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5EC81" w14:textId="3EE5B639" w:rsidR="00A0504E" w:rsidRPr="00C56DA6" w:rsidRDefault="00B15EB8" w:rsidP="00C3589F">
      <w:pPr>
        <w:ind w:firstLine="0"/>
        <w:jc w:val="center"/>
        <w:rPr>
          <w:lang w:val="en-GB"/>
        </w:rPr>
      </w:pPr>
      <w:r w:rsidRPr="00C56DA6">
        <w:rPr>
          <w:noProof/>
          <w:lang w:val="en-GB"/>
        </w:rPr>
        <w:drawing>
          <wp:inline distT="0" distB="0" distL="0" distR="0" wp14:anchorId="3DDB7D7C" wp14:editId="70E12BDE">
            <wp:extent cx="5543984" cy="8864600"/>
            <wp:effectExtent l="0" t="0" r="6350" b="0"/>
            <wp:docPr id="22" name="Picture 22" descr="Book cover of “New Age Physics” by Roland Michel Tremblay, showing an abstract fractal futuristic alien landscape or intergalactic highway. Theory of Everything based on consciousness, expansion, frequency and density of matter. Physics breakthrough in UFOs, ultraterrestrial technology and interdimensional 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ook cover of “New Age Physics” by Roland Michel Tremblay, showing an abstract fractal futuristic alien landscape or intergalactic highway. Theory of Everything based on consciousness, expansion, frequency and density of matter. Physics breakthrough in UFOs, ultraterrestrial technology and interdimensional worlds."/>
                    <pic:cNvPicPr/>
                  </pic:nvPicPr>
                  <pic:blipFill>
                    <a:blip r:embed="rId8">
                      <a:extLst>
                        <a:ext uri="{28A0092B-C50C-407E-A947-70E740481C1C}">
                          <a14:useLocalDpi xmlns:a14="http://schemas.microsoft.com/office/drawing/2010/main" val="0"/>
                        </a:ext>
                      </a:extLst>
                    </a:blip>
                    <a:stretch>
                      <a:fillRect/>
                    </a:stretch>
                  </pic:blipFill>
                  <pic:spPr>
                    <a:xfrm>
                      <a:off x="0" y="0"/>
                      <a:ext cx="5543984" cy="8864600"/>
                    </a:xfrm>
                    <a:prstGeom prst="rect">
                      <a:avLst/>
                    </a:prstGeom>
                  </pic:spPr>
                </pic:pic>
              </a:graphicData>
            </a:graphic>
          </wp:inline>
        </w:drawing>
      </w:r>
    </w:p>
    <w:p w14:paraId="2BA3098B" w14:textId="39241FBD" w:rsidR="007876FA" w:rsidRPr="00C56DA6" w:rsidRDefault="00ED2C0D" w:rsidP="005E706E">
      <w:pPr>
        <w:ind w:firstLine="0"/>
        <w:jc w:val="center"/>
        <w:rPr>
          <w:rStyle w:val="BookTitle"/>
          <w:sz w:val="72"/>
          <w:szCs w:val="72"/>
          <w:lang w:val="en-GB"/>
        </w:rPr>
      </w:pPr>
      <w:r w:rsidRPr="00C56DA6">
        <w:rPr>
          <w:rStyle w:val="BookTitle"/>
          <w:sz w:val="72"/>
          <w:szCs w:val="72"/>
          <w:lang w:val="en-GB"/>
        </w:rPr>
        <w:lastRenderedPageBreak/>
        <w:t>NEW AGE PHYSICS</w:t>
      </w:r>
    </w:p>
    <w:p w14:paraId="55358CD2" w14:textId="77777777" w:rsidR="00907985" w:rsidRPr="00C56DA6" w:rsidRDefault="00907985" w:rsidP="003D26C7">
      <w:pPr>
        <w:ind w:firstLine="0"/>
        <w:rPr>
          <w:lang w:val="en-GB"/>
        </w:rPr>
      </w:pPr>
    </w:p>
    <w:p w14:paraId="7A9A1B3D" w14:textId="43591138" w:rsidR="004374A6" w:rsidRPr="00C56DA6" w:rsidRDefault="004374A6" w:rsidP="007E30B2">
      <w:pPr>
        <w:pStyle w:val="Subtitle"/>
        <w:rPr>
          <w:sz w:val="32"/>
          <w:szCs w:val="32"/>
          <w:lang w:val="en-GB"/>
        </w:rPr>
      </w:pPr>
      <w:r w:rsidRPr="00C56DA6">
        <w:rPr>
          <w:sz w:val="32"/>
          <w:szCs w:val="32"/>
          <w:lang w:val="en-GB"/>
        </w:rPr>
        <w:t xml:space="preserve">Theory of Everything </w:t>
      </w:r>
      <w:r w:rsidR="0076113A" w:rsidRPr="00C56DA6">
        <w:rPr>
          <w:sz w:val="32"/>
          <w:szCs w:val="32"/>
          <w:lang w:val="en-GB"/>
        </w:rPr>
        <w:t>B</w:t>
      </w:r>
      <w:r w:rsidRPr="00C56DA6">
        <w:rPr>
          <w:sz w:val="32"/>
          <w:szCs w:val="32"/>
          <w:lang w:val="en-GB"/>
        </w:rPr>
        <w:t xml:space="preserve">ased on </w:t>
      </w:r>
      <w:r w:rsidR="0076113A" w:rsidRPr="00C56DA6">
        <w:rPr>
          <w:sz w:val="32"/>
          <w:szCs w:val="32"/>
          <w:lang w:val="en-GB"/>
        </w:rPr>
        <w:t>C</w:t>
      </w:r>
      <w:r w:rsidRPr="00C56DA6">
        <w:rPr>
          <w:sz w:val="32"/>
          <w:szCs w:val="32"/>
          <w:lang w:val="en-GB"/>
        </w:rPr>
        <w:t>onsciousness,</w:t>
      </w:r>
      <w:r w:rsidR="00ED2C0D" w:rsidRPr="00C56DA6">
        <w:rPr>
          <w:sz w:val="32"/>
          <w:szCs w:val="32"/>
          <w:lang w:val="en-GB"/>
        </w:rPr>
        <w:t xml:space="preserve"> </w:t>
      </w:r>
      <w:r w:rsidR="0076113A" w:rsidRPr="00C56DA6">
        <w:rPr>
          <w:sz w:val="32"/>
          <w:szCs w:val="32"/>
          <w:lang w:val="en-GB"/>
        </w:rPr>
        <w:t>E</w:t>
      </w:r>
      <w:r w:rsidRPr="00C56DA6">
        <w:rPr>
          <w:sz w:val="32"/>
          <w:szCs w:val="32"/>
          <w:lang w:val="en-GB"/>
        </w:rPr>
        <w:t xml:space="preserve">xpansion, </w:t>
      </w:r>
      <w:r w:rsidR="0076113A" w:rsidRPr="00C56DA6">
        <w:rPr>
          <w:sz w:val="32"/>
          <w:szCs w:val="32"/>
          <w:lang w:val="en-GB"/>
        </w:rPr>
        <w:t>F</w:t>
      </w:r>
      <w:r w:rsidRPr="00C56DA6">
        <w:rPr>
          <w:sz w:val="32"/>
          <w:szCs w:val="32"/>
          <w:lang w:val="en-GB"/>
        </w:rPr>
        <w:t xml:space="preserve">requency and </w:t>
      </w:r>
      <w:r w:rsidR="0076113A" w:rsidRPr="00C56DA6">
        <w:rPr>
          <w:sz w:val="32"/>
          <w:szCs w:val="32"/>
          <w:lang w:val="en-GB"/>
        </w:rPr>
        <w:t>D</w:t>
      </w:r>
      <w:r w:rsidRPr="00C56DA6">
        <w:rPr>
          <w:sz w:val="32"/>
          <w:szCs w:val="32"/>
          <w:lang w:val="en-GB"/>
        </w:rPr>
        <w:t xml:space="preserve">ensity of </w:t>
      </w:r>
      <w:r w:rsidR="0076113A" w:rsidRPr="00C56DA6">
        <w:rPr>
          <w:sz w:val="32"/>
          <w:szCs w:val="32"/>
          <w:lang w:val="en-GB"/>
        </w:rPr>
        <w:t>M</w:t>
      </w:r>
      <w:r w:rsidRPr="00C56DA6">
        <w:rPr>
          <w:sz w:val="32"/>
          <w:szCs w:val="32"/>
          <w:lang w:val="en-GB"/>
        </w:rPr>
        <w:t>atter</w:t>
      </w:r>
    </w:p>
    <w:p w14:paraId="64D5267A" w14:textId="77777777" w:rsidR="004374A6" w:rsidRPr="00C56DA6" w:rsidRDefault="004374A6" w:rsidP="007E30B2">
      <w:pPr>
        <w:pStyle w:val="Subtitle"/>
        <w:rPr>
          <w:sz w:val="32"/>
          <w:szCs w:val="32"/>
          <w:lang w:val="en-GB"/>
        </w:rPr>
      </w:pPr>
    </w:p>
    <w:p w14:paraId="67E630A8" w14:textId="5113DB80" w:rsidR="00ED2C0D" w:rsidRPr="00C56DA6" w:rsidRDefault="007876FA" w:rsidP="007E30B2">
      <w:pPr>
        <w:pStyle w:val="Subtitle"/>
        <w:rPr>
          <w:sz w:val="32"/>
          <w:szCs w:val="32"/>
          <w:lang w:val="en-GB"/>
        </w:rPr>
      </w:pPr>
      <w:r w:rsidRPr="00C56DA6">
        <w:rPr>
          <w:sz w:val="32"/>
          <w:szCs w:val="32"/>
          <w:lang w:val="en-GB"/>
        </w:rPr>
        <w:t xml:space="preserve">Physics </w:t>
      </w:r>
      <w:r w:rsidR="0076113A" w:rsidRPr="00C56DA6">
        <w:rPr>
          <w:sz w:val="32"/>
          <w:szCs w:val="32"/>
          <w:lang w:val="en-GB"/>
        </w:rPr>
        <w:t>B</w:t>
      </w:r>
      <w:r w:rsidR="003713C3" w:rsidRPr="00C56DA6">
        <w:rPr>
          <w:sz w:val="32"/>
          <w:szCs w:val="32"/>
          <w:lang w:val="en-GB"/>
        </w:rPr>
        <w:t xml:space="preserve">reakthrough in </w:t>
      </w:r>
      <w:r w:rsidR="008B251B" w:rsidRPr="00C56DA6">
        <w:rPr>
          <w:sz w:val="32"/>
          <w:szCs w:val="32"/>
          <w:lang w:val="en-GB"/>
        </w:rPr>
        <w:t xml:space="preserve">UFOs, </w:t>
      </w:r>
      <w:r w:rsidR="0076113A" w:rsidRPr="00C56DA6">
        <w:rPr>
          <w:sz w:val="32"/>
          <w:szCs w:val="32"/>
          <w:lang w:val="en-GB"/>
        </w:rPr>
        <w:t>U</w:t>
      </w:r>
      <w:r w:rsidR="008303A9" w:rsidRPr="00C56DA6">
        <w:rPr>
          <w:sz w:val="32"/>
          <w:szCs w:val="32"/>
          <w:lang w:val="en-GB"/>
        </w:rPr>
        <w:t xml:space="preserve">ltraterrestrial </w:t>
      </w:r>
      <w:proofErr w:type="gramStart"/>
      <w:r w:rsidR="0076113A" w:rsidRPr="00C56DA6">
        <w:rPr>
          <w:sz w:val="32"/>
          <w:szCs w:val="32"/>
          <w:lang w:val="en-GB"/>
        </w:rPr>
        <w:t>T</w:t>
      </w:r>
      <w:r w:rsidR="008303A9" w:rsidRPr="00C56DA6">
        <w:rPr>
          <w:sz w:val="32"/>
          <w:szCs w:val="32"/>
          <w:lang w:val="en-GB"/>
        </w:rPr>
        <w:t>echnology</w:t>
      </w:r>
      <w:proofErr w:type="gramEnd"/>
      <w:r w:rsidR="00ED2C0D" w:rsidRPr="00C56DA6">
        <w:rPr>
          <w:sz w:val="32"/>
          <w:szCs w:val="32"/>
          <w:lang w:val="en-GB"/>
        </w:rPr>
        <w:t xml:space="preserve"> </w:t>
      </w:r>
      <w:r w:rsidR="008303A9" w:rsidRPr="00C56DA6">
        <w:rPr>
          <w:sz w:val="32"/>
          <w:szCs w:val="32"/>
          <w:lang w:val="en-GB"/>
        </w:rPr>
        <w:t xml:space="preserve">and </w:t>
      </w:r>
      <w:r w:rsidR="0076113A" w:rsidRPr="00C56DA6">
        <w:rPr>
          <w:sz w:val="32"/>
          <w:szCs w:val="32"/>
          <w:lang w:val="en-GB"/>
        </w:rPr>
        <w:t>I</w:t>
      </w:r>
      <w:r w:rsidR="000D4E36" w:rsidRPr="00C56DA6">
        <w:rPr>
          <w:sz w:val="32"/>
          <w:szCs w:val="32"/>
          <w:lang w:val="en-GB"/>
        </w:rPr>
        <w:t xml:space="preserve">nterdimensional </w:t>
      </w:r>
      <w:r w:rsidR="0076113A" w:rsidRPr="00C56DA6">
        <w:rPr>
          <w:sz w:val="32"/>
          <w:szCs w:val="32"/>
          <w:lang w:val="en-GB"/>
        </w:rPr>
        <w:t>W</w:t>
      </w:r>
      <w:r w:rsidR="000D4E36" w:rsidRPr="00C56DA6">
        <w:rPr>
          <w:sz w:val="32"/>
          <w:szCs w:val="32"/>
          <w:lang w:val="en-GB"/>
        </w:rPr>
        <w:t>orlds</w:t>
      </w:r>
    </w:p>
    <w:p w14:paraId="782711C5" w14:textId="77777777" w:rsidR="00B10FD1" w:rsidRPr="00C56DA6" w:rsidRDefault="00B10FD1" w:rsidP="00B10FD1">
      <w:pPr>
        <w:rPr>
          <w:lang w:val="en-GB"/>
        </w:rPr>
      </w:pPr>
    </w:p>
    <w:p w14:paraId="2DF39491" w14:textId="0512991B" w:rsidR="00134BD0" w:rsidRPr="00C56DA6" w:rsidRDefault="00134BD0" w:rsidP="00B10FD1">
      <w:pPr>
        <w:ind w:firstLine="0"/>
        <w:jc w:val="center"/>
        <w:rPr>
          <w:b/>
          <w:bCs/>
          <w:lang w:val="en-GB"/>
        </w:rPr>
      </w:pPr>
      <w:r w:rsidRPr="00BD27CD">
        <w:rPr>
          <w:b/>
          <w:bCs/>
          <w:i/>
          <w:iCs/>
          <w:lang w:val="en-GB"/>
        </w:rPr>
        <w:t>New Age Physics II</w:t>
      </w:r>
      <w:r w:rsidRPr="00C56DA6">
        <w:rPr>
          <w:b/>
          <w:bCs/>
          <w:lang w:val="en-GB"/>
        </w:rPr>
        <w:t xml:space="preserve"> Chapter 1</w:t>
      </w:r>
    </w:p>
    <w:p w14:paraId="24B1170B" w14:textId="00DD4D83" w:rsidR="00B10FD1" w:rsidRPr="00C56DA6" w:rsidRDefault="00134BD0" w:rsidP="00B10FD1">
      <w:pPr>
        <w:ind w:firstLine="0"/>
        <w:jc w:val="center"/>
        <w:rPr>
          <w:b/>
          <w:bCs/>
          <w:lang w:val="en-GB"/>
        </w:rPr>
      </w:pPr>
      <w:r w:rsidRPr="00BD27CD">
        <w:rPr>
          <w:b/>
          <w:bCs/>
          <w:i/>
          <w:iCs/>
          <w:lang w:val="en-GB"/>
        </w:rPr>
        <w:t>New Age Physics</w:t>
      </w:r>
      <w:r w:rsidRPr="00C56DA6">
        <w:rPr>
          <w:b/>
          <w:bCs/>
          <w:lang w:val="en-GB"/>
        </w:rPr>
        <w:t xml:space="preserve"> </w:t>
      </w:r>
      <w:r w:rsidR="00B10FD1" w:rsidRPr="00C56DA6">
        <w:rPr>
          <w:b/>
          <w:bCs/>
          <w:lang w:val="en-GB"/>
        </w:rPr>
        <w:t>Chapters 1, 2, 3</w:t>
      </w:r>
      <w:r w:rsidR="00E20898">
        <w:rPr>
          <w:b/>
          <w:bCs/>
          <w:lang w:val="en-GB"/>
        </w:rPr>
        <w:t>, 9</w:t>
      </w:r>
      <w:r w:rsidR="00B10FD1" w:rsidRPr="00C56DA6">
        <w:rPr>
          <w:b/>
          <w:bCs/>
          <w:lang w:val="en-GB"/>
        </w:rPr>
        <w:t xml:space="preserve"> and 10</w:t>
      </w:r>
    </w:p>
    <w:p w14:paraId="1C1C0F33" w14:textId="34E7F5BA" w:rsidR="00F2562B" w:rsidRPr="00C56DA6" w:rsidRDefault="007B3F79" w:rsidP="00F2562B">
      <w:pPr>
        <w:pStyle w:val="VellumAuthor"/>
        <w:rPr>
          <w:lang w:val="en-GB"/>
        </w:rPr>
      </w:pPr>
      <w:r w:rsidRPr="00C56DA6">
        <w:rPr>
          <w:lang w:val="en-GB"/>
        </w:rPr>
        <w:t>Roland Michel Tremblay</w:t>
      </w:r>
    </w:p>
    <w:p w14:paraId="41CAA19C" w14:textId="77777777" w:rsidR="00F2562B" w:rsidRPr="00C56DA6" w:rsidRDefault="00F2562B">
      <w:pPr>
        <w:spacing w:before="0" w:line="240" w:lineRule="auto"/>
        <w:ind w:firstLine="0"/>
        <w:contextualSpacing w:val="0"/>
        <w:jc w:val="left"/>
        <w:rPr>
          <w:rFonts w:asciiTheme="majorHAnsi" w:hAnsiTheme="majorHAnsi"/>
          <w:sz w:val="32"/>
          <w:lang w:val="en-GB"/>
        </w:rPr>
      </w:pPr>
      <w:r w:rsidRPr="00C56DA6">
        <w:rPr>
          <w:lang w:val="en-GB"/>
        </w:rPr>
        <w:br w:type="page"/>
      </w:r>
    </w:p>
    <w:p w14:paraId="408492BB" w14:textId="2EF18328" w:rsidR="00134BD0" w:rsidRPr="00C56DA6" w:rsidRDefault="00134BD0" w:rsidP="00134BD0">
      <w:pPr>
        <w:ind w:firstLine="0"/>
        <w:jc w:val="center"/>
        <w:rPr>
          <w:rFonts w:ascii="Avenir Book" w:hAnsi="Avenir Book"/>
          <w:b/>
          <w:bCs/>
          <w:lang w:val="en-GB"/>
        </w:rPr>
      </w:pPr>
      <w:r w:rsidRPr="00C56DA6">
        <w:rPr>
          <w:rFonts w:ascii="Avenir Book" w:hAnsi="Avenir Book"/>
          <w:b/>
          <w:bCs/>
          <w:lang w:val="en-GB"/>
        </w:rPr>
        <w:lastRenderedPageBreak/>
        <w:t>New Age Physics II Chapter 1 Summary</w:t>
      </w:r>
    </w:p>
    <w:p w14:paraId="38FDEDAB" w14:textId="77777777" w:rsidR="00134BD0" w:rsidRPr="00C56DA6" w:rsidRDefault="00134BD0" w:rsidP="00134BD0">
      <w:pPr>
        <w:ind w:firstLine="0"/>
        <w:rPr>
          <w:rFonts w:ascii="Avenir Book" w:hAnsi="Avenir Book"/>
          <w:lang w:val="en-GB"/>
        </w:rPr>
      </w:pPr>
    </w:p>
    <w:p w14:paraId="00939BE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1. </w:t>
      </w:r>
      <w:hyperlink w:anchor="an_entirely_new_science_is_required" w:history="1">
        <w:r w:rsidRPr="00C56DA6">
          <w:rPr>
            <w:rStyle w:val="Hyperlink"/>
            <w:rFonts w:ascii="Avenir Book" w:hAnsi="Avenir Book"/>
            <w:lang w:val="en-GB"/>
          </w:rPr>
          <w:t>An entirely new science is required to explain any paranormal phenomenon</w:t>
        </w:r>
      </w:hyperlink>
    </w:p>
    <w:p w14:paraId="39CFC9A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2. </w:t>
      </w:r>
      <w:hyperlink w:anchor="gravity_and_orbits" w:history="1">
        <w:r w:rsidRPr="00C56DA6">
          <w:rPr>
            <w:rStyle w:val="Hyperlink"/>
            <w:rFonts w:ascii="Avenir Book" w:hAnsi="Avenir Book"/>
            <w:lang w:val="en-GB"/>
          </w:rPr>
          <w:t>Gravity and orbits finally explained in physics breakthrough</w:t>
        </w:r>
      </w:hyperlink>
    </w:p>
    <w:p w14:paraId="7377C70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3. </w:t>
      </w:r>
      <w:hyperlink w:anchor="time_speed_of_light_relative" w:history="1">
        <w:r w:rsidRPr="00C56DA6">
          <w:rPr>
            <w:rStyle w:val="Hyperlink"/>
            <w:rFonts w:ascii="Avenir Book" w:hAnsi="Avenir Book"/>
            <w:lang w:val="en-GB"/>
          </w:rPr>
          <w:t>Is time truly relative and the speed of light constant?</w:t>
        </w:r>
      </w:hyperlink>
    </w:p>
    <w:p w14:paraId="551A9DF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4. </w:t>
      </w:r>
      <w:hyperlink w:anchor="emc2_just_kinetic_energy_equation" w:history="1">
        <w:r w:rsidRPr="00C56DA6">
          <w:rPr>
            <w:rStyle w:val="Hyperlink"/>
            <w:rFonts w:ascii="Avenir Book" w:hAnsi="Avenir Book"/>
            <w:lang w:val="en-GB"/>
          </w:rPr>
          <w:t>E=mc</w:t>
        </w:r>
        <w:r w:rsidRPr="00C56DA6">
          <w:rPr>
            <w:rStyle w:val="Hyperlink"/>
            <w:rFonts w:ascii="Avenir Book" w:hAnsi="Avenir Book"/>
            <w:vertAlign w:val="superscript"/>
            <w:lang w:val="en-GB"/>
          </w:rPr>
          <w:t>2</w:t>
        </w:r>
        <w:r w:rsidRPr="00C56DA6">
          <w:rPr>
            <w:rStyle w:val="Hyperlink"/>
            <w:rFonts w:ascii="Avenir Book" w:hAnsi="Avenir Book"/>
            <w:lang w:val="en-GB"/>
          </w:rPr>
          <w:t xml:space="preserve"> should be replaced by the kinetic energy equation </w:t>
        </w:r>
        <w:r w:rsidRPr="00C56DA6">
          <w:rPr>
            <w:rStyle w:val="Hyperlink"/>
            <w:rFonts w:ascii="Avenir Book" w:hAnsi="Avenir Book" w:cstheme="minorHAnsi"/>
            <w:lang w:val="en-GB"/>
          </w:rPr>
          <w:t>E</w:t>
        </w:r>
        <w:r w:rsidRPr="00C56DA6">
          <w:rPr>
            <w:rStyle w:val="Hyperlink"/>
            <w:rFonts w:ascii="Avenir Book" w:hAnsi="Avenir Book" w:cstheme="minorHAnsi"/>
            <w:vertAlign w:val="subscript"/>
            <w:lang w:val="en-GB"/>
          </w:rPr>
          <w:t>k</w:t>
        </w:r>
        <w:r w:rsidRPr="00C56DA6">
          <w:rPr>
            <w:rStyle w:val="Hyperlink"/>
            <w:rFonts w:ascii="Avenir Book" w:hAnsi="Avenir Book" w:cstheme="minorHAnsi"/>
            <w:lang w:val="en-GB"/>
          </w:rPr>
          <w:t>=½mv</w:t>
        </w:r>
        <w:r w:rsidRPr="00C56DA6">
          <w:rPr>
            <w:rStyle w:val="Hyperlink"/>
            <w:rFonts w:ascii="Avenir Book" w:hAnsi="Avenir Book" w:cstheme="minorHAnsi"/>
            <w:vertAlign w:val="superscript"/>
            <w:lang w:val="en-GB"/>
          </w:rPr>
          <w:t>2</w:t>
        </w:r>
      </w:hyperlink>
    </w:p>
    <w:p w14:paraId="792C2CA7" w14:textId="77777777" w:rsidR="00134BD0" w:rsidRPr="00C56DA6" w:rsidRDefault="00134BD0" w:rsidP="00134BD0">
      <w:pPr>
        <w:rPr>
          <w:rFonts w:ascii="Avenir Book" w:hAnsi="Avenir Book" w:cstheme="minorHAnsi"/>
          <w:color w:val="000000" w:themeColor="text1"/>
          <w:lang w:val="en-GB"/>
        </w:rPr>
      </w:pPr>
      <w:r w:rsidRPr="00C56DA6">
        <w:rPr>
          <w:rFonts w:ascii="Avenir Book" w:hAnsi="Avenir Book"/>
          <w:lang w:val="en-GB"/>
        </w:rPr>
        <w:t xml:space="preserve">4.1 </w:t>
      </w:r>
      <w:hyperlink w:anchor="what_are_particles_and_energy" w:history="1">
        <w:r w:rsidRPr="00C56DA6">
          <w:rPr>
            <w:rStyle w:val="Hyperlink"/>
            <w:rFonts w:ascii="Avenir Book" w:hAnsi="Avenir Book"/>
            <w:lang w:val="en-GB"/>
          </w:rPr>
          <w:t>Particle interactions and energy in Atomic Expansion Theory</w:t>
        </w:r>
      </w:hyperlink>
    </w:p>
    <w:p w14:paraId="2EBA0DE3" w14:textId="77777777" w:rsidR="00134BD0" w:rsidRPr="00C56DA6" w:rsidRDefault="00134BD0" w:rsidP="00134BD0">
      <w:pPr>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4.2 </w:t>
      </w:r>
      <w:hyperlink w:anchor="Proof_Einstein_equation_kinetic_energy" w:history="1">
        <w:r w:rsidRPr="00C56DA6">
          <w:rPr>
            <w:rStyle w:val="Hyperlink"/>
            <w:rFonts w:ascii="Avenir Book" w:hAnsi="Avenir Book" w:cstheme="minorHAnsi"/>
            <w:lang w:val="en-GB"/>
          </w:rPr>
          <w:t>Einstein’s equation E=mc</w:t>
        </w:r>
        <w:r w:rsidRPr="00C56DA6">
          <w:rPr>
            <w:rStyle w:val="Hyperlink"/>
            <w:rFonts w:ascii="Avenir Book" w:hAnsi="Avenir Book" w:cstheme="minorHAnsi"/>
            <w:vertAlign w:val="superscript"/>
            <w:lang w:val="en-GB"/>
          </w:rPr>
          <w:t>2</w:t>
        </w:r>
        <w:r w:rsidRPr="00C56DA6">
          <w:rPr>
            <w:rStyle w:val="Hyperlink"/>
            <w:rFonts w:ascii="Avenir Book" w:hAnsi="Avenir Book" w:cstheme="minorHAnsi"/>
            <w:lang w:val="en-GB"/>
          </w:rPr>
          <w:t xml:space="preserve"> is a kinetic energy equation for the momentum of light</w:t>
        </w:r>
      </w:hyperlink>
    </w:p>
    <w:p w14:paraId="75C85A70" w14:textId="77777777" w:rsidR="00134BD0" w:rsidRPr="00C56DA6" w:rsidRDefault="00134BD0" w:rsidP="00134BD0">
      <w:pPr>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4.3 </w:t>
      </w:r>
      <w:hyperlink w:anchor="non_reflective_surfaces" w:history="1">
        <w:r w:rsidRPr="00C56DA6">
          <w:rPr>
            <w:rStyle w:val="Hyperlink"/>
            <w:rFonts w:ascii="Avenir Book" w:hAnsi="Avenir Book" w:cstheme="minorHAnsi"/>
            <w:lang w:val="en-GB"/>
          </w:rPr>
          <w:t>How both E=mc</w:t>
        </w:r>
        <w:r w:rsidRPr="00C56DA6">
          <w:rPr>
            <w:rStyle w:val="Hyperlink"/>
            <w:rFonts w:ascii="Avenir Book" w:hAnsi="Avenir Book" w:cstheme="minorHAnsi"/>
            <w:vertAlign w:val="superscript"/>
            <w:lang w:val="en-GB"/>
          </w:rPr>
          <w:t>2</w:t>
        </w:r>
        <w:r w:rsidRPr="00C56DA6">
          <w:rPr>
            <w:rStyle w:val="Hyperlink"/>
            <w:rFonts w:ascii="Avenir Book" w:hAnsi="Avenir Book" w:cstheme="minorHAnsi"/>
            <w:lang w:val="en-GB"/>
          </w:rPr>
          <w:t xml:space="preserve"> and E</w:t>
        </w:r>
        <w:r w:rsidRPr="00C56DA6">
          <w:rPr>
            <w:rStyle w:val="Hyperlink"/>
            <w:rFonts w:ascii="Avenir Book" w:hAnsi="Avenir Book" w:cstheme="minorHAnsi"/>
            <w:vertAlign w:val="subscript"/>
            <w:lang w:val="en-GB"/>
          </w:rPr>
          <w:t>k</w:t>
        </w:r>
        <w:r w:rsidRPr="00C56DA6">
          <w:rPr>
            <w:rStyle w:val="Hyperlink"/>
            <w:rFonts w:ascii="Avenir Book" w:hAnsi="Avenir Book" w:cstheme="minorHAnsi"/>
            <w:lang w:val="en-GB"/>
          </w:rPr>
          <w:t>=½mv</w:t>
        </w:r>
        <w:r w:rsidRPr="00C56DA6">
          <w:rPr>
            <w:rStyle w:val="Hyperlink"/>
            <w:rFonts w:ascii="Avenir Book" w:hAnsi="Avenir Book" w:cstheme="minorHAnsi"/>
            <w:vertAlign w:val="superscript"/>
            <w:lang w:val="en-GB"/>
          </w:rPr>
          <w:t xml:space="preserve">2 </w:t>
        </w:r>
        <w:r w:rsidRPr="00C56DA6">
          <w:rPr>
            <w:rStyle w:val="Hyperlink"/>
            <w:rFonts w:ascii="Avenir Book" w:hAnsi="Avenir Book" w:cstheme="minorHAnsi"/>
            <w:lang w:val="en-GB"/>
          </w:rPr>
          <w:t>are for non-reflective surfaces, and must be multiplied by 2 when the light is fully reflected</w:t>
        </w:r>
      </w:hyperlink>
      <w:r w:rsidRPr="00C56DA6">
        <w:rPr>
          <w:rFonts w:ascii="Avenir Book" w:hAnsi="Avenir Book" w:cstheme="minorHAnsi"/>
          <w:color w:val="000000" w:themeColor="text1"/>
          <w:lang w:val="en-GB"/>
        </w:rPr>
        <w:t xml:space="preserve"> </w:t>
      </w:r>
    </w:p>
    <w:p w14:paraId="2BCF3EE5" w14:textId="55D55FC8" w:rsidR="00134BD0" w:rsidRPr="00C56DA6" w:rsidRDefault="00134BD0" w:rsidP="00134BD0">
      <w:pPr>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4.4 </w:t>
      </w:r>
      <w:hyperlink w:anchor="problems_with_einstein_famous_equation" w:history="1">
        <w:r w:rsidRPr="00C56DA6">
          <w:rPr>
            <w:rStyle w:val="Hyperlink"/>
            <w:rFonts w:ascii="Avenir Book" w:hAnsi="Avenir Book" w:cstheme="minorHAnsi"/>
            <w:lang w:val="en-GB"/>
          </w:rPr>
          <w:t>Problems with Einstein’s famous equation E=mc</w:t>
        </w:r>
        <w:r w:rsidRPr="00C56DA6">
          <w:rPr>
            <w:rStyle w:val="Hyperlink"/>
            <w:rFonts w:ascii="Avenir Book" w:hAnsi="Avenir Book" w:cstheme="minorHAnsi"/>
            <w:vertAlign w:val="superscript"/>
            <w:lang w:val="en-GB"/>
          </w:rPr>
          <w:t>2</w:t>
        </w:r>
      </w:hyperlink>
    </w:p>
    <w:p w14:paraId="48AC8FC3" w14:textId="77777777" w:rsidR="00134BD0" w:rsidRPr="00C56DA6" w:rsidRDefault="00134BD0" w:rsidP="00134BD0">
      <w:pPr>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4.5 </w:t>
      </w:r>
      <w:hyperlink w:anchor="proof_square_acceleration" w:history="1">
        <w:r w:rsidRPr="00C56DA6">
          <w:rPr>
            <w:rStyle w:val="Hyperlink"/>
            <w:rFonts w:ascii="Avenir Book" w:hAnsi="Avenir Book" w:cstheme="minorHAnsi"/>
            <w:lang w:val="en-GB"/>
          </w:rPr>
          <w:t>The square in Einstein’s equation E=mc</w:t>
        </w:r>
        <w:r w:rsidRPr="00C56DA6">
          <w:rPr>
            <w:rStyle w:val="Hyperlink"/>
            <w:rFonts w:ascii="Avenir Book" w:hAnsi="Avenir Book" w:cstheme="minorHAnsi"/>
            <w:vertAlign w:val="superscript"/>
            <w:lang w:val="en-GB"/>
          </w:rPr>
          <w:t>2</w:t>
        </w:r>
        <w:r w:rsidRPr="00C56DA6">
          <w:rPr>
            <w:rStyle w:val="Hyperlink"/>
            <w:rFonts w:ascii="Avenir Book" w:hAnsi="Avenir Book" w:cstheme="minorHAnsi"/>
            <w:lang w:val="en-GB"/>
          </w:rPr>
          <w:t xml:space="preserve"> is related to an acceleration inconsistent with a constant speed of light</w:t>
        </w:r>
      </w:hyperlink>
    </w:p>
    <w:p w14:paraId="1F140B00" w14:textId="77777777" w:rsidR="00134BD0" w:rsidRPr="00C56DA6" w:rsidRDefault="00134BD0" w:rsidP="00134BD0">
      <w:pPr>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4.6 </w:t>
      </w:r>
      <w:hyperlink w:anchor="proof_half_acceleration" w:history="1">
        <w:r w:rsidRPr="00C56DA6">
          <w:rPr>
            <w:rStyle w:val="Hyperlink"/>
            <w:rFonts w:ascii="Avenir Book" w:hAnsi="Avenir Book" w:cstheme="minorHAnsi"/>
            <w:lang w:val="en-GB"/>
          </w:rPr>
          <w:t>The half in the kinetic energy equation E</w:t>
        </w:r>
        <w:r w:rsidRPr="00C56DA6">
          <w:rPr>
            <w:rStyle w:val="Hyperlink"/>
            <w:rFonts w:ascii="Avenir Book" w:hAnsi="Avenir Book" w:cstheme="minorHAnsi"/>
            <w:vertAlign w:val="subscript"/>
            <w:lang w:val="en-GB"/>
          </w:rPr>
          <w:t>k</w:t>
        </w:r>
        <w:r w:rsidRPr="00C56DA6">
          <w:rPr>
            <w:rStyle w:val="Hyperlink"/>
            <w:rFonts w:ascii="Avenir Book" w:hAnsi="Avenir Book" w:cstheme="minorHAnsi"/>
            <w:lang w:val="en-GB"/>
          </w:rPr>
          <w:t>=½mv</w:t>
        </w:r>
        <w:r w:rsidRPr="00C56DA6">
          <w:rPr>
            <w:rStyle w:val="Hyperlink"/>
            <w:rFonts w:ascii="Avenir Book" w:hAnsi="Avenir Book" w:cstheme="minorHAnsi"/>
            <w:vertAlign w:val="superscript"/>
            <w:lang w:val="en-GB"/>
          </w:rPr>
          <w:t>2</w:t>
        </w:r>
        <w:r w:rsidRPr="00C56DA6">
          <w:rPr>
            <w:rStyle w:val="Hyperlink"/>
            <w:rFonts w:ascii="Avenir Book" w:hAnsi="Avenir Book" w:cstheme="minorHAnsi"/>
            <w:lang w:val="en-GB"/>
          </w:rPr>
          <w:t xml:space="preserve"> is related to an acceleration</w:t>
        </w:r>
      </w:hyperlink>
    </w:p>
    <w:p w14:paraId="5EF6CCB3" w14:textId="77777777" w:rsidR="00134BD0" w:rsidRPr="00C56DA6" w:rsidRDefault="00134BD0" w:rsidP="00134BD0">
      <w:pPr>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4.7 </w:t>
      </w:r>
      <w:hyperlink w:anchor="difference_velocity_speed_of_light" w:history="1">
        <w:r w:rsidRPr="00C56DA6">
          <w:rPr>
            <w:rStyle w:val="Hyperlink"/>
            <w:rFonts w:ascii="Avenir Book" w:hAnsi="Avenir Book" w:cstheme="minorHAnsi"/>
            <w:lang w:val="en-GB"/>
          </w:rPr>
          <w:t>What difference does it make, to use the velocity instead of the constant speed of light, while measuring kinetic energy?</w:t>
        </w:r>
      </w:hyperlink>
    </w:p>
    <w:p w14:paraId="3D17D6BB" w14:textId="77777777" w:rsidR="00134BD0" w:rsidRPr="00C56DA6" w:rsidRDefault="00134BD0" w:rsidP="00134BD0">
      <w:pPr>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4.8 </w:t>
      </w:r>
      <w:hyperlink w:anchor="why_kinetic_energy_equation_correct" w:history="1">
        <w:r w:rsidRPr="00C56DA6">
          <w:rPr>
            <w:rStyle w:val="Hyperlink"/>
            <w:rFonts w:ascii="Avenir Book" w:hAnsi="Avenir Book" w:cstheme="minorHAnsi"/>
            <w:lang w:val="en-GB"/>
          </w:rPr>
          <w:t>Why the kinetic energy equation should replace Einstein’s famous equation</w:t>
        </w:r>
      </w:hyperlink>
    </w:p>
    <w:p w14:paraId="5695866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5. </w:t>
      </w:r>
      <w:hyperlink w:anchor="unfying_physics_very_small_large" w:history="1">
        <w:r w:rsidRPr="00C56DA6">
          <w:rPr>
            <w:rStyle w:val="Hyperlink"/>
            <w:rFonts w:ascii="Avenir Book" w:hAnsi="Avenir Book"/>
            <w:lang w:val="en-GB"/>
          </w:rPr>
          <w:t>Unifying the physics of the very small and the very large in a theory of everything</w:t>
        </w:r>
      </w:hyperlink>
    </w:p>
    <w:p w14:paraId="4151AEF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6. </w:t>
      </w:r>
      <w:hyperlink w:anchor="physics_interdimensional_worlds" w:history="1">
        <w:r w:rsidRPr="00C56DA6">
          <w:rPr>
            <w:rStyle w:val="Hyperlink"/>
            <w:rFonts w:ascii="Avenir Book" w:hAnsi="Avenir Book"/>
            <w:lang w:val="en-GB"/>
          </w:rPr>
          <w:t>The physics explaining interdimensional worlds</w:t>
        </w:r>
      </w:hyperlink>
    </w:p>
    <w:p w14:paraId="75B18D7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7. </w:t>
      </w:r>
      <w:hyperlink w:anchor="ufos_defying_gravity" w:history="1">
        <w:r w:rsidRPr="00C56DA6">
          <w:rPr>
            <w:rStyle w:val="Hyperlink"/>
            <w:rFonts w:ascii="Avenir Book" w:hAnsi="Avenir Book"/>
            <w:lang w:val="en-GB"/>
          </w:rPr>
          <w:t>How can UFOs defy gravity and travel so fast?</w:t>
        </w:r>
      </w:hyperlink>
    </w:p>
    <w:p w14:paraId="378C413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8. </w:t>
      </w:r>
      <w:hyperlink w:anchor="interdimensional_time_relative" w:history="1">
        <w:r w:rsidRPr="00C56DA6">
          <w:rPr>
            <w:rStyle w:val="Hyperlink"/>
            <w:rFonts w:ascii="Avenir Book" w:hAnsi="Avenir Book"/>
            <w:lang w:val="en-GB"/>
          </w:rPr>
          <w:t>Moving in fast forward or slow motion, interdimensional time is relative</w:t>
        </w:r>
      </w:hyperlink>
    </w:p>
    <w:p w14:paraId="1AAE4C3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9. </w:t>
      </w:r>
      <w:hyperlink w:anchor="true_nature_flimsy_reality" w:history="1">
        <w:r w:rsidRPr="00C56DA6">
          <w:rPr>
            <w:rStyle w:val="Hyperlink"/>
            <w:rFonts w:ascii="Avenir Book" w:hAnsi="Avenir Book"/>
            <w:lang w:val="en-GB"/>
          </w:rPr>
          <w:t>The true nature of our flimsy and changing psychological reality</w:t>
        </w:r>
      </w:hyperlink>
    </w:p>
    <w:p w14:paraId="2BAEE280" w14:textId="77777777" w:rsidR="00134BD0" w:rsidRPr="00C56DA6" w:rsidRDefault="00134BD0" w:rsidP="00134BD0">
      <w:pPr>
        <w:ind w:firstLine="0"/>
        <w:rPr>
          <w:rStyle w:val="Hyperlink"/>
          <w:rFonts w:ascii="Avenir Book" w:hAnsi="Avenir Book"/>
          <w:lang w:val="en-GB"/>
        </w:rPr>
      </w:pPr>
      <w:r w:rsidRPr="00C56DA6">
        <w:rPr>
          <w:rFonts w:ascii="Avenir Book" w:hAnsi="Avenir Book"/>
          <w:lang w:val="en-GB"/>
        </w:rPr>
        <w:t xml:space="preserve">10. </w:t>
      </w:r>
      <w:hyperlink w:anchor="are_we_living_in_simulation" w:history="1">
        <w:r w:rsidRPr="00C56DA6">
          <w:rPr>
            <w:rStyle w:val="Hyperlink"/>
            <w:rFonts w:ascii="Avenir Book" w:hAnsi="Avenir Book"/>
            <w:lang w:val="en-GB"/>
          </w:rPr>
          <w:t>Are we living in a computer simulation?</w:t>
        </w:r>
      </w:hyperlink>
    </w:p>
    <w:p w14:paraId="6F342063"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11. </w:t>
      </w:r>
      <w:hyperlink w:anchor="why_only_certain_people_see_ghost_or_ufo" w:history="1">
        <w:r w:rsidRPr="00C56DA6">
          <w:rPr>
            <w:rStyle w:val="Hyperlink"/>
            <w:rFonts w:ascii="Avenir Book" w:hAnsi="Avenir Book"/>
            <w:lang w:val="en-GB"/>
          </w:rPr>
          <w:t>Why only certain people see ghosts or UFOs?</w:t>
        </w:r>
      </w:hyperlink>
    </w:p>
    <w:p w14:paraId="3DCB78A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12. </w:t>
      </w:r>
      <w:hyperlink w:anchor="how_to_record_ghosts" w:history="1">
        <w:r w:rsidRPr="00C56DA6">
          <w:rPr>
            <w:rStyle w:val="Hyperlink"/>
            <w:rFonts w:ascii="Avenir Book" w:hAnsi="Avenir Book"/>
            <w:lang w:val="en-GB"/>
          </w:rPr>
          <w:t xml:space="preserve">How to see and record ghosts, interdimensional beings, and UFOs </w:t>
        </w:r>
      </w:hyperlink>
    </w:p>
    <w:p w14:paraId="41DFFD0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13. </w:t>
      </w:r>
      <w:hyperlink w:anchor="moving_into_higher_dimensions" w:history="1">
        <w:r w:rsidRPr="00C56DA6">
          <w:rPr>
            <w:rStyle w:val="Hyperlink"/>
            <w:rFonts w:ascii="Avenir Book" w:hAnsi="Avenir Book"/>
            <w:lang w:val="en-GB"/>
          </w:rPr>
          <w:t>In time all particles orbit slightly faster, as we continually move into higher dimensions</w:t>
        </w:r>
      </w:hyperlink>
    </w:p>
    <w:p w14:paraId="48FABA0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14. </w:t>
      </w:r>
      <w:hyperlink w:anchor="why_time_space_illusion" w:history="1">
        <w:r w:rsidRPr="00C56DA6">
          <w:rPr>
            <w:rStyle w:val="Hyperlink"/>
            <w:rFonts w:ascii="Avenir Book" w:hAnsi="Avenir Book"/>
            <w:lang w:val="en-GB"/>
          </w:rPr>
          <w:t>Why time and space are an illusion, and how to instantaneously travel anywhere in time</w:t>
        </w:r>
      </w:hyperlink>
    </w:p>
    <w:p w14:paraId="3BD9555D" w14:textId="77777777" w:rsidR="00134BD0" w:rsidRPr="00C56DA6" w:rsidRDefault="00134BD0">
      <w:pPr>
        <w:spacing w:before="0" w:line="240" w:lineRule="auto"/>
        <w:ind w:firstLine="0"/>
        <w:contextualSpacing w:val="0"/>
        <w:jc w:val="left"/>
        <w:rPr>
          <w:sz w:val="32"/>
          <w:szCs w:val="32"/>
          <w:lang w:val="en-GB"/>
        </w:rPr>
      </w:pPr>
      <w:r w:rsidRPr="00C56DA6">
        <w:rPr>
          <w:sz w:val="32"/>
          <w:szCs w:val="32"/>
          <w:lang w:val="en-GB"/>
        </w:rPr>
        <w:br w:type="page"/>
      </w:r>
    </w:p>
    <w:p w14:paraId="43528C27" w14:textId="43129B37" w:rsidR="00236CDA" w:rsidRPr="00C56DA6" w:rsidRDefault="00134BD0" w:rsidP="006C7EA6">
      <w:pPr>
        <w:ind w:firstLine="0"/>
        <w:jc w:val="center"/>
        <w:rPr>
          <w:sz w:val="32"/>
          <w:szCs w:val="32"/>
          <w:lang w:val="en-GB"/>
        </w:rPr>
      </w:pPr>
      <w:r w:rsidRPr="00C56DA6">
        <w:rPr>
          <w:sz w:val="32"/>
          <w:szCs w:val="32"/>
          <w:lang w:val="en-GB"/>
        </w:rPr>
        <w:lastRenderedPageBreak/>
        <w:t>New Age Physics Summary</w:t>
      </w:r>
    </w:p>
    <w:p w14:paraId="6792971F" w14:textId="279852AE"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r w:rsidRPr="00C56DA6">
        <w:rPr>
          <w:sz w:val="32"/>
          <w:szCs w:val="32"/>
          <w:lang w:val="en-GB"/>
        </w:rPr>
        <w:fldChar w:fldCharType="begin"/>
      </w:r>
      <w:r w:rsidRPr="00C56DA6">
        <w:rPr>
          <w:sz w:val="32"/>
          <w:szCs w:val="32"/>
          <w:lang w:val="en-GB"/>
        </w:rPr>
        <w:instrText xml:space="preserve"> TOC \o "1-3" \h \z \t "Vellum Element Subtitle,2" </w:instrText>
      </w:r>
      <w:r w:rsidRPr="00C56DA6">
        <w:rPr>
          <w:sz w:val="32"/>
          <w:szCs w:val="32"/>
          <w:lang w:val="en-GB"/>
        </w:rPr>
        <w:fldChar w:fldCharType="separate"/>
      </w:r>
      <w:hyperlink w:anchor="_Toc113022237" w:history="1">
        <w:r w:rsidRPr="00C56DA6">
          <w:rPr>
            <w:rStyle w:val="Hyperlink"/>
            <w:lang w:val="en-GB"/>
          </w:rPr>
          <w:t>Foreword by Mark McCutcheon</w:t>
        </w:r>
        <w:r w:rsidRPr="00C56DA6">
          <w:rPr>
            <w:webHidden/>
            <w:lang w:val="en-GB"/>
          </w:rPr>
          <w:tab/>
        </w:r>
        <w:r w:rsidRPr="00C56DA6">
          <w:rPr>
            <w:webHidden/>
            <w:lang w:val="en-GB"/>
          </w:rPr>
          <w:fldChar w:fldCharType="begin"/>
        </w:r>
        <w:r w:rsidRPr="00C56DA6">
          <w:rPr>
            <w:webHidden/>
            <w:lang w:val="en-GB"/>
          </w:rPr>
          <w:instrText xml:space="preserve"> PAGEREF _Toc113022237 \h </w:instrText>
        </w:r>
        <w:r w:rsidRPr="00C56DA6">
          <w:rPr>
            <w:webHidden/>
            <w:lang w:val="en-GB"/>
          </w:rPr>
        </w:r>
        <w:r w:rsidRPr="00C56DA6">
          <w:rPr>
            <w:webHidden/>
            <w:lang w:val="en-GB"/>
          </w:rPr>
          <w:fldChar w:fldCharType="separate"/>
        </w:r>
        <w:r w:rsidRPr="00C56DA6">
          <w:rPr>
            <w:webHidden/>
            <w:lang w:val="en-GB"/>
          </w:rPr>
          <w:t>10</w:t>
        </w:r>
        <w:r w:rsidRPr="00C56DA6">
          <w:rPr>
            <w:webHidden/>
            <w:lang w:val="en-GB"/>
          </w:rPr>
          <w:fldChar w:fldCharType="end"/>
        </w:r>
      </w:hyperlink>
    </w:p>
    <w:p w14:paraId="7DBC5FF1" w14:textId="1CF41640"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238" w:history="1">
        <w:r w:rsidR="00F72C1F" w:rsidRPr="00C56DA6">
          <w:rPr>
            <w:rStyle w:val="Hyperlink"/>
            <w:lang w:val="en-GB"/>
          </w:rPr>
          <w:t xml:space="preserve">Chapter 1: </w:t>
        </w:r>
        <w:r w:rsidR="00F72C1F" w:rsidRPr="00C56DA6">
          <w:rPr>
            <w:rStyle w:val="Hyperlink"/>
            <w:i/>
            <w:iCs/>
            <w:lang w:val="en-GB"/>
          </w:rPr>
          <w:t xml:space="preserve">New Age Physics </w:t>
        </w:r>
        <w:r w:rsidR="00F72C1F" w:rsidRPr="00C56DA6">
          <w:rPr>
            <w:rStyle w:val="Hyperlink"/>
            <w:lang w:val="en-GB"/>
          </w:rPr>
          <w:t>Introduction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_Toc113022238 \h </w:instrText>
        </w:r>
        <w:r w:rsidR="00F72C1F" w:rsidRPr="00C56DA6">
          <w:rPr>
            <w:webHidden/>
            <w:lang w:val="en-GB"/>
          </w:rPr>
        </w:r>
        <w:r w:rsidR="00F72C1F" w:rsidRPr="00C56DA6">
          <w:rPr>
            <w:webHidden/>
            <w:lang w:val="en-GB"/>
          </w:rPr>
          <w:fldChar w:fldCharType="separate"/>
        </w:r>
        <w:r w:rsidR="00F72C1F" w:rsidRPr="00C56DA6">
          <w:rPr>
            <w:webHidden/>
            <w:lang w:val="en-GB"/>
          </w:rPr>
          <w:t>12</w:t>
        </w:r>
        <w:r w:rsidR="00F72C1F" w:rsidRPr="00C56DA6">
          <w:rPr>
            <w:webHidden/>
            <w:lang w:val="en-GB"/>
          </w:rPr>
          <w:fldChar w:fldCharType="end"/>
        </w:r>
      </w:hyperlink>
    </w:p>
    <w:p w14:paraId="3EB99F08" w14:textId="00EFEAFF"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39" w:history="1">
        <w:r w:rsidR="00F72C1F" w:rsidRPr="00C56DA6">
          <w:rPr>
            <w:rStyle w:val="Hyperlink"/>
            <w:lang w:val="en-GB"/>
          </w:rPr>
          <w:t>1.1 New Age Physics – A working and credible Theory of Everything</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_Toc113022239 \h </w:instrText>
        </w:r>
        <w:r w:rsidR="00F72C1F" w:rsidRPr="00C56DA6">
          <w:rPr>
            <w:webHidden/>
            <w:lang w:val="en-GB"/>
          </w:rPr>
        </w:r>
        <w:r w:rsidR="00F72C1F" w:rsidRPr="00C56DA6">
          <w:rPr>
            <w:webHidden/>
            <w:lang w:val="en-GB"/>
          </w:rPr>
          <w:fldChar w:fldCharType="separate"/>
        </w:r>
        <w:r w:rsidR="00F72C1F" w:rsidRPr="00C56DA6">
          <w:rPr>
            <w:webHidden/>
            <w:lang w:val="en-GB"/>
          </w:rPr>
          <w:t>12</w:t>
        </w:r>
        <w:r w:rsidR="00F72C1F" w:rsidRPr="00C56DA6">
          <w:rPr>
            <w:webHidden/>
            <w:lang w:val="en-GB"/>
          </w:rPr>
          <w:fldChar w:fldCharType="end"/>
        </w:r>
      </w:hyperlink>
    </w:p>
    <w:p w14:paraId="7216C0C2" w14:textId="1FE60C88"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40" w:history="1">
        <w:r w:rsidR="00F72C1F" w:rsidRPr="00C56DA6">
          <w:rPr>
            <w:rStyle w:val="Hyperlink"/>
            <w:lang w:val="en-GB"/>
          </w:rPr>
          <w:t>1.2 Five types of expansion and contraction of matter to explain the entire physics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_Toc113022240 \h </w:instrText>
        </w:r>
        <w:r w:rsidR="00F72C1F" w:rsidRPr="00C56DA6">
          <w:rPr>
            <w:webHidden/>
            <w:lang w:val="en-GB"/>
          </w:rPr>
        </w:r>
        <w:r w:rsidR="00F72C1F" w:rsidRPr="00C56DA6">
          <w:rPr>
            <w:webHidden/>
            <w:lang w:val="en-GB"/>
          </w:rPr>
          <w:fldChar w:fldCharType="separate"/>
        </w:r>
        <w:r w:rsidR="00F72C1F" w:rsidRPr="00C56DA6">
          <w:rPr>
            <w:webHidden/>
            <w:lang w:val="en-GB"/>
          </w:rPr>
          <w:t>14</w:t>
        </w:r>
        <w:r w:rsidR="00F72C1F" w:rsidRPr="00C56DA6">
          <w:rPr>
            <w:webHidden/>
            <w:lang w:val="en-GB"/>
          </w:rPr>
          <w:fldChar w:fldCharType="end"/>
        </w:r>
      </w:hyperlink>
    </w:p>
    <w:p w14:paraId="6DEDBDEC" w14:textId="1B8B716C"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41" w:history="1">
        <w:r w:rsidR="00F72C1F" w:rsidRPr="00C56DA6">
          <w:rPr>
            <w:rStyle w:val="Hyperlink"/>
            <w:lang w:val="en-GB"/>
          </w:rPr>
          <w:t>1.2a The first type of expansion and contraction of matter</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_Toc113022241 \h </w:instrText>
        </w:r>
        <w:r w:rsidR="00F72C1F" w:rsidRPr="00C56DA6">
          <w:rPr>
            <w:webHidden/>
            <w:lang w:val="en-GB"/>
          </w:rPr>
        </w:r>
        <w:r w:rsidR="00F72C1F" w:rsidRPr="00C56DA6">
          <w:rPr>
            <w:webHidden/>
            <w:lang w:val="en-GB"/>
          </w:rPr>
          <w:fldChar w:fldCharType="separate"/>
        </w:r>
        <w:r w:rsidR="00F72C1F" w:rsidRPr="00C56DA6">
          <w:rPr>
            <w:webHidden/>
            <w:lang w:val="en-GB"/>
          </w:rPr>
          <w:t>16</w:t>
        </w:r>
        <w:r w:rsidR="00F72C1F" w:rsidRPr="00C56DA6">
          <w:rPr>
            <w:webHidden/>
            <w:lang w:val="en-GB"/>
          </w:rPr>
          <w:fldChar w:fldCharType="end"/>
        </w:r>
      </w:hyperlink>
    </w:p>
    <w:p w14:paraId="549BF2DB" w14:textId="5CC76DE1"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42" w:history="1">
        <w:r w:rsidR="00F72C1F" w:rsidRPr="00C56DA6">
          <w:rPr>
            <w:rStyle w:val="Hyperlink"/>
            <w:lang w:val="en-GB"/>
          </w:rPr>
          <w:t>1.2b The second type of growth and shrinkage of matter</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_Toc113022242 \h </w:instrText>
        </w:r>
        <w:r w:rsidR="00F72C1F" w:rsidRPr="00C56DA6">
          <w:rPr>
            <w:webHidden/>
            <w:lang w:val="en-GB"/>
          </w:rPr>
        </w:r>
        <w:r w:rsidR="00F72C1F" w:rsidRPr="00C56DA6">
          <w:rPr>
            <w:webHidden/>
            <w:lang w:val="en-GB"/>
          </w:rPr>
          <w:fldChar w:fldCharType="separate"/>
        </w:r>
        <w:r w:rsidR="00F72C1F" w:rsidRPr="00C56DA6">
          <w:rPr>
            <w:webHidden/>
            <w:lang w:val="en-GB"/>
          </w:rPr>
          <w:t>19</w:t>
        </w:r>
        <w:r w:rsidR="00F72C1F" w:rsidRPr="00C56DA6">
          <w:rPr>
            <w:webHidden/>
            <w:lang w:val="en-GB"/>
          </w:rPr>
          <w:fldChar w:fldCharType="end"/>
        </w:r>
      </w:hyperlink>
    </w:p>
    <w:p w14:paraId="7DC09997" w14:textId="747C91CD"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43" w:history="1">
        <w:r w:rsidR="00F72C1F" w:rsidRPr="00C56DA6">
          <w:rPr>
            <w:rStyle w:val="Hyperlink"/>
            <w:lang w:val="en-GB"/>
          </w:rPr>
          <w:t>1.2c The third type of growth and shrinkage of matter</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_Toc113022243 \h </w:instrText>
        </w:r>
        <w:r w:rsidR="00F72C1F" w:rsidRPr="00C56DA6">
          <w:rPr>
            <w:webHidden/>
            <w:lang w:val="en-GB"/>
          </w:rPr>
        </w:r>
        <w:r w:rsidR="00F72C1F" w:rsidRPr="00C56DA6">
          <w:rPr>
            <w:webHidden/>
            <w:lang w:val="en-GB"/>
          </w:rPr>
          <w:fldChar w:fldCharType="separate"/>
        </w:r>
        <w:r w:rsidR="00F72C1F" w:rsidRPr="00C56DA6">
          <w:rPr>
            <w:webHidden/>
            <w:lang w:val="en-GB"/>
          </w:rPr>
          <w:t>20</w:t>
        </w:r>
        <w:r w:rsidR="00F72C1F" w:rsidRPr="00C56DA6">
          <w:rPr>
            <w:webHidden/>
            <w:lang w:val="en-GB"/>
          </w:rPr>
          <w:fldChar w:fldCharType="end"/>
        </w:r>
      </w:hyperlink>
    </w:p>
    <w:p w14:paraId="60D1347C" w14:textId="668A7865"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44" w:history="1">
        <w:r w:rsidR="00F72C1F" w:rsidRPr="00C56DA6">
          <w:rPr>
            <w:rStyle w:val="Hyperlink"/>
            <w:lang w:val="en-GB"/>
          </w:rPr>
          <w:t>1.2d The fourth type of expansion and contraction of matter</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_Toc113022244 \h </w:instrText>
        </w:r>
        <w:r w:rsidR="00F72C1F" w:rsidRPr="00C56DA6">
          <w:rPr>
            <w:webHidden/>
            <w:lang w:val="en-GB"/>
          </w:rPr>
        </w:r>
        <w:r w:rsidR="00F72C1F" w:rsidRPr="00C56DA6">
          <w:rPr>
            <w:webHidden/>
            <w:lang w:val="en-GB"/>
          </w:rPr>
          <w:fldChar w:fldCharType="separate"/>
        </w:r>
        <w:r w:rsidR="00F72C1F" w:rsidRPr="00C56DA6">
          <w:rPr>
            <w:webHidden/>
            <w:lang w:val="en-GB"/>
          </w:rPr>
          <w:t>21</w:t>
        </w:r>
        <w:r w:rsidR="00F72C1F" w:rsidRPr="00C56DA6">
          <w:rPr>
            <w:webHidden/>
            <w:lang w:val="en-GB"/>
          </w:rPr>
          <w:fldChar w:fldCharType="end"/>
        </w:r>
      </w:hyperlink>
    </w:p>
    <w:p w14:paraId="54D751FC" w14:textId="7A525EE8"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45" w:history="1">
        <w:r w:rsidR="00F72C1F" w:rsidRPr="00C56DA6">
          <w:rPr>
            <w:rStyle w:val="Hyperlink"/>
            <w:lang w:val="en-GB"/>
          </w:rPr>
          <w:t>1.2e The fifth type of expansion and contraction of matter</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_Toc113022245 \h </w:instrText>
        </w:r>
        <w:r w:rsidR="00F72C1F" w:rsidRPr="00C56DA6">
          <w:rPr>
            <w:webHidden/>
            <w:lang w:val="en-GB"/>
          </w:rPr>
        </w:r>
        <w:r w:rsidR="00F72C1F" w:rsidRPr="00C56DA6">
          <w:rPr>
            <w:webHidden/>
            <w:lang w:val="en-GB"/>
          </w:rPr>
          <w:fldChar w:fldCharType="separate"/>
        </w:r>
        <w:r w:rsidR="00F72C1F" w:rsidRPr="00C56DA6">
          <w:rPr>
            <w:webHidden/>
            <w:lang w:val="en-GB"/>
          </w:rPr>
          <w:t>25</w:t>
        </w:r>
        <w:r w:rsidR="00F72C1F" w:rsidRPr="00C56DA6">
          <w:rPr>
            <w:webHidden/>
            <w:lang w:val="en-GB"/>
          </w:rPr>
          <w:fldChar w:fldCharType="end"/>
        </w:r>
      </w:hyperlink>
    </w:p>
    <w:p w14:paraId="637121B0" w14:textId="17F8D221"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46" w:history="1">
        <w:r w:rsidR="00F72C1F" w:rsidRPr="00C56DA6">
          <w:rPr>
            <w:rStyle w:val="Hyperlink"/>
            <w:lang w:val="en-GB"/>
          </w:rPr>
          <w:t>1.3 UFOs, interdimensional worlds and beings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_Toc113022246 \h </w:instrText>
        </w:r>
        <w:r w:rsidR="00F72C1F" w:rsidRPr="00C56DA6">
          <w:rPr>
            <w:webHidden/>
            <w:lang w:val="en-GB"/>
          </w:rPr>
        </w:r>
        <w:r w:rsidR="00F72C1F" w:rsidRPr="00C56DA6">
          <w:rPr>
            <w:webHidden/>
            <w:lang w:val="en-GB"/>
          </w:rPr>
          <w:fldChar w:fldCharType="separate"/>
        </w:r>
        <w:r w:rsidR="00F72C1F" w:rsidRPr="00C56DA6">
          <w:rPr>
            <w:webHidden/>
            <w:lang w:val="en-GB"/>
          </w:rPr>
          <w:t>25</w:t>
        </w:r>
        <w:r w:rsidR="00F72C1F" w:rsidRPr="00C56DA6">
          <w:rPr>
            <w:webHidden/>
            <w:lang w:val="en-GB"/>
          </w:rPr>
          <w:fldChar w:fldCharType="end"/>
        </w:r>
      </w:hyperlink>
    </w:p>
    <w:p w14:paraId="0626416C" w14:textId="08401112"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47" w:history="1">
        <w:r w:rsidR="00F72C1F" w:rsidRPr="00C56DA6">
          <w:rPr>
            <w:rStyle w:val="Hyperlink"/>
            <w:lang w:val="en-GB"/>
          </w:rPr>
          <w:t>1.4 Gravity, orbits, attracting and repelling forces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_Toc113022247 \h </w:instrText>
        </w:r>
        <w:r w:rsidR="00F72C1F" w:rsidRPr="00C56DA6">
          <w:rPr>
            <w:webHidden/>
            <w:lang w:val="en-GB"/>
          </w:rPr>
        </w:r>
        <w:r w:rsidR="00F72C1F" w:rsidRPr="00C56DA6">
          <w:rPr>
            <w:webHidden/>
            <w:lang w:val="en-GB"/>
          </w:rPr>
          <w:fldChar w:fldCharType="separate"/>
        </w:r>
        <w:r w:rsidR="00F72C1F" w:rsidRPr="00C56DA6">
          <w:rPr>
            <w:webHidden/>
            <w:lang w:val="en-GB"/>
          </w:rPr>
          <w:t>31</w:t>
        </w:r>
        <w:r w:rsidR="00F72C1F" w:rsidRPr="00C56DA6">
          <w:rPr>
            <w:webHidden/>
            <w:lang w:val="en-GB"/>
          </w:rPr>
          <w:fldChar w:fldCharType="end"/>
        </w:r>
      </w:hyperlink>
    </w:p>
    <w:p w14:paraId="04A86F9B" w14:textId="5BC39CC6"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48" w:history="1">
        <w:r w:rsidR="00F72C1F" w:rsidRPr="00C56DA6">
          <w:rPr>
            <w:rStyle w:val="Hyperlink"/>
            <w:lang w:val="en-GB"/>
          </w:rPr>
          <w:t>1.5 The four different perspectives required to understand gravity and orbits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_Toc113022248 \h </w:instrText>
        </w:r>
        <w:r w:rsidR="00F72C1F" w:rsidRPr="00C56DA6">
          <w:rPr>
            <w:webHidden/>
            <w:lang w:val="en-GB"/>
          </w:rPr>
        </w:r>
        <w:r w:rsidR="00F72C1F" w:rsidRPr="00C56DA6">
          <w:rPr>
            <w:webHidden/>
            <w:lang w:val="en-GB"/>
          </w:rPr>
          <w:fldChar w:fldCharType="separate"/>
        </w:r>
        <w:r w:rsidR="00F72C1F" w:rsidRPr="00C56DA6">
          <w:rPr>
            <w:webHidden/>
            <w:lang w:val="en-GB"/>
          </w:rPr>
          <w:t>32</w:t>
        </w:r>
        <w:r w:rsidR="00F72C1F" w:rsidRPr="00C56DA6">
          <w:rPr>
            <w:webHidden/>
            <w:lang w:val="en-GB"/>
          </w:rPr>
          <w:fldChar w:fldCharType="end"/>
        </w:r>
      </w:hyperlink>
    </w:p>
    <w:p w14:paraId="4CCE3698" w14:textId="10DD3837"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49" w:history="1">
        <w:r w:rsidR="00F72C1F" w:rsidRPr="00C56DA6">
          <w:rPr>
            <w:rStyle w:val="Hyperlink"/>
            <w:lang w:val="en-GB"/>
          </w:rPr>
          <w:t>1.6 The best proof for Atomic Expansion Theory, the physics of a falling suspended slinky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_Toc113022249 \h </w:instrText>
        </w:r>
        <w:r w:rsidR="00F72C1F" w:rsidRPr="00C56DA6">
          <w:rPr>
            <w:webHidden/>
            <w:lang w:val="en-GB"/>
          </w:rPr>
        </w:r>
        <w:r w:rsidR="00F72C1F" w:rsidRPr="00C56DA6">
          <w:rPr>
            <w:webHidden/>
            <w:lang w:val="en-GB"/>
          </w:rPr>
          <w:fldChar w:fldCharType="separate"/>
        </w:r>
        <w:r w:rsidR="00F72C1F" w:rsidRPr="00C56DA6">
          <w:rPr>
            <w:webHidden/>
            <w:lang w:val="en-GB"/>
          </w:rPr>
          <w:t>35</w:t>
        </w:r>
        <w:r w:rsidR="00F72C1F" w:rsidRPr="00C56DA6">
          <w:rPr>
            <w:webHidden/>
            <w:lang w:val="en-GB"/>
          </w:rPr>
          <w:fldChar w:fldCharType="end"/>
        </w:r>
      </w:hyperlink>
    </w:p>
    <w:p w14:paraId="1E114248" w14:textId="79CD9845"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50" w:history="1">
        <w:r w:rsidR="00F72C1F" w:rsidRPr="00C56DA6">
          <w:rPr>
            <w:rStyle w:val="Hyperlink"/>
            <w:lang w:val="en-GB"/>
          </w:rPr>
          <w:t>1.7 The formation of planets, solar systems, galaxies, neutrinos, electrons, and atoms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_Toc113022250 \h </w:instrText>
        </w:r>
        <w:r w:rsidR="00F72C1F" w:rsidRPr="00C56DA6">
          <w:rPr>
            <w:webHidden/>
            <w:lang w:val="en-GB"/>
          </w:rPr>
        </w:r>
        <w:r w:rsidR="00F72C1F" w:rsidRPr="00C56DA6">
          <w:rPr>
            <w:webHidden/>
            <w:lang w:val="en-GB"/>
          </w:rPr>
          <w:fldChar w:fldCharType="separate"/>
        </w:r>
        <w:r w:rsidR="00F72C1F" w:rsidRPr="00C56DA6">
          <w:rPr>
            <w:webHidden/>
            <w:lang w:val="en-GB"/>
          </w:rPr>
          <w:t>37</w:t>
        </w:r>
        <w:r w:rsidR="00F72C1F" w:rsidRPr="00C56DA6">
          <w:rPr>
            <w:webHidden/>
            <w:lang w:val="en-GB"/>
          </w:rPr>
          <w:fldChar w:fldCharType="end"/>
        </w:r>
      </w:hyperlink>
    </w:p>
    <w:p w14:paraId="17288E90" w14:textId="027FE8E0"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51" w:history="1">
        <w:r w:rsidR="00F72C1F" w:rsidRPr="00C56DA6">
          <w:rPr>
            <w:rStyle w:val="Hyperlink"/>
            <w:lang w:val="en-GB"/>
          </w:rPr>
          <w:t>1.8 What is truly relative in physics, and the end of the space-time-mass-energy concept</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_Toc113022251 \h </w:instrText>
        </w:r>
        <w:r w:rsidR="00F72C1F" w:rsidRPr="00C56DA6">
          <w:rPr>
            <w:webHidden/>
            <w:lang w:val="en-GB"/>
          </w:rPr>
        </w:r>
        <w:r w:rsidR="00F72C1F" w:rsidRPr="00C56DA6">
          <w:rPr>
            <w:webHidden/>
            <w:lang w:val="en-GB"/>
          </w:rPr>
          <w:fldChar w:fldCharType="separate"/>
        </w:r>
        <w:r w:rsidR="00F72C1F" w:rsidRPr="00C56DA6">
          <w:rPr>
            <w:webHidden/>
            <w:lang w:val="en-GB"/>
          </w:rPr>
          <w:t>39</w:t>
        </w:r>
        <w:r w:rsidR="00F72C1F" w:rsidRPr="00C56DA6">
          <w:rPr>
            <w:webHidden/>
            <w:lang w:val="en-GB"/>
          </w:rPr>
          <w:fldChar w:fldCharType="end"/>
        </w:r>
      </w:hyperlink>
    </w:p>
    <w:p w14:paraId="09F1EBF4" w14:textId="5F38F3A1"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52" w:history="1">
        <w:r w:rsidR="00F72C1F" w:rsidRPr="00C56DA6">
          <w:rPr>
            <w:rStyle w:val="Hyperlink"/>
            <w:lang w:val="en-GB"/>
          </w:rPr>
          <w:t>1.9 Debunk of Standard Theory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_Toc113022252 \h </w:instrText>
        </w:r>
        <w:r w:rsidR="00F72C1F" w:rsidRPr="00C56DA6">
          <w:rPr>
            <w:webHidden/>
            <w:lang w:val="en-GB"/>
          </w:rPr>
        </w:r>
        <w:r w:rsidR="00F72C1F" w:rsidRPr="00C56DA6">
          <w:rPr>
            <w:webHidden/>
            <w:lang w:val="en-GB"/>
          </w:rPr>
          <w:fldChar w:fldCharType="separate"/>
        </w:r>
        <w:r w:rsidR="00F72C1F" w:rsidRPr="00C56DA6">
          <w:rPr>
            <w:webHidden/>
            <w:lang w:val="en-GB"/>
          </w:rPr>
          <w:t>45</w:t>
        </w:r>
        <w:r w:rsidR="00F72C1F" w:rsidRPr="00C56DA6">
          <w:rPr>
            <w:webHidden/>
            <w:lang w:val="en-GB"/>
          </w:rPr>
          <w:fldChar w:fldCharType="end"/>
        </w:r>
      </w:hyperlink>
    </w:p>
    <w:p w14:paraId="20F5A79D" w14:textId="75652392"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253" w:history="1">
        <w:r w:rsidR="00F72C1F" w:rsidRPr="00C56DA6">
          <w:rPr>
            <w:rStyle w:val="Hyperlink"/>
            <w:lang w:val="en-GB"/>
          </w:rPr>
          <w:t xml:space="preserve">Chapter 2: </w:t>
        </w:r>
        <w:r w:rsidR="00F72C1F" w:rsidRPr="00C56DA6">
          <w:rPr>
            <w:rStyle w:val="Hyperlink"/>
            <w:i/>
            <w:iCs/>
            <w:lang w:val="en-GB"/>
          </w:rPr>
          <w:t>New Age Physics</w:t>
        </w:r>
        <w:r w:rsidR="00F72C1F" w:rsidRPr="00C56DA6">
          <w:rPr>
            <w:rStyle w:val="Hyperlink"/>
            <w:lang w:val="en-GB"/>
          </w:rPr>
          <w:t> - Short and Long Summaries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_Toc113022253 \h </w:instrText>
        </w:r>
        <w:r w:rsidR="00F72C1F" w:rsidRPr="00C56DA6">
          <w:rPr>
            <w:webHidden/>
            <w:lang w:val="en-GB"/>
          </w:rPr>
        </w:r>
        <w:r w:rsidR="00F72C1F" w:rsidRPr="00C56DA6">
          <w:rPr>
            <w:webHidden/>
            <w:lang w:val="en-GB"/>
          </w:rPr>
          <w:fldChar w:fldCharType="separate"/>
        </w:r>
        <w:r w:rsidR="00F72C1F" w:rsidRPr="00C56DA6">
          <w:rPr>
            <w:webHidden/>
            <w:lang w:val="en-GB"/>
          </w:rPr>
          <w:t>47</w:t>
        </w:r>
        <w:r w:rsidR="00F72C1F" w:rsidRPr="00C56DA6">
          <w:rPr>
            <w:webHidden/>
            <w:lang w:val="en-GB"/>
          </w:rPr>
          <w:fldChar w:fldCharType="end"/>
        </w:r>
      </w:hyperlink>
    </w:p>
    <w:p w14:paraId="0B2BFFD0" w14:textId="14589511"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54" w:history="1">
        <w:r w:rsidR="00F72C1F" w:rsidRPr="00C56DA6">
          <w:rPr>
            <w:rStyle w:val="Hyperlink"/>
            <w:lang w:val="en-GB"/>
          </w:rPr>
          <w:t>2.1 New Age Physics Short Summary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_Toc113022254 \h </w:instrText>
        </w:r>
        <w:r w:rsidR="00F72C1F" w:rsidRPr="00C56DA6">
          <w:rPr>
            <w:webHidden/>
            <w:lang w:val="en-GB"/>
          </w:rPr>
        </w:r>
        <w:r w:rsidR="00F72C1F" w:rsidRPr="00C56DA6">
          <w:rPr>
            <w:webHidden/>
            <w:lang w:val="en-GB"/>
          </w:rPr>
          <w:fldChar w:fldCharType="separate"/>
        </w:r>
        <w:r w:rsidR="00F72C1F" w:rsidRPr="00C56DA6">
          <w:rPr>
            <w:webHidden/>
            <w:lang w:val="en-GB"/>
          </w:rPr>
          <w:t>47</w:t>
        </w:r>
        <w:r w:rsidR="00F72C1F" w:rsidRPr="00C56DA6">
          <w:rPr>
            <w:webHidden/>
            <w:lang w:val="en-GB"/>
          </w:rPr>
          <w:fldChar w:fldCharType="end"/>
        </w:r>
      </w:hyperlink>
    </w:p>
    <w:p w14:paraId="320196DF" w14:textId="09D71BC1"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55" w:history="1">
        <w:r w:rsidR="00F72C1F" w:rsidRPr="00C56DA6">
          <w:rPr>
            <w:rStyle w:val="Hyperlink"/>
            <w:lang w:val="en-GB"/>
          </w:rPr>
          <w:t>2.2 New Age Physics Long Summary (the remainder of chapter 2)</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_Toc113022255 \h </w:instrText>
        </w:r>
        <w:r w:rsidR="00F72C1F" w:rsidRPr="00C56DA6">
          <w:rPr>
            <w:webHidden/>
            <w:lang w:val="en-GB"/>
          </w:rPr>
        </w:r>
        <w:r w:rsidR="00F72C1F" w:rsidRPr="00C56DA6">
          <w:rPr>
            <w:webHidden/>
            <w:lang w:val="en-GB"/>
          </w:rPr>
          <w:fldChar w:fldCharType="separate"/>
        </w:r>
        <w:r w:rsidR="00F72C1F" w:rsidRPr="00C56DA6">
          <w:rPr>
            <w:webHidden/>
            <w:lang w:val="en-GB"/>
          </w:rPr>
          <w:t>56</w:t>
        </w:r>
        <w:r w:rsidR="00F72C1F" w:rsidRPr="00C56DA6">
          <w:rPr>
            <w:webHidden/>
            <w:lang w:val="en-GB"/>
          </w:rPr>
          <w:fldChar w:fldCharType="end"/>
        </w:r>
      </w:hyperlink>
    </w:p>
    <w:p w14:paraId="0205A75B" w14:textId="789310AD"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56" w:history="1">
        <w:r w:rsidR="00F72C1F" w:rsidRPr="00C56DA6">
          <w:rPr>
            <w:rStyle w:val="Hyperlink"/>
            <w:lang w:val="en-GB"/>
          </w:rPr>
          <w:t>2.3 The constant expansion of all atoms is gravity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_Toc113022256 \h </w:instrText>
        </w:r>
        <w:r w:rsidR="00F72C1F" w:rsidRPr="00C56DA6">
          <w:rPr>
            <w:webHidden/>
            <w:lang w:val="en-GB"/>
          </w:rPr>
        </w:r>
        <w:r w:rsidR="00F72C1F" w:rsidRPr="00C56DA6">
          <w:rPr>
            <w:webHidden/>
            <w:lang w:val="en-GB"/>
          </w:rPr>
          <w:fldChar w:fldCharType="separate"/>
        </w:r>
        <w:r w:rsidR="00F72C1F" w:rsidRPr="00C56DA6">
          <w:rPr>
            <w:webHidden/>
            <w:lang w:val="en-GB"/>
          </w:rPr>
          <w:t>56</w:t>
        </w:r>
        <w:r w:rsidR="00F72C1F" w:rsidRPr="00C56DA6">
          <w:rPr>
            <w:webHidden/>
            <w:lang w:val="en-GB"/>
          </w:rPr>
          <w:fldChar w:fldCharType="end"/>
        </w:r>
      </w:hyperlink>
    </w:p>
    <w:p w14:paraId="2DF20655" w14:textId="5BDDE33E"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57" w:history="1">
        <w:r w:rsidR="00F72C1F" w:rsidRPr="00C56DA6">
          <w:rPr>
            <w:rStyle w:val="Hyperlink"/>
            <w:lang w:val="en-GB"/>
          </w:rPr>
          <w:t>2.4 Everything is just expansion and contraction of orbiting and vibrating matter</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_Toc113022257 \h </w:instrText>
        </w:r>
        <w:r w:rsidR="00F72C1F" w:rsidRPr="00C56DA6">
          <w:rPr>
            <w:webHidden/>
            <w:lang w:val="en-GB"/>
          </w:rPr>
        </w:r>
        <w:r w:rsidR="00F72C1F" w:rsidRPr="00C56DA6">
          <w:rPr>
            <w:webHidden/>
            <w:lang w:val="en-GB"/>
          </w:rPr>
          <w:fldChar w:fldCharType="separate"/>
        </w:r>
        <w:r w:rsidR="00F72C1F" w:rsidRPr="00C56DA6">
          <w:rPr>
            <w:webHidden/>
            <w:lang w:val="en-GB"/>
          </w:rPr>
          <w:t>58</w:t>
        </w:r>
        <w:r w:rsidR="00F72C1F" w:rsidRPr="00C56DA6">
          <w:rPr>
            <w:webHidden/>
            <w:lang w:val="en-GB"/>
          </w:rPr>
          <w:fldChar w:fldCharType="end"/>
        </w:r>
      </w:hyperlink>
    </w:p>
    <w:p w14:paraId="38E9AE2B" w14:textId="15DE802D"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58" w:history="1">
        <w:r w:rsidR="00F72C1F" w:rsidRPr="00C56DA6">
          <w:rPr>
            <w:rStyle w:val="Hyperlink"/>
            <w:lang w:val="en-GB"/>
          </w:rPr>
          <w:t>2.5 Reality is more like a virtual reality, computer simulation or holographic universe, where there is no distance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_Toc113022258 \h </w:instrText>
        </w:r>
        <w:r w:rsidR="00F72C1F" w:rsidRPr="00C56DA6">
          <w:rPr>
            <w:webHidden/>
            <w:lang w:val="en-GB"/>
          </w:rPr>
        </w:r>
        <w:r w:rsidR="00F72C1F" w:rsidRPr="00C56DA6">
          <w:rPr>
            <w:webHidden/>
            <w:lang w:val="en-GB"/>
          </w:rPr>
          <w:fldChar w:fldCharType="separate"/>
        </w:r>
        <w:r w:rsidR="00F72C1F" w:rsidRPr="00C56DA6">
          <w:rPr>
            <w:webHidden/>
            <w:lang w:val="en-GB"/>
          </w:rPr>
          <w:t>59</w:t>
        </w:r>
        <w:r w:rsidR="00F72C1F" w:rsidRPr="00C56DA6">
          <w:rPr>
            <w:webHidden/>
            <w:lang w:val="en-GB"/>
          </w:rPr>
          <w:fldChar w:fldCharType="end"/>
        </w:r>
      </w:hyperlink>
    </w:p>
    <w:p w14:paraId="77CB7671" w14:textId="043B442B"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59" w:history="1">
        <w:r w:rsidR="00F72C1F" w:rsidRPr="00C56DA6">
          <w:rPr>
            <w:rStyle w:val="Hyperlink"/>
            <w:lang w:val="en-GB"/>
          </w:rPr>
          <w:t>2.6 What are other dimensions and planes of existence?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_Toc113022259 \h </w:instrText>
        </w:r>
        <w:r w:rsidR="00F72C1F" w:rsidRPr="00C56DA6">
          <w:rPr>
            <w:webHidden/>
            <w:lang w:val="en-GB"/>
          </w:rPr>
        </w:r>
        <w:r w:rsidR="00F72C1F" w:rsidRPr="00C56DA6">
          <w:rPr>
            <w:webHidden/>
            <w:lang w:val="en-GB"/>
          </w:rPr>
          <w:fldChar w:fldCharType="separate"/>
        </w:r>
        <w:r w:rsidR="00F72C1F" w:rsidRPr="00C56DA6">
          <w:rPr>
            <w:webHidden/>
            <w:lang w:val="en-GB"/>
          </w:rPr>
          <w:t>60</w:t>
        </w:r>
        <w:r w:rsidR="00F72C1F" w:rsidRPr="00C56DA6">
          <w:rPr>
            <w:webHidden/>
            <w:lang w:val="en-GB"/>
          </w:rPr>
          <w:fldChar w:fldCharType="end"/>
        </w:r>
      </w:hyperlink>
    </w:p>
    <w:p w14:paraId="538BD08D" w14:textId="53A79746"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60" w:history="1">
        <w:r w:rsidR="00F72C1F" w:rsidRPr="00C56DA6">
          <w:rPr>
            <w:rStyle w:val="Hyperlink"/>
            <w:lang w:val="en-GB"/>
          </w:rPr>
          <w:t>2.7 How to move to other dimensions?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_Toc113022260 \h </w:instrText>
        </w:r>
        <w:r w:rsidR="00F72C1F" w:rsidRPr="00C56DA6">
          <w:rPr>
            <w:webHidden/>
            <w:lang w:val="en-GB"/>
          </w:rPr>
        </w:r>
        <w:r w:rsidR="00F72C1F" w:rsidRPr="00C56DA6">
          <w:rPr>
            <w:webHidden/>
            <w:lang w:val="en-GB"/>
          </w:rPr>
          <w:fldChar w:fldCharType="separate"/>
        </w:r>
        <w:r w:rsidR="00F72C1F" w:rsidRPr="00C56DA6">
          <w:rPr>
            <w:webHidden/>
            <w:lang w:val="en-GB"/>
          </w:rPr>
          <w:t>62</w:t>
        </w:r>
        <w:r w:rsidR="00F72C1F" w:rsidRPr="00C56DA6">
          <w:rPr>
            <w:webHidden/>
            <w:lang w:val="en-GB"/>
          </w:rPr>
          <w:fldChar w:fldCharType="end"/>
        </w:r>
      </w:hyperlink>
    </w:p>
    <w:p w14:paraId="35CC82AC" w14:textId="3D5E290B"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61" w:history="1">
        <w:r w:rsidR="00F72C1F" w:rsidRPr="00C56DA6">
          <w:rPr>
            <w:rStyle w:val="Hyperlink"/>
            <w:lang w:val="en-GB"/>
          </w:rPr>
          <w:t>2.8 How to raise the vibrational rate or interdimensional frequency of matter?</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_Toc113022261 \h </w:instrText>
        </w:r>
        <w:r w:rsidR="00F72C1F" w:rsidRPr="00C56DA6">
          <w:rPr>
            <w:webHidden/>
            <w:lang w:val="en-GB"/>
          </w:rPr>
        </w:r>
        <w:r w:rsidR="00F72C1F" w:rsidRPr="00C56DA6">
          <w:rPr>
            <w:webHidden/>
            <w:lang w:val="en-GB"/>
          </w:rPr>
          <w:fldChar w:fldCharType="separate"/>
        </w:r>
        <w:r w:rsidR="00F72C1F" w:rsidRPr="00C56DA6">
          <w:rPr>
            <w:webHidden/>
            <w:lang w:val="en-GB"/>
          </w:rPr>
          <w:t>68</w:t>
        </w:r>
        <w:r w:rsidR="00F72C1F" w:rsidRPr="00C56DA6">
          <w:rPr>
            <w:webHidden/>
            <w:lang w:val="en-GB"/>
          </w:rPr>
          <w:fldChar w:fldCharType="end"/>
        </w:r>
      </w:hyperlink>
    </w:p>
    <w:p w14:paraId="01BDC4F9" w14:textId="38DFECC3"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62" w:history="1">
        <w:r w:rsidR="00F72C1F" w:rsidRPr="00C56DA6">
          <w:rPr>
            <w:rStyle w:val="Hyperlink"/>
            <w:lang w:val="en-GB"/>
          </w:rPr>
          <w:t>2.9 How can UFOs fly so easily and how to build an anti-gravity device?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_Toc113022262 \h </w:instrText>
        </w:r>
        <w:r w:rsidR="00F72C1F" w:rsidRPr="00C56DA6">
          <w:rPr>
            <w:webHidden/>
            <w:lang w:val="en-GB"/>
          </w:rPr>
        </w:r>
        <w:r w:rsidR="00F72C1F" w:rsidRPr="00C56DA6">
          <w:rPr>
            <w:webHidden/>
            <w:lang w:val="en-GB"/>
          </w:rPr>
          <w:fldChar w:fldCharType="separate"/>
        </w:r>
        <w:r w:rsidR="00F72C1F" w:rsidRPr="00C56DA6">
          <w:rPr>
            <w:webHidden/>
            <w:lang w:val="en-GB"/>
          </w:rPr>
          <w:t>74</w:t>
        </w:r>
        <w:r w:rsidR="00F72C1F" w:rsidRPr="00C56DA6">
          <w:rPr>
            <w:webHidden/>
            <w:lang w:val="en-GB"/>
          </w:rPr>
          <w:fldChar w:fldCharType="end"/>
        </w:r>
      </w:hyperlink>
    </w:p>
    <w:p w14:paraId="683A38AE" w14:textId="60B982F9"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63" w:history="1">
        <w:r w:rsidR="00F72C1F" w:rsidRPr="00C56DA6">
          <w:rPr>
            <w:rStyle w:val="Hyperlink"/>
            <w:lang w:val="en-GB"/>
          </w:rPr>
          <w:t>2.10 The infinitely small is identical to the infinitely large universe - New models for the atoms as galaxies, electrons as solar systems, super-neutrinos as suns, neutrinos as planets, and sub-neutrinos as moons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_Toc113022263 \h </w:instrText>
        </w:r>
        <w:r w:rsidR="00F72C1F" w:rsidRPr="00C56DA6">
          <w:rPr>
            <w:webHidden/>
            <w:lang w:val="en-GB"/>
          </w:rPr>
        </w:r>
        <w:r w:rsidR="00F72C1F" w:rsidRPr="00C56DA6">
          <w:rPr>
            <w:webHidden/>
            <w:lang w:val="en-GB"/>
          </w:rPr>
          <w:fldChar w:fldCharType="separate"/>
        </w:r>
        <w:r w:rsidR="00F72C1F" w:rsidRPr="00C56DA6">
          <w:rPr>
            <w:webHidden/>
            <w:lang w:val="en-GB"/>
          </w:rPr>
          <w:t>76</w:t>
        </w:r>
        <w:r w:rsidR="00F72C1F" w:rsidRPr="00C56DA6">
          <w:rPr>
            <w:webHidden/>
            <w:lang w:val="en-GB"/>
          </w:rPr>
          <w:fldChar w:fldCharType="end"/>
        </w:r>
      </w:hyperlink>
    </w:p>
    <w:p w14:paraId="1C9D5C35" w14:textId="02BF3767"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64" w:history="1">
        <w:r w:rsidR="00F72C1F" w:rsidRPr="00C56DA6">
          <w:rPr>
            <w:rStyle w:val="Hyperlink"/>
            <w:lang w:val="en-GB"/>
          </w:rPr>
          <w:t>2.11 Gravity - No speed of light limit, the speed of light is relative and variable even in a vacuum</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_Toc113022264 \h </w:instrText>
        </w:r>
        <w:r w:rsidR="00F72C1F" w:rsidRPr="00C56DA6">
          <w:rPr>
            <w:webHidden/>
            <w:lang w:val="en-GB"/>
          </w:rPr>
        </w:r>
        <w:r w:rsidR="00F72C1F" w:rsidRPr="00C56DA6">
          <w:rPr>
            <w:webHidden/>
            <w:lang w:val="en-GB"/>
          </w:rPr>
          <w:fldChar w:fldCharType="separate"/>
        </w:r>
        <w:r w:rsidR="00F72C1F" w:rsidRPr="00C56DA6">
          <w:rPr>
            <w:webHidden/>
            <w:lang w:val="en-GB"/>
          </w:rPr>
          <w:t>80</w:t>
        </w:r>
        <w:r w:rsidR="00F72C1F" w:rsidRPr="00C56DA6">
          <w:rPr>
            <w:webHidden/>
            <w:lang w:val="en-GB"/>
          </w:rPr>
          <w:fldChar w:fldCharType="end"/>
        </w:r>
      </w:hyperlink>
    </w:p>
    <w:p w14:paraId="5BE7246F" w14:textId="463E6259"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65" w:history="1">
        <w:r w:rsidR="00F72C1F" w:rsidRPr="00C56DA6">
          <w:rPr>
            <w:rStyle w:val="Hyperlink"/>
            <w:lang w:val="en-GB"/>
          </w:rPr>
          <w:t>2.11a Atomic and Subatomic Expansion Equation to calculate gravity between expanding objects made of atoms and/or electrons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_Toc113022265 \h </w:instrText>
        </w:r>
        <w:r w:rsidR="00F72C1F" w:rsidRPr="00C56DA6">
          <w:rPr>
            <w:webHidden/>
            <w:lang w:val="en-GB"/>
          </w:rPr>
        </w:r>
        <w:r w:rsidR="00F72C1F" w:rsidRPr="00C56DA6">
          <w:rPr>
            <w:webHidden/>
            <w:lang w:val="en-GB"/>
          </w:rPr>
          <w:fldChar w:fldCharType="separate"/>
        </w:r>
        <w:r w:rsidR="00F72C1F" w:rsidRPr="00C56DA6">
          <w:rPr>
            <w:webHidden/>
            <w:lang w:val="en-GB"/>
          </w:rPr>
          <w:t>81</w:t>
        </w:r>
        <w:r w:rsidR="00F72C1F" w:rsidRPr="00C56DA6">
          <w:rPr>
            <w:webHidden/>
            <w:lang w:val="en-GB"/>
          </w:rPr>
          <w:fldChar w:fldCharType="end"/>
        </w:r>
      </w:hyperlink>
    </w:p>
    <w:p w14:paraId="4D6DA598" w14:textId="72AF393F"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66" w:history="1">
        <w:r w:rsidR="00F72C1F" w:rsidRPr="00C56DA6">
          <w:rPr>
            <w:rStyle w:val="Hyperlink"/>
            <w:lang w:val="en-GB"/>
          </w:rPr>
          <w:t>2.12 Orbits - Newton’s Law of Universal Gravitation and Coulomb’s Law are similar, but they measure different phenomena</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_Toc113022266 \h </w:instrText>
        </w:r>
        <w:r w:rsidR="00F72C1F" w:rsidRPr="00C56DA6">
          <w:rPr>
            <w:webHidden/>
            <w:lang w:val="en-GB"/>
          </w:rPr>
        </w:r>
        <w:r w:rsidR="00F72C1F" w:rsidRPr="00C56DA6">
          <w:rPr>
            <w:webHidden/>
            <w:lang w:val="en-GB"/>
          </w:rPr>
          <w:fldChar w:fldCharType="separate"/>
        </w:r>
        <w:r w:rsidR="00F72C1F" w:rsidRPr="00C56DA6">
          <w:rPr>
            <w:webHidden/>
            <w:lang w:val="en-GB"/>
          </w:rPr>
          <w:t>84</w:t>
        </w:r>
        <w:r w:rsidR="00F72C1F" w:rsidRPr="00C56DA6">
          <w:rPr>
            <w:webHidden/>
            <w:lang w:val="en-GB"/>
          </w:rPr>
          <w:fldChar w:fldCharType="end"/>
        </w:r>
      </w:hyperlink>
    </w:p>
    <w:p w14:paraId="027687F2" w14:textId="0B72AFE4"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67" w:history="1">
        <w:r w:rsidR="00F72C1F" w:rsidRPr="00C56DA6">
          <w:rPr>
            <w:rStyle w:val="Hyperlink"/>
            <w:lang w:val="en-GB"/>
          </w:rPr>
          <w:t>2.12a Newton’s Law of Universal Gravitation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_Toc113022267 \h </w:instrText>
        </w:r>
        <w:r w:rsidR="00F72C1F" w:rsidRPr="00C56DA6">
          <w:rPr>
            <w:webHidden/>
            <w:lang w:val="en-GB"/>
          </w:rPr>
        </w:r>
        <w:r w:rsidR="00F72C1F" w:rsidRPr="00C56DA6">
          <w:rPr>
            <w:webHidden/>
            <w:lang w:val="en-GB"/>
          </w:rPr>
          <w:fldChar w:fldCharType="separate"/>
        </w:r>
        <w:r w:rsidR="00F72C1F" w:rsidRPr="00C56DA6">
          <w:rPr>
            <w:webHidden/>
            <w:lang w:val="en-GB"/>
          </w:rPr>
          <w:t>86</w:t>
        </w:r>
        <w:r w:rsidR="00F72C1F" w:rsidRPr="00C56DA6">
          <w:rPr>
            <w:webHidden/>
            <w:lang w:val="en-GB"/>
          </w:rPr>
          <w:fldChar w:fldCharType="end"/>
        </w:r>
      </w:hyperlink>
    </w:p>
    <w:p w14:paraId="184A0C95" w14:textId="70125E7D"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68" w:history="1">
        <w:r w:rsidR="00F72C1F" w:rsidRPr="00C56DA6">
          <w:rPr>
            <w:rStyle w:val="Hyperlink"/>
            <w:lang w:val="en-GB"/>
          </w:rPr>
          <w:t>2.12b Coulomb’s Law</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_Toc113022268 \h </w:instrText>
        </w:r>
        <w:r w:rsidR="00F72C1F" w:rsidRPr="00C56DA6">
          <w:rPr>
            <w:webHidden/>
            <w:lang w:val="en-GB"/>
          </w:rPr>
        </w:r>
        <w:r w:rsidR="00F72C1F" w:rsidRPr="00C56DA6">
          <w:rPr>
            <w:webHidden/>
            <w:lang w:val="en-GB"/>
          </w:rPr>
          <w:fldChar w:fldCharType="separate"/>
        </w:r>
        <w:r w:rsidR="00F72C1F" w:rsidRPr="00C56DA6">
          <w:rPr>
            <w:webHidden/>
            <w:lang w:val="en-GB"/>
          </w:rPr>
          <w:t>86</w:t>
        </w:r>
        <w:r w:rsidR="00F72C1F" w:rsidRPr="00C56DA6">
          <w:rPr>
            <w:webHidden/>
            <w:lang w:val="en-GB"/>
          </w:rPr>
          <w:fldChar w:fldCharType="end"/>
        </w:r>
      </w:hyperlink>
    </w:p>
    <w:p w14:paraId="6BD17669" w14:textId="3D02A228"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69" w:history="1">
        <w:r w:rsidR="00F72C1F" w:rsidRPr="00C56DA6">
          <w:rPr>
            <w:rStyle w:val="Hyperlink"/>
            <w:lang w:val="en-GB"/>
          </w:rPr>
          <w:t>2.13 A different concept of positively and negatively charged particles in Atomic Expansion Theory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_Toc113022269 \h </w:instrText>
        </w:r>
        <w:r w:rsidR="00F72C1F" w:rsidRPr="00C56DA6">
          <w:rPr>
            <w:webHidden/>
            <w:lang w:val="en-GB"/>
          </w:rPr>
        </w:r>
        <w:r w:rsidR="00F72C1F" w:rsidRPr="00C56DA6">
          <w:rPr>
            <w:webHidden/>
            <w:lang w:val="en-GB"/>
          </w:rPr>
          <w:fldChar w:fldCharType="separate"/>
        </w:r>
        <w:r w:rsidR="00F72C1F" w:rsidRPr="00C56DA6">
          <w:rPr>
            <w:webHidden/>
            <w:lang w:val="en-GB"/>
          </w:rPr>
          <w:t>91</w:t>
        </w:r>
        <w:r w:rsidR="00F72C1F" w:rsidRPr="00C56DA6">
          <w:rPr>
            <w:webHidden/>
            <w:lang w:val="en-GB"/>
          </w:rPr>
          <w:fldChar w:fldCharType="end"/>
        </w:r>
      </w:hyperlink>
    </w:p>
    <w:p w14:paraId="5DB89985" w14:textId="0EA0FA6C"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70" w:history="1">
        <w:r w:rsidR="00F72C1F" w:rsidRPr="00C56DA6">
          <w:rPr>
            <w:rStyle w:val="Hyperlink"/>
            <w:lang w:val="en-GB"/>
          </w:rPr>
          <w:t>2.14 Interdimensional time is relative - Time is not relative nor a dimension as Einstein claimed</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_Toc113022270 \h </w:instrText>
        </w:r>
        <w:r w:rsidR="00F72C1F" w:rsidRPr="00C56DA6">
          <w:rPr>
            <w:webHidden/>
            <w:lang w:val="en-GB"/>
          </w:rPr>
        </w:r>
        <w:r w:rsidR="00F72C1F" w:rsidRPr="00C56DA6">
          <w:rPr>
            <w:webHidden/>
            <w:lang w:val="en-GB"/>
          </w:rPr>
          <w:fldChar w:fldCharType="separate"/>
        </w:r>
        <w:r w:rsidR="00F72C1F" w:rsidRPr="00C56DA6">
          <w:rPr>
            <w:webHidden/>
            <w:lang w:val="en-GB"/>
          </w:rPr>
          <w:t>95</w:t>
        </w:r>
        <w:r w:rsidR="00F72C1F" w:rsidRPr="00C56DA6">
          <w:rPr>
            <w:webHidden/>
            <w:lang w:val="en-GB"/>
          </w:rPr>
          <w:fldChar w:fldCharType="end"/>
        </w:r>
      </w:hyperlink>
    </w:p>
    <w:p w14:paraId="0DE67B6E" w14:textId="494D8684"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71" w:history="1">
        <w:r w:rsidR="00F72C1F" w:rsidRPr="00C56DA6">
          <w:rPr>
            <w:rStyle w:val="Hyperlink"/>
            <w:lang w:val="en-GB"/>
          </w:rPr>
          <w:t xml:space="preserve">2.15 </w:t>
        </w:r>
        <w:r w:rsidR="00C9134A" w:rsidRPr="00C56DA6">
          <w:rPr>
            <w:rStyle w:val="Hyperlink"/>
            <w:lang w:val="en-GB"/>
          </w:rPr>
          <w:t>E=mc</w:t>
        </w:r>
        <w:r w:rsidR="00C9134A" w:rsidRPr="00C56DA6">
          <w:rPr>
            <w:rStyle w:val="Hyperlink"/>
            <w:vertAlign w:val="superscript"/>
            <w:lang w:val="en-GB"/>
          </w:rPr>
          <w:t>2</w:t>
        </w:r>
        <w:r w:rsidR="00C9134A" w:rsidRPr="00C56DA6">
          <w:rPr>
            <w:rStyle w:val="Hyperlink"/>
            <w:lang w:val="en-GB"/>
          </w:rPr>
          <w:t xml:space="preserve"> should be replaced by the kinetic energy equation E</w:t>
        </w:r>
        <w:r w:rsidR="00C9134A" w:rsidRPr="00C56DA6">
          <w:rPr>
            <w:rStyle w:val="Hyperlink"/>
            <w:vertAlign w:val="subscript"/>
            <w:lang w:val="en-GB"/>
          </w:rPr>
          <w:t>k</w:t>
        </w:r>
        <w:r w:rsidR="00C9134A" w:rsidRPr="00C56DA6">
          <w:rPr>
            <w:rStyle w:val="Hyperlink"/>
            <w:lang w:val="en-GB"/>
          </w:rPr>
          <w:t>=½mv</w:t>
        </w:r>
        <w:r w:rsidR="00C9134A" w:rsidRPr="00C56DA6">
          <w:rPr>
            <w:rStyle w:val="Hyperlink"/>
            <w:vertAlign w:val="superscript"/>
            <w:lang w:val="en-GB"/>
          </w:rPr>
          <w:t>2</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_Toc113022271 \h </w:instrText>
        </w:r>
        <w:r w:rsidR="00F72C1F" w:rsidRPr="00C56DA6">
          <w:rPr>
            <w:webHidden/>
            <w:lang w:val="en-GB"/>
          </w:rPr>
        </w:r>
        <w:r w:rsidR="00F72C1F" w:rsidRPr="00C56DA6">
          <w:rPr>
            <w:webHidden/>
            <w:lang w:val="en-GB"/>
          </w:rPr>
          <w:fldChar w:fldCharType="separate"/>
        </w:r>
        <w:r w:rsidR="00F72C1F" w:rsidRPr="00C56DA6">
          <w:rPr>
            <w:webHidden/>
            <w:lang w:val="en-GB"/>
          </w:rPr>
          <w:t>98</w:t>
        </w:r>
        <w:r w:rsidR="00F72C1F" w:rsidRPr="00C56DA6">
          <w:rPr>
            <w:webHidden/>
            <w:lang w:val="en-GB"/>
          </w:rPr>
          <w:fldChar w:fldCharType="end"/>
        </w:r>
      </w:hyperlink>
    </w:p>
    <w:p w14:paraId="5E19E4F4" w14:textId="6C5F5A35"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72" w:history="1">
        <w:r w:rsidR="00F72C1F" w:rsidRPr="00C56DA6">
          <w:rPr>
            <w:rStyle w:val="Hyperlink"/>
            <w:lang w:val="en-GB"/>
          </w:rPr>
          <w:t>2.16 Redshifts misinterpretation - No dark matter, dark energy, Big Bang or black holes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_Toc113022272 \h </w:instrText>
        </w:r>
        <w:r w:rsidR="00F72C1F" w:rsidRPr="00C56DA6">
          <w:rPr>
            <w:webHidden/>
            <w:lang w:val="en-GB"/>
          </w:rPr>
        </w:r>
        <w:r w:rsidR="00F72C1F" w:rsidRPr="00C56DA6">
          <w:rPr>
            <w:webHidden/>
            <w:lang w:val="en-GB"/>
          </w:rPr>
          <w:fldChar w:fldCharType="separate"/>
        </w:r>
        <w:r w:rsidR="00F72C1F" w:rsidRPr="00C56DA6">
          <w:rPr>
            <w:webHidden/>
            <w:lang w:val="en-GB"/>
          </w:rPr>
          <w:t>99</w:t>
        </w:r>
        <w:r w:rsidR="00F72C1F" w:rsidRPr="00C56DA6">
          <w:rPr>
            <w:webHidden/>
            <w:lang w:val="en-GB"/>
          </w:rPr>
          <w:fldChar w:fldCharType="end"/>
        </w:r>
      </w:hyperlink>
    </w:p>
    <w:p w14:paraId="2271551C" w14:textId="595E1DE4"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73" w:history="1">
        <w:r w:rsidR="00F72C1F" w:rsidRPr="00C56DA6">
          <w:rPr>
            <w:rStyle w:val="Hyperlink"/>
            <w:lang w:val="en-GB"/>
          </w:rPr>
          <w:t>2.17 The double slit experiment misinterpretation and the issue with particle accelerators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_Toc113022273 \h </w:instrText>
        </w:r>
        <w:r w:rsidR="00F72C1F" w:rsidRPr="00C56DA6">
          <w:rPr>
            <w:webHidden/>
            <w:lang w:val="en-GB"/>
          </w:rPr>
        </w:r>
        <w:r w:rsidR="00F72C1F" w:rsidRPr="00C56DA6">
          <w:rPr>
            <w:webHidden/>
            <w:lang w:val="en-GB"/>
          </w:rPr>
          <w:fldChar w:fldCharType="separate"/>
        </w:r>
        <w:r w:rsidR="00F72C1F" w:rsidRPr="00C56DA6">
          <w:rPr>
            <w:webHidden/>
            <w:lang w:val="en-GB"/>
          </w:rPr>
          <w:t>100</w:t>
        </w:r>
        <w:r w:rsidR="00F72C1F" w:rsidRPr="00C56DA6">
          <w:rPr>
            <w:webHidden/>
            <w:lang w:val="en-GB"/>
          </w:rPr>
          <w:fldChar w:fldCharType="end"/>
        </w:r>
      </w:hyperlink>
    </w:p>
    <w:p w14:paraId="70DADF4C" w14:textId="2B538DEC"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74" w:history="1">
        <w:r w:rsidR="00F72C1F" w:rsidRPr="00C56DA6">
          <w:rPr>
            <w:rStyle w:val="Hyperlink"/>
            <w:lang w:val="en-GB"/>
          </w:rPr>
          <w:t>2.18 Quantum Entanglement misinterpretation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_Toc113022274 \h </w:instrText>
        </w:r>
        <w:r w:rsidR="00F72C1F" w:rsidRPr="00C56DA6">
          <w:rPr>
            <w:webHidden/>
            <w:lang w:val="en-GB"/>
          </w:rPr>
        </w:r>
        <w:r w:rsidR="00F72C1F" w:rsidRPr="00C56DA6">
          <w:rPr>
            <w:webHidden/>
            <w:lang w:val="en-GB"/>
          </w:rPr>
          <w:fldChar w:fldCharType="separate"/>
        </w:r>
        <w:r w:rsidR="00F72C1F" w:rsidRPr="00C56DA6">
          <w:rPr>
            <w:webHidden/>
            <w:lang w:val="en-GB"/>
          </w:rPr>
          <w:t>102</w:t>
        </w:r>
        <w:r w:rsidR="00F72C1F" w:rsidRPr="00C56DA6">
          <w:rPr>
            <w:webHidden/>
            <w:lang w:val="en-GB"/>
          </w:rPr>
          <w:fldChar w:fldCharType="end"/>
        </w:r>
      </w:hyperlink>
    </w:p>
    <w:p w14:paraId="17B5556E" w14:textId="3857A891"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75" w:history="1">
        <w:r w:rsidR="00F72C1F" w:rsidRPr="00C56DA6">
          <w:rPr>
            <w:rStyle w:val="Hyperlink"/>
            <w:lang w:val="en-GB"/>
          </w:rPr>
          <w:t>2.19 Parallel universes - The Heisenberg uncertainty principle misinterpretation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_Toc113022275 \h </w:instrText>
        </w:r>
        <w:r w:rsidR="00F72C1F" w:rsidRPr="00C56DA6">
          <w:rPr>
            <w:webHidden/>
            <w:lang w:val="en-GB"/>
          </w:rPr>
        </w:r>
        <w:r w:rsidR="00F72C1F" w:rsidRPr="00C56DA6">
          <w:rPr>
            <w:webHidden/>
            <w:lang w:val="en-GB"/>
          </w:rPr>
          <w:fldChar w:fldCharType="separate"/>
        </w:r>
        <w:r w:rsidR="00F72C1F" w:rsidRPr="00C56DA6">
          <w:rPr>
            <w:webHidden/>
            <w:lang w:val="en-GB"/>
          </w:rPr>
          <w:t>103</w:t>
        </w:r>
        <w:r w:rsidR="00F72C1F" w:rsidRPr="00C56DA6">
          <w:rPr>
            <w:webHidden/>
            <w:lang w:val="en-GB"/>
          </w:rPr>
          <w:fldChar w:fldCharType="end"/>
        </w:r>
      </w:hyperlink>
    </w:p>
    <w:p w14:paraId="229B2951" w14:textId="38C69EE9"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76" w:history="1">
        <w:r w:rsidR="00F72C1F" w:rsidRPr="00C56DA6">
          <w:rPr>
            <w:rStyle w:val="Hyperlink"/>
            <w:lang w:val="en-GB"/>
          </w:rPr>
          <w:t>2.20 Five types of expansion and contraction of matter to explain the entire physics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_Toc113022276 \h </w:instrText>
        </w:r>
        <w:r w:rsidR="00F72C1F" w:rsidRPr="00C56DA6">
          <w:rPr>
            <w:webHidden/>
            <w:lang w:val="en-GB"/>
          </w:rPr>
        </w:r>
        <w:r w:rsidR="00F72C1F" w:rsidRPr="00C56DA6">
          <w:rPr>
            <w:webHidden/>
            <w:lang w:val="en-GB"/>
          </w:rPr>
          <w:fldChar w:fldCharType="separate"/>
        </w:r>
        <w:r w:rsidR="00F72C1F" w:rsidRPr="00C56DA6">
          <w:rPr>
            <w:webHidden/>
            <w:lang w:val="en-GB"/>
          </w:rPr>
          <w:t>105</w:t>
        </w:r>
        <w:r w:rsidR="00F72C1F" w:rsidRPr="00C56DA6">
          <w:rPr>
            <w:webHidden/>
            <w:lang w:val="en-GB"/>
          </w:rPr>
          <w:fldChar w:fldCharType="end"/>
        </w:r>
      </w:hyperlink>
    </w:p>
    <w:p w14:paraId="358CBF6D" w14:textId="4E1B3A60"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277" w:history="1">
        <w:r w:rsidR="00F72C1F" w:rsidRPr="00C56DA6">
          <w:rPr>
            <w:rStyle w:val="Hyperlink"/>
            <w:lang w:val="en-GB"/>
          </w:rPr>
          <w:t xml:space="preserve">Chapter 3: </w:t>
        </w:r>
        <w:r w:rsidR="00F72C1F" w:rsidRPr="00C56DA6">
          <w:rPr>
            <w:rStyle w:val="Hyperlink"/>
            <w:i/>
            <w:iCs/>
            <w:lang w:val="en-GB"/>
          </w:rPr>
          <w:t>The Final Theory</w:t>
        </w:r>
        <w:r w:rsidR="00F72C1F" w:rsidRPr="00C56DA6">
          <w:rPr>
            <w:rStyle w:val="Hyperlink"/>
            <w:lang w:val="en-GB"/>
          </w:rPr>
          <w:t xml:space="preserve"> by Mark McCutcheon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_Toc113022277 \h </w:instrText>
        </w:r>
        <w:r w:rsidR="00F72C1F" w:rsidRPr="00C56DA6">
          <w:rPr>
            <w:webHidden/>
            <w:lang w:val="en-GB"/>
          </w:rPr>
        </w:r>
        <w:r w:rsidR="00F72C1F" w:rsidRPr="00C56DA6">
          <w:rPr>
            <w:webHidden/>
            <w:lang w:val="en-GB"/>
          </w:rPr>
          <w:fldChar w:fldCharType="separate"/>
        </w:r>
        <w:r w:rsidR="00F72C1F" w:rsidRPr="00C56DA6">
          <w:rPr>
            <w:webHidden/>
            <w:lang w:val="en-GB"/>
          </w:rPr>
          <w:t>108</w:t>
        </w:r>
        <w:r w:rsidR="00F72C1F" w:rsidRPr="00C56DA6">
          <w:rPr>
            <w:webHidden/>
            <w:lang w:val="en-GB"/>
          </w:rPr>
          <w:fldChar w:fldCharType="end"/>
        </w:r>
      </w:hyperlink>
    </w:p>
    <w:p w14:paraId="73987882" w14:textId="69BCC7F5"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78" w:history="1">
        <w:r w:rsidR="00F72C1F" w:rsidRPr="00C56DA6">
          <w:rPr>
            <w:rStyle w:val="Hyperlink"/>
            <w:lang w:val="en-GB"/>
          </w:rPr>
          <w:t>3.1 First and second types of expansion and contraction of matter according to Mark McCutcheon, concerning General Relativity and the four fundamental forces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_Toc113022278 \h </w:instrText>
        </w:r>
        <w:r w:rsidR="00F72C1F" w:rsidRPr="00C56DA6">
          <w:rPr>
            <w:webHidden/>
            <w:lang w:val="en-GB"/>
          </w:rPr>
        </w:r>
        <w:r w:rsidR="00F72C1F" w:rsidRPr="00C56DA6">
          <w:rPr>
            <w:webHidden/>
            <w:lang w:val="en-GB"/>
          </w:rPr>
          <w:fldChar w:fldCharType="separate"/>
        </w:r>
        <w:r w:rsidR="00F72C1F" w:rsidRPr="00C56DA6">
          <w:rPr>
            <w:webHidden/>
            <w:lang w:val="en-GB"/>
          </w:rPr>
          <w:t>108</w:t>
        </w:r>
        <w:r w:rsidR="00F72C1F" w:rsidRPr="00C56DA6">
          <w:rPr>
            <w:webHidden/>
            <w:lang w:val="en-GB"/>
          </w:rPr>
          <w:fldChar w:fldCharType="end"/>
        </w:r>
      </w:hyperlink>
    </w:p>
    <w:p w14:paraId="3B54111B" w14:textId="3848E761"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79" w:history="1">
        <w:r w:rsidR="00F72C1F" w:rsidRPr="00C56DA6">
          <w:rPr>
            <w:rStyle w:val="Hyperlink"/>
            <w:lang w:val="en-GB"/>
          </w:rPr>
          <w:t>3.2 Atomic Expansion Theory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_Toc113022279 \h </w:instrText>
        </w:r>
        <w:r w:rsidR="00F72C1F" w:rsidRPr="00C56DA6">
          <w:rPr>
            <w:webHidden/>
            <w:lang w:val="en-GB"/>
          </w:rPr>
        </w:r>
        <w:r w:rsidR="00F72C1F" w:rsidRPr="00C56DA6">
          <w:rPr>
            <w:webHidden/>
            <w:lang w:val="en-GB"/>
          </w:rPr>
          <w:fldChar w:fldCharType="separate"/>
        </w:r>
        <w:r w:rsidR="00F72C1F" w:rsidRPr="00C56DA6">
          <w:rPr>
            <w:webHidden/>
            <w:lang w:val="en-GB"/>
          </w:rPr>
          <w:t>108</w:t>
        </w:r>
        <w:r w:rsidR="00F72C1F" w:rsidRPr="00C56DA6">
          <w:rPr>
            <w:webHidden/>
            <w:lang w:val="en-GB"/>
          </w:rPr>
          <w:fldChar w:fldCharType="end"/>
        </w:r>
      </w:hyperlink>
    </w:p>
    <w:p w14:paraId="232118A5" w14:textId="74A83E29"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80" w:history="1">
        <w:r w:rsidR="00F72C1F" w:rsidRPr="00C56DA6">
          <w:rPr>
            <w:rStyle w:val="Hyperlink"/>
            <w:lang w:val="en-GB"/>
          </w:rPr>
          <w:t>3.3 New model of the atom, strong and weak nuclear forces and chemical bonds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_Toc113022280 \h </w:instrText>
        </w:r>
        <w:r w:rsidR="00F72C1F" w:rsidRPr="00C56DA6">
          <w:rPr>
            <w:webHidden/>
            <w:lang w:val="en-GB"/>
          </w:rPr>
        </w:r>
        <w:r w:rsidR="00F72C1F" w:rsidRPr="00C56DA6">
          <w:rPr>
            <w:webHidden/>
            <w:lang w:val="en-GB"/>
          </w:rPr>
          <w:fldChar w:fldCharType="separate"/>
        </w:r>
        <w:r w:rsidR="00F72C1F" w:rsidRPr="00C56DA6">
          <w:rPr>
            <w:webHidden/>
            <w:lang w:val="en-GB"/>
          </w:rPr>
          <w:t>109</w:t>
        </w:r>
        <w:r w:rsidR="00F72C1F" w:rsidRPr="00C56DA6">
          <w:rPr>
            <w:webHidden/>
            <w:lang w:val="en-GB"/>
          </w:rPr>
          <w:fldChar w:fldCharType="end"/>
        </w:r>
      </w:hyperlink>
    </w:p>
    <w:p w14:paraId="47BB31A1" w14:textId="43DB6332"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81" w:history="1">
        <w:r w:rsidR="00F72C1F" w:rsidRPr="00C56DA6">
          <w:rPr>
            <w:rStyle w:val="Hyperlink"/>
            <w:lang w:val="en-GB"/>
          </w:rPr>
          <w:t>3.4 Gravity and the formation of galaxies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_Toc113022281 \h </w:instrText>
        </w:r>
        <w:r w:rsidR="00F72C1F" w:rsidRPr="00C56DA6">
          <w:rPr>
            <w:webHidden/>
            <w:lang w:val="en-GB"/>
          </w:rPr>
        </w:r>
        <w:r w:rsidR="00F72C1F" w:rsidRPr="00C56DA6">
          <w:rPr>
            <w:webHidden/>
            <w:lang w:val="en-GB"/>
          </w:rPr>
          <w:fldChar w:fldCharType="separate"/>
        </w:r>
        <w:r w:rsidR="00F72C1F" w:rsidRPr="00C56DA6">
          <w:rPr>
            <w:webHidden/>
            <w:lang w:val="en-GB"/>
          </w:rPr>
          <w:t>110</w:t>
        </w:r>
        <w:r w:rsidR="00F72C1F" w:rsidRPr="00C56DA6">
          <w:rPr>
            <w:webHidden/>
            <w:lang w:val="en-GB"/>
          </w:rPr>
          <w:fldChar w:fldCharType="end"/>
        </w:r>
      </w:hyperlink>
    </w:p>
    <w:p w14:paraId="736BD676" w14:textId="0DA3B027"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82" w:history="1">
        <w:r w:rsidR="00F72C1F" w:rsidRPr="00C56DA6">
          <w:rPr>
            <w:rStyle w:val="Hyperlink"/>
            <w:lang w:val="en-GB"/>
          </w:rPr>
          <w:t>3.5 Two types of distance decrease to calculate gravity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_Toc113022282 \h </w:instrText>
        </w:r>
        <w:r w:rsidR="00F72C1F" w:rsidRPr="00C56DA6">
          <w:rPr>
            <w:webHidden/>
            <w:lang w:val="en-GB"/>
          </w:rPr>
        </w:r>
        <w:r w:rsidR="00F72C1F" w:rsidRPr="00C56DA6">
          <w:rPr>
            <w:webHidden/>
            <w:lang w:val="en-GB"/>
          </w:rPr>
          <w:fldChar w:fldCharType="separate"/>
        </w:r>
        <w:r w:rsidR="00F72C1F" w:rsidRPr="00C56DA6">
          <w:rPr>
            <w:webHidden/>
            <w:lang w:val="en-GB"/>
          </w:rPr>
          <w:t>115</w:t>
        </w:r>
        <w:r w:rsidR="00F72C1F" w:rsidRPr="00C56DA6">
          <w:rPr>
            <w:webHidden/>
            <w:lang w:val="en-GB"/>
          </w:rPr>
          <w:fldChar w:fldCharType="end"/>
        </w:r>
      </w:hyperlink>
    </w:p>
    <w:p w14:paraId="0B0F5911" w14:textId="66C01097"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83" w:history="1">
        <w:r w:rsidR="00F72C1F" w:rsidRPr="00C56DA6">
          <w:rPr>
            <w:rStyle w:val="Hyperlink"/>
            <w:lang w:val="en-GB"/>
          </w:rPr>
          <w:t>3.6 Atomic Expansion Equation to calculate gravity in Expansion Theory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_Toc113022283 \h </w:instrText>
        </w:r>
        <w:r w:rsidR="00F72C1F" w:rsidRPr="00C56DA6">
          <w:rPr>
            <w:webHidden/>
            <w:lang w:val="en-GB"/>
          </w:rPr>
        </w:r>
        <w:r w:rsidR="00F72C1F" w:rsidRPr="00C56DA6">
          <w:rPr>
            <w:webHidden/>
            <w:lang w:val="en-GB"/>
          </w:rPr>
          <w:fldChar w:fldCharType="separate"/>
        </w:r>
        <w:r w:rsidR="00F72C1F" w:rsidRPr="00C56DA6">
          <w:rPr>
            <w:webHidden/>
            <w:lang w:val="en-GB"/>
          </w:rPr>
          <w:t>117</w:t>
        </w:r>
        <w:r w:rsidR="00F72C1F" w:rsidRPr="00C56DA6">
          <w:rPr>
            <w:webHidden/>
            <w:lang w:val="en-GB"/>
          </w:rPr>
          <w:fldChar w:fldCharType="end"/>
        </w:r>
      </w:hyperlink>
    </w:p>
    <w:p w14:paraId="66D89FBD" w14:textId="4DC4ABD8"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84" w:history="1">
        <w:r w:rsidR="00F72C1F" w:rsidRPr="00C56DA6">
          <w:rPr>
            <w:rStyle w:val="Hyperlink"/>
            <w:lang w:val="en-GB"/>
          </w:rPr>
          <w:t>3.6a The Atomic Expansion Equation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_Toc113022284 \h </w:instrText>
        </w:r>
        <w:r w:rsidR="00F72C1F" w:rsidRPr="00C56DA6">
          <w:rPr>
            <w:webHidden/>
            <w:lang w:val="en-GB"/>
          </w:rPr>
        </w:r>
        <w:r w:rsidR="00F72C1F" w:rsidRPr="00C56DA6">
          <w:rPr>
            <w:webHidden/>
            <w:lang w:val="en-GB"/>
          </w:rPr>
          <w:fldChar w:fldCharType="separate"/>
        </w:r>
        <w:r w:rsidR="00F72C1F" w:rsidRPr="00C56DA6">
          <w:rPr>
            <w:webHidden/>
            <w:lang w:val="en-GB"/>
          </w:rPr>
          <w:t>118</w:t>
        </w:r>
        <w:r w:rsidR="00F72C1F" w:rsidRPr="00C56DA6">
          <w:rPr>
            <w:webHidden/>
            <w:lang w:val="en-GB"/>
          </w:rPr>
          <w:fldChar w:fldCharType="end"/>
        </w:r>
      </w:hyperlink>
    </w:p>
    <w:p w14:paraId="1F750934" w14:textId="1BC78BA5"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85" w:history="1">
        <w:r w:rsidR="00F72C1F" w:rsidRPr="00C56DA6">
          <w:rPr>
            <w:rStyle w:val="Hyperlink"/>
            <w:lang w:val="en-GB"/>
          </w:rPr>
          <w:t>3.7 Second type of growth and shrinkage of matter - The Crossover Effect - Static electricity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_Toc113022285 \h </w:instrText>
        </w:r>
        <w:r w:rsidR="00F72C1F" w:rsidRPr="00C56DA6">
          <w:rPr>
            <w:webHidden/>
            <w:lang w:val="en-GB"/>
          </w:rPr>
        </w:r>
        <w:r w:rsidR="00F72C1F" w:rsidRPr="00C56DA6">
          <w:rPr>
            <w:webHidden/>
            <w:lang w:val="en-GB"/>
          </w:rPr>
          <w:fldChar w:fldCharType="separate"/>
        </w:r>
        <w:r w:rsidR="00F72C1F" w:rsidRPr="00C56DA6">
          <w:rPr>
            <w:webHidden/>
            <w:lang w:val="en-GB"/>
          </w:rPr>
          <w:t>119</w:t>
        </w:r>
        <w:r w:rsidR="00F72C1F" w:rsidRPr="00C56DA6">
          <w:rPr>
            <w:webHidden/>
            <w:lang w:val="en-GB"/>
          </w:rPr>
          <w:fldChar w:fldCharType="end"/>
        </w:r>
      </w:hyperlink>
    </w:p>
    <w:p w14:paraId="67EEC6D0" w14:textId="4E64D5B2"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86" w:history="1">
        <w:r w:rsidR="00F72C1F" w:rsidRPr="00C56DA6">
          <w:rPr>
            <w:rStyle w:val="Hyperlink"/>
            <w:lang w:val="en-GB"/>
          </w:rPr>
          <w:t>3.8 Magnetism and Electricity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_Toc113022286 \h </w:instrText>
        </w:r>
        <w:r w:rsidR="00F72C1F" w:rsidRPr="00C56DA6">
          <w:rPr>
            <w:webHidden/>
            <w:lang w:val="en-GB"/>
          </w:rPr>
        </w:r>
        <w:r w:rsidR="00F72C1F" w:rsidRPr="00C56DA6">
          <w:rPr>
            <w:webHidden/>
            <w:lang w:val="en-GB"/>
          </w:rPr>
          <w:fldChar w:fldCharType="separate"/>
        </w:r>
        <w:r w:rsidR="00F72C1F" w:rsidRPr="00C56DA6">
          <w:rPr>
            <w:webHidden/>
            <w:lang w:val="en-GB"/>
          </w:rPr>
          <w:t>125</w:t>
        </w:r>
        <w:r w:rsidR="00F72C1F" w:rsidRPr="00C56DA6">
          <w:rPr>
            <w:webHidden/>
            <w:lang w:val="en-GB"/>
          </w:rPr>
          <w:fldChar w:fldCharType="end"/>
        </w:r>
      </w:hyperlink>
    </w:p>
    <w:p w14:paraId="4E4DF8DF" w14:textId="4C010A61"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87" w:history="1">
        <w:r w:rsidR="00F72C1F" w:rsidRPr="00C56DA6">
          <w:rPr>
            <w:rStyle w:val="Hyperlink"/>
            <w:lang w:val="en-GB"/>
          </w:rPr>
          <w:t>3.9 Energy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_Toc113022287 \h </w:instrText>
        </w:r>
        <w:r w:rsidR="00F72C1F" w:rsidRPr="00C56DA6">
          <w:rPr>
            <w:webHidden/>
            <w:lang w:val="en-GB"/>
          </w:rPr>
        </w:r>
        <w:r w:rsidR="00F72C1F" w:rsidRPr="00C56DA6">
          <w:rPr>
            <w:webHidden/>
            <w:lang w:val="en-GB"/>
          </w:rPr>
          <w:fldChar w:fldCharType="separate"/>
        </w:r>
        <w:r w:rsidR="00F72C1F" w:rsidRPr="00C56DA6">
          <w:rPr>
            <w:webHidden/>
            <w:lang w:val="en-GB"/>
          </w:rPr>
          <w:t>130</w:t>
        </w:r>
        <w:r w:rsidR="00F72C1F" w:rsidRPr="00C56DA6">
          <w:rPr>
            <w:webHidden/>
            <w:lang w:val="en-GB"/>
          </w:rPr>
          <w:fldChar w:fldCharType="end"/>
        </w:r>
      </w:hyperlink>
    </w:p>
    <w:p w14:paraId="20515EA7" w14:textId="38A637FA"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88" w:history="1">
        <w:r w:rsidR="00F72C1F" w:rsidRPr="00C56DA6">
          <w:rPr>
            <w:rStyle w:val="Hyperlink"/>
            <w:lang w:val="en-GB"/>
          </w:rPr>
          <w:t>3.10 Motion and orbits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_Toc113022288 \h </w:instrText>
        </w:r>
        <w:r w:rsidR="00F72C1F" w:rsidRPr="00C56DA6">
          <w:rPr>
            <w:webHidden/>
            <w:lang w:val="en-GB"/>
          </w:rPr>
        </w:r>
        <w:r w:rsidR="00F72C1F" w:rsidRPr="00C56DA6">
          <w:rPr>
            <w:webHidden/>
            <w:lang w:val="en-GB"/>
          </w:rPr>
          <w:fldChar w:fldCharType="separate"/>
        </w:r>
        <w:r w:rsidR="00F72C1F" w:rsidRPr="00C56DA6">
          <w:rPr>
            <w:webHidden/>
            <w:lang w:val="en-GB"/>
          </w:rPr>
          <w:t>132</w:t>
        </w:r>
        <w:r w:rsidR="00F72C1F" w:rsidRPr="00C56DA6">
          <w:rPr>
            <w:webHidden/>
            <w:lang w:val="en-GB"/>
          </w:rPr>
          <w:fldChar w:fldCharType="end"/>
        </w:r>
      </w:hyperlink>
    </w:p>
    <w:p w14:paraId="6CA8E5C3" w14:textId="5FA48814"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89" w:history="1">
        <w:r w:rsidR="00F72C1F" w:rsidRPr="00C56DA6">
          <w:rPr>
            <w:rStyle w:val="Hyperlink"/>
            <w:lang w:val="en-GB"/>
          </w:rPr>
          <w:t>3.11 Behind the scenes - Four different perspectives required to explain orbits and gravity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_Toc113022289 \h </w:instrText>
        </w:r>
        <w:r w:rsidR="00F72C1F" w:rsidRPr="00C56DA6">
          <w:rPr>
            <w:webHidden/>
            <w:lang w:val="en-GB"/>
          </w:rPr>
        </w:r>
        <w:r w:rsidR="00F72C1F" w:rsidRPr="00C56DA6">
          <w:rPr>
            <w:webHidden/>
            <w:lang w:val="en-GB"/>
          </w:rPr>
          <w:fldChar w:fldCharType="separate"/>
        </w:r>
        <w:r w:rsidR="00F72C1F" w:rsidRPr="00C56DA6">
          <w:rPr>
            <w:webHidden/>
            <w:lang w:val="en-GB"/>
          </w:rPr>
          <w:t>137</w:t>
        </w:r>
        <w:r w:rsidR="00F72C1F" w:rsidRPr="00C56DA6">
          <w:rPr>
            <w:webHidden/>
            <w:lang w:val="en-GB"/>
          </w:rPr>
          <w:fldChar w:fldCharType="end"/>
        </w:r>
      </w:hyperlink>
    </w:p>
    <w:p w14:paraId="2683536A" w14:textId="2E86C1E7"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90" w:history="1">
        <w:r w:rsidR="00F72C1F" w:rsidRPr="00C56DA6">
          <w:rPr>
            <w:rStyle w:val="Hyperlink"/>
            <w:lang w:val="en-GB"/>
          </w:rPr>
          <w:t>3.11a The first perspective - The God’s viewpoint with expansion - And can we change the expansion rate of matter?</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_Toc113022290 \h </w:instrText>
        </w:r>
        <w:r w:rsidR="00F72C1F" w:rsidRPr="00C56DA6">
          <w:rPr>
            <w:webHidden/>
            <w:lang w:val="en-GB"/>
          </w:rPr>
        </w:r>
        <w:r w:rsidR="00F72C1F" w:rsidRPr="00C56DA6">
          <w:rPr>
            <w:webHidden/>
            <w:lang w:val="en-GB"/>
          </w:rPr>
          <w:fldChar w:fldCharType="separate"/>
        </w:r>
        <w:r w:rsidR="00F72C1F" w:rsidRPr="00C56DA6">
          <w:rPr>
            <w:webHidden/>
            <w:lang w:val="en-GB"/>
          </w:rPr>
          <w:t>137</w:t>
        </w:r>
        <w:r w:rsidR="00F72C1F" w:rsidRPr="00C56DA6">
          <w:rPr>
            <w:webHidden/>
            <w:lang w:val="en-GB"/>
          </w:rPr>
          <w:fldChar w:fldCharType="end"/>
        </w:r>
      </w:hyperlink>
    </w:p>
    <w:p w14:paraId="1723E0CD" w14:textId="5403FE92"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91" w:history="1">
        <w:r w:rsidR="00F72C1F" w:rsidRPr="00C56DA6">
          <w:rPr>
            <w:rStyle w:val="Hyperlink"/>
            <w:lang w:val="en-GB"/>
          </w:rPr>
          <w:t>3.11b The second perspective - Our resulting reality without expansion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_Toc113022291 \h </w:instrText>
        </w:r>
        <w:r w:rsidR="00F72C1F" w:rsidRPr="00C56DA6">
          <w:rPr>
            <w:webHidden/>
            <w:lang w:val="en-GB"/>
          </w:rPr>
        </w:r>
        <w:r w:rsidR="00F72C1F" w:rsidRPr="00C56DA6">
          <w:rPr>
            <w:webHidden/>
            <w:lang w:val="en-GB"/>
          </w:rPr>
          <w:fldChar w:fldCharType="separate"/>
        </w:r>
        <w:r w:rsidR="00F72C1F" w:rsidRPr="00C56DA6">
          <w:rPr>
            <w:webHidden/>
            <w:lang w:val="en-GB"/>
          </w:rPr>
          <w:t>140</w:t>
        </w:r>
        <w:r w:rsidR="00F72C1F" w:rsidRPr="00C56DA6">
          <w:rPr>
            <w:webHidden/>
            <w:lang w:val="en-GB"/>
          </w:rPr>
          <w:fldChar w:fldCharType="end"/>
        </w:r>
      </w:hyperlink>
    </w:p>
    <w:p w14:paraId="5673E366" w14:textId="77797D6E"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92" w:history="1">
        <w:r w:rsidR="00F72C1F" w:rsidRPr="00C56DA6">
          <w:rPr>
            <w:rStyle w:val="Hyperlink"/>
            <w:lang w:val="en-GB"/>
          </w:rPr>
          <w:t>3.11c The third perspective - Expansion re-established after the relative effects - And how orbits enlarge in spirals and naturally accelerate objects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_Toc113022292 \h </w:instrText>
        </w:r>
        <w:r w:rsidR="00F72C1F" w:rsidRPr="00C56DA6">
          <w:rPr>
            <w:webHidden/>
            <w:lang w:val="en-GB"/>
          </w:rPr>
        </w:r>
        <w:r w:rsidR="00F72C1F" w:rsidRPr="00C56DA6">
          <w:rPr>
            <w:webHidden/>
            <w:lang w:val="en-GB"/>
          </w:rPr>
          <w:fldChar w:fldCharType="separate"/>
        </w:r>
        <w:r w:rsidR="00F72C1F" w:rsidRPr="00C56DA6">
          <w:rPr>
            <w:webHidden/>
            <w:lang w:val="en-GB"/>
          </w:rPr>
          <w:t>140</w:t>
        </w:r>
        <w:r w:rsidR="00F72C1F" w:rsidRPr="00C56DA6">
          <w:rPr>
            <w:webHidden/>
            <w:lang w:val="en-GB"/>
          </w:rPr>
          <w:fldChar w:fldCharType="end"/>
        </w:r>
      </w:hyperlink>
    </w:p>
    <w:p w14:paraId="36E7B279" w14:textId="04AE359B"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93" w:history="1">
        <w:r w:rsidR="00F72C1F" w:rsidRPr="00C56DA6">
          <w:rPr>
            <w:rStyle w:val="Hyperlink"/>
            <w:lang w:val="en-GB"/>
          </w:rPr>
          <w:t>3.11d Are orbits in the third perspective enlarging gradually or exponentially?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_Toc113022293 \h </w:instrText>
        </w:r>
        <w:r w:rsidR="00F72C1F" w:rsidRPr="00C56DA6">
          <w:rPr>
            <w:webHidden/>
            <w:lang w:val="en-GB"/>
          </w:rPr>
        </w:r>
        <w:r w:rsidR="00F72C1F" w:rsidRPr="00C56DA6">
          <w:rPr>
            <w:webHidden/>
            <w:lang w:val="en-GB"/>
          </w:rPr>
          <w:fldChar w:fldCharType="separate"/>
        </w:r>
        <w:r w:rsidR="00F72C1F" w:rsidRPr="00C56DA6">
          <w:rPr>
            <w:webHidden/>
            <w:lang w:val="en-GB"/>
          </w:rPr>
          <w:t>145</w:t>
        </w:r>
        <w:r w:rsidR="00F72C1F" w:rsidRPr="00C56DA6">
          <w:rPr>
            <w:webHidden/>
            <w:lang w:val="en-GB"/>
          </w:rPr>
          <w:fldChar w:fldCharType="end"/>
        </w:r>
      </w:hyperlink>
    </w:p>
    <w:p w14:paraId="71B68D71" w14:textId="05D93B28"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94" w:history="1">
        <w:r w:rsidR="00F72C1F" w:rsidRPr="00C56DA6">
          <w:rPr>
            <w:rStyle w:val="Hyperlink"/>
            <w:lang w:val="en-GB"/>
          </w:rPr>
          <w:t>3.11e The fourth perspective - Objects passing each other in space if there were no expansion or gravity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_Toc113022294 \h </w:instrText>
        </w:r>
        <w:r w:rsidR="00F72C1F" w:rsidRPr="00C56DA6">
          <w:rPr>
            <w:webHidden/>
            <w:lang w:val="en-GB"/>
          </w:rPr>
        </w:r>
        <w:r w:rsidR="00F72C1F" w:rsidRPr="00C56DA6">
          <w:rPr>
            <w:webHidden/>
            <w:lang w:val="en-GB"/>
          </w:rPr>
          <w:fldChar w:fldCharType="separate"/>
        </w:r>
        <w:r w:rsidR="00F72C1F" w:rsidRPr="00C56DA6">
          <w:rPr>
            <w:webHidden/>
            <w:lang w:val="en-GB"/>
          </w:rPr>
          <w:t>147</w:t>
        </w:r>
        <w:r w:rsidR="00F72C1F" w:rsidRPr="00C56DA6">
          <w:rPr>
            <w:webHidden/>
            <w:lang w:val="en-GB"/>
          </w:rPr>
          <w:fldChar w:fldCharType="end"/>
        </w:r>
      </w:hyperlink>
    </w:p>
    <w:p w14:paraId="035D1ED1" w14:textId="3BD08E27"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95" w:history="1">
        <w:r w:rsidR="00F72C1F" w:rsidRPr="00C56DA6">
          <w:rPr>
            <w:rStyle w:val="Hyperlink"/>
            <w:lang w:val="en-GB"/>
          </w:rPr>
          <w:t>3.12 Slingshot effect and other gravitational anomalies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_Toc113022295 \h </w:instrText>
        </w:r>
        <w:r w:rsidR="00F72C1F" w:rsidRPr="00C56DA6">
          <w:rPr>
            <w:webHidden/>
            <w:lang w:val="en-GB"/>
          </w:rPr>
        </w:r>
        <w:r w:rsidR="00F72C1F" w:rsidRPr="00C56DA6">
          <w:rPr>
            <w:webHidden/>
            <w:lang w:val="en-GB"/>
          </w:rPr>
          <w:fldChar w:fldCharType="separate"/>
        </w:r>
        <w:r w:rsidR="00F72C1F" w:rsidRPr="00C56DA6">
          <w:rPr>
            <w:webHidden/>
            <w:lang w:val="en-GB"/>
          </w:rPr>
          <w:t>148</w:t>
        </w:r>
        <w:r w:rsidR="00F72C1F" w:rsidRPr="00C56DA6">
          <w:rPr>
            <w:webHidden/>
            <w:lang w:val="en-GB"/>
          </w:rPr>
          <w:fldChar w:fldCharType="end"/>
        </w:r>
      </w:hyperlink>
    </w:p>
    <w:p w14:paraId="2673E7A8" w14:textId="037CB64B"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296" w:history="1">
        <w:r w:rsidR="00F72C1F" w:rsidRPr="00C56DA6">
          <w:rPr>
            <w:rStyle w:val="Hyperlink"/>
            <w:lang w:val="en-GB"/>
          </w:rPr>
          <w:t>3.13 Two best proofs of Atomic Expansion Theory - The levitating slinky and ball</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_Toc113022296 \h </w:instrText>
        </w:r>
        <w:r w:rsidR="00F72C1F" w:rsidRPr="00C56DA6">
          <w:rPr>
            <w:webHidden/>
            <w:lang w:val="en-GB"/>
          </w:rPr>
        </w:r>
        <w:r w:rsidR="00F72C1F" w:rsidRPr="00C56DA6">
          <w:rPr>
            <w:webHidden/>
            <w:lang w:val="en-GB"/>
          </w:rPr>
          <w:fldChar w:fldCharType="separate"/>
        </w:r>
        <w:r w:rsidR="00F72C1F" w:rsidRPr="00C56DA6">
          <w:rPr>
            <w:webHidden/>
            <w:lang w:val="en-GB"/>
          </w:rPr>
          <w:t>153</w:t>
        </w:r>
        <w:r w:rsidR="00F72C1F" w:rsidRPr="00C56DA6">
          <w:rPr>
            <w:webHidden/>
            <w:lang w:val="en-GB"/>
          </w:rPr>
          <w:fldChar w:fldCharType="end"/>
        </w:r>
      </w:hyperlink>
    </w:p>
    <w:p w14:paraId="478AE68E" w14:textId="4DEBBB01"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97" w:history="1">
        <w:r w:rsidR="00F72C1F" w:rsidRPr="00C56DA6">
          <w:rPr>
            <w:rStyle w:val="Hyperlink"/>
            <w:lang w:val="en-GB"/>
          </w:rPr>
          <w:t>3.13a The physics of a stretched suspended slinky being dropped</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_Toc113022297 \h </w:instrText>
        </w:r>
        <w:r w:rsidR="00F72C1F" w:rsidRPr="00C56DA6">
          <w:rPr>
            <w:webHidden/>
            <w:lang w:val="en-GB"/>
          </w:rPr>
        </w:r>
        <w:r w:rsidR="00F72C1F" w:rsidRPr="00C56DA6">
          <w:rPr>
            <w:webHidden/>
            <w:lang w:val="en-GB"/>
          </w:rPr>
          <w:fldChar w:fldCharType="separate"/>
        </w:r>
        <w:r w:rsidR="00F72C1F" w:rsidRPr="00C56DA6">
          <w:rPr>
            <w:webHidden/>
            <w:lang w:val="en-GB"/>
          </w:rPr>
          <w:t>154</w:t>
        </w:r>
        <w:r w:rsidR="00F72C1F" w:rsidRPr="00C56DA6">
          <w:rPr>
            <w:webHidden/>
            <w:lang w:val="en-GB"/>
          </w:rPr>
          <w:fldChar w:fldCharType="end"/>
        </w:r>
      </w:hyperlink>
    </w:p>
    <w:p w14:paraId="36BBBD36" w14:textId="2AF24F4F"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298" w:history="1">
        <w:r w:rsidR="00F72C1F" w:rsidRPr="00C56DA6">
          <w:rPr>
            <w:rStyle w:val="Hyperlink"/>
            <w:lang w:val="en-GB"/>
          </w:rPr>
          <w:t>3.13b The physics of a suspended ball being dropped</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_Toc113022298 \h </w:instrText>
        </w:r>
        <w:r w:rsidR="00F72C1F" w:rsidRPr="00C56DA6">
          <w:rPr>
            <w:webHidden/>
            <w:lang w:val="en-GB"/>
          </w:rPr>
        </w:r>
        <w:r w:rsidR="00F72C1F" w:rsidRPr="00C56DA6">
          <w:rPr>
            <w:webHidden/>
            <w:lang w:val="en-GB"/>
          </w:rPr>
          <w:fldChar w:fldCharType="separate"/>
        </w:r>
        <w:r w:rsidR="00F72C1F" w:rsidRPr="00C56DA6">
          <w:rPr>
            <w:webHidden/>
            <w:lang w:val="en-GB"/>
          </w:rPr>
          <w:t>159</w:t>
        </w:r>
        <w:r w:rsidR="00F72C1F" w:rsidRPr="00C56DA6">
          <w:rPr>
            <w:webHidden/>
            <w:lang w:val="en-GB"/>
          </w:rPr>
          <w:fldChar w:fldCharType="end"/>
        </w:r>
      </w:hyperlink>
    </w:p>
    <w:p w14:paraId="25A3DE57" w14:textId="5C1826D4"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00" w:history="1">
        <w:r w:rsidR="00F72C1F" w:rsidRPr="00C56DA6">
          <w:rPr>
            <w:rStyle w:val="Hyperlink"/>
            <w:lang w:val="en-GB"/>
          </w:rPr>
          <w:t>3.1</w:t>
        </w:r>
        <w:r w:rsidR="00C56DA6">
          <w:rPr>
            <w:rStyle w:val="Hyperlink"/>
            <w:lang w:val="en-GB"/>
          </w:rPr>
          <w:t>4</w:t>
        </w:r>
        <w:r w:rsidR="00F72C1F" w:rsidRPr="00C56DA6">
          <w:rPr>
            <w:rStyle w:val="Hyperlink"/>
            <w:lang w:val="en-GB"/>
          </w:rPr>
          <w:t xml:space="preserve"> Atomic Expansion Theory concepts and orbit simulations on YouTube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_Toc113022300 \h </w:instrText>
        </w:r>
        <w:r w:rsidR="00F72C1F" w:rsidRPr="00C56DA6">
          <w:rPr>
            <w:webHidden/>
            <w:lang w:val="en-GB"/>
          </w:rPr>
        </w:r>
        <w:r w:rsidR="00F72C1F" w:rsidRPr="00C56DA6">
          <w:rPr>
            <w:webHidden/>
            <w:lang w:val="en-GB"/>
          </w:rPr>
          <w:fldChar w:fldCharType="separate"/>
        </w:r>
        <w:r w:rsidR="00F72C1F" w:rsidRPr="00C56DA6">
          <w:rPr>
            <w:webHidden/>
            <w:lang w:val="en-GB"/>
          </w:rPr>
          <w:t>161</w:t>
        </w:r>
        <w:r w:rsidR="00F72C1F" w:rsidRPr="00C56DA6">
          <w:rPr>
            <w:webHidden/>
            <w:lang w:val="en-GB"/>
          </w:rPr>
          <w:fldChar w:fldCharType="end"/>
        </w:r>
      </w:hyperlink>
    </w:p>
    <w:p w14:paraId="1A95760A" w14:textId="66E13999"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301" w:history="1">
        <w:r w:rsidR="00F72C1F" w:rsidRPr="00C56DA6">
          <w:rPr>
            <w:rStyle w:val="Hyperlink"/>
            <w:lang w:val="en-GB"/>
          </w:rPr>
          <w:t>3.1</w:t>
        </w:r>
        <w:r w:rsidR="00C56DA6">
          <w:rPr>
            <w:rStyle w:val="Hyperlink"/>
            <w:lang w:val="en-GB"/>
          </w:rPr>
          <w:t>4</w:t>
        </w:r>
        <w:r w:rsidR="00F72C1F" w:rsidRPr="00C56DA6">
          <w:rPr>
            <w:rStyle w:val="Hyperlink"/>
            <w:lang w:val="en-GB"/>
          </w:rPr>
          <w:t>a Cruz deWilde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_Toc113022301 \h </w:instrText>
        </w:r>
        <w:r w:rsidR="00F72C1F" w:rsidRPr="00C56DA6">
          <w:rPr>
            <w:webHidden/>
            <w:lang w:val="en-GB"/>
          </w:rPr>
        </w:r>
        <w:r w:rsidR="00F72C1F" w:rsidRPr="00C56DA6">
          <w:rPr>
            <w:webHidden/>
            <w:lang w:val="en-GB"/>
          </w:rPr>
          <w:fldChar w:fldCharType="separate"/>
        </w:r>
        <w:r w:rsidR="00F72C1F" w:rsidRPr="00C56DA6">
          <w:rPr>
            <w:webHidden/>
            <w:lang w:val="en-GB"/>
          </w:rPr>
          <w:t>162</w:t>
        </w:r>
        <w:r w:rsidR="00F72C1F" w:rsidRPr="00C56DA6">
          <w:rPr>
            <w:webHidden/>
            <w:lang w:val="en-GB"/>
          </w:rPr>
          <w:fldChar w:fldCharType="end"/>
        </w:r>
      </w:hyperlink>
    </w:p>
    <w:p w14:paraId="12D870BD" w14:textId="77777777" w:rsidR="006B5971" w:rsidRPr="006651A2" w:rsidRDefault="00000000" w:rsidP="006B5971">
      <w:pPr>
        <w:pStyle w:val="TOC2"/>
        <w:tabs>
          <w:tab w:val="right" w:pos="9010"/>
        </w:tabs>
        <w:ind w:left="426" w:firstLine="0"/>
        <w:rPr>
          <w:rFonts w:eastAsiaTheme="minorEastAsia" w:cstheme="minorBidi"/>
          <w:i w:val="0"/>
          <w:iCs w:val="0"/>
          <w:sz w:val="24"/>
          <w:szCs w:val="24"/>
          <w:lang w:val="en-GB" w:eastAsia="en-GB"/>
        </w:rPr>
      </w:pPr>
      <w:hyperlink w:anchor="_Toc113022305" w:history="1">
        <w:r w:rsidR="006B5971" w:rsidRPr="00315CDB">
          <w:rPr>
            <w:rStyle w:val="Hyperlink"/>
            <w:lang w:val="en-GB"/>
          </w:rPr>
          <w:t>3.14</w:t>
        </w:r>
        <w:r w:rsidR="006B5971">
          <w:rPr>
            <w:rStyle w:val="Hyperlink"/>
            <w:lang w:val="en-GB"/>
          </w:rPr>
          <w:t>b</w:t>
        </w:r>
        <w:r w:rsidR="006B5971" w:rsidRPr="00315CDB">
          <w:rPr>
            <w:rStyle w:val="Hyperlink"/>
            <w:lang w:val="en-GB"/>
          </w:rPr>
          <w:t xml:space="preserve"> </w:t>
        </w:r>
        <w:r w:rsidR="006B5971" w:rsidRPr="00AA16F3">
          <w:rPr>
            <w:rStyle w:val="Hyperlink"/>
            <w:lang w:val="en-GB"/>
          </w:rPr>
          <w:t>Roland Michel Tremblay Catch Up and Interview by Ed Smith from the Universal Digest</w:t>
        </w:r>
        <w:r w:rsidR="006B5971" w:rsidRPr="00315CDB">
          <w:rPr>
            <w:webHidden/>
            <w:lang w:val="en-GB"/>
          </w:rPr>
          <w:tab/>
        </w:r>
        <w:r w:rsidR="006B5971" w:rsidRPr="00315CDB">
          <w:rPr>
            <w:webHidden/>
            <w:lang w:val="en-GB"/>
          </w:rPr>
          <w:fldChar w:fldCharType="begin"/>
        </w:r>
        <w:r w:rsidR="006B5971" w:rsidRPr="00315CDB">
          <w:rPr>
            <w:webHidden/>
            <w:lang w:val="en-GB"/>
          </w:rPr>
          <w:instrText xml:space="preserve"> PAGEREF _Toc113022305 \h </w:instrText>
        </w:r>
        <w:r w:rsidR="006B5971" w:rsidRPr="00315CDB">
          <w:rPr>
            <w:webHidden/>
            <w:lang w:val="en-GB"/>
          </w:rPr>
        </w:r>
        <w:r w:rsidR="006B5971" w:rsidRPr="00315CDB">
          <w:rPr>
            <w:webHidden/>
            <w:lang w:val="en-GB"/>
          </w:rPr>
          <w:fldChar w:fldCharType="separate"/>
        </w:r>
        <w:r w:rsidR="006B5971" w:rsidRPr="00315CDB">
          <w:rPr>
            <w:webHidden/>
            <w:lang w:val="en-GB"/>
          </w:rPr>
          <w:t>163</w:t>
        </w:r>
        <w:r w:rsidR="006B5971" w:rsidRPr="00315CDB">
          <w:rPr>
            <w:webHidden/>
            <w:lang w:val="en-GB"/>
          </w:rPr>
          <w:fldChar w:fldCharType="end"/>
        </w:r>
      </w:hyperlink>
    </w:p>
    <w:p w14:paraId="1469AFB2" w14:textId="77777777" w:rsidR="006B5971" w:rsidRPr="00315CDB" w:rsidRDefault="00000000" w:rsidP="006B5971">
      <w:pPr>
        <w:pStyle w:val="TOC2"/>
        <w:tabs>
          <w:tab w:val="right" w:pos="9010"/>
        </w:tabs>
        <w:ind w:left="426" w:firstLine="0"/>
        <w:rPr>
          <w:rFonts w:eastAsiaTheme="minorEastAsia" w:cstheme="minorBidi"/>
          <w:i w:val="0"/>
          <w:iCs w:val="0"/>
          <w:sz w:val="24"/>
          <w:szCs w:val="24"/>
          <w:lang w:val="en-GB" w:eastAsia="en-GB"/>
        </w:rPr>
      </w:pPr>
      <w:hyperlink w:anchor="_Toc113022303" w:history="1">
        <w:r w:rsidR="006B5971" w:rsidRPr="00315CDB">
          <w:rPr>
            <w:rStyle w:val="Hyperlink"/>
            <w:lang w:val="en-GB"/>
          </w:rPr>
          <w:t>3.14c The late Gerald Clark’s series about gravity featuring an interview with Roland Michel Tremblay, which are also on YouTube</w:t>
        </w:r>
        <w:r w:rsidR="006B5971" w:rsidRPr="00315CDB">
          <w:rPr>
            <w:webHidden/>
            <w:lang w:val="en-GB"/>
          </w:rPr>
          <w:tab/>
        </w:r>
        <w:r w:rsidR="006B5971" w:rsidRPr="00315CDB">
          <w:rPr>
            <w:webHidden/>
            <w:lang w:val="en-GB"/>
          </w:rPr>
          <w:fldChar w:fldCharType="begin"/>
        </w:r>
        <w:r w:rsidR="006B5971" w:rsidRPr="00315CDB">
          <w:rPr>
            <w:webHidden/>
            <w:lang w:val="en-GB"/>
          </w:rPr>
          <w:instrText xml:space="preserve"> PAGEREF _Toc113022303 \h </w:instrText>
        </w:r>
        <w:r w:rsidR="006B5971" w:rsidRPr="00315CDB">
          <w:rPr>
            <w:webHidden/>
            <w:lang w:val="en-GB"/>
          </w:rPr>
        </w:r>
        <w:r w:rsidR="006B5971" w:rsidRPr="00315CDB">
          <w:rPr>
            <w:webHidden/>
            <w:lang w:val="en-GB"/>
          </w:rPr>
          <w:fldChar w:fldCharType="separate"/>
        </w:r>
        <w:r w:rsidR="006B5971" w:rsidRPr="00315CDB">
          <w:rPr>
            <w:webHidden/>
            <w:lang w:val="en-GB"/>
          </w:rPr>
          <w:t>162</w:t>
        </w:r>
        <w:r w:rsidR="006B5971" w:rsidRPr="00315CDB">
          <w:rPr>
            <w:webHidden/>
            <w:lang w:val="en-GB"/>
          </w:rPr>
          <w:fldChar w:fldCharType="end"/>
        </w:r>
      </w:hyperlink>
    </w:p>
    <w:p w14:paraId="3585F982" w14:textId="77777777" w:rsidR="006B5971" w:rsidRDefault="00000000" w:rsidP="006B5971">
      <w:pPr>
        <w:pStyle w:val="TOC2"/>
        <w:tabs>
          <w:tab w:val="right" w:pos="9010"/>
        </w:tabs>
        <w:ind w:left="426" w:firstLine="0"/>
        <w:rPr>
          <w:lang w:val="en-GB"/>
        </w:rPr>
      </w:pPr>
      <w:hyperlink w:anchor="_Toc113022304" w:history="1">
        <w:r w:rsidR="006B5971" w:rsidRPr="00315CDB">
          <w:rPr>
            <w:rStyle w:val="Hyperlink"/>
            <w:lang w:val="en-GB"/>
          </w:rPr>
          <w:t>3.14d Gerald Clark’s Premium Content requiring subscription, except for the free ones indicated</w:t>
        </w:r>
        <w:r w:rsidR="006B5971" w:rsidRPr="00315CDB">
          <w:rPr>
            <w:webHidden/>
            <w:lang w:val="en-GB"/>
          </w:rPr>
          <w:tab/>
        </w:r>
        <w:r w:rsidR="006B5971" w:rsidRPr="00315CDB">
          <w:rPr>
            <w:webHidden/>
            <w:lang w:val="en-GB"/>
          </w:rPr>
          <w:fldChar w:fldCharType="begin"/>
        </w:r>
        <w:r w:rsidR="006B5971" w:rsidRPr="00315CDB">
          <w:rPr>
            <w:webHidden/>
            <w:lang w:val="en-GB"/>
          </w:rPr>
          <w:instrText xml:space="preserve"> PAGEREF _Toc113022304 \h </w:instrText>
        </w:r>
        <w:r w:rsidR="006B5971" w:rsidRPr="00315CDB">
          <w:rPr>
            <w:webHidden/>
            <w:lang w:val="en-GB"/>
          </w:rPr>
        </w:r>
        <w:r w:rsidR="006B5971" w:rsidRPr="00315CDB">
          <w:rPr>
            <w:webHidden/>
            <w:lang w:val="en-GB"/>
          </w:rPr>
          <w:fldChar w:fldCharType="separate"/>
        </w:r>
        <w:r w:rsidR="006B5971" w:rsidRPr="00315CDB">
          <w:rPr>
            <w:webHidden/>
            <w:lang w:val="en-GB"/>
          </w:rPr>
          <w:t>163</w:t>
        </w:r>
        <w:r w:rsidR="006B5971" w:rsidRPr="00315CDB">
          <w:rPr>
            <w:webHidden/>
            <w:lang w:val="en-GB"/>
          </w:rPr>
          <w:fldChar w:fldCharType="end"/>
        </w:r>
      </w:hyperlink>
    </w:p>
    <w:p w14:paraId="6FC1D2C1" w14:textId="77777777" w:rsidR="006B5971" w:rsidRPr="006651A2" w:rsidRDefault="00000000" w:rsidP="006B5971">
      <w:pPr>
        <w:pStyle w:val="TOC2"/>
        <w:tabs>
          <w:tab w:val="right" w:pos="9010"/>
        </w:tabs>
        <w:ind w:left="426" w:firstLine="0"/>
        <w:rPr>
          <w:rFonts w:eastAsiaTheme="minorEastAsia" w:cstheme="minorBidi"/>
          <w:i w:val="0"/>
          <w:iCs w:val="0"/>
          <w:sz w:val="24"/>
          <w:szCs w:val="24"/>
          <w:lang w:val="en-GB" w:eastAsia="en-GB"/>
        </w:rPr>
      </w:pPr>
      <w:hyperlink w:anchor="_Toc113022302" w:history="1">
        <w:r w:rsidR="006B5971" w:rsidRPr="00315CDB">
          <w:rPr>
            <w:rStyle w:val="Hyperlink"/>
            <w:lang w:val="en-GB"/>
          </w:rPr>
          <w:t>3.14</w:t>
        </w:r>
        <w:r w:rsidR="006B5971">
          <w:rPr>
            <w:rStyle w:val="Hyperlink"/>
            <w:lang w:val="en-GB"/>
          </w:rPr>
          <w:t>e</w:t>
        </w:r>
        <w:r w:rsidR="006B5971" w:rsidRPr="00315CDB">
          <w:rPr>
            <w:rStyle w:val="Hyperlink"/>
            <w:lang w:val="en-GB"/>
          </w:rPr>
          <w:t xml:space="preserve"> Life, Everything And The Universe</w:t>
        </w:r>
        <w:r w:rsidR="006B5971" w:rsidRPr="00315CDB">
          <w:rPr>
            <w:webHidden/>
            <w:lang w:val="en-GB"/>
          </w:rPr>
          <w:tab/>
        </w:r>
        <w:r w:rsidR="006B5971" w:rsidRPr="00315CDB">
          <w:rPr>
            <w:webHidden/>
            <w:lang w:val="en-GB"/>
          </w:rPr>
          <w:fldChar w:fldCharType="begin"/>
        </w:r>
        <w:r w:rsidR="006B5971" w:rsidRPr="00315CDB">
          <w:rPr>
            <w:webHidden/>
            <w:lang w:val="en-GB"/>
          </w:rPr>
          <w:instrText xml:space="preserve"> PAGEREF _Toc113022302 \h </w:instrText>
        </w:r>
        <w:r w:rsidR="006B5971" w:rsidRPr="00315CDB">
          <w:rPr>
            <w:webHidden/>
            <w:lang w:val="en-GB"/>
          </w:rPr>
        </w:r>
        <w:r w:rsidR="006B5971" w:rsidRPr="00315CDB">
          <w:rPr>
            <w:webHidden/>
            <w:lang w:val="en-GB"/>
          </w:rPr>
          <w:fldChar w:fldCharType="separate"/>
        </w:r>
        <w:r w:rsidR="006B5971" w:rsidRPr="00315CDB">
          <w:rPr>
            <w:webHidden/>
            <w:lang w:val="en-GB"/>
          </w:rPr>
          <w:t>162</w:t>
        </w:r>
        <w:r w:rsidR="006B5971" w:rsidRPr="00315CDB">
          <w:rPr>
            <w:webHidden/>
            <w:lang w:val="en-GB"/>
          </w:rPr>
          <w:fldChar w:fldCharType="end"/>
        </w:r>
      </w:hyperlink>
    </w:p>
    <w:p w14:paraId="61423DF0" w14:textId="2118D394"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305" w:history="1">
        <w:r w:rsidR="00F72C1F" w:rsidRPr="00C56DA6">
          <w:rPr>
            <w:rStyle w:val="Hyperlink"/>
            <w:lang w:val="en-GB"/>
          </w:rPr>
          <w:t>3.1</w:t>
        </w:r>
        <w:r w:rsidR="00C56DA6">
          <w:rPr>
            <w:rStyle w:val="Hyperlink"/>
            <w:lang w:val="en-GB"/>
          </w:rPr>
          <w:t>4</w:t>
        </w:r>
        <w:r w:rsidR="00E60154">
          <w:rPr>
            <w:rStyle w:val="Hyperlink"/>
            <w:lang w:val="en-GB"/>
          </w:rPr>
          <w:t>f</w:t>
        </w:r>
        <w:r w:rsidR="00F72C1F" w:rsidRPr="00C56DA6">
          <w:rPr>
            <w:rStyle w:val="Hyperlink"/>
            <w:lang w:val="en-GB"/>
          </w:rPr>
          <w:t xml:space="preserve"> Chris Freely (The Cosmic Fool)</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_Toc113022305 \h </w:instrText>
        </w:r>
        <w:r w:rsidR="00F72C1F" w:rsidRPr="00C56DA6">
          <w:rPr>
            <w:webHidden/>
            <w:lang w:val="en-GB"/>
          </w:rPr>
        </w:r>
        <w:r w:rsidR="00F72C1F" w:rsidRPr="00C56DA6">
          <w:rPr>
            <w:webHidden/>
            <w:lang w:val="en-GB"/>
          </w:rPr>
          <w:fldChar w:fldCharType="separate"/>
        </w:r>
        <w:r w:rsidR="00F72C1F" w:rsidRPr="00C56DA6">
          <w:rPr>
            <w:webHidden/>
            <w:lang w:val="en-GB"/>
          </w:rPr>
          <w:t>163</w:t>
        </w:r>
        <w:r w:rsidR="00F72C1F" w:rsidRPr="00C56DA6">
          <w:rPr>
            <w:webHidden/>
            <w:lang w:val="en-GB"/>
          </w:rPr>
          <w:fldChar w:fldCharType="end"/>
        </w:r>
      </w:hyperlink>
    </w:p>
    <w:p w14:paraId="454F0EB5" w14:textId="613E8643" w:rsidR="00F72C1F" w:rsidRDefault="00000000" w:rsidP="00D10A95">
      <w:pPr>
        <w:pStyle w:val="TOC2"/>
        <w:tabs>
          <w:tab w:val="right" w:pos="9010"/>
        </w:tabs>
        <w:ind w:left="426" w:firstLine="0"/>
        <w:rPr>
          <w:lang w:val="en-GB"/>
        </w:rPr>
      </w:pPr>
      <w:hyperlink w:anchor="_Toc113022306" w:history="1">
        <w:r w:rsidR="00F72C1F" w:rsidRPr="00C56DA6">
          <w:rPr>
            <w:rStyle w:val="Hyperlink"/>
            <w:lang w:val="en-GB"/>
          </w:rPr>
          <w:t>3.1</w:t>
        </w:r>
        <w:r w:rsidR="00C56DA6">
          <w:rPr>
            <w:rStyle w:val="Hyperlink"/>
            <w:lang w:val="en-GB"/>
          </w:rPr>
          <w:t>4</w:t>
        </w:r>
        <w:r w:rsidR="00E60154">
          <w:rPr>
            <w:rStyle w:val="Hyperlink"/>
            <w:lang w:val="en-GB"/>
          </w:rPr>
          <w:t>g</w:t>
        </w:r>
        <w:r w:rsidR="00F72C1F" w:rsidRPr="00C56DA6">
          <w:rPr>
            <w:rStyle w:val="Hyperlink"/>
            <w:lang w:val="en-GB"/>
          </w:rPr>
          <w:t xml:space="preserve"> Ian Moore (Ianto)</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_Toc113022306 \h </w:instrText>
        </w:r>
        <w:r w:rsidR="00F72C1F" w:rsidRPr="00C56DA6">
          <w:rPr>
            <w:webHidden/>
            <w:lang w:val="en-GB"/>
          </w:rPr>
        </w:r>
        <w:r w:rsidR="00F72C1F" w:rsidRPr="00C56DA6">
          <w:rPr>
            <w:webHidden/>
            <w:lang w:val="en-GB"/>
          </w:rPr>
          <w:fldChar w:fldCharType="separate"/>
        </w:r>
        <w:r w:rsidR="00F72C1F" w:rsidRPr="00C56DA6">
          <w:rPr>
            <w:webHidden/>
            <w:lang w:val="en-GB"/>
          </w:rPr>
          <w:t>163</w:t>
        </w:r>
        <w:r w:rsidR="00F72C1F" w:rsidRPr="00C56DA6">
          <w:rPr>
            <w:webHidden/>
            <w:lang w:val="en-GB"/>
          </w:rPr>
          <w:fldChar w:fldCharType="end"/>
        </w:r>
      </w:hyperlink>
    </w:p>
    <w:p w14:paraId="28E17DD3" w14:textId="79A031D7" w:rsidR="00C56DA6" w:rsidRPr="00C56DA6" w:rsidRDefault="00000000" w:rsidP="00C56DA6">
      <w:pPr>
        <w:pStyle w:val="TOC2"/>
        <w:tabs>
          <w:tab w:val="right" w:pos="9010"/>
        </w:tabs>
        <w:ind w:firstLine="0"/>
        <w:rPr>
          <w:rFonts w:eastAsiaTheme="minorEastAsia" w:cstheme="minorBidi"/>
          <w:i w:val="0"/>
          <w:iCs w:val="0"/>
          <w:sz w:val="24"/>
          <w:szCs w:val="24"/>
          <w:lang w:val="en-GB" w:eastAsia="en-GB"/>
        </w:rPr>
      </w:pPr>
      <w:hyperlink w:anchor="_Toc113022299" w:history="1">
        <w:r w:rsidR="00C56DA6" w:rsidRPr="00C56DA6">
          <w:rPr>
            <w:rStyle w:val="Hyperlink"/>
            <w:lang w:val="en-GB"/>
          </w:rPr>
          <w:t>3.1</w:t>
        </w:r>
        <w:r w:rsidR="00C56DA6">
          <w:rPr>
            <w:rStyle w:val="Hyperlink"/>
            <w:lang w:val="en-GB"/>
          </w:rPr>
          <w:t>5</w:t>
        </w:r>
        <w:r w:rsidR="00C56DA6" w:rsidRPr="00C56DA6">
          <w:rPr>
            <w:rStyle w:val="Hyperlink"/>
            <w:lang w:val="en-GB"/>
          </w:rPr>
          <w:t xml:space="preserve"> Standard Theory and Atomic Expansion Theory Maps</w:t>
        </w:r>
        <w:r w:rsidR="00C56DA6" w:rsidRPr="00C56DA6">
          <w:rPr>
            <w:webHidden/>
            <w:lang w:val="en-GB"/>
          </w:rPr>
          <w:tab/>
        </w:r>
        <w:r w:rsidR="00C56DA6" w:rsidRPr="00C56DA6">
          <w:rPr>
            <w:webHidden/>
            <w:lang w:val="en-GB"/>
          </w:rPr>
          <w:fldChar w:fldCharType="begin"/>
        </w:r>
        <w:r w:rsidR="00C56DA6" w:rsidRPr="00C56DA6">
          <w:rPr>
            <w:webHidden/>
            <w:lang w:val="en-GB"/>
          </w:rPr>
          <w:instrText xml:space="preserve"> PAGEREF _Toc113022299 \h </w:instrText>
        </w:r>
        <w:r w:rsidR="00C56DA6" w:rsidRPr="00C56DA6">
          <w:rPr>
            <w:webHidden/>
            <w:lang w:val="en-GB"/>
          </w:rPr>
        </w:r>
        <w:r w:rsidR="00C56DA6" w:rsidRPr="00C56DA6">
          <w:rPr>
            <w:webHidden/>
            <w:lang w:val="en-GB"/>
          </w:rPr>
          <w:fldChar w:fldCharType="separate"/>
        </w:r>
        <w:r w:rsidR="00C56DA6" w:rsidRPr="00C56DA6">
          <w:rPr>
            <w:webHidden/>
            <w:lang w:val="en-GB"/>
          </w:rPr>
          <w:t>160</w:t>
        </w:r>
        <w:r w:rsidR="00C56DA6" w:rsidRPr="00C56DA6">
          <w:rPr>
            <w:webHidden/>
            <w:lang w:val="en-GB"/>
          </w:rPr>
          <w:fldChar w:fldCharType="end"/>
        </w:r>
      </w:hyperlink>
    </w:p>
    <w:p w14:paraId="04F40C86" w14:textId="683A0BCA"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307" w:history="1">
        <w:r w:rsidR="00F72C1F" w:rsidRPr="00C56DA6">
          <w:rPr>
            <w:rStyle w:val="Hyperlink"/>
            <w:lang w:val="en-GB"/>
          </w:rPr>
          <w:t>Chapter 4: New models for atoms as galaxies, electrons as solar systems, super-neutrinos as stars, neutrinos as planets, sub-neutrinos as moons, and sub-sub-neutrinos as comets, asteroids and rocks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_Toc113022307 \h </w:instrText>
        </w:r>
        <w:r w:rsidR="00F72C1F" w:rsidRPr="00C56DA6">
          <w:rPr>
            <w:webHidden/>
            <w:lang w:val="en-GB"/>
          </w:rPr>
        </w:r>
        <w:r w:rsidR="00F72C1F" w:rsidRPr="00C56DA6">
          <w:rPr>
            <w:webHidden/>
            <w:lang w:val="en-GB"/>
          </w:rPr>
          <w:fldChar w:fldCharType="separate"/>
        </w:r>
        <w:r w:rsidR="00F72C1F" w:rsidRPr="00C56DA6">
          <w:rPr>
            <w:webHidden/>
            <w:lang w:val="en-GB"/>
          </w:rPr>
          <w:t>165</w:t>
        </w:r>
        <w:r w:rsidR="00F72C1F" w:rsidRPr="00C56DA6">
          <w:rPr>
            <w:webHidden/>
            <w:lang w:val="en-GB"/>
          </w:rPr>
          <w:fldChar w:fldCharType="end"/>
        </w:r>
      </w:hyperlink>
    </w:p>
    <w:p w14:paraId="21913132" w14:textId="62861C52"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08" w:history="1">
        <w:r w:rsidR="00F72C1F" w:rsidRPr="00C56DA6">
          <w:rPr>
            <w:rStyle w:val="Hyperlink"/>
            <w:lang w:val="en-GB"/>
          </w:rPr>
          <w:t>4.1 Several scales of universes composing each other, ruled by the exact same laws of physics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_Toc113022308 \h </w:instrText>
        </w:r>
        <w:r w:rsidR="00F72C1F" w:rsidRPr="00C56DA6">
          <w:rPr>
            <w:webHidden/>
            <w:lang w:val="en-GB"/>
          </w:rPr>
        </w:r>
        <w:r w:rsidR="00F72C1F" w:rsidRPr="00C56DA6">
          <w:rPr>
            <w:webHidden/>
            <w:lang w:val="en-GB"/>
          </w:rPr>
          <w:fldChar w:fldCharType="separate"/>
        </w:r>
        <w:r w:rsidR="00F72C1F" w:rsidRPr="00C56DA6">
          <w:rPr>
            <w:webHidden/>
            <w:lang w:val="en-GB"/>
          </w:rPr>
          <w:t>165</w:t>
        </w:r>
        <w:r w:rsidR="00F72C1F" w:rsidRPr="00C56DA6">
          <w:rPr>
            <w:webHidden/>
            <w:lang w:val="en-GB"/>
          </w:rPr>
          <w:fldChar w:fldCharType="end"/>
        </w:r>
      </w:hyperlink>
    </w:p>
    <w:p w14:paraId="5A190DB3" w14:textId="5C3B938B"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09" w:history="1">
        <w:r w:rsidR="00F72C1F" w:rsidRPr="00C56DA6">
          <w:rPr>
            <w:rStyle w:val="Hyperlink"/>
            <w:lang w:val="en-GB"/>
          </w:rPr>
          <w:t>4.2 Is the very small (sub-neutrinos, neutrinos, super-neutrinos, electrons, atoms) similar to what we see in the very large (moons, planets, suns, solar systems, galaxies)?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_Toc113022309 \h </w:instrText>
        </w:r>
        <w:r w:rsidR="00F72C1F" w:rsidRPr="00C56DA6">
          <w:rPr>
            <w:webHidden/>
            <w:lang w:val="en-GB"/>
          </w:rPr>
        </w:r>
        <w:r w:rsidR="00F72C1F" w:rsidRPr="00C56DA6">
          <w:rPr>
            <w:webHidden/>
            <w:lang w:val="en-GB"/>
          </w:rPr>
          <w:fldChar w:fldCharType="separate"/>
        </w:r>
        <w:r w:rsidR="00F72C1F" w:rsidRPr="00C56DA6">
          <w:rPr>
            <w:webHidden/>
            <w:lang w:val="en-GB"/>
          </w:rPr>
          <w:t>167</w:t>
        </w:r>
        <w:r w:rsidR="00F72C1F" w:rsidRPr="00C56DA6">
          <w:rPr>
            <w:webHidden/>
            <w:lang w:val="en-GB"/>
          </w:rPr>
          <w:fldChar w:fldCharType="end"/>
        </w:r>
      </w:hyperlink>
    </w:p>
    <w:p w14:paraId="0E2F7142" w14:textId="3A3E80EE"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10" w:history="1">
        <w:r w:rsidR="00F72C1F" w:rsidRPr="00C56DA6">
          <w:rPr>
            <w:rStyle w:val="Hyperlink"/>
            <w:lang w:val="en-GB"/>
          </w:rPr>
          <w:t>4.3 Comparing subatomic and atomic particles to what they compose at the larger scale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_Toc113022310 \h </w:instrText>
        </w:r>
        <w:r w:rsidR="00F72C1F" w:rsidRPr="00C56DA6">
          <w:rPr>
            <w:webHidden/>
            <w:lang w:val="en-GB"/>
          </w:rPr>
        </w:r>
        <w:r w:rsidR="00F72C1F" w:rsidRPr="00C56DA6">
          <w:rPr>
            <w:webHidden/>
            <w:lang w:val="en-GB"/>
          </w:rPr>
          <w:fldChar w:fldCharType="separate"/>
        </w:r>
        <w:r w:rsidR="00F72C1F" w:rsidRPr="00C56DA6">
          <w:rPr>
            <w:webHidden/>
            <w:lang w:val="en-GB"/>
          </w:rPr>
          <w:t>169</w:t>
        </w:r>
        <w:r w:rsidR="00F72C1F" w:rsidRPr="00C56DA6">
          <w:rPr>
            <w:webHidden/>
            <w:lang w:val="en-GB"/>
          </w:rPr>
          <w:fldChar w:fldCharType="end"/>
        </w:r>
      </w:hyperlink>
    </w:p>
    <w:p w14:paraId="4D18B3AA" w14:textId="7605367F"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11" w:history="1">
        <w:r w:rsidR="00F72C1F" w:rsidRPr="00C56DA6">
          <w:rPr>
            <w:rStyle w:val="Hyperlink"/>
            <w:lang w:val="en-GB"/>
          </w:rPr>
          <w:t>4.4 A galaxy is the same as an atom</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_Toc113022311 \h </w:instrText>
        </w:r>
        <w:r w:rsidR="00F72C1F" w:rsidRPr="00C56DA6">
          <w:rPr>
            <w:webHidden/>
            <w:lang w:val="en-GB"/>
          </w:rPr>
        </w:r>
        <w:r w:rsidR="00F72C1F" w:rsidRPr="00C56DA6">
          <w:rPr>
            <w:webHidden/>
            <w:lang w:val="en-GB"/>
          </w:rPr>
          <w:fldChar w:fldCharType="separate"/>
        </w:r>
        <w:r w:rsidR="00F72C1F" w:rsidRPr="00C56DA6">
          <w:rPr>
            <w:webHidden/>
            <w:lang w:val="en-GB"/>
          </w:rPr>
          <w:t>177</w:t>
        </w:r>
        <w:r w:rsidR="00F72C1F" w:rsidRPr="00C56DA6">
          <w:rPr>
            <w:webHidden/>
            <w:lang w:val="en-GB"/>
          </w:rPr>
          <w:fldChar w:fldCharType="end"/>
        </w:r>
      </w:hyperlink>
    </w:p>
    <w:p w14:paraId="47B14D8F" w14:textId="4587D0A5"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12" w:history="1">
        <w:r w:rsidR="00F72C1F" w:rsidRPr="00C56DA6">
          <w:rPr>
            <w:rStyle w:val="Hyperlink"/>
            <w:lang w:val="en-GB"/>
          </w:rPr>
          <w:t>4.5 A solar system is the same as an electron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_Toc113022312 \h </w:instrText>
        </w:r>
        <w:r w:rsidR="00F72C1F" w:rsidRPr="00C56DA6">
          <w:rPr>
            <w:webHidden/>
            <w:lang w:val="en-GB"/>
          </w:rPr>
        </w:r>
        <w:r w:rsidR="00F72C1F" w:rsidRPr="00C56DA6">
          <w:rPr>
            <w:webHidden/>
            <w:lang w:val="en-GB"/>
          </w:rPr>
          <w:fldChar w:fldCharType="separate"/>
        </w:r>
        <w:r w:rsidR="00F72C1F" w:rsidRPr="00C56DA6">
          <w:rPr>
            <w:webHidden/>
            <w:lang w:val="en-GB"/>
          </w:rPr>
          <w:t>179</w:t>
        </w:r>
        <w:r w:rsidR="00F72C1F" w:rsidRPr="00C56DA6">
          <w:rPr>
            <w:webHidden/>
            <w:lang w:val="en-GB"/>
          </w:rPr>
          <w:fldChar w:fldCharType="end"/>
        </w:r>
      </w:hyperlink>
    </w:p>
    <w:p w14:paraId="77F947C1" w14:textId="4EDDDCD2"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13" w:history="1">
        <w:r w:rsidR="00F72C1F" w:rsidRPr="00C56DA6">
          <w:rPr>
            <w:rStyle w:val="Hyperlink"/>
            <w:lang w:val="en-GB"/>
          </w:rPr>
          <w:t>4.6 Suns, planets and moons are respectively the same as super-neutrinos, neutrinos and sub-neutrinos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_Toc113022313 \h </w:instrText>
        </w:r>
        <w:r w:rsidR="00F72C1F" w:rsidRPr="00C56DA6">
          <w:rPr>
            <w:webHidden/>
            <w:lang w:val="en-GB"/>
          </w:rPr>
        </w:r>
        <w:r w:rsidR="00F72C1F" w:rsidRPr="00C56DA6">
          <w:rPr>
            <w:webHidden/>
            <w:lang w:val="en-GB"/>
          </w:rPr>
          <w:fldChar w:fldCharType="separate"/>
        </w:r>
        <w:r w:rsidR="00F72C1F" w:rsidRPr="00C56DA6">
          <w:rPr>
            <w:webHidden/>
            <w:lang w:val="en-GB"/>
          </w:rPr>
          <w:t>179</w:t>
        </w:r>
        <w:r w:rsidR="00F72C1F" w:rsidRPr="00C56DA6">
          <w:rPr>
            <w:webHidden/>
            <w:lang w:val="en-GB"/>
          </w:rPr>
          <w:fldChar w:fldCharType="end"/>
        </w:r>
      </w:hyperlink>
    </w:p>
    <w:p w14:paraId="3142AB07" w14:textId="5D5CA3A4"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14" w:history="1">
        <w:r w:rsidR="00F72C1F" w:rsidRPr="00C56DA6">
          <w:rPr>
            <w:rStyle w:val="Hyperlink"/>
            <w:lang w:val="en-GB"/>
          </w:rPr>
          <w:t>4.7 Rogue solar systems - Proof that galaxies are similar to atoms and form molecules at a higher scale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_Toc113022314 \h </w:instrText>
        </w:r>
        <w:r w:rsidR="00F72C1F" w:rsidRPr="00C56DA6">
          <w:rPr>
            <w:webHidden/>
            <w:lang w:val="en-GB"/>
          </w:rPr>
        </w:r>
        <w:r w:rsidR="00F72C1F" w:rsidRPr="00C56DA6">
          <w:rPr>
            <w:webHidden/>
            <w:lang w:val="en-GB"/>
          </w:rPr>
          <w:fldChar w:fldCharType="separate"/>
        </w:r>
        <w:r w:rsidR="00F72C1F" w:rsidRPr="00C56DA6">
          <w:rPr>
            <w:webHidden/>
            <w:lang w:val="en-GB"/>
          </w:rPr>
          <w:t>181</w:t>
        </w:r>
        <w:r w:rsidR="00F72C1F" w:rsidRPr="00C56DA6">
          <w:rPr>
            <w:webHidden/>
            <w:lang w:val="en-GB"/>
          </w:rPr>
          <w:fldChar w:fldCharType="end"/>
        </w:r>
      </w:hyperlink>
    </w:p>
    <w:p w14:paraId="65A80561" w14:textId="09652ADC"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15" w:history="1">
        <w:r w:rsidR="00F72C1F" w:rsidRPr="00C56DA6">
          <w:rPr>
            <w:rStyle w:val="Hyperlink"/>
            <w:lang w:val="en-GB"/>
          </w:rPr>
          <w:t>4.8 Rogue planets - Proof that solar systems with orbiting planets are similar to electrons with orbiting neutrinos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_Toc113022315 \h </w:instrText>
        </w:r>
        <w:r w:rsidR="00F72C1F" w:rsidRPr="00C56DA6">
          <w:rPr>
            <w:webHidden/>
            <w:lang w:val="en-GB"/>
          </w:rPr>
        </w:r>
        <w:r w:rsidR="00F72C1F" w:rsidRPr="00C56DA6">
          <w:rPr>
            <w:webHidden/>
            <w:lang w:val="en-GB"/>
          </w:rPr>
          <w:fldChar w:fldCharType="separate"/>
        </w:r>
        <w:r w:rsidR="00F72C1F" w:rsidRPr="00C56DA6">
          <w:rPr>
            <w:webHidden/>
            <w:lang w:val="en-GB"/>
          </w:rPr>
          <w:t>184</w:t>
        </w:r>
        <w:r w:rsidR="00F72C1F" w:rsidRPr="00C56DA6">
          <w:rPr>
            <w:webHidden/>
            <w:lang w:val="en-GB"/>
          </w:rPr>
          <w:fldChar w:fldCharType="end"/>
        </w:r>
      </w:hyperlink>
    </w:p>
    <w:p w14:paraId="79E35245" w14:textId="7633410D"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16" w:history="1">
        <w:r w:rsidR="00F72C1F" w:rsidRPr="00C56DA6">
          <w:rPr>
            <w:rStyle w:val="Hyperlink"/>
            <w:lang w:val="en-GB"/>
          </w:rPr>
          <w:t>4.9 Figure 8 shaped orbits for smaller particles or objects, orbiting at the midpoint between larger ones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_Toc113022316 \h </w:instrText>
        </w:r>
        <w:r w:rsidR="00F72C1F" w:rsidRPr="00C56DA6">
          <w:rPr>
            <w:webHidden/>
            <w:lang w:val="en-GB"/>
          </w:rPr>
        </w:r>
        <w:r w:rsidR="00F72C1F" w:rsidRPr="00C56DA6">
          <w:rPr>
            <w:webHidden/>
            <w:lang w:val="en-GB"/>
          </w:rPr>
          <w:fldChar w:fldCharType="separate"/>
        </w:r>
        <w:r w:rsidR="00F72C1F" w:rsidRPr="00C56DA6">
          <w:rPr>
            <w:webHidden/>
            <w:lang w:val="en-GB"/>
          </w:rPr>
          <w:t>187</w:t>
        </w:r>
        <w:r w:rsidR="00F72C1F" w:rsidRPr="00C56DA6">
          <w:rPr>
            <w:webHidden/>
            <w:lang w:val="en-GB"/>
          </w:rPr>
          <w:fldChar w:fldCharType="end"/>
        </w:r>
      </w:hyperlink>
    </w:p>
    <w:p w14:paraId="20D820D2" w14:textId="21F1E781"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17" w:history="1">
        <w:r w:rsidR="00F72C1F" w:rsidRPr="00C56DA6">
          <w:rPr>
            <w:rStyle w:val="Hyperlink"/>
            <w:lang w:val="en-GB"/>
          </w:rPr>
          <w:t>4.10 What could the universe form at a larger scale?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_Toc113022317 \h </w:instrText>
        </w:r>
        <w:r w:rsidR="00F72C1F" w:rsidRPr="00C56DA6">
          <w:rPr>
            <w:webHidden/>
            <w:lang w:val="en-GB"/>
          </w:rPr>
        </w:r>
        <w:r w:rsidR="00F72C1F" w:rsidRPr="00C56DA6">
          <w:rPr>
            <w:webHidden/>
            <w:lang w:val="en-GB"/>
          </w:rPr>
          <w:fldChar w:fldCharType="separate"/>
        </w:r>
        <w:r w:rsidR="00F72C1F" w:rsidRPr="00C56DA6">
          <w:rPr>
            <w:webHidden/>
            <w:lang w:val="en-GB"/>
          </w:rPr>
          <w:t>189</w:t>
        </w:r>
        <w:r w:rsidR="00F72C1F" w:rsidRPr="00C56DA6">
          <w:rPr>
            <w:webHidden/>
            <w:lang w:val="en-GB"/>
          </w:rPr>
          <w:fldChar w:fldCharType="end"/>
        </w:r>
      </w:hyperlink>
    </w:p>
    <w:p w14:paraId="1E6FE697" w14:textId="41352B91"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318" w:history="1">
        <w:r w:rsidR="00F72C1F" w:rsidRPr="00C56DA6">
          <w:rPr>
            <w:rStyle w:val="Hyperlink"/>
            <w:lang w:val="en-GB"/>
          </w:rPr>
          <w:t>Chapter 5: The speed of light is variable and subject to gravity - Gravity versus attracting and repelling forces - Newton’s Law of Universal Gravitation versus Coulomb’s Law</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_Toc113022318 \h </w:instrText>
        </w:r>
        <w:r w:rsidR="00F72C1F" w:rsidRPr="00C56DA6">
          <w:rPr>
            <w:webHidden/>
            <w:lang w:val="en-GB"/>
          </w:rPr>
        </w:r>
        <w:r w:rsidR="00F72C1F" w:rsidRPr="00C56DA6">
          <w:rPr>
            <w:webHidden/>
            <w:lang w:val="en-GB"/>
          </w:rPr>
          <w:fldChar w:fldCharType="separate"/>
        </w:r>
        <w:r w:rsidR="00F72C1F" w:rsidRPr="00C56DA6">
          <w:rPr>
            <w:webHidden/>
            <w:lang w:val="en-GB"/>
          </w:rPr>
          <w:t>193</w:t>
        </w:r>
        <w:r w:rsidR="00F72C1F" w:rsidRPr="00C56DA6">
          <w:rPr>
            <w:webHidden/>
            <w:lang w:val="en-GB"/>
          </w:rPr>
          <w:fldChar w:fldCharType="end"/>
        </w:r>
      </w:hyperlink>
    </w:p>
    <w:p w14:paraId="45EE0194" w14:textId="4928415F"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19" w:history="1">
        <w:r w:rsidR="00F72C1F" w:rsidRPr="00C56DA6">
          <w:rPr>
            <w:rStyle w:val="Hyperlink"/>
            <w:lang w:val="en-GB"/>
          </w:rPr>
          <w:t>5.1 The electromagnetic spectrum in Atomic Expansion Theory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_Toc113022319 \h </w:instrText>
        </w:r>
        <w:r w:rsidR="00F72C1F" w:rsidRPr="00C56DA6">
          <w:rPr>
            <w:webHidden/>
            <w:lang w:val="en-GB"/>
          </w:rPr>
        </w:r>
        <w:r w:rsidR="00F72C1F" w:rsidRPr="00C56DA6">
          <w:rPr>
            <w:webHidden/>
            <w:lang w:val="en-GB"/>
          </w:rPr>
          <w:fldChar w:fldCharType="separate"/>
        </w:r>
        <w:r w:rsidR="00F72C1F" w:rsidRPr="00C56DA6">
          <w:rPr>
            <w:webHidden/>
            <w:lang w:val="en-GB"/>
          </w:rPr>
          <w:t>193</w:t>
        </w:r>
        <w:r w:rsidR="00F72C1F" w:rsidRPr="00C56DA6">
          <w:rPr>
            <w:webHidden/>
            <w:lang w:val="en-GB"/>
          </w:rPr>
          <w:fldChar w:fldCharType="end"/>
        </w:r>
      </w:hyperlink>
    </w:p>
    <w:p w14:paraId="56BF529F" w14:textId="4CC600C9"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20" w:history="1">
        <w:r w:rsidR="00F72C1F" w:rsidRPr="00C56DA6">
          <w:rPr>
            <w:rStyle w:val="Hyperlink"/>
            <w:lang w:val="en-GB"/>
          </w:rPr>
          <w:t>5.2 Subatomic and atomic expansion rates are the same - The speed of light is variable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_Toc113022320 \h </w:instrText>
        </w:r>
        <w:r w:rsidR="00F72C1F" w:rsidRPr="00C56DA6">
          <w:rPr>
            <w:webHidden/>
            <w:lang w:val="en-GB"/>
          </w:rPr>
        </w:r>
        <w:r w:rsidR="00F72C1F" w:rsidRPr="00C56DA6">
          <w:rPr>
            <w:webHidden/>
            <w:lang w:val="en-GB"/>
          </w:rPr>
          <w:fldChar w:fldCharType="separate"/>
        </w:r>
        <w:r w:rsidR="00F72C1F" w:rsidRPr="00C56DA6">
          <w:rPr>
            <w:webHidden/>
            <w:lang w:val="en-GB"/>
          </w:rPr>
          <w:t>195</w:t>
        </w:r>
        <w:r w:rsidR="00F72C1F" w:rsidRPr="00C56DA6">
          <w:rPr>
            <w:webHidden/>
            <w:lang w:val="en-GB"/>
          </w:rPr>
          <w:fldChar w:fldCharType="end"/>
        </w:r>
      </w:hyperlink>
    </w:p>
    <w:p w14:paraId="04D17F06" w14:textId="578E8566"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21" w:history="1">
        <w:r w:rsidR="00F72C1F" w:rsidRPr="00C56DA6">
          <w:rPr>
            <w:rStyle w:val="Hyperlink"/>
            <w:lang w:val="en-GB"/>
          </w:rPr>
          <w:t>5.3 The varying speed of light and the size of the clusters of the electrons (light frequency) in gravity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_Toc113022321 \h </w:instrText>
        </w:r>
        <w:r w:rsidR="00F72C1F" w:rsidRPr="00C56DA6">
          <w:rPr>
            <w:webHidden/>
            <w:lang w:val="en-GB"/>
          </w:rPr>
        </w:r>
        <w:r w:rsidR="00F72C1F" w:rsidRPr="00C56DA6">
          <w:rPr>
            <w:webHidden/>
            <w:lang w:val="en-GB"/>
          </w:rPr>
          <w:fldChar w:fldCharType="separate"/>
        </w:r>
        <w:r w:rsidR="00F72C1F" w:rsidRPr="00C56DA6">
          <w:rPr>
            <w:webHidden/>
            <w:lang w:val="en-GB"/>
          </w:rPr>
          <w:t>204</w:t>
        </w:r>
        <w:r w:rsidR="00F72C1F" w:rsidRPr="00C56DA6">
          <w:rPr>
            <w:webHidden/>
            <w:lang w:val="en-GB"/>
          </w:rPr>
          <w:fldChar w:fldCharType="end"/>
        </w:r>
      </w:hyperlink>
    </w:p>
    <w:p w14:paraId="7402B3D0" w14:textId="7CB8D410"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22" w:history="1">
        <w:r w:rsidR="00F72C1F" w:rsidRPr="00C56DA6">
          <w:rPr>
            <w:rStyle w:val="Hyperlink"/>
            <w:lang w:val="en-GB"/>
          </w:rPr>
          <w:t>5.4 Gravity versus attracting and repelling forces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_Toc113022322 \h </w:instrText>
        </w:r>
        <w:r w:rsidR="00F72C1F" w:rsidRPr="00C56DA6">
          <w:rPr>
            <w:webHidden/>
            <w:lang w:val="en-GB"/>
          </w:rPr>
        </w:r>
        <w:r w:rsidR="00F72C1F" w:rsidRPr="00C56DA6">
          <w:rPr>
            <w:webHidden/>
            <w:lang w:val="en-GB"/>
          </w:rPr>
          <w:fldChar w:fldCharType="separate"/>
        </w:r>
        <w:r w:rsidR="00F72C1F" w:rsidRPr="00C56DA6">
          <w:rPr>
            <w:webHidden/>
            <w:lang w:val="en-GB"/>
          </w:rPr>
          <w:t>213</w:t>
        </w:r>
        <w:r w:rsidR="00F72C1F" w:rsidRPr="00C56DA6">
          <w:rPr>
            <w:webHidden/>
            <w:lang w:val="en-GB"/>
          </w:rPr>
          <w:fldChar w:fldCharType="end"/>
        </w:r>
      </w:hyperlink>
    </w:p>
    <w:p w14:paraId="26B919F7" w14:textId="3740796B"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23" w:history="1">
        <w:r w:rsidR="00F72C1F" w:rsidRPr="00C56DA6">
          <w:rPr>
            <w:rStyle w:val="Hyperlink"/>
            <w:lang w:val="en-GB"/>
          </w:rPr>
          <w:t>5.5 Comparing Atomic and Subatomic Expansion Equation, Newton's Law of Universal Gravitation and Coulomb’s Law</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_Toc113022323 \h </w:instrText>
        </w:r>
        <w:r w:rsidR="00F72C1F" w:rsidRPr="00C56DA6">
          <w:rPr>
            <w:webHidden/>
            <w:lang w:val="en-GB"/>
          </w:rPr>
        </w:r>
        <w:r w:rsidR="00F72C1F" w:rsidRPr="00C56DA6">
          <w:rPr>
            <w:webHidden/>
            <w:lang w:val="en-GB"/>
          </w:rPr>
          <w:fldChar w:fldCharType="separate"/>
        </w:r>
        <w:r w:rsidR="00F72C1F" w:rsidRPr="00C56DA6">
          <w:rPr>
            <w:webHidden/>
            <w:lang w:val="en-GB"/>
          </w:rPr>
          <w:t>215</w:t>
        </w:r>
        <w:r w:rsidR="00F72C1F" w:rsidRPr="00C56DA6">
          <w:rPr>
            <w:webHidden/>
            <w:lang w:val="en-GB"/>
          </w:rPr>
          <w:fldChar w:fldCharType="end"/>
        </w:r>
      </w:hyperlink>
    </w:p>
    <w:p w14:paraId="2625E5AF" w14:textId="0482A7D8"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324" w:history="1">
        <w:r w:rsidR="00F72C1F" w:rsidRPr="00C56DA6">
          <w:rPr>
            <w:rStyle w:val="Hyperlink"/>
            <w:lang w:val="en-GB"/>
          </w:rPr>
          <w:t>5.5a Atomic and Subatomic Expansion Equation, to calculate gravity between expanding objects made of atoms and/or electrons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_Toc113022324 \h </w:instrText>
        </w:r>
        <w:r w:rsidR="00F72C1F" w:rsidRPr="00C56DA6">
          <w:rPr>
            <w:webHidden/>
            <w:lang w:val="en-GB"/>
          </w:rPr>
        </w:r>
        <w:r w:rsidR="00F72C1F" w:rsidRPr="00C56DA6">
          <w:rPr>
            <w:webHidden/>
            <w:lang w:val="en-GB"/>
          </w:rPr>
          <w:fldChar w:fldCharType="separate"/>
        </w:r>
        <w:r w:rsidR="00F72C1F" w:rsidRPr="00C56DA6">
          <w:rPr>
            <w:webHidden/>
            <w:lang w:val="en-GB"/>
          </w:rPr>
          <w:t>215</w:t>
        </w:r>
        <w:r w:rsidR="00F72C1F" w:rsidRPr="00C56DA6">
          <w:rPr>
            <w:webHidden/>
            <w:lang w:val="en-GB"/>
          </w:rPr>
          <w:fldChar w:fldCharType="end"/>
        </w:r>
      </w:hyperlink>
    </w:p>
    <w:p w14:paraId="16E932F5" w14:textId="4A4A3B4B"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325" w:history="1">
        <w:r w:rsidR="00F72C1F" w:rsidRPr="00C56DA6">
          <w:rPr>
            <w:rStyle w:val="Hyperlink"/>
            <w:lang w:val="en-GB"/>
          </w:rPr>
          <w:t>5.5b Newton's Law of Universal Gravitation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_Toc113022325 \h </w:instrText>
        </w:r>
        <w:r w:rsidR="00F72C1F" w:rsidRPr="00C56DA6">
          <w:rPr>
            <w:webHidden/>
            <w:lang w:val="en-GB"/>
          </w:rPr>
        </w:r>
        <w:r w:rsidR="00F72C1F" w:rsidRPr="00C56DA6">
          <w:rPr>
            <w:webHidden/>
            <w:lang w:val="en-GB"/>
          </w:rPr>
          <w:fldChar w:fldCharType="separate"/>
        </w:r>
        <w:r w:rsidR="00F72C1F" w:rsidRPr="00C56DA6">
          <w:rPr>
            <w:webHidden/>
            <w:lang w:val="en-GB"/>
          </w:rPr>
          <w:t>216</w:t>
        </w:r>
        <w:r w:rsidR="00F72C1F" w:rsidRPr="00C56DA6">
          <w:rPr>
            <w:webHidden/>
            <w:lang w:val="en-GB"/>
          </w:rPr>
          <w:fldChar w:fldCharType="end"/>
        </w:r>
      </w:hyperlink>
    </w:p>
    <w:p w14:paraId="0B54A651" w14:textId="674A88F8"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326" w:history="1">
        <w:r w:rsidR="00F72C1F" w:rsidRPr="00C56DA6">
          <w:rPr>
            <w:rStyle w:val="Hyperlink"/>
            <w:lang w:val="en-GB"/>
          </w:rPr>
          <w:t>5.5c Coulomb’s Law</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_Toc113022326 \h </w:instrText>
        </w:r>
        <w:r w:rsidR="00F72C1F" w:rsidRPr="00C56DA6">
          <w:rPr>
            <w:webHidden/>
            <w:lang w:val="en-GB"/>
          </w:rPr>
        </w:r>
        <w:r w:rsidR="00F72C1F" w:rsidRPr="00C56DA6">
          <w:rPr>
            <w:webHidden/>
            <w:lang w:val="en-GB"/>
          </w:rPr>
          <w:fldChar w:fldCharType="separate"/>
        </w:r>
        <w:r w:rsidR="00F72C1F" w:rsidRPr="00C56DA6">
          <w:rPr>
            <w:webHidden/>
            <w:lang w:val="en-GB"/>
          </w:rPr>
          <w:t>216</w:t>
        </w:r>
        <w:r w:rsidR="00F72C1F" w:rsidRPr="00C56DA6">
          <w:rPr>
            <w:webHidden/>
            <w:lang w:val="en-GB"/>
          </w:rPr>
          <w:fldChar w:fldCharType="end"/>
        </w:r>
      </w:hyperlink>
    </w:p>
    <w:p w14:paraId="497D2593" w14:textId="2C743D91"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27" w:history="1">
        <w:r w:rsidR="00F72C1F" w:rsidRPr="00C56DA6">
          <w:rPr>
            <w:rStyle w:val="Hyperlink"/>
            <w:lang w:val="en-GB"/>
          </w:rPr>
          <w:t>5.6 Gravity is the changing distance between expanding particles or objects, while attracting and repelling forces are due to the changing speed and orbit’s size of smaller particles or objects, orbiting between larger ones, counteracting gravity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_Toc113022327 \h </w:instrText>
        </w:r>
        <w:r w:rsidR="00F72C1F" w:rsidRPr="00C56DA6">
          <w:rPr>
            <w:webHidden/>
            <w:lang w:val="en-GB"/>
          </w:rPr>
        </w:r>
        <w:r w:rsidR="00F72C1F" w:rsidRPr="00C56DA6">
          <w:rPr>
            <w:webHidden/>
            <w:lang w:val="en-GB"/>
          </w:rPr>
          <w:fldChar w:fldCharType="separate"/>
        </w:r>
        <w:r w:rsidR="00F72C1F" w:rsidRPr="00C56DA6">
          <w:rPr>
            <w:webHidden/>
            <w:lang w:val="en-GB"/>
          </w:rPr>
          <w:t>219</w:t>
        </w:r>
        <w:r w:rsidR="00F72C1F" w:rsidRPr="00C56DA6">
          <w:rPr>
            <w:webHidden/>
            <w:lang w:val="en-GB"/>
          </w:rPr>
          <w:fldChar w:fldCharType="end"/>
        </w:r>
      </w:hyperlink>
    </w:p>
    <w:p w14:paraId="6117626D" w14:textId="4AD77AEF"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328" w:history="1">
        <w:r w:rsidR="00F72C1F" w:rsidRPr="00C56DA6">
          <w:rPr>
            <w:rStyle w:val="Hyperlink"/>
            <w:lang w:val="en-GB"/>
          </w:rPr>
          <w:t>Chapter 6: Our physical world is a psychophysical reality with no distance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_Toc113022328 \h </w:instrText>
        </w:r>
        <w:r w:rsidR="00F72C1F" w:rsidRPr="00C56DA6">
          <w:rPr>
            <w:webHidden/>
            <w:lang w:val="en-GB"/>
          </w:rPr>
        </w:r>
        <w:r w:rsidR="00F72C1F" w:rsidRPr="00C56DA6">
          <w:rPr>
            <w:webHidden/>
            <w:lang w:val="en-GB"/>
          </w:rPr>
          <w:fldChar w:fldCharType="separate"/>
        </w:r>
        <w:r w:rsidR="00F72C1F" w:rsidRPr="00C56DA6">
          <w:rPr>
            <w:webHidden/>
            <w:lang w:val="en-GB"/>
          </w:rPr>
          <w:t>226</w:t>
        </w:r>
        <w:r w:rsidR="00F72C1F" w:rsidRPr="00C56DA6">
          <w:rPr>
            <w:webHidden/>
            <w:lang w:val="en-GB"/>
          </w:rPr>
          <w:fldChar w:fldCharType="end"/>
        </w:r>
      </w:hyperlink>
    </w:p>
    <w:p w14:paraId="5927CA42" w14:textId="48DC10EA"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29" w:history="1">
        <w:r w:rsidR="00F72C1F" w:rsidRPr="00C56DA6">
          <w:rPr>
            <w:rStyle w:val="Hyperlink"/>
            <w:lang w:val="en-GB"/>
          </w:rPr>
          <w:t>6.1 Jane Roberts and other channelled material - Are we living in a simulated world?</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_Toc113022329 \h </w:instrText>
        </w:r>
        <w:r w:rsidR="00F72C1F" w:rsidRPr="00C56DA6">
          <w:rPr>
            <w:webHidden/>
            <w:lang w:val="en-GB"/>
          </w:rPr>
        </w:r>
        <w:r w:rsidR="00F72C1F" w:rsidRPr="00C56DA6">
          <w:rPr>
            <w:webHidden/>
            <w:lang w:val="en-GB"/>
          </w:rPr>
          <w:fldChar w:fldCharType="separate"/>
        </w:r>
        <w:r w:rsidR="00F72C1F" w:rsidRPr="00C56DA6">
          <w:rPr>
            <w:webHidden/>
            <w:lang w:val="en-GB"/>
          </w:rPr>
          <w:t>226</w:t>
        </w:r>
        <w:r w:rsidR="00F72C1F" w:rsidRPr="00C56DA6">
          <w:rPr>
            <w:webHidden/>
            <w:lang w:val="en-GB"/>
          </w:rPr>
          <w:fldChar w:fldCharType="end"/>
        </w:r>
      </w:hyperlink>
    </w:p>
    <w:p w14:paraId="66873DEF" w14:textId="582EAE60"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30" w:history="1">
        <w:r w:rsidR="00F72C1F" w:rsidRPr="00C56DA6">
          <w:rPr>
            <w:rStyle w:val="Hyperlink"/>
            <w:lang w:val="en-GB"/>
          </w:rPr>
          <w:t>6.2 What a Theory of Everything needs to take into consideration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_Toc113022330 \h </w:instrText>
        </w:r>
        <w:r w:rsidR="00F72C1F" w:rsidRPr="00C56DA6">
          <w:rPr>
            <w:webHidden/>
            <w:lang w:val="en-GB"/>
          </w:rPr>
        </w:r>
        <w:r w:rsidR="00F72C1F" w:rsidRPr="00C56DA6">
          <w:rPr>
            <w:webHidden/>
            <w:lang w:val="en-GB"/>
          </w:rPr>
          <w:fldChar w:fldCharType="separate"/>
        </w:r>
        <w:r w:rsidR="00F72C1F" w:rsidRPr="00C56DA6">
          <w:rPr>
            <w:webHidden/>
            <w:lang w:val="en-GB"/>
          </w:rPr>
          <w:t>233</w:t>
        </w:r>
        <w:r w:rsidR="00F72C1F" w:rsidRPr="00C56DA6">
          <w:rPr>
            <w:webHidden/>
            <w:lang w:val="en-GB"/>
          </w:rPr>
          <w:fldChar w:fldCharType="end"/>
        </w:r>
      </w:hyperlink>
    </w:p>
    <w:p w14:paraId="6D5FF29B" w14:textId="3B945E05"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31" w:history="1">
        <w:r w:rsidR="00F72C1F" w:rsidRPr="00C56DA6">
          <w:rPr>
            <w:rStyle w:val="Hyperlink"/>
            <w:lang w:val="en-GB"/>
          </w:rPr>
          <w:t>6.3 Fourth type of expansion according to Seth/Jane Roberts, concerning the nature of our physical reality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_Toc113022331 \h </w:instrText>
        </w:r>
        <w:r w:rsidR="00F72C1F" w:rsidRPr="00C56DA6">
          <w:rPr>
            <w:webHidden/>
            <w:lang w:val="en-GB"/>
          </w:rPr>
        </w:r>
        <w:r w:rsidR="00F72C1F" w:rsidRPr="00C56DA6">
          <w:rPr>
            <w:webHidden/>
            <w:lang w:val="en-GB"/>
          </w:rPr>
          <w:fldChar w:fldCharType="separate"/>
        </w:r>
        <w:r w:rsidR="00F72C1F" w:rsidRPr="00C56DA6">
          <w:rPr>
            <w:webHidden/>
            <w:lang w:val="en-GB"/>
          </w:rPr>
          <w:t>237</w:t>
        </w:r>
        <w:r w:rsidR="00F72C1F" w:rsidRPr="00C56DA6">
          <w:rPr>
            <w:webHidden/>
            <w:lang w:val="en-GB"/>
          </w:rPr>
          <w:fldChar w:fldCharType="end"/>
        </w:r>
      </w:hyperlink>
    </w:p>
    <w:p w14:paraId="14EB1D05" w14:textId="67D1DCBC"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32" w:history="1">
        <w:r w:rsidR="00F72C1F" w:rsidRPr="00C56DA6">
          <w:rPr>
            <w:rStyle w:val="Hyperlink"/>
            <w:lang w:val="en-GB"/>
          </w:rPr>
          <w:t>6.4 The computer network analogy to explain the Many-worlds interpretation of our reality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_Toc113022332 \h </w:instrText>
        </w:r>
        <w:r w:rsidR="00F72C1F" w:rsidRPr="00C56DA6">
          <w:rPr>
            <w:webHidden/>
            <w:lang w:val="en-GB"/>
          </w:rPr>
        </w:r>
        <w:r w:rsidR="00F72C1F" w:rsidRPr="00C56DA6">
          <w:rPr>
            <w:webHidden/>
            <w:lang w:val="en-GB"/>
          </w:rPr>
          <w:fldChar w:fldCharType="separate"/>
        </w:r>
        <w:r w:rsidR="00F72C1F" w:rsidRPr="00C56DA6">
          <w:rPr>
            <w:webHidden/>
            <w:lang w:val="en-GB"/>
          </w:rPr>
          <w:t>239</w:t>
        </w:r>
        <w:r w:rsidR="00F72C1F" w:rsidRPr="00C56DA6">
          <w:rPr>
            <w:webHidden/>
            <w:lang w:val="en-GB"/>
          </w:rPr>
          <w:fldChar w:fldCharType="end"/>
        </w:r>
      </w:hyperlink>
    </w:p>
    <w:p w14:paraId="1AC51446" w14:textId="25AD8124"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33" w:history="1">
        <w:r w:rsidR="00F72C1F" w:rsidRPr="00C56DA6">
          <w:rPr>
            <w:rStyle w:val="Hyperlink"/>
            <w:lang w:val="en-GB"/>
          </w:rPr>
          <w:t>6.5 Our physical reality appears to be psychological in nature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_Toc113022333 \h </w:instrText>
        </w:r>
        <w:r w:rsidR="00F72C1F" w:rsidRPr="00C56DA6">
          <w:rPr>
            <w:webHidden/>
            <w:lang w:val="en-GB"/>
          </w:rPr>
        </w:r>
        <w:r w:rsidR="00F72C1F" w:rsidRPr="00C56DA6">
          <w:rPr>
            <w:webHidden/>
            <w:lang w:val="en-GB"/>
          </w:rPr>
          <w:fldChar w:fldCharType="separate"/>
        </w:r>
        <w:r w:rsidR="00F72C1F" w:rsidRPr="00C56DA6">
          <w:rPr>
            <w:webHidden/>
            <w:lang w:val="en-GB"/>
          </w:rPr>
          <w:t>241</w:t>
        </w:r>
        <w:r w:rsidR="00F72C1F" w:rsidRPr="00C56DA6">
          <w:rPr>
            <w:webHidden/>
            <w:lang w:val="en-GB"/>
          </w:rPr>
          <w:fldChar w:fldCharType="end"/>
        </w:r>
      </w:hyperlink>
    </w:p>
    <w:p w14:paraId="15A77189" w14:textId="4C901F75"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34" w:history="1">
        <w:r w:rsidR="00F72C1F" w:rsidRPr="00C56DA6">
          <w:rPr>
            <w:rStyle w:val="Hyperlink"/>
            <w:lang w:val="en-GB"/>
          </w:rPr>
          <w:t>6.6 No difference between a psychological reality and a real permanent physical one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_Toc113022334 \h </w:instrText>
        </w:r>
        <w:r w:rsidR="00F72C1F" w:rsidRPr="00C56DA6">
          <w:rPr>
            <w:webHidden/>
            <w:lang w:val="en-GB"/>
          </w:rPr>
        </w:r>
        <w:r w:rsidR="00F72C1F" w:rsidRPr="00C56DA6">
          <w:rPr>
            <w:webHidden/>
            <w:lang w:val="en-GB"/>
          </w:rPr>
          <w:fldChar w:fldCharType="separate"/>
        </w:r>
        <w:r w:rsidR="00F72C1F" w:rsidRPr="00C56DA6">
          <w:rPr>
            <w:webHidden/>
            <w:lang w:val="en-GB"/>
          </w:rPr>
          <w:t>242</w:t>
        </w:r>
        <w:r w:rsidR="00F72C1F" w:rsidRPr="00C56DA6">
          <w:rPr>
            <w:webHidden/>
            <w:lang w:val="en-GB"/>
          </w:rPr>
          <w:fldChar w:fldCharType="end"/>
        </w:r>
      </w:hyperlink>
    </w:p>
    <w:p w14:paraId="53BB5FC6" w14:textId="7867D130"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35" w:history="1">
        <w:r w:rsidR="00F72C1F" w:rsidRPr="00C56DA6">
          <w:rPr>
            <w:rStyle w:val="Hyperlink"/>
            <w:lang w:val="en-GB"/>
          </w:rPr>
          <w:t>6.7 Dreams and imagination are very similar to physical reality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_Toc113022335 \h </w:instrText>
        </w:r>
        <w:r w:rsidR="00F72C1F" w:rsidRPr="00C56DA6">
          <w:rPr>
            <w:webHidden/>
            <w:lang w:val="en-GB"/>
          </w:rPr>
        </w:r>
        <w:r w:rsidR="00F72C1F" w:rsidRPr="00C56DA6">
          <w:rPr>
            <w:webHidden/>
            <w:lang w:val="en-GB"/>
          </w:rPr>
          <w:fldChar w:fldCharType="separate"/>
        </w:r>
        <w:r w:rsidR="00F72C1F" w:rsidRPr="00C56DA6">
          <w:rPr>
            <w:webHidden/>
            <w:lang w:val="en-GB"/>
          </w:rPr>
          <w:t>242</w:t>
        </w:r>
        <w:r w:rsidR="00F72C1F" w:rsidRPr="00C56DA6">
          <w:rPr>
            <w:webHidden/>
            <w:lang w:val="en-GB"/>
          </w:rPr>
          <w:fldChar w:fldCharType="end"/>
        </w:r>
      </w:hyperlink>
    </w:p>
    <w:p w14:paraId="565601F3" w14:textId="51B4F37A"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36" w:history="1">
        <w:r w:rsidR="00F72C1F" w:rsidRPr="00C56DA6">
          <w:rPr>
            <w:rStyle w:val="Hyperlink"/>
            <w:lang w:val="en-GB"/>
          </w:rPr>
          <w:t>6.8 Mental health issues and hallucinogenic drugs are creating different physical realities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_Toc113022336 \h </w:instrText>
        </w:r>
        <w:r w:rsidR="00F72C1F" w:rsidRPr="00C56DA6">
          <w:rPr>
            <w:webHidden/>
            <w:lang w:val="en-GB"/>
          </w:rPr>
        </w:r>
        <w:r w:rsidR="00F72C1F" w:rsidRPr="00C56DA6">
          <w:rPr>
            <w:webHidden/>
            <w:lang w:val="en-GB"/>
          </w:rPr>
          <w:fldChar w:fldCharType="separate"/>
        </w:r>
        <w:r w:rsidR="00F72C1F" w:rsidRPr="00C56DA6">
          <w:rPr>
            <w:webHidden/>
            <w:lang w:val="en-GB"/>
          </w:rPr>
          <w:t>243</w:t>
        </w:r>
        <w:r w:rsidR="00F72C1F" w:rsidRPr="00C56DA6">
          <w:rPr>
            <w:webHidden/>
            <w:lang w:val="en-GB"/>
          </w:rPr>
          <w:fldChar w:fldCharType="end"/>
        </w:r>
      </w:hyperlink>
    </w:p>
    <w:p w14:paraId="3C95AB02" w14:textId="790FED37"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37" w:history="1">
        <w:r w:rsidR="00F72C1F" w:rsidRPr="00C56DA6">
          <w:rPr>
            <w:rStyle w:val="Hyperlink"/>
            <w:lang w:val="en-GB"/>
          </w:rPr>
          <w:t>6.9 Reality can be changed through will alone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_Toc113022337 \h </w:instrText>
        </w:r>
        <w:r w:rsidR="00F72C1F" w:rsidRPr="00C56DA6">
          <w:rPr>
            <w:webHidden/>
            <w:lang w:val="en-GB"/>
          </w:rPr>
        </w:r>
        <w:r w:rsidR="00F72C1F" w:rsidRPr="00C56DA6">
          <w:rPr>
            <w:webHidden/>
            <w:lang w:val="en-GB"/>
          </w:rPr>
          <w:fldChar w:fldCharType="separate"/>
        </w:r>
        <w:r w:rsidR="00F72C1F" w:rsidRPr="00C56DA6">
          <w:rPr>
            <w:webHidden/>
            <w:lang w:val="en-GB"/>
          </w:rPr>
          <w:t>244</w:t>
        </w:r>
        <w:r w:rsidR="00F72C1F" w:rsidRPr="00C56DA6">
          <w:rPr>
            <w:webHidden/>
            <w:lang w:val="en-GB"/>
          </w:rPr>
          <w:fldChar w:fldCharType="end"/>
        </w:r>
      </w:hyperlink>
    </w:p>
    <w:p w14:paraId="54CE3C80" w14:textId="03FEAC31"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38" w:history="1">
        <w:r w:rsidR="00F72C1F" w:rsidRPr="00C56DA6">
          <w:rPr>
            <w:rStyle w:val="Hyperlink"/>
            <w:lang w:val="en-GB"/>
          </w:rPr>
          <w:t>6.10 Ghosts and spirits are only seen and heard by certain people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_Toc113022338 \h </w:instrText>
        </w:r>
        <w:r w:rsidR="00F72C1F" w:rsidRPr="00C56DA6">
          <w:rPr>
            <w:webHidden/>
            <w:lang w:val="en-GB"/>
          </w:rPr>
        </w:r>
        <w:r w:rsidR="00F72C1F" w:rsidRPr="00C56DA6">
          <w:rPr>
            <w:webHidden/>
            <w:lang w:val="en-GB"/>
          </w:rPr>
          <w:fldChar w:fldCharType="separate"/>
        </w:r>
        <w:r w:rsidR="00F72C1F" w:rsidRPr="00C56DA6">
          <w:rPr>
            <w:webHidden/>
            <w:lang w:val="en-GB"/>
          </w:rPr>
          <w:t>245</w:t>
        </w:r>
        <w:r w:rsidR="00F72C1F" w:rsidRPr="00C56DA6">
          <w:rPr>
            <w:webHidden/>
            <w:lang w:val="en-GB"/>
          </w:rPr>
          <w:fldChar w:fldCharType="end"/>
        </w:r>
      </w:hyperlink>
    </w:p>
    <w:p w14:paraId="06F3CD00" w14:textId="24A1EB75"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39" w:history="1">
        <w:r w:rsidR="00F72C1F" w:rsidRPr="00C56DA6">
          <w:rPr>
            <w:rStyle w:val="Hyperlink"/>
            <w:lang w:val="en-GB"/>
          </w:rPr>
          <w:t>6.11 High magnetic fields surrounding the brain distort physical reality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_Toc113022339 \h </w:instrText>
        </w:r>
        <w:r w:rsidR="00F72C1F" w:rsidRPr="00C56DA6">
          <w:rPr>
            <w:webHidden/>
            <w:lang w:val="en-GB"/>
          </w:rPr>
        </w:r>
        <w:r w:rsidR="00F72C1F" w:rsidRPr="00C56DA6">
          <w:rPr>
            <w:webHidden/>
            <w:lang w:val="en-GB"/>
          </w:rPr>
          <w:fldChar w:fldCharType="separate"/>
        </w:r>
        <w:r w:rsidR="00F72C1F" w:rsidRPr="00C56DA6">
          <w:rPr>
            <w:webHidden/>
            <w:lang w:val="en-GB"/>
          </w:rPr>
          <w:t>246</w:t>
        </w:r>
        <w:r w:rsidR="00F72C1F" w:rsidRPr="00C56DA6">
          <w:rPr>
            <w:webHidden/>
            <w:lang w:val="en-GB"/>
          </w:rPr>
          <w:fldChar w:fldCharType="end"/>
        </w:r>
      </w:hyperlink>
    </w:p>
    <w:p w14:paraId="520C2BF3" w14:textId="0174D83E"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40" w:history="1">
        <w:r w:rsidR="00F72C1F" w:rsidRPr="00C56DA6">
          <w:rPr>
            <w:rStyle w:val="Hyperlink"/>
            <w:lang w:val="en-GB"/>
          </w:rPr>
          <w:t>6.12 Autosuggestion and hypnosis can alter the physical reality we live in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_Toc113022340 \h </w:instrText>
        </w:r>
        <w:r w:rsidR="00F72C1F" w:rsidRPr="00C56DA6">
          <w:rPr>
            <w:webHidden/>
            <w:lang w:val="en-GB"/>
          </w:rPr>
        </w:r>
        <w:r w:rsidR="00F72C1F" w:rsidRPr="00C56DA6">
          <w:rPr>
            <w:webHidden/>
            <w:lang w:val="en-GB"/>
          </w:rPr>
          <w:fldChar w:fldCharType="separate"/>
        </w:r>
        <w:r w:rsidR="00F72C1F" w:rsidRPr="00C56DA6">
          <w:rPr>
            <w:webHidden/>
            <w:lang w:val="en-GB"/>
          </w:rPr>
          <w:t>247</w:t>
        </w:r>
        <w:r w:rsidR="00F72C1F" w:rsidRPr="00C56DA6">
          <w:rPr>
            <w:webHidden/>
            <w:lang w:val="en-GB"/>
          </w:rPr>
          <w:fldChar w:fldCharType="end"/>
        </w:r>
      </w:hyperlink>
    </w:p>
    <w:p w14:paraId="37FEF6E6" w14:textId="16BBF359"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41" w:history="1">
        <w:r w:rsidR="00F72C1F" w:rsidRPr="00C56DA6">
          <w:rPr>
            <w:rStyle w:val="Hyperlink"/>
            <w:lang w:val="en-GB"/>
          </w:rPr>
          <w:t>6.13 There is no distance in a psychophysical, virtual, simulated or holographic reality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_Toc113022341 \h </w:instrText>
        </w:r>
        <w:r w:rsidR="00F72C1F" w:rsidRPr="00C56DA6">
          <w:rPr>
            <w:webHidden/>
            <w:lang w:val="en-GB"/>
          </w:rPr>
        </w:r>
        <w:r w:rsidR="00F72C1F" w:rsidRPr="00C56DA6">
          <w:rPr>
            <w:webHidden/>
            <w:lang w:val="en-GB"/>
          </w:rPr>
          <w:fldChar w:fldCharType="separate"/>
        </w:r>
        <w:r w:rsidR="00F72C1F" w:rsidRPr="00C56DA6">
          <w:rPr>
            <w:webHidden/>
            <w:lang w:val="en-GB"/>
          </w:rPr>
          <w:t>248</w:t>
        </w:r>
        <w:r w:rsidR="00F72C1F" w:rsidRPr="00C56DA6">
          <w:rPr>
            <w:webHidden/>
            <w:lang w:val="en-GB"/>
          </w:rPr>
          <w:fldChar w:fldCharType="end"/>
        </w:r>
      </w:hyperlink>
    </w:p>
    <w:p w14:paraId="4B52A56E" w14:textId="218E889A"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342" w:history="1">
        <w:r w:rsidR="00F72C1F" w:rsidRPr="00C56DA6">
          <w:rPr>
            <w:rStyle w:val="Hyperlink"/>
            <w:lang w:val="en-GB"/>
          </w:rPr>
          <w:t>Chapter 7: Universal Relativity Theory - The Atomic Expansion Theory of Relative Motion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_Toc113022342 \h </w:instrText>
        </w:r>
        <w:r w:rsidR="00F72C1F" w:rsidRPr="00C56DA6">
          <w:rPr>
            <w:webHidden/>
            <w:lang w:val="en-GB"/>
          </w:rPr>
        </w:r>
        <w:r w:rsidR="00F72C1F" w:rsidRPr="00C56DA6">
          <w:rPr>
            <w:webHidden/>
            <w:lang w:val="en-GB"/>
          </w:rPr>
          <w:fldChar w:fldCharType="separate"/>
        </w:r>
        <w:r w:rsidR="00F72C1F" w:rsidRPr="00C56DA6">
          <w:rPr>
            <w:webHidden/>
            <w:lang w:val="en-GB"/>
          </w:rPr>
          <w:t>249</w:t>
        </w:r>
        <w:r w:rsidR="00F72C1F" w:rsidRPr="00C56DA6">
          <w:rPr>
            <w:webHidden/>
            <w:lang w:val="en-GB"/>
          </w:rPr>
          <w:fldChar w:fldCharType="end"/>
        </w:r>
      </w:hyperlink>
    </w:p>
    <w:p w14:paraId="3CA13890" w14:textId="76F19AC5"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43" w:history="1">
        <w:r w:rsidR="00F72C1F" w:rsidRPr="00C56DA6">
          <w:rPr>
            <w:rStyle w:val="Hyperlink"/>
            <w:lang w:val="en-GB"/>
          </w:rPr>
          <w:t>Fifth type of expansion and contraction of matter, concerning Special Relativity and relative motion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_Toc113022343 \h </w:instrText>
        </w:r>
        <w:r w:rsidR="00F72C1F" w:rsidRPr="00C56DA6">
          <w:rPr>
            <w:webHidden/>
            <w:lang w:val="en-GB"/>
          </w:rPr>
        </w:r>
        <w:r w:rsidR="00F72C1F" w:rsidRPr="00C56DA6">
          <w:rPr>
            <w:webHidden/>
            <w:lang w:val="en-GB"/>
          </w:rPr>
          <w:fldChar w:fldCharType="separate"/>
        </w:r>
        <w:r w:rsidR="00F72C1F" w:rsidRPr="00C56DA6">
          <w:rPr>
            <w:webHidden/>
            <w:lang w:val="en-GB"/>
          </w:rPr>
          <w:t>249</w:t>
        </w:r>
        <w:r w:rsidR="00F72C1F" w:rsidRPr="00C56DA6">
          <w:rPr>
            <w:webHidden/>
            <w:lang w:val="en-GB"/>
          </w:rPr>
          <w:fldChar w:fldCharType="end"/>
        </w:r>
      </w:hyperlink>
    </w:p>
    <w:p w14:paraId="1003D0B8" w14:textId="2960EF56"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44" w:history="1">
        <w:r w:rsidR="00F72C1F" w:rsidRPr="00C56DA6">
          <w:rPr>
            <w:rStyle w:val="Hyperlink"/>
            <w:lang w:val="en-GB"/>
          </w:rPr>
          <w:t>7.1 The Theory of Universal Relativity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_Toc113022344 \h </w:instrText>
        </w:r>
        <w:r w:rsidR="00F72C1F" w:rsidRPr="00C56DA6">
          <w:rPr>
            <w:webHidden/>
            <w:lang w:val="en-GB"/>
          </w:rPr>
        </w:r>
        <w:r w:rsidR="00F72C1F" w:rsidRPr="00C56DA6">
          <w:rPr>
            <w:webHidden/>
            <w:lang w:val="en-GB"/>
          </w:rPr>
          <w:fldChar w:fldCharType="separate"/>
        </w:r>
        <w:r w:rsidR="00F72C1F" w:rsidRPr="00C56DA6">
          <w:rPr>
            <w:webHidden/>
            <w:lang w:val="en-GB"/>
          </w:rPr>
          <w:t>249</w:t>
        </w:r>
        <w:r w:rsidR="00F72C1F" w:rsidRPr="00C56DA6">
          <w:rPr>
            <w:webHidden/>
            <w:lang w:val="en-GB"/>
          </w:rPr>
          <w:fldChar w:fldCharType="end"/>
        </w:r>
      </w:hyperlink>
    </w:p>
    <w:p w14:paraId="7D6AE59A" w14:textId="56CE4173"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45" w:history="1">
        <w:r w:rsidR="00F72C1F" w:rsidRPr="00C56DA6">
          <w:rPr>
            <w:rStyle w:val="Hyperlink"/>
            <w:lang w:val="en-GB"/>
          </w:rPr>
          <w:t>7.2 Fifth type of expansion and contraction of matter, and relative motion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_Toc113022345 \h </w:instrText>
        </w:r>
        <w:r w:rsidR="00F72C1F" w:rsidRPr="00C56DA6">
          <w:rPr>
            <w:webHidden/>
            <w:lang w:val="en-GB"/>
          </w:rPr>
        </w:r>
        <w:r w:rsidR="00F72C1F" w:rsidRPr="00C56DA6">
          <w:rPr>
            <w:webHidden/>
            <w:lang w:val="en-GB"/>
          </w:rPr>
          <w:fldChar w:fldCharType="separate"/>
        </w:r>
        <w:r w:rsidR="00F72C1F" w:rsidRPr="00C56DA6">
          <w:rPr>
            <w:webHidden/>
            <w:lang w:val="en-GB"/>
          </w:rPr>
          <w:t>254</w:t>
        </w:r>
        <w:r w:rsidR="00F72C1F" w:rsidRPr="00C56DA6">
          <w:rPr>
            <w:webHidden/>
            <w:lang w:val="en-GB"/>
          </w:rPr>
          <w:fldChar w:fldCharType="end"/>
        </w:r>
      </w:hyperlink>
    </w:p>
    <w:p w14:paraId="08F73F15" w14:textId="0A2FA37E"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46" w:history="1">
        <w:r w:rsidR="00F72C1F" w:rsidRPr="00C56DA6">
          <w:rPr>
            <w:rStyle w:val="Hyperlink"/>
            <w:lang w:val="en-GB"/>
          </w:rPr>
          <w:t>7.3 Galilean Relativity and Special Relativity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_Toc113022346 \h </w:instrText>
        </w:r>
        <w:r w:rsidR="00F72C1F" w:rsidRPr="00C56DA6">
          <w:rPr>
            <w:webHidden/>
            <w:lang w:val="en-GB"/>
          </w:rPr>
        </w:r>
        <w:r w:rsidR="00F72C1F" w:rsidRPr="00C56DA6">
          <w:rPr>
            <w:webHidden/>
            <w:lang w:val="en-GB"/>
          </w:rPr>
          <w:fldChar w:fldCharType="separate"/>
        </w:r>
        <w:r w:rsidR="00F72C1F" w:rsidRPr="00C56DA6">
          <w:rPr>
            <w:webHidden/>
            <w:lang w:val="en-GB"/>
          </w:rPr>
          <w:t>257</w:t>
        </w:r>
        <w:r w:rsidR="00F72C1F" w:rsidRPr="00C56DA6">
          <w:rPr>
            <w:webHidden/>
            <w:lang w:val="en-GB"/>
          </w:rPr>
          <w:fldChar w:fldCharType="end"/>
        </w:r>
      </w:hyperlink>
    </w:p>
    <w:p w14:paraId="103BBF1B" w14:textId="67669DE0"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347" w:history="1">
        <w:r w:rsidR="00F72C1F" w:rsidRPr="00C56DA6">
          <w:rPr>
            <w:rStyle w:val="Hyperlink"/>
            <w:lang w:val="en-GB"/>
          </w:rPr>
          <w:t>7.3a First postulate (invariance of the laws of physics)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_Toc113022347 \h </w:instrText>
        </w:r>
        <w:r w:rsidR="00F72C1F" w:rsidRPr="00C56DA6">
          <w:rPr>
            <w:webHidden/>
            <w:lang w:val="en-GB"/>
          </w:rPr>
        </w:r>
        <w:r w:rsidR="00F72C1F" w:rsidRPr="00C56DA6">
          <w:rPr>
            <w:webHidden/>
            <w:lang w:val="en-GB"/>
          </w:rPr>
          <w:fldChar w:fldCharType="separate"/>
        </w:r>
        <w:r w:rsidR="00F72C1F" w:rsidRPr="00C56DA6">
          <w:rPr>
            <w:webHidden/>
            <w:lang w:val="en-GB"/>
          </w:rPr>
          <w:t>258</w:t>
        </w:r>
        <w:r w:rsidR="00F72C1F" w:rsidRPr="00C56DA6">
          <w:rPr>
            <w:webHidden/>
            <w:lang w:val="en-GB"/>
          </w:rPr>
          <w:fldChar w:fldCharType="end"/>
        </w:r>
      </w:hyperlink>
    </w:p>
    <w:p w14:paraId="5F1F244E" w14:textId="033D6787" w:rsidR="00F72C1F" w:rsidRPr="00C56DA6" w:rsidRDefault="00000000" w:rsidP="00D10A95">
      <w:pPr>
        <w:pStyle w:val="TOC2"/>
        <w:tabs>
          <w:tab w:val="right" w:pos="9010"/>
        </w:tabs>
        <w:ind w:left="426" w:firstLine="0"/>
        <w:rPr>
          <w:rFonts w:eastAsiaTheme="minorEastAsia" w:cstheme="minorBidi"/>
          <w:i w:val="0"/>
          <w:iCs w:val="0"/>
          <w:sz w:val="24"/>
          <w:szCs w:val="24"/>
          <w:lang w:val="en-GB" w:eastAsia="en-GB"/>
        </w:rPr>
      </w:pPr>
      <w:hyperlink w:anchor="_Toc113022348" w:history="1">
        <w:r w:rsidR="00F72C1F" w:rsidRPr="00C56DA6">
          <w:rPr>
            <w:rStyle w:val="Hyperlink"/>
            <w:lang w:val="en-GB"/>
          </w:rPr>
          <w:t>7.3b Second postulate (invariance of the speed of light c)</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_Toc113022348 \h </w:instrText>
        </w:r>
        <w:r w:rsidR="00F72C1F" w:rsidRPr="00C56DA6">
          <w:rPr>
            <w:webHidden/>
            <w:lang w:val="en-GB"/>
          </w:rPr>
        </w:r>
        <w:r w:rsidR="00F72C1F" w:rsidRPr="00C56DA6">
          <w:rPr>
            <w:webHidden/>
            <w:lang w:val="en-GB"/>
          </w:rPr>
          <w:fldChar w:fldCharType="separate"/>
        </w:r>
        <w:r w:rsidR="00F72C1F" w:rsidRPr="00C56DA6">
          <w:rPr>
            <w:webHidden/>
            <w:lang w:val="en-GB"/>
          </w:rPr>
          <w:t>258</w:t>
        </w:r>
        <w:r w:rsidR="00F72C1F" w:rsidRPr="00C56DA6">
          <w:rPr>
            <w:webHidden/>
            <w:lang w:val="en-GB"/>
          </w:rPr>
          <w:fldChar w:fldCharType="end"/>
        </w:r>
      </w:hyperlink>
    </w:p>
    <w:p w14:paraId="48C0B8B3" w14:textId="4386DB7D"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49" w:history="1">
        <w:r w:rsidR="00F72C1F" w:rsidRPr="00C56DA6">
          <w:rPr>
            <w:rStyle w:val="Hyperlink"/>
            <w:lang w:val="en-GB"/>
          </w:rPr>
          <w:t>7.4 Time is neither relative nor a dimension, as Einstein postulated in his concept of spacetime, and mass and energy are not relative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_Toc113022349 \h </w:instrText>
        </w:r>
        <w:r w:rsidR="00F72C1F" w:rsidRPr="00C56DA6">
          <w:rPr>
            <w:webHidden/>
            <w:lang w:val="en-GB"/>
          </w:rPr>
        </w:r>
        <w:r w:rsidR="00F72C1F" w:rsidRPr="00C56DA6">
          <w:rPr>
            <w:webHidden/>
            <w:lang w:val="en-GB"/>
          </w:rPr>
          <w:fldChar w:fldCharType="separate"/>
        </w:r>
        <w:r w:rsidR="00F72C1F" w:rsidRPr="00C56DA6">
          <w:rPr>
            <w:webHidden/>
            <w:lang w:val="en-GB"/>
          </w:rPr>
          <w:t>261</w:t>
        </w:r>
        <w:r w:rsidR="00F72C1F" w:rsidRPr="00C56DA6">
          <w:rPr>
            <w:webHidden/>
            <w:lang w:val="en-GB"/>
          </w:rPr>
          <w:fldChar w:fldCharType="end"/>
        </w:r>
      </w:hyperlink>
    </w:p>
    <w:p w14:paraId="247A883D" w14:textId="03926A34"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50" w:history="1">
        <w:r w:rsidR="00F72C1F" w:rsidRPr="00C56DA6">
          <w:rPr>
            <w:rStyle w:val="Hyperlink"/>
            <w:lang w:val="en-GB"/>
          </w:rPr>
          <w:t>7.5 E=mc</w:t>
        </w:r>
        <w:r w:rsidR="00F72C1F" w:rsidRPr="00C56DA6">
          <w:rPr>
            <w:rStyle w:val="Hyperlink"/>
            <w:vertAlign w:val="superscript"/>
            <w:lang w:val="en-GB"/>
          </w:rPr>
          <w:t>2</w:t>
        </w:r>
        <w:r w:rsidR="00F72C1F" w:rsidRPr="00C56DA6">
          <w:rPr>
            <w:rStyle w:val="Hyperlink"/>
            <w:lang w:val="en-GB"/>
          </w:rPr>
          <w:t>, and the range of consequences of Special Relativity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_Toc113022350 \h </w:instrText>
        </w:r>
        <w:r w:rsidR="00F72C1F" w:rsidRPr="00C56DA6">
          <w:rPr>
            <w:webHidden/>
            <w:lang w:val="en-GB"/>
          </w:rPr>
        </w:r>
        <w:r w:rsidR="00F72C1F" w:rsidRPr="00C56DA6">
          <w:rPr>
            <w:webHidden/>
            <w:lang w:val="en-GB"/>
          </w:rPr>
          <w:fldChar w:fldCharType="separate"/>
        </w:r>
        <w:r w:rsidR="00F72C1F" w:rsidRPr="00C56DA6">
          <w:rPr>
            <w:webHidden/>
            <w:lang w:val="en-GB"/>
          </w:rPr>
          <w:t>266</w:t>
        </w:r>
        <w:r w:rsidR="00F72C1F" w:rsidRPr="00C56DA6">
          <w:rPr>
            <w:webHidden/>
            <w:lang w:val="en-GB"/>
          </w:rPr>
          <w:fldChar w:fldCharType="end"/>
        </w:r>
      </w:hyperlink>
    </w:p>
    <w:p w14:paraId="0BC96481" w14:textId="6ADA6643"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51" w:history="1">
        <w:r w:rsidR="00F72C1F" w:rsidRPr="00C56DA6">
          <w:rPr>
            <w:rStyle w:val="Hyperlink"/>
            <w:lang w:val="en-GB"/>
          </w:rPr>
          <w:t>7.6 Length/Lorentz contraction, and the optical illusion due to the time it takes for light to travel</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_Toc113022351 \h </w:instrText>
        </w:r>
        <w:r w:rsidR="00F72C1F" w:rsidRPr="00C56DA6">
          <w:rPr>
            <w:webHidden/>
            <w:lang w:val="en-GB"/>
          </w:rPr>
        </w:r>
        <w:r w:rsidR="00F72C1F" w:rsidRPr="00C56DA6">
          <w:rPr>
            <w:webHidden/>
            <w:lang w:val="en-GB"/>
          </w:rPr>
          <w:fldChar w:fldCharType="separate"/>
        </w:r>
        <w:r w:rsidR="00F72C1F" w:rsidRPr="00C56DA6">
          <w:rPr>
            <w:webHidden/>
            <w:lang w:val="en-GB"/>
          </w:rPr>
          <w:t>272</w:t>
        </w:r>
        <w:r w:rsidR="00F72C1F" w:rsidRPr="00C56DA6">
          <w:rPr>
            <w:webHidden/>
            <w:lang w:val="en-GB"/>
          </w:rPr>
          <w:fldChar w:fldCharType="end"/>
        </w:r>
      </w:hyperlink>
    </w:p>
    <w:p w14:paraId="48216242" w14:textId="6CE54661"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52" w:history="1">
        <w:r w:rsidR="00F72C1F" w:rsidRPr="00C56DA6">
          <w:rPr>
            <w:rStyle w:val="Hyperlink"/>
            <w:lang w:val="en-GB"/>
          </w:rPr>
          <w:t>7.7 It is not time that is relative, it is the speed of light, as only matter can be affected by relative motion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_Toc113022352 \h </w:instrText>
        </w:r>
        <w:r w:rsidR="00F72C1F" w:rsidRPr="00C56DA6">
          <w:rPr>
            <w:webHidden/>
            <w:lang w:val="en-GB"/>
          </w:rPr>
        </w:r>
        <w:r w:rsidR="00F72C1F" w:rsidRPr="00C56DA6">
          <w:rPr>
            <w:webHidden/>
            <w:lang w:val="en-GB"/>
          </w:rPr>
          <w:fldChar w:fldCharType="separate"/>
        </w:r>
        <w:r w:rsidR="00F72C1F" w:rsidRPr="00C56DA6">
          <w:rPr>
            <w:webHidden/>
            <w:lang w:val="en-GB"/>
          </w:rPr>
          <w:t>276</w:t>
        </w:r>
        <w:r w:rsidR="00F72C1F" w:rsidRPr="00C56DA6">
          <w:rPr>
            <w:webHidden/>
            <w:lang w:val="en-GB"/>
          </w:rPr>
          <w:fldChar w:fldCharType="end"/>
        </w:r>
      </w:hyperlink>
    </w:p>
    <w:p w14:paraId="43C35D10" w14:textId="19EEEB8D"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53" w:history="1">
        <w:r w:rsidR="00F72C1F" w:rsidRPr="00C56DA6">
          <w:rPr>
            <w:rStyle w:val="Hyperlink"/>
            <w:lang w:val="en-GB"/>
          </w:rPr>
          <w:t>7.8 Visualisation of a moving source of light on a spaceship, travelling faster than the speed of light, as seen from Earth and another ship</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_Toc113022353 \h </w:instrText>
        </w:r>
        <w:r w:rsidR="00F72C1F" w:rsidRPr="00C56DA6">
          <w:rPr>
            <w:webHidden/>
            <w:lang w:val="en-GB"/>
          </w:rPr>
        </w:r>
        <w:r w:rsidR="00F72C1F" w:rsidRPr="00C56DA6">
          <w:rPr>
            <w:webHidden/>
            <w:lang w:val="en-GB"/>
          </w:rPr>
          <w:fldChar w:fldCharType="separate"/>
        </w:r>
        <w:r w:rsidR="00F72C1F" w:rsidRPr="00C56DA6">
          <w:rPr>
            <w:webHidden/>
            <w:lang w:val="en-GB"/>
          </w:rPr>
          <w:t>279</w:t>
        </w:r>
        <w:r w:rsidR="00F72C1F" w:rsidRPr="00C56DA6">
          <w:rPr>
            <w:webHidden/>
            <w:lang w:val="en-GB"/>
          </w:rPr>
          <w:fldChar w:fldCharType="end"/>
        </w:r>
      </w:hyperlink>
    </w:p>
    <w:p w14:paraId="38D5F58C" w14:textId="3AFAAA23"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54" w:history="1">
        <w:r w:rsidR="00F72C1F" w:rsidRPr="00C56DA6">
          <w:rPr>
            <w:rStyle w:val="Hyperlink"/>
            <w:lang w:val="en-GB"/>
          </w:rPr>
          <w:t>7.9 Visualisation of a fixed source of light, the Sun exploding, seen while travelling back and forth, at slower and faster than the speed of light</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_Toc113022354 \h </w:instrText>
        </w:r>
        <w:r w:rsidR="00F72C1F" w:rsidRPr="00C56DA6">
          <w:rPr>
            <w:webHidden/>
            <w:lang w:val="en-GB"/>
          </w:rPr>
        </w:r>
        <w:r w:rsidR="00F72C1F" w:rsidRPr="00C56DA6">
          <w:rPr>
            <w:webHidden/>
            <w:lang w:val="en-GB"/>
          </w:rPr>
          <w:fldChar w:fldCharType="separate"/>
        </w:r>
        <w:r w:rsidR="00F72C1F" w:rsidRPr="00C56DA6">
          <w:rPr>
            <w:webHidden/>
            <w:lang w:val="en-GB"/>
          </w:rPr>
          <w:t>284</w:t>
        </w:r>
        <w:r w:rsidR="00F72C1F" w:rsidRPr="00C56DA6">
          <w:rPr>
            <w:webHidden/>
            <w:lang w:val="en-GB"/>
          </w:rPr>
          <w:fldChar w:fldCharType="end"/>
        </w:r>
      </w:hyperlink>
    </w:p>
    <w:p w14:paraId="0339C152" w14:textId="47BD1AF5"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355" w:history="1">
        <w:r w:rsidR="00F72C1F" w:rsidRPr="00C56DA6">
          <w:rPr>
            <w:rStyle w:val="Hyperlink"/>
            <w:lang w:val="en-GB"/>
          </w:rPr>
          <w:t>Chapter 8: Main points of the Theory of Universal Relativity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_Toc113022355 \h </w:instrText>
        </w:r>
        <w:r w:rsidR="00F72C1F" w:rsidRPr="00C56DA6">
          <w:rPr>
            <w:webHidden/>
            <w:lang w:val="en-GB"/>
          </w:rPr>
        </w:r>
        <w:r w:rsidR="00F72C1F" w:rsidRPr="00C56DA6">
          <w:rPr>
            <w:webHidden/>
            <w:lang w:val="en-GB"/>
          </w:rPr>
          <w:fldChar w:fldCharType="separate"/>
        </w:r>
        <w:r w:rsidR="00F72C1F" w:rsidRPr="00C56DA6">
          <w:rPr>
            <w:webHidden/>
            <w:lang w:val="en-GB"/>
          </w:rPr>
          <w:t>290</w:t>
        </w:r>
        <w:r w:rsidR="00F72C1F" w:rsidRPr="00C56DA6">
          <w:rPr>
            <w:webHidden/>
            <w:lang w:val="en-GB"/>
          </w:rPr>
          <w:fldChar w:fldCharType="end"/>
        </w:r>
      </w:hyperlink>
    </w:p>
    <w:p w14:paraId="59BA28E0" w14:textId="05CC5C6D"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56" w:history="1">
        <w:r w:rsidR="00F72C1F" w:rsidRPr="00C56DA6">
          <w:rPr>
            <w:rStyle w:val="Hyperlink"/>
            <w:lang w:val="en-GB"/>
          </w:rPr>
          <w:t>8.1 Matter expands unvaryingly at the same constant rate in all realms and dimensional worlds, independently of relative motion or any frame of reference (first type of expansion)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_Toc113022356 \h </w:instrText>
        </w:r>
        <w:r w:rsidR="00F72C1F" w:rsidRPr="00C56DA6">
          <w:rPr>
            <w:webHidden/>
            <w:lang w:val="en-GB"/>
          </w:rPr>
        </w:r>
        <w:r w:rsidR="00F72C1F" w:rsidRPr="00C56DA6">
          <w:rPr>
            <w:webHidden/>
            <w:lang w:val="en-GB"/>
          </w:rPr>
          <w:fldChar w:fldCharType="separate"/>
        </w:r>
        <w:r w:rsidR="00F72C1F" w:rsidRPr="00C56DA6">
          <w:rPr>
            <w:webHidden/>
            <w:lang w:val="en-GB"/>
          </w:rPr>
          <w:t>290</w:t>
        </w:r>
        <w:r w:rsidR="00F72C1F" w:rsidRPr="00C56DA6">
          <w:rPr>
            <w:webHidden/>
            <w:lang w:val="en-GB"/>
          </w:rPr>
          <w:fldChar w:fldCharType="end"/>
        </w:r>
      </w:hyperlink>
    </w:p>
    <w:p w14:paraId="55BEFB28" w14:textId="0003F1BB"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57" w:history="1">
        <w:r w:rsidR="00F72C1F" w:rsidRPr="00C56DA6">
          <w:rPr>
            <w:rStyle w:val="Hyperlink"/>
            <w:lang w:val="en-GB"/>
          </w:rPr>
          <w:t>8.2 Gravity is due to the expansion of matter, and expansion causes motion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_Toc113022357 \h </w:instrText>
        </w:r>
        <w:r w:rsidR="00F72C1F" w:rsidRPr="00C56DA6">
          <w:rPr>
            <w:webHidden/>
            <w:lang w:val="en-GB"/>
          </w:rPr>
        </w:r>
        <w:r w:rsidR="00F72C1F" w:rsidRPr="00C56DA6">
          <w:rPr>
            <w:webHidden/>
            <w:lang w:val="en-GB"/>
          </w:rPr>
          <w:fldChar w:fldCharType="separate"/>
        </w:r>
        <w:r w:rsidR="00F72C1F" w:rsidRPr="00C56DA6">
          <w:rPr>
            <w:webHidden/>
            <w:lang w:val="en-GB"/>
          </w:rPr>
          <w:t>291</w:t>
        </w:r>
        <w:r w:rsidR="00F72C1F" w:rsidRPr="00C56DA6">
          <w:rPr>
            <w:webHidden/>
            <w:lang w:val="en-GB"/>
          </w:rPr>
          <w:fldChar w:fldCharType="end"/>
        </w:r>
      </w:hyperlink>
    </w:p>
    <w:p w14:paraId="1AB61FF3" w14:textId="678B756C"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58" w:history="1">
        <w:r w:rsidR="00F72C1F" w:rsidRPr="00C56DA6">
          <w:rPr>
            <w:rStyle w:val="Hyperlink"/>
            <w:lang w:val="en-GB"/>
          </w:rPr>
          <w:t>8.3 Motion is the relative expansion and contraction of matter (fifth type of expansion)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_Toc113022358 \h </w:instrText>
        </w:r>
        <w:r w:rsidR="00F72C1F" w:rsidRPr="00C56DA6">
          <w:rPr>
            <w:webHidden/>
            <w:lang w:val="en-GB"/>
          </w:rPr>
        </w:r>
        <w:r w:rsidR="00F72C1F" w:rsidRPr="00C56DA6">
          <w:rPr>
            <w:webHidden/>
            <w:lang w:val="en-GB"/>
          </w:rPr>
          <w:fldChar w:fldCharType="separate"/>
        </w:r>
        <w:r w:rsidR="00F72C1F" w:rsidRPr="00C56DA6">
          <w:rPr>
            <w:webHidden/>
            <w:lang w:val="en-GB"/>
          </w:rPr>
          <w:t>291</w:t>
        </w:r>
        <w:r w:rsidR="00F72C1F" w:rsidRPr="00C56DA6">
          <w:rPr>
            <w:webHidden/>
            <w:lang w:val="en-GB"/>
          </w:rPr>
          <w:fldChar w:fldCharType="end"/>
        </w:r>
      </w:hyperlink>
    </w:p>
    <w:p w14:paraId="57F46EC3" w14:textId="798E621C"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59" w:history="1">
        <w:r w:rsidR="00F72C1F" w:rsidRPr="00C56DA6">
          <w:rPr>
            <w:rStyle w:val="Hyperlink"/>
            <w:lang w:val="en-GB"/>
          </w:rPr>
          <w:t>8.4 The laws of physics and our variables are invariant within all frames of reference taken independently. With relative motion, our visual variables become relative and changing, when compared from one frame of reference to another, but it is only an optical illusion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_Toc113022359 \h </w:instrText>
        </w:r>
        <w:r w:rsidR="00F72C1F" w:rsidRPr="00C56DA6">
          <w:rPr>
            <w:webHidden/>
            <w:lang w:val="en-GB"/>
          </w:rPr>
        </w:r>
        <w:r w:rsidR="00F72C1F" w:rsidRPr="00C56DA6">
          <w:rPr>
            <w:webHidden/>
            <w:lang w:val="en-GB"/>
          </w:rPr>
          <w:fldChar w:fldCharType="separate"/>
        </w:r>
        <w:r w:rsidR="00F72C1F" w:rsidRPr="00C56DA6">
          <w:rPr>
            <w:webHidden/>
            <w:lang w:val="en-GB"/>
          </w:rPr>
          <w:t>292</w:t>
        </w:r>
        <w:r w:rsidR="00F72C1F" w:rsidRPr="00C56DA6">
          <w:rPr>
            <w:webHidden/>
            <w:lang w:val="en-GB"/>
          </w:rPr>
          <w:fldChar w:fldCharType="end"/>
        </w:r>
      </w:hyperlink>
    </w:p>
    <w:p w14:paraId="574A259A" w14:textId="019DB3A7"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60" w:history="1">
        <w:r w:rsidR="00F72C1F" w:rsidRPr="00C56DA6">
          <w:rPr>
            <w:rStyle w:val="Hyperlink"/>
            <w:lang w:val="en-GB"/>
          </w:rPr>
          <w:t>8.5 The speed of light varies and is relative, the configuration of the universe is relative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_Toc113022360 \h </w:instrText>
        </w:r>
        <w:r w:rsidR="00F72C1F" w:rsidRPr="00C56DA6">
          <w:rPr>
            <w:webHidden/>
            <w:lang w:val="en-GB"/>
          </w:rPr>
        </w:r>
        <w:r w:rsidR="00F72C1F" w:rsidRPr="00C56DA6">
          <w:rPr>
            <w:webHidden/>
            <w:lang w:val="en-GB"/>
          </w:rPr>
          <w:fldChar w:fldCharType="separate"/>
        </w:r>
        <w:r w:rsidR="00F72C1F" w:rsidRPr="00C56DA6">
          <w:rPr>
            <w:webHidden/>
            <w:lang w:val="en-GB"/>
          </w:rPr>
          <w:t>294</w:t>
        </w:r>
        <w:r w:rsidR="00F72C1F" w:rsidRPr="00C56DA6">
          <w:rPr>
            <w:webHidden/>
            <w:lang w:val="en-GB"/>
          </w:rPr>
          <w:fldChar w:fldCharType="end"/>
        </w:r>
      </w:hyperlink>
    </w:p>
    <w:p w14:paraId="52915AF6" w14:textId="1B38032A"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61" w:history="1">
        <w:r w:rsidR="00F72C1F" w:rsidRPr="00C56DA6">
          <w:rPr>
            <w:rStyle w:val="Hyperlink"/>
            <w:lang w:val="en-GB"/>
          </w:rPr>
          <w:t>8.6 Time is neither relative nor a dimension, time is constant everywhere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_Toc113022361 \h </w:instrText>
        </w:r>
        <w:r w:rsidR="00F72C1F" w:rsidRPr="00C56DA6">
          <w:rPr>
            <w:webHidden/>
            <w:lang w:val="en-GB"/>
          </w:rPr>
        </w:r>
        <w:r w:rsidR="00F72C1F" w:rsidRPr="00C56DA6">
          <w:rPr>
            <w:webHidden/>
            <w:lang w:val="en-GB"/>
          </w:rPr>
          <w:fldChar w:fldCharType="separate"/>
        </w:r>
        <w:r w:rsidR="00F72C1F" w:rsidRPr="00C56DA6">
          <w:rPr>
            <w:webHidden/>
            <w:lang w:val="en-GB"/>
          </w:rPr>
          <w:t>295</w:t>
        </w:r>
        <w:r w:rsidR="00F72C1F" w:rsidRPr="00C56DA6">
          <w:rPr>
            <w:webHidden/>
            <w:lang w:val="en-GB"/>
          </w:rPr>
          <w:fldChar w:fldCharType="end"/>
        </w:r>
      </w:hyperlink>
    </w:p>
    <w:p w14:paraId="2D5B7D4A" w14:textId="0A74341E"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62" w:history="1">
        <w:r w:rsidR="00F72C1F" w:rsidRPr="00C56DA6">
          <w:rPr>
            <w:rStyle w:val="Hyperlink"/>
            <w:lang w:val="en-GB"/>
          </w:rPr>
          <w:t>8.7 Interdimensional time is relative, but not as Einstein proposed, and other dimensions are defined by the frequency at which neutrinos and electrons are orbiting within and between atoms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_Toc113022362 \h </w:instrText>
        </w:r>
        <w:r w:rsidR="00F72C1F" w:rsidRPr="00C56DA6">
          <w:rPr>
            <w:webHidden/>
            <w:lang w:val="en-GB"/>
          </w:rPr>
        </w:r>
        <w:r w:rsidR="00F72C1F" w:rsidRPr="00C56DA6">
          <w:rPr>
            <w:webHidden/>
            <w:lang w:val="en-GB"/>
          </w:rPr>
          <w:fldChar w:fldCharType="separate"/>
        </w:r>
        <w:r w:rsidR="00F72C1F" w:rsidRPr="00C56DA6">
          <w:rPr>
            <w:webHidden/>
            <w:lang w:val="en-GB"/>
          </w:rPr>
          <w:t>296</w:t>
        </w:r>
        <w:r w:rsidR="00F72C1F" w:rsidRPr="00C56DA6">
          <w:rPr>
            <w:webHidden/>
            <w:lang w:val="en-GB"/>
          </w:rPr>
          <w:fldChar w:fldCharType="end"/>
        </w:r>
      </w:hyperlink>
    </w:p>
    <w:p w14:paraId="29E24545" w14:textId="7C1A5CB0"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63" w:history="1">
        <w:r w:rsidR="00F72C1F" w:rsidRPr="00C56DA6">
          <w:rPr>
            <w:rStyle w:val="Hyperlink"/>
            <w:lang w:val="en-GB"/>
          </w:rPr>
          <w:t>8.8 Mass and energy are not relative, although they are subject to relative motion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_Toc113022363 \h </w:instrText>
        </w:r>
        <w:r w:rsidR="00F72C1F" w:rsidRPr="00C56DA6">
          <w:rPr>
            <w:webHidden/>
            <w:lang w:val="en-GB"/>
          </w:rPr>
        </w:r>
        <w:r w:rsidR="00F72C1F" w:rsidRPr="00C56DA6">
          <w:rPr>
            <w:webHidden/>
            <w:lang w:val="en-GB"/>
          </w:rPr>
          <w:fldChar w:fldCharType="separate"/>
        </w:r>
        <w:r w:rsidR="00F72C1F" w:rsidRPr="00C56DA6">
          <w:rPr>
            <w:webHidden/>
            <w:lang w:val="en-GB"/>
          </w:rPr>
          <w:t>296</w:t>
        </w:r>
        <w:r w:rsidR="00F72C1F" w:rsidRPr="00C56DA6">
          <w:rPr>
            <w:webHidden/>
            <w:lang w:val="en-GB"/>
          </w:rPr>
          <w:fldChar w:fldCharType="end"/>
        </w:r>
      </w:hyperlink>
    </w:p>
    <w:p w14:paraId="6888232F" w14:textId="10600D16"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364" w:history="1">
        <w:r w:rsidR="00F72C1F" w:rsidRPr="00C56DA6">
          <w:rPr>
            <w:rStyle w:val="Hyperlink"/>
            <w:lang w:val="en-GB"/>
          </w:rPr>
          <w:t>Chapter 9: Third type of growth and shrinkage of matter - Other dimensional worlds or world densities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_Toc113022364 \h </w:instrText>
        </w:r>
        <w:r w:rsidR="00F72C1F" w:rsidRPr="00C56DA6">
          <w:rPr>
            <w:webHidden/>
            <w:lang w:val="en-GB"/>
          </w:rPr>
        </w:r>
        <w:r w:rsidR="00F72C1F" w:rsidRPr="00C56DA6">
          <w:rPr>
            <w:webHidden/>
            <w:lang w:val="en-GB"/>
          </w:rPr>
          <w:fldChar w:fldCharType="separate"/>
        </w:r>
        <w:r w:rsidR="00F72C1F" w:rsidRPr="00C56DA6">
          <w:rPr>
            <w:webHidden/>
            <w:lang w:val="en-GB"/>
          </w:rPr>
          <w:t>299</w:t>
        </w:r>
        <w:r w:rsidR="00F72C1F" w:rsidRPr="00C56DA6">
          <w:rPr>
            <w:webHidden/>
            <w:lang w:val="en-GB"/>
          </w:rPr>
          <w:fldChar w:fldCharType="end"/>
        </w:r>
      </w:hyperlink>
    </w:p>
    <w:p w14:paraId="49BAA7FA" w14:textId="1B34656B"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65" w:history="1">
        <w:r w:rsidR="00F72C1F" w:rsidRPr="00C56DA6">
          <w:rPr>
            <w:rStyle w:val="Hyperlink"/>
            <w:lang w:val="en-GB"/>
          </w:rPr>
          <w:t>9.1 Third type of growth and shrinkage of matter - Interdimensional density of matter, when the electrons, atoms and molecules’ vibrational rate, size and spacing vary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_Toc113022365 \h </w:instrText>
        </w:r>
        <w:r w:rsidR="00F72C1F" w:rsidRPr="00C56DA6">
          <w:rPr>
            <w:webHidden/>
            <w:lang w:val="en-GB"/>
          </w:rPr>
        </w:r>
        <w:r w:rsidR="00F72C1F" w:rsidRPr="00C56DA6">
          <w:rPr>
            <w:webHidden/>
            <w:lang w:val="en-GB"/>
          </w:rPr>
          <w:fldChar w:fldCharType="separate"/>
        </w:r>
        <w:r w:rsidR="00F72C1F" w:rsidRPr="00C56DA6">
          <w:rPr>
            <w:webHidden/>
            <w:lang w:val="en-GB"/>
          </w:rPr>
          <w:t>299</w:t>
        </w:r>
        <w:r w:rsidR="00F72C1F" w:rsidRPr="00C56DA6">
          <w:rPr>
            <w:webHidden/>
            <w:lang w:val="en-GB"/>
          </w:rPr>
          <w:fldChar w:fldCharType="end"/>
        </w:r>
      </w:hyperlink>
    </w:p>
    <w:p w14:paraId="18CAFCDC" w14:textId="4422B0E1"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66" w:history="1">
        <w:r w:rsidR="00F72C1F" w:rsidRPr="00C56DA6">
          <w:rPr>
            <w:rStyle w:val="Hyperlink"/>
            <w:lang w:val="en-GB"/>
          </w:rPr>
          <w:t>9.2 Proving Earth used to be smaller and denser, while weight and gravity are increasing with time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_Toc113022366 \h </w:instrText>
        </w:r>
        <w:r w:rsidR="00F72C1F" w:rsidRPr="00C56DA6">
          <w:rPr>
            <w:webHidden/>
            <w:lang w:val="en-GB"/>
          </w:rPr>
        </w:r>
        <w:r w:rsidR="00F72C1F" w:rsidRPr="00C56DA6">
          <w:rPr>
            <w:webHidden/>
            <w:lang w:val="en-GB"/>
          </w:rPr>
          <w:fldChar w:fldCharType="separate"/>
        </w:r>
        <w:r w:rsidR="00F72C1F" w:rsidRPr="00C56DA6">
          <w:rPr>
            <w:webHidden/>
            <w:lang w:val="en-GB"/>
          </w:rPr>
          <w:t>301</w:t>
        </w:r>
        <w:r w:rsidR="00F72C1F" w:rsidRPr="00C56DA6">
          <w:rPr>
            <w:webHidden/>
            <w:lang w:val="en-GB"/>
          </w:rPr>
          <w:fldChar w:fldCharType="end"/>
        </w:r>
      </w:hyperlink>
    </w:p>
    <w:p w14:paraId="3E5351FF" w14:textId="3B0CEF77"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67" w:history="1">
        <w:r w:rsidR="00F72C1F" w:rsidRPr="00C56DA6">
          <w:rPr>
            <w:rStyle w:val="Hyperlink"/>
            <w:lang w:val="en-GB"/>
          </w:rPr>
          <w:t>9.3 Interdimensional time and higher dimensions - Time is relative to the density and vibrational rate of matter</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_Toc113022367 \h </w:instrText>
        </w:r>
        <w:r w:rsidR="00F72C1F" w:rsidRPr="00C56DA6">
          <w:rPr>
            <w:webHidden/>
            <w:lang w:val="en-GB"/>
          </w:rPr>
        </w:r>
        <w:r w:rsidR="00F72C1F" w:rsidRPr="00C56DA6">
          <w:rPr>
            <w:webHidden/>
            <w:lang w:val="en-GB"/>
          </w:rPr>
          <w:fldChar w:fldCharType="separate"/>
        </w:r>
        <w:r w:rsidR="00F72C1F" w:rsidRPr="00C56DA6">
          <w:rPr>
            <w:webHidden/>
            <w:lang w:val="en-GB"/>
          </w:rPr>
          <w:t>307</w:t>
        </w:r>
        <w:r w:rsidR="00F72C1F" w:rsidRPr="00C56DA6">
          <w:rPr>
            <w:webHidden/>
            <w:lang w:val="en-GB"/>
          </w:rPr>
          <w:fldChar w:fldCharType="end"/>
        </w:r>
      </w:hyperlink>
    </w:p>
    <w:p w14:paraId="1D7D87D1" w14:textId="3A0056E8"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68" w:history="1">
        <w:r w:rsidR="00F72C1F" w:rsidRPr="00C56DA6">
          <w:rPr>
            <w:rStyle w:val="Hyperlink"/>
            <w:lang w:val="en-GB"/>
          </w:rPr>
          <w:t>9.4 John A. Keel, The Mothman Prophecies, Bigfoot, Mysterious Beings, Ghosts and Spirits, Dimensional Worlds and World Densities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_Toc113022368 \h </w:instrText>
        </w:r>
        <w:r w:rsidR="00F72C1F" w:rsidRPr="00C56DA6">
          <w:rPr>
            <w:webHidden/>
            <w:lang w:val="en-GB"/>
          </w:rPr>
        </w:r>
        <w:r w:rsidR="00F72C1F" w:rsidRPr="00C56DA6">
          <w:rPr>
            <w:webHidden/>
            <w:lang w:val="en-GB"/>
          </w:rPr>
          <w:fldChar w:fldCharType="separate"/>
        </w:r>
        <w:r w:rsidR="00F72C1F" w:rsidRPr="00C56DA6">
          <w:rPr>
            <w:webHidden/>
            <w:lang w:val="en-GB"/>
          </w:rPr>
          <w:t>323</w:t>
        </w:r>
        <w:r w:rsidR="00F72C1F" w:rsidRPr="00C56DA6">
          <w:rPr>
            <w:webHidden/>
            <w:lang w:val="en-GB"/>
          </w:rPr>
          <w:fldChar w:fldCharType="end"/>
        </w:r>
      </w:hyperlink>
    </w:p>
    <w:p w14:paraId="73D03124" w14:textId="68B3D469"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69" w:history="1">
        <w:r w:rsidR="00F72C1F" w:rsidRPr="00C56DA6">
          <w:rPr>
            <w:rStyle w:val="Hyperlink"/>
            <w:lang w:val="en-GB"/>
          </w:rPr>
          <w:t>9.5 Known World Densities/Dimensions sharing the same space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_Toc113022369 \h </w:instrText>
        </w:r>
        <w:r w:rsidR="00F72C1F" w:rsidRPr="00C56DA6">
          <w:rPr>
            <w:webHidden/>
            <w:lang w:val="en-GB"/>
          </w:rPr>
        </w:r>
        <w:r w:rsidR="00F72C1F" w:rsidRPr="00C56DA6">
          <w:rPr>
            <w:webHidden/>
            <w:lang w:val="en-GB"/>
          </w:rPr>
          <w:fldChar w:fldCharType="separate"/>
        </w:r>
        <w:r w:rsidR="00F72C1F" w:rsidRPr="00C56DA6">
          <w:rPr>
            <w:webHidden/>
            <w:lang w:val="en-GB"/>
          </w:rPr>
          <w:t>327</w:t>
        </w:r>
        <w:r w:rsidR="00F72C1F" w:rsidRPr="00C56DA6">
          <w:rPr>
            <w:webHidden/>
            <w:lang w:val="en-GB"/>
          </w:rPr>
          <w:fldChar w:fldCharType="end"/>
        </w:r>
      </w:hyperlink>
    </w:p>
    <w:p w14:paraId="14FA3894" w14:textId="23AD7A35"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70" w:history="1">
        <w:r w:rsidR="00F72C1F" w:rsidRPr="00C56DA6">
          <w:rPr>
            <w:rStyle w:val="Hyperlink"/>
            <w:lang w:val="en-GB"/>
          </w:rPr>
          <w:t>9.6 Is humanity truly being enslaved by beings from other dimensional worlds?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_Toc113022370 \h </w:instrText>
        </w:r>
        <w:r w:rsidR="00F72C1F" w:rsidRPr="00C56DA6">
          <w:rPr>
            <w:webHidden/>
            <w:lang w:val="en-GB"/>
          </w:rPr>
        </w:r>
        <w:r w:rsidR="00F72C1F" w:rsidRPr="00C56DA6">
          <w:rPr>
            <w:webHidden/>
            <w:lang w:val="en-GB"/>
          </w:rPr>
          <w:fldChar w:fldCharType="separate"/>
        </w:r>
        <w:r w:rsidR="00F72C1F" w:rsidRPr="00C56DA6">
          <w:rPr>
            <w:webHidden/>
            <w:lang w:val="en-GB"/>
          </w:rPr>
          <w:t>336</w:t>
        </w:r>
        <w:r w:rsidR="00F72C1F" w:rsidRPr="00C56DA6">
          <w:rPr>
            <w:webHidden/>
            <w:lang w:val="en-GB"/>
          </w:rPr>
          <w:fldChar w:fldCharType="end"/>
        </w:r>
      </w:hyperlink>
    </w:p>
    <w:p w14:paraId="5E593B0A" w14:textId="15FF80B9"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71" w:history="1">
        <w:r w:rsidR="00F72C1F" w:rsidRPr="00C56DA6">
          <w:rPr>
            <w:rStyle w:val="Hyperlink"/>
            <w:lang w:val="en-GB"/>
          </w:rPr>
          <w:t>9.7 Conclusion - Five types of expansion and contraction of matter to explain the entire physics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_Toc113022371 \h </w:instrText>
        </w:r>
        <w:r w:rsidR="00F72C1F" w:rsidRPr="00C56DA6">
          <w:rPr>
            <w:webHidden/>
            <w:lang w:val="en-GB"/>
          </w:rPr>
        </w:r>
        <w:r w:rsidR="00F72C1F" w:rsidRPr="00C56DA6">
          <w:rPr>
            <w:webHidden/>
            <w:lang w:val="en-GB"/>
          </w:rPr>
          <w:fldChar w:fldCharType="separate"/>
        </w:r>
        <w:r w:rsidR="00F72C1F" w:rsidRPr="00C56DA6">
          <w:rPr>
            <w:webHidden/>
            <w:lang w:val="en-GB"/>
          </w:rPr>
          <w:t>345</w:t>
        </w:r>
        <w:r w:rsidR="00F72C1F" w:rsidRPr="00C56DA6">
          <w:rPr>
            <w:webHidden/>
            <w:lang w:val="en-GB"/>
          </w:rPr>
          <w:fldChar w:fldCharType="end"/>
        </w:r>
      </w:hyperlink>
    </w:p>
    <w:p w14:paraId="203ACE18" w14:textId="67EA8D5C"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372" w:history="1">
        <w:r w:rsidR="00F72C1F" w:rsidRPr="00C56DA6">
          <w:rPr>
            <w:rStyle w:val="Hyperlink"/>
            <w:lang w:val="en-GB"/>
          </w:rPr>
          <w:t>Chapter 10: Atomic Expansion Theory Articles by Roland Michel Tremblay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_Toc113022372 \h </w:instrText>
        </w:r>
        <w:r w:rsidR="00F72C1F" w:rsidRPr="00C56DA6">
          <w:rPr>
            <w:webHidden/>
            <w:lang w:val="en-GB"/>
          </w:rPr>
        </w:r>
        <w:r w:rsidR="00F72C1F" w:rsidRPr="00C56DA6">
          <w:rPr>
            <w:webHidden/>
            <w:lang w:val="en-GB"/>
          </w:rPr>
          <w:fldChar w:fldCharType="separate"/>
        </w:r>
        <w:r w:rsidR="00F72C1F" w:rsidRPr="00C56DA6">
          <w:rPr>
            <w:webHidden/>
            <w:lang w:val="en-GB"/>
          </w:rPr>
          <w:t>358</w:t>
        </w:r>
        <w:r w:rsidR="00F72C1F" w:rsidRPr="00C56DA6">
          <w:rPr>
            <w:webHidden/>
            <w:lang w:val="en-GB"/>
          </w:rPr>
          <w:fldChar w:fldCharType="end"/>
        </w:r>
      </w:hyperlink>
    </w:p>
    <w:p w14:paraId="0B0131EF" w14:textId="39BC483E"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73" w:history="1">
        <w:r w:rsidR="00F72C1F" w:rsidRPr="00C56DA6">
          <w:rPr>
            <w:rStyle w:val="Hyperlink"/>
            <w:lang w:val="en-GB"/>
          </w:rPr>
          <w:t>10.1 Expansion Theory – Our Best Candidate for a Final Theory of Everything?</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_Toc113022373 \h </w:instrText>
        </w:r>
        <w:r w:rsidR="00F72C1F" w:rsidRPr="00C56DA6">
          <w:rPr>
            <w:webHidden/>
            <w:lang w:val="en-GB"/>
          </w:rPr>
        </w:r>
        <w:r w:rsidR="00F72C1F" w:rsidRPr="00C56DA6">
          <w:rPr>
            <w:webHidden/>
            <w:lang w:val="en-GB"/>
          </w:rPr>
          <w:fldChar w:fldCharType="separate"/>
        </w:r>
        <w:r w:rsidR="00F72C1F" w:rsidRPr="00C56DA6">
          <w:rPr>
            <w:webHidden/>
            <w:lang w:val="en-GB"/>
          </w:rPr>
          <w:t>359</w:t>
        </w:r>
        <w:r w:rsidR="00F72C1F" w:rsidRPr="00C56DA6">
          <w:rPr>
            <w:webHidden/>
            <w:lang w:val="en-GB"/>
          </w:rPr>
          <w:fldChar w:fldCharType="end"/>
        </w:r>
      </w:hyperlink>
    </w:p>
    <w:p w14:paraId="47E54EAD" w14:textId="40341C9B"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74" w:history="1">
        <w:r w:rsidR="00F72C1F" w:rsidRPr="00C56DA6">
          <w:rPr>
            <w:rStyle w:val="Hyperlink"/>
            <w:lang w:val="en-GB"/>
          </w:rPr>
          <w:t>10.2 Breakthrough in Faster-Than-Light Travel and Communication, and the Search for Extraterrestrial Intelligence (SETI)</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_Toc113022374 \h </w:instrText>
        </w:r>
        <w:r w:rsidR="00F72C1F" w:rsidRPr="00C56DA6">
          <w:rPr>
            <w:webHidden/>
            <w:lang w:val="en-GB"/>
          </w:rPr>
        </w:r>
        <w:r w:rsidR="00F72C1F" w:rsidRPr="00C56DA6">
          <w:rPr>
            <w:webHidden/>
            <w:lang w:val="en-GB"/>
          </w:rPr>
          <w:fldChar w:fldCharType="separate"/>
        </w:r>
        <w:r w:rsidR="00F72C1F" w:rsidRPr="00C56DA6">
          <w:rPr>
            <w:webHidden/>
            <w:lang w:val="en-GB"/>
          </w:rPr>
          <w:t>371</w:t>
        </w:r>
        <w:r w:rsidR="00F72C1F" w:rsidRPr="00C56DA6">
          <w:rPr>
            <w:webHidden/>
            <w:lang w:val="en-GB"/>
          </w:rPr>
          <w:fldChar w:fldCharType="end"/>
        </w:r>
      </w:hyperlink>
    </w:p>
    <w:p w14:paraId="43082D2C" w14:textId="7688072E"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75" w:history="1">
        <w:r w:rsidR="00F72C1F" w:rsidRPr="00C56DA6">
          <w:rPr>
            <w:rStyle w:val="Hyperlink"/>
            <w:lang w:val="en-GB"/>
          </w:rPr>
          <w:t>10.2a All Just a Misunderstanding</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_Toc113022375 \h </w:instrText>
        </w:r>
        <w:r w:rsidR="00F72C1F" w:rsidRPr="00C56DA6">
          <w:rPr>
            <w:webHidden/>
            <w:lang w:val="en-GB"/>
          </w:rPr>
        </w:r>
        <w:r w:rsidR="00F72C1F" w:rsidRPr="00C56DA6">
          <w:rPr>
            <w:webHidden/>
            <w:lang w:val="en-GB"/>
          </w:rPr>
          <w:fldChar w:fldCharType="separate"/>
        </w:r>
        <w:r w:rsidR="00F72C1F" w:rsidRPr="00C56DA6">
          <w:rPr>
            <w:webHidden/>
            <w:lang w:val="en-GB"/>
          </w:rPr>
          <w:t>371</w:t>
        </w:r>
        <w:r w:rsidR="00F72C1F" w:rsidRPr="00C56DA6">
          <w:rPr>
            <w:webHidden/>
            <w:lang w:val="en-GB"/>
          </w:rPr>
          <w:fldChar w:fldCharType="end"/>
        </w:r>
      </w:hyperlink>
    </w:p>
    <w:p w14:paraId="2BB9C129" w14:textId="6B58DF32"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76" w:history="1">
        <w:r w:rsidR="00F72C1F" w:rsidRPr="00C56DA6">
          <w:rPr>
            <w:rStyle w:val="Hyperlink"/>
            <w:lang w:val="en-GB"/>
          </w:rPr>
          <w:t>10.2b Clearing it All Up</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_Toc113022376 \h </w:instrText>
        </w:r>
        <w:r w:rsidR="00F72C1F" w:rsidRPr="00C56DA6">
          <w:rPr>
            <w:webHidden/>
            <w:lang w:val="en-GB"/>
          </w:rPr>
        </w:r>
        <w:r w:rsidR="00F72C1F" w:rsidRPr="00C56DA6">
          <w:rPr>
            <w:webHidden/>
            <w:lang w:val="en-GB"/>
          </w:rPr>
          <w:fldChar w:fldCharType="separate"/>
        </w:r>
        <w:r w:rsidR="00F72C1F" w:rsidRPr="00C56DA6">
          <w:rPr>
            <w:webHidden/>
            <w:lang w:val="en-GB"/>
          </w:rPr>
          <w:t>372</w:t>
        </w:r>
        <w:r w:rsidR="00F72C1F" w:rsidRPr="00C56DA6">
          <w:rPr>
            <w:webHidden/>
            <w:lang w:val="en-GB"/>
          </w:rPr>
          <w:fldChar w:fldCharType="end"/>
        </w:r>
      </w:hyperlink>
    </w:p>
    <w:p w14:paraId="10340303" w14:textId="684856F0"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77" w:history="1">
        <w:r w:rsidR="00F72C1F" w:rsidRPr="00C56DA6">
          <w:rPr>
            <w:rStyle w:val="Hyperlink"/>
            <w:lang w:val="en-GB"/>
          </w:rPr>
          <w:t>10.2c Quantum Entanglement Explained, and a Communications Revolution Revealed</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_Toc113022377 \h </w:instrText>
        </w:r>
        <w:r w:rsidR="00F72C1F" w:rsidRPr="00C56DA6">
          <w:rPr>
            <w:webHidden/>
            <w:lang w:val="en-GB"/>
          </w:rPr>
        </w:r>
        <w:r w:rsidR="00F72C1F" w:rsidRPr="00C56DA6">
          <w:rPr>
            <w:webHidden/>
            <w:lang w:val="en-GB"/>
          </w:rPr>
          <w:fldChar w:fldCharType="separate"/>
        </w:r>
        <w:r w:rsidR="00F72C1F" w:rsidRPr="00C56DA6">
          <w:rPr>
            <w:webHidden/>
            <w:lang w:val="en-GB"/>
          </w:rPr>
          <w:t>373</w:t>
        </w:r>
        <w:r w:rsidR="00F72C1F" w:rsidRPr="00C56DA6">
          <w:rPr>
            <w:webHidden/>
            <w:lang w:val="en-GB"/>
          </w:rPr>
          <w:fldChar w:fldCharType="end"/>
        </w:r>
      </w:hyperlink>
    </w:p>
    <w:p w14:paraId="366437A6" w14:textId="56BAAEAF"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78" w:history="1">
        <w:r w:rsidR="00F72C1F" w:rsidRPr="00C56DA6">
          <w:rPr>
            <w:rStyle w:val="Hyperlink"/>
            <w:lang w:val="en-GB"/>
          </w:rPr>
          <w:t>10.2d Much More to Come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_Toc113022378 \h </w:instrText>
        </w:r>
        <w:r w:rsidR="00F72C1F" w:rsidRPr="00C56DA6">
          <w:rPr>
            <w:webHidden/>
            <w:lang w:val="en-GB"/>
          </w:rPr>
        </w:r>
        <w:r w:rsidR="00F72C1F" w:rsidRPr="00C56DA6">
          <w:rPr>
            <w:webHidden/>
            <w:lang w:val="en-GB"/>
          </w:rPr>
          <w:fldChar w:fldCharType="separate"/>
        </w:r>
        <w:r w:rsidR="00F72C1F" w:rsidRPr="00C56DA6">
          <w:rPr>
            <w:webHidden/>
            <w:lang w:val="en-GB"/>
          </w:rPr>
          <w:t>374</w:t>
        </w:r>
        <w:r w:rsidR="00F72C1F" w:rsidRPr="00C56DA6">
          <w:rPr>
            <w:webHidden/>
            <w:lang w:val="en-GB"/>
          </w:rPr>
          <w:fldChar w:fldCharType="end"/>
        </w:r>
      </w:hyperlink>
    </w:p>
    <w:p w14:paraId="3DB79F91" w14:textId="1730F305" w:rsidR="00F72C1F" w:rsidRPr="00C56DA6" w:rsidRDefault="00000000" w:rsidP="008B391F">
      <w:pPr>
        <w:pStyle w:val="TOC2"/>
        <w:tabs>
          <w:tab w:val="right" w:pos="9010"/>
        </w:tabs>
        <w:ind w:left="284" w:firstLine="0"/>
        <w:rPr>
          <w:rFonts w:eastAsiaTheme="minorEastAsia" w:cstheme="minorBidi"/>
          <w:i w:val="0"/>
          <w:iCs w:val="0"/>
          <w:sz w:val="24"/>
          <w:szCs w:val="24"/>
          <w:lang w:val="en-GB" w:eastAsia="en-GB"/>
        </w:rPr>
      </w:pPr>
      <w:hyperlink w:anchor="_Toc113022379" w:history="1">
        <w:r w:rsidR="00F72C1F" w:rsidRPr="00C56DA6">
          <w:rPr>
            <w:rStyle w:val="Hyperlink"/>
            <w:lang w:val="en-GB"/>
          </w:rPr>
          <w:t>10.3 Dark-Matter, Dark-Energy and the Big-Bang All Finally Resolved</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_Toc113022379 \h </w:instrText>
        </w:r>
        <w:r w:rsidR="00F72C1F" w:rsidRPr="00C56DA6">
          <w:rPr>
            <w:webHidden/>
            <w:lang w:val="en-GB"/>
          </w:rPr>
        </w:r>
        <w:r w:rsidR="00F72C1F" w:rsidRPr="00C56DA6">
          <w:rPr>
            <w:webHidden/>
            <w:lang w:val="en-GB"/>
          </w:rPr>
          <w:fldChar w:fldCharType="separate"/>
        </w:r>
        <w:r w:rsidR="00F72C1F" w:rsidRPr="00C56DA6">
          <w:rPr>
            <w:webHidden/>
            <w:lang w:val="en-GB"/>
          </w:rPr>
          <w:t>375</w:t>
        </w:r>
        <w:r w:rsidR="00F72C1F" w:rsidRPr="00C56DA6">
          <w:rPr>
            <w:webHidden/>
            <w:lang w:val="en-GB"/>
          </w:rPr>
          <w:fldChar w:fldCharType="end"/>
        </w:r>
      </w:hyperlink>
    </w:p>
    <w:p w14:paraId="4871435C" w14:textId="0AAE61E7"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80" w:history="1">
        <w:r w:rsidR="00F72C1F" w:rsidRPr="00C56DA6">
          <w:rPr>
            <w:rStyle w:val="Hyperlink"/>
            <w:lang w:val="en-GB"/>
          </w:rPr>
          <w:t>10.3a The Crisis in Cosmology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_Toc113022380 \h </w:instrText>
        </w:r>
        <w:r w:rsidR="00F72C1F" w:rsidRPr="00C56DA6">
          <w:rPr>
            <w:webHidden/>
            <w:lang w:val="en-GB"/>
          </w:rPr>
        </w:r>
        <w:r w:rsidR="00F72C1F" w:rsidRPr="00C56DA6">
          <w:rPr>
            <w:webHidden/>
            <w:lang w:val="en-GB"/>
          </w:rPr>
          <w:fldChar w:fldCharType="separate"/>
        </w:r>
        <w:r w:rsidR="00F72C1F" w:rsidRPr="00C56DA6">
          <w:rPr>
            <w:webHidden/>
            <w:lang w:val="en-GB"/>
          </w:rPr>
          <w:t>375</w:t>
        </w:r>
        <w:r w:rsidR="00F72C1F" w:rsidRPr="00C56DA6">
          <w:rPr>
            <w:webHidden/>
            <w:lang w:val="en-GB"/>
          </w:rPr>
          <w:fldChar w:fldCharType="end"/>
        </w:r>
      </w:hyperlink>
    </w:p>
    <w:p w14:paraId="3C31F76A" w14:textId="5A0D98D7"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81" w:history="1">
        <w:r w:rsidR="00F72C1F" w:rsidRPr="00C56DA6">
          <w:rPr>
            <w:rStyle w:val="Hyperlink"/>
            <w:lang w:val="en-GB"/>
          </w:rPr>
          <w:t>10.3b Deepening the Crisis: Painting the Wrong Picture of Our Universe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_Toc113022381 \h </w:instrText>
        </w:r>
        <w:r w:rsidR="00F72C1F" w:rsidRPr="00C56DA6">
          <w:rPr>
            <w:webHidden/>
            <w:lang w:val="en-GB"/>
          </w:rPr>
        </w:r>
        <w:r w:rsidR="00F72C1F" w:rsidRPr="00C56DA6">
          <w:rPr>
            <w:webHidden/>
            <w:lang w:val="en-GB"/>
          </w:rPr>
          <w:fldChar w:fldCharType="separate"/>
        </w:r>
        <w:r w:rsidR="00F72C1F" w:rsidRPr="00C56DA6">
          <w:rPr>
            <w:webHidden/>
            <w:lang w:val="en-GB"/>
          </w:rPr>
          <w:t>376</w:t>
        </w:r>
        <w:r w:rsidR="00F72C1F" w:rsidRPr="00C56DA6">
          <w:rPr>
            <w:webHidden/>
            <w:lang w:val="en-GB"/>
          </w:rPr>
          <w:fldChar w:fldCharType="end"/>
        </w:r>
      </w:hyperlink>
    </w:p>
    <w:p w14:paraId="63ED72ED" w14:textId="70804594"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82" w:history="1">
        <w:r w:rsidR="00F72C1F" w:rsidRPr="00C56DA6">
          <w:rPr>
            <w:rStyle w:val="Hyperlink"/>
            <w:lang w:val="en-GB"/>
          </w:rPr>
          <w:t>10.3c Resolving the Crisis: Where It All Began – “Hubble’s Law”</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_Toc113022382 \h </w:instrText>
        </w:r>
        <w:r w:rsidR="00F72C1F" w:rsidRPr="00C56DA6">
          <w:rPr>
            <w:webHidden/>
            <w:lang w:val="en-GB"/>
          </w:rPr>
        </w:r>
        <w:r w:rsidR="00F72C1F" w:rsidRPr="00C56DA6">
          <w:rPr>
            <w:webHidden/>
            <w:lang w:val="en-GB"/>
          </w:rPr>
          <w:fldChar w:fldCharType="separate"/>
        </w:r>
        <w:r w:rsidR="00F72C1F" w:rsidRPr="00C56DA6">
          <w:rPr>
            <w:webHidden/>
            <w:lang w:val="en-GB"/>
          </w:rPr>
          <w:t>377</w:t>
        </w:r>
        <w:r w:rsidR="00F72C1F" w:rsidRPr="00C56DA6">
          <w:rPr>
            <w:webHidden/>
            <w:lang w:val="en-GB"/>
          </w:rPr>
          <w:fldChar w:fldCharType="end"/>
        </w:r>
      </w:hyperlink>
    </w:p>
    <w:p w14:paraId="275ECAA3" w14:textId="6CA87D4B"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83" w:history="1">
        <w:r w:rsidR="00F72C1F" w:rsidRPr="00C56DA6">
          <w:rPr>
            <w:rStyle w:val="Hyperlink"/>
            <w:lang w:val="en-GB"/>
          </w:rPr>
          <w:t>10.3d The Problems with Hubble’s Law Deepen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_Toc113022383 \h </w:instrText>
        </w:r>
        <w:r w:rsidR="00F72C1F" w:rsidRPr="00C56DA6">
          <w:rPr>
            <w:webHidden/>
            <w:lang w:val="en-GB"/>
          </w:rPr>
        </w:r>
        <w:r w:rsidR="00F72C1F" w:rsidRPr="00C56DA6">
          <w:rPr>
            <w:webHidden/>
            <w:lang w:val="en-GB"/>
          </w:rPr>
          <w:fldChar w:fldCharType="separate"/>
        </w:r>
        <w:r w:rsidR="00F72C1F" w:rsidRPr="00C56DA6">
          <w:rPr>
            <w:webHidden/>
            <w:lang w:val="en-GB"/>
          </w:rPr>
          <w:t>378</w:t>
        </w:r>
        <w:r w:rsidR="00F72C1F" w:rsidRPr="00C56DA6">
          <w:rPr>
            <w:webHidden/>
            <w:lang w:val="en-GB"/>
          </w:rPr>
          <w:fldChar w:fldCharType="end"/>
        </w:r>
      </w:hyperlink>
    </w:p>
    <w:p w14:paraId="7A908F33" w14:textId="71E6FEE2"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84" w:history="1">
        <w:r w:rsidR="00F72C1F" w:rsidRPr="00C56DA6">
          <w:rPr>
            <w:rStyle w:val="Hyperlink"/>
            <w:lang w:val="en-GB"/>
          </w:rPr>
          <w:t>10.3e Erroneous “Dark Energy” Invention Draws Nobel Prize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_Toc113022384 \h </w:instrText>
        </w:r>
        <w:r w:rsidR="00F72C1F" w:rsidRPr="00C56DA6">
          <w:rPr>
            <w:webHidden/>
            <w:lang w:val="en-GB"/>
          </w:rPr>
        </w:r>
        <w:r w:rsidR="00F72C1F" w:rsidRPr="00C56DA6">
          <w:rPr>
            <w:webHidden/>
            <w:lang w:val="en-GB"/>
          </w:rPr>
          <w:fldChar w:fldCharType="separate"/>
        </w:r>
        <w:r w:rsidR="00F72C1F" w:rsidRPr="00C56DA6">
          <w:rPr>
            <w:webHidden/>
            <w:lang w:val="en-GB"/>
          </w:rPr>
          <w:t>381</w:t>
        </w:r>
        <w:r w:rsidR="00F72C1F" w:rsidRPr="00C56DA6">
          <w:rPr>
            <w:webHidden/>
            <w:lang w:val="en-GB"/>
          </w:rPr>
          <w:fldChar w:fldCharType="end"/>
        </w:r>
      </w:hyperlink>
    </w:p>
    <w:p w14:paraId="16D29C61" w14:textId="1E558401"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85" w:history="1">
        <w:r w:rsidR="00F72C1F" w:rsidRPr="00C56DA6">
          <w:rPr>
            <w:rStyle w:val="Hyperlink"/>
            <w:lang w:val="en-GB"/>
          </w:rPr>
          <w:t>10.3f Further Crisis Resolution: Einstein’s Erroneous General Relativity Theory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_Toc113022385 \h </w:instrText>
        </w:r>
        <w:r w:rsidR="00F72C1F" w:rsidRPr="00C56DA6">
          <w:rPr>
            <w:webHidden/>
            <w:lang w:val="en-GB"/>
          </w:rPr>
        </w:r>
        <w:r w:rsidR="00F72C1F" w:rsidRPr="00C56DA6">
          <w:rPr>
            <w:webHidden/>
            <w:lang w:val="en-GB"/>
          </w:rPr>
          <w:fldChar w:fldCharType="separate"/>
        </w:r>
        <w:r w:rsidR="00F72C1F" w:rsidRPr="00C56DA6">
          <w:rPr>
            <w:webHidden/>
            <w:lang w:val="en-GB"/>
          </w:rPr>
          <w:t>382</w:t>
        </w:r>
        <w:r w:rsidR="00F72C1F" w:rsidRPr="00C56DA6">
          <w:rPr>
            <w:webHidden/>
            <w:lang w:val="en-GB"/>
          </w:rPr>
          <w:fldChar w:fldCharType="end"/>
        </w:r>
      </w:hyperlink>
    </w:p>
    <w:p w14:paraId="28C5EAAA" w14:textId="75D7F06A"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86" w:history="1">
        <w:r w:rsidR="00F72C1F" w:rsidRPr="00C56DA6">
          <w:rPr>
            <w:rStyle w:val="Hyperlink"/>
            <w:lang w:val="en-GB"/>
          </w:rPr>
          <w:t>10.3g The Ongoing “Cosmological-Constant Blunder”</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_Toc113022386 \h </w:instrText>
        </w:r>
        <w:r w:rsidR="00F72C1F" w:rsidRPr="00C56DA6">
          <w:rPr>
            <w:webHidden/>
            <w:lang w:val="en-GB"/>
          </w:rPr>
        </w:r>
        <w:r w:rsidR="00F72C1F" w:rsidRPr="00C56DA6">
          <w:rPr>
            <w:webHidden/>
            <w:lang w:val="en-GB"/>
          </w:rPr>
          <w:fldChar w:fldCharType="separate"/>
        </w:r>
        <w:r w:rsidR="00F72C1F" w:rsidRPr="00C56DA6">
          <w:rPr>
            <w:webHidden/>
            <w:lang w:val="en-GB"/>
          </w:rPr>
          <w:t>383</w:t>
        </w:r>
        <w:r w:rsidR="00F72C1F" w:rsidRPr="00C56DA6">
          <w:rPr>
            <w:webHidden/>
            <w:lang w:val="en-GB"/>
          </w:rPr>
          <w:fldChar w:fldCharType="end"/>
        </w:r>
      </w:hyperlink>
    </w:p>
    <w:p w14:paraId="4BC842CA" w14:textId="17FDF9BE"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87" w:history="1">
        <w:r w:rsidR="00F72C1F" w:rsidRPr="00C56DA6">
          <w:rPr>
            <w:rStyle w:val="Hyperlink"/>
            <w:lang w:val="en-GB"/>
          </w:rPr>
          <w:t>10.3h General Relativity – a Theory that has Never Actually Worked</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_Toc113022387 \h </w:instrText>
        </w:r>
        <w:r w:rsidR="00F72C1F" w:rsidRPr="00C56DA6">
          <w:rPr>
            <w:webHidden/>
            <w:lang w:val="en-GB"/>
          </w:rPr>
        </w:r>
        <w:r w:rsidR="00F72C1F" w:rsidRPr="00C56DA6">
          <w:rPr>
            <w:webHidden/>
            <w:lang w:val="en-GB"/>
          </w:rPr>
          <w:fldChar w:fldCharType="separate"/>
        </w:r>
        <w:r w:rsidR="00F72C1F" w:rsidRPr="00C56DA6">
          <w:rPr>
            <w:webHidden/>
            <w:lang w:val="en-GB"/>
          </w:rPr>
          <w:t>384</w:t>
        </w:r>
        <w:r w:rsidR="00F72C1F" w:rsidRPr="00C56DA6">
          <w:rPr>
            <w:webHidden/>
            <w:lang w:val="en-GB"/>
          </w:rPr>
          <w:fldChar w:fldCharType="end"/>
        </w:r>
      </w:hyperlink>
    </w:p>
    <w:p w14:paraId="5CB720B7" w14:textId="30E7E9C0"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88" w:history="1">
        <w:r w:rsidR="00F72C1F" w:rsidRPr="00C56DA6">
          <w:rPr>
            <w:rStyle w:val="Hyperlink"/>
            <w:lang w:val="en-GB"/>
          </w:rPr>
          <w:t>10.3i False Supporting Evidence: The Cosmic Microwave Background Radiation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_Toc113022388 \h </w:instrText>
        </w:r>
        <w:r w:rsidR="00F72C1F" w:rsidRPr="00C56DA6">
          <w:rPr>
            <w:webHidden/>
            <w:lang w:val="en-GB"/>
          </w:rPr>
        </w:r>
        <w:r w:rsidR="00F72C1F" w:rsidRPr="00C56DA6">
          <w:rPr>
            <w:webHidden/>
            <w:lang w:val="en-GB"/>
          </w:rPr>
          <w:fldChar w:fldCharType="separate"/>
        </w:r>
        <w:r w:rsidR="00F72C1F" w:rsidRPr="00C56DA6">
          <w:rPr>
            <w:webHidden/>
            <w:lang w:val="en-GB"/>
          </w:rPr>
          <w:t>385</w:t>
        </w:r>
        <w:r w:rsidR="00F72C1F" w:rsidRPr="00C56DA6">
          <w:rPr>
            <w:webHidden/>
            <w:lang w:val="en-GB"/>
          </w:rPr>
          <w:fldChar w:fldCharType="end"/>
        </w:r>
      </w:hyperlink>
    </w:p>
    <w:p w14:paraId="786EE471" w14:textId="204B9D4F"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89" w:history="1">
        <w:r w:rsidR="00F72C1F" w:rsidRPr="00C56DA6">
          <w:rPr>
            <w:rStyle w:val="Hyperlink"/>
            <w:lang w:val="en-GB"/>
          </w:rPr>
          <w:t>10.3j Erroneous Double Nobel Prize-Winning ‘Big-Bang’ Proof</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_Toc113022389 \h </w:instrText>
        </w:r>
        <w:r w:rsidR="00F72C1F" w:rsidRPr="00C56DA6">
          <w:rPr>
            <w:webHidden/>
            <w:lang w:val="en-GB"/>
          </w:rPr>
        </w:r>
        <w:r w:rsidR="00F72C1F" w:rsidRPr="00C56DA6">
          <w:rPr>
            <w:webHidden/>
            <w:lang w:val="en-GB"/>
          </w:rPr>
          <w:fldChar w:fldCharType="separate"/>
        </w:r>
        <w:r w:rsidR="00F72C1F" w:rsidRPr="00C56DA6">
          <w:rPr>
            <w:webHidden/>
            <w:lang w:val="en-GB"/>
          </w:rPr>
          <w:t>386</w:t>
        </w:r>
        <w:r w:rsidR="00F72C1F" w:rsidRPr="00C56DA6">
          <w:rPr>
            <w:webHidden/>
            <w:lang w:val="en-GB"/>
          </w:rPr>
          <w:fldChar w:fldCharType="end"/>
        </w:r>
      </w:hyperlink>
    </w:p>
    <w:p w14:paraId="513ECCB1" w14:textId="4943D7B8"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90" w:history="1">
        <w:r w:rsidR="00F72C1F" w:rsidRPr="00C56DA6">
          <w:rPr>
            <w:rStyle w:val="Hyperlink"/>
            <w:lang w:val="en-GB"/>
          </w:rPr>
          <w:t>10.3k Time to End Our Mounting Theoretical and Physical Crisis in Cosmology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_Toc113022390 \h </w:instrText>
        </w:r>
        <w:r w:rsidR="00F72C1F" w:rsidRPr="00C56DA6">
          <w:rPr>
            <w:webHidden/>
            <w:lang w:val="en-GB"/>
          </w:rPr>
        </w:r>
        <w:r w:rsidR="00F72C1F" w:rsidRPr="00C56DA6">
          <w:rPr>
            <w:webHidden/>
            <w:lang w:val="en-GB"/>
          </w:rPr>
          <w:fldChar w:fldCharType="separate"/>
        </w:r>
        <w:r w:rsidR="00F72C1F" w:rsidRPr="00C56DA6">
          <w:rPr>
            <w:webHidden/>
            <w:lang w:val="en-GB"/>
          </w:rPr>
          <w:t>388</w:t>
        </w:r>
        <w:r w:rsidR="00F72C1F" w:rsidRPr="00C56DA6">
          <w:rPr>
            <w:webHidden/>
            <w:lang w:val="en-GB"/>
          </w:rPr>
          <w:fldChar w:fldCharType="end"/>
        </w:r>
      </w:hyperlink>
    </w:p>
    <w:p w14:paraId="713F9610" w14:textId="4F76FF78"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91" w:history="1">
        <w:r w:rsidR="00F72C1F" w:rsidRPr="00C56DA6">
          <w:rPr>
            <w:rStyle w:val="Hyperlink"/>
            <w:lang w:val="en-GB"/>
          </w:rPr>
          <w:t>10.3l Farewell ‘Big Bang’, ‘Dark Matter’, ‘Dark Energy’ and ‘Spacetime’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_Toc113022391 \h </w:instrText>
        </w:r>
        <w:r w:rsidR="00F72C1F" w:rsidRPr="00C56DA6">
          <w:rPr>
            <w:webHidden/>
            <w:lang w:val="en-GB"/>
          </w:rPr>
        </w:r>
        <w:r w:rsidR="00F72C1F" w:rsidRPr="00C56DA6">
          <w:rPr>
            <w:webHidden/>
            <w:lang w:val="en-GB"/>
          </w:rPr>
          <w:fldChar w:fldCharType="separate"/>
        </w:r>
        <w:r w:rsidR="00F72C1F" w:rsidRPr="00C56DA6">
          <w:rPr>
            <w:webHidden/>
            <w:lang w:val="en-GB"/>
          </w:rPr>
          <w:t>388</w:t>
        </w:r>
        <w:r w:rsidR="00F72C1F" w:rsidRPr="00C56DA6">
          <w:rPr>
            <w:webHidden/>
            <w:lang w:val="en-GB"/>
          </w:rPr>
          <w:fldChar w:fldCharType="end"/>
        </w:r>
      </w:hyperlink>
    </w:p>
    <w:p w14:paraId="2F6CD601" w14:textId="76876779"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92" w:history="1">
        <w:r w:rsidR="00F72C1F" w:rsidRPr="00C56DA6">
          <w:rPr>
            <w:rStyle w:val="Hyperlink"/>
            <w:lang w:val="en-GB"/>
          </w:rPr>
          <w:t>10.4 Gravity Breakthrough: Springing into a Gravitational Revolution (written by Mark McCutcheon, edited by Roland Michel Tremblay)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_Toc113022392 \h </w:instrText>
        </w:r>
        <w:r w:rsidR="00F72C1F" w:rsidRPr="00C56DA6">
          <w:rPr>
            <w:webHidden/>
            <w:lang w:val="en-GB"/>
          </w:rPr>
        </w:r>
        <w:r w:rsidR="00F72C1F" w:rsidRPr="00C56DA6">
          <w:rPr>
            <w:webHidden/>
            <w:lang w:val="en-GB"/>
          </w:rPr>
          <w:fldChar w:fldCharType="separate"/>
        </w:r>
        <w:r w:rsidR="00F72C1F" w:rsidRPr="00C56DA6">
          <w:rPr>
            <w:webHidden/>
            <w:lang w:val="en-GB"/>
          </w:rPr>
          <w:t>389</w:t>
        </w:r>
        <w:r w:rsidR="00F72C1F" w:rsidRPr="00C56DA6">
          <w:rPr>
            <w:webHidden/>
            <w:lang w:val="en-GB"/>
          </w:rPr>
          <w:fldChar w:fldCharType="end"/>
        </w:r>
      </w:hyperlink>
    </w:p>
    <w:p w14:paraId="7D5AB74E" w14:textId="23102938"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93" w:history="1">
        <w:r w:rsidR="00F72C1F" w:rsidRPr="00C56DA6">
          <w:rPr>
            <w:rStyle w:val="Hyperlink"/>
            <w:lang w:val="en-GB"/>
          </w:rPr>
          <w:t>10.4a The Erroneous “Principle of Equivalence”</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_Toc113022393 \h </w:instrText>
        </w:r>
        <w:r w:rsidR="00F72C1F" w:rsidRPr="00C56DA6">
          <w:rPr>
            <w:webHidden/>
            <w:lang w:val="en-GB"/>
          </w:rPr>
        </w:r>
        <w:r w:rsidR="00F72C1F" w:rsidRPr="00C56DA6">
          <w:rPr>
            <w:webHidden/>
            <w:lang w:val="en-GB"/>
          </w:rPr>
          <w:fldChar w:fldCharType="separate"/>
        </w:r>
        <w:r w:rsidR="00F72C1F" w:rsidRPr="00C56DA6">
          <w:rPr>
            <w:webHidden/>
            <w:lang w:val="en-GB"/>
          </w:rPr>
          <w:t>391</w:t>
        </w:r>
        <w:r w:rsidR="00F72C1F" w:rsidRPr="00C56DA6">
          <w:rPr>
            <w:webHidden/>
            <w:lang w:val="en-GB"/>
          </w:rPr>
          <w:fldChar w:fldCharType="end"/>
        </w:r>
      </w:hyperlink>
    </w:p>
    <w:p w14:paraId="1C372E77" w14:textId="67533CDC"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94" w:history="1">
        <w:r w:rsidR="00F72C1F" w:rsidRPr="00C56DA6">
          <w:rPr>
            <w:rStyle w:val="Hyperlink"/>
            <w:lang w:val="en-GB"/>
          </w:rPr>
          <w:t>10.4b A Verifiable Revolution in our Understanding of Gravity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_Toc113022394 \h </w:instrText>
        </w:r>
        <w:r w:rsidR="00F72C1F" w:rsidRPr="00C56DA6">
          <w:rPr>
            <w:webHidden/>
            <w:lang w:val="en-GB"/>
          </w:rPr>
        </w:r>
        <w:r w:rsidR="00F72C1F" w:rsidRPr="00C56DA6">
          <w:rPr>
            <w:webHidden/>
            <w:lang w:val="en-GB"/>
          </w:rPr>
          <w:fldChar w:fldCharType="separate"/>
        </w:r>
        <w:r w:rsidR="00F72C1F" w:rsidRPr="00C56DA6">
          <w:rPr>
            <w:webHidden/>
            <w:lang w:val="en-GB"/>
          </w:rPr>
          <w:t>392</w:t>
        </w:r>
        <w:r w:rsidR="00F72C1F" w:rsidRPr="00C56DA6">
          <w:rPr>
            <w:webHidden/>
            <w:lang w:val="en-GB"/>
          </w:rPr>
          <w:fldChar w:fldCharType="end"/>
        </w:r>
      </w:hyperlink>
    </w:p>
    <w:p w14:paraId="0BFE39EA" w14:textId="4A471300"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95" w:history="1">
        <w:r w:rsidR="00F72C1F" w:rsidRPr="00C56DA6">
          <w:rPr>
            <w:rStyle w:val="Hyperlink"/>
            <w:lang w:val="en-GB"/>
          </w:rPr>
          <w:t>10.4c Could the Evidence Still Support Today’s Gravitational Theories?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_Toc113022395 \h </w:instrText>
        </w:r>
        <w:r w:rsidR="00F72C1F" w:rsidRPr="00C56DA6">
          <w:rPr>
            <w:webHidden/>
            <w:lang w:val="en-GB"/>
          </w:rPr>
        </w:r>
        <w:r w:rsidR="00F72C1F" w:rsidRPr="00C56DA6">
          <w:rPr>
            <w:webHidden/>
            <w:lang w:val="en-GB"/>
          </w:rPr>
          <w:fldChar w:fldCharType="separate"/>
        </w:r>
        <w:r w:rsidR="00F72C1F" w:rsidRPr="00C56DA6">
          <w:rPr>
            <w:webHidden/>
            <w:lang w:val="en-GB"/>
          </w:rPr>
          <w:t>393</w:t>
        </w:r>
        <w:r w:rsidR="00F72C1F" w:rsidRPr="00C56DA6">
          <w:rPr>
            <w:webHidden/>
            <w:lang w:val="en-GB"/>
          </w:rPr>
          <w:fldChar w:fldCharType="end"/>
        </w:r>
      </w:hyperlink>
    </w:p>
    <w:p w14:paraId="33007FB4" w14:textId="4D02FF27" w:rsidR="00F72C1F" w:rsidRPr="00C56DA6" w:rsidRDefault="00000000" w:rsidP="002E2209">
      <w:pPr>
        <w:pStyle w:val="TOC2"/>
        <w:tabs>
          <w:tab w:val="right" w:pos="9010"/>
        </w:tabs>
        <w:ind w:left="426" w:firstLine="0"/>
        <w:rPr>
          <w:rFonts w:eastAsiaTheme="minorEastAsia" w:cstheme="minorBidi"/>
          <w:i w:val="0"/>
          <w:iCs w:val="0"/>
          <w:sz w:val="24"/>
          <w:szCs w:val="24"/>
          <w:lang w:val="en-GB" w:eastAsia="en-GB"/>
        </w:rPr>
      </w:pPr>
      <w:hyperlink w:anchor="_Toc113022396" w:history="1">
        <w:r w:rsidR="00F72C1F" w:rsidRPr="00C56DA6">
          <w:rPr>
            <w:rStyle w:val="Hyperlink"/>
            <w:lang w:val="en-GB"/>
          </w:rPr>
          <w:t>10.4d The True Nature of Gravity Finally Revealed</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_Toc113022396 \h </w:instrText>
        </w:r>
        <w:r w:rsidR="00F72C1F" w:rsidRPr="00C56DA6">
          <w:rPr>
            <w:webHidden/>
            <w:lang w:val="en-GB"/>
          </w:rPr>
        </w:r>
        <w:r w:rsidR="00F72C1F" w:rsidRPr="00C56DA6">
          <w:rPr>
            <w:webHidden/>
            <w:lang w:val="en-GB"/>
          </w:rPr>
          <w:fldChar w:fldCharType="separate"/>
        </w:r>
        <w:r w:rsidR="00F72C1F" w:rsidRPr="00C56DA6">
          <w:rPr>
            <w:webHidden/>
            <w:lang w:val="en-GB"/>
          </w:rPr>
          <w:t>395</w:t>
        </w:r>
        <w:r w:rsidR="00F72C1F" w:rsidRPr="00C56DA6">
          <w:rPr>
            <w:webHidden/>
            <w:lang w:val="en-GB"/>
          </w:rPr>
          <w:fldChar w:fldCharType="end"/>
        </w:r>
      </w:hyperlink>
    </w:p>
    <w:p w14:paraId="352FF0FC" w14:textId="1954A43C"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97" w:history="1">
        <w:r w:rsidR="00F72C1F" w:rsidRPr="00C56DA6">
          <w:rPr>
            <w:rStyle w:val="Hyperlink"/>
            <w:lang w:val="en-GB"/>
          </w:rPr>
          <w:t>10.5 Revolutionary new physics could lead to ultimate weapons of mass destruction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_Toc113022397 \h </w:instrText>
        </w:r>
        <w:r w:rsidR="00F72C1F" w:rsidRPr="00C56DA6">
          <w:rPr>
            <w:webHidden/>
            <w:lang w:val="en-GB"/>
          </w:rPr>
        </w:r>
        <w:r w:rsidR="00F72C1F" w:rsidRPr="00C56DA6">
          <w:rPr>
            <w:webHidden/>
            <w:lang w:val="en-GB"/>
          </w:rPr>
          <w:fldChar w:fldCharType="separate"/>
        </w:r>
        <w:r w:rsidR="00F72C1F" w:rsidRPr="00C56DA6">
          <w:rPr>
            <w:webHidden/>
            <w:lang w:val="en-GB"/>
          </w:rPr>
          <w:t>396</w:t>
        </w:r>
        <w:r w:rsidR="00F72C1F" w:rsidRPr="00C56DA6">
          <w:rPr>
            <w:webHidden/>
            <w:lang w:val="en-GB"/>
          </w:rPr>
          <w:fldChar w:fldCharType="end"/>
        </w:r>
      </w:hyperlink>
    </w:p>
    <w:p w14:paraId="0B3CD029" w14:textId="71A9E631"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398" w:history="1">
        <w:r w:rsidR="00F72C1F" w:rsidRPr="00C56DA6">
          <w:rPr>
            <w:rStyle w:val="Hyperlink"/>
            <w:lang w:val="en-GB"/>
          </w:rPr>
          <w:t>10.6 The Final Theory of Everything - An in-depth interview with the author Mark McCutcheon, By Roland Michel Tremblay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_Toc113022398 \h </w:instrText>
        </w:r>
        <w:r w:rsidR="00F72C1F" w:rsidRPr="00C56DA6">
          <w:rPr>
            <w:webHidden/>
            <w:lang w:val="en-GB"/>
          </w:rPr>
        </w:r>
        <w:r w:rsidR="00F72C1F" w:rsidRPr="00C56DA6">
          <w:rPr>
            <w:webHidden/>
            <w:lang w:val="en-GB"/>
          </w:rPr>
          <w:fldChar w:fldCharType="separate"/>
        </w:r>
        <w:r w:rsidR="00F72C1F" w:rsidRPr="00C56DA6">
          <w:rPr>
            <w:webHidden/>
            <w:lang w:val="en-GB"/>
          </w:rPr>
          <w:t>402</w:t>
        </w:r>
        <w:r w:rsidR="00F72C1F" w:rsidRPr="00C56DA6">
          <w:rPr>
            <w:webHidden/>
            <w:lang w:val="en-GB"/>
          </w:rPr>
          <w:fldChar w:fldCharType="end"/>
        </w:r>
      </w:hyperlink>
    </w:p>
    <w:p w14:paraId="370A7BDA" w14:textId="6EA62947"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399" w:history="1">
        <w:r w:rsidR="00F72C1F" w:rsidRPr="00C56DA6">
          <w:rPr>
            <w:rStyle w:val="Hyperlink"/>
            <w:lang w:val="en-GB"/>
          </w:rPr>
          <w:t>About the author</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_Toc113022399 \h </w:instrText>
        </w:r>
        <w:r w:rsidR="00F72C1F" w:rsidRPr="00C56DA6">
          <w:rPr>
            <w:webHidden/>
            <w:lang w:val="en-GB"/>
          </w:rPr>
        </w:r>
        <w:r w:rsidR="00F72C1F" w:rsidRPr="00C56DA6">
          <w:rPr>
            <w:webHidden/>
            <w:lang w:val="en-GB"/>
          </w:rPr>
          <w:fldChar w:fldCharType="separate"/>
        </w:r>
        <w:r w:rsidR="00F72C1F" w:rsidRPr="00C56DA6">
          <w:rPr>
            <w:webHidden/>
            <w:lang w:val="en-GB"/>
          </w:rPr>
          <w:t>410</w:t>
        </w:r>
        <w:r w:rsidR="00F72C1F" w:rsidRPr="00C56DA6">
          <w:rPr>
            <w:webHidden/>
            <w:lang w:val="en-GB"/>
          </w:rPr>
          <w:fldChar w:fldCharType="end"/>
        </w:r>
      </w:hyperlink>
    </w:p>
    <w:p w14:paraId="283E3490" w14:textId="0D22DF6F"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400" w:history="1">
        <w:r w:rsidR="00F72C1F" w:rsidRPr="00C56DA6">
          <w:rPr>
            <w:rStyle w:val="Hyperlink"/>
            <w:lang w:val="en-GB"/>
          </w:rPr>
          <w:t>Also by Roland Michel Tremblay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_Toc113022400 \h </w:instrText>
        </w:r>
        <w:r w:rsidR="00F72C1F" w:rsidRPr="00C56DA6">
          <w:rPr>
            <w:webHidden/>
            <w:lang w:val="en-GB"/>
          </w:rPr>
        </w:r>
        <w:r w:rsidR="00F72C1F" w:rsidRPr="00C56DA6">
          <w:rPr>
            <w:webHidden/>
            <w:lang w:val="en-GB"/>
          </w:rPr>
          <w:fldChar w:fldCharType="separate"/>
        </w:r>
        <w:r w:rsidR="00F72C1F" w:rsidRPr="00C56DA6">
          <w:rPr>
            <w:webHidden/>
            <w:lang w:val="en-GB"/>
          </w:rPr>
          <w:t>411</w:t>
        </w:r>
        <w:r w:rsidR="00F72C1F" w:rsidRPr="00C56DA6">
          <w:rPr>
            <w:webHidden/>
            <w:lang w:val="en-GB"/>
          </w:rPr>
          <w:fldChar w:fldCharType="end"/>
        </w:r>
      </w:hyperlink>
    </w:p>
    <w:p w14:paraId="75732E08" w14:textId="380A7A43"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401" w:history="1">
        <w:r w:rsidR="00F72C1F" w:rsidRPr="00C56DA6">
          <w:rPr>
            <w:rStyle w:val="Hyperlink"/>
            <w:lang w:val="en-GB"/>
          </w:rPr>
          <w:t>Destructivism</w:t>
        </w:r>
        <w:r w:rsidR="0076113A" w:rsidRPr="00C56DA6">
          <w:rPr>
            <w:rStyle w:val="Hyperlink"/>
            <w:lang w:val="en-GB"/>
          </w:rPr>
          <w:t>:</w:t>
        </w:r>
        <w:r w:rsidR="00F72C1F" w:rsidRPr="00C56DA6">
          <w:rPr>
            <w:rStyle w:val="Hyperlink"/>
            <w:lang w:val="en-GB"/>
          </w:rPr>
          <w:t xml:space="preserve"> The Path to Self-Destruction</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_Toc113022401 \h </w:instrText>
        </w:r>
        <w:r w:rsidR="00F72C1F" w:rsidRPr="00C56DA6">
          <w:rPr>
            <w:webHidden/>
            <w:lang w:val="en-GB"/>
          </w:rPr>
        </w:r>
        <w:r w:rsidR="00F72C1F" w:rsidRPr="00C56DA6">
          <w:rPr>
            <w:webHidden/>
            <w:lang w:val="en-GB"/>
          </w:rPr>
          <w:fldChar w:fldCharType="separate"/>
        </w:r>
        <w:r w:rsidR="00F72C1F" w:rsidRPr="00C56DA6">
          <w:rPr>
            <w:webHidden/>
            <w:lang w:val="en-GB"/>
          </w:rPr>
          <w:t>411</w:t>
        </w:r>
        <w:r w:rsidR="00F72C1F" w:rsidRPr="00C56DA6">
          <w:rPr>
            <w:webHidden/>
            <w:lang w:val="en-GB"/>
          </w:rPr>
          <w:fldChar w:fldCharType="end"/>
        </w:r>
      </w:hyperlink>
    </w:p>
    <w:p w14:paraId="5EB9F22C" w14:textId="7431CD3A" w:rsidR="00F72C1F" w:rsidRPr="00C56DA6" w:rsidRDefault="00000000" w:rsidP="005F0FAA">
      <w:pPr>
        <w:pStyle w:val="TOC2"/>
        <w:tabs>
          <w:tab w:val="right" w:pos="9010"/>
        </w:tabs>
        <w:ind w:firstLine="0"/>
        <w:rPr>
          <w:rFonts w:eastAsiaTheme="minorEastAsia" w:cstheme="minorBidi"/>
          <w:i w:val="0"/>
          <w:iCs w:val="0"/>
          <w:sz w:val="24"/>
          <w:szCs w:val="24"/>
          <w:lang w:val="en-GB" w:eastAsia="en-GB"/>
        </w:rPr>
      </w:pPr>
      <w:hyperlink w:anchor="_Toc113022402" w:history="1">
        <w:r w:rsidR="00F72C1F" w:rsidRPr="00C56DA6">
          <w:rPr>
            <w:rStyle w:val="Hyperlink"/>
            <w:lang w:val="en-GB"/>
          </w:rPr>
          <w:t>Anna Maria</w:t>
        </w:r>
        <w:r w:rsidR="0076113A" w:rsidRPr="00C56DA6">
          <w:rPr>
            <w:rStyle w:val="Hyperlink"/>
            <w:lang w:val="en-GB"/>
          </w:rPr>
          <w:t>:</w:t>
        </w:r>
        <w:r w:rsidR="00F72C1F" w:rsidRPr="00C56DA6">
          <w:rPr>
            <w:rStyle w:val="Hyperlink"/>
            <w:lang w:val="en-GB"/>
          </w:rPr>
          <w:t xml:space="preserve"> </w:t>
        </w:r>
        <w:r w:rsidR="0076113A" w:rsidRPr="00C56DA6">
          <w:rPr>
            <w:rStyle w:val="Hyperlink"/>
            <w:lang w:val="en-GB"/>
          </w:rPr>
          <w:t>A</w:t>
        </w:r>
        <w:r w:rsidR="00F72C1F" w:rsidRPr="00C56DA6">
          <w:rPr>
            <w:rStyle w:val="Hyperlink"/>
            <w:lang w:val="en-GB"/>
          </w:rPr>
          <w:t xml:space="preserve"> </w:t>
        </w:r>
        <w:r w:rsidR="0076113A" w:rsidRPr="00C56DA6">
          <w:rPr>
            <w:rStyle w:val="Hyperlink"/>
            <w:lang w:val="en-GB"/>
          </w:rPr>
          <w:t>P</w:t>
        </w:r>
        <w:r w:rsidR="00F72C1F" w:rsidRPr="00C56DA6">
          <w:rPr>
            <w:rStyle w:val="Hyperlink"/>
            <w:lang w:val="en-GB"/>
          </w:rPr>
          <w:t xml:space="preserve">aranormal </w:t>
        </w:r>
        <w:r w:rsidR="0076113A" w:rsidRPr="00C56DA6">
          <w:rPr>
            <w:rStyle w:val="Hyperlink"/>
            <w:lang w:val="en-GB"/>
          </w:rPr>
          <w:t>S</w:t>
        </w:r>
        <w:r w:rsidR="00F72C1F" w:rsidRPr="00C56DA6">
          <w:rPr>
            <w:rStyle w:val="Hyperlink"/>
            <w:lang w:val="en-GB"/>
          </w:rPr>
          <w:t xml:space="preserve">cience </w:t>
        </w:r>
        <w:r w:rsidR="0076113A" w:rsidRPr="00C56DA6">
          <w:rPr>
            <w:rStyle w:val="Hyperlink"/>
            <w:lang w:val="en-GB"/>
          </w:rPr>
          <w:t>F</w:t>
        </w:r>
        <w:r w:rsidR="00F72C1F" w:rsidRPr="00C56DA6">
          <w:rPr>
            <w:rStyle w:val="Hyperlink"/>
            <w:lang w:val="en-GB"/>
          </w:rPr>
          <w:t xml:space="preserve">iction </w:t>
        </w:r>
        <w:r w:rsidR="0076113A" w:rsidRPr="00C56DA6">
          <w:rPr>
            <w:rStyle w:val="Hyperlink"/>
            <w:lang w:val="en-GB"/>
          </w:rPr>
          <w:t>Mystery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_Toc113022402 \h </w:instrText>
        </w:r>
        <w:r w:rsidR="00F72C1F" w:rsidRPr="00C56DA6">
          <w:rPr>
            <w:webHidden/>
            <w:lang w:val="en-GB"/>
          </w:rPr>
        </w:r>
        <w:r w:rsidR="00F72C1F" w:rsidRPr="00C56DA6">
          <w:rPr>
            <w:webHidden/>
            <w:lang w:val="en-GB"/>
          </w:rPr>
          <w:fldChar w:fldCharType="separate"/>
        </w:r>
        <w:r w:rsidR="00F72C1F" w:rsidRPr="00C56DA6">
          <w:rPr>
            <w:webHidden/>
            <w:lang w:val="en-GB"/>
          </w:rPr>
          <w:t>413</w:t>
        </w:r>
        <w:r w:rsidR="00F72C1F" w:rsidRPr="00C56DA6">
          <w:rPr>
            <w:webHidden/>
            <w:lang w:val="en-GB"/>
          </w:rPr>
          <w:fldChar w:fldCharType="end"/>
        </w:r>
      </w:hyperlink>
    </w:p>
    <w:p w14:paraId="1E8C7933" w14:textId="73AED2B7"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403" w:history="1">
        <w:r w:rsidR="00F72C1F" w:rsidRPr="00C56DA6">
          <w:rPr>
            <w:rStyle w:val="Hyperlink"/>
            <w:lang w:val="en-GB"/>
          </w:rPr>
          <w:t>Copyright</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_Toc113022403 \h </w:instrText>
        </w:r>
        <w:r w:rsidR="00F72C1F" w:rsidRPr="00C56DA6">
          <w:rPr>
            <w:webHidden/>
            <w:lang w:val="en-GB"/>
          </w:rPr>
        </w:r>
        <w:r w:rsidR="00F72C1F" w:rsidRPr="00C56DA6">
          <w:rPr>
            <w:webHidden/>
            <w:lang w:val="en-GB"/>
          </w:rPr>
          <w:fldChar w:fldCharType="separate"/>
        </w:r>
        <w:r w:rsidR="00F72C1F" w:rsidRPr="00C56DA6">
          <w:rPr>
            <w:webHidden/>
            <w:lang w:val="en-GB"/>
          </w:rPr>
          <w:t>415</w:t>
        </w:r>
        <w:r w:rsidR="00F72C1F" w:rsidRPr="00C56DA6">
          <w:rPr>
            <w:webHidden/>
            <w:lang w:val="en-GB"/>
          </w:rPr>
          <w:fldChar w:fldCharType="end"/>
        </w:r>
      </w:hyperlink>
    </w:p>
    <w:p w14:paraId="0E124CA2" w14:textId="127CC3DA"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404" w:history="1">
        <w:r w:rsidR="00F72C1F" w:rsidRPr="00C56DA6">
          <w:rPr>
            <w:rStyle w:val="Hyperlink"/>
            <w:lang w:val="en-GB"/>
          </w:rPr>
          <w:t>Image permissions and licences</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_Toc113022404 \h </w:instrText>
        </w:r>
        <w:r w:rsidR="00F72C1F" w:rsidRPr="00C56DA6">
          <w:rPr>
            <w:webHidden/>
            <w:lang w:val="en-GB"/>
          </w:rPr>
        </w:r>
        <w:r w:rsidR="00F72C1F" w:rsidRPr="00C56DA6">
          <w:rPr>
            <w:webHidden/>
            <w:lang w:val="en-GB"/>
          </w:rPr>
          <w:fldChar w:fldCharType="separate"/>
        </w:r>
        <w:r w:rsidR="00F72C1F" w:rsidRPr="00C56DA6">
          <w:rPr>
            <w:webHidden/>
            <w:lang w:val="en-GB"/>
          </w:rPr>
          <w:t>417</w:t>
        </w:r>
        <w:r w:rsidR="00F72C1F" w:rsidRPr="00C56DA6">
          <w:rPr>
            <w:webHidden/>
            <w:lang w:val="en-GB"/>
          </w:rPr>
          <w:fldChar w:fldCharType="end"/>
        </w:r>
      </w:hyperlink>
    </w:p>
    <w:p w14:paraId="6F1291AE" w14:textId="2E8F287D" w:rsidR="00F72C1F" w:rsidRPr="00C56DA6" w:rsidRDefault="00000000" w:rsidP="005F0FAA">
      <w:pPr>
        <w:pStyle w:val="TOC1"/>
        <w:tabs>
          <w:tab w:val="right" w:pos="9010"/>
        </w:tabs>
        <w:ind w:firstLine="0"/>
        <w:rPr>
          <w:rFonts w:eastAsiaTheme="minorEastAsia" w:cstheme="minorBidi"/>
          <w:b w:val="0"/>
          <w:bCs w:val="0"/>
          <w:sz w:val="24"/>
          <w:szCs w:val="24"/>
          <w:lang w:val="en-GB" w:eastAsia="en-GB"/>
        </w:rPr>
      </w:pPr>
      <w:hyperlink w:anchor="_Toc113022405" w:history="1">
        <w:r w:rsidR="00F72C1F" w:rsidRPr="00C56DA6">
          <w:rPr>
            <w:rStyle w:val="Hyperlink"/>
            <w:lang w:val="en-GB"/>
          </w:rPr>
          <w:t>Bibliography</w:t>
        </w:r>
        <w:r w:rsidR="00F72C1F" w:rsidRPr="00C56DA6">
          <w:rPr>
            <w:webHidden/>
            <w:lang w:val="en-GB"/>
          </w:rPr>
          <w:tab/>
        </w:r>
        <w:r w:rsidR="00F72C1F" w:rsidRPr="00C56DA6">
          <w:rPr>
            <w:webHidden/>
            <w:lang w:val="en-GB"/>
          </w:rPr>
          <w:fldChar w:fldCharType="begin"/>
        </w:r>
        <w:r w:rsidR="00F72C1F" w:rsidRPr="00C56DA6">
          <w:rPr>
            <w:webHidden/>
            <w:lang w:val="en-GB"/>
          </w:rPr>
          <w:instrText xml:space="preserve"> PAGEREF _Toc113022405 \h </w:instrText>
        </w:r>
        <w:r w:rsidR="00F72C1F" w:rsidRPr="00C56DA6">
          <w:rPr>
            <w:webHidden/>
            <w:lang w:val="en-GB"/>
          </w:rPr>
        </w:r>
        <w:r w:rsidR="00F72C1F" w:rsidRPr="00C56DA6">
          <w:rPr>
            <w:webHidden/>
            <w:lang w:val="en-GB"/>
          </w:rPr>
          <w:fldChar w:fldCharType="separate"/>
        </w:r>
        <w:r w:rsidR="00F72C1F" w:rsidRPr="00C56DA6">
          <w:rPr>
            <w:webHidden/>
            <w:lang w:val="en-GB"/>
          </w:rPr>
          <w:t>418</w:t>
        </w:r>
        <w:r w:rsidR="00F72C1F" w:rsidRPr="00C56DA6">
          <w:rPr>
            <w:webHidden/>
            <w:lang w:val="en-GB"/>
          </w:rPr>
          <w:fldChar w:fldCharType="end"/>
        </w:r>
      </w:hyperlink>
    </w:p>
    <w:p w14:paraId="501A0B3F" w14:textId="345CB363" w:rsidR="00134BD0" w:rsidRPr="00C56DA6" w:rsidRDefault="00F72C1F" w:rsidP="005F0FAA">
      <w:pPr>
        <w:ind w:firstLine="0"/>
        <w:rPr>
          <w:sz w:val="32"/>
          <w:szCs w:val="32"/>
          <w:lang w:val="en-GB"/>
        </w:rPr>
      </w:pPr>
      <w:r w:rsidRPr="00C56DA6">
        <w:rPr>
          <w:sz w:val="32"/>
          <w:szCs w:val="32"/>
          <w:lang w:val="en-GB"/>
        </w:rPr>
        <w:fldChar w:fldCharType="end"/>
      </w:r>
    </w:p>
    <w:p w14:paraId="635AB48E" w14:textId="77777777" w:rsidR="00134BD0" w:rsidRPr="00C56DA6" w:rsidRDefault="00134BD0">
      <w:pPr>
        <w:spacing w:before="0" w:line="240" w:lineRule="auto"/>
        <w:ind w:firstLine="0"/>
        <w:contextualSpacing w:val="0"/>
        <w:jc w:val="left"/>
        <w:rPr>
          <w:sz w:val="32"/>
          <w:szCs w:val="32"/>
          <w:lang w:val="en-GB"/>
        </w:rPr>
      </w:pPr>
      <w:r w:rsidRPr="00C56DA6">
        <w:rPr>
          <w:sz w:val="32"/>
          <w:szCs w:val="32"/>
          <w:lang w:val="en-GB"/>
        </w:rPr>
        <w:br w:type="page"/>
      </w:r>
    </w:p>
    <w:p w14:paraId="6A7384DB" w14:textId="3E27BEDA" w:rsidR="000733B3" w:rsidRPr="00C56DA6" w:rsidRDefault="000733B3" w:rsidP="000733B3">
      <w:pPr>
        <w:ind w:firstLine="0"/>
        <w:jc w:val="center"/>
        <w:rPr>
          <w:rFonts w:ascii="Avenir Book" w:hAnsi="Avenir Book"/>
          <w:b/>
          <w:bCs/>
          <w:sz w:val="36"/>
          <w:szCs w:val="36"/>
          <w:lang w:val="en-GB"/>
        </w:rPr>
      </w:pPr>
      <w:r w:rsidRPr="00C56DA6">
        <w:rPr>
          <w:rFonts w:ascii="Avenir Book" w:hAnsi="Avenir Book"/>
          <w:b/>
          <w:bCs/>
          <w:sz w:val="36"/>
          <w:szCs w:val="36"/>
          <w:lang w:val="en-GB"/>
        </w:rPr>
        <w:lastRenderedPageBreak/>
        <w:t>New Age Physics II Chapter 1</w:t>
      </w:r>
    </w:p>
    <w:p w14:paraId="1DBCE0E4" w14:textId="77777777" w:rsidR="000733B3" w:rsidRPr="00C56DA6" w:rsidRDefault="000733B3" w:rsidP="00134BD0">
      <w:pPr>
        <w:ind w:firstLine="0"/>
        <w:rPr>
          <w:rFonts w:ascii="Avenir Book" w:hAnsi="Avenir Book"/>
          <w:b/>
          <w:bCs/>
          <w:lang w:val="en-GB"/>
        </w:rPr>
      </w:pPr>
    </w:p>
    <w:p w14:paraId="44D18FC2" w14:textId="6CBCB01B" w:rsidR="00134BD0" w:rsidRPr="00C56DA6" w:rsidRDefault="00134BD0" w:rsidP="00134BD0">
      <w:pPr>
        <w:ind w:firstLine="0"/>
        <w:rPr>
          <w:rFonts w:ascii="Avenir Book" w:hAnsi="Avenir Book"/>
          <w:b/>
          <w:bCs/>
          <w:lang w:val="en-GB"/>
        </w:rPr>
      </w:pPr>
      <w:r w:rsidRPr="00C56DA6">
        <w:rPr>
          <w:rFonts w:ascii="Avenir Book" w:hAnsi="Avenir Book"/>
          <w:b/>
          <w:bCs/>
          <w:lang w:val="en-GB"/>
        </w:rPr>
        <w:t xml:space="preserve">1. </w:t>
      </w:r>
      <w:bookmarkStart w:id="0" w:name="an_entirely_new_science_is_required"/>
      <w:r w:rsidRPr="00C56DA6">
        <w:rPr>
          <w:rFonts w:ascii="Avenir Book" w:hAnsi="Avenir Book"/>
          <w:b/>
          <w:bCs/>
          <w:lang w:val="en-GB"/>
        </w:rPr>
        <w:t>An entirely new science is required to explain any paranormal phenomenon</w:t>
      </w:r>
      <w:bookmarkEnd w:id="0"/>
    </w:p>
    <w:p w14:paraId="3684CF5B" w14:textId="77777777" w:rsidR="00134BD0" w:rsidRPr="00C56DA6" w:rsidRDefault="00134BD0" w:rsidP="00134BD0">
      <w:pPr>
        <w:ind w:firstLine="0"/>
        <w:rPr>
          <w:rFonts w:ascii="Avenir Book" w:hAnsi="Avenir Book"/>
          <w:lang w:val="en-GB"/>
        </w:rPr>
      </w:pPr>
    </w:p>
    <w:p w14:paraId="2013B3A5" w14:textId="77777777" w:rsidR="00134BD0" w:rsidRPr="00C56DA6" w:rsidRDefault="00134BD0" w:rsidP="00134BD0">
      <w:pPr>
        <w:ind w:firstLine="0"/>
        <w:rPr>
          <w:rFonts w:ascii="Avenir Book" w:hAnsi="Avenir Book"/>
          <w:lang w:val="en-GB"/>
        </w:rPr>
      </w:pPr>
      <w:r w:rsidRPr="00C56DA6">
        <w:rPr>
          <w:rFonts w:ascii="Avenir Book" w:hAnsi="Avenir Book"/>
          <w:lang w:val="en-GB"/>
        </w:rPr>
        <w:t>Why are certain people prone to experiencing paranormal phenomena, and seeing ghosts and UFOs, or having religious or spiritual experiences, while others will never experience anything strange in their lifetime?</w:t>
      </w:r>
    </w:p>
    <w:p w14:paraId="2EDF95C3" w14:textId="77777777" w:rsidR="00134BD0" w:rsidRPr="00C56DA6" w:rsidRDefault="00134BD0" w:rsidP="00134BD0">
      <w:pPr>
        <w:ind w:firstLine="0"/>
        <w:rPr>
          <w:rFonts w:ascii="Avenir Book" w:hAnsi="Avenir Book"/>
          <w:lang w:val="en-GB"/>
        </w:rPr>
      </w:pPr>
    </w:p>
    <w:p w14:paraId="528124FE" w14:textId="77777777" w:rsidR="00134BD0" w:rsidRPr="00C56DA6" w:rsidRDefault="00134BD0" w:rsidP="00134BD0">
      <w:pPr>
        <w:ind w:firstLine="0"/>
        <w:rPr>
          <w:rFonts w:ascii="Avenir Book" w:hAnsi="Avenir Book"/>
          <w:lang w:val="en-GB"/>
        </w:rPr>
      </w:pPr>
      <w:r w:rsidRPr="00C56DA6">
        <w:rPr>
          <w:rFonts w:ascii="Avenir Book" w:hAnsi="Avenir Book"/>
          <w:lang w:val="en-GB"/>
        </w:rPr>
        <w:t>How can UFOs levitate in the air so effortlessly, without any kind of sound or apparent mean of propulsion?</w:t>
      </w:r>
    </w:p>
    <w:p w14:paraId="3F75053B" w14:textId="77777777" w:rsidR="00134BD0" w:rsidRPr="00C56DA6" w:rsidRDefault="00134BD0" w:rsidP="00134BD0">
      <w:pPr>
        <w:ind w:firstLine="0"/>
        <w:rPr>
          <w:rFonts w:ascii="Avenir Book" w:hAnsi="Avenir Book"/>
          <w:lang w:val="en-GB"/>
        </w:rPr>
      </w:pPr>
    </w:p>
    <w:p w14:paraId="075683ED" w14:textId="77777777" w:rsidR="00134BD0" w:rsidRPr="00C56DA6" w:rsidRDefault="00134BD0" w:rsidP="00134BD0">
      <w:pPr>
        <w:ind w:firstLine="0"/>
        <w:rPr>
          <w:rFonts w:ascii="Avenir Book" w:hAnsi="Avenir Book"/>
          <w:lang w:val="en-GB"/>
        </w:rPr>
      </w:pPr>
      <w:r w:rsidRPr="00C56DA6">
        <w:rPr>
          <w:rFonts w:ascii="Avenir Book" w:hAnsi="Avenir Book"/>
          <w:lang w:val="en-GB"/>
        </w:rPr>
        <w:t>How can UFOs suddenly disappear or appear out of nowhere, travel at incredible speeds, and instantly stop and change direction, without suffering from crushing g</w:t>
      </w:r>
      <w:r w:rsidRPr="00C56DA6">
        <w:rPr>
          <w:rFonts w:ascii="Avenir Book" w:hAnsi="Avenir Book"/>
          <w:lang w:val="en-GB"/>
        </w:rPr>
        <w:noBreakHyphen/>
        <w:t xml:space="preserve">forces? </w:t>
      </w:r>
    </w:p>
    <w:p w14:paraId="1D0FC642" w14:textId="77777777" w:rsidR="00134BD0" w:rsidRPr="00C56DA6" w:rsidRDefault="00134BD0" w:rsidP="00134BD0">
      <w:pPr>
        <w:ind w:firstLine="0"/>
        <w:rPr>
          <w:rFonts w:ascii="Avenir Book" w:hAnsi="Avenir Book"/>
          <w:lang w:val="en-GB"/>
        </w:rPr>
      </w:pPr>
    </w:p>
    <w:p w14:paraId="01359D6F" w14:textId="77777777" w:rsidR="00134BD0" w:rsidRPr="00C56DA6" w:rsidRDefault="00134BD0" w:rsidP="00134BD0">
      <w:pPr>
        <w:ind w:firstLine="0"/>
        <w:rPr>
          <w:rFonts w:ascii="Avenir Book" w:hAnsi="Avenir Book"/>
          <w:lang w:val="en-GB"/>
        </w:rPr>
      </w:pPr>
      <w:r w:rsidRPr="00C56DA6">
        <w:rPr>
          <w:rFonts w:ascii="Avenir Book" w:hAnsi="Avenir Book"/>
          <w:lang w:val="en-GB"/>
        </w:rPr>
        <w:t>And how to explain multiple witness reports, of time slips or time travel?</w:t>
      </w:r>
    </w:p>
    <w:p w14:paraId="00E55B6F" w14:textId="77777777" w:rsidR="00134BD0" w:rsidRPr="00C56DA6" w:rsidRDefault="00134BD0" w:rsidP="00134BD0">
      <w:pPr>
        <w:ind w:firstLine="0"/>
        <w:rPr>
          <w:rFonts w:ascii="Avenir Book" w:hAnsi="Avenir Book"/>
          <w:lang w:val="en-GB"/>
        </w:rPr>
      </w:pPr>
    </w:p>
    <w:p w14:paraId="79F155F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These questions are ignored by Standard </w:t>
      </w:r>
      <w:proofErr w:type="gramStart"/>
      <w:r w:rsidRPr="00C56DA6">
        <w:rPr>
          <w:rFonts w:ascii="Avenir Book" w:hAnsi="Avenir Book"/>
          <w:lang w:val="en-GB"/>
        </w:rPr>
        <w:t>Physics, because</w:t>
      </w:r>
      <w:proofErr w:type="gramEnd"/>
      <w:r w:rsidRPr="00C56DA6">
        <w:rPr>
          <w:rFonts w:ascii="Avenir Book" w:hAnsi="Avenir Book"/>
          <w:lang w:val="en-GB"/>
        </w:rPr>
        <w:t xml:space="preserve"> they cannot be explained by our science. This is not just a matter of tweaking our actual theories. </w:t>
      </w:r>
    </w:p>
    <w:p w14:paraId="3A7BC340" w14:textId="77777777" w:rsidR="00134BD0" w:rsidRPr="00C56DA6" w:rsidRDefault="00134BD0" w:rsidP="00134BD0">
      <w:pPr>
        <w:ind w:firstLine="0"/>
        <w:rPr>
          <w:rFonts w:ascii="Avenir Book" w:hAnsi="Avenir Book"/>
          <w:lang w:val="en-GB"/>
        </w:rPr>
      </w:pPr>
    </w:p>
    <w:p w14:paraId="38FE499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should be obvious to everyone by now, that a radically different science is required, to explain any of these paranormal phenomena. </w:t>
      </w:r>
    </w:p>
    <w:p w14:paraId="0E59E972" w14:textId="77777777" w:rsidR="00134BD0" w:rsidRPr="00C56DA6" w:rsidRDefault="00134BD0" w:rsidP="00134BD0">
      <w:pPr>
        <w:ind w:firstLine="0"/>
        <w:rPr>
          <w:rFonts w:ascii="Avenir Book" w:hAnsi="Avenir Book"/>
          <w:lang w:val="en-GB"/>
        </w:rPr>
      </w:pPr>
    </w:p>
    <w:p w14:paraId="2A5D67BF"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And this new science already exists, in two books written by Canadian authors, which can easily be understood, by anyone without a background in physics. </w:t>
      </w:r>
    </w:p>
    <w:p w14:paraId="5C61E01A" w14:textId="77777777" w:rsidR="00134BD0" w:rsidRPr="00C56DA6" w:rsidRDefault="00134BD0" w:rsidP="00134BD0">
      <w:pPr>
        <w:ind w:firstLine="0"/>
        <w:rPr>
          <w:rFonts w:ascii="Avenir Book" w:hAnsi="Avenir Book"/>
          <w:lang w:val="en-GB"/>
        </w:rPr>
      </w:pPr>
    </w:p>
    <w:p w14:paraId="31DF3DD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These books are called </w:t>
      </w:r>
      <w:r w:rsidRPr="00C56DA6">
        <w:rPr>
          <w:rFonts w:ascii="Avenir Book" w:hAnsi="Avenir Book"/>
          <w:i/>
          <w:iCs/>
          <w:lang w:val="en-GB"/>
        </w:rPr>
        <w:t>New Age Physics: The New Physics of the Future,</w:t>
      </w:r>
      <w:r w:rsidRPr="00C56DA6">
        <w:rPr>
          <w:rFonts w:ascii="Avenir Book" w:hAnsi="Avenir Book"/>
          <w:lang w:val="en-GB"/>
        </w:rPr>
        <w:t xml:space="preserve"> by Roland Michel Tremblay, and </w:t>
      </w:r>
      <w:r w:rsidRPr="00C56DA6">
        <w:rPr>
          <w:rFonts w:ascii="Avenir Book" w:hAnsi="Avenir Book"/>
          <w:i/>
          <w:iCs/>
          <w:lang w:val="en-GB"/>
        </w:rPr>
        <w:t>The Final Theory: Rethinking Our Scientific Legacy,</w:t>
      </w:r>
      <w:r w:rsidRPr="00C56DA6">
        <w:rPr>
          <w:rFonts w:ascii="Avenir Book" w:hAnsi="Avenir Book"/>
          <w:lang w:val="en-GB"/>
        </w:rPr>
        <w:t xml:space="preserve"> by Mark McCutcheon. </w:t>
      </w:r>
    </w:p>
    <w:p w14:paraId="5C54D06D" w14:textId="77777777" w:rsidR="00134BD0" w:rsidRPr="00C56DA6" w:rsidRDefault="00134BD0" w:rsidP="00134BD0">
      <w:pPr>
        <w:ind w:firstLine="0"/>
        <w:rPr>
          <w:rFonts w:ascii="Avenir Book" w:hAnsi="Avenir Book"/>
          <w:lang w:val="en-GB"/>
        </w:rPr>
      </w:pPr>
    </w:p>
    <w:p w14:paraId="3CCCC59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Their new theory of everything is called, Atomic Expansion Theory, and it redefines and explains all of physics – including the four main forces of nature – all based on different types, of expansion and contraction of matter. </w:t>
      </w:r>
    </w:p>
    <w:p w14:paraId="16C4B2C2" w14:textId="77777777" w:rsidR="00134BD0" w:rsidRPr="00C56DA6" w:rsidRDefault="00134BD0" w:rsidP="00134BD0">
      <w:pPr>
        <w:ind w:firstLine="0"/>
        <w:rPr>
          <w:rFonts w:ascii="Avenir Book" w:hAnsi="Avenir Book"/>
          <w:lang w:val="en-GB"/>
        </w:rPr>
      </w:pPr>
    </w:p>
    <w:p w14:paraId="130A76D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At first, this idea might sound </w:t>
      </w:r>
      <w:proofErr w:type="gramStart"/>
      <w:r w:rsidRPr="00C56DA6">
        <w:rPr>
          <w:rFonts w:ascii="Avenir Book" w:hAnsi="Avenir Book"/>
          <w:lang w:val="en-GB"/>
        </w:rPr>
        <w:t>absolutely bonkers</w:t>
      </w:r>
      <w:proofErr w:type="gramEnd"/>
      <w:r w:rsidRPr="00C56DA6">
        <w:rPr>
          <w:rFonts w:ascii="Avenir Book" w:hAnsi="Avenir Book"/>
          <w:lang w:val="en-GB"/>
        </w:rPr>
        <w:t xml:space="preserve">. But wait to see just how much of our physics, and how many paranormal phenomena, can be explained by Expansion Theory. </w:t>
      </w:r>
    </w:p>
    <w:p w14:paraId="137E296B" w14:textId="77777777" w:rsidR="00134BD0" w:rsidRPr="00C56DA6" w:rsidRDefault="00134BD0" w:rsidP="00134BD0">
      <w:pPr>
        <w:ind w:firstLine="0"/>
        <w:rPr>
          <w:rFonts w:ascii="Avenir Book" w:hAnsi="Avenir Book"/>
          <w:lang w:val="en-GB"/>
        </w:rPr>
      </w:pPr>
    </w:p>
    <w:p w14:paraId="6A07A564" w14:textId="77777777" w:rsidR="00134BD0" w:rsidRPr="00C56DA6" w:rsidRDefault="00134BD0" w:rsidP="00134BD0">
      <w:pPr>
        <w:ind w:firstLine="0"/>
        <w:rPr>
          <w:rFonts w:ascii="Avenir Book" w:hAnsi="Avenir Book"/>
          <w:lang w:val="en-GB"/>
        </w:rPr>
      </w:pPr>
      <w:r w:rsidRPr="00C56DA6">
        <w:rPr>
          <w:rFonts w:ascii="Avenir Book" w:hAnsi="Avenir Book"/>
          <w:lang w:val="en-GB"/>
        </w:rPr>
        <w:t>And then you can decide, which physics model, best describes our world.</w:t>
      </w:r>
    </w:p>
    <w:p w14:paraId="4260DE05" w14:textId="77777777" w:rsidR="00134BD0" w:rsidRPr="00C56DA6" w:rsidRDefault="00134BD0" w:rsidP="00134BD0">
      <w:pPr>
        <w:ind w:firstLine="0"/>
        <w:rPr>
          <w:rFonts w:ascii="Avenir Book" w:hAnsi="Avenir Book"/>
          <w:lang w:val="en-GB"/>
        </w:rPr>
      </w:pPr>
    </w:p>
    <w:p w14:paraId="193246DA" w14:textId="77777777" w:rsidR="00134BD0" w:rsidRPr="00C56DA6" w:rsidRDefault="00134BD0" w:rsidP="00134BD0">
      <w:pPr>
        <w:ind w:firstLine="0"/>
        <w:rPr>
          <w:rFonts w:ascii="Avenir Book" w:hAnsi="Avenir Book"/>
          <w:b/>
          <w:bCs/>
          <w:lang w:val="en-GB"/>
        </w:rPr>
      </w:pPr>
      <w:bookmarkStart w:id="1" w:name="gravity_and_orbits"/>
      <w:r w:rsidRPr="00C56DA6">
        <w:rPr>
          <w:rFonts w:ascii="Avenir Book" w:hAnsi="Avenir Book"/>
          <w:b/>
          <w:bCs/>
          <w:lang w:val="en-GB"/>
        </w:rPr>
        <w:t>2. Gravity and orbits finally explained in physics breakthrough</w:t>
      </w:r>
      <w:bookmarkEnd w:id="1"/>
    </w:p>
    <w:p w14:paraId="38D4D54A" w14:textId="77777777" w:rsidR="00134BD0" w:rsidRPr="00C56DA6" w:rsidRDefault="00134BD0" w:rsidP="00134BD0">
      <w:pPr>
        <w:ind w:firstLine="0"/>
        <w:rPr>
          <w:rFonts w:ascii="Avenir Book" w:hAnsi="Avenir Book"/>
          <w:lang w:val="en-GB"/>
        </w:rPr>
      </w:pPr>
    </w:p>
    <w:p w14:paraId="58074548" w14:textId="77777777" w:rsidR="00134BD0" w:rsidRPr="00C56DA6" w:rsidRDefault="00134BD0" w:rsidP="00134BD0">
      <w:pPr>
        <w:ind w:firstLine="0"/>
        <w:rPr>
          <w:rFonts w:ascii="Avenir Book" w:hAnsi="Avenir Book"/>
          <w:lang w:val="en-GB"/>
        </w:rPr>
      </w:pPr>
      <w:r w:rsidRPr="00C56DA6">
        <w:rPr>
          <w:rFonts w:ascii="Avenir Book" w:hAnsi="Avenir Book"/>
          <w:lang w:val="en-GB"/>
        </w:rPr>
        <w:t>No one has ever identified a force acting at a distance, emanating from matter, attracting objects together, while attracting us to Earth, as Isaac Newton suggested.</w:t>
      </w:r>
    </w:p>
    <w:p w14:paraId="29F9CD59" w14:textId="77777777" w:rsidR="00134BD0" w:rsidRPr="00C56DA6" w:rsidRDefault="00134BD0" w:rsidP="00134BD0">
      <w:pPr>
        <w:ind w:firstLine="0"/>
        <w:rPr>
          <w:rFonts w:ascii="Avenir Book" w:hAnsi="Avenir Book"/>
          <w:lang w:val="en-GB"/>
        </w:rPr>
      </w:pPr>
    </w:p>
    <w:p w14:paraId="6F47A246" w14:textId="77777777" w:rsidR="00134BD0" w:rsidRPr="00C56DA6" w:rsidRDefault="00134BD0" w:rsidP="00134BD0">
      <w:pPr>
        <w:ind w:firstLine="0"/>
        <w:rPr>
          <w:rFonts w:ascii="Avenir Book" w:hAnsi="Avenir Book"/>
          <w:lang w:val="en-GB"/>
        </w:rPr>
      </w:pPr>
      <w:r w:rsidRPr="00C56DA6">
        <w:rPr>
          <w:rFonts w:ascii="Avenir Book" w:hAnsi="Avenir Book"/>
          <w:lang w:val="en-GB"/>
        </w:rPr>
        <w:t>Nor can we find a proof, of Albert Einstein’s proposed curved sheet of spacetime, distorted by heavy objects, that all objects would follow in their course.</w:t>
      </w:r>
    </w:p>
    <w:p w14:paraId="2A295A8E" w14:textId="77777777" w:rsidR="00134BD0" w:rsidRPr="00C56DA6" w:rsidRDefault="00134BD0" w:rsidP="00134BD0">
      <w:pPr>
        <w:ind w:firstLine="0"/>
        <w:rPr>
          <w:rFonts w:ascii="Avenir Book" w:hAnsi="Avenir Book"/>
          <w:lang w:val="en-GB"/>
        </w:rPr>
      </w:pPr>
    </w:p>
    <w:p w14:paraId="0F83CE7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Instead, the Earth is expanding in all directions, at a constant rate of 4.9 metres per second, pushing us upwards, while keeping us on the ground. </w:t>
      </w:r>
    </w:p>
    <w:p w14:paraId="4E9516CE" w14:textId="77777777" w:rsidR="00134BD0" w:rsidRPr="00C56DA6" w:rsidRDefault="00134BD0" w:rsidP="00134BD0">
      <w:pPr>
        <w:ind w:firstLine="0"/>
        <w:rPr>
          <w:rFonts w:ascii="Avenir Book" w:hAnsi="Avenir Book"/>
          <w:lang w:val="en-GB"/>
        </w:rPr>
      </w:pPr>
    </w:p>
    <w:p w14:paraId="4898B9A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Raindrops and snowflakes are not really falling to Earth, they are free floating in the air, until the expansion of the Earth catches up with them. </w:t>
      </w:r>
    </w:p>
    <w:p w14:paraId="2617D759" w14:textId="77777777" w:rsidR="00134BD0" w:rsidRPr="00C56DA6" w:rsidRDefault="00134BD0" w:rsidP="00134BD0">
      <w:pPr>
        <w:ind w:firstLine="0"/>
        <w:rPr>
          <w:rFonts w:ascii="Avenir Book" w:hAnsi="Avenir Book"/>
          <w:lang w:val="en-GB"/>
        </w:rPr>
      </w:pPr>
    </w:p>
    <w:p w14:paraId="7BAD3F5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reason objects appear to attract each other, is because they are expanding, and the distance between them, reduces as they expand. </w:t>
      </w:r>
    </w:p>
    <w:p w14:paraId="40637D17" w14:textId="77777777" w:rsidR="00134BD0" w:rsidRPr="00C56DA6" w:rsidRDefault="00134BD0" w:rsidP="00134BD0">
      <w:pPr>
        <w:ind w:firstLine="0"/>
        <w:rPr>
          <w:rFonts w:ascii="Avenir Book" w:hAnsi="Avenir Book"/>
          <w:lang w:val="en-GB"/>
        </w:rPr>
      </w:pPr>
    </w:p>
    <w:p w14:paraId="43C2B3B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your first question now should be, why can’t I see anything expand around me? </w:t>
      </w:r>
    </w:p>
    <w:p w14:paraId="1F74936D" w14:textId="77777777" w:rsidR="00134BD0" w:rsidRPr="00C56DA6" w:rsidRDefault="00134BD0" w:rsidP="00134BD0">
      <w:pPr>
        <w:ind w:firstLine="0"/>
        <w:rPr>
          <w:rFonts w:ascii="Avenir Book" w:hAnsi="Avenir Book"/>
          <w:lang w:val="en-GB"/>
        </w:rPr>
      </w:pPr>
    </w:p>
    <w:p w14:paraId="5648755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you were yourself expanding, along with your measuring instruments, how could you possibly tell, if everything else around you, were expanding or not? </w:t>
      </w:r>
    </w:p>
    <w:p w14:paraId="34C99186" w14:textId="77777777" w:rsidR="00134BD0" w:rsidRPr="00C56DA6" w:rsidRDefault="00134BD0" w:rsidP="00134BD0">
      <w:pPr>
        <w:ind w:firstLine="0"/>
        <w:rPr>
          <w:rFonts w:ascii="Avenir Book" w:hAnsi="Avenir Book"/>
          <w:lang w:val="en-GB"/>
        </w:rPr>
      </w:pPr>
    </w:p>
    <w:p w14:paraId="33E0872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You could not tell, the whole process of expansion, would be invisible to you. </w:t>
      </w:r>
    </w:p>
    <w:p w14:paraId="47AD322A" w14:textId="77777777" w:rsidR="00134BD0" w:rsidRPr="00C56DA6" w:rsidRDefault="00134BD0" w:rsidP="00134BD0">
      <w:pPr>
        <w:ind w:firstLine="0"/>
        <w:rPr>
          <w:rFonts w:ascii="Avenir Book" w:hAnsi="Avenir Book"/>
          <w:lang w:val="en-GB"/>
        </w:rPr>
      </w:pPr>
    </w:p>
    <w:p w14:paraId="5A6A570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it is still happening behind the scenes, and this is what we must visualise, </w:t>
      </w:r>
      <w:proofErr w:type="gramStart"/>
      <w:r w:rsidRPr="00C56DA6">
        <w:rPr>
          <w:rFonts w:ascii="Avenir Book" w:hAnsi="Avenir Book"/>
          <w:lang w:val="en-GB"/>
        </w:rPr>
        <w:t>in order to</w:t>
      </w:r>
      <w:proofErr w:type="gramEnd"/>
      <w:r w:rsidRPr="00C56DA6">
        <w:rPr>
          <w:rFonts w:ascii="Avenir Book" w:hAnsi="Avenir Book"/>
          <w:lang w:val="en-GB"/>
        </w:rPr>
        <w:t xml:space="preserve"> explain, most phenomena that we observe.</w:t>
      </w:r>
    </w:p>
    <w:p w14:paraId="3C99F60C" w14:textId="77777777" w:rsidR="00134BD0" w:rsidRPr="00C56DA6" w:rsidRDefault="00134BD0" w:rsidP="00134BD0">
      <w:pPr>
        <w:ind w:firstLine="0"/>
        <w:rPr>
          <w:rFonts w:ascii="Avenir Book" w:hAnsi="Avenir Book"/>
          <w:lang w:val="en-GB"/>
        </w:rPr>
      </w:pPr>
    </w:p>
    <w:p w14:paraId="7980F4E9" w14:textId="77777777" w:rsidR="00134BD0" w:rsidRPr="00C56DA6" w:rsidRDefault="00134BD0" w:rsidP="00134BD0">
      <w:pPr>
        <w:ind w:firstLine="0"/>
        <w:rPr>
          <w:rFonts w:ascii="Avenir Book" w:hAnsi="Avenir Book"/>
          <w:lang w:val="en-GB"/>
        </w:rPr>
      </w:pPr>
      <w:r w:rsidRPr="00C56DA6">
        <w:rPr>
          <w:rFonts w:ascii="Avenir Book" w:hAnsi="Avenir Book"/>
          <w:lang w:val="en-GB"/>
        </w:rPr>
        <w:t>Gravity is now defined, as the changing distance between expanding objects, as everything continually expands, at the same constant universal rate, of 0.00000077 of proportional size per second square.</w:t>
      </w:r>
    </w:p>
    <w:p w14:paraId="63408494" w14:textId="77777777" w:rsidR="00134BD0" w:rsidRPr="00C56DA6" w:rsidRDefault="00134BD0" w:rsidP="00134BD0">
      <w:pPr>
        <w:ind w:firstLine="0"/>
        <w:rPr>
          <w:rFonts w:ascii="Avenir Book" w:hAnsi="Avenir Book"/>
          <w:lang w:val="en-GB"/>
        </w:rPr>
      </w:pPr>
    </w:p>
    <w:p w14:paraId="3D2B1E39"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Gravity now depends on the size of the objects or particles, and their proportional expansion rate, instead of their mass. </w:t>
      </w:r>
    </w:p>
    <w:p w14:paraId="3A333F3C" w14:textId="77777777" w:rsidR="00134BD0" w:rsidRPr="00C56DA6" w:rsidRDefault="00134BD0" w:rsidP="00134BD0">
      <w:pPr>
        <w:ind w:firstLine="0"/>
        <w:rPr>
          <w:rFonts w:ascii="Avenir Book" w:hAnsi="Avenir Book"/>
          <w:lang w:val="en-GB"/>
        </w:rPr>
      </w:pPr>
    </w:p>
    <w:p w14:paraId="5B0DA20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you fly near a planet made of styrofoam, the gravity from orbit will be the same, as if the planet was made of dense rocks. </w:t>
      </w:r>
    </w:p>
    <w:p w14:paraId="350EFB4E" w14:textId="77777777" w:rsidR="00134BD0" w:rsidRPr="00C56DA6" w:rsidRDefault="00134BD0" w:rsidP="00134BD0">
      <w:pPr>
        <w:ind w:firstLine="0"/>
        <w:rPr>
          <w:rFonts w:ascii="Avenir Book" w:hAnsi="Avenir Book"/>
          <w:lang w:val="en-GB"/>
        </w:rPr>
      </w:pPr>
    </w:p>
    <w:p w14:paraId="1ACBC1B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radically different from Newton and Einstein, since in their theories, gravity is based on the mass of the planets.  </w:t>
      </w:r>
    </w:p>
    <w:p w14:paraId="15D37647" w14:textId="77777777" w:rsidR="00134BD0" w:rsidRPr="00C56DA6" w:rsidRDefault="00134BD0" w:rsidP="00134BD0">
      <w:pPr>
        <w:ind w:firstLine="0"/>
        <w:rPr>
          <w:rFonts w:ascii="Avenir Book" w:hAnsi="Avenir Book"/>
          <w:lang w:val="en-GB"/>
        </w:rPr>
      </w:pPr>
    </w:p>
    <w:p w14:paraId="6C6D51BD" w14:textId="77777777" w:rsidR="00134BD0" w:rsidRPr="00C56DA6" w:rsidRDefault="00134BD0" w:rsidP="00134BD0">
      <w:pPr>
        <w:ind w:firstLine="0"/>
        <w:rPr>
          <w:rFonts w:ascii="Avenir Book" w:hAnsi="Avenir Book"/>
          <w:lang w:val="en-GB"/>
        </w:rPr>
      </w:pPr>
      <w:r w:rsidRPr="00C56DA6">
        <w:rPr>
          <w:rFonts w:ascii="Avenir Book" w:hAnsi="Avenir Book"/>
          <w:lang w:val="en-GB"/>
        </w:rPr>
        <w:t>However, once you land on the styrofoam planet, you would not weigh as much, because gravity on the ground, also depends on the density of matter, and on the centre of mass, from where matter expands and pushes from.</w:t>
      </w:r>
    </w:p>
    <w:p w14:paraId="38E5B898" w14:textId="77777777" w:rsidR="00134BD0" w:rsidRPr="00C56DA6" w:rsidRDefault="00134BD0" w:rsidP="00134BD0">
      <w:pPr>
        <w:ind w:firstLine="0"/>
        <w:rPr>
          <w:rFonts w:ascii="Avenir Book" w:hAnsi="Avenir Book"/>
          <w:lang w:val="en-GB"/>
        </w:rPr>
      </w:pPr>
    </w:p>
    <w:p w14:paraId="5FE77F80"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explains why gravity on the Moon, on the near side, where the centre of mass is located, is one sixth the gravity of the Earth, instead of the one quarter which was expected.</w:t>
      </w:r>
    </w:p>
    <w:p w14:paraId="4F133B00" w14:textId="77777777" w:rsidR="00134BD0" w:rsidRPr="00C56DA6" w:rsidRDefault="00134BD0" w:rsidP="00134BD0">
      <w:pPr>
        <w:ind w:firstLine="0"/>
        <w:rPr>
          <w:rFonts w:ascii="Avenir Book" w:hAnsi="Avenir Book"/>
          <w:lang w:val="en-GB"/>
        </w:rPr>
      </w:pPr>
    </w:p>
    <w:p w14:paraId="2FCB3F40"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Gravity on the Moon,</w:t>
      </w:r>
      <w:proofErr w:type="gramEnd"/>
      <w:r w:rsidRPr="00C56DA6">
        <w:rPr>
          <w:rFonts w:ascii="Avenir Book" w:hAnsi="Avenir Book"/>
          <w:lang w:val="en-GB"/>
        </w:rPr>
        <w:t xml:space="preserve"> should be one quarter that of the Earth, since it is a quarter of the size of the Earth.</w:t>
      </w:r>
    </w:p>
    <w:p w14:paraId="23464255" w14:textId="77777777" w:rsidR="00134BD0" w:rsidRPr="00C56DA6" w:rsidRDefault="00134BD0" w:rsidP="00134BD0">
      <w:pPr>
        <w:ind w:firstLine="0"/>
        <w:rPr>
          <w:rFonts w:ascii="Avenir Book" w:hAnsi="Avenir Book"/>
          <w:lang w:val="en-GB"/>
        </w:rPr>
      </w:pPr>
    </w:p>
    <w:p w14:paraId="596B86A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we will find that, only at the edges of the visible Moon, it is a quarter of the gravity of the Earth. While on the hidden side, it will be one third. </w:t>
      </w:r>
    </w:p>
    <w:p w14:paraId="0D1A85D9" w14:textId="77777777" w:rsidR="00134BD0" w:rsidRPr="00C56DA6" w:rsidRDefault="00134BD0" w:rsidP="00134BD0">
      <w:pPr>
        <w:ind w:firstLine="0"/>
        <w:rPr>
          <w:rFonts w:ascii="Avenir Book" w:hAnsi="Avenir Book"/>
          <w:lang w:val="en-GB"/>
        </w:rPr>
      </w:pPr>
    </w:p>
    <w:p w14:paraId="4D8D97FE"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So, overall, once added together, it is the expected one quarter. It is just not uniform, all around the Moon.</w:t>
      </w:r>
    </w:p>
    <w:p w14:paraId="4C0CD406" w14:textId="77777777" w:rsidR="00134BD0" w:rsidRPr="00C56DA6" w:rsidRDefault="00134BD0" w:rsidP="00134BD0">
      <w:pPr>
        <w:ind w:firstLine="0"/>
        <w:rPr>
          <w:rFonts w:ascii="Avenir Book" w:hAnsi="Avenir Book"/>
          <w:lang w:val="en-GB"/>
        </w:rPr>
      </w:pPr>
    </w:p>
    <w:p w14:paraId="232EC179" w14:textId="77777777" w:rsidR="00134BD0" w:rsidRPr="00C56DA6" w:rsidRDefault="00134BD0" w:rsidP="00134BD0">
      <w:pPr>
        <w:ind w:firstLine="0"/>
        <w:rPr>
          <w:rFonts w:ascii="Avenir Book" w:hAnsi="Avenir Book"/>
          <w:lang w:val="en-GB"/>
        </w:rPr>
      </w:pPr>
      <w:r w:rsidRPr="00C56DA6">
        <w:rPr>
          <w:rFonts w:ascii="Avenir Book" w:hAnsi="Avenir Book"/>
          <w:lang w:val="en-GB"/>
        </w:rPr>
        <w:t>These measurements could only be made on the ground, not from orbit, which makes any landing, difficult to plan and achieve.</w:t>
      </w:r>
    </w:p>
    <w:p w14:paraId="53C109E2" w14:textId="77777777" w:rsidR="00134BD0" w:rsidRPr="00C56DA6" w:rsidRDefault="00134BD0" w:rsidP="00134BD0">
      <w:pPr>
        <w:ind w:firstLine="0"/>
        <w:rPr>
          <w:rFonts w:ascii="Avenir Book" w:hAnsi="Avenir Book"/>
          <w:lang w:val="en-GB"/>
        </w:rPr>
      </w:pPr>
    </w:p>
    <w:p w14:paraId="2FA5158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mentioned, we cannot see the expansion of all objects, astronomical bodies, and particles in the universe, because we are also expanding. </w:t>
      </w:r>
    </w:p>
    <w:p w14:paraId="6B3750CD" w14:textId="77777777" w:rsidR="00134BD0" w:rsidRPr="00C56DA6" w:rsidRDefault="00134BD0" w:rsidP="00134BD0">
      <w:pPr>
        <w:ind w:firstLine="0"/>
        <w:rPr>
          <w:rFonts w:ascii="Avenir Book" w:hAnsi="Avenir Book"/>
          <w:lang w:val="en-GB"/>
        </w:rPr>
      </w:pPr>
    </w:p>
    <w:p w14:paraId="4423BF3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yet, we still witness the distance reduction, between expanding objects, since space does not expand, along with everything else. </w:t>
      </w:r>
    </w:p>
    <w:p w14:paraId="2A6C36E4" w14:textId="77777777" w:rsidR="00134BD0" w:rsidRPr="00C56DA6" w:rsidRDefault="00134BD0" w:rsidP="00134BD0">
      <w:pPr>
        <w:ind w:firstLine="0"/>
        <w:rPr>
          <w:rFonts w:ascii="Avenir Book" w:hAnsi="Avenir Book"/>
          <w:lang w:val="en-GB"/>
        </w:rPr>
      </w:pPr>
    </w:p>
    <w:p w14:paraId="1482975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are two types of distance decrease involved in gravity. </w:t>
      </w:r>
    </w:p>
    <w:p w14:paraId="70F53F52" w14:textId="77777777" w:rsidR="00134BD0" w:rsidRPr="00C56DA6" w:rsidRDefault="00134BD0" w:rsidP="00134BD0">
      <w:pPr>
        <w:ind w:firstLine="0"/>
        <w:rPr>
          <w:rFonts w:ascii="Avenir Book" w:hAnsi="Avenir Book"/>
          <w:lang w:val="en-GB"/>
        </w:rPr>
      </w:pPr>
    </w:p>
    <w:p w14:paraId="0B8B0EA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first one is the absolute decrease in distance, when two objects are expanding at a constant rate. </w:t>
      </w:r>
    </w:p>
    <w:p w14:paraId="70BDB252" w14:textId="77777777" w:rsidR="00134BD0" w:rsidRPr="00C56DA6" w:rsidRDefault="00134BD0" w:rsidP="00134BD0">
      <w:pPr>
        <w:ind w:firstLine="0"/>
        <w:rPr>
          <w:rFonts w:ascii="Avenir Book" w:hAnsi="Avenir Book"/>
          <w:lang w:val="en-GB"/>
        </w:rPr>
      </w:pPr>
    </w:p>
    <w:p w14:paraId="386EE096" w14:textId="77777777" w:rsidR="00134BD0" w:rsidRPr="00C56DA6" w:rsidRDefault="00134BD0" w:rsidP="00134BD0">
      <w:pPr>
        <w:ind w:firstLine="0"/>
        <w:rPr>
          <w:rFonts w:ascii="Avenir Book" w:hAnsi="Avenir Book"/>
          <w:lang w:val="en-GB"/>
        </w:rPr>
      </w:pPr>
      <w:r w:rsidRPr="00C56DA6">
        <w:rPr>
          <w:rFonts w:ascii="Avenir Book" w:hAnsi="Avenir Book"/>
          <w:lang w:val="en-GB"/>
        </w:rPr>
        <w:t>As a result, the distance reduces between the objects, at a constant rate.</w:t>
      </w:r>
    </w:p>
    <w:p w14:paraId="10AAAA72" w14:textId="77777777" w:rsidR="00134BD0" w:rsidRPr="00C56DA6" w:rsidRDefault="00134BD0" w:rsidP="00134BD0">
      <w:pPr>
        <w:ind w:firstLine="0"/>
        <w:rPr>
          <w:rFonts w:ascii="Avenir Book" w:hAnsi="Avenir Book"/>
          <w:lang w:val="en-GB"/>
        </w:rPr>
      </w:pPr>
    </w:p>
    <w:p w14:paraId="7E59839E" w14:textId="77777777" w:rsidR="00134BD0" w:rsidRPr="00C56DA6" w:rsidRDefault="00134BD0" w:rsidP="00134BD0">
      <w:pPr>
        <w:ind w:firstLine="0"/>
        <w:rPr>
          <w:rFonts w:ascii="Avenir Book" w:hAnsi="Avenir Book"/>
          <w:lang w:val="en-GB"/>
        </w:rPr>
      </w:pPr>
      <w:r w:rsidRPr="00C56DA6">
        <w:rPr>
          <w:rFonts w:ascii="Avenir Book" w:hAnsi="Avenir Book"/>
          <w:lang w:val="en-GB"/>
        </w:rPr>
        <w:t>But on top of the absolute decrease in distance, there is a relative motion effect, which further reduces the distance, between expanding particles or objects.</w:t>
      </w:r>
    </w:p>
    <w:p w14:paraId="4B1B4B0B" w14:textId="77777777" w:rsidR="00134BD0" w:rsidRPr="00C56DA6" w:rsidRDefault="00134BD0" w:rsidP="00134BD0">
      <w:pPr>
        <w:ind w:firstLine="0"/>
        <w:rPr>
          <w:rFonts w:ascii="Avenir Book" w:hAnsi="Avenir Book"/>
          <w:lang w:val="en-GB"/>
        </w:rPr>
      </w:pPr>
    </w:p>
    <w:p w14:paraId="711ACE91"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Because something must justify, that the objects have expanded behind the scenes, that the distance has reduced between them as a result, all without changing size in our reality, from our point of view.</w:t>
      </w:r>
    </w:p>
    <w:p w14:paraId="2C738E42" w14:textId="77777777" w:rsidR="00134BD0" w:rsidRPr="00C56DA6" w:rsidRDefault="00134BD0" w:rsidP="00134BD0">
      <w:pPr>
        <w:ind w:firstLine="0"/>
        <w:rPr>
          <w:rFonts w:ascii="Avenir Book" w:hAnsi="Avenir Book"/>
          <w:lang w:val="en-GB"/>
        </w:rPr>
      </w:pPr>
    </w:p>
    <w:p w14:paraId="68253DE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 other words, if two objects double in size, and the distance reduces between them, but afterwards, the objects are still the same size as before, then relatively speaking, there must be even less space than before. </w:t>
      </w:r>
    </w:p>
    <w:p w14:paraId="77C5F05C" w14:textId="77777777" w:rsidR="00134BD0" w:rsidRPr="00C56DA6" w:rsidRDefault="00134BD0" w:rsidP="00134BD0">
      <w:pPr>
        <w:ind w:firstLine="0"/>
        <w:rPr>
          <w:rFonts w:ascii="Avenir Book" w:hAnsi="Avenir Book"/>
          <w:lang w:val="en-GB"/>
        </w:rPr>
      </w:pPr>
    </w:p>
    <w:p w14:paraId="7FA2E0E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called, the further relative decrease in distance, in gravity. </w:t>
      </w:r>
    </w:p>
    <w:p w14:paraId="269AAB8D" w14:textId="77777777" w:rsidR="00134BD0" w:rsidRPr="00C56DA6" w:rsidRDefault="00134BD0" w:rsidP="00134BD0">
      <w:pPr>
        <w:ind w:firstLine="0"/>
        <w:rPr>
          <w:rFonts w:ascii="Avenir Book" w:hAnsi="Avenir Book"/>
          <w:lang w:val="en-GB"/>
        </w:rPr>
      </w:pPr>
    </w:p>
    <w:p w14:paraId="16B40B87" w14:textId="77777777" w:rsidR="00134BD0" w:rsidRPr="00C56DA6" w:rsidRDefault="00134BD0" w:rsidP="00134BD0">
      <w:pPr>
        <w:ind w:firstLine="0"/>
        <w:rPr>
          <w:rFonts w:ascii="Avenir Book" w:hAnsi="Avenir Book"/>
          <w:lang w:val="en-GB"/>
        </w:rPr>
      </w:pPr>
      <w:r w:rsidRPr="00C56DA6">
        <w:rPr>
          <w:rFonts w:ascii="Avenir Book" w:hAnsi="Avenir Book"/>
          <w:lang w:val="en-GB"/>
        </w:rPr>
        <w:t>And this is why, the distance reduces as an acceleration in gravity, even although everything expands, at the same constant rate.</w:t>
      </w:r>
    </w:p>
    <w:p w14:paraId="142B0294" w14:textId="77777777" w:rsidR="00134BD0" w:rsidRPr="00C56DA6" w:rsidRDefault="00134BD0" w:rsidP="00134BD0">
      <w:pPr>
        <w:ind w:firstLine="0"/>
        <w:rPr>
          <w:rFonts w:ascii="Avenir Book" w:hAnsi="Avenir Book"/>
          <w:lang w:val="en-GB"/>
        </w:rPr>
      </w:pPr>
    </w:p>
    <w:p w14:paraId="510E94A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To put it simply, although objects and particles expand at a constant rate, the distance between them reduces as an acceleration, because of a relative motion effect. </w:t>
      </w:r>
    </w:p>
    <w:p w14:paraId="37697694" w14:textId="77777777" w:rsidR="00134BD0" w:rsidRPr="00C56DA6" w:rsidRDefault="00134BD0" w:rsidP="00134BD0">
      <w:pPr>
        <w:ind w:firstLine="0"/>
        <w:rPr>
          <w:rFonts w:ascii="Avenir Book" w:hAnsi="Avenir Book"/>
          <w:lang w:val="en-GB"/>
        </w:rPr>
      </w:pPr>
    </w:p>
    <w:p w14:paraId="63F6D02C" w14:textId="77777777" w:rsidR="00134BD0" w:rsidRPr="00C56DA6" w:rsidRDefault="00134BD0" w:rsidP="00134BD0">
      <w:pPr>
        <w:ind w:firstLine="0"/>
        <w:rPr>
          <w:rFonts w:ascii="Avenir Book" w:hAnsi="Avenir Book"/>
          <w:lang w:val="en-GB"/>
        </w:rPr>
      </w:pPr>
      <w:r w:rsidRPr="00C56DA6">
        <w:rPr>
          <w:rFonts w:ascii="Avenir Book" w:hAnsi="Avenir Book"/>
          <w:lang w:val="en-GB"/>
        </w:rPr>
        <w:t>The expansion behind the scenes, causes relative motion, which changes the speed and direction of motion of the objects, precisely because we cannot see the expansion, in our resulting reality.</w:t>
      </w:r>
    </w:p>
    <w:p w14:paraId="0E9D21F9" w14:textId="77777777" w:rsidR="00134BD0" w:rsidRPr="00C56DA6" w:rsidRDefault="00134BD0" w:rsidP="00134BD0">
      <w:pPr>
        <w:ind w:firstLine="0"/>
        <w:rPr>
          <w:rFonts w:ascii="Avenir Book" w:hAnsi="Avenir Book"/>
          <w:lang w:val="en-GB"/>
        </w:rPr>
      </w:pPr>
    </w:p>
    <w:p w14:paraId="3D2CF5D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For example, when you can see the expansion, a satellite orbiting the Earth, is in fact moving away from the Earth in a straight line, fast enough to escape the expansion of the planet. </w:t>
      </w:r>
    </w:p>
    <w:p w14:paraId="00E035A4" w14:textId="77777777" w:rsidR="00134BD0" w:rsidRPr="00C56DA6" w:rsidRDefault="00134BD0" w:rsidP="00134BD0">
      <w:pPr>
        <w:ind w:firstLine="0"/>
        <w:rPr>
          <w:rFonts w:ascii="Avenir Book" w:hAnsi="Avenir Book"/>
          <w:lang w:val="en-GB"/>
        </w:rPr>
      </w:pPr>
    </w:p>
    <w:p w14:paraId="347683B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Once you can no longer see the expansion, you are left with a natural orbit effect, of the satellite simply orbiting the Earth. Why? </w:t>
      </w:r>
    </w:p>
    <w:p w14:paraId="41A79A43" w14:textId="77777777" w:rsidR="00134BD0" w:rsidRPr="00C56DA6" w:rsidRDefault="00134BD0" w:rsidP="00134BD0">
      <w:pPr>
        <w:ind w:firstLine="0"/>
        <w:rPr>
          <w:rFonts w:ascii="Avenir Book" w:hAnsi="Avenir Book"/>
          <w:lang w:val="en-GB"/>
        </w:rPr>
      </w:pPr>
    </w:p>
    <w:p w14:paraId="55D5C3B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Because, as the Earth and the satellite expand, and the distance between them reduces, the satellite is also moving away, enlarging the distance between them. </w:t>
      </w:r>
    </w:p>
    <w:p w14:paraId="04C1E44E" w14:textId="77777777" w:rsidR="00134BD0" w:rsidRPr="00C56DA6" w:rsidRDefault="00134BD0" w:rsidP="00134BD0">
      <w:pPr>
        <w:ind w:firstLine="0"/>
        <w:rPr>
          <w:rFonts w:ascii="Avenir Book" w:hAnsi="Avenir Book"/>
          <w:lang w:val="en-GB"/>
        </w:rPr>
      </w:pPr>
    </w:p>
    <w:p w14:paraId="1D6026E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 our resulting reality, the distance reduction due to the inner expansion, is cancelled by the satellite moving away. </w:t>
      </w:r>
    </w:p>
    <w:p w14:paraId="0CC05577" w14:textId="77777777" w:rsidR="00134BD0" w:rsidRPr="00C56DA6" w:rsidRDefault="00134BD0" w:rsidP="00134BD0">
      <w:pPr>
        <w:ind w:firstLine="0"/>
        <w:rPr>
          <w:rFonts w:ascii="Avenir Book" w:hAnsi="Avenir Book"/>
          <w:lang w:val="en-GB"/>
        </w:rPr>
      </w:pPr>
    </w:p>
    <w:p w14:paraId="499B73E5" w14:textId="77777777" w:rsidR="00134BD0" w:rsidRPr="00C56DA6" w:rsidRDefault="00134BD0" w:rsidP="00134BD0">
      <w:pPr>
        <w:ind w:firstLine="0"/>
        <w:rPr>
          <w:rFonts w:ascii="Avenir Book" w:hAnsi="Avenir Book"/>
          <w:lang w:val="en-GB"/>
        </w:rPr>
      </w:pPr>
      <w:r w:rsidRPr="00C56DA6">
        <w:rPr>
          <w:rFonts w:ascii="Avenir Book" w:hAnsi="Avenir Book"/>
          <w:lang w:val="en-GB"/>
        </w:rPr>
        <w:t>Thus, instead, we see a stable orbit, where the satellite always remains</w:t>
      </w:r>
      <w:proofErr w:type="gramStart"/>
      <w:r w:rsidRPr="00C56DA6">
        <w:rPr>
          <w:rFonts w:ascii="Avenir Book" w:hAnsi="Avenir Book"/>
          <w:lang w:val="en-GB"/>
        </w:rPr>
        <w:t>, more or less, at</w:t>
      </w:r>
      <w:proofErr w:type="gramEnd"/>
      <w:r w:rsidRPr="00C56DA6">
        <w:rPr>
          <w:rFonts w:ascii="Avenir Book" w:hAnsi="Avenir Book"/>
          <w:lang w:val="en-GB"/>
        </w:rPr>
        <w:t xml:space="preserve"> the same distance from Earth.</w:t>
      </w:r>
    </w:p>
    <w:p w14:paraId="6BBA04D6" w14:textId="77777777" w:rsidR="00134BD0" w:rsidRPr="00C56DA6" w:rsidRDefault="00134BD0" w:rsidP="00134BD0">
      <w:pPr>
        <w:ind w:firstLine="0"/>
        <w:rPr>
          <w:rFonts w:ascii="Avenir Book" w:hAnsi="Avenir Book"/>
          <w:lang w:val="en-GB"/>
        </w:rPr>
      </w:pPr>
    </w:p>
    <w:p w14:paraId="5A586E1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 satellite in a geostationary orbit, viewed from behind the scenes, is a satellite which is moving away from the Earth, in a straight line, at exactly the right speed, to match the expansion of the Earth. </w:t>
      </w:r>
    </w:p>
    <w:p w14:paraId="0D854FCA" w14:textId="77777777" w:rsidR="00134BD0" w:rsidRPr="00C56DA6" w:rsidRDefault="00134BD0" w:rsidP="00134BD0">
      <w:pPr>
        <w:ind w:firstLine="0"/>
        <w:rPr>
          <w:rFonts w:ascii="Avenir Book" w:hAnsi="Avenir Book"/>
          <w:lang w:val="en-GB"/>
        </w:rPr>
      </w:pPr>
    </w:p>
    <w:p w14:paraId="4E52B88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Consequently, the distance between the satellite and the Earth, always remains </w:t>
      </w:r>
      <w:proofErr w:type="gramStart"/>
      <w:r w:rsidRPr="00C56DA6">
        <w:rPr>
          <w:rFonts w:ascii="Avenir Book" w:hAnsi="Avenir Book"/>
          <w:lang w:val="en-GB"/>
        </w:rPr>
        <w:t>exactly the same</w:t>
      </w:r>
      <w:proofErr w:type="gramEnd"/>
      <w:r w:rsidRPr="00C56DA6">
        <w:rPr>
          <w:rFonts w:ascii="Avenir Book" w:hAnsi="Avenir Book"/>
          <w:lang w:val="en-GB"/>
        </w:rPr>
        <w:t xml:space="preserve">. </w:t>
      </w:r>
    </w:p>
    <w:p w14:paraId="567DB2BD" w14:textId="77777777" w:rsidR="00134BD0" w:rsidRPr="00C56DA6" w:rsidRDefault="00134BD0" w:rsidP="00134BD0">
      <w:pPr>
        <w:ind w:firstLine="0"/>
        <w:rPr>
          <w:rFonts w:ascii="Avenir Book" w:hAnsi="Avenir Book"/>
          <w:lang w:val="en-GB"/>
        </w:rPr>
      </w:pPr>
    </w:p>
    <w:p w14:paraId="2F3ED02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result in our reality is, a satellite which remains immobile, at a specific location over the Earth, as if frozen in place. </w:t>
      </w:r>
    </w:p>
    <w:p w14:paraId="17C3692B" w14:textId="77777777" w:rsidR="00134BD0" w:rsidRPr="00C56DA6" w:rsidRDefault="00134BD0" w:rsidP="00134BD0">
      <w:pPr>
        <w:ind w:firstLine="0"/>
        <w:rPr>
          <w:rFonts w:ascii="Avenir Book" w:hAnsi="Avenir Book"/>
          <w:lang w:val="en-GB"/>
        </w:rPr>
      </w:pPr>
    </w:p>
    <w:p w14:paraId="3EA64EAB"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This explains </w:t>
      </w:r>
      <w:proofErr w:type="gramStart"/>
      <w:r w:rsidRPr="00C56DA6">
        <w:rPr>
          <w:rFonts w:ascii="Avenir Book" w:hAnsi="Avenir Book"/>
          <w:lang w:val="en-GB"/>
        </w:rPr>
        <w:t>orbits, and</w:t>
      </w:r>
      <w:proofErr w:type="gramEnd"/>
      <w:r w:rsidRPr="00C56DA6">
        <w:rPr>
          <w:rFonts w:ascii="Avenir Book" w:hAnsi="Avenir Book"/>
          <w:lang w:val="en-GB"/>
        </w:rPr>
        <w:t xml:space="preserve"> shows how an effect of relative motion is created, between what is happening behind the scenes, and what we see in our resulting reality. </w:t>
      </w:r>
    </w:p>
    <w:p w14:paraId="0D24CADE" w14:textId="77777777" w:rsidR="00134BD0" w:rsidRPr="00C56DA6" w:rsidRDefault="00134BD0" w:rsidP="00134BD0">
      <w:pPr>
        <w:ind w:firstLine="0"/>
        <w:rPr>
          <w:rFonts w:ascii="Avenir Book" w:hAnsi="Avenir Book"/>
          <w:lang w:val="en-GB"/>
        </w:rPr>
      </w:pPr>
    </w:p>
    <w:p w14:paraId="57876AD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 satellite does not need to be accelerating behind the scenes, for a relative effect to cause an acceleration, in our resulting reality. </w:t>
      </w:r>
    </w:p>
    <w:p w14:paraId="011A5276" w14:textId="77777777" w:rsidR="00134BD0" w:rsidRPr="00C56DA6" w:rsidRDefault="00134BD0" w:rsidP="00134BD0">
      <w:pPr>
        <w:ind w:firstLine="0"/>
        <w:rPr>
          <w:rFonts w:ascii="Avenir Book" w:hAnsi="Avenir Book"/>
          <w:lang w:val="en-GB"/>
        </w:rPr>
      </w:pPr>
    </w:p>
    <w:p w14:paraId="69DA2D9D"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The geometry of expansion,</w:t>
      </w:r>
      <w:proofErr w:type="gramEnd"/>
      <w:r w:rsidRPr="00C56DA6">
        <w:rPr>
          <w:rFonts w:ascii="Avenir Book" w:hAnsi="Avenir Book"/>
          <w:lang w:val="en-GB"/>
        </w:rPr>
        <w:t xml:space="preserve"> naturally accelerates all objects orbiting each other, in a permanent slingshot effect, on all orbits. </w:t>
      </w:r>
    </w:p>
    <w:p w14:paraId="7214DB71" w14:textId="77777777" w:rsidR="00134BD0" w:rsidRPr="00C56DA6" w:rsidRDefault="00134BD0" w:rsidP="00134BD0">
      <w:pPr>
        <w:ind w:firstLine="0"/>
        <w:rPr>
          <w:rFonts w:ascii="Avenir Book" w:hAnsi="Avenir Book"/>
          <w:lang w:val="en-GB"/>
        </w:rPr>
      </w:pPr>
    </w:p>
    <w:p w14:paraId="2533699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results in a to-and-fro movement, because they are continually moving away from each other, but gravity is continually bringing them back together. </w:t>
      </w:r>
    </w:p>
    <w:p w14:paraId="4065F90E" w14:textId="77777777" w:rsidR="00134BD0" w:rsidRPr="00C56DA6" w:rsidRDefault="00134BD0" w:rsidP="00134BD0">
      <w:pPr>
        <w:ind w:firstLine="0"/>
        <w:rPr>
          <w:rFonts w:ascii="Avenir Book" w:hAnsi="Avenir Book"/>
          <w:lang w:val="en-GB"/>
        </w:rPr>
      </w:pPr>
    </w:p>
    <w:p w14:paraId="231060F5" w14:textId="77777777" w:rsidR="00134BD0" w:rsidRPr="00C56DA6" w:rsidRDefault="00134BD0" w:rsidP="00134BD0">
      <w:pPr>
        <w:ind w:firstLine="0"/>
        <w:rPr>
          <w:rFonts w:ascii="Avenir Book" w:hAnsi="Avenir Book"/>
          <w:lang w:val="en-GB"/>
        </w:rPr>
      </w:pPr>
      <w:r w:rsidRPr="00C56DA6">
        <w:rPr>
          <w:rFonts w:ascii="Avenir Book" w:hAnsi="Avenir Book"/>
          <w:lang w:val="en-GB"/>
        </w:rPr>
        <w:t>Gravity being an acceleration, this creates a constant swinging of the objects around each other, which is continually accelerating the orbiting objects.</w:t>
      </w:r>
    </w:p>
    <w:p w14:paraId="46646CCC" w14:textId="77777777" w:rsidR="00134BD0" w:rsidRPr="00C56DA6" w:rsidRDefault="00134BD0" w:rsidP="00134BD0">
      <w:pPr>
        <w:ind w:firstLine="0"/>
        <w:rPr>
          <w:rFonts w:ascii="Avenir Book" w:hAnsi="Avenir Book"/>
          <w:lang w:val="en-GB"/>
        </w:rPr>
      </w:pPr>
    </w:p>
    <w:p w14:paraId="15AEA72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called relative motion, because what we see, depends on where we observe it from. </w:t>
      </w:r>
    </w:p>
    <w:p w14:paraId="684E485F" w14:textId="77777777" w:rsidR="00134BD0" w:rsidRPr="00C56DA6" w:rsidRDefault="00134BD0" w:rsidP="00134BD0">
      <w:pPr>
        <w:ind w:firstLine="0"/>
        <w:rPr>
          <w:rFonts w:ascii="Avenir Book" w:hAnsi="Avenir Book"/>
          <w:lang w:val="en-GB"/>
        </w:rPr>
      </w:pPr>
    </w:p>
    <w:p w14:paraId="1E3B44D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Like from behind the scenes, where we can see the expansion, or from our resulting reality, where we cannot. </w:t>
      </w:r>
    </w:p>
    <w:p w14:paraId="62CDE91D" w14:textId="77777777" w:rsidR="00134BD0" w:rsidRPr="00C56DA6" w:rsidRDefault="00134BD0" w:rsidP="00134BD0">
      <w:pPr>
        <w:ind w:firstLine="0"/>
        <w:rPr>
          <w:rFonts w:ascii="Avenir Book" w:hAnsi="Avenir Book"/>
          <w:lang w:val="en-GB"/>
        </w:rPr>
      </w:pPr>
    </w:p>
    <w:p w14:paraId="1074F00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Relativity is always about something we can see differently, depending on our point of view. </w:t>
      </w:r>
    </w:p>
    <w:p w14:paraId="712904FF" w14:textId="77777777" w:rsidR="00134BD0" w:rsidRPr="00C56DA6" w:rsidRDefault="00134BD0" w:rsidP="00134BD0">
      <w:pPr>
        <w:ind w:firstLine="0"/>
        <w:rPr>
          <w:rFonts w:ascii="Avenir Book" w:hAnsi="Avenir Book"/>
          <w:lang w:val="en-GB"/>
        </w:rPr>
      </w:pPr>
    </w:p>
    <w:p w14:paraId="4DB19D47"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There is always only one event taking place, an expanding satellite moving in a straight line, away from the expanding Earth. </w:t>
      </w:r>
    </w:p>
    <w:p w14:paraId="31EB8330" w14:textId="77777777" w:rsidR="00134BD0" w:rsidRPr="00C56DA6" w:rsidRDefault="00134BD0" w:rsidP="00134BD0">
      <w:pPr>
        <w:ind w:firstLine="0"/>
        <w:rPr>
          <w:rFonts w:ascii="Avenir Book" w:hAnsi="Avenir Book"/>
          <w:lang w:val="en-GB"/>
        </w:rPr>
      </w:pPr>
    </w:p>
    <w:p w14:paraId="33148C7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from our point of view, where we cannot see the expansion, we see an orbit instead, along with all sorts of relative motion effects, which have a real impact on our reality. </w:t>
      </w:r>
    </w:p>
    <w:p w14:paraId="365DD519" w14:textId="77777777" w:rsidR="00134BD0" w:rsidRPr="00C56DA6" w:rsidRDefault="00134BD0" w:rsidP="00134BD0">
      <w:pPr>
        <w:ind w:firstLine="0"/>
        <w:rPr>
          <w:rFonts w:ascii="Avenir Book" w:hAnsi="Avenir Book"/>
          <w:lang w:val="en-GB"/>
        </w:rPr>
      </w:pPr>
    </w:p>
    <w:p w14:paraId="48C5037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Relative effects can cause accelerations or decelerations, of astronomical bodies or particles, but can also increase or decrease kinetic energy. </w:t>
      </w:r>
    </w:p>
    <w:p w14:paraId="4921B3FB" w14:textId="77777777" w:rsidR="00134BD0" w:rsidRPr="00C56DA6" w:rsidRDefault="00134BD0" w:rsidP="00134BD0">
      <w:pPr>
        <w:ind w:firstLine="0"/>
        <w:rPr>
          <w:rFonts w:ascii="Avenir Book" w:hAnsi="Avenir Book"/>
          <w:lang w:val="en-GB"/>
        </w:rPr>
      </w:pPr>
    </w:p>
    <w:p w14:paraId="2D028B4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Kinetic energy is the force of impact, objects and particles can have on anything they hit, which they acquire through their speed. </w:t>
      </w:r>
    </w:p>
    <w:p w14:paraId="55A646F6" w14:textId="77777777" w:rsidR="00134BD0" w:rsidRPr="00C56DA6" w:rsidRDefault="00134BD0" w:rsidP="00134BD0">
      <w:pPr>
        <w:ind w:firstLine="0"/>
        <w:rPr>
          <w:rFonts w:ascii="Avenir Book" w:hAnsi="Avenir Book"/>
          <w:lang w:val="en-GB"/>
        </w:rPr>
      </w:pPr>
    </w:p>
    <w:p w14:paraId="66FD243B"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is how expansion can cause motion and create energy.</w:t>
      </w:r>
    </w:p>
    <w:p w14:paraId="1863D59C" w14:textId="77777777" w:rsidR="00134BD0" w:rsidRPr="00C56DA6" w:rsidRDefault="00134BD0" w:rsidP="00134BD0">
      <w:pPr>
        <w:ind w:firstLine="0"/>
        <w:rPr>
          <w:rFonts w:ascii="Avenir Book" w:hAnsi="Avenir Book"/>
          <w:lang w:val="en-GB"/>
        </w:rPr>
      </w:pPr>
    </w:p>
    <w:p w14:paraId="490683E9" w14:textId="77777777" w:rsidR="00134BD0" w:rsidRPr="00C56DA6" w:rsidRDefault="00134BD0" w:rsidP="00134BD0">
      <w:pPr>
        <w:ind w:firstLine="0"/>
        <w:rPr>
          <w:rFonts w:ascii="Avenir Book" w:hAnsi="Avenir Book"/>
          <w:b/>
          <w:bCs/>
          <w:lang w:val="en-GB"/>
        </w:rPr>
      </w:pPr>
      <w:bookmarkStart w:id="2" w:name="time_speed_of_light_relative"/>
      <w:r w:rsidRPr="00C56DA6">
        <w:rPr>
          <w:rFonts w:ascii="Avenir Book" w:hAnsi="Avenir Book"/>
          <w:b/>
          <w:bCs/>
          <w:lang w:val="en-GB"/>
        </w:rPr>
        <w:t>3. Is time truly relative and the speed of light constant?</w:t>
      </w:r>
      <w:bookmarkEnd w:id="2"/>
    </w:p>
    <w:p w14:paraId="19FF4B01" w14:textId="77777777" w:rsidR="00134BD0" w:rsidRPr="00C56DA6" w:rsidRDefault="00134BD0" w:rsidP="00134BD0">
      <w:pPr>
        <w:ind w:firstLine="0"/>
        <w:rPr>
          <w:rFonts w:ascii="Avenir Book" w:hAnsi="Avenir Book"/>
          <w:lang w:val="en-GB"/>
        </w:rPr>
      </w:pPr>
    </w:p>
    <w:p w14:paraId="71ED122B" w14:textId="77777777" w:rsidR="00134BD0" w:rsidRPr="00C56DA6" w:rsidRDefault="00134BD0" w:rsidP="00134BD0">
      <w:pPr>
        <w:ind w:firstLine="0"/>
        <w:rPr>
          <w:rFonts w:ascii="Avenir Book" w:hAnsi="Avenir Book"/>
          <w:lang w:val="en-GB"/>
        </w:rPr>
      </w:pPr>
      <w:r w:rsidRPr="00C56DA6">
        <w:rPr>
          <w:rFonts w:ascii="Avenir Book" w:hAnsi="Avenir Book"/>
          <w:lang w:val="en-GB"/>
        </w:rPr>
        <w:t>The only reason we cannot go faster than the speed of light, is because of Einstein’s Theories of Relativity.</w:t>
      </w:r>
    </w:p>
    <w:p w14:paraId="2EDEED4A" w14:textId="77777777" w:rsidR="00134BD0" w:rsidRPr="00C56DA6" w:rsidRDefault="00134BD0" w:rsidP="00134BD0">
      <w:pPr>
        <w:ind w:firstLine="0"/>
        <w:rPr>
          <w:rFonts w:ascii="Avenir Book" w:hAnsi="Avenir Book"/>
          <w:lang w:val="en-GB"/>
        </w:rPr>
      </w:pPr>
    </w:p>
    <w:p w14:paraId="3941F87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Eliminate them from our science, and suddenly there is no more speed limit in the universe. </w:t>
      </w:r>
    </w:p>
    <w:p w14:paraId="32E6ADA0" w14:textId="77777777" w:rsidR="00134BD0" w:rsidRPr="00C56DA6" w:rsidRDefault="00134BD0" w:rsidP="00134BD0">
      <w:pPr>
        <w:ind w:firstLine="0"/>
        <w:rPr>
          <w:rFonts w:ascii="Avenir Book" w:hAnsi="Avenir Book"/>
          <w:lang w:val="en-GB"/>
        </w:rPr>
      </w:pPr>
    </w:p>
    <w:p w14:paraId="569FA146" w14:textId="77777777" w:rsidR="00134BD0" w:rsidRPr="00C56DA6" w:rsidRDefault="00134BD0" w:rsidP="00134BD0">
      <w:pPr>
        <w:ind w:firstLine="0"/>
        <w:rPr>
          <w:rFonts w:ascii="Avenir Book" w:hAnsi="Avenir Book"/>
          <w:lang w:val="en-GB"/>
        </w:rPr>
      </w:pPr>
      <w:r w:rsidRPr="00C56DA6">
        <w:rPr>
          <w:rFonts w:ascii="Avenir Book" w:hAnsi="Avenir Book"/>
          <w:lang w:val="en-GB"/>
        </w:rPr>
        <w:t>As a bonus, we would no longer need to search for dark matter or dark energy.</w:t>
      </w:r>
    </w:p>
    <w:p w14:paraId="44FAE594" w14:textId="77777777" w:rsidR="00134BD0" w:rsidRPr="00C56DA6" w:rsidRDefault="00134BD0" w:rsidP="00134BD0">
      <w:pPr>
        <w:ind w:firstLine="0"/>
        <w:rPr>
          <w:rFonts w:ascii="Avenir Book" w:hAnsi="Avenir Book"/>
          <w:lang w:val="en-GB"/>
        </w:rPr>
      </w:pPr>
    </w:p>
    <w:p w14:paraId="68462EDD"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Dark matter and dark energy,</w:t>
      </w:r>
      <w:proofErr w:type="gramEnd"/>
      <w:r w:rsidRPr="00C56DA6">
        <w:rPr>
          <w:rFonts w:ascii="Avenir Book" w:hAnsi="Avenir Book"/>
          <w:lang w:val="en-GB"/>
        </w:rPr>
        <w:t xml:space="preserve"> are just the greatest fudge factors ever devised, so our theories and equations, could still describe what we observe in the universe. </w:t>
      </w:r>
    </w:p>
    <w:p w14:paraId="6780B4CA" w14:textId="77777777" w:rsidR="00134BD0" w:rsidRPr="00C56DA6" w:rsidRDefault="00134BD0" w:rsidP="00134BD0">
      <w:pPr>
        <w:ind w:firstLine="0"/>
        <w:rPr>
          <w:rFonts w:ascii="Avenir Book" w:hAnsi="Avenir Book"/>
          <w:lang w:val="en-GB"/>
        </w:rPr>
      </w:pPr>
    </w:p>
    <w:p w14:paraId="4FA4A7C9" w14:textId="77777777" w:rsidR="00134BD0" w:rsidRPr="00C56DA6" w:rsidRDefault="00134BD0" w:rsidP="00134BD0">
      <w:pPr>
        <w:ind w:firstLine="0"/>
        <w:rPr>
          <w:rFonts w:ascii="Avenir Book" w:hAnsi="Avenir Book"/>
          <w:lang w:val="en-GB"/>
        </w:rPr>
      </w:pPr>
      <w:r w:rsidRPr="00C56DA6">
        <w:rPr>
          <w:rFonts w:ascii="Avenir Book" w:hAnsi="Avenir Book"/>
          <w:lang w:val="en-GB"/>
        </w:rPr>
        <w:t>If we could find a suitable and practical mean of propulsion, we could easily travel at several times the speed of light.</w:t>
      </w:r>
    </w:p>
    <w:p w14:paraId="7AC5B444" w14:textId="77777777" w:rsidR="00134BD0" w:rsidRPr="00C56DA6" w:rsidRDefault="00134BD0" w:rsidP="00134BD0">
      <w:pPr>
        <w:ind w:firstLine="0"/>
        <w:rPr>
          <w:rFonts w:ascii="Avenir Book" w:hAnsi="Avenir Book"/>
          <w:lang w:val="en-GB"/>
        </w:rPr>
      </w:pPr>
    </w:p>
    <w:p w14:paraId="0DA18446" w14:textId="77777777" w:rsidR="00134BD0" w:rsidRPr="00C56DA6" w:rsidRDefault="00134BD0" w:rsidP="00134BD0">
      <w:pPr>
        <w:ind w:firstLine="0"/>
        <w:rPr>
          <w:rFonts w:ascii="Avenir Book" w:hAnsi="Avenir Book"/>
          <w:lang w:val="en-GB"/>
        </w:rPr>
      </w:pPr>
      <w:r w:rsidRPr="00C56DA6">
        <w:rPr>
          <w:rFonts w:ascii="Avenir Book" w:hAnsi="Avenir Book"/>
          <w:lang w:val="en-GB"/>
        </w:rPr>
        <w:t>And if our acceleration and deceleration, were slow and gradual, we would not be crushed by g-forces.</w:t>
      </w:r>
    </w:p>
    <w:p w14:paraId="085C36BE" w14:textId="77777777" w:rsidR="00134BD0" w:rsidRPr="00C56DA6" w:rsidRDefault="00134BD0" w:rsidP="00134BD0">
      <w:pPr>
        <w:ind w:firstLine="0"/>
        <w:rPr>
          <w:rFonts w:ascii="Avenir Book" w:hAnsi="Avenir Book"/>
          <w:lang w:val="en-GB"/>
        </w:rPr>
      </w:pPr>
    </w:p>
    <w:p w14:paraId="54ACCB2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is no such concept as spacetime, where time is a dimension of its own, linked to length, width, and height, and where a change in one variable, affects the others. </w:t>
      </w:r>
    </w:p>
    <w:p w14:paraId="03FB4103" w14:textId="77777777" w:rsidR="00134BD0" w:rsidRPr="00C56DA6" w:rsidRDefault="00134BD0" w:rsidP="00134BD0">
      <w:pPr>
        <w:ind w:firstLine="0"/>
        <w:rPr>
          <w:rFonts w:ascii="Avenir Book" w:hAnsi="Avenir Book"/>
          <w:lang w:val="en-GB"/>
        </w:rPr>
      </w:pPr>
    </w:p>
    <w:p w14:paraId="58F9C46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Nor are mass and energy interchangeable, where one becomes the other, and vice versa. </w:t>
      </w:r>
    </w:p>
    <w:p w14:paraId="00F001EE" w14:textId="77777777" w:rsidR="00134BD0" w:rsidRPr="00C56DA6" w:rsidRDefault="00134BD0" w:rsidP="00134BD0">
      <w:pPr>
        <w:ind w:firstLine="0"/>
        <w:rPr>
          <w:rFonts w:ascii="Avenir Book" w:hAnsi="Avenir Book"/>
          <w:lang w:val="en-GB"/>
        </w:rPr>
      </w:pPr>
    </w:p>
    <w:p w14:paraId="1286B38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Space, time, </w:t>
      </w:r>
      <w:proofErr w:type="gramStart"/>
      <w:r w:rsidRPr="00C56DA6">
        <w:rPr>
          <w:rFonts w:ascii="Avenir Book" w:hAnsi="Avenir Book"/>
          <w:lang w:val="en-GB"/>
        </w:rPr>
        <w:t>mass</w:t>
      </w:r>
      <w:proofErr w:type="gramEnd"/>
      <w:r w:rsidRPr="00C56DA6">
        <w:rPr>
          <w:rFonts w:ascii="Avenir Book" w:hAnsi="Avenir Book"/>
          <w:lang w:val="en-GB"/>
        </w:rPr>
        <w:t xml:space="preserve"> and energy, contrary to what Einstein stated, are all independent from each other, and none of them are relative. </w:t>
      </w:r>
    </w:p>
    <w:p w14:paraId="54A1C7AA" w14:textId="77777777" w:rsidR="00134BD0" w:rsidRPr="00C56DA6" w:rsidRDefault="00134BD0" w:rsidP="00134BD0">
      <w:pPr>
        <w:ind w:firstLine="0"/>
        <w:rPr>
          <w:rFonts w:ascii="Avenir Book" w:hAnsi="Avenir Book"/>
          <w:lang w:val="en-GB"/>
        </w:rPr>
      </w:pPr>
    </w:p>
    <w:p w14:paraId="5D759BA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Meaning, none of them are of a different value, depending on where they are observed from. </w:t>
      </w:r>
    </w:p>
    <w:p w14:paraId="03E09A67" w14:textId="77777777" w:rsidR="00134BD0" w:rsidRPr="00C56DA6" w:rsidRDefault="00134BD0" w:rsidP="00134BD0">
      <w:pPr>
        <w:ind w:firstLine="0"/>
        <w:rPr>
          <w:rFonts w:ascii="Avenir Book" w:hAnsi="Avenir Book"/>
          <w:lang w:val="en-GB"/>
        </w:rPr>
      </w:pPr>
    </w:p>
    <w:p w14:paraId="5A902141"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They have a set value, at the specific speed they are going at, at a specific location, at a specific time, and that is what is real, no matter how it may seem, to other observers elsewhere. </w:t>
      </w:r>
    </w:p>
    <w:p w14:paraId="6658B186" w14:textId="77777777" w:rsidR="00134BD0" w:rsidRPr="00C56DA6" w:rsidRDefault="00134BD0" w:rsidP="00134BD0">
      <w:pPr>
        <w:ind w:firstLine="0"/>
        <w:rPr>
          <w:rFonts w:ascii="Avenir Book" w:hAnsi="Avenir Book"/>
          <w:lang w:val="en-GB"/>
        </w:rPr>
      </w:pPr>
    </w:p>
    <w:p w14:paraId="739F45A2" w14:textId="77777777" w:rsidR="00134BD0" w:rsidRPr="00C56DA6" w:rsidRDefault="00134BD0" w:rsidP="00134BD0">
      <w:pPr>
        <w:ind w:firstLine="0"/>
        <w:rPr>
          <w:rFonts w:ascii="Avenir Book" w:hAnsi="Avenir Book"/>
          <w:lang w:val="en-GB"/>
        </w:rPr>
      </w:pPr>
      <w:r w:rsidRPr="00C56DA6">
        <w:rPr>
          <w:rFonts w:ascii="Avenir Book" w:hAnsi="Avenir Book"/>
          <w:lang w:val="en-GB"/>
        </w:rPr>
        <w:t>In a world where motion is relative to the point of view, this is what logic and reason dictate.</w:t>
      </w:r>
    </w:p>
    <w:p w14:paraId="403F3D88" w14:textId="77777777" w:rsidR="00134BD0" w:rsidRPr="00C56DA6" w:rsidRDefault="00134BD0" w:rsidP="00134BD0">
      <w:pPr>
        <w:ind w:firstLine="0"/>
        <w:rPr>
          <w:rFonts w:ascii="Avenir Book" w:hAnsi="Avenir Book"/>
          <w:lang w:val="en-GB"/>
        </w:rPr>
      </w:pPr>
    </w:p>
    <w:p w14:paraId="5528509D" w14:textId="77777777" w:rsidR="00134BD0" w:rsidRPr="00C56DA6" w:rsidRDefault="00134BD0" w:rsidP="00134BD0">
      <w:pPr>
        <w:ind w:firstLine="0"/>
        <w:rPr>
          <w:rFonts w:ascii="Avenir Book" w:hAnsi="Avenir Book"/>
          <w:lang w:val="en-GB"/>
        </w:rPr>
      </w:pPr>
      <w:r w:rsidRPr="00C56DA6">
        <w:rPr>
          <w:rFonts w:ascii="Avenir Book" w:hAnsi="Avenir Book"/>
          <w:lang w:val="en-GB"/>
        </w:rPr>
        <w:t>According to General Relativity, when a spaceship is near a black hole – which is a huge gravitational field – or when in Special Relativity, it is going at near the speed of light, then time is ticking very slowly for the passengers.</w:t>
      </w:r>
    </w:p>
    <w:p w14:paraId="06A97872" w14:textId="77777777" w:rsidR="00134BD0" w:rsidRPr="00C56DA6" w:rsidRDefault="00134BD0" w:rsidP="00134BD0">
      <w:pPr>
        <w:ind w:firstLine="0"/>
        <w:rPr>
          <w:rFonts w:ascii="Avenir Book" w:hAnsi="Avenir Book"/>
          <w:lang w:val="en-GB"/>
        </w:rPr>
      </w:pPr>
    </w:p>
    <w:p w14:paraId="2E7E65FC" w14:textId="77777777" w:rsidR="00134BD0" w:rsidRPr="00C56DA6" w:rsidRDefault="00134BD0" w:rsidP="00134BD0">
      <w:pPr>
        <w:ind w:firstLine="0"/>
        <w:rPr>
          <w:rFonts w:ascii="Avenir Book" w:hAnsi="Avenir Book"/>
          <w:lang w:val="en-GB"/>
        </w:rPr>
      </w:pPr>
      <w:r w:rsidRPr="00C56DA6">
        <w:rPr>
          <w:rFonts w:ascii="Avenir Book" w:hAnsi="Avenir Book"/>
          <w:lang w:val="en-GB"/>
        </w:rPr>
        <w:t>Also, the ship is getting spaghettified, in the direction of motion.</w:t>
      </w:r>
    </w:p>
    <w:p w14:paraId="421B53B5" w14:textId="77777777" w:rsidR="00134BD0" w:rsidRPr="00C56DA6" w:rsidRDefault="00134BD0" w:rsidP="00134BD0">
      <w:pPr>
        <w:ind w:firstLine="0"/>
        <w:rPr>
          <w:rFonts w:ascii="Avenir Book" w:hAnsi="Avenir Book"/>
          <w:lang w:val="en-GB"/>
        </w:rPr>
      </w:pPr>
    </w:p>
    <w:p w14:paraId="2D67147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Furthermore, when objects and particles, are travelling at near the speed of light, it is thought their mass increases to such an extent, that it would require an infinite amount of energy, to increase their speed just a little bit further. </w:t>
      </w:r>
    </w:p>
    <w:p w14:paraId="66888DD7" w14:textId="77777777" w:rsidR="00134BD0" w:rsidRPr="00C56DA6" w:rsidRDefault="00134BD0" w:rsidP="00134BD0">
      <w:pPr>
        <w:ind w:firstLine="0"/>
        <w:rPr>
          <w:rFonts w:ascii="Avenir Book" w:hAnsi="Avenir Book"/>
          <w:lang w:val="en-GB"/>
        </w:rPr>
      </w:pPr>
    </w:p>
    <w:p w14:paraId="1FB659E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Well, unlike what Einstein claimed, none of this is real. </w:t>
      </w:r>
    </w:p>
    <w:p w14:paraId="31A4DDB9" w14:textId="77777777" w:rsidR="00134BD0" w:rsidRPr="00C56DA6" w:rsidRDefault="00134BD0" w:rsidP="00134BD0">
      <w:pPr>
        <w:ind w:firstLine="0"/>
        <w:rPr>
          <w:rFonts w:ascii="Avenir Book" w:hAnsi="Avenir Book"/>
          <w:lang w:val="en-GB"/>
        </w:rPr>
      </w:pPr>
    </w:p>
    <w:p w14:paraId="1CDAC90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all just an optical illusion, since this is only what we see from here, while others elsewhere, will see something different. </w:t>
      </w:r>
    </w:p>
    <w:p w14:paraId="105E6AE2" w14:textId="77777777" w:rsidR="00134BD0" w:rsidRPr="00C56DA6" w:rsidRDefault="00134BD0" w:rsidP="00134BD0">
      <w:pPr>
        <w:ind w:firstLine="0"/>
        <w:rPr>
          <w:rFonts w:ascii="Avenir Book" w:hAnsi="Avenir Book"/>
          <w:lang w:val="en-GB"/>
        </w:rPr>
      </w:pPr>
    </w:p>
    <w:p w14:paraId="11371E1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For the people on the ship, everything is normal. </w:t>
      </w:r>
    </w:p>
    <w:p w14:paraId="0A895456" w14:textId="77777777" w:rsidR="00134BD0" w:rsidRPr="00C56DA6" w:rsidRDefault="00134BD0" w:rsidP="00134BD0">
      <w:pPr>
        <w:ind w:firstLine="0"/>
        <w:rPr>
          <w:rFonts w:ascii="Avenir Book" w:hAnsi="Avenir Book"/>
          <w:lang w:val="en-GB"/>
        </w:rPr>
      </w:pPr>
    </w:p>
    <w:p w14:paraId="517518C5"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Time is ticking at a normal rate, they are not getting spaghettified, and they are not frozen in time, on the edge of a black hole. </w:t>
      </w:r>
    </w:p>
    <w:p w14:paraId="144419E2" w14:textId="77777777" w:rsidR="00134BD0" w:rsidRPr="00C56DA6" w:rsidRDefault="00134BD0" w:rsidP="00134BD0">
      <w:pPr>
        <w:ind w:firstLine="0"/>
        <w:rPr>
          <w:rFonts w:ascii="Avenir Book" w:hAnsi="Avenir Book"/>
          <w:lang w:val="en-GB"/>
        </w:rPr>
      </w:pPr>
    </w:p>
    <w:p w14:paraId="13A19E30" w14:textId="77777777" w:rsidR="00134BD0" w:rsidRPr="00C56DA6" w:rsidRDefault="00134BD0" w:rsidP="00134BD0">
      <w:pPr>
        <w:ind w:firstLine="0"/>
        <w:rPr>
          <w:rFonts w:ascii="Avenir Book" w:hAnsi="Avenir Book"/>
          <w:lang w:val="en-GB"/>
        </w:rPr>
      </w:pPr>
      <w:r w:rsidRPr="00C56DA6">
        <w:rPr>
          <w:rFonts w:ascii="Avenir Book" w:hAnsi="Avenir Book"/>
          <w:lang w:val="en-GB"/>
        </w:rPr>
        <w:t>Neither have they become so massive, that an infinite amount of energy, would be required, to accelerate them further.</w:t>
      </w:r>
    </w:p>
    <w:p w14:paraId="3A3E5BEC" w14:textId="77777777" w:rsidR="00134BD0" w:rsidRPr="00C56DA6" w:rsidRDefault="00134BD0" w:rsidP="00134BD0">
      <w:pPr>
        <w:ind w:firstLine="0"/>
        <w:rPr>
          <w:rFonts w:ascii="Avenir Book" w:hAnsi="Avenir Book"/>
          <w:lang w:val="en-GB"/>
        </w:rPr>
      </w:pPr>
    </w:p>
    <w:p w14:paraId="0559475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Particles in particle accelerators, are not becoming supermassive, and they are not prevented from going faster than the speed of light, because of Einstein’s Theories of Relativity. </w:t>
      </w:r>
    </w:p>
    <w:p w14:paraId="4D1205C8" w14:textId="77777777" w:rsidR="00134BD0" w:rsidRPr="00C56DA6" w:rsidRDefault="00134BD0" w:rsidP="00134BD0">
      <w:pPr>
        <w:ind w:firstLine="0"/>
        <w:rPr>
          <w:rFonts w:ascii="Avenir Book" w:hAnsi="Avenir Book"/>
          <w:lang w:val="en-GB"/>
        </w:rPr>
      </w:pPr>
    </w:p>
    <w:p w14:paraId="4774A03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 particle accelerators, electricity produces electromagnetic fields, which are clouds of electrons, which usually on short distances, travel </w:t>
      </w:r>
      <w:proofErr w:type="gramStart"/>
      <w:r w:rsidRPr="00C56DA6">
        <w:rPr>
          <w:rFonts w:ascii="Avenir Book" w:hAnsi="Avenir Book"/>
          <w:lang w:val="en-GB"/>
        </w:rPr>
        <w:t>more or less at</w:t>
      </w:r>
      <w:proofErr w:type="gramEnd"/>
      <w:r w:rsidRPr="00C56DA6">
        <w:rPr>
          <w:rFonts w:ascii="Avenir Book" w:hAnsi="Avenir Book"/>
          <w:lang w:val="en-GB"/>
        </w:rPr>
        <w:t xml:space="preserve"> the speed of light.</w:t>
      </w:r>
    </w:p>
    <w:p w14:paraId="6032967F" w14:textId="77777777" w:rsidR="00134BD0" w:rsidRPr="00C56DA6" w:rsidRDefault="00134BD0" w:rsidP="00134BD0">
      <w:pPr>
        <w:ind w:firstLine="0"/>
        <w:rPr>
          <w:rFonts w:ascii="Avenir Book" w:hAnsi="Avenir Book"/>
          <w:lang w:val="en-GB"/>
        </w:rPr>
      </w:pPr>
    </w:p>
    <w:p w14:paraId="0FC47B67" w14:textId="77777777" w:rsidR="00134BD0" w:rsidRPr="00C56DA6" w:rsidRDefault="00134BD0" w:rsidP="00134BD0">
      <w:pPr>
        <w:ind w:firstLine="0"/>
        <w:rPr>
          <w:rFonts w:ascii="Avenir Book" w:hAnsi="Avenir Book"/>
          <w:lang w:val="en-GB"/>
        </w:rPr>
      </w:pPr>
      <w:r w:rsidRPr="00C56DA6">
        <w:rPr>
          <w:rFonts w:ascii="Avenir Book" w:hAnsi="Avenir Book"/>
          <w:lang w:val="en-GB"/>
        </w:rPr>
        <w:t>We cannot expect particles, to move any faster, than the maximum speed of the electromagnetic fields used, to push them around the particle accelerator.</w:t>
      </w:r>
    </w:p>
    <w:p w14:paraId="7FBEDC28" w14:textId="77777777" w:rsidR="00134BD0" w:rsidRPr="00C56DA6" w:rsidRDefault="00134BD0" w:rsidP="00134BD0">
      <w:pPr>
        <w:ind w:firstLine="0"/>
        <w:rPr>
          <w:rFonts w:ascii="Avenir Book" w:hAnsi="Avenir Book"/>
          <w:lang w:val="en-GB"/>
        </w:rPr>
      </w:pPr>
    </w:p>
    <w:p w14:paraId="5810DE25" w14:textId="77777777" w:rsidR="00134BD0" w:rsidRPr="00C56DA6" w:rsidRDefault="00134BD0" w:rsidP="00134BD0">
      <w:pPr>
        <w:ind w:firstLine="0"/>
        <w:rPr>
          <w:rFonts w:ascii="Avenir Book" w:hAnsi="Avenir Book"/>
          <w:lang w:val="en-GB"/>
        </w:rPr>
      </w:pPr>
      <w:r w:rsidRPr="00C56DA6">
        <w:rPr>
          <w:rFonts w:ascii="Avenir Book" w:hAnsi="Avenir Book"/>
          <w:lang w:val="en-GB"/>
        </w:rPr>
        <w:t>Even black holes, wormholes, and singularities, which are the craziest things anyone could invent, don’t exist in Atomic Expansion Theory, as these can only exist within Einstein’s theories.</w:t>
      </w:r>
    </w:p>
    <w:p w14:paraId="1A2715C6" w14:textId="77777777" w:rsidR="00134BD0" w:rsidRPr="00C56DA6" w:rsidRDefault="00134BD0" w:rsidP="00134BD0">
      <w:pPr>
        <w:ind w:firstLine="0"/>
        <w:rPr>
          <w:rFonts w:ascii="Avenir Book" w:hAnsi="Avenir Book"/>
          <w:lang w:val="en-GB"/>
        </w:rPr>
      </w:pPr>
    </w:p>
    <w:p w14:paraId="687B08B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Black holes are simply dead stars. They look like gigantic planets, which don’t reflect light, from any source nearby. </w:t>
      </w:r>
    </w:p>
    <w:p w14:paraId="530A7919" w14:textId="77777777" w:rsidR="00134BD0" w:rsidRPr="00C56DA6" w:rsidRDefault="00134BD0" w:rsidP="00134BD0">
      <w:pPr>
        <w:ind w:firstLine="0"/>
        <w:rPr>
          <w:rFonts w:ascii="Avenir Book" w:hAnsi="Avenir Book"/>
          <w:lang w:val="en-GB"/>
        </w:rPr>
      </w:pPr>
    </w:p>
    <w:p w14:paraId="53D49065"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We mistook black holes for something they are not, just because we cannot see them, although we can still observe, the enormous gravitational impact, that they have on their surroundings.</w:t>
      </w:r>
    </w:p>
    <w:p w14:paraId="1CB44424" w14:textId="77777777" w:rsidR="00134BD0" w:rsidRPr="00C56DA6" w:rsidRDefault="00134BD0" w:rsidP="00134BD0">
      <w:pPr>
        <w:ind w:firstLine="0"/>
        <w:rPr>
          <w:rFonts w:ascii="Avenir Book" w:hAnsi="Avenir Book"/>
          <w:lang w:val="en-GB"/>
        </w:rPr>
      </w:pPr>
    </w:p>
    <w:p w14:paraId="4AA6DD90" w14:textId="77777777" w:rsidR="00134BD0" w:rsidRPr="00C56DA6" w:rsidRDefault="00134BD0" w:rsidP="00134BD0">
      <w:pPr>
        <w:ind w:firstLine="0"/>
        <w:rPr>
          <w:rFonts w:ascii="Avenir Book" w:hAnsi="Avenir Book"/>
          <w:lang w:val="en-GB"/>
        </w:rPr>
      </w:pPr>
      <w:r w:rsidRPr="00C56DA6">
        <w:rPr>
          <w:rFonts w:ascii="Avenir Book" w:hAnsi="Avenir Book"/>
          <w:lang w:val="en-GB"/>
        </w:rPr>
        <w:t>As for wormholes, they require spacetime to be like a sheet of rubber, which can be pierced, and bent to such a degree, that two different parts of space, can be linked together.</w:t>
      </w:r>
    </w:p>
    <w:p w14:paraId="7E8EB7E6" w14:textId="77777777" w:rsidR="00134BD0" w:rsidRPr="00C56DA6" w:rsidRDefault="00134BD0" w:rsidP="00134BD0">
      <w:pPr>
        <w:ind w:firstLine="0"/>
        <w:rPr>
          <w:rFonts w:ascii="Avenir Book" w:hAnsi="Avenir Book"/>
          <w:lang w:val="en-GB"/>
        </w:rPr>
      </w:pPr>
    </w:p>
    <w:p w14:paraId="4431E38C" w14:textId="77777777" w:rsidR="00134BD0" w:rsidRPr="00C56DA6" w:rsidRDefault="00134BD0" w:rsidP="00134BD0">
      <w:pPr>
        <w:ind w:firstLine="0"/>
        <w:rPr>
          <w:rFonts w:ascii="Avenir Book" w:hAnsi="Avenir Book"/>
          <w:lang w:val="en-GB"/>
        </w:rPr>
      </w:pPr>
      <w:r w:rsidRPr="00C56DA6">
        <w:rPr>
          <w:rFonts w:ascii="Avenir Book" w:hAnsi="Avenir Book"/>
          <w:lang w:val="en-GB"/>
        </w:rPr>
        <w:t>But the concept of spacetime, being a sheet a rubber, that can be pierced and curved, or squeezed to infinity into singularities, is now gone.</w:t>
      </w:r>
    </w:p>
    <w:p w14:paraId="48F34867" w14:textId="77777777" w:rsidR="00134BD0" w:rsidRPr="00C56DA6" w:rsidRDefault="00134BD0" w:rsidP="00134BD0">
      <w:pPr>
        <w:ind w:firstLine="0"/>
        <w:rPr>
          <w:rFonts w:ascii="Avenir Book" w:hAnsi="Avenir Book"/>
          <w:lang w:val="en-GB"/>
        </w:rPr>
      </w:pPr>
    </w:p>
    <w:p w14:paraId="382D696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never was a Big Bang, with a singularity at its core. </w:t>
      </w:r>
    </w:p>
    <w:p w14:paraId="4130F03A" w14:textId="77777777" w:rsidR="00134BD0" w:rsidRPr="00C56DA6" w:rsidRDefault="00134BD0" w:rsidP="00134BD0">
      <w:pPr>
        <w:ind w:firstLine="0"/>
        <w:rPr>
          <w:rFonts w:ascii="Avenir Book" w:hAnsi="Avenir Book"/>
          <w:lang w:val="en-GB"/>
        </w:rPr>
      </w:pPr>
    </w:p>
    <w:p w14:paraId="0D7CC52E" w14:textId="77777777" w:rsidR="00134BD0" w:rsidRPr="00C56DA6" w:rsidRDefault="00134BD0" w:rsidP="00134BD0">
      <w:pPr>
        <w:ind w:firstLine="0"/>
        <w:rPr>
          <w:rFonts w:ascii="Avenir Book" w:hAnsi="Avenir Book"/>
          <w:lang w:val="en-GB"/>
        </w:rPr>
      </w:pPr>
      <w:r w:rsidRPr="00C56DA6">
        <w:rPr>
          <w:rFonts w:ascii="Avenir Book" w:hAnsi="Avenir Book"/>
          <w:lang w:val="en-GB"/>
        </w:rPr>
        <w:t>And this is confirmed again and again, with each new powerful telescope, that we put into orbit.</w:t>
      </w:r>
    </w:p>
    <w:p w14:paraId="06A51C9A" w14:textId="77777777" w:rsidR="00134BD0" w:rsidRPr="00C56DA6" w:rsidRDefault="00134BD0" w:rsidP="00134BD0">
      <w:pPr>
        <w:ind w:firstLine="0"/>
        <w:rPr>
          <w:rFonts w:ascii="Avenir Book" w:hAnsi="Avenir Book"/>
          <w:lang w:val="en-GB"/>
        </w:rPr>
      </w:pPr>
    </w:p>
    <w:p w14:paraId="0746FDD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light we are receiving from these telescopes, took millions of years to get to us, which was nearer the time of the so-called Big Bang. </w:t>
      </w:r>
    </w:p>
    <w:p w14:paraId="4984D5EE" w14:textId="77777777" w:rsidR="00134BD0" w:rsidRPr="00C56DA6" w:rsidRDefault="00134BD0" w:rsidP="00134BD0">
      <w:pPr>
        <w:ind w:firstLine="0"/>
        <w:rPr>
          <w:rFonts w:ascii="Avenir Book" w:hAnsi="Avenir Book"/>
          <w:lang w:val="en-GB"/>
        </w:rPr>
      </w:pPr>
    </w:p>
    <w:p w14:paraId="080FE77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there had been a Big Bang, we should be finding </w:t>
      </w:r>
      <w:proofErr w:type="spellStart"/>
      <w:r w:rsidRPr="00C56DA6">
        <w:rPr>
          <w:rFonts w:ascii="Avenir Book" w:hAnsi="Avenir Book"/>
          <w:lang w:val="en-GB"/>
        </w:rPr>
        <w:t>newborn</w:t>
      </w:r>
      <w:proofErr w:type="spellEnd"/>
      <w:r w:rsidRPr="00C56DA6">
        <w:rPr>
          <w:rFonts w:ascii="Avenir Book" w:hAnsi="Avenir Book"/>
          <w:lang w:val="en-GB"/>
        </w:rPr>
        <w:t xml:space="preserve"> galaxies, in the furthest areas of space. </w:t>
      </w:r>
    </w:p>
    <w:p w14:paraId="652FE8E4" w14:textId="77777777" w:rsidR="00134BD0" w:rsidRPr="00C56DA6" w:rsidRDefault="00134BD0" w:rsidP="00134BD0">
      <w:pPr>
        <w:ind w:firstLine="0"/>
        <w:rPr>
          <w:rFonts w:ascii="Avenir Book" w:hAnsi="Avenir Book"/>
          <w:lang w:val="en-GB"/>
        </w:rPr>
      </w:pPr>
    </w:p>
    <w:p w14:paraId="7A066E28" w14:textId="77777777" w:rsidR="00134BD0" w:rsidRPr="00C56DA6" w:rsidRDefault="00134BD0" w:rsidP="00134BD0">
      <w:pPr>
        <w:ind w:firstLine="0"/>
        <w:rPr>
          <w:rFonts w:ascii="Avenir Book" w:hAnsi="Avenir Book"/>
          <w:lang w:val="en-GB"/>
        </w:rPr>
      </w:pPr>
      <w:r w:rsidRPr="00C56DA6">
        <w:rPr>
          <w:rFonts w:ascii="Avenir Book" w:hAnsi="Avenir Book"/>
          <w:lang w:val="en-GB"/>
        </w:rPr>
        <w:t>But we still cannot find a central point, from where a Big Bang would have occurred.</w:t>
      </w:r>
    </w:p>
    <w:p w14:paraId="63BCF3FC" w14:textId="77777777" w:rsidR="00134BD0" w:rsidRPr="00C56DA6" w:rsidRDefault="00134BD0" w:rsidP="00134BD0">
      <w:pPr>
        <w:ind w:firstLine="0"/>
        <w:rPr>
          <w:rFonts w:ascii="Avenir Book" w:hAnsi="Avenir Book"/>
          <w:lang w:val="en-GB"/>
        </w:rPr>
      </w:pPr>
    </w:p>
    <w:p w14:paraId="62E8E356"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And no matter how far back in time we look, we still find extremely old galaxies.</w:t>
      </w:r>
    </w:p>
    <w:p w14:paraId="1B663D73" w14:textId="77777777" w:rsidR="00134BD0" w:rsidRPr="00C56DA6" w:rsidRDefault="00134BD0" w:rsidP="00134BD0">
      <w:pPr>
        <w:ind w:firstLine="0"/>
        <w:rPr>
          <w:rFonts w:ascii="Avenir Book" w:hAnsi="Avenir Book"/>
          <w:lang w:val="en-GB"/>
        </w:rPr>
      </w:pPr>
    </w:p>
    <w:p w14:paraId="3C502B2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must be very careful about proofs in our science. </w:t>
      </w:r>
    </w:p>
    <w:p w14:paraId="6A93A6B1" w14:textId="77777777" w:rsidR="00134BD0" w:rsidRPr="00C56DA6" w:rsidRDefault="00134BD0" w:rsidP="00134BD0">
      <w:pPr>
        <w:ind w:firstLine="0"/>
        <w:rPr>
          <w:rFonts w:ascii="Avenir Book" w:hAnsi="Avenir Book"/>
          <w:lang w:val="en-GB"/>
        </w:rPr>
      </w:pPr>
    </w:p>
    <w:p w14:paraId="3D6ED15B" w14:textId="77777777" w:rsidR="00134BD0" w:rsidRPr="00C56DA6" w:rsidRDefault="00134BD0" w:rsidP="00134BD0">
      <w:pPr>
        <w:ind w:firstLine="0"/>
        <w:rPr>
          <w:rFonts w:ascii="Avenir Book" w:hAnsi="Avenir Book"/>
          <w:lang w:val="en-GB"/>
        </w:rPr>
      </w:pPr>
      <w:r w:rsidRPr="00C56DA6">
        <w:rPr>
          <w:rFonts w:ascii="Avenir Book" w:hAnsi="Avenir Book"/>
          <w:lang w:val="en-GB"/>
        </w:rPr>
        <w:t>Because often, a result can be interpreted as a proof, when ultimately it is not, for various reasons, which we are often unaware of.</w:t>
      </w:r>
    </w:p>
    <w:p w14:paraId="5F626FF7" w14:textId="77777777" w:rsidR="00134BD0" w:rsidRPr="00C56DA6" w:rsidRDefault="00134BD0" w:rsidP="00134BD0">
      <w:pPr>
        <w:ind w:firstLine="0"/>
        <w:rPr>
          <w:rFonts w:ascii="Avenir Book" w:hAnsi="Avenir Book"/>
          <w:lang w:val="en-GB"/>
        </w:rPr>
      </w:pPr>
    </w:p>
    <w:p w14:paraId="5E6E43C0" w14:textId="77777777" w:rsidR="00134BD0" w:rsidRPr="00C56DA6" w:rsidRDefault="00134BD0" w:rsidP="00134BD0">
      <w:pPr>
        <w:ind w:firstLine="0"/>
        <w:rPr>
          <w:rFonts w:ascii="Avenir Book" w:hAnsi="Avenir Book"/>
          <w:lang w:val="en-GB"/>
        </w:rPr>
      </w:pPr>
      <w:r w:rsidRPr="00C56DA6">
        <w:rPr>
          <w:rFonts w:ascii="Avenir Book" w:hAnsi="Avenir Book"/>
          <w:lang w:val="en-GB"/>
        </w:rPr>
        <w:t>And then, scientific theories can go unchallenged, for over a hundred years.</w:t>
      </w:r>
    </w:p>
    <w:p w14:paraId="472A019A" w14:textId="77777777" w:rsidR="00134BD0" w:rsidRPr="00C56DA6" w:rsidRDefault="00134BD0" w:rsidP="00134BD0">
      <w:pPr>
        <w:ind w:firstLine="0"/>
        <w:rPr>
          <w:rFonts w:ascii="Avenir Book" w:hAnsi="Avenir Book"/>
          <w:lang w:val="en-GB"/>
        </w:rPr>
      </w:pPr>
    </w:p>
    <w:p w14:paraId="318C5D85" w14:textId="77777777" w:rsidR="00134BD0" w:rsidRPr="00C56DA6" w:rsidRDefault="00134BD0" w:rsidP="00134BD0">
      <w:pPr>
        <w:ind w:firstLine="0"/>
        <w:rPr>
          <w:rFonts w:ascii="Avenir Book" w:hAnsi="Avenir Book"/>
          <w:lang w:val="en-GB"/>
        </w:rPr>
      </w:pPr>
      <w:r w:rsidRPr="00C56DA6">
        <w:rPr>
          <w:rFonts w:ascii="Avenir Book" w:hAnsi="Avenir Book"/>
          <w:lang w:val="en-GB"/>
        </w:rPr>
        <w:t>Often there are other reasonable explanations, for observations and results, which have not been properly considered or studied.</w:t>
      </w:r>
    </w:p>
    <w:p w14:paraId="70EC725B" w14:textId="77777777" w:rsidR="00134BD0" w:rsidRPr="00C56DA6" w:rsidRDefault="00134BD0" w:rsidP="00134BD0">
      <w:pPr>
        <w:ind w:firstLine="0"/>
        <w:rPr>
          <w:rFonts w:ascii="Avenir Book" w:hAnsi="Avenir Book"/>
          <w:lang w:val="en-GB"/>
        </w:rPr>
      </w:pPr>
    </w:p>
    <w:p w14:paraId="39EC125B" w14:textId="77777777" w:rsidR="00134BD0" w:rsidRPr="00C56DA6" w:rsidRDefault="00134BD0" w:rsidP="00134BD0">
      <w:pPr>
        <w:ind w:firstLine="0"/>
        <w:rPr>
          <w:rFonts w:ascii="Avenir Book" w:hAnsi="Avenir Book"/>
          <w:lang w:val="en-GB"/>
        </w:rPr>
      </w:pPr>
      <w:r w:rsidRPr="00C56DA6">
        <w:rPr>
          <w:rFonts w:ascii="Avenir Book" w:hAnsi="Avenir Book"/>
          <w:lang w:val="en-GB"/>
        </w:rPr>
        <w:t>The science is never settled, and a consensus amongst most scientists, can never be an argument for truth.</w:t>
      </w:r>
    </w:p>
    <w:p w14:paraId="30890C4B" w14:textId="77777777" w:rsidR="00134BD0" w:rsidRPr="00C56DA6" w:rsidRDefault="00134BD0" w:rsidP="00134BD0">
      <w:pPr>
        <w:ind w:firstLine="0"/>
        <w:rPr>
          <w:rFonts w:ascii="Avenir Book" w:hAnsi="Avenir Book"/>
          <w:lang w:val="en-GB"/>
        </w:rPr>
      </w:pPr>
    </w:p>
    <w:p w14:paraId="14A96DEB" w14:textId="77777777" w:rsidR="00134BD0" w:rsidRPr="00C56DA6" w:rsidRDefault="00134BD0" w:rsidP="00134BD0">
      <w:pPr>
        <w:ind w:firstLine="0"/>
        <w:rPr>
          <w:rFonts w:ascii="Avenir Book" w:hAnsi="Avenir Book"/>
          <w:lang w:val="en-GB"/>
        </w:rPr>
      </w:pPr>
      <w:r w:rsidRPr="00C56DA6">
        <w:rPr>
          <w:rFonts w:ascii="Avenir Book" w:hAnsi="Avenir Book"/>
          <w:lang w:val="en-GB"/>
        </w:rPr>
        <w:t>Science has become a religion, ruled by dogma, where everyone is afraid of saying something, which could challenge anything. Perhaps it was always the case.</w:t>
      </w:r>
    </w:p>
    <w:p w14:paraId="42EA8D96" w14:textId="77777777" w:rsidR="00134BD0" w:rsidRPr="00C56DA6" w:rsidRDefault="00134BD0" w:rsidP="00134BD0">
      <w:pPr>
        <w:ind w:firstLine="0"/>
        <w:rPr>
          <w:rFonts w:ascii="Avenir Book" w:hAnsi="Avenir Book"/>
          <w:lang w:val="en-GB"/>
        </w:rPr>
      </w:pPr>
    </w:p>
    <w:p w14:paraId="3B469CB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Einstein declared that time is relative, while the speed of light is constant. </w:t>
      </w:r>
    </w:p>
    <w:p w14:paraId="1EF60D0B" w14:textId="77777777" w:rsidR="00134BD0" w:rsidRPr="00C56DA6" w:rsidRDefault="00134BD0" w:rsidP="00134BD0">
      <w:pPr>
        <w:ind w:firstLine="0"/>
        <w:rPr>
          <w:rFonts w:ascii="Avenir Book" w:hAnsi="Avenir Book"/>
          <w:lang w:val="en-GB"/>
        </w:rPr>
      </w:pPr>
    </w:p>
    <w:p w14:paraId="605F1132" w14:textId="77777777" w:rsidR="00134BD0" w:rsidRPr="00C56DA6" w:rsidRDefault="00134BD0" w:rsidP="00134BD0">
      <w:pPr>
        <w:ind w:firstLine="0"/>
        <w:rPr>
          <w:rFonts w:ascii="Avenir Book" w:hAnsi="Avenir Book"/>
          <w:lang w:val="en-GB"/>
        </w:rPr>
      </w:pPr>
      <w:r w:rsidRPr="00C56DA6">
        <w:rPr>
          <w:rFonts w:ascii="Avenir Book" w:hAnsi="Avenir Book"/>
          <w:lang w:val="en-GB"/>
        </w:rPr>
        <w:t>However, despite all the so-called proofs, and there are many convincing ones, it is time which is constant, while the speed of light is relative, and therefore varies.</w:t>
      </w:r>
    </w:p>
    <w:p w14:paraId="3A239FD4" w14:textId="77777777" w:rsidR="00134BD0" w:rsidRPr="00C56DA6" w:rsidRDefault="00134BD0" w:rsidP="00134BD0">
      <w:pPr>
        <w:ind w:firstLine="0"/>
        <w:rPr>
          <w:rFonts w:ascii="Avenir Book" w:hAnsi="Avenir Book"/>
          <w:lang w:val="en-GB"/>
        </w:rPr>
      </w:pPr>
    </w:p>
    <w:p w14:paraId="03B75ABE"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Since motion is relative, even particles which – from our point of view – usually only move at the speed of light, can travel faster than that, relative to other observers. </w:t>
      </w:r>
    </w:p>
    <w:p w14:paraId="2C20CC85" w14:textId="77777777" w:rsidR="00134BD0" w:rsidRPr="00C56DA6" w:rsidRDefault="00134BD0" w:rsidP="00134BD0">
      <w:pPr>
        <w:ind w:firstLine="0"/>
        <w:rPr>
          <w:rFonts w:ascii="Avenir Book" w:hAnsi="Avenir Book"/>
          <w:lang w:val="en-GB"/>
        </w:rPr>
      </w:pPr>
    </w:p>
    <w:p w14:paraId="0152C53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switch means that, while going faster than the speed of light, we would still be able to see everything perfectly well. </w:t>
      </w:r>
    </w:p>
    <w:p w14:paraId="5F64799D" w14:textId="77777777" w:rsidR="00134BD0" w:rsidRPr="00C56DA6" w:rsidRDefault="00134BD0" w:rsidP="00134BD0">
      <w:pPr>
        <w:ind w:firstLine="0"/>
        <w:rPr>
          <w:rFonts w:ascii="Avenir Book" w:hAnsi="Avenir Book"/>
          <w:lang w:val="en-GB"/>
        </w:rPr>
      </w:pPr>
    </w:p>
    <w:p w14:paraId="2C9A6370" w14:textId="77777777" w:rsidR="00134BD0" w:rsidRPr="00C56DA6" w:rsidRDefault="00134BD0" w:rsidP="00134BD0">
      <w:pPr>
        <w:ind w:firstLine="0"/>
        <w:rPr>
          <w:rFonts w:ascii="Avenir Book" w:hAnsi="Avenir Book"/>
          <w:lang w:val="en-GB"/>
        </w:rPr>
      </w:pPr>
      <w:r w:rsidRPr="00C56DA6">
        <w:rPr>
          <w:rFonts w:ascii="Avenir Book" w:hAnsi="Avenir Book"/>
          <w:lang w:val="en-GB"/>
        </w:rPr>
        <w:t>If we were on a spaceship, witnessing the explosion of our Sun, depending on our speed and direction of motion, we would see either:</w:t>
      </w:r>
    </w:p>
    <w:p w14:paraId="39E5981B" w14:textId="77777777" w:rsidR="00134BD0" w:rsidRPr="00C56DA6" w:rsidRDefault="00134BD0" w:rsidP="00134BD0">
      <w:pPr>
        <w:ind w:firstLine="0"/>
        <w:rPr>
          <w:rFonts w:ascii="Avenir Book" w:hAnsi="Avenir Book"/>
          <w:lang w:val="en-GB"/>
        </w:rPr>
      </w:pPr>
    </w:p>
    <w:p w14:paraId="3809042C" w14:textId="77777777" w:rsidR="00134BD0" w:rsidRPr="00C56DA6" w:rsidRDefault="00134BD0" w:rsidP="00134BD0">
      <w:pPr>
        <w:pStyle w:val="ListParagraph"/>
        <w:numPr>
          <w:ilvl w:val="0"/>
          <w:numId w:val="34"/>
        </w:numPr>
        <w:spacing w:before="0" w:line="240" w:lineRule="auto"/>
        <w:rPr>
          <w:rFonts w:ascii="Avenir Book" w:hAnsi="Avenir Book"/>
          <w:lang w:val="en-GB"/>
        </w:rPr>
      </w:pPr>
      <w:r w:rsidRPr="00C56DA6">
        <w:rPr>
          <w:rFonts w:ascii="Avenir Book" w:hAnsi="Avenir Book"/>
          <w:lang w:val="en-GB"/>
        </w:rPr>
        <w:t xml:space="preserve">in real-time, if we were at rest relative to the Sun, </w:t>
      </w:r>
    </w:p>
    <w:p w14:paraId="4CF1E6F2" w14:textId="77777777" w:rsidR="00134BD0" w:rsidRPr="00C56DA6" w:rsidRDefault="00134BD0" w:rsidP="00134BD0">
      <w:pPr>
        <w:pStyle w:val="ListParagraph"/>
        <w:numPr>
          <w:ilvl w:val="0"/>
          <w:numId w:val="34"/>
        </w:numPr>
        <w:spacing w:before="0" w:line="240" w:lineRule="auto"/>
        <w:rPr>
          <w:rFonts w:ascii="Avenir Book" w:hAnsi="Avenir Book"/>
          <w:lang w:val="en-GB"/>
        </w:rPr>
      </w:pPr>
      <w:r w:rsidRPr="00C56DA6">
        <w:rPr>
          <w:rFonts w:ascii="Avenir Book" w:hAnsi="Avenir Book"/>
          <w:lang w:val="en-GB"/>
        </w:rPr>
        <w:t>in fast forward, if moving towards the event at any speed, even faster than light,</w:t>
      </w:r>
    </w:p>
    <w:p w14:paraId="7735BF62" w14:textId="77777777" w:rsidR="00134BD0" w:rsidRPr="00C56DA6" w:rsidRDefault="00134BD0" w:rsidP="00134BD0">
      <w:pPr>
        <w:pStyle w:val="ListParagraph"/>
        <w:numPr>
          <w:ilvl w:val="0"/>
          <w:numId w:val="34"/>
        </w:numPr>
        <w:spacing w:before="0" w:line="240" w:lineRule="auto"/>
        <w:rPr>
          <w:rFonts w:ascii="Avenir Book" w:hAnsi="Avenir Book"/>
          <w:lang w:val="en-GB"/>
        </w:rPr>
      </w:pPr>
      <w:r w:rsidRPr="00C56DA6">
        <w:rPr>
          <w:rFonts w:ascii="Avenir Book" w:hAnsi="Avenir Book"/>
          <w:lang w:val="en-GB"/>
        </w:rPr>
        <w:t>in slow motion, if moving away from the event at any speed, even faster than light, or</w:t>
      </w:r>
    </w:p>
    <w:p w14:paraId="63FBFAE6" w14:textId="77777777" w:rsidR="00134BD0" w:rsidRPr="00C56DA6" w:rsidRDefault="00134BD0" w:rsidP="00134BD0">
      <w:pPr>
        <w:pStyle w:val="ListParagraph"/>
        <w:numPr>
          <w:ilvl w:val="0"/>
          <w:numId w:val="34"/>
        </w:numPr>
        <w:spacing w:before="0" w:line="240" w:lineRule="auto"/>
        <w:rPr>
          <w:rFonts w:ascii="Avenir Book" w:hAnsi="Avenir Book"/>
          <w:lang w:val="en-GB"/>
        </w:rPr>
      </w:pPr>
      <w:r w:rsidRPr="00C56DA6">
        <w:rPr>
          <w:rFonts w:ascii="Avenir Book" w:hAnsi="Avenir Book"/>
          <w:lang w:val="en-GB"/>
        </w:rPr>
        <w:t>frozen in time, if going away at exactly the speed of that light.</w:t>
      </w:r>
    </w:p>
    <w:p w14:paraId="54D543C3" w14:textId="77777777" w:rsidR="00134BD0" w:rsidRPr="00C56DA6" w:rsidRDefault="00134BD0" w:rsidP="00134BD0">
      <w:pPr>
        <w:ind w:firstLine="0"/>
        <w:rPr>
          <w:rFonts w:ascii="Avenir Book" w:hAnsi="Avenir Book"/>
          <w:lang w:val="en-GB"/>
        </w:rPr>
      </w:pPr>
    </w:p>
    <w:p w14:paraId="1495737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 Atomic Expansion Theory, instead of intangible and massless photons, light is now composed of clusters of electrons. </w:t>
      </w:r>
    </w:p>
    <w:p w14:paraId="447C98F1" w14:textId="77777777" w:rsidR="00134BD0" w:rsidRPr="00C56DA6" w:rsidRDefault="00134BD0" w:rsidP="00134BD0">
      <w:pPr>
        <w:ind w:firstLine="0"/>
        <w:rPr>
          <w:rFonts w:ascii="Avenir Book" w:hAnsi="Avenir Book"/>
          <w:lang w:val="en-GB"/>
        </w:rPr>
      </w:pPr>
    </w:p>
    <w:p w14:paraId="7B042C2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Electron clusters are expanding matter in motion, and all matter must have a mass. </w:t>
      </w:r>
    </w:p>
    <w:p w14:paraId="6A1F468F" w14:textId="77777777" w:rsidR="00134BD0" w:rsidRPr="00C56DA6" w:rsidRDefault="00134BD0" w:rsidP="00134BD0">
      <w:pPr>
        <w:ind w:firstLine="0"/>
        <w:rPr>
          <w:rFonts w:ascii="Avenir Book" w:hAnsi="Avenir Book"/>
          <w:lang w:val="en-GB"/>
        </w:rPr>
      </w:pPr>
    </w:p>
    <w:p w14:paraId="4CE2CD2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light is being produced, there is an initial speed boost, which is required for the clusters of electrons, to escape the atoms. </w:t>
      </w:r>
    </w:p>
    <w:p w14:paraId="33E5AFB5" w14:textId="77777777" w:rsidR="00134BD0" w:rsidRPr="00C56DA6" w:rsidRDefault="00134BD0" w:rsidP="00134BD0">
      <w:pPr>
        <w:ind w:firstLine="0"/>
        <w:rPr>
          <w:rFonts w:ascii="Avenir Book" w:hAnsi="Avenir Book"/>
          <w:lang w:val="en-GB"/>
        </w:rPr>
      </w:pPr>
    </w:p>
    <w:p w14:paraId="0D92785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accounts for most of the speed of the light. </w:t>
      </w:r>
    </w:p>
    <w:p w14:paraId="472057CF" w14:textId="77777777" w:rsidR="00134BD0" w:rsidRPr="00C56DA6" w:rsidRDefault="00134BD0" w:rsidP="00134BD0">
      <w:pPr>
        <w:ind w:firstLine="0"/>
        <w:rPr>
          <w:rFonts w:ascii="Avenir Book" w:hAnsi="Avenir Book"/>
          <w:lang w:val="en-GB"/>
        </w:rPr>
      </w:pPr>
    </w:p>
    <w:p w14:paraId="3ED579BD"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But to this, we must then add the effect of gravity. </w:t>
      </w:r>
    </w:p>
    <w:p w14:paraId="1EAC23D3" w14:textId="77777777" w:rsidR="00134BD0" w:rsidRPr="00C56DA6" w:rsidRDefault="00134BD0" w:rsidP="00134BD0">
      <w:pPr>
        <w:ind w:firstLine="0"/>
        <w:rPr>
          <w:rFonts w:ascii="Avenir Book" w:hAnsi="Avenir Book"/>
          <w:lang w:val="en-GB"/>
        </w:rPr>
      </w:pPr>
    </w:p>
    <w:p w14:paraId="4CE7192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Once the light clusters are freely expanding into space at high speed, they continue to accelerate due to gravity, while the distance reduces, between the expanding clusters of electrons, and the expanding destinations. </w:t>
      </w:r>
    </w:p>
    <w:p w14:paraId="58BD2CFC" w14:textId="77777777" w:rsidR="00134BD0" w:rsidRPr="00C56DA6" w:rsidRDefault="00134BD0" w:rsidP="00134BD0">
      <w:pPr>
        <w:ind w:firstLine="0"/>
        <w:rPr>
          <w:rFonts w:ascii="Avenir Book" w:hAnsi="Avenir Book"/>
          <w:lang w:val="en-GB"/>
        </w:rPr>
      </w:pPr>
    </w:p>
    <w:p w14:paraId="6C739962" w14:textId="77777777" w:rsidR="00134BD0" w:rsidRPr="00C56DA6" w:rsidRDefault="00134BD0" w:rsidP="00134BD0">
      <w:pPr>
        <w:ind w:firstLine="0"/>
        <w:rPr>
          <w:rFonts w:ascii="Avenir Book" w:hAnsi="Avenir Book"/>
          <w:lang w:val="en-GB"/>
        </w:rPr>
      </w:pPr>
      <w:r w:rsidRPr="00C56DA6">
        <w:rPr>
          <w:rFonts w:ascii="Avenir Book" w:hAnsi="Avenir Book"/>
          <w:lang w:val="en-GB"/>
        </w:rPr>
        <w:t>They all proportionally expand at the same universal expansion rate.</w:t>
      </w:r>
    </w:p>
    <w:p w14:paraId="29D03CA3" w14:textId="77777777" w:rsidR="00134BD0" w:rsidRPr="00C56DA6" w:rsidRDefault="00134BD0" w:rsidP="00134BD0">
      <w:pPr>
        <w:ind w:firstLine="0"/>
        <w:rPr>
          <w:rFonts w:ascii="Avenir Book" w:hAnsi="Avenir Book"/>
          <w:lang w:val="en-GB"/>
        </w:rPr>
      </w:pPr>
    </w:p>
    <w:p w14:paraId="34B3129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That way, no matter where anyone is, or at what speed they are going at – even multiple times the speed of light – the clusters of electrons within the light, are travelling in all directions, at various speeds, and will eventually be seen by everyone. </w:t>
      </w:r>
    </w:p>
    <w:p w14:paraId="54DD9288" w14:textId="77777777" w:rsidR="00134BD0" w:rsidRPr="00C56DA6" w:rsidRDefault="00134BD0" w:rsidP="00134BD0">
      <w:pPr>
        <w:ind w:firstLine="0"/>
        <w:rPr>
          <w:rFonts w:ascii="Avenir Book" w:hAnsi="Avenir Book"/>
          <w:lang w:val="en-GB"/>
        </w:rPr>
      </w:pPr>
    </w:p>
    <w:p w14:paraId="534B5D8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what is meant </w:t>
      </w:r>
      <w:proofErr w:type="gramStart"/>
      <w:r w:rsidRPr="00C56DA6">
        <w:rPr>
          <w:rFonts w:ascii="Avenir Book" w:hAnsi="Avenir Book"/>
          <w:lang w:val="en-GB"/>
        </w:rPr>
        <w:t>by,</w:t>
      </w:r>
      <w:proofErr w:type="gramEnd"/>
      <w:r w:rsidRPr="00C56DA6">
        <w:rPr>
          <w:rFonts w:ascii="Avenir Book" w:hAnsi="Avenir Book"/>
          <w:lang w:val="en-GB"/>
        </w:rPr>
        <w:t xml:space="preserve"> the speed of light is relative to the point of view, because it takes time for the clusters of electrons, to reach all possible destinations. </w:t>
      </w:r>
    </w:p>
    <w:p w14:paraId="0D4FA9A9" w14:textId="77777777" w:rsidR="00134BD0" w:rsidRPr="00C56DA6" w:rsidRDefault="00134BD0" w:rsidP="00134BD0">
      <w:pPr>
        <w:ind w:firstLine="0"/>
        <w:rPr>
          <w:rFonts w:ascii="Avenir Book" w:hAnsi="Avenir Book"/>
          <w:lang w:val="en-GB"/>
        </w:rPr>
      </w:pPr>
    </w:p>
    <w:p w14:paraId="442C72E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of course, not everyone will witness a same event, at the same time, or see </w:t>
      </w:r>
      <w:proofErr w:type="gramStart"/>
      <w:r w:rsidRPr="00C56DA6">
        <w:rPr>
          <w:rFonts w:ascii="Avenir Book" w:hAnsi="Avenir Book"/>
          <w:lang w:val="en-GB"/>
        </w:rPr>
        <w:t>exactly the same</w:t>
      </w:r>
      <w:proofErr w:type="gramEnd"/>
      <w:r w:rsidRPr="00C56DA6">
        <w:rPr>
          <w:rFonts w:ascii="Avenir Book" w:hAnsi="Avenir Book"/>
          <w:lang w:val="en-GB"/>
        </w:rPr>
        <w:t xml:space="preserve"> thing, depending on their point of view.</w:t>
      </w:r>
    </w:p>
    <w:p w14:paraId="78414F86" w14:textId="77777777" w:rsidR="00134BD0" w:rsidRPr="00C56DA6" w:rsidRDefault="00134BD0" w:rsidP="00134BD0">
      <w:pPr>
        <w:ind w:firstLine="0"/>
        <w:rPr>
          <w:rFonts w:ascii="Avenir Book" w:hAnsi="Avenir Book"/>
          <w:lang w:val="en-GB"/>
        </w:rPr>
      </w:pPr>
    </w:p>
    <w:p w14:paraId="7C94C3A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How long it takes for the light to reach all destinations, has no bearing on when an event has taken place, or the rate at which time is passing, in any of the locations. </w:t>
      </w:r>
    </w:p>
    <w:p w14:paraId="72240216" w14:textId="77777777" w:rsidR="00134BD0" w:rsidRPr="00C56DA6" w:rsidRDefault="00134BD0" w:rsidP="00134BD0">
      <w:pPr>
        <w:ind w:firstLine="0"/>
        <w:rPr>
          <w:rFonts w:ascii="Avenir Book" w:hAnsi="Avenir Book"/>
          <w:lang w:val="en-GB"/>
        </w:rPr>
      </w:pPr>
    </w:p>
    <w:p w14:paraId="6A710D6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 event takes place only once, at a specific time common to everyone. </w:t>
      </w:r>
    </w:p>
    <w:p w14:paraId="0E1B7180" w14:textId="77777777" w:rsidR="00134BD0" w:rsidRPr="00C56DA6" w:rsidRDefault="00134BD0" w:rsidP="00134BD0">
      <w:pPr>
        <w:ind w:firstLine="0"/>
        <w:rPr>
          <w:rFonts w:ascii="Avenir Book" w:hAnsi="Avenir Book"/>
          <w:lang w:val="en-GB"/>
        </w:rPr>
      </w:pPr>
    </w:p>
    <w:p w14:paraId="4DDDE981"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Because time is no longer relative, it ticks the same everywhere, at least within our own dimension.</w:t>
      </w:r>
    </w:p>
    <w:p w14:paraId="5553E7EF" w14:textId="77777777" w:rsidR="00134BD0" w:rsidRPr="00C56DA6" w:rsidRDefault="00134BD0" w:rsidP="00134BD0">
      <w:pPr>
        <w:ind w:firstLine="0"/>
        <w:rPr>
          <w:rFonts w:ascii="Avenir Book" w:hAnsi="Avenir Book"/>
          <w:lang w:val="en-GB"/>
        </w:rPr>
      </w:pPr>
    </w:p>
    <w:p w14:paraId="0EF58F2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all perfectly logical, as soon as we consider that light is made of matter, and that the clusters of electrons, behave very much like bullets being fired from a gun. </w:t>
      </w:r>
    </w:p>
    <w:p w14:paraId="7D8157AD" w14:textId="77777777" w:rsidR="00134BD0" w:rsidRPr="00C56DA6" w:rsidRDefault="00134BD0" w:rsidP="00134BD0">
      <w:pPr>
        <w:ind w:firstLine="0"/>
        <w:rPr>
          <w:rFonts w:ascii="Avenir Book" w:hAnsi="Avenir Book"/>
          <w:lang w:val="en-GB"/>
        </w:rPr>
      </w:pPr>
    </w:p>
    <w:p w14:paraId="660D94DC"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There is an initial speed boost, when the bullets are fired, or the clusters of electrons are expelled from the atoms, and then gravity takes over.</w:t>
      </w:r>
    </w:p>
    <w:p w14:paraId="3214B648" w14:textId="77777777" w:rsidR="00134BD0" w:rsidRPr="00C56DA6" w:rsidRDefault="00134BD0" w:rsidP="00134BD0">
      <w:pPr>
        <w:ind w:firstLine="0"/>
        <w:rPr>
          <w:rFonts w:ascii="Avenir Book" w:hAnsi="Avenir Book"/>
          <w:lang w:val="en-GB"/>
        </w:rPr>
      </w:pPr>
    </w:p>
    <w:p w14:paraId="5FA1B362" w14:textId="77777777" w:rsidR="00134BD0" w:rsidRPr="00C56DA6" w:rsidRDefault="00134BD0" w:rsidP="00134BD0">
      <w:pPr>
        <w:ind w:firstLine="0"/>
        <w:rPr>
          <w:rFonts w:ascii="Avenir Book" w:hAnsi="Avenir Book"/>
          <w:lang w:val="en-GB"/>
        </w:rPr>
      </w:pPr>
      <w:r w:rsidRPr="00C56DA6">
        <w:rPr>
          <w:rFonts w:ascii="Avenir Book" w:hAnsi="Avenir Book"/>
          <w:lang w:val="en-GB"/>
        </w:rPr>
        <w:t>Eventually, the Earth’s expansion will catch up with the flying bullets, and they will technically fall to the ground.</w:t>
      </w:r>
    </w:p>
    <w:p w14:paraId="596B9E87" w14:textId="77777777" w:rsidR="00134BD0" w:rsidRPr="00C56DA6" w:rsidRDefault="00134BD0" w:rsidP="00134BD0">
      <w:pPr>
        <w:ind w:firstLine="0"/>
        <w:rPr>
          <w:rFonts w:ascii="Avenir Book" w:hAnsi="Avenir Book"/>
          <w:lang w:val="en-GB"/>
        </w:rPr>
      </w:pPr>
    </w:p>
    <w:p w14:paraId="10AD786A" w14:textId="77777777" w:rsidR="00134BD0" w:rsidRPr="00C56DA6" w:rsidRDefault="00134BD0" w:rsidP="00134BD0">
      <w:pPr>
        <w:ind w:firstLine="0"/>
        <w:rPr>
          <w:rFonts w:ascii="Avenir Book" w:hAnsi="Avenir Book"/>
          <w:lang w:val="en-GB"/>
        </w:rPr>
      </w:pPr>
      <w:r w:rsidRPr="00C56DA6">
        <w:rPr>
          <w:rFonts w:ascii="Avenir Book" w:hAnsi="Avenir Book"/>
          <w:lang w:val="en-GB"/>
        </w:rPr>
        <w:t>Light is a long succession of batches of clusters of electrons, which create the images that we see, all showing an event at different times, just like different frames of a film.</w:t>
      </w:r>
    </w:p>
    <w:p w14:paraId="69F1260A" w14:textId="77777777" w:rsidR="00134BD0" w:rsidRPr="00C56DA6" w:rsidRDefault="00134BD0" w:rsidP="00134BD0">
      <w:pPr>
        <w:ind w:firstLine="0"/>
        <w:rPr>
          <w:rFonts w:ascii="Avenir Book" w:hAnsi="Avenir Book"/>
          <w:lang w:val="en-GB"/>
        </w:rPr>
      </w:pPr>
    </w:p>
    <w:p w14:paraId="634D3BED" w14:textId="77777777" w:rsidR="00134BD0" w:rsidRPr="00C56DA6" w:rsidRDefault="00134BD0" w:rsidP="00134BD0">
      <w:pPr>
        <w:ind w:firstLine="0"/>
        <w:rPr>
          <w:rFonts w:ascii="Avenir Book" w:hAnsi="Avenir Book"/>
          <w:lang w:val="en-GB"/>
        </w:rPr>
      </w:pPr>
      <w:r w:rsidRPr="00C56DA6">
        <w:rPr>
          <w:rFonts w:ascii="Avenir Book" w:hAnsi="Avenir Book"/>
          <w:lang w:val="en-GB"/>
        </w:rPr>
        <w:t>When moving fast towards the event, if too many of these clusters enter our eyes at once, we will see at the same time, multiple images of the event at various times.</w:t>
      </w:r>
    </w:p>
    <w:p w14:paraId="2500DB53" w14:textId="77777777" w:rsidR="00134BD0" w:rsidRPr="00C56DA6" w:rsidRDefault="00134BD0" w:rsidP="00134BD0">
      <w:pPr>
        <w:ind w:firstLine="0"/>
        <w:rPr>
          <w:rFonts w:ascii="Avenir Book" w:hAnsi="Avenir Book"/>
          <w:lang w:val="en-GB"/>
        </w:rPr>
      </w:pPr>
    </w:p>
    <w:p w14:paraId="2CEACC08" w14:textId="77777777" w:rsidR="00134BD0" w:rsidRPr="00C56DA6" w:rsidRDefault="00134BD0" w:rsidP="00134BD0">
      <w:pPr>
        <w:ind w:firstLine="0"/>
        <w:rPr>
          <w:rFonts w:ascii="Avenir Book" w:hAnsi="Avenir Book"/>
          <w:lang w:val="en-GB"/>
        </w:rPr>
      </w:pPr>
      <w:r w:rsidRPr="00C56DA6">
        <w:rPr>
          <w:rFonts w:ascii="Avenir Book" w:hAnsi="Avenir Book"/>
          <w:lang w:val="en-GB"/>
        </w:rPr>
        <w:t>And since these clusters don’t all travel at the same speed, sometimes clusters of electrons, produced after earlier ones, will arrive faster.</w:t>
      </w:r>
    </w:p>
    <w:p w14:paraId="46A21052" w14:textId="77777777" w:rsidR="00134BD0" w:rsidRPr="00C56DA6" w:rsidRDefault="00134BD0" w:rsidP="00134BD0">
      <w:pPr>
        <w:ind w:firstLine="0"/>
        <w:rPr>
          <w:rFonts w:ascii="Avenir Book" w:hAnsi="Avenir Book"/>
          <w:lang w:val="en-GB"/>
        </w:rPr>
      </w:pPr>
    </w:p>
    <w:p w14:paraId="5258E33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Which means, we might see the Sun explode, but seconds later, we might still see images of the </w:t>
      </w:r>
      <w:proofErr w:type="gramStart"/>
      <w:r w:rsidRPr="00C56DA6">
        <w:rPr>
          <w:rFonts w:ascii="Avenir Book" w:hAnsi="Avenir Book"/>
          <w:lang w:val="en-GB"/>
        </w:rPr>
        <w:t>Sun, before</w:t>
      </w:r>
      <w:proofErr w:type="gramEnd"/>
      <w:r w:rsidRPr="00C56DA6">
        <w:rPr>
          <w:rFonts w:ascii="Avenir Book" w:hAnsi="Avenir Book"/>
          <w:lang w:val="en-GB"/>
        </w:rPr>
        <w:t xml:space="preserve"> the explosion.</w:t>
      </w:r>
    </w:p>
    <w:p w14:paraId="3711B57C" w14:textId="77777777" w:rsidR="00134BD0" w:rsidRPr="00C56DA6" w:rsidRDefault="00134BD0" w:rsidP="00134BD0">
      <w:pPr>
        <w:ind w:firstLine="0"/>
        <w:rPr>
          <w:rFonts w:ascii="Avenir Book" w:hAnsi="Avenir Book"/>
          <w:lang w:val="en-GB"/>
        </w:rPr>
      </w:pPr>
    </w:p>
    <w:p w14:paraId="3D6C1D3B"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In Atomic Expansion Theory, there are no more ethereal concepts of energy. </w:t>
      </w:r>
    </w:p>
    <w:p w14:paraId="77AA2956" w14:textId="77777777" w:rsidR="00134BD0" w:rsidRPr="00C56DA6" w:rsidRDefault="00134BD0" w:rsidP="00134BD0">
      <w:pPr>
        <w:ind w:firstLine="0"/>
        <w:rPr>
          <w:rFonts w:ascii="Avenir Book" w:hAnsi="Avenir Book"/>
          <w:lang w:val="en-GB"/>
        </w:rPr>
      </w:pPr>
    </w:p>
    <w:p w14:paraId="5600BE54" w14:textId="77777777" w:rsidR="00134BD0" w:rsidRPr="00C56DA6" w:rsidRDefault="00134BD0" w:rsidP="00134BD0">
      <w:pPr>
        <w:ind w:firstLine="0"/>
        <w:rPr>
          <w:rFonts w:ascii="Avenir Book" w:hAnsi="Avenir Book"/>
          <w:lang w:val="en-GB"/>
        </w:rPr>
      </w:pPr>
      <w:r w:rsidRPr="00C56DA6">
        <w:rPr>
          <w:rFonts w:ascii="Avenir Book" w:hAnsi="Avenir Book"/>
          <w:lang w:val="en-GB"/>
        </w:rPr>
        <w:t>Energy is simply expanding and contracting matter in motion.</w:t>
      </w:r>
    </w:p>
    <w:p w14:paraId="7592808B" w14:textId="77777777" w:rsidR="00134BD0" w:rsidRPr="00C56DA6" w:rsidRDefault="00134BD0" w:rsidP="00134BD0">
      <w:pPr>
        <w:ind w:firstLine="0"/>
        <w:rPr>
          <w:rFonts w:ascii="Avenir Book" w:hAnsi="Avenir Book"/>
          <w:lang w:val="en-GB"/>
        </w:rPr>
      </w:pPr>
    </w:p>
    <w:p w14:paraId="105A412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Otherwise, we are dealing with ghost particles, which have no mass, no volume, no shape, and no tangible existence, even within our own dimension. </w:t>
      </w:r>
    </w:p>
    <w:p w14:paraId="7181EA73" w14:textId="77777777" w:rsidR="00134BD0" w:rsidRPr="00C56DA6" w:rsidRDefault="00134BD0" w:rsidP="00134BD0">
      <w:pPr>
        <w:ind w:firstLine="0"/>
        <w:rPr>
          <w:rFonts w:ascii="Avenir Book" w:hAnsi="Avenir Book"/>
          <w:lang w:val="en-GB"/>
        </w:rPr>
      </w:pPr>
    </w:p>
    <w:p w14:paraId="200C3EF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Since gravity is an acceleration, the speed of light accelerates, especially when </w:t>
      </w:r>
      <w:proofErr w:type="gramStart"/>
      <w:r w:rsidRPr="00C56DA6">
        <w:rPr>
          <w:rFonts w:ascii="Avenir Book" w:hAnsi="Avenir Book"/>
          <w:lang w:val="en-GB"/>
        </w:rPr>
        <w:t>entering into</w:t>
      </w:r>
      <w:proofErr w:type="gramEnd"/>
      <w:r w:rsidRPr="00C56DA6">
        <w:rPr>
          <w:rFonts w:ascii="Avenir Book" w:hAnsi="Avenir Book"/>
          <w:lang w:val="en-GB"/>
        </w:rPr>
        <w:t xml:space="preserve"> a partial orbit, in a slingshot effect, around a star like our Sun. </w:t>
      </w:r>
    </w:p>
    <w:p w14:paraId="10D7F62D" w14:textId="77777777" w:rsidR="00134BD0" w:rsidRPr="00C56DA6" w:rsidRDefault="00134BD0" w:rsidP="00134BD0">
      <w:pPr>
        <w:ind w:firstLine="0"/>
        <w:rPr>
          <w:rFonts w:ascii="Avenir Book" w:hAnsi="Avenir Book"/>
          <w:lang w:val="en-GB"/>
        </w:rPr>
      </w:pPr>
    </w:p>
    <w:p w14:paraId="480BE687"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is just like it would be for asteroids or probes, gaining a significant acceleration, while flying very fast around planets and suns.</w:t>
      </w:r>
    </w:p>
    <w:p w14:paraId="0B979C24" w14:textId="77777777" w:rsidR="00134BD0" w:rsidRPr="00C56DA6" w:rsidRDefault="00134BD0" w:rsidP="00134BD0">
      <w:pPr>
        <w:ind w:firstLine="0"/>
        <w:rPr>
          <w:rFonts w:ascii="Avenir Book" w:hAnsi="Avenir Book"/>
          <w:lang w:val="en-GB"/>
        </w:rPr>
      </w:pPr>
    </w:p>
    <w:p w14:paraId="524DD56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said, the clusters of electrons also slow down and dissipate, when they encounter matter, such as molecules in gases, clusters of electrons from other light sources, clouds of electrons from magnetic fields, or clouds of neutrinos and other particles, ejected from the Sun. </w:t>
      </w:r>
    </w:p>
    <w:p w14:paraId="0F01102A" w14:textId="77777777" w:rsidR="00134BD0" w:rsidRPr="00C56DA6" w:rsidRDefault="00134BD0" w:rsidP="00134BD0">
      <w:pPr>
        <w:ind w:firstLine="0"/>
        <w:rPr>
          <w:rFonts w:ascii="Avenir Book" w:hAnsi="Avenir Book"/>
          <w:lang w:val="en-GB"/>
        </w:rPr>
      </w:pPr>
    </w:p>
    <w:p w14:paraId="36D5C7C4" w14:textId="77777777" w:rsidR="00134BD0" w:rsidRPr="00C56DA6" w:rsidRDefault="00134BD0" w:rsidP="00134BD0">
      <w:pPr>
        <w:ind w:firstLine="0"/>
        <w:rPr>
          <w:rFonts w:ascii="Avenir Book" w:hAnsi="Avenir Book"/>
          <w:lang w:val="en-GB"/>
        </w:rPr>
      </w:pPr>
      <w:r w:rsidRPr="00C56DA6">
        <w:rPr>
          <w:rFonts w:ascii="Avenir Book" w:hAnsi="Avenir Book"/>
          <w:lang w:val="en-GB"/>
        </w:rPr>
        <w:t>There could also be many instances, of reaching terminal velocity for a while, here and there, with no net acceleration, because of the resistance from other particles, matching the acceleration of the clusters.</w:t>
      </w:r>
    </w:p>
    <w:p w14:paraId="425D7FFF" w14:textId="77777777" w:rsidR="00134BD0" w:rsidRPr="00C56DA6" w:rsidRDefault="00134BD0" w:rsidP="00134BD0">
      <w:pPr>
        <w:ind w:firstLine="0"/>
        <w:rPr>
          <w:rFonts w:ascii="Avenir Book" w:hAnsi="Avenir Book"/>
          <w:lang w:val="en-GB"/>
        </w:rPr>
      </w:pPr>
    </w:p>
    <w:p w14:paraId="180432A7" w14:textId="77777777" w:rsidR="00134BD0" w:rsidRPr="00C56DA6" w:rsidRDefault="00134BD0" w:rsidP="00134BD0">
      <w:pPr>
        <w:ind w:firstLine="0"/>
        <w:rPr>
          <w:rFonts w:ascii="Avenir Book" w:hAnsi="Avenir Book"/>
          <w:lang w:val="en-GB"/>
        </w:rPr>
      </w:pPr>
      <w:r w:rsidRPr="00C56DA6">
        <w:rPr>
          <w:rFonts w:ascii="Avenir Book" w:hAnsi="Avenir Book"/>
          <w:lang w:val="en-GB"/>
        </w:rPr>
        <w:t>The above could very well explain why, while measuring the speed of light on Earth, we never recorded any acceleration.</w:t>
      </w:r>
    </w:p>
    <w:p w14:paraId="74180269" w14:textId="77777777" w:rsidR="00134BD0" w:rsidRPr="00C56DA6" w:rsidRDefault="00134BD0" w:rsidP="00134BD0">
      <w:pPr>
        <w:ind w:firstLine="0"/>
        <w:rPr>
          <w:rFonts w:ascii="Avenir Book" w:hAnsi="Avenir Book"/>
          <w:lang w:val="en-GB"/>
        </w:rPr>
      </w:pPr>
    </w:p>
    <w:p w14:paraId="58217CD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Consequently, it is hard to tell or calculate exactly, what is the speed of light. </w:t>
      </w:r>
    </w:p>
    <w:p w14:paraId="17C01AC1" w14:textId="77777777" w:rsidR="00134BD0" w:rsidRPr="00C56DA6" w:rsidRDefault="00134BD0" w:rsidP="00134BD0">
      <w:pPr>
        <w:ind w:firstLine="0"/>
        <w:rPr>
          <w:rFonts w:ascii="Avenir Book" w:hAnsi="Avenir Book"/>
          <w:lang w:val="en-GB"/>
        </w:rPr>
      </w:pPr>
    </w:p>
    <w:p w14:paraId="3FCF2A3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Because it also depends, on the speed and direction of motion, of the source of the light, and of the various destinations, any of which, could be going at several times the speed of light, relative to the others. </w:t>
      </w:r>
    </w:p>
    <w:p w14:paraId="099454FC" w14:textId="77777777" w:rsidR="00134BD0" w:rsidRPr="00C56DA6" w:rsidRDefault="00134BD0" w:rsidP="00134BD0">
      <w:pPr>
        <w:ind w:firstLine="0"/>
        <w:rPr>
          <w:rFonts w:ascii="Avenir Book" w:hAnsi="Avenir Book"/>
          <w:lang w:val="en-GB"/>
        </w:rPr>
      </w:pPr>
    </w:p>
    <w:p w14:paraId="1A8CED77" w14:textId="77777777" w:rsidR="00134BD0" w:rsidRPr="00C56DA6" w:rsidRDefault="00134BD0" w:rsidP="00134BD0">
      <w:pPr>
        <w:ind w:firstLine="0"/>
        <w:rPr>
          <w:rFonts w:ascii="Avenir Book" w:hAnsi="Avenir Book"/>
          <w:lang w:val="en-GB"/>
        </w:rPr>
      </w:pPr>
      <w:r w:rsidRPr="00C56DA6">
        <w:rPr>
          <w:rFonts w:ascii="Avenir Book" w:hAnsi="Avenir Book"/>
          <w:lang w:val="en-GB"/>
        </w:rPr>
        <w:t>In all cases, it is simply a question of clusters of electrons travelling in space, which will eventually be seen by everyone, as they come across them, no matter their speed.</w:t>
      </w:r>
    </w:p>
    <w:p w14:paraId="2B7E9E43" w14:textId="77777777" w:rsidR="00134BD0" w:rsidRPr="00C56DA6" w:rsidRDefault="00134BD0" w:rsidP="00134BD0">
      <w:pPr>
        <w:ind w:firstLine="0"/>
        <w:rPr>
          <w:rFonts w:ascii="Avenir Book" w:hAnsi="Avenir Book"/>
          <w:lang w:val="en-GB"/>
        </w:rPr>
      </w:pPr>
    </w:p>
    <w:p w14:paraId="338A346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Many will wonder, how we failed to notice, that the speed of light is not constant, and that it is in fact accelerating. </w:t>
      </w:r>
    </w:p>
    <w:p w14:paraId="58081E04" w14:textId="77777777" w:rsidR="00134BD0" w:rsidRPr="00C56DA6" w:rsidRDefault="00134BD0" w:rsidP="00134BD0">
      <w:pPr>
        <w:ind w:firstLine="0"/>
        <w:rPr>
          <w:rFonts w:ascii="Avenir Book" w:hAnsi="Avenir Book"/>
          <w:lang w:val="en-GB"/>
        </w:rPr>
      </w:pPr>
    </w:p>
    <w:p w14:paraId="4A7462C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must be, that most experiments and measurements we ever did, were too limited to tell. </w:t>
      </w:r>
    </w:p>
    <w:p w14:paraId="6DFF737E" w14:textId="77777777" w:rsidR="00134BD0" w:rsidRPr="00C56DA6" w:rsidRDefault="00134BD0" w:rsidP="00134BD0">
      <w:pPr>
        <w:ind w:firstLine="0"/>
        <w:rPr>
          <w:rFonts w:ascii="Avenir Book" w:hAnsi="Avenir Book"/>
          <w:lang w:val="en-GB"/>
        </w:rPr>
      </w:pPr>
    </w:p>
    <w:p w14:paraId="7BFE8FD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Furthermore, Einstein did say that the speed of light was constant, but only in a vacuum. </w:t>
      </w:r>
    </w:p>
    <w:p w14:paraId="6FE25BD0" w14:textId="77777777" w:rsidR="00134BD0" w:rsidRPr="00C56DA6" w:rsidRDefault="00134BD0" w:rsidP="00134BD0">
      <w:pPr>
        <w:ind w:firstLine="0"/>
        <w:rPr>
          <w:rFonts w:ascii="Avenir Book" w:hAnsi="Avenir Book"/>
          <w:lang w:val="en-GB"/>
        </w:rPr>
      </w:pPr>
    </w:p>
    <w:p w14:paraId="59E939D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 effect, the speed of light was never considered constant in practice, as we rarely measure anything in a vacuum. </w:t>
      </w:r>
    </w:p>
    <w:p w14:paraId="635DC480" w14:textId="77777777" w:rsidR="00134BD0" w:rsidRPr="00C56DA6" w:rsidRDefault="00134BD0" w:rsidP="00134BD0">
      <w:pPr>
        <w:ind w:firstLine="0"/>
        <w:rPr>
          <w:rFonts w:ascii="Avenir Book" w:hAnsi="Avenir Book"/>
          <w:lang w:val="en-GB"/>
        </w:rPr>
      </w:pPr>
    </w:p>
    <w:p w14:paraId="1F484DF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well </w:t>
      </w:r>
      <w:proofErr w:type="gramStart"/>
      <w:r w:rsidRPr="00C56DA6">
        <w:rPr>
          <w:rFonts w:ascii="Avenir Book" w:hAnsi="Avenir Book"/>
          <w:lang w:val="en-GB"/>
        </w:rPr>
        <w:t>known,</w:t>
      </w:r>
      <w:proofErr w:type="gramEnd"/>
      <w:r w:rsidRPr="00C56DA6">
        <w:rPr>
          <w:rFonts w:ascii="Avenir Book" w:hAnsi="Avenir Book"/>
          <w:lang w:val="en-GB"/>
        </w:rPr>
        <w:t xml:space="preserve"> that light changes speed, and even direction, while going through gases, liquids, and glass.</w:t>
      </w:r>
    </w:p>
    <w:p w14:paraId="33E328E3" w14:textId="77777777" w:rsidR="00134BD0" w:rsidRPr="00C56DA6" w:rsidRDefault="00134BD0" w:rsidP="00134BD0">
      <w:pPr>
        <w:ind w:firstLine="0"/>
        <w:rPr>
          <w:rFonts w:ascii="Avenir Book" w:hAnsi="Avenir Book"/>
          <w:lang w:val="en-GB"/>
        </w:rPr>
      </w:pPr>
    </w:p>
    <w:p w14:paraId="2CA45C7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now, even in a vacuum, the speed of light is not constant. </w:t>
      </w:r>
    </w:p>
    <w:p w14:paraId="387D00F3" w14:textId="77777777" w:rsidR="00134BD0" w:rsidRPr="00C56DA6" w:rsidRDefault="00134BD0" w:rsidP="00134BD0">
      <w:pPr>
        <w:ind w:firstLine="0"/>
        <w:rPr>
          <w:rFonts w:ascii="Avenir Book" w:hAnsi="Avenir Book"/>
          <w:lang w:val="en-GB"/>
        </w:rPr>
      </w:pPr>
    </w:p>
    <w:p w14:paraId="2E9A467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Because light is made of matter, which has a mass. </w:t>
      </w:r>
    </w:p>
    <w:p w14:paraId="6F8D208F" w14:textId="77777777" w:rsidR="00134BD0" w:rsidRPr="00C56DA6" w:rsidRDefault="00134BD0" w:rsidP="00134BD0">
      <w:pPr>
        <w:ind w:firstLine="0"/>
        <w:rPr>
          <w:rFonts w:ascii="Avenir Book" w:hAnsi="Avenir Book"/>
          <w:lang w:val="en-GB"/>
        </w:rPr>
      </w:pPr>
    </w:p>
    <w:p w14:paraId="1427010B" w14:textId="77777777" w:rsidR="00134BD0" w:rsidRPr="00C56DA6" w:rsidRDefault="00134BD0" w:rsidP="00134BD0">
      <w:pPr>
        <w:ind w:firstLine="0"/>
        <w:rPr>
          <w:rFonts w:ascii="Avenir Book" w:hAnsi="Avenir Book"/>
          <w:lang w:val="en-GB"/>
        </w:rPr>
      </w:pPr>
      <w:r w:rsidRPr="00C56DA6">
        <w:rPr>
          <w:rFonts w:ascii="Avenir Book" w:hAnsi="Avenir Book"/>
          <w:lang w:val="en-GB"/>
        </w:rPr>
        <w:t>And gravity affects the speed of matter, as well as its path, whether it is in a vacuum or not.</w:t>
      </w:r>
    </w:p>
    <w:p w14:paraId="375FB679" w14:textId="77777777" w:rsidR="00134BD0" w:rsidRPr="00C56DA6" w:rsidRDefault="00134BD0" w:rsidP="00134BD0">
      <w:pPr>
        <w:ind w:firstLine="0"/>
        <w:rPr>
          <w:rFonts w:ascii="Avenir Book" w:hAnsi="Avenir Book"/>
          <w:lang w:val="en-GB"/>
        </w:rPr>
      </w:pPr>
    </w:p>
    <w:p w14:paraId="6DE811A0" w14:textId="77777777" w:rsidR="00134BD0" w:rsidRPr="00C56DA6" w:rsidRDefault="00134BD0" w:rsidP="00134BD0">
      <w:pPr>
        <w:ind w:firstLine="0"/>
        <w:rPr>
          <w:rFonts w:ascii="Avenir Book" w:hAnsi="Avenir Book"/>
          <w:lang w:val="en-GB"/>
        </w:rPr>
      </w:pPr>
      <w:r w:rsidRPr="00C56DA6">
        <w:rPr>
          <w:rFonts w:ascii="Avenir Book" w:hAnsi="Avenir Book"/>
          <w:lang w:val="en-GB"/>
        </w:rPr>
        <w:t>And now that light is an expanding mass in motion, that it is affected by gravity, and that it accelerates, let’s have another look, at the world’s most famous equation.</w:t>
      </w:r>
    </w:p>
    <w:p w14:paraId="7AF926E0" w14:textId="77777777" w:rsidR="00134BD0" w:rsidRPr="00C56DA6" w:rsidRDefault="00134BD0" w:rsidP="00134BD0">
      <w:pPr>
        <w:ind w:firstLine="0"/>
        <w:rPr>
          <w:rFonts w:ascii="Avenir Book" w:hAnsi="Avenir Book"/>
          <w:lang w:val="en-GB"/>
        </w:rPr>
      </w:pPr>
    </w:p>
    <w:p w14:paraId="4355540A"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t xml:space="preserve">4. </w:t>
      </w:r>
      <w:bookmarkStart w:id="3" w:name="emc2_just_kinetic_energy_equation"/>
      <w:r w:rsidRPr="00C56DA6">
        <w:rPr>
          <w:rFonts w:ascii="Avenir Book" w:hAnsi="Avenir Book"/>
          <w:b/>
          <w:bCs/>
          <w:lang w:val="en-GB"/>
        </w:rPr>
        <w:t>E=mc</w:t>
      </w:r>
      <w:r w:rsidRPr="00C56DA6">
        <w:rPr>
          <w:rFonts w:ascii="Avenir Book" w:hAnsi="Avenir Book"/>
          <w:b/>
          <w:bCs/>
          <w:vertAlign w:val="superscript"/>
          <w:lang w:val="en-GB"/>
        </w:rPr>
        <w:t>2</w:t>
      </w:r>
      <w:r w:rsidRPr="00C56DA6">
        <w:rPr>
          <w:rFonts w:ascii="Avenir Book" w:hAnsi="Avenir Book"/>
          <w:b/>
          <w:bCs/>
          <w:lang w:val="en-GB"/>
        </w:rPr>
        <w:t xml:space="preserve"> should be replaced by the kinetic energy equation </w:t>
      </w:r>
      <w:r w:rsidRPr="00C56DA6">
        <w:rPr>
          <w:rFonts w:ascii="Avenir Book" w:hAnsi="Avenir Book" w:cstheme="minorHAnsi"/>
          <w:b/>
          <w:bCs/>
          <w:color w:val="000000" w:themeColor="text1"/>
          <w:lang w:val="en-GB"/>
        </w:rPr>
        <w:t>E</w:t>
      </w:r>
      <w:r w:rsidRPr="00C56DA6">
        <w:rPr>
          <w:rFonts w:ascii="Avenir Book" w:hAnsi="Avenir Book" w:cstheme="minorHAnsi"/>
          <w:b/>
          <w:bCs/>
          <w:color w:val="000000" w:themeColor="text1"/>
          <w:vertAlign w:val="subscript"/>
          <w:lang w:val="en-GB"/>
        </w:rPr>
        <w:t>k</w:t>
      </w:r>
      <w:r w:rsidRPr="00C56DA6">
        <w:rPr>
          <w:rFonts w:ascii="Avenir Book" w:hAnsi="Avenir Book" w:cstheme="minorHAnsi"/>
          <w:b/>
          <w:bCs/>
          <w:color w:val="000000" w:themeColor="text1"/>
          <w:lang w:val="en-GB"/>
        </w:rPr>
        <w:t>=½mv</w:t>
      </w:r>
      <w:r w:rsidRPr="00C56DA6">
        <w:rPr>
          <w:rFonts w:ascii="Avenir Book" w:hAnsi="Avenir Book" w:cstheme="minorHAnsi"/>
          <w:b/>
          <w:bCs/>
          <w:color w:val="000000" w:themeColor="text1"/>
          <w:vertAlign w:val="superscript"/>
          <w:lang w:val="en-GB"/>
        </w:rPr>
        <w:t>2</w:t>
      </w:r>
      <w:bookmarkEnd w:id="3"/>
    </w:p>
    <w:p w14:paraId="3B85D66E" w14:textId="77777777" w:rsidR="00134BD0" w:rsidRPr="00C56DA6" w:rsidRDefault="00134BD0" w:rsidP="00134BD0">
      <w:pPr>
        <w:ind w:firstLine="0"/>
        <w:rPr>
          <w:rFonts w:ascii="Avenir Book" w:hAnsi="Avenir Book"/>
          <w:lang w:val="en-GB"/>
        </w:rPr>
      </w:pPr>
    </w:p>
    <w:p w14:paraId="188008CA"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t xml:space="preserve">4.1 </w:t>
      </w:r>
      <w:bookmarkStart w:id="4" w:name="what_are_particles_and_energy"/>
      <w:r w:rsidRPr="00C56DA6">
        <w:rPr>
          <w:rFonts w:ascii="Avenir Book" w:hAnsi="Avenir Book"/>
          <w:b/>
          <w:bCs/>
          <w:lang w:val="en-GB"/>
        </w:rPr>
        <w:t>Particle interactions and energy</w:t>
      </w:r>
      <w:bookmarkEnd w:id="4"/>
      <w:r w:rsidRPr="00C56DA6">
        <w:rPr>
          <w:rFonts w:ascii="Avenir Book" w:hAnsi="Avenir Book"/>
          <w:b/>
          <w:bCs/>
          <w:lang w:val="en-GB"/>
        </w:rPr>
        <w:t xml:space="preserve"> in Atomic Expansion Theory</w:t>
      </w:r>
    </w:p>
    <w:p w14:paraId="02DDE429" w14:textId="77777777" w:rsidR="00134BD0" w:rsidRPr="00C56DA6" w:rsidRDefault="00134BD0" w:rsidP="00134BD0">
      <w:pPr>
        <w:ind w:firstLine="0"/>
        <w:rPr>
          <w:rFonts w:ascii="Avenir Book" w:hAnsi="Avenir Book"/>
          <w:lang w:val="en-GB"/>
        </w:rPr>
      </w:pPr>
    </w:p>
    <w:p w14:paraId="1586A3E8"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In Atomic Expansion Theory, molecules are made of atoms, while atoms are made of protons and neutrons, which are made of quarks, just like in our current science.</w:t>
      </w:r>
    </w:p>
    <w:p w14:paraId="694AB8CC" w14:textId="77777777" w:rsidR="00134BD0" w:rsidRPr="00C56DA6" w:rsidRDefault="00134BD0" w:rsidP="00134BD0">
      <w:pPr>
        <w:ind w:firstLine="0"/>
        <w:rPr>
          <w:rFonts w:ascii="Avenir Book" w:hAnsi="Avenir Book" w:cstheme="minorHAnsi"/>
          <w:color w:val="000000" w:themeColor="text1"/>
          <w:lang w:val="en-GB"/>
        </w:rPr>
      </w:pPr>
    </w:p>
    <w:p w14:paraId="72A05FD2"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However, the protons, </w:t>
      </w:r>
      <w:proofErr w:type="gramStart"/>
      <w:r w:rsidRPr="00C56DA6">
        <w:rPr>
          <w:rFonts w:ascii="Avenir Book" w:hAnsi="Avenir Book" w:cstheme="minorHAnsi"/>
          <w:color w:val="000000" w:themeColor="text1"/>
          <w:lang w:val="en-GB"/>
        </w:rPr>
        <w:t>neutrons</w:t>
      </w:r>
      <w:proofErr w:type="gramEnd"/>
      <w:r w:rsidRPr="00C56DA6">
        <w:rPr>
          <w:rFonts w:ascii="Avenir Book" w:hAnsi="Avenir Book" w:cstheme="minorHAnsi"/>
          <w:color w:val="000000" w:themeColor="text1"/>
          <w:lang w:val="en-GB"/>
        </w:rPr>
        <w:t xml:space="preserve"> and quarks, are now solely made of electrons, while electrons are made of neutrinos. </w:t>
      </w:r>
    </w:p>
    <w:p w14:paraId="0D88E2D8" w14:textId="77777777" w:rsidR="00134BD0" w:rsidRPr="00C56DA6" w:rsidRDefault="00134BD0" w:rsidP="00134BD0">
      <w:pPr>
        <w:ind w:firstLine="0"/>
        <w:rPr>
          <w:rFonts w:ascii="Avenir Book" w:hAnsi="Avenir Book" w:cstheme="minorHAnsi"/>
          <w:color w:val="000000" w:themeColor="text1"/>
          <w:lang w:val="en-GB"/>
        </w:rPr>
      </w:pPr>
    </w:p>
    <w:p w14:paraId="57732CFE"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Ultimately, everything is made of neutrinos, but even them, can still be smashed into smaller pieces.</w:t>
      </w:r>
    </w:p>
    <w:p w14:paraId="7891F2C6" w14:textId="77777777" w:rsidR="00134BD0" w:rsidRPr="00C56DA6" w:rsidRDefault="00134BD0" w:rsidP="00134BD0">
      <w:pPr>
        <w:ind w:firstLine="0"/>
        <w:rPr>
          <w:rFonts w:ascii="Avenir Book" w:hAnsi="Avenir Book" w:cstheme="minorHAnsi"/>
          <w:color w:val="000000" w:themeColor="text1"/>
          <w:lang w:val="en-GB"/>
        </w:rPr>
      </w:pPr>
    </w:p>
    <w:p w14:paraId="121B825B"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lastRenderedPageBreak/>
        <w:t>We can have as many kinds of particles as we want, it just depends on how many neutrinos and electrons they contain, and how they bond together.</w:t>
      </w:r>
    </w:p>
    <w:p w14:paraId="44648A3E" w14:textId="77777777" w:rsidR="00134BD0" w:rsidRPr="00C56DA6" w:rsidRDefault="00134BD0" w:rsidP="00134BD0">
      <w:pPr>
        <w:ind w:firstLine="0"/>
        <w:rPr>
          <w:rFonts w:ascii="Avenir Book" w:hAnsi="Avenir Book" w:cstheme="minorHAnsi"/>
          <w:color w:val="000000" w:themeColor="text1"/>
          <w:lang w:val="en-GB"/>
        </w:rPr>
      </w:pPr>
    </w:p>
    <w:p w14:paraId="6018344E"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But only particles which are stable in nature, for more than a fraction of a second, are of any importance in physics.</w:t>
      </w:r>
    </w:p>
    <w:p w14:paraId="1B9B6EA1" w14:textId="77777777" w:rsidR="00134BD0" w:rsidRPr="00C56DA6" w:rsidRDefault="00134BD0" w:rsidP="00134BD0">
      <w:pPr>
        <w:ind w:firstLine="0"/>
        <w:rPr>
          <w:rFonts w:ascii="Avenir Book" w:hAnsi="Avenir Book" w:cstheme="minorHAnsi"/>
          <w:color w:val="000000" w:themeColor="text1"/>
          <w:lang w:val="en-GB"/>
        </w:rPr>
      </w:pPr>
    </w:p>
    <w:p w14:paraId="34EFC53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Light, heat and radiant forms of energy, are made of clusters of electrons instead of photons, while magnetic fields are clouds of electrons.</w:t>
      </w:r>
    </w:p>
    <w:p w14:paraId="6D6EC28C" w14:textId="77777777" w:rsidR="00134BD0" w:rsidRPr="00C56DA6" w:rsidRDefault="00134BD0" w:rsidP="00134BD0">
      <w:pPr>
        <w:ind w:firstLine="0"/>
        <w:rPr>
          <w:rFonts w:ascii="Avenir Book" w:hAnsi="Avenir Book" w:cstheme="minorHAnsi"/>
          <w:color w:val="000000" w:themeColor="text1"/>
          <w:lang w:val="en-GB"/>
        </w:rPr>
      </w:pPr>
    </w:p>
    <w:p w14:paraId="4D2A6BB2"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How it is possible to know this, will become clearer in the next section. </w:t>
      </w:r>
    </w:p>
    <w:p w14:paraId="6F7268A6" w14:textId="77777777" w:rsidR="00134BD0" w:rsidRPr="00C56DA6" w:rsidRDefault="00134BD0" w:rsidP="00134BD0">
      <w:pPr>
        <w:ind w:firstLine="0"/>
        <w:rPr>
          <w:rFonts w:ascii="Avenir Book" w:hAnsi="Avenir Book" w:cstheme="minorHAnsi"/>
          <w:color w:val="000000" w:themeColor="text1"/>
          <w:lang w:val="en-GB"/>
        </w:rPr>
      </w:pPr>
    </w:p>
    <w:p w14:paraId="1325921B"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But for now, we can tell what the very small is composed of, by observing the very large, and vice versa.</w:t>
      </w:r>
    </w:p>
    <w:p w14:paraId="2362DB92" w14:textId="77777777" w:rsidR="00134BD0" w:rsidRPr="00C56DA6" w:rsidRDefault="00134BD0" w:rsidP="00134BD0">
      <w:pPr>
        <w:ind w:firstLine="0"/>
        <w:rPr>
          <w:rFonts w:ascii="Avenir Book" w:hAnsi="Avenir Book" w:cstheme="minorHAnsi"/>
          <w:color w:val="000000" w:themeColor="text1"/>
          <w:lang w:val="en-GB"/>
        </w:rPr>
      </w:pPr>
    </w:p>
    <w:p w14:paraId="228E27A3"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Particle physics is </w:t>
      </w:r>
      <w:proofErr w:type="gramStart"/>
      <w:r w:rsidRPr="00C56DA6">
        <w:rPr>
          <w:rFonts w:ascii="Avenir Book" w:hAnsi="Avenir Book" w:cstheme="minorHAnsi"/>
          <w:color w:val="000000" w:themeColor="text1"/>
          <w:lang w:val="en-GB"/>
        </w:rPr>
        <w:t>exactly the same</w:t>
      </w:r>
      <w:proofErr w:type="gramEnd"/>
      <w:r w:rsidRPr="00C56DA6">
        <w:rPr>
          <w:rFonts w:ascii="Avenir Book" w:hAnsi="Avenir Book" w:cstheme="minorHAnsi"/>
          <w:color w:val="000000" w:themeColor="text1"/>
          <w:lang w:val="en-GB"/>
        </w:rPr>
        <w:t xml:space="preserve"> as astrophysics, they are just at different scales. </w:t>
      </w:r>
    </w:p>
    <w:p w14:paraId="42936983" w14:textId="77777777" w:rsidR="00134BD0" w:rsidRPr="00C56DA6" w:rsidRDefault="00134BD0" w:rsidP="00134BD0">
      <w:pPr>
        <w:ind w:firstLine="0"/>
        <w:rPr>
          <w:rFonts w:ascii="Avenir Book" w:hAnsi="Avenir Book" w:cstheme="minorHAnsi"/>
          <w:color w:val="000000" w:themeColor="text1"/>
          <w:lang w:val="en-GB"/>
        </w:rPr>
      </w:pPr>
    </w:p>
    <w:p w14:paraId="2C43A381"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What we see in a telescope, should be the same as what we see in a microscope, except for the difference in speed – from our point of view – between the particles and the astronomical bodies.</w:t>
      </w:r>
    </w:p>
    <w:p w14:paraId="39E44855" w14:textId="77777777" w:rsidR="00134BD0" w:rsidRPr="00C56DA6" w:rsidRDefault="00134BD0" w:rsidP="00134BD0">
      <w:pPr>
        <w:ind w:firstLine="0"/>
        <w:rPr>
          <w:rFonts w:ascii="Avenir Book" w:hAnsi="Avenir Book" w:cstheme="minorHAnsi"/>
          <w:color w:val="000000" w:themeColor="text1"/>
          <w:lang w:val="en-GB"/>
        </w:rPr>
      </w:pPr>
    </w:p>
    <w:p w14:paraId="05B7AEC3"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This is obvious to any inquisitive child, when first encountering the similarities, between the two scales. </w:t>
      </w:r>
    </w:p>
    <w:p w14:paraId="72B8260F" w14:textId="77777777" w:rsidR="00134BD0" w:rsidRPr="00C56DA6" w:rsidRDefault="00134BD0" w:rsidP="00134BD0">
      <w:pPr>
        <w:ind w:firstLine="0"/>
        <w:rPr>
          <w:rFonts w:ascii="Avenir Book" w:hAnsi="Avenir Book" w:cstheme="minorHAnsi"/>
          <w:color w:val="000000" w:themeColor="text1"/>
          <w:lang w:val="en-GB"/>
        </w:rPr>
      </w:pPr>
    </w:p>
    <w:p w14:paraId="1D9908A2"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lastRenderedPageBreak/>
        <w:t>We just did not have the physics before, to explain how it could all work out in practice.</w:t>
      </w:r>
    </w:p>
    <w:p w14:paraId="12ECFA02" w14:textId="77777777" w:rsidR="00134BD0" w:rsidRPr="00C56DA6" w:rsidRDefault="00134BD0" w:rsidP="00134BD0">
      <w:pPr>
        <w:ind w:firstLine="0"/>
        <w:rPr>
          <w:rFonts w:ascii="Avenir Book" w:hAnsi="Avenir Book" w:cstheme="minorHAnsi"/>
          <w:color w:val="000000" w:themeColor="text1"/>
          <w:lang w:val="en-GB"/>
        </w:rPr>
      </w:pPr>
    </w:p>
    <w:p w14:paraId="283FD953"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And it begins with eliminating energy phenomena made of nothing, caused by ghost particles made of nothing, while still having a concrete impact on our reality.</w:t>
      </w:r>
    </w:p>
    <w:p w14:paraId="3480FA47" w14:textId="77777777" w:rsidR="00134BD0" w:rsidRPr="00C56DA6" w:rsidRDefault="00134BD0" w:rsidP="00134BD0">
      <w:pPr>
        <w:ind w:firstLine="0"/>
        <w:rPr>
          <w:rFonts w:ascii="Avenir Book" w:hAnsi="Avenir Book" w:cstheme="minorHAnsi"/>
          <w:color w:val="000000" w:themeColor="text1"/>
          <w:lang w:val="en-GB"/>
        </w:rPr>
      </w:pPr>
    </w:p>
    <w:p w14:paraId="530E4750"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Most types of energy are now simply defined, as </w:t>
      </w:r>
      <w:proofErr w:type="gramStart"/>
      <w:r w:rsidRPr="00C56DA6">
        <w:rPr>
          <w:rFonts w:ascii="Avenir Book" w:hAnsi="Avenir Book" w:cstheme="minorHAnsi"/>
          <w:color w:val="000000" w:themeColor="text1"/>
          <w:lang w:val="en-GB"/>
        </w:rPr>
        <w:t>growing</w:t>
      </w:r>
      <w:proofErr w:type="gramEnd"/>
      <w:r w:rsidRPr="00C56DA6">
        <w:rPr>
          <w:rFonts w:ascii="Avenir Book" w:hAnsi="Avenir Book" w:cstheme="minorHAnsi"/>
          <w:color w:val="000000" w:themeColor="text1"/>
          <w:lang w:val="en-GB"/>
        </w:rPr>
        <w:t xml:space="preserve"> and shrinking matter in motion, due to the varying speed of the particles, which affect the size of their orbits, and consequently, the size of the larger particles they compose, and the distance between them.</w:t>
      </w:r>
    </w:p>
    <w:p w14:paraId="65D2B9E0" w14:textId="77777777" w:rsidR="00134BD0" w:rsidRPr="00C56DA6" w:rsidRDefault="00134BD0" w:rsidP="00134BD0">
      <w:pPr>
        <w:ind w:firstLine="0"/>
        <w:rPr>
          <w:rFonts w:ascii="Avenir Book" w:hAnsi="Avenir Book" w:cstheme="minorHAnsi"/>
          <w:color w:val="000000" w:themeColor="text1"/>
          <w:lang w:val="en-GB"/>
        </w:rPr>
      </w:pPr>
    </w:p>
    <w:p w14:paraId="6031C334"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Particle motion is mostly driven by gravity, because of the constant inner expansion of matter, which reduces the distance between all the particles.</w:t>
      </w:r>
    </w:p>
    <w:p w14:paraId="701A9341" w14:textId="77777777" w:rsidR="00134BD0" w:rsidRPr="00C56DA6" w:rsidRDefault="00134BD0" w:rsidP="00134BD0">
      <w:pPr>
        <w:ind w:firstLine="0"/>
        <w:rPr>
          <w:rFonts w:ascii="Avenir Book" w:hAnsi="Avenir Book" w:cstheme="minorHAnsi"/>
          <w:color w:val="000000" w:themeColor="text1"/>
          <w:lang w:val="en-GB"/>
        </w:rPr>
      </w:pPr>
    </w:p>
    <w:p w14:paraId="46901DF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But particle motion is equally driven, by the natural orbit effect of the geometry of expansion, which keeps the particles apart, while counteracting gravity.</w:t>
      </w:r>
    </w:p>
    <w:p w14:paraId="21DBA35E" w14:textId="77777777" w:rsidR="00134BD0" w:rsidRPr="00C56DA6" w:rsidRDefault="00134BD0" w:rsidP="00134BD0">
      <w:pPr>
        <w:ind w:firstLine="0"/>
        <w:rPr>
          <w:rFonts w:ascii="Avenir Book" w:hAnsi="Avenir Book" w:cstheme="minorHAnsi"/>
          <w:color w:val="000000" w:themeColor="text1"/>
          <w:lang w:val="en-GB"/>
        </w:rPr>
      </w:pPr>
    </w:p>
    <w:p w14:paraId="02171DED"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After that, it is all interactions of smaller particles, orbiting between larger ones, </w:t>
      </w:r>
      <w:proofErr w:type="gramStart"/>
      <w:r w:rsidRPr="00C56DA6">
        <w:rPr>
          <w:rFonts w:ascii="Avenir Book" w:hAnsi="Avenir Book" w:cstheme="minorHAnsi"/>
          <w:color w:val="000000" w:themeColor="text1"/>
          <w:lang w:val="en-GB"/>
        </w:rPr>
        <w:t>attracting</w:t>
      </w:r>
      <w:proofErr w:type="gramEnd"/>
      <w:r w:rsidRPr="00C56DA6">
        <w:rPr>
          <w:rFonts w:ascii="Avenir Book" w:hAnsi="Avenir Book" w:cstheme="minorHAnsi"/>
          <w:color w:val="000000" w:themeColor="text1"/>
          <w:lang w:val="en-GB"/>
        </w:rPr>
        <w:t xml:space="preserve"> or repelling other particles, to form larger particles or objects.</w:t>
      </w:r>
    </w:p>
    <w:p w14:paraId="4BE3B93B" w14:textId="77777777" w:rsidR="00134BD0" w:rsidRPr="00C56DA6" w:rsidRDefault="00134BD0" w:rsidP="00134BD0">
      <w:pPr>
        <w:ind w:firstLine="0"/>
        <w:rPr>
          <w:rFonts w:ascii="Avenir Book" w:hAnsi="Avenir Book" w:cstheme="minorHAnsi"/>
          <w:color w:val="000000" w:themeColor="text1"/>
          <w:lang w:val="en-GB"/>
        </w:rPr>
      </w:pPr>
    </w:p>
    <w:p w14:paraId="7A45E5B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Just like orbiting electrons between the atoms, can attract and repel other atoms to form molecules, orbiting neutrinos between electrons, can attract and repel other electrons to form protons, neutrons, clusters of electrons, and clouds of electrons.</w:t>
      </w:r>
    </w:p>
    <w:p w14:paraId="668BD502" w14:textId="77777777" w:rsidR="00134BD0" w:rsidRPr="00C56DA6" w:rsidRDefault="00134BD0" w:rsidP="00134BD0">
      <w:pPr>
        <w:ind w:firstLine="0"/>
        <w:rPr>
          <w:rFonts w:ascii="Avenir Book" w:hAnsi="Avenir Book"/>
          <w:lang w:val="en-GB"/>
        </w:rPr>
      </w:pPr>
    </w:p>
    <w:p w14:paraId="1D779AE6"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lastRenderedPageBreak/>
        <w:t xml:space="preserve">Simply put, energy is matter in motion, in various interactions between expanding, </w:t>
      </w:r>
      <w:proofErr w:type="gramStart"/>
      <w:r w:rsidRPr="00C56DA6">
        <w:rPr>
          <w:rFonts w:ascii="Avenir Book" w:hAnsi="Avenir Book" w:cstheme="minorHAnsi"/>
          <w:color w:val="000000" w:themeColor="text1"/>
          <w:lang w:val="en-GB"/>
        </w:rPr>
        <w:t>growing</w:t>
      </w:r>
      <w:proofErr w:type="gramEnd"/>
      <w:r w:rsidRPr="00C56DA6">
        <w:rPr>
          <w:rFonts w:ascii="Avenir Book" w:hAnsi="Avenir Book" w:cstheme="minorHAnsi"/>
          <w:color w:val="000000" w:themeColor="text1"/>
          <w:lang w:val="en-GB"/>
        </w:rPr>
        <w:t xml:space="preserve"> and shrinking particles and/or objects.</w:t>
      </w:r>
    </w:p>
    <w:p w14:paraId="107E35FC" w14:textId="77777777" w:rsidR="00134BD0" w:rsidRPr="00C56DA6" w:rsidRDefault="00134BD0" w:rsidP="00134BD0">
      <w:pPr>
        <w:ind w:firstLine="0"/>
        <w:rPr>
          <w:rFonts w:ascii="Avenir Book" w:hAnsi="Avenir Book"/>
          <w:lang w:val="en-GB"/>
        </w:rPr>
      </w:pPr>
    </w:p>
    <w:p w14:paraId="54E9C283" w14:textId="77777777" w:rsidR="00134BD0" w:rsidRPr="00C56DA6" w:rsidRDefault="00134BD0" w:rsidP="00134BD0">
      <w:pPr>
        <w:ind w:firstLine="0"/>
        <w:rPr>
          <w:rFonts w:ascii="Avenir Book" w:hAnsi="Avenir Book" w:cstheme="minorHAnsi"/>
          <w:b/>
          <w:bCs/>
          <w:color w:val="000000" w:themeColor="text1"/>
          <w:lang w:val="en-GB"/>
        </w:rPr>
      </w:pPr>
      <w:r w:rsidRPr="00C56DA6">
        <w:rPr>
          <w:rFonts w:ascii="Avenir Book" w:hAnsi="Avenir Book" w:cstheme="minorHAnsi"/>
          <w:b/>
          <w:bCs/>
          <w:color w:val="000000" w:themeColor="text1"/>
          <w:lang w:val="en-GB"/>
        </w:rPr>
        <w:t xml:space="preserve">4.2 </w:t>
      </w:r>
      <w:bookmarkStart w:id="5" w:name="Proof_Einstein_equation_kinetic_energy"/>
      <w:r w:rsidRPr="00C56DA6">
        <w:rPr>
          <w:rFonts w:ascii="Avenir Book" w:hAnsi="Avenir Book" w:cstheme="minorHAnsi"/>
          <w:b/>
          <w:bCs/>
          <w:color w:val="000000" w:themeColor="text1"/>
          <w:lang w:val="en-GB"/>
        </w:rPr>
        <w:t>Einstein’s equation E=mc</w:t>
      </w:r>
      <w:r w:rsidRPr="00C56DA6">
        <w:rPr>
          <w:rFonts w:ascii="Avenir Book" w:hAnsi="Avenir Book" w:cstheme="minorHAnsi"/>
          <w:b/>
          <w:bCs/>
          <w:color w:val="000000" w:themeColor="text1"/>
          <w:vertAlign w:val="superscript"/>
          <w:lang w:val="en-GB"/>
        </w:rPr>
        <w:t>2</w:t>
      </w:r>
      <w:r w:rsidRPr="00C56DA6">
        <w:rPr>
          <w:rFonts w:ascii="Avenir Book" w:hAnsi="Avenir Book" w:cstheme="minorHAnsi"/>
          <w:b/>
          <w:bCs/>
          <w:color w:val="000000" w:themeColor="text1"/>
          <w:lang w:val="en-GB"/>
        </w:rPr>
        <w:t xml:space="preserve"> is a kinetic energy equation for the momentum of light</w:t>
      </w:r>
      <w:bookmarkEnd w:id="5"/>
    </w:p>
    <w:p w14:paraId="26D7FDBF" w14:textId="77777777" w:rsidR="00134BD0" w:rsidRPr="00C56DA6" w:rsidRDefault="00134BD0" w:rsidP="00134BD0">
      <w:pPr>
        <w:ind w:firstLine="0"/>
        <w:rPr>
          <w:rFonts w:ascii="Avenir Book" w:hAnsi="Avenir Book"/>
          <w:lang w:val="en-GB"/>
        </w:rPr>
      </w:pPr>
    </w:p>
    <w:p w14:paraId="472E6047"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In a nuclear explosion, some of the particles composing the atoms, fly out at the speed of light, in all radiant forms of energy, which are made of clusters of electrons, and have a mass.</w:t>
      </w:r>
    </w:p>
    <w:p w14:paraId="5930601A" w14:textId="77777777" w:rsidR="00134BD0" w:rsidRPr="00C56DA6" w:rsidRDefault="00134BD0" w:rsidP="00134BD0">
      <w:pPr>
        <w:ind w:firstLine="0"/>
        <w:rPr>
          <w:rFonts w:ascii="Avenir Book" w:hAnsi="Avenir Book" w:cstheme="minorHAnsi"/>
          <w:color w:val="000000" w:themeColor="text1"/>
          <w:lang w:val="en-GB"/>
        </w:rPr>
      </w:pPr>
    </w:p>
    <w:p w14:paraId="2FE3BD42"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Of course, neutrinos and electrons on their own, or in clouds as magnetic fields, which also have a mass, are being ejected out of the atoms as well.</w:t>
      </w:r>
    </w:p>
    <w:p w14:paraId="4EE05176" w14:textId="77777777" w:rsidR="00134BD0" w:rsidRPr="00C56DA6" w:rsidRDefault="00134BD0" w:rsidP="00134BD0">
      <w:pPr>
        <w:ind w:firstLine="0"/>
        <w:rPr>
          <w:rFonts w:ascii="Avenir Book" w:hAnsi="Avenir Book" w:cstheme="minorHAnsi"/>
          <w:color w:val="000000" w:themeColor="text1"/>
          <w:lang w:val="en-GB"/>
        </w:rPr>
      </w:pPr>
    </w:p>
    <w:p w14:paraId="0EA1F675"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We can </w:t>
      </w:r>
      <w:proofErr w:type="gramStart"/>
      <w:r w:rsidRPr="00C56DA6">
        <w:rPr>
          <w:rFonts w:ascii="Avenir Book" w:hAnsi="Avenir Book" w:cstheme="minorHAnsi"/>
          <w:color w:val="000000" w:themeColor="text1"/>
          <w:lang w:val="en-GB"/>
        </w:rPr>
        <w:t>see right there,</w:t>
      </w:r>
      <w:proofErr w:type="gramEnd"/>
      <w:r w:rsidRPr="00C56DA6">
        <w:rPr>
          <w:rFonts w:ascii="Avenir Book" w:hAnsi="Avenir Book" w:cstheme="minorHAnsi"/>
          <w:color w:val="000000" w:themeColor="text1"/>
          <w:lang w:val="en-GB"/>
        </w:rPr>
        <w:t xml:space="preserve"> that energy in Einstein’s famous equation, is in fact kinetic energy, or in other words, the momentum of light.</w:t>
      </w:r>
    </w:p>
    <w:p w14:paraId="7678B121" w14:textId="77777777" w:rsidR="00134BD0" w:rsidRPr="00C56DA6" w:rsidRDefault="00134BD0" w:rsidP="00134BD0">
      <w:pPr>
        <w:ind w:firstLine="0"/>
        <w:rPr>
          <w:rFonts w:ascii="Avenir Book" w:hAnsi="Avenir Book" w:cstheme="minorHAnsi"/>
          <w:color w:val="000000" w:themeColor="text1"/>
          <w:lang w:val="en-GB"/>
        </w:rPr>
      </w:pPr>
    </w:p>
    <w:p w14:paraId="0F303BE6"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It is the force of impact, of the mass or matter, from the clusters of electrons of the light, when they hit something, based on how fast they travel.</w:t>
      </w:r>
    </w:p>
    <w:p w14:paraId="4876923D" w14:textId="77777777" w:rsidR="00134BD0" w:rsidRPr="00C56DA6" w:rsidRDefault="00134BD0" w:rsidP="00134BD0">
      <w:pPr>
        <w:ind w:firstLine="0"/>
        <w:rPr>
          <w:rFonts w:ascii="Avenir Book" w:hAnsi="Avenir Book"/>
          <w:lang w:val="en-GB"/>
        </w:rPr>
      </w:pPr>
    </w:p>
    <w:p w14:paraId="07D50408" w14:textId="77777777" w:rsidR="00134BD0" w:rsidRPr="00C56DA6" w:rsidRDefault="00134BD0" w:rsidP="00134BD0">
      <w:pPr>
        <w:ind w:firstLine="0"/>
        <w:rPr>
          <w:rFonts w:ascii="Avenir Book" w:hAnsi="Avenir Book"/>
          <w:lang w:val="en-GB"/>
        </w:rPr>
      </w:pPr>
      <w:r w:rsidRPr="00C56DA6">
        <w:rPr>
          <w:rFonts w:ascii="Avenir Book" w:hAnsi="Avenir Book" w:cstheme="minorHAnsi"/>
          <w:color w:val="000000" w:themeColor="text1"/>
          <w:lang w:val="en-GB"/>
        </w:rPr>
        <w:t>E=mc</w:t>
      </w:r>
      <w:r w:rsidRPr="00C56DA6">
        <w:rPr>
          <w:rFonts w:ascii="Avenir Book" w:hAnsi="Avenir Book" w:cstheme="minorHAnsi"/>
          <w:color w:val="000000" w:themeColor="text1"/>
          <w:vertAlign w:val="superscript"/>
          <w:lang w:val="en-GB"/>
        </w:rPr>
        <w:t>2</w:t>
      </w:r>
      <w:r w:rsidRPr="00C56DA6">
        <w:rPr>
          <w:rFonts w:ascii="Avenir Book" w:hAnsi="Avenir Book" w:cstheme="minorHAnsi"/>
          <w:color w:val="000000" w:themeColor="text1"/>
          <w:lang w:val="en-GB"/>
        </w:rPr>
        <w:t>, which is energy equals a mass, multiplied by the constant speed of light squared, is very similar to the kinetic energy equation E</w:t>
      </w:r>
      <w:r w:rsidRPr="00C56DA6">
        <w:rPr>
          <w:rFonts w:ascii="Avenir Book" w:hAnsi="Avenir Book" w:cstheme="minorHAnsi"/>
          <w:color w:val="000000" w:themeColor="text1"/>
          <w:vertAlign w:val="subscript"/>
          <w:lang w:val="en-GB"/>
        </w:rPr>
        <w:t>k</w:t>
      </w:r>
      <w:r w:rsidRPr="00C56DA6">
        <w:rPr>
          <w:rFonts w:ascii="Avenir Book" w:hAnsi="Avenir Book" w:cstheme="minorHAnsi"/>
          <w:color w:val="000000" w:themeColor="text1"/>
          <w:lang w:val="en-GB"/>
        </w:rPr>
        <w:t>=½mv</w:t>
      </w:r>
      <w:r w:rsidRPr="00C56DA6">
        <w:rPr>
          <w:rFonts w:ascii="Avenir Book" w:hAnsi="Avenir Book" w:cstheme="minorHAnsi"/>
          <w:color w:val="000000" w:themeColor="text1"/>
          <w:vertAlign w:val="superscript"/>
          <w:lang w:val="en-GB"/>
        </w:rPr>
        <w:t>2</w:t>
      </w:r>
      <w:r w:rsidRPr="00C56DA6">
        <w:rPr>
          <w:rFonts w:ascii="Avenir Book" w:hAnsi="Avenir Book" w:cstheme="minorHAnsi"/>
          <w:color w:val="000000" w:themeColor="text1"/>
          <w:lang w:val="en-GB"/>
        </w:rPr>
        <w:t>, where the kinetic energy equals, half of a mass multiplied by the velocity of that mass squared.</w:t>
      </w:r>
    </w:p>
    <w:p w14:paraId="12086087" w14:textId="77777777" w:rsidR="00134BD0" w:rsidRPr="00C56DA6" w:rsidRDefault="00134BD0" w:rsidP="00134BD0">
      <w:pPr>
        <w:ind w:firstLine="0"/>
        <w:rPr>
          <w:rFonts w:ascii="Avenir Book" w:hAnsi="Avenir Book"/>
          <w:lang w:val="en-GB"/>
        </w:rPr>
      </w:pPr>
    </w:p>
    <w:p w14:paraId="666BE8AB"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lastRenderedPageBreak/>
        <w:t xml:space="preserve">At speeds well below the speed of light, it is well known, that we must defer to the kinetic energy equation, instead of Einstein’s famous equation. </w:t>
      </w:r>
    </w:p>
    <w:p w14:paraId="54C9C8DA" w14:textId="77777777" w:rsidR="00134BD0" w:rsidRPr="00C56DA6" w:rsidRDefault="00134BD0" w:rsidP="00134BD0">
      <w:pPr>
        <w:ind w:firstLine="0"/>
        <w:rPr>
          <w:rFonts w:ascii="Avenir Book" w:hAnsi="Avenir Book" w:cstheme="minorHAnsi"/>
          <w:color w:val="000000" w:themeColor="text1"/>
          <w:lang w:val="en-GB"/>
        </w:rPr>
      </w:pPr>
    </w:p>
    <w:p w14:paraId="5C2B4024"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But, if both equations, measure the kinetic energy of moving objects and particles, including the clusters of electrons within the light, then why are they different? And which one is correct?</w:t>
      </w:r>
    </w:p>
    <w:p w14:paraId="024882F8" w14:textId="77777777" w:rsidR="00134BD0" w:rsidRPr="00C56DA6" w:rsidRDefault="00134BD0" w:rsidP="00134BD0">
      <w:pPr>
        <w:ind w:firstLine="0"/>
        <w:rPr>
          <w:rFonts w:ascii="Avenir Book" w:hAnsi="Avenir Book" w:cstheme="minorHAnsi"/>
          <w:color w:val="000000" w:themeColor="text1"/>
          <w:lang w:val="en-GB"/>
        </w:rPr>
      </w:pPr>
    </w:p>
    <w:p w14:paraId="32D5080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What is clear, is that Einstein’s equation, can be derived from the equations for the momentum of light, and as such, it is an equation measuring the kinetic energy of a mass. </w:t>
      </w:r>
    </w:p>
    <w:p w14:paraId="31A3087C" w14:textId="77777777" w:rsidR="00134BD0" w:rsidRPr="00C56DA6" w:rsidRDefault="00134BD0" w:rsidP="00134BD0">
      <w:pPr>
        <w:ind w:firstLine="0"/>
        <w:rPr>
          <w:rFonts w:ascii="Avenir Book" w:hAnsi="Avenir Book" w:cstheme="minorHAnsi"/>
          <w:color w:val="000000" w:themeColor="text1"/>
          <w:lang w:val="en-GB"/>
        </w:rPr>
      </w:pPr>
    </w:p>
    <w:p w14:paraId="56895024"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As Mark McCutcheon demonstrated, in his book </w:t>
      </w:r>
      <w:r w:rsidRPr="00C56DA6">
        <w:rPr>
          <w:rFonts w:ascii="Avenir Book" w:hAnsi="Avenir Book" w:cstheme="minorHAnsi"/>
          <w:i/>
          <w:iCs/>
          <w:color w:val="000000" w:themeColor="text1"/>
          <w:lang w:val="en-GB"/>
        </w:rPr>
        <w:t>The Final Theory</w:t>
      </w:r>
      <w:r w:rsidRPr="00C56DA6">
        <w:rPr>
          <w:rFonts w:ascii="Avenir Book" w:hAnsi="Avenir Book" w:cstheme="minorHAnsi"/>
          <w:color w:val="000000" w:themeColor="text1"/>
          <w:lang w:val="en-GB"/>
        </w:rPr>
        <w:t>, using simple classical equations of motion about momentum, we can easily derive Einstein’s equation.</w:t>
      </w:r>
    </w:p>
    <w:p w14:paraId="6CD45FC6" w14:textId="77777777" w:rsidR="00134BD0" w:rsidRPr="00C56DA6" w:rsidRDefault="00134BD0" w:rsidP="00134BD0">
      <w:pPr>
        <w:ind w:firstLine="0"/>
        <w:rPr>
          <w:rFonts w:ascii="Avenir Book" w:hAnsi="Avenir Book" w:cstheme="minorHAnsi"/>
          <w:color w:val="000000" w:themeColor="text1"/>
          <w:lang w:val="en-GB"/>
        </w:rPr>
      </w:pPr>
    </w:p>
    <w:p w14:paraId="2A6B21F2"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Since p=E/c and p=mc, then E/c=mc. </w:t>
      </w:r>
    </w:p>
    <w:p w14:paraId="6B0213DB" w14:textId="77777777" w:rsidR="00134BD0" w:rsidRPr="00C56DA6" w:rsidRDefault="00134BD0" w:rsidP="00134BD0">
      <w:pPr>
        <w:ind w:firstLine="0"/>
        <w:rPr>
          <w:rFonts w:ascii="Avenir Book" w:hAnsi="Avenir Book" w:cstheme="minorHAnsi"/>
          <w:color w:val="000000" w:themeColor="text1"/>
          <w:lang w:val="en-GB"/>
        </w:rPr>
      </w:pPr>
    </w:p>
    <w:p w14:paraId="49C0BBA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Rearranged, it gives Einstein’s famous equation E=mc</w:t>
      </w:r>
      <w:r w:rsidRPr="00C56DA6">
        <w:rPr>
          <w:rFonts w:ascii="Avenir Book" w:hAnsi="Avenir Book" w:cstheme="minorHAnsi"/>
          <w:color w:val="000000" w:themeColor="text1"/>
          <w:vertAlign w:val="superscript"/>
          <w:lang w:val="en-GB"/>
        </w:rPr>
        <w:t>2</w:t>
      </w:r>
      <w:r w:rsidRPr="00C56DA6">
        <w:rPr>
          <w:rFonts w:ascii="Avenir Book" w:hAnsi="Avenir Book" w:cstheme="minorHAnsi"/>
          <w:color w:val="000000" w:themeColor="text1"/>
          <w:lang w:val="en-GB"/>
        </w:rPr>
        <w:t xml:space="preserve">. </w:t>
      </w:r>
    </w:p>
    <w:p w14:paraId="01ECFD79" w14:textId="77777777" w:rsidR="00134BD0" w:rsidRPr="00C56DA6" w:rsidRDefault="00134BD0" w:rsidP="00134BD0">
      <w:pPr>
        <w:ind w:firstLine="0"/>
        <w:rPr>
          <w:rFonts w:ascii="Avenir Book" w:hAnsi="Avenir Book" w:cstheme="minorHAnsi"/>
          <w:color w:val="000000" w:themeColor="text1"/>
          <w:lang w:val="en-GB"/>
        </w:rPr>
      </w:pPr>
    </w:p>
    <w:p w14:paraId="7BC4B6B6"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Therefore, Einstein’s equation, is a kinetic energy equation, for the momentum of light.</w:t>
      </w:r>
    </w:p>
    <w:p w14:paraId="44A26752" w14:textId="77777777" w:rsidR="00134BD0" w:rsidRPr="00C56DA6" w:rsidRDefault="00134BD0" w:rsidP="00134BD0">
      <w:pPr>
        <w:ind w:firstLine="0"/>
        <w:rPr>
          <w:rFonts w:ascii="Avenir Book" w:hAnsi="Avenir Book" w:cstheme="minorHAnsi"/>
          <w:color w:val="000000" w:themeColor="text1"/>
          <w:lang w:val="en-GB"/>
        </w:rPr>
      </w:pPr>
    </w:p>
    <w:p w14:paraId="2562814B" w14:textId="77777777" w:rsidR="00134BD0" w:rsidRPr="00C56DA6" w:rsidRDefault="00134BD0" w:rsidP="00134BD0">
      <w:pPr>
        <w:ind w:firstLine="0"/>
        <w:rPr>
          <w:rFonts w:ascii="Avenir Book" w:hAnsi="Avenir Book" w:cstheme="minorHAnsi"/>
          <w:b/>
          <w:bCs/>
          <w:color w:val="000000" w:themeColor="text1"/>
          <w:lang w:val="en-GB"/>
        </w:rPr>
      </w:pPr>
      <w:r w:rsidRPr="00C56DA6">
        <w:rPr>
          <w:rFonts w:ascii="Avenir Book" w:hAnsi="Avenir Book" w:cstheme="minorHAnsi"/>
          <w:b/>
          <w:bCs/>
          <w:color w:val="000000" w:themeColor="text1"/>
          <w:lang w:val="en-GB"/>
        </w:rPr>
        <w:t xml:space="preserve">4.3 </w:t>
      </w:r>
      <w:bookmarkStart w:id="6" w:name="non_reflective_surfaces"/>
      <w:r w:rsidRPr="00C56DA6">
        <w:rPr>
          <w:rFonts w:ascii="Avenir Book" w:hAnsi="Avenir Book" w:cstheme="minorHAnsi"/>
          <w:b/>
          <w:bCs/>
          <w:color w:val="000000" w:themeColor="text1"/>
          <w:lang w:val="en-GB"/>
        </w:rPr>
        <w:t>How both E=mc</w:t>
      </w:r>
      <w:r w:rsidRPr="00C56DA6">
        <w:rPr>
          <w:rFonts w:ascii="Avenir Book" w:hAnsi="Avenir Book" w:cstheme="minorHAnsi"/>
          <w:b/>
          <w:bCs/>
          <w:color w:val="000000" w:themeColor="text1"/>
          <w:vertAlign w:val="superscript"/>
          <w:lang w:val="en-GB"/>
        </w:rPr>
        <w:t>2</w:t>
      </w:r>
      <w:r w:rsidRPr="00C56DA6">
        <w:rPr>
          <w:rFonts w:ascii="Avenir Book" w:hAnsi="Avenir Book" w:cstheme="minorHAnsi"/>
          <w:b/>
          <w:bCs/>
          <w:color w:val="000000" w:themeColor="text1"/>
          <w:lang w:val="en-GB"/>
        </w:rPr>
        <w:t xml:space="preserve"> and E</w:t>
      </w:r>
      <w:r w:rsidRPr="00C56DA6">
        <w:rPr>
          <w:rFonts w:ascii="Avenir Book" w:hAnsi="Avenir Book" w:cstheme="minorHAnsi"/>
          <w:b/>
          <w:bCs/>
          <w:color w:val="000000" w:themeColor="text1"/>
          <w:vertAlign w:val="subscript"/>
          <w:lang w:val="en-GB"/>
        </w:rPr>
        <w:t>k</w:t>
      </w:r>
      <w:r w:rsidRPr="00C56DA6">
        <w:rPr>
          <w:rFonts w:ascii="Avenir Book" w:hAnsi="Avenir Book" w:cstheme="minorHAnsi"/>
          <w:b/>
          <w:bCs/>
          <w:color w:val="000000" w:themeColor="text1"/>
          <w:lang w:val="en-GB"/>
        </w:rPr>
        <w:t>=½mv</w:t>
      </w:r>
      <w:r w:rsidRPr="00C56DA6">
        <w:rPr>
          <w:rFonts w:ascii="Avenir Book" w:hAnsi="Avenir Book" w:cstheme="minorHAnsi"/>
          <w:b/>
          <w:bCs/>
          <w:color w:val="000000" w:themeColor="text1"/>
          <w:vertAlign w:val="superscript"/>
          <w:lang w:val="en-GB"/>
        </w:rPr>
        <w:t xml:space="preserve">2 </w:t>
      </w:r>
      <w:r w:rsidRPr="00C56DA6">
        <w:rPr>
          <w:rFonts w:ascii="Avenir Book" w:hAnsi="Avenir Book" w:cstheme="minorHAnsi"/>
          <w:b/>
          <w:bCs/>
          <w:color w:val="000000" w:themeColor="text1"/>
          <w:lang w:val="en-GB"/>
        </w:rPr>
        <w:t>are for non-reflective surfaces</w:t>
      </w:r>
      <w:bookmarkEnd w:id="6"/>
      <w:r w:rsidRPr="00C56DA6">
        <w:rPr>
          <w:rFonts w:ascii="Avenir Book" w:hAnsi="Avenir Book" w:cstheme="minorHAnsi"/>
          <w:b/>
          <w:bCs/>
          <w:color w:val="000000" w:themeColor="text1"/>
          <w:lang w:val="en-GB"/>
        </w:rPr>
        <w:t xml:space="preserve">, and must be multiplied by 2 when the light is fully reflected </w:t>
      </w:r>
    </w:p>
    <w:p w14:paraId="4F06DF2E" w14:textId="77777777" w:rsidR="00134BD0" w:rsidRPr="00C56DA6" w:rsidRDefault="00134BD0" w:rsidP="00134BD0">
      <w:pPr>
        <w:ind w:firstLine="0"/>
        <w:rPr>
          <w:rFonts w:ascii="Avenir Book" w:hAnsi="Avenir Book" w:cstheme="minorHAnsi"/>
          <w:color w:val="000000" w:themeColor="text1"/>
          <w:lang w:val="en-GB"/>
        </w:rPr>
      </w:pPr>
    </w:p>
    <w:p w14:paraId="55ACC5B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The equation for the momentum of light p=E/c, is for non-reflective surfaces. </w:t>
      </w:r>
    </w:p>
    <w:p w14:paraId="602B08A7" w14:textId="77777777" w:rsidR="00134BD0" w:rsidRPr="00C56DA6" w:rsidRDefault="00134BD0" w:rsidP="00134BD0">
      <w:pPr>
        <w:ind w:firstLine="0"/>
        <w:rPr>
          <w:rFonts w:ascii="Avenir Book" w:hAnsi="Avenir Book" w:cstheme="minorHAnsi"/>
          <w:color w:val="000000" w:themeColor="text1"/>
          <w:lang w:val="en-GB"/>
        </w:rPr>
      </w:pPr>
    </w:p>
    <w:p w14:paraId="6DF7C775"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For fully reflective surfaces, the momentum doubles, and it becomes p=2 E/c. </w:t>
      </w:r>
    </w:p>
    <w:p w14:paraId="55ABB6B5" w14:textId="77777777" w:rsidR="00134BD0" w:rsidRPr="00C56DA6" w:rsidRDefault="00134BD0" w:rsidP="00134BD0">
      <w:pPr>
        <w:ind w:firstLine="0"/>
        <w:rPr>
          <w:rFonts w:ascii="Avenir Book" w:hAnsi="Avenir Book" w:cstheme="minorHAnsi"/>
          <w:color w:val="000000" w:themeColor="text1"/>
          <w:lang w:val="en-GB"/>
        </w:rPr>
      </w:pPr>
    </w:p>
    <w:p w14:paraId="378D2A7A"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Since Einstein’s equation can be derived from the momentum equations, it means that Einstein’s equation, should be between a range of E=mc</w:t>
      </w:r>
      <w:r w:rsidRPr="00C56DA6">
        <w:rPr>
          <w:rFonts w:ascii="Avenir Book" w:hAnsi="Avenir Book" w:cstheme="minorHAnsi"/>
          <w:color w:val="000000" w:themeColor="text1"/>
          <w:vertAlign w:val="superscript"/>
          <w:lang w:val="en-GB"/>
        </w:rPr>
        <w:t>2</w:t>
      </w:r>
      <w:r w:rsidRPr="00C56DA6">
        <w:rPr>
          <w:rFonts w:ascii="Avenir Book" w:hAnsi="Avenir Book" w:cstheme="minorHAnsi"/>
          <w:color w:val="000000" w:themeColor="text1"/>
          <w:lang w:val="en-GB"/>
        </w:rPr>
        <w:t xml:space="preserve"> and E=2mc</w:t>
      </w:r>
      <w:r w:rsidRPr="00C56DA6">
        <w:rPr>
          <w:rFonts w:ascii="Avenir Book" w:hAnsi="Avenir Book" w:cstheme="minorHAnsi"/>
          <w:color w:val="000000" w:themeColor="text1"/>
          <w:vertAlign w:val="superscript"/>
          <w:lang w:val="en-GB"/>
        </w:rPr>
        <w:t>2</w:t>
      </w:r>
      <w:r w:rsidRPr="00C56DA6">
        <w:rPr>
          <w:rFonts w:ascii="Avenir Book" w:hAnsi="Avenir Book" w:cstheme="minorHAnsi"/>
          <w:color w:val="000000" w:themeColor="text1"/>
          <w:lang w:val="en-GB"/>
        </w:rPr>
        <w:t>, depending on the reflectiveness of what the light hits, or depending on the bounciness of what hits the surfaces.</w:t>
      </w:r>
    </w:p>
    <w:p w14:paraId="3DA3534D" w14:textId="77777777" w:rsidR="00134BD0" w:rsidRPr="00C56DA6" w:rsidRDefault="00134BD0" w:rsidP="00134BD0">
      <w:pPr>
        <w:ind w:firstLine="0"/>
        <w:rPr>
          <w:rFonts w:ascii="Avenir Book" w:hAnsi="Avenir Book" w:cstheme="minorHAnsi"/>
          <w:color w:val="000000" w:themeColor="text1"/>
          <w:lang w:val="en-GB"/>
        </w:rPr>
      </w:pPr>
    </w:p>
    <w:p w14:paraId="3DBF87AA"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This is equally true of the kinetic energy equation, when it comes to the momentum of light, which should be a range between E</w:t>
      </w:r>
      <w:r w:rsidRPr="00C56DA6">
        <w:rPr>
          <w:rFonts w:ascii="Avenir Book" w:hAnsi="Avenir Book" w:cstheme="minorHAnsi"/>
          <w:color w:val="000000" w:themeColor="text1"/>
          <w:vertAlign w:val="subscript"/>
          <w:lang w:val="en-GB"/>
        </w:rPr>
        <w:t>k</w:t>
      </w:r>
      <w:r w:rsidRPr="00C56DA6">
        <w:rPr>
          <w:rFonts w:ascii="Avenir Book" w:hAnsi="Avenir Book" w:cstheme="minorHAnsi"/>
          <w:color w:val="000000" w:themeColor="text1"/>
          <w:lang w:val="en-GB"/>
        </w:rPr>
        <w:t>=½mv</w:t>
      </w:r>
      <w:r w:rsidRPr="00C56DA6">
        <w:rPr>
          <w:rFonts w:ascii="Avenir Book" w:hAnsi="Avenir Book" w:cstheme="minorHAnsi"/>
          <w:color w:val="000000" w:themeColor="text1"/>
          <w:vertAlign w:val="superscript"/>
          <w:lang w:val="en-GB"/>
        </w:rPr>
        <w:t>2</w:t>
      </w:r>
      <w:r w:rsidRPr="00C56DA6">
        <w:rPr>
          <w:rFonts w:ascii="Avenir Book" w:hAnsi="Avenir Book" w:cstheme="minorHAnsi"/>
          <w:color w:val="000000" w:themeColor="text1"/>
          <w:lang w:val="en-GB"/>
        </w:rPr>
        <w:t xml:space="preserve"> and E</w:t>
      </w:r>
      <w:r w:rsidRPr="00C56DA6">
        <w:rPr>
          <w:rFonts w:ascii="Avenir Book" w:hAnsi="Avenir Book" w:cstheme="minorHAnsi"/>
          <w:color w:val="000000" w:themeColor="text1"/>
          <w:vertAlign w:val="subscript"/>
          <w:lang w:val="en-GB"/>
        </w:rPr>
        <w:t>k</w:t>
      </w:r>
      <w:r w:rsidRPr="00C56DA6">
        <w:rPr>
          <w:rFonts w:ascii="Avenir Book" w:hAnsi="Avenir Book" w:cstheme="minorHAnsi"/>
          <w:color w:val="000000" w:themeColor="text1"/>
          <w:lang w:val="en-GB"/>
        </w:rPr>
        <w:t>=mv</w:t>
      </w:r>
      <w:r w:rsidRPr="00C56DA6">
        <w:rPr>
          <w:rFonts w:ascii="Avenir Book" w:hAnsi="Avenir Book" w:cstheme="minorHAnsi"/>
          <w:color w:val="000000" w:themeColor="text1"/>
          <w:vertAlign w:val="superscript"/>
          <w:lang w:val="en-GB"/>
        </w:rPr>
        <w:t>2</w:t>
      </w:r>
      <w:r w:rsidRPr="00C56DA6">
        <w:rPr>
          <w:rFonts w:ascii="Avenir Book" w:hAnsi="Avenir Book" w:cstheme="minorHAnsi"/>
          <w:color w:val="000000" w:themeColor="text1"/>
          <w:lang w:val="en-GB"/>
        </w:rPr>
        <w:t>.</w:t>
      </w:r>
    </w:p>
    <w:p w14:paraId="77C464AA" w14:textId="77777777" w:rsidR="00134BD0" w:rsidRPr="00C56DA6" w:rsidRDefault="00134BD0" w:rsidP="00134BD0">
      <w:pPr>
        <w:ind w:firstLine="0"/>
        <w:rPr>
          <w:rFonts w:ascii="Avenir Book" w:hAnsi="Avenir Book" w:cstheme="minorHAnsi"/>
          <w:color w:val="000000" w:themeColor="text1"/>
          <w:lang w:val="en-GB"/>
        </w:rPr>
      </w:pPr>
    </w:p>
    <w:p w14:paraId="4456BAC7"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This is because, ½ multiplied by 2 equals 1. And we can get rid of a multiplication by </w:t>
      </w:r>
      <w:proofErr w:type="gramStart"/>
      <w:r w:rsidRPr="00C56DA6">
        <w:rPr>
          <w:rFonts w:ascii="Avenir Book" w:hAnsi="Avenir Book" w:cstheme="minorHAnsi"/>
          <w:color w:val="000000" w:themeColor="text1"/>
          <w:lang w:val="en-GB"/>
        </w:rPr>
        <w:t>1, since</w:t>
      </w:r>
      <w:proofErr w:type="gramEnd"/>
      <w:r w:rsidRPr="00C56DA6">
        <w:rPr>
          <w:rFonts w:ascii="Avenir Book" w:hAnsi="Avenir Book" w:cstheme="minorHAnsi"/>
          <w:color w:val="000000" w:themeColor="text1"/>
          <w:lang w:val="en-GB"/>
        </w:rPr>
        <w:t xml:space="preserve"> it changes nothing.</w:t>
      </w:r>
    </w:p>
    <w:p w14:paraId="4E484939" w14:textId="77777777" w:rsidR="00134BD0" w:rsidRPr="00C56DA6" w:rsidRDefault="00134BD0" w:rsidP="00134BD0">
      <w:pPr>
        <w:ind w:firstLine="0"/>
        <w:rPr>
          <w:rFonts w:ascii="Avenir Book" w:hAnsi="Avenir Book" w:cstheme="minorHAnsi"/>
          <w:color w:val="000000" w:themeColor="text1"/>
          <w:lang w:val="en-GB"/>
        </w:rPr>
      </w:pPr>
    </w:p>
    <w:p w14:paraId="462DDCE2"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When particles or objects are being fully reflected, or fully bounce back any surface, the kinetic energy doubles.</w:t>
      </w:r>
    </w:p>
    <w:p w14:paraId="687FA763" w14:textId="77777777" w:rsidR="00134BD0" w:rsidRPr="00C56DA6" w:rsidRDefault="00134BD0" w:rsidP="00134BD0">
      <w:pPr>
        <w:ind w:firstLine="0"/>
        <w:rPr>
          <w:rFonts w:ascii="Avenir Book" w:hAnsi="Avenir Book" w:cstheme="minorHAnsi"/>
          <w:color w:val="000000" w:themeColor="text1"/>
          <w:lang w:val="en-GB"/>
        </w:rPr>
      </w:pPr>
    </w:p>
    <w:p w14:paraId="04456047"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This is the force of impact a nuclear bomb could have on anything it hits. </w:t>
      </w:r>
    </w:p>
    <w:p w14:paraId="748B3910" w14:textId="77777777" w:rsidR="00134BD0" w:rsidRPr="00C56DA6" w:rsidRDefault="00134BD0" w:rsidP="00134BD0">
      <w:pPr>
        <w:ind w:firstLine="0"/>
        <w:rPr>
          <w:rFonts w:ascii="Avenir Book" w:hAnsi="Avenir Book" w:cstheme="minorHAnsi"/>
          <w:color w:val="000000" w:themeColor="text1"/>
          <w:lang w:val="en-GB"/>
        </w:rPr>
      </w:pPr>
    </w:p>
    <w:p w14:paraId="1C1920A3"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So, this is rather important, to avoid building bombs, more destructive than intended.</w:t>
      </w:r>
    </w:p>
    <w:p w14:paraId="0B05D06E" w14:textId="77777777" w:rsidR="00134BD0" w:rsidRPr="00C56DA6" w:rsidRDefault="00134BD0" w:rsidP="00134BD0">
      <w:pPr>
        <w:ind w:firstLine="0"/>
        <w:rPr>
          <w:rFonts w:ascii="Avenir Book" w:hAnsi="Avenir Book" w:cstheme="minorHAnsi"/>
          <w:color w:val="000000" w:themeColor="text1"/>
          <w:lang w:val="en-GB"/>
        </w:rPr>
      </w:pPr>
    </w:p>
    <w:p w14:paraId="7919BCD0" w14:textId="77777777" w:rsidR="00134BD0" w:rsidRPr="00C56DA6" w:rsidRDefault="00134BD0" w:rsidP="00134BD0">
      <w:pPr>
        <w:ind w:firstLine="0"/>
        <w:rPr>
          <w:rFonts w:ascii="Avenir Book" w:hAnsi="Avenir Book" w:cstheme="minorHAnsi"/>
          <w:b/>
          <w:bCs/>
          <w:color w:val="000000" w:themeColor="text1"/>
          <w:lang w:val="en-GB"/>
        </w:rPr>
      </w:pPr>
      <w:r w:rsidRPr="00C56DA6">
        <w:rPr>
          <w:rFonts w:ascii="Avenir Book" w:hAnsi="Avenir Book" w:cstheme="minorHAnsi"/>
          <w:b/>
          <w:bCs/>
          <w:color w:val="000000" w:themeColor="text1"/>
          <w:lang w:val="en-GB"/>
        </w:rPr>
        <w:t xml:space="preserve">4.4 </w:t>
      </w:r>
      <w:bookmarkStart w:id="7" w:name="problems_with_einstein_famous_equation"/>
      <w:r w:rsidRPr="00C56DA6">
        <w:rPr>
          <w:rFonts w:ascii="Avenir Book" w:hAnsi="Avenir Book" w:cstheme="minorHAnsi"/>
          <w:b/>
          <w:bCs/>
          <w:color w:val="000000" w:themeColor="text1"/>
          <w:lang w:val="en-GB"/>
        </w:rPr>
        <w:t>Problems with Einstein’s famous equation E=mc</w:t>
      </w:r>
      <w:r w:rsidRPr="00C56DA6">
        <w:rPr>
          <w:rFonts w:ascii="Avenir Book" w:hAnsi="Avenir Book" w:cstheme="minorHAnsi"/>
          <w:b/>
          <w:bCs/>
          <w:color w:val="000000" w:themeColor="text1"/>
          <w:vertAlign w:val="superscript"/>
          <w:lang w:val="en-GB"/>
        </w:rPr>
        <w:t>2</w:t>
      </w:r>
      <w:bookmarkEnd w:id="7"/>
    </w:p>
    <w:p w14:paraId="6B6D61E2" w14:textId="77777777" w:rsidR="00134BD0" w:rsidRPr="00C56DA6" w:rsidRDefault="00134BD0" w:rsidP="00134BD0">
      <w:pPr>
        <w:ind w:firstLine="0"/>
        <w:rPr>
          <w:rFonts w:ascii="Avenir Book" w:hAnsi="Avenir Book" w:cstheme="minorHAnsi"/>
          <w:color w:val="000000" w:themeColor="text1"/>
          <w:lang w:val="en-GB"/>
        </w:rPr>
      </w:pPr>
    </w:p>
    <w:p w14:paraId="5E5111B6"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E=mc</w:t>
      </w:r>
      <w:r w:rsidRPr="00C56DA6">
        <w:rPr>
          <w:rFonts w:ascii="Avenir Book" w:hAnsi="Avenir Book" w:cstheme="minorHAnsi"/>
          <w:color w:val="000000" w:themeColor="text1"/>
          <w:vertAlign w:val="superscript"/>
          <w:lang w:val="en-GB"/>
        </w:rPr>
        <w:t>2</w:t>
      </w:r>
      <w:r w:rsidRPr="00C56DA6">
        <w:rPr>
          <w:rFonts w:ascii="Avenir Book" w:hAnsi="Avenir Book" w:cstheme="minorHAnsi"/>
          <w:color w:val="000000" w:themeColor="text1"/>
          <w:lang w:val="en-GB"/>
        </w:rPr>
        <w:t xml:space="preserve"> can no longer be used in Atomic Expansion Theory, or any other theory claiming to replace Einstein.</w:t>
      </w:r>
    </w:p>
    <w:p w14:paraId="672161A2" w14:textId="77777777" w:rsidR="00134BD0" w:rsidRPr="00C56DA6" w:rsidRDefault="00134BD0" w:rsidP="00134BD0">
      <w:pPr>
        <w:ind w:firstLine="0"/>
        <w:rPr>
          <w:rFonts w:ascii="Avenir Book" w:hAnsi="Avenir Book" w:cstheme="minorHAnsi"/>
          <w:color w:val="000000" w:themeColor="text1"/>
          <w:lang w:val="en-GB"/>
        </w:rPr>
      </w:pPr>
    </w:p>
    <w:p w14:paraId="06AB80FC"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Because it is an equation, related to all the relativistic effects, of Einstein’s Theories of Relativity. </w:t>
      </w:r>
    </w:p>
    <w:p w14:paraId="7C80040F" w14:textId="77777777" w:rsidR="00134BD0" w:rsidRPr="00C56DA6" w:rsidRDefault="00134BD0" w:rsidP="00134BD0">
      <w:pPr>
        <w:ind w:firstLine="0"/>
        <w:rPr>
          <w:rFonts w:ascii="Avenir Book" w:hAnsi="Avenir Book" w:cstheme="minorHAnsi"/>
          <w:color w:val="000000" w:themeColor="text1"/>
          <w:lang w:val="en-GB"/>
        </w:rPr>
      </w:pPr>
    </w:p>
    <w:p w14:paraId="56289C59"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And especially, his theory about relative motion, called Special Relativity.</w:t>
      </w:r>
    </w:p>
    <w:p w14:paraId="6F02E78F" w14:textId="77777777" w:rsidR="00134BD0" w:rsidRPr="00C56DA6" w:rsidRDefault="00134BD0" w:rsidP="00134BD0">
      <w:pPr>
        <w:ind w:firstLine="0"/>
        <w:rPr>
          <w:rFonts w:ascii="Avenir Book" w:hAnsi="Avenir Book" w:cstheme="minorHAnsi"/>
          <w:color w:val="000000" w:themeColor="text1"/>
          <w:lang w:val="en-GB"/>
        </w:rPr>
      </w:pPr>
    </w:p>
    <w:p w14:paraId="5D7A41F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Motion is relative, this is not the issue. It is just not relative, in the way that Einstein saw it.</w:t>
      </w:r>
    </w:p>
    <w:p w14:paraId="3642C6CD" w14:textId="77777777" w:rsidR="00134BD0" w:rsidRPr="00C56DA6" w:rsidRDefault="00134BD0" w:rsidP="00134BD0">
      <w:pPr>
        <w:ind w:firstLine="0"/>
        <w:rPr>
          <w:rFonts w:ascii="Avenir Book" w:hAnsi="Avenir Book" w:cstheme="minorHAnsi"/>
          <w:color w:val="000000" w:themeColor="text1"/>
          <w:lang w:val="en-GB"/>
        </w:rPr>
      </w:pPr>
    </w:p>
    <w:p w14:paraId="3AD18748"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As mentioned in the previous section, the photons within the light have no mass. </w:t>
      </w:r>
    </w:p>
    <w:p w14:paraId="133FA2B6" w14:textId="77777777" w:rsidR="00134BD0" w:rsidRPr="00C56DA6" w:rsidRDefault="00134BD0" w:rsidP="00134BD0">
      <w:pPr>
        <w:ind w:firstLine="0"/>
        <w:rPr>
          <w:rFonts w:ascii="Avenir Book" w:hAnsi="Avenir Book" w:cstheme="minorHAnsi"/>
          <w:color w:val="000000" w:themeColor="text1"/>
          <w:lang w:val="en-GB"/>
        </w:rPr>
      </w:pPr>
    </w:p>
    <w:p w14:paraId="0B51D386"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But mass is interchangeable with energy. </w:t>
      </w:r>
    </w:p>
    <w:p w14:paraId="5D2C6005" w14:textId="77777777" w:rsidR="00134BD0" w:rsidRPr="00C56DA6" w:rsidRDefault="00134BD0" w:rsidP="00134BD0">
      <w:pPr>
        <w:ind w:firstLine="0"/>
        <w:rPr>
          <w:rFonts w:ascii="Avenir Book" w:hAnsi="Avenir Book" w:cstheme="minorHAnsi"/>
          <w:color w:val="000000" w:themeColor="text1"/>
          <w:lang w:val="en-GB"/>
        </w:rPr>
      </w:pPr>
    </w:p>
    <w:p w14:paraId="0A6C7D55"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In Einstein’ theories, mass and energy are the same thing.</w:t>
      </w:r>
    </w:p>
    <w:p w14:paraId="7F10CD5D" w14:textId="77777777" w:rsidR="00134BD0" w:rsidRPr="00C56DA6" w:rsidRDefault="00134BD0" w:rsidP="00134BD0">
      <w:pPr>
        <w:ind w:firstLine="0"/>
        <w:rPr>
          <w:rFonts w:ascii="Avenir Book" w:hAnsi="Avenir Book" w:cstheme="minorHAnsi"/>
          <w:color w:val="000000" w:themeColor="text1"/>
          <w:lang w:val="en-GB"/>
        </w:rPr>
      </w:pPr>
    </w:p>
    <w:p w14:paraId="42A35E6C"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Where, strangely enough, something does not need to have a mass, </w:t>
      </w:r>
      <w:proofErr w:type="gramStart"/>
      <w:r w:rsidRPr="00C56DA6">
        <w:rPr>
          <w:rFonts w:ascii="Avenir Book" w:hAnsi="Avenir Book" w:cstheme="minorHAnsi"/>
          <w:color w:val="000000" w:themeColor="text1"/>
          <w:lang w:val="en-GB"/>
        </w:rPr>
        <w:t>in order to</w:t>
      </w:r>
      <w:proofErr w:type="gramEnd"/>
      <w:r w:rsidRPr="00C56DA6">
        <w:rPr>
          <w:rFonts w:ascii="Avenir Book" w:hAnsi="Avenir Book" w:cstheme="minorHAnsi"/>
          <w:color w:val="000000" w:themeColor="text1"/>
          <w:lang w:val="en-GB"/>
        </w:rPr>
        <w:t xml:space="preserve"> have momentum and kinetic energy. </w:t>
      </w:r>
    </w:p>
    <w:p w14:paraId="106A35D2" w14:textId="77777777" w:rsidR="00134BD0" w:rsidRPr="00C56DA6" w:rsidRDefault="00134BD0" w:rsidP="00134BD0">
      <w:pPr>
        <w:ind w:firstLine="0"/>
        <w:rPr>
          <w:rFonts w:ascii="Avenir Book" w:hAnsi="Avenir Book" w:cstheme="minorHAnsi"/>
          <w:color w:val="000000" w:themeColor="text1"/>
          <w:lang w:val="en-GB"/>
        </w:rPr>
      </w:pPr>
    </w:p>
    <w:p w14:paraId="559F71E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No matter how this could be justified, it defies common sense.</w:t>
      </w:r>
    </w:p>
    <w:p w14:paraId="60E2C3F3" w14:textId="77777777" w:rsidR="00134BD0" w:rsidRPr="00C56DA6" w:rsidRDefault="00134BD0" w:rsidP="00134BD0">
      <w:pPr>
        <w:ind w:firstLine="0"/>
        <w:rPr>
          <w:rFonts w:ascii="Avenir Book" w:hAnsi="Avenir Book" w:cstheme="minorHAnsi"/>
          <w:color w:val="000000" w:themeColor="text1"/>
          <w:lang w:val="en-GB"/>
        </w:rPr>
      </w:pPr>
    </w:p>
    <w:p w14:paraId="76843138"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lastRenderedPageBreak/>
        <w:t>And whatever the mass is referring to, in that equation, it is supposed to be at rest, relative to an observer.</w:t>
      </w:r>
    </w:p>
    <w:p w14:paraId="4861196B" w14:textId="77777777" w:rsidR="00134BD0" w:rsidRPr="00C56DA6" w:rsidRDefault="00134BD0" w:rsidP="00134BD0">
      <w:pPr>
        <w:ind w:firstLine="0"/>
        <w:rPr>
          <w:rFonts w:ascii="Avenir Book" w:hAnsi="Avenir Book" w:cstheme="minorHAnsi"/>
          <w:color w:val="000000" w:themeColor="text1"/>
          <w:lang w:val="en-GB"/>
        </w:rPr>
      </w:pPr>
    </w:p>
    <w:p w14:paraId="50190340"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Moreover, it is a relativistic mass increasing with speed.</w:t>
      </w:r>
    </w:p>
    <w:p w14:paraId="6A9E7EDF" w14:textId="77777777" w:rsidR="00134BD0" w:rsidRPr="00C56DA6" w:rsidRDefault="00134BD0" w:rsidP="00134BD0">
      <w:pPr>
        <w:ind w:firstLine="0"/>
        <w:rPr>
          <w:rFonts w:ascii="Avenir Book" w:hAnsi="Avenir Book" w:cstheme="minorHAnsi"/>
          <w:color w:val="000000" w:themeColor="text1"/>
          <w:lang w:val="en-GB"/>
        </w:rPr>
      </w:pPr>
    </w:p>
    <w:p w14:paraId="5D761BE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As it approaches the speed of light, this observed mass becomes infinitely large.</w:t>
      </w:r>
    </w:p>
    <w:p w14:paraId="171A8162" w14:textId="77777777" w:rsidR="00134BD0" w:rsidRPr="00C56DA6" w:rsidRDefault="00134BD0" w:rsidP="00134BD0">
      <w:pPr>
        <w:ind w:firstLine="0"/>
        <w:rPr>
          <w:rFonts w:ascii="Avenir Book" w:hAnsi="Avenir Book" w:cstheme="minorHAnsi"/>
          <w:color w:val="000000" w:themeColor="text1"/>
          <w:lang w:val="en-GB"/>
        </w:rPr>
      </w:pPr>
    </w:p>
    <w:p w14:paraId="6EE2531B"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This can only be from an observer’s point of view, and cannot reflect the reality of different observers, in different locations. </w:t>
      </w:r>
    </w:p>
    <w:p w14:paraId="7B9B3016" w14:textId="77777777" w:rsidR="00134BD0" w:rsidRPr="00C56DA6" w:rsidRDefault="00134BD0" w:rsidP="00134BD0">
      <w:pPr>
        <w:ind w:firstLine="0"/>
        <w:rPr>
          <w:rFonts w:ascii="Avenir Book" w:hAnsi="Avenir Book" w:cstheme="minorHAnsi"/>
          <w:color w:val="000000" w:themeColor="text1"/>
          <w:lang w:val="en-GB"/>
        </w:rPr>
      </w:pPr>
    </w:p>
    <w:p w14:paraId="0B90B0C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Therefore, it can only be an optical illusion, of what the reality of the observed event, truly is. </w:t>
      </w:r>
    </w:p>
    <w:p w14:paraId="48DBAF91" w14:textId="77777777" w:rsidR="00134BD0" w:rsidRPr="00C56DA6" w:rsidRDefault="00134BD0" w:rsidP="00134BD0">
      <w:pPr>
        <w:ind w:firstLine="0"/>
        <w:rPr>
          <w:rFonts w:ascii="Avenir Book" w:hAnsi="Avenir Book" w:cstheme="minorHAnsi"/>
          <w:color w:val="000000" w:themeColor="text1"/>
          <w:lang w:val="en-GB"/>
        </w:rPr>
      </w:pPr>
    </w:p>
    <w:p w14:paraId="2EEB3A9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Plus, the speed of light is constant. Which means there is never any </w:t>
      </w:r>
      <w:proofErr w:type="gramStart"/>
      <w:r w:rsidRPr="00C56DA6">
        <w:rPr>
          <w:rFonts w:ascii="Avenir Book" w:hAnsi="Avenir Book" w:cstheme="minorHAnsi"/>
          <w:color w:val="000000" w:themeColor="text1"/>
          <w:lang w:val="en-GB"/>
        </w:rPr>
        <w:t>acceleration, or</w:t>
      </w:r>
      <w:proofErr w:type="gramEnd"/>
      <w:r w:rsidRPr="00C56DA6">
        <w:rPr>
          <w:rFonts w:ascii="Avenir Book" w:hAnsi="Avenir Book" w:cstheme="minorHAnsi"/>
          <w:color w:val="000000" w:themeColor="text1"/>
          <w:lang w:val="en-GB"/>
        </w:rPr>
        <w:t xml:space="preserve"> change in the speed of light.</w:t>
      </w:r>
    </w:p>
    <w:p w14:paraId="1134C3A6" w14:textId="77777777" w:rsidR="00134BD0" w:rsidRPr="00C56DA6" w:rsidRDefault="00134BD0" w:rsidP="00134BD0">
      <w:pPr>
        <w:ind w:firstLine="0"/>
        <w:rPr>
          <w:rFonts w:ascii="Avenir Book" w:hAnsi="Avenir Book" w:cstheme="minorHAnsi"/>
          <w:color w:val="000000" w:themeColor="text1"/>
          <w:lang w:val="en-GB"/>
        </w:rPr>
      </w:pPr>
    </w:p>
    <w:p w14:paraId="304281A3"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So, when measuring the speed at the end, minus the speed at the beginning, as it is often done in physics, the result is zero. </w:t>
      </w:r>
    </w:p>
    <w:p w14:paraId="027404E3" w14:textId="77777777" w:rsidR="00134BD0" w:rsidRPr="00C56DA6" w:rsidRDefault="00134BD0" w:rsidP="00134BD0">
      <w:pPr>
        <w:ind w:firstLine="0"/>
        <w:rPr>
          <w:rFonts w:ascii="Avenir Book" w:hAnsi="Avenir Book" w:cstheme="minorHAnsi"/>
          <w:color w:val="000000" w:themeColor="text1"/>
          <w:lang w:val="en-GB"/>
        </w:rPr>
      </w:pPr>
    </w:p>
    <w:p w14:paraId="37EC348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On top of this, Einstein’s equation as it is known today, is apparently only half of it.</w:t>
      </w:r>
    </w:p>
    <w:p w14:paraId="7BA91F59" w14:textId="77777777" w:rsidR="00134BD0" w:rsidRPr="00C56DA6" w:rsidRDefault="00134BD0" w:rsidP="00134BD0">
      <w:pPr>
        <w:ind w:firstLine="0"/>
        <w:rPr>
          <w:rFonts w:ascii="Avenir Book" w:hAnsi="Avenir Book" w:cstheme="minorHAnsi"/>
          <w:color w:val="000000" w:themeColor="text1"/>
          <w:lang w:val="en-GB"/>
        </w:rPr>
      </w:pPr>
    </w:p>
    <w:p w14:paraId="2224A287"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The full version is </w:t>
      </w:r>
      <w:r w:rsidRPr="00C56DA6">
        <w:rPr>
          <w:rFonts w:ascii="Segoe UI" w:hAnsi="Segoe UI" w:cs="Segoe UI"/>
          <w:color w:val="282829"/>
          <w:sz w:val="23"/>
          <w:szCs w:val="23"/>
          <w:shd w:val="clear" w:color="auto" w:fill="FFFFFF"/>
          <w:lang w:val="en-GB"/>
        </w:rPr>
        <w:t>E</w:t>
      </w:r>
      <w:r w:rsidRPr="00C56DA6">
        <w:rPr>
          <w:rFonts w:ascii="Segoe UI" w:hAnsi="Segoe UI" w:cs="Segoe UI"/>
          <w:color w:val="282829"/>
          <w:sz w:val="23"/>
          <w:szCs w:val="23"/>
          <w:shd w:val="clear" w:color="auto" w:fill="FFFFFF"/>
          <w:vertAlign w:val="superscript"/>
          <w:lang w:val="en-GB"/>
        </w:rPr>
        <w:t>2</w:t>
      </w:r>
      <w:r w:rsidRPr="00C56DA6">
        <w:rPr>
          <w:rFonts w:ascii="Segoe UI" w:hAnsi="Segoe UI" w:cs="Segoe UI"/>
          <w:color w:val="282829"/>
          <w:sz w:val="23"/>
          <w:szCs w:val="23"/>
          <w:shd w:val="clear" w:color="auto" w:fill="FFFFFF"/>
          <w:lang w:val="en-GB"/>
        </w:rPr>
        <w:t xml:space="preserve"> = (mc</w:t>
      </w:r>
      <w:r w:rsidRPr="00C56DA6">
        <w:rPr>
          <w:rFonts w:ascii="Segoe UI" w:hAnsi="Segoe UI" w:cs="Segoe UI"/>
          <w:color w:val="282829"/>
          <w:sz w:val="23"/>
          <w:szCs w:val="23"/>
          <w:shd w:val="clear" w:color="auto" w:fill="FFFFFF"/>
          <w:vertAlign w:val="superscript"/>
          <w:lang w:val="en-GB"/>
        </w:rPr>
        <w:t>2</w:t>
      </w:r>
      <w:r w:rsidRPr="00C56DA6">
        <w:rPr>
          <w:rFonts w:ascii="Segoe UI" w:hAnsi="Segoe UI" w:cs="Segoe UI"/>
          <w:color w:val="282829"/>
          <w:sz w:val="23"/>
          <w:szCs w:val="23"/>
          <w:shd w:val="clear" w:color="auto" w:fill="FFFFFF"/>
          <w:lang w:val="en-GB"/>
        </w:rPr>
        <w:t>)</w:t>
      </w:r>
      <w:r w:rsidRPr="00C56DA6">
        <w:rPr>
          <w:rFonts w:ascii="Segoe UI" w:hAnsi="Segoe UI" w:cs="Segoe UI"/>
          <w:color w:val="282829"/>
          <w:sz w:val="23"/>
          <w:szCs w:val="23"/>
          <w:shd w:val="clear" w:color="auto" w:fill="FFFFFF"/>
          <w:vertAlign w:val="superscript"/>
          <w:lang w:val="en-GB"/>
        </w:rPr>
        <w:t>2</w:t>
      </w:r>
      <w:r w:rsidRPr="00C56DA6">
        <w:rPr>
          <w:rFonts w:ascii="Segoe UI" w:hAnsi="Segoe UI" w:cs="Segoe UI"/>
          <w:color w:val="282829"/>
          <w:sz w:val="23"/>
          <w:szCs w:val="23"/>
          <w:shd w:val="clear" w:color="auto" w:fill="FFFFFF"/>
          <w:lang w:val="en-GB"/>
        </w:rPr>
        <w:t xml:space="preserve"> + (pc)</w:t>
      </w:r>
      <w:r w:rsidRPr="00C56DA6">
        <w:rPr>
          <w:rFonts w:ascii="Segoe UI" w:hAnsi="Segoe UI" w:cs="Segoe UI"/>
          <w:color w:val="282829"/>
          <w:sz w:val="23"/>
          <w:szCs w:val="23"/>
          <w:shd w:val="clear" w:color="auto" w:fill="FFFFFF"/>
          <w:vertAlign w:val="superscript"/>
          <w:lang w:val="en-GB"/>
        </w:rPr>
        <w:t>2</w:t>
      </w:r>
      <w:r w:rsidRPr="00C56DA6">
        <w:rPr>
          <w:rFonts w:ascii="Avenir Book" w:hAnsi="Avenir Book" w:cstheme="minorHAnsi"/>
          <w:color w:val="000000" w:themeColor="text1"/>
          <w:lang w:val="en-GB"/>
        </w:rPr>
        <w:t xml:space="preserve">. </w:t>
      </w:r>
    </w:p>
    <w:p w14:paraId="727BDEFF" w14:textId="77777777" w:rsidR="00134BD0" w:rsidRPr="00C56DA6" w:rsidRDefault="00134BD0" w:rsidP="00134BD0">
      <w:pPr>
        <w:ind w:firstLine="0"/>
        <w:rPr>
          <w:rFonts w:ascii="Avenir Book" w:hAnsi="Avenir Book" w:cstheme="minorHAnsi"/>
          <w:color w:val="000000" w:themeColor="text1"/>
          <w:lang w:val="en-GB"/>
        </w:rPr>
      </w:pPr>
    </w:p>
    <w:p w14:paraId="1526C132"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The second term considers motion, or p, the momentum of light. </w:t>
      </w:r>
    </w:p>
    <w:p w14:paraId="0ACE4581" w14:textId="77777777" w:rsidR="00134BD0" w:rsidRPr="00C56DA6" w:rsidRDefault="00134BD0" w:rsidP="00134BD0">
      <w:pPr>
        <w:ind w:firstLine="0"/>
        <w:rPr>
          <w:rFonts w:ascii="Avenir Book" w:hAnsi="Avenir Book" w:cstheme="minorHAnsi"/>
          <w:color w:val="000000" w:themeColor="text1"/>
          <w:lang w:val="en-GB"/>
        </w:rPr>
      </w:pPr>
    </w:p>
    <w:p w14:paraId="264D0B08"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Somehow that term disappears, because a mass at rest has no momentum, so it is never mentioned.</w:t>
      </w:r>
    </w:p>
    <w:p w14:paraId="74ACE8FA" w14:textId="77777777" w:rsidR="00134BD0" w:rsidRPr="00C56DA6" w:rsidRDefault="00134BD0" w:rsidP="00134BD0">
      <w:pPr>
        <w:ind w:firstLine="0"/>
        <w:rPr>
          <w:rFonts w:ascii="Avenir Book" w:hAnsi="Avenir Book" w:cstheme="minorHAnsi"/>
          <w:color w:val="000000" w:themeColor="text1"/>
          <w:lang w:val="en-GB"/>
        </w:rPr>
      </w:pPr>
    </w:p>
    <w:p w14:paraId="2872AC11"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Trying to calculate anything in these circumstances, using Einstein’s equations, is very difficult. </w:t>
      </w:r>
    </w:p>
    <w:p w14:paraId="523FDB92" w14:textId="77777777" w:rsidR="00134BD0" w:rsidRPr="00C56DA6" w:rsidRDefault="00134BD0" w:rsidP="00134BD0">
      <w:pPr>
        <w:ind w:firstLine="0"/>
        <w:rPr>
          <w:rFonts w:ascii="Avenir Book" w:hAnsi="Avenir Book" w:cstheme="minorHAnsi"/>
          <w:color w:val="000000" w:themeColor="text1"/>
          <w:lang w:val="en-GB"/>
        </w:rPr>
      </w:pPr>
    </w:p>
    <w:p w14:paraId="76D7503E"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But we are told that, Einstein’s famous equation is incomplete. </w:t>
      </w:r>
    </w:p>
    <w:p w14:paraId="3D2E636B" w14:textId="77777777" w:rsidR="00134BD0" w:rsidRPr="00C56DA6" w:rsidRDefault="00134BD0" w:rsidP="00134BD0">
      <w:pPr>
        <w:ind w:firstLine="0"/>
        <w:rPr>
          <w:rFonts w:ascii="Avenir Book" w:hAnsi="Avenir Book" w:cstheme="minorHAnsi"/>
          <w:color w:val="000000" w:themeColor="text1"/>
          <w:lang w:val="en-GB"/>
        </w:rPr>
      </w:pPr>
    </w:p>
    <w:p w14:paraId="37A8D451"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There is more to it, and it involves elaborate relativistic physics, to circumvent all the values which become zero, which bring about meaningless results.</w:t>
      </w:r>
    </w:p>
    <w:p w14:paraId="62E5F619" w14:textId="77777777" w:rsidR="00134BD0" w:rsidRPr="00C56DA6" w:rsidRDefault="00134BD0" w:rsidP="00134BD0">
      <w:pPr>
        <w:ind w:firstLine="0"/>
        <w:rPr>
          <w:rFonts w:ascii="Avenir Book" w:hAnsi="Avenir Book" w:cstheme="minorHAnsi"/>
          <w:color w:val="000000" w:themeColor="text1"/>
          <w:lang w:val="en-GB"/>
        </w:rPr>
      </w:pPr>
    </w:p>
    <w:p w14:paraId="2B1F12A5"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Also, clearly, this equation can only be, for when the speed of light is constant. </w:t>
      </w:r>
    </w:p>
    <w:p w14:paraId="621B1D8E" w14:textId="77777777" w:rsidR="00134BD0" w:rsidRPr="00C56DA6" w:rsidRDefault="00134BD0" w:rsidP="00134BD0">
      <w:pPr>
        <w:ind w:firstLine="0"/>
        <w:rPr>
          <w:rFonts w:ascii="Avenir Book" w:hAnsi="Avenir Book" w:cstheme="minorHAnsi"/>
          <w:color w:val="000000" w:themeColor="text1"/>
          <w:lang w:val="en-GB"/>
        </w:rPr>
      </w:pPr>
    </w:p>
    <w:p w14:paraId="4549B3B7"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But Einstein stated that, the speed of light is only constant, in a vacuum. </w:t>
      </w:r>
    </w:p>
    <w:p w14:paraId="3780593C" w14:textId="77777777" w:rsidR="00134BD0" w:rsidRPr="00C56DA6" w:rsidRDefault="00134BD0" w:rsidP="00134BD0">
      <w:pPr>
        <w:ind w:firstLine="0"/>
        <w:rPr>
          <w:rFonts w:ascii="Avenir Book" w:hAnsi="Avenir Book" w:cstheme="minorHAnsi"/>
          <w:color w:val="000000" w:themeColor="text1"/>
          <w:lang w:val="en-GB"/>
        </w:rPr>
      </w:pPr>
    </w:p>
    <w:p w14:paraId="51EC1FE6"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Even empty space is not a vacuum, it is filled with all sorts of particles.</w:t>
      </w:r>
    </w:p>
    <w:p w14:paraId="6A9090DF" w14:textId="77777777" w:rsidR="00134BD0" w:rsidRPr="00C56DA6" w:rsidRDefault="00134BD0" w:rsidP="00134BD0">
      <w:pPr>
        <w:ind w:firstLine="0"/>
        <w:rPr>
          <w:rFonts w:ascii="Avenir Book" w:hAnsi="Avenir Book" w:cstheme="minorHAnsi"/>
          <w:color w:val="000000" w:themeColor="text1"/>
          <w:lang w:val="en-GB"/>
        </w:rPr>
      </w:pPr>
    </w:p>
    <w:p w14:paraId="47129E71"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What equation should we use then, when measuring something not in a vacuum, which in practice, is most of the time?</w:t>
      </w:r>
    </w:p>
    <w:p w14:paraId="30553051" w14:textId="77777777" w:rsidR="00134BD0" w:rsidRPr="00C56DA6" w:rsidRDefault="00134BD0" w:rsidP="00134BD0">
      <w:pPr>
        <w:ind w:firstLine="0"/>
        <w:rPr>
          <w:rFonts w:ascii="Avenir Book" w:hAnsi="Avenir Book" w:cstheme="minorHAnsi"/>
          <w:color w:val="000000" w:themeColor="text1"/>
          <w:lang w:val="en-GB"/>
        </w:rPr>
      </w:pPr>
    </w:p>
    <w:p w14:paraId="4F2B500B" w14:textId="77777777" w:rsidR="00134BD0" w:rsidRPr="00C56DA6" w:rsidRDefault="00134BD0" w:rsidP="00134BD0">
      <w:pPr>
        <w:ind w:firstLine="0"/>
        <w:rPr>
          <w:rFonts w:ascii="Avenir Book" w:hAnsi="Avenir Book" w:cstheme="minorHAnsi"/>
          <w:b/>
          <w:bCs/>
          <w:color w:val="000000" w:themeColor="text1"/>
          <w:lang w:val="en-GB"/>
        </w:rPr>
      </w:pPr>
      <w:r w:rsidRPr="00C56DA6">
        <w:rPr>
          <w:rFonts w:ascii="Avenir Book" w:hAnsi="Avenir Book" w:cstheme="minorHAnsi"/>
          <w:b/>
          <w:bCs/>
          <w:color w:val="000000" w:themeColor="text1"/>
          <w:lang w:val="en-GB"/>
        </w:rPr>
        <w:t xml:space="preserve">4.5 </w:t>
      </w:r>
      <w:bookmarkStart w:id="8" w:name="proof_square_acceleration"/>
      <w:r w:rsidRPr="00C56DA6">
        <w:rPr>
          <w:rFonts w:ascii="Avenir Book" w:hAnsi="Avenir Book" w:cstheme="minorHAnsi"/>
          <w:b/>
          <w:bCs/>
          <w:color w:val="000000" w:themeColor="text1"/>
          <w:lang w:val="en-GB"/>
        </w:rPr>
        <w:t>The square in Einstein’s equation E=mc</w:t>
      </w:r>
      <w:r w:rsidRPr="00C56DA6">
        <w:rPr>
          <w:rFonts w:ascii="Avenir Book" w:hAnsi="Avenir Book" w:cstheme="minorHAnsi"/>
          <w:b/>
          <w:bCs/>
          <w:color w:val="000000" w:themeColor="text1"/>
          <w:vertAlign w:val="superscript"/>
          <w:lang w:val="en-GB"/>
        </w:rPr>
        <w:t>2</w:t>
      </w:r>
      <w:bookmarkEnd w:id="8"/>
      <w:r w:rsidRPr="00C56DA6">
        <w:rPr>
          <w:rFonts w:ascii="Avenir Book" w:hAnsi="Avenir Book" w:cstheme="minorHAnsi"/>
          <w:b/>
          <w:bCs/>
          <w:color w:val="000000" w:themeColor="text1"/>
          <w:lang w:val="en-GB"/>
        </w:rPr>
        <w:t xml:space="preserve"> is related to an acceleration inconsistent with a constant speed of light</w:t>
      </w:r>
    </w:p>
    <w:p w14:paraId="4BAA8DD0" w14:textId="77777777" w:rsidR="00134BD0" w:rsidRPr="00C56DA6" w:rsidRDefault="00134BD0" w:rsidP="00134BD0">
      <w:pPr>
        <w:ind w:firstLine="0"/>
        <w:rPr>
          <w:rFonts w:ascii="Avenir Book" w:hAnsi="Avenir Book" w:cstheme="minorHAnsi"/>
          <w:color w:val="000000" w:themeColor="text1"/>
          <w:lang w:val="en-GB"/>
        </w:rPr>
      </w:pPr>
    </w:p>
    <w:p w14:paraId="690F39E7"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lastRenderedPageBreak/>
        <w:t xml:space="preserve">Often, when something is squared in physics, it means an acceleration. </w:t>
      </w:r>
    </w:p>
    <w:p w14:paraId="082D4EDA" w14:textId="77777777" w:rsidR="00134BD0" w:rsidRPr="00C56DA6" w:rsidRDefault="00134BD0" w:rsidP="00134BD0">
      <w:pPr>
        <w:ind w:firstLine="0"/>
        <w:rPr>
          <w:rFonts w:ascii="Avenir Book" w:hAnsi="Avenir Book" w:cstheme="minorHAnsi"/>
          <w:color w:val="000000" w:themeColor="text1"/>
          <w:lang w:val="en-GB"/>
        </w:rPr>
      </w:pPr>
    </w:p>
    <w:p w14:paraId="4D36C54E"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When a value doubles in certain equations, such as when there is an acceleration, and the velocity doubles, another value quadruples instead, such as the kinetic energy. </w:t>
      </w:r>
    </w:p>
    <w:p w14:paraId="493C1F72" w14:textId="77777777" w:rsidR="00134BD0" w:rsidRPr="00C56DA6" w:rsidRDefault="00134BD0" w:rsidP="00134BD0">
      <w:pPr>
        <w:ind w:firstLine="0"/>
        <w:rPr>
          <w:rFonts w:ascii="Avenir Book" w:hAnsi="Avenir Book" w:cstheme="minorHAnsi"/>
          <w:color w:val="000000" w:themeColor="text1"/>
          <w:lang w:val="en-GB"/>
        </w:rPr>
      </w:pPr>
    </w:p>
    <w:p w14:paraId="228F37A6"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Hence, the first value, the velocity in this case, needs to be squared.</w:t>
      </w:r>
    </w:p>
    <w:p w14:paraId="6B56AFF9" w14:textId="77777777" w:rsidR="00134BD0" w:rsidRPr="00C56DA6" w:rsidRDefault="00134BD0" w:rsidP="00134BD0">
      <w:pPr>
        <w:ind w:firstLine="0"/>
        <w:rPr>
          <w:rFonts w:ascii="Avenir Book" w:hAnsi="Avenir Book" w:cstheme="minorHAnsi"/>
          <w:color w:val="000000" w:themeColor="text1"/>
          <w:lang w:val="en-GB"/>
        </w:rPr>
      </w:pPr>
    </w:p>
    <w:p w14:paraId="77A9C709"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If the velocity triples, then the kinetic energy increases by a factor of nine. </w:t>
      </w:r>
    </w:p>
    <w:p w14:paraId="47458D8B" w14:textId="77777777" w:rsidR="00134BD0" w:rsidRPr="00C56DA6" w:rsidRDefault="00134BD0" w:rsidP="00134BD0">
      <w:pPr>
        <w:ind w:firstLine="0"/>
        <w:rPr>
          <w:rFonts w:ascii="Avenir Book" w:hAnsi="Avenir Book" w:cstheme="minorHAnsi"/>
          <w:color w:val="000000" w:themeColor="text1"/>
          <w:lang w:val="en-GB"/>
        </w:rPr>
      </w:pPr>
    </w:p>
    <w:p w14:paraId="5253EF47"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And if it quadruples, the kinetic energy increases by a factor of sixteen. </w:t>
      </w:r>
    </w:p>
    <w:p w14:paraId="790F5234" w14:textId="77777777" w:rsidR="00134BD0" w:rsidRPr="00C56DA6" w:rsidRDefault="00134BD0" w:rsidP="00134BD0">
      <w:pPr>
        <w:ind w:firstLine="0"/>
        <w:rPr>
          <w:rFonts w:ascii="Avenir Book" w:hAnsi="Avenir Book" w:cstheme="minorHAnsi"/>
          <w:color w:val="000000" w:themeColor="text1"/>
          <w:lang w:val="en-GB"/>
        </w:rPr>
      </w:pPr>
    </w:p>
    <w:p w14:paraId="5BD185CE"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This is where we can clearly </w:t>
      </w:r>
      <w:proofErr w:type="gramStart"/>
      <w:r w:rsidRPr="00C56DA6">
        <w:rPr>
          <w:rFonts w:ascii="Avenir Book" w:hAnsi="Avenir Book" w:cstheme="minorHAnsi"/>
          <w:color w:val="000000" w:themeColor="text1"/>
          <w:lang w:val="en-GB"/>
        </w:rPr>
        <w:t>see,</w:t>
      </w:r>
      <w:proofErr w:type="gramEnd"/>
      <w:r w:rsidRPr="00C56DA6">
        <w:rPr>
          <w:rFonts w:ascii="Avenir Book" w:hAnsi="Avenir Book" w:cstheme="minorHAnsi"/>
          <w:color w:val="000000" w:themeColor="text1"/>
          <w:lang w:val="en-GB"/>
        </w:rPr>
        <w:t xml:space="preserve"> that the kinetic energy increases as an acceleration, as the velocity increases.</w:t>
      </w:r>
    </w:p>
    <w:p w14:paraId="100725DA" w14:textId="77777777" w:rsidR="00134BD0" w:rsidRPr="00C56DA6" w:rsidRDefault="00134BD0" w:rsidP="00134BD0">
      <w:pPr>
        <w:ind w:firstLine="0"/>
        <w:rPr>
          <w:rFonts w:ascii="Avenir Book" w:hAnsi="Avenir Book" w:cstheme="minorHAnsi"/>
          <w:color w:val="000000" w:themeColor="text1"/>
          <w:lang w:val="en-GB"/>
        </w:rPr>
      </w:pPr>
    </w:p>
    <w:p w14:paraId="7D43D2E4"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And despite not having any acceleration in E=mc</w:t>
      </w:r>
      <w:r w:rsidRPr="00C56DA6">
        <w:rPr>
          <w:rFonts w:ascii="Avenir Book" w:hAnsi="Avenir Book" w:cstheme="minorHAnsi"/>
          <w:color w:val="000000" w:themeColor="text1"/>
          <w:vertAlign w:val="superscript"/>
          <w:lang w:val="en-GB"/>
        </w:rPr>
        <w:t>2</w:t>
      </w:r>
      <w:r w:rsidRPr="00C56DA6">
        <w:rPr>
          <w:rFonts w:ascii="Avenir Book" w:hAnsi="Avenir Book" w:cstheme="minorHAnsi"/>
          <w:color w:val="000000" w:themeColor="text1"/>
          <w:lang w:val="en-GB"/>
        </w:rPr>
        <w:t>, since the speed of light is constant, there is still a square in that equation, which represents an acceleration.</w:t>
      </w:r>
    </w:p>
    <w:p w14:paraId="2DFE6599" w14:textId="77777777" w:rsidR="00134BD0" w:rsidRPr="00C56DA6" w:rsidRDefault="00134BD0" w:rsidP="00134BD0">
      <w:pPr>
        <w:ind w:firstLine="0"/>
        <w:rPr>
          <w:rFonts w:ascii="Avenir Book" w:hAnsi="Avenir Book" w:cstheme="minorHAnsi"/>
          <w:color w:val="000000" w:themeColor="text1"/>
          <w:lang w:val="en-GB"/>
        </w:rPr>
      </w:pPr>
    </w:p>
    <w:p w14:paraId="138C604C"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Some people tell us, that it represents instead, a conversion factor of mass into energy.</w:t>
      </w:r>
    </w:p>
    <w:p w14:paraId="0B57028D" w14:textId="77777777" w:rsidR="00134BD0" w:rsidRPr="00C56DA6" w:rsidRDefault="00134BD0" w:rsidP="00134BD0">
      <w:pPr>
        <w:ind w:firstLine="0"/>
        <w:rPr>
          <w:rFonts w:ascii="Avenir Book" w:hAnsi="Avenir Book" w:cstheme="minorHAnsi"/>
          <w:color w:val="000000" w:themeColor="text1"/>
          <w:lang w:val="en-GB"/>
        </w:rPr>
      </w:pPr>
    </w:p>
    <w:p w14:paraId="2409A4E1"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No matter how they want to put it, this conversion still reflects an acceleration. </w:t>
      </w:r>
    </w:p>
    <w:p w14:paraId="2107146C" w14:textId="77777777" w:rsidR="00134BD0" w:rsidRPr="00C56DA6" w:rsidRDefault="00134BD0" w:rsidP="00134BD0">
      <w:pPr>
        <w:ind w:firstLine="0"/>
        <w:rPr>
          <w:rFonts w:ascii="Avenir Book" w:hAnsi="Avenir Book" w:cstheme="minorHAnsi"/>
          <w:color w:val="000000" w:themeColor="text1"/>
          <w:lang w:val="en-GB"/>
        </w:rPr>
      </w:pPr>
    </w:p>
    <w:p w14:paraId="27A72E0E"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It is difficult to visualise or explain exactly, what is happening in this so-called conversion of matter into energy, or what is </w:t>
      </w:r>
      <w:proofErr w:type="gramStart"/>
      <w:r w:rsidRPr="00C56DA6">
        <w:rPr>
          <w:rFonts w:ascii="Avenir Book" w:hAnsi="Avenir Book" w:cstheme="minorHAnsi"/>
          <w:color w:val="000000" w:themeColor="text1"/>
          <w:lang w:val="en-GB"/>
        </w:rPr>
        <w:t>actually accelerating</w:t>
      </w:r>
      <w:proofErr w:type="gramEnd"/>
      <w:r w:rsidRPr="00C56DA6">
        <w:rPr>
          <w:rFonts w:ascii="Avenir Book" w:hAnsi="Avenir Book" w:cstheme="minorHAnsi"/>
          <w:color w:val="000000" w:themeColor="text1"/>
          <w:lang w:val="en-GB"/>
        </w:rPr>
        <w:t>.</w:t>
      </w:r>
    </w:p>
    <w:p w14:paraId="539E991D" w14:textId="77777777" w:rsidR="00134BD0" w:rsidRPr="00C56DA6" w:rsidRDefault="00134BD0" w:rsidP="00134BD0">
      <w:pPr>
        <w:ind w:firstLine="0"/>
        <w:rPr>
          <w:rFonts w:ascii="Avenir Book" w:hAnsi="Avenir Book" w:cstheme="minorHAnsi"/>
          <w:color w:val="000000" w:themeColor="text1"/>
          <w:lang w:val="en-GB"/>
        </w:rPr>
      </w:pPr>
    </w:p>
    <w:p w14:paraId="0664D910"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Is it that whenever the relativistic mass increases, or is turned into energy instead, the relativistic energy increases as an acceleration? </w:t>
      </w:r>
    </w:p>
    <w:p w14:paraId="65E7E106" w14:textId="77777777" w:rsidR="00134BD0" w:rsidRPr="00C56DA6" w:rsidRDefault="00134BD0" w:rsidP="00134BD0">
      <w:pPr>
        <w:ind w:firstLine="0"/>
        <w:rPr>
          <w:rFonts w:ascii="Avenir Book" w:hAnsi="Avenir Book" w:cstheme="minorHAnsi"/>
          <w:color w:val="000000" w:themeColor="text1"/>
          <w:lang w:val="en-GB"/>
        </w:rPr>
      </w:pPr>
    </w:p>
    <w:p w14:paraId="0BB09573"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Not likely, since only a change in speed, could affect the relativistic mass or energy.</w:t>
      </w:r>
    </w:p>
    <w:p w14:paraId="10621055" w14:textId="77777777" w:rsidR="00134BD0" w:rsidRPr="00C56DA6" w:rsidRDefault="00134BD0" w:rsidP="00134BD0">
      <w:pPr>
        <w:ind w:firstLine="0"/>
        <w:rPr>
          <w:rFonts w:ascii="Avenir Book" w:hAnsi="Avenir Book" w:cstheme="minorHAnsi"/>
          <w:color w:val="000000" w:themeColor="text1"/>
          <w:lang w:val="en-GB"/>
        </w:rPr>
      </w:pPr>
    </w:p>
    <w:p w14:paraId="1D193F2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 the kinetic energy equation, this is not an issue, because there is no constancy of the speed of light. </w:t>
      </w:r>
    </w:p>
    <w:p w14:paraId="6C98B6CC" w14:textId="77777777" w:rsidR="00134BD0" w:rsidRPr="00C56DA6" w:rsidRDefault="00134BD0" w:rsidP="00134BD0">
      <w:pPr>
        <w:ind w:firstLine="0"/>
        <w:rPr>
          <w:rFonts w:ascii="Avenir Book" w:hAnsi="Avenir Book"/>
          <w:lang w:val="en-GB"/>
        </w:rPr>
      </w:pPr>
    </w:p>
    <w:p w14:paraId="39A9A51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What increases is the velocity of the light, or translated to Einstein’s equation, it is the speed of light. </w:t>
      </w:r>
    </w:p>
    <w:p w14:paraId="3C2E9235" w14:textId="77777777" w:rsidR="00134BD0" w:rsidRPr="00C56DA6" w:rsidRDefault="00134BD0" w:rsidP="00134BD0">
      <w:pPr>
        <w:ind w:firstLine="0"/>
        <w:rPr>
          <w:rFonts w:ascii="Avenir Book" w:hAnsi="Avenir Book"/>
          <w:lang w:val="en-GB"/>
        </w:rPr>
      </w:pPr>
    </w:p>
    <w:p w14:paraId="61ABDFF5" w14:textId="77777777" w:rsidR="00134BD0" w:rsidRPr="00C56DA6" w:rsidRDefault="00134BD0" w:rsidP="00134BD0">
      <w:pPr>
        <w:ind w:firstLine="0"/>
        <w:rPr>
          <w:rFonts w:ascii="Avenir Book" w:hAnsi="Avenir Book"/>
          <w:lang w:val="en-GB"/>
        </w:rPr>
      </w:pPr>
      <w:r w:rsidRPr="00C56DA6">
        <w:rPr>
          <w:rFonts w:ascii="Avenir Book" w:hAnsi="Avenir Book"/>
          <w:lang w:val="en-GB"/>
        </w:rPr>
        <w:t>Accordingly, if the speed of light is constant, and there is no acceleration, or deceleration, c should not be squared.</w:t>
      </w:r>
    </w:p>
    <w:p w14:paraId="19BB98A4" w14:textId="77777777" w:rsidR="00134BD0" w:rsidRPr="00C56DA6" w:rsidRDefault="00134BD0" w:rsidP="00134BD0">
      <w:pPr>
        <w:ind w:firstLine="0"/>
        <w:rPr>
          <w:rFonts w:ascii="Avenir Book" w:hAnsi="Avenir Book"/>
          <w:lang w:val="en-GB"/>
        </w:rPr>
      </w:pPr>
    </w:p>
    <w:p w14:paraId="4CDB8EDD" w14:textId="77777777" w:rsidR="00134BD0" w:rsidRPr="00C56DA6" w:rsidRDefault="00134BD0" w:rsidP="00134BD0">
      <w:pPr>
        <w:ind w:firstLine="0"/>
        <w:rPr>
          <w:rFonts w:ascii="Avenir Book" w:hAnsi="Avenir Book"/>
          <w:lang w:val="en-GB"/>
        </w:rPr>
      </w:pPr>
      <w:r w:rsidRPr="00C56DA6">
        <w:rPr>
          <w:rFonts w:ascii="Avenir Book" w:hAnsi="Avenir Book"/>
          <w:lang w:val="en-GB"/>
        </w:rPr>
        <w:t>Through the logic above, within Einstein’s own physics, where the speed of light is constant, it seems his equation should simply be E=mc.</w:t>
      </w:r>
    </w:p>
    <w:p w14:paraId="1E049279" w14:textId="77777777" w:rsidR="00134BD0" w:rsidRPr="00C56DA6" w:rsidRDefault="00134BD0" w:rsidP="00134BD0">
      <w:pPr>
        <w:ind w:firstLine="0"/>
        <w:rPr>
          <w:rFonts w:ascii="Avenir Book" w:hAnsi="Avenir Book"/>
          <w:lang w:val="en-GB"/>
        </w:rPr>
      </w:pPr>
    </w:p>
    <w:p w14:paraId="3073EBC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However, in Atomic Expansion Theory, the speed of light is no longer constant. </w:t>
      </w:r>
    </w:p>
    <w:p w14:paraId="6A29C1A8" w14:textId="77777777" w:rsidR="00134BD0" w:rsidRPr="00C56DA6" w:rsidRDefault="00134BD0" w:rsidP="00134BD0">
      <w:pPr>
        <w:ind w:firstLine="0"/>
        <w:rPr>
          <w:rFonts w:ascii="Avenir Book" w:hAnsi="Avenir Book"/>
          <w:lang w:val="en-GB"/>
        </w:rPr>
      </w:pPr>
    </w:p>
    <w:p w14:paraId="5EF72DFC" w14:textId="77777777" w:rsidR="00134BD0" w:rsidRPr="00C56DA6" w:rsidRDefault="00134BD0" w:rsidP="00134BD0">
      <w:pPr>
        <w:ind w:firstLine="0"/>
        <w:rPr>
          <w:rFonts w:ascii="Avenir Book" w:hAnsi="Avenir Book"/>
          <w:lang w:val="en-GB"/>
        </w:rPr>
      </w:pPr>
      <w:r w:rsidRPr="00C56DA6">
        <w:rPr>
          <w:rFonts w:ascii="Avenir Book" w:hAnsi="Avenir Book"/>
          <w:lang w:val="en-GB"/>
        </w:rPr>
        <w:t>Due to gravity, the speed of light is in fact accelerating, whether it is in a vacuum or not.</w:t>
      </w:r>
    </w:p>
    <w:p w14:paraId="4BAC0239" w14:textId="77777777" w:rsidR="00134BD0" w:rsidRPr="00C56DA6" w:rsidRDefault="00134BD0" w:rsidP="00134BD0">
      <w:pPr>
        <w:ind w:firstLine="0"/>
        <w:rPr>
          <w:rFonts w:ascii="Avenir Book" w:hAnsi="Avenir Book"/>
          <w:lang w:val="en-GB"/>
        </w:rPr>
      </w:pPr>
    </w:p>
    <w:p w14:paraId="20DE3135" w14:textId="77777777" w:rsidR="00134BD0" w:rsidRPr="00C56DA6" w:rsidRDefault="00134BD0" w:rsidP="00134BD0">
      <w:pPr>
        <w:ind w:firstLine="0"/>
        <w:rPr>
          <w:rFonts w:ascii="Avenir Book" w:hAnsi="Avenir Book"/>
          <w:lang w:val="en-GB"/>
        </w:rPr>
      </w:pPr>
      <w:r w:rsidRPr="00C56DA6">
        <w:rPr>
          <w:rFonts w:ascii="Avenir Book" w:hAnsi="Avenir Book"/>
          <w:lang w:val="en-GB"/>
        </w:rPr>
        <w:t>Consequently, the kinetic energy equation, is the correct equation to use.</w:t>
      </w:r>
    </w:p>
    <w:p w14:paraId="07127255" w14:textId="77777777" w:rsidR="00134BD0" w:rsidRPr="00C56DA6" w:rsidRDefault="00134BD0" w:rsidP="00134BD0">
      <w:pPr>
        <w:ind w:firstLine="0"/>
        <w:rPr>
          <w:rFonts w:ascii="Avenir Book" w:hAnsi="Avenir Book"/>
          <w:lang w:val="en-GB"/>
        </w:rPr>
      </w:pPr>
    </w:p>
    <w:p w14:paraId="69B8E392" w14:textId="77777777" w:rsidR="00134BD0" w:rsidRPr="00C56DA6" w:rsidRDefault="00134BD0" w:rsidP="00134BD0">
      <w:pPr>
        <w:ind w:firstLine="0"/>
        <w:rPr>
          <w:rFonts w:ascii="Avenir Book" w:hAnsi="Avenir Book" w:cstheme="minorHAnsi"/>
          <w:b/>
          <w:bCs/>
          <w:color w:val="000000" w:themeColor="text1"/>
          <w:lang w:val="en-GB"/>
        </w:rPr>
      </w:pPr>
      <w:r w:rsidRPr="00C56DA6">
        <w:rPr>
          <w:rFonts w:ascii="Avenir Book" w:hAnsi="Avenir Book" w:cstheme="minorHAnsi"/>
          <w:b/>
          <w:bCs/>
          <w:color w:val="000000" w:themeColor="text1"/>
          <w:lang w:val="en-GB"/>
        </w:rPr>
        <w:t xml:space="preserve">4.6 </w:t>
      </w:r>
      <w:bookmarkStart w:id="9" w:name="proof_half_acceleration"/>
      <w:r w:rsidRPr="00C56DA6">
        <w:rPr>
          <w:rFonts w:ascii="Avenir Book" w:hAnsi="Avenir Book" w:cstheme="minorHAnsi"/>
          <w:b/>
          <w:bCs/>
          <w:color w:val="000000" w:themeColor="text1"/>
          <w:lang w:val="en-GB"/>
        </w:rPr>
        <w:t>The half in the kinetic energy equation E</w:t>
      </w:r>
      <w:r w:rsidRPr="00C56DA6">
        <w:rPr>
          <w:rFonts w:ascii="Avenir Book" w:hAnsi="Avenir Book" w:cstheme="minorHAnsi"/>
          <w:b/>
          <w:bCs/>
          <w:color w:val="000000" w:themeColor="text1"/>
          <w:vertAlign w:val="subscript"/>
          <w:lang w:val="en-GB"/>
        </w:rPr>
        <w:t>k</w:t>
      </w:r>
      <w:r w:rsidRPr="00C56DA6">
        <w:rPr>
          <w:rFonts w:ascii="Avenir Book" w:hAnsi="Avenir Book" w:cstheme="minorHAnsi"/>
          <w:b/>
          <w:bCs/>
          <w:color w:val="000000" w:themeColor="text1"/>
          <w:lang w:val="en-GB"/>
        </w:rPr>
        <w:t>=½mv</w:t>
      </w:r>
      <w:r w:rsidRPr="00C56DA6">
        <w:rPr>
          <w:rFonts w:ascii="Avenir Book" w:hAnsi="Avenir Book" w:cstheme="minorHAnsi"/>
          <w:b/>
          <w:bCs/>
          <w:color w:val="000000" w:themeColor="text1"/>
          <w:vertAlign w:val="superscript"/>
          <w:lang w:val="en-GB"/>
        </w:rPr>
        <w:t>2</w:t>
      </w:r>
      <w:bookmarkEnd w:id="9"/>
      <w:r w:rsidRPr="00C56DA6">
        <w:rPr>
          <w:rFonts w:ascii="Avenir Book" w:hAnsi="Avenir Book" w:cstheme="minorHAnsi"/>
          <w:b/>
          <w:bCs/>
          <w:color w:val="000000" w:themeColor="text1"/>
          <w:lang w:val="en-GB"/>
        </w:rPr>
        <w:t xml:space="preserve"> is related to an acceleration</w:t>
      </w:r>
    </w:p>
    <w:p w14:paraId="74FF36D2" w14:textId="77777777" w:rsidR="00134BD0" w:rsidRPr="00C56DA6" w:rsidRDefault="00134BD0" w:rsidP="00134BD0">
      <w:pPr>
        <w:ind w:firstLine="0"/>
        <w:rPr>
          <w:rFonts w:ascii="Avenir Book" w:hAnsi="Avenir Book"/>
          <w:lang w:val="en-GB"/>
        </w:rPr>
      </w:pPr>
    </w:p>
    <w:p w14:paraId="7DE70DD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There are several explanations as to why there should be a half in the kinetic energy equation, some quite elaborate. </w:t>
      </w:r>
    </w:p>
    <w:p w14:paraId="240C2052" w14:textId="77777777" w:rsidR="00134BD0" w:rsidRPr="00C56DA6" w:rsidRDefault="00134BD0" w:rsidP="00134BD0">
      <w:pPr>
        <w:ind w:firstLine="0"/>
        <w:rPr>
          <w:rFonts w:ascii="Avenir Book" w:hAnsi="Avenir Book" w:cstheme="minorHAnsi"/>
          <w:color w:val="000000" w:themeColor="text1"/>
          <w:lang w:val="en-GB"/>
        </w:rPr>
      </w:pPr>
    </w:p>
    <w:p w14:paraId="0040AA75"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But the simplest explanation, is because the speed is not constant, for the whole duration of the event. </w:t>
      </w:r>
    </w:p>
    <w:p w14:paraId="4BD7F49D" w14:textId="77777777" w:rsidR="00134BD0" w:rsidRPr="00C56DA6" w:rsidRDefault="00134BD0" w:rsidP="00134BD0">
      <w:pPr>
        <w:ind w:firstLine="0"/>
        <w:rPr>
          <w:rFonts w:ascii="Avenir Book" w:hAnsi="Avenir Book" w:cstheme="minorHAnsi"/>
          <w:color w:val="000000" w:themeColor="text1"/>
          <w:lang w:val="en-GB"/>
        </w:rPr>
      </w:pPr>
    </w:p>
    <w:p w14:paraId="36D00806"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Because the velocity started at zero before increasing, we need to divide by two, to obtain an average velocity.</w:t>
      </w:r>
    </w:p>
    <w:p w14:paraId="65D0A000" w14:textId="77777777" w:rsidR="00134BD0" w:rsidRPr="00C56DA6" w:rsidRDefault="00134BD0" w:rsidP="00134BD0">
      <w:pPr>
        <w:ind w:firstLine="0"/>
        <w:rPr>
          <w:rFonts w:ascii="Avenir Book" w:hAnsi="Avenir Book" w:cstheme="minorHAnsi"/>
          <w:color w:val="000000" w:themeColor="text1"/>
          <w:lang w:val="en-GB"/>
        </w:rPr>
      </w:pPr>
    </w:p>
    <w:p w14:paraId="0F970754"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For example, if an object is at rest, then reaches 10 miles an hour on a straight line, the average velocity is 5 miles an hour, which is half of the final velocity. </w:t>
      </w:r>
    </w:p>
    <w:p w14:paraId="3000E780" w14:textId="77777777" w:rsidR="00134BD0" w:rsidRPr="00C56DA6" w:rsidRDefault="00134BD0" w:rsidP="00134BD0">
      <w:pPr>
        <w:ind w:firstLine="0"/>
        <w:rPr>
          <w:rFonts w:ascii="Avenir Book" w:hAnsi="Avenir Book" w:cstheme="minorHAnsi"/>
          <w:color w:val="000000" w:themeColor="text1"/>
          <w:lang w:val="en-GB"/>
        </w:rPr>
      </w:pPr>
    </w:p>
    <w:p w14:paraId="2DBDE601"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The equation would not bring an accurate result, if we were to use the final speed of 10 miles an hour, or the initial speed of zero, since the mass never truly went at these specific speeds, for the entire duration of the measured event.</w:t>
      </w:r>
    </w:p>
    <w:p w14:paraId="692D794C" w14:textId="77777777" w:rsidR="00134BD0" w:rsidRPr="00C56DA6" w:rsidRDefault="00134BD0" w:rsidP="00134BD0">
      <w:pPr>
        <w:ind w:firstLine="0"/>
        <w:rPr>
          <w:rFonts w:ascii="Avenir Book" w:hAnsi="Avenir Book" w:cstheme="minorHAnsi"/>
          <w:color w:val="000000" w:themeColor="text1"/>
          <w:lang w:val="en-GB"/>
        </w:rPr>
      </w:pPr>
    </w:p>
    <w:p w14:paraId="109336A6"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Therefore, we need to use the average, to obtain the correct speed for the entire displacement. </w:t>
      </w:r>
    </w:p>
    <w:p w14:paraId="7AA43034" w14:textId="77777777" w:rsidR="00134BD0" w:rsidRPr="00C56DA6" w:rsidRDefault="00134BD0" w:rsidP="00134BD0">
      <w:pPr>
        <w:ind w:firstLine="0"/>
        <w:rPr>
          <w:rFonts w:ascii="Avenir Book" w:hAnsi="Avenir Book" w:cstheme="minorHAnsi"/>
          <w:color w:val="000000" w:themeColor="text1"/>
          <w:lang w:val="en-GB"/>
        </w:rPr>
      </w:pPr>
    </w:p>
    <w:p w14:paraId="07DA3A0C"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And this is achieved by dividing by two, or adding a half, to the kinetic energy equation.</w:t>
      </w:r>
    </w:p>
    <w:p w14:paraId="59F19B46" w14:textId="77777777" w:rsidR="00134BD0" w:rsidRPr="00C56DA6" w:rsidRDefault="00134BD0" w:rsidP="00134BD0">
      <w:pPr>
        <w:ind w:firstLine="0"/>
        <w:rPr>
          <w:rFonts w:ascii="Avenir Book" w:hAnsi="Avenir Book" w:cstheme="minorHAnsi"/>
          <w:color w:val="000000" w:themeColor="text1"/>
          <w:lang w:val="en-GB"/>
        </w:rPr>
      </w:pPr>
    </w:p>
    <w:p w14:paraId="24DEC01F" w14:textId="77777777" w:rsidR="00134BD0" w:rsidRPr="00C56DA6" w:rsidRDefault="00134BD0" w:rsidP="00134BD0">
      <w:pPr>
        <w:ind w:firstLine="0"/>
        <w:rPr>
          <w:rFonts w:ascii="Avenir Book" w:hAnsi="Avenir Book"/>
          <w:lang w:val="en-GB"/>
        </w:rPr>
      </w:pPr>
      <w:r w:rsidRPr="00C56DA6">
        <w:rPr>
          <w:rFonts w:ascii="Avenir Book" w:hAnsi="Avenir Book" w:cstheme="minorHAnsi"/>
          <w:color w:val="000000" w:themeColor="text1"/>
          <w:lang w:val="en-GB"/>
        </w:rPr>
        <w:t>Einstein’s equation is not divided by two, because the speed of light is constant, so there is no acceleration.</w:t>
      </w:r>
    </w:p>
    <w:p w14:paraId="107D2A20" w14:textId="77777777" w:rsidR="00134BD0" w:rsidRPr="00C56DA6" w:rsidRDefault="00134BD0" w:rsidP="00134BD0">
      <w:pPr>
        <w:ind w:firstLine="0"/>
        <w:rPr>
          <w:rFonts w:ascii="Avenir Book" w:hAnsi="Avenir Book"/>
          <w:lang w:val="en-GB"/>
        </w:rPr>
      </w:pPr>
    </w:p>
    <w:p w14:paraId="2CC5BE54" w14:textId="77777777" w:rsidR="00134BD0" w:rsidRPr="00C56DA6" w:rsidRDefault="00134BD0" w:rsidP="00134BD0">
      <w:pPr>
        <w:ind w:firstLine="0"/>
        <w:rPr>
          <w:rFonts w:ascii="Avenir Book" w:hAnsi="Avenir Book"/>
          <w:lang w:val="en-GB"/>
        </w:rPr>
      </w:pPr>
      <w:r w:rsidRPr="00C56DA6">
        <w:rPr>
          <w:rFonts w:ascii="Avenir Book" w:hAnsi="Avenir Book" w:cstheme="minorHAnsi"/>
          <w:color w:val="000000" w:themeColor="text1"/>
          <w:lang w:val="en-GB"/>
        </w:rPr>
        <w:t>And so, both the square and the half in the kinetic energy equation, represent an acceleration.</w:t>
      </w:r>
    </w:p>
    <w:p w14:paraId="392378E7" w14:textId="77777777" w:rsidR="00134BD0" w:rsidRPr="00C56DA6" w:rsidRDefault="00134BD0" w:rsidP="00134BD0">
      <w:pPr>
        <w:ind w:firstLine="0"/>
        <w:rPr>
          <w:rFonts w:ascii="Avenir Book" w:hAnsi="Avenir Book" w:cstheme="minorHAnsi"/>
          <w:color w:val="000000" w:themeColor="text1"/>
          <w:lang w:val="en-GB"/>
        </w:rPr>
      </w:pPr>
    </w:p>
    <w:p w14:paraId="20E20E56"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And that acceleration, when it comes to the momentum of light, is the acceleration of the speed of light, due to gravity.</w:t>
      </w:r>
    </w:p>
    <w:p w14:paraId="1B4CB99C" w14:textId="77777777" w:rsidR="00134BD0" w:rsidRPr="00C56DA6" w:rsidRDefault="00134BD0" w:rsidP="00134BD0">
      <w:pPr>
        <w:ind w:firstLine="0"/>
        <w:rPr>
          <w:rFonts w:ascii="Avenir Book" w:hAnsi="Avenir Book" w:cstheme="minorHAnsi"/>
          <w:color w:val="000000" w:themeColor="text1"/>
          <w:lang w:val="en-GB"/>
        </w:rPr>
      </w:pPr>
    </w:p>
    <w:p w14:paraId="69794A45"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And since light is no longer composed of intangible and massless photons, the mass in this equation, is the mass of the clusters of electrons, composing the light itself, which were freed from the atoms, or from the subatomic realm.</w:t>
      </w:r>
    </w:p>
    <w:p w14:paraId="6D232689" w14:textId="77777777" w:rsidR="00134BD0" w:rsidRPr="00C56DA6" w:rsidRDefault="00134BD0" w:rsidP="00134BD0">
      <w:pPr>
        <w:ind w:firstLine="0"/>
        <w:rPr>
          <w:rFonts w:ascii="Avenir Book" w:hAnsi="Avenir Book" w:cstheme="minorHAnsi"/>
          <w:color w:val="000000" w:themeColor="text1"/>
          <w:lang w:val="en-GB"/>
        </w:rPr>
      </w:pPr>
    </w:p>
    <w:p w14:paraId="788A3E11"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While in Einstein’s equation, where the mass is at rest relative to an observer, the mass can only refer to the electrons, while still within the atoms, or the subatomic realm. </w:t>
      </w:r>
    </w:p>
    <w:p w14:paraId="6A7C0C62" w14:textId="77777777" w:rsidR="00134BD0" w:rsidRPr="00C56DA6" w:rsidRDefault="00134BD0" w:rsidP="00134BD0">
      <w:pPr>
        <w:ind w:firstLine="0"/>
        <w:rPr>
          <w:rFonts w:ascii="Avenir Book" w:hAnsi="Avenir Book" w:cstheme="minorHAnsi"/>
          <w:color w:val="000000" w:themeColor="text1"/>
          <w:lang w:val="en-GB"/>
        </w:rPr>
      </w:pPr>
    </w:p>
    <w:p w14:paraId="33F3EF55"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Those are the electrons, which could potentially be freed through some process, such as when we detonate a bomb, or turn on a lightbulb. </w:t>
      </w:r>
    </w:p>
    <w:p w14:paraId="303160A7" w14:textId="77777777" w:rsidR="00134BD0" w:rsidRPr="00C56DA6" w:rsidRDefault="00134BD0" w:rsidP="00134BD0">
      <w:pPr>
        <w:ind w:firstLine="0"/>
        <w:rPr>
          <w:rFonts w:ascii="Avenir Book" w:hAnsi="Avenir Book" w:cstheme="minorHAnsi"/>
          <w:color w:val="000000" w:themeColor="text1"/>
          <w:lang w:val="en-GB"/>
        </w:rPr>
      </w:pPr>
    </w:p>
    <w:p w14:paraId="7155B929"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Thus, the mass in Einstein’s equation, must refer to the mass of the </w:t>
      </w:r>
      <w:proofErr w:type="gramStart"/>
      <w:r w:rsidRPr="00C56DA6">
        <w:rPr>
          <w:rFonts w:ascii="Avenir Book" w:hAnsi="Avenir Book" w:cstheme="minorHAnsi"/>
          <w:color w:val="000000" w:themeColor="text1"/>
          <w:lang w:val="en-GB"/>
        </w:rPr>
        <w:t>atoms, before</w:t>
      </w:r>
      <w:proofErr w:type="gramEnd"/>
      <w:r w:rsidRPr="00C56DA6">
        <w:rPr>
          <w:rFonts w:ascii="Avenir Book" w:hAnsi="Avenir Book" w:cstheme="minorHAnsi"/>
          <w:color w:val="000000" w:themeColor="text1"/>
          <w:lang w:val="en-GB"/>
        </w:rPr>
        <w:t xml:space="preserve"> the electrons are freed. </w:t>
      </w:r>
    </w:p>
    <w:p w14:paraId="00AD5994" w14:textId="77777777" w:rsidR="00134BD0" w:rsidRPr="00C56DA6" w:rsidRDefault="00134BD0" w:rsidP="00134BD0">
      <w:pPr>
        <w:ind w:firstLine="0"/>
        <w:rPr>
          <w:rFonts w:ascii="Avenir Book" w:hAnsi="Avenir Book" w:cstheme="minorHAnsi"/>
          <w:color w:val="000000" w:themeColor="text1"/>
          <w:lang w:val="en-GB"/>
        </w:rPr>
      </w:pPr>
    </w:p>
    <w:p w14:paraId="155223A9"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lastRenderedPageBreak/>
        <w:t xml:space="preserve">But when we turn on the light, we are hardly freeing all the electrons, from these atoms. </w:t>
      </w:r>
    </w:p>
    <w:p w14:paraId="0B2EDA46" w14:textId="77777777" w:rsidR="00134BD0" w:rsidRPr="00C56DA6" w:rsidRDefault="00134BD0" w:rsidP="00134BD0">
      <w:pPr>
        <w:ind w:firstLine="0"/>
        <w:rPr>
          <w:rFonts w:ascii="Avenir Book" w:hAnsi="Avenir Book" w:cstheme="minorHAnsi"/>
          <w:color w:val="000000" w:themeColor="text1"/>
          <w:lang w:val="en-GB"/>
        </w:rPr>
      </w:pPr>
    </w:p>
    <w:p w14:paraId="1F78602C"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Even detonating a nuclear bomb, does not free all the electrons from all the atoms. Therefore, it cannot be entirely accurate.</w:t>
      </w:r>
    </w:p>
    <w:p w14:paraId="680E44AC" w14:textId="77777777" w:rsidR="00134BD0" w:rsidRPr="00C56DA6" w:rsidRDefault="00134BD0" w:rsidP="00134BD0">
      <w:pPr>
        <w:ind w:firstLine="0"/>
        <w:rPr>
          <w:rFonts w:ascii="Avenir Book" w:hAnsi="Avenir Book" w:cstheme="minorHAnsi"/>
          <w:color w:val="000000" w:themeColor="text1"/>
          <w:lang w:val="en-GB"/>
        </w:rPr>
      </w:pPr>
    </w:p>
    <w:p w14:paraId="066D6406"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Somehow, Einstein had the square correct in his equation, despite stating that the speed of light is constant. </w:t>
      </w:r>
    </w:p>
    <w:p w14:paraId="2DA2FAC5" w14:textId="77777777" w:rsidR="00134BD0" w:rsidRPr="00C56DA6" w:rsidRDefault="00134BD0" w:rsidP="00134BD0">
      <w:pPr>
        <w:ind w:firstLine="0"/>
        <w:rPr>
          <w:rFonts w:ascii="Avenir Book" w:hAnsi="Avenir Book" w:cstheme="minorHAnsi"/>
          <w:color w:val="000000" w:themeColor="text1"/>
          <w:lang w:val="en-GB"/>
        </w:rPr>
      </w:pPr>
    </w:p>
    <w:p w14:paraId="607B2112"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But the speed of light is no longer constant, and the half is missing.</w:t>
      </w:r>
    </w:p>
    <w:p w14:paraId="6EB090A5" w14:textId="77777777" w:rsidR="00134BD0" w:rsidRPr="00C56DA6" w:rsidRDefault="00134BD0" w:rsidP="00134BD0">
      <w:pPr>
        <w:ind w:firstLine="0"/>
        <w:rPr>
          <w:rFonts w:ascii="Avenir Book" w:hAnsi="Avenir Book" w:cstheme="minorHAnsi"/>
          <w:color w:val="000000" w:themeColor="text1"/>
          <w:lang w:val="en-GB"/>
        </w:rPr>
      </w:pPr>
    </w:p>
    <w:p w14:paraId="06A9F35F" w14:textId="77777777" w:rsidR="00134BD0" w:rsidRPr="00C56DA6" w:rsidRDefault="00134BD0" w:rsidP="00134BD0">
      <w:pPr>
        <w:ind w:firstLine="0"/>
        <w:rPr>
          <w:rFonts w:ascii="Avenir Book" w:hAnsi="Avenir Book" w:cstheme="minorHAnsi"/>
          <w:b/>
          <w:bCs/>
          <w:color w:val="000000" w:themeColor="text1"/>
          <w:lang w:val="en-GB"/>
        </w:rPr>
      </w:pPr>
      <w:r w:rsidRPr="00C56DA6">
        <w:rPr>
          <w:rFonts w:ascii="Avenir Book" w:hAnsi="Avenir Book" w:cstheme="minorHAnsi"/>
          <w:b/>
          <w:bCs/>
          <w:color w:val="000000" w:themeColor="text1"/>
          <w:lang w:val="en-GB"/>
        </w:rPr>
        <w:t xml:space="preserve">4.7 </w:t>
      </w:r>
      <w:bookmarkStart w:id="10" w:name="difference_velocity_speed_of_light"/>
      <w:r w:rsidRPr="00C56DA6">
        <w:rPr>
          <w:rFonts w:ascii="Avenir Book" w:hAnsi="Avenir Book" w:cstheme="minorHAnsi"/>
          <w:b/>
          <w:bCs/>
          <w:color w:val="000000" w:themeColor="text1"/>
          <w:lang w:val="en-GB"/>
        </w:rPr>
        <w:t>What difference does it make, to use the velocity instead of the constant speed of light</w:t>
      </w:r>
      <w:bookmarkEnd w:id="10"/>
      <w:r w:rsidRPr="00C56DA6">
        <w:rPr>
          <w:rFonts w:ascii="Avenir Book" w:hAnsi="Avenir Book" w:cstheme="minorHAnsi"/>
          <w:b/>
          <w:bCs/>
          <w:color w:val="000000" w:themeColor="text1"/>
          <w:lang w:val="en-GB"/>
        </w:rPr>
        <w:t>, while measuring kinetic energy?</w:t>
      </w:r>
    </w:p>
    <w:p w14:paraId="40EA2681" w14:textId="77777777" w:rsidR="00134BD0" w:rsidRPr="00C56DA6" w:rsidRDefault="00134BD0" w:rsidP="00134BD0">
      <w:pPr>
        <w:ind w:firstLine="0"/>
        <w:rPr>
          <w:rFonts w:ascii="Avenir Book" w:hAnsi="Avenir Book" w:cstheme="minorHAnsi"/>
          <w:color w:val="000000" w:themeColor="text1"/>
          <w:lang w:val="en-GB"/>
        </w:rPr>
      </w:pPr>
    </w:p>
    <w:p w14:paraId="71D3F608"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In Atomic Expansion Theory, most of Einstein’s relativistic assumptions are gone. </w:t>
      </w:r>
    </w:p>
    <w:p w14:paraId="6B928292" w14:textId="77777777" w:rsidR="00134BD0" w:rsidRPr="00C56DA6" w:rsidRDefault="00134BD0" w:rsidP="00134BD0">
      <w:pPr>
        <w:ind w:firstLine="0"/>
        <w:rPr>
          <w:rFonts w:ascii="Avenir Book" w:hAnsi="Avenir Book" w:cstheme="minorHAnsi"/>
          <w:color w:val="000000" w:themeColor="text1"/>
          <w:lang w:val="en-GB"/>
        </w:rPr>
      </w:pPr>
    </w:p>
    <w:p w14:paraId="6EA80A01"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Nothing weird happens, when we get closer to the speed of light, or even beyond the speed of light, as it is now possible.</w:t>
      </w:r>
    </w:p>
    <w:p w14:paraId="3F94C904" w14:textId="77777777" w:rsidR="00134BD0" w:rsidRPr="00C56DA6" w:rsidRDefault="00134BD0" w:rsidP="00134BD0">
      <w:pPr>
        <w:ind w:firstLine="0"/>
        <w:rPr>
          <w:rFonts w:ascii="Avenir Book" w:hAnsi="Avenir Book" w:cstheme="minorHAnsi"/>
          <w:color w:val="000000" w:themeColor="text1"/>
          <w:lang w:val="en-GB"/>
        </w:rPr>
      </w:pPr>
    </w:p>
    <w:p w14:paraId="49F073A5"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And since the speed of light is now relative, and even accelerating, then both the division by two and the square, in the kinetic energy equation, which are related to an acceleration, are required.</w:t>
      </w:r>
    </w:p>
    <w:p w14:paraId="28916EF0" w14:textId="77777777" w:rsidR="00134BD0" w:rsidRPr="00C56DA6" w:rsidRDefault="00134BD0" w:rsidP="00134BD0">
      <w:pPr>
        <w:ind w:firstLine="0"/>
        <w:rPr>
          <w:rFonts w:ascii="Avenir Book" w:hAnsi="Avenir Book" w:cstheme="minorHAnsi"/>
          <w:color w:val="000000" w:themeColor="text1"/>
          <w:lang w:val="en-GB"/>
        </w:rPr>
      </w:pPr>
    </w:p>
    <w:p w14:paraId="6E59B989"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lastRenderedPageBreak/>
        <w:t xml:space="preserve">And just like in the kinetic energy equation, Einstein’s equation should be multiplied by v, the velocity of the mass composing the light beam, instead of c, the constant speed of light. </w:t>
      </w:r>
    </w:p>
    <w:p w14:paraId="032FC07F" w14:textId="77777777" w:rsidR="00134BD0" w:rsidRPr="00C56DA6" w:rsidRDefault="00134BD0" w:rsidP="00134BD0">
      <w:pPr>
        <w:ind w:firstLine="0"/>
        <w:rPr>
          <w:rFonts w:ascii="Avenir Book" w:hAnsi="Avenir Book" w:cstheme="minorHAnsi"/>
          <w:color w:val="000000" w:themeColor="text1"/>
          <w:lang w:val="en-GB"/>
        </w:rPr>
      </w:pPr>
    </w:p>
    <w:p w14:paraId="59F8880D"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Because the speed of light is no longer constant, it varies. </w:t>
      </w:r>
    </w:p>
    <w:p w14:paraId="2E88323E" w14:textId="77777777" w:rsidR="00134BD0" w:rsidRPr="00C56DA6" w:rsidRDefault="00134BD0" w:rsidP="00134BD0">
      <w:pPr>
        <w:ind w:firstLine="0"/>
        <w:rPr>
          <w:rFonts w:ascii="Avenir Book" w:hAnsi="Avenir Book" w:cstheme="minorHAnsi"/>
          <w:color w:val="000000" w:themeColor="text1"/>
          <w:lang w:val="en-GB"/>
        </w:rPr>
      </w:pPr>
    </w:p>
    <w:p w14:paraId="39FC44F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And it varies, according to the motion of the mass involved, in these very equations. </w:t>
      </w:r>
    </w:p>
    <w:p w14:paraId="1DEFC7A0" w14:textId="77777777" w:rsidR="00134BD0" w:rsidRPr="00C56DA6" w:rsidRDefault="00134BD0" w:rsidP="00134BD0">
      <w:pPr>
        <w:ind w:firstLine="0"/>
        <w:rPr>
          <w:rFonts w:ascii="Avenir Book" w:hAnsi="Avenir Book" w:cstheme="minorHAnsi"/>
          <w:color w:val="000000" w:themeColor="text1"/>
          <w:lang w:val="en-GB"/>
        </w:rPr>
      </w:pPr>
    </w:p>
    <w:p w14:paraId="12CA0890"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Also, in the kinetic energy equation, we use the velocity of the light, instead of its speed. There is a massive difference between the two. </w:t>
      </w:r>
    </w:p>
    <w:p w14:paraId="6BB74212" w14:textId="77777777" w:rsidR="00134BD0" w:rsidRPr="00C56DA6" w:rsidRDefault="00134BD0" w:rsidP="00134BD0">
      <w:pPr>
        <w:ind w:firstLine="0"/>
        <w:rPr>
          <w:rFonts w:ascii="Avenir Book" w:hAnsi="Avenir Book" w:cstheme="minorHAnsi"/>
          <w:color w:val="000000" w:themeColor="text1"/>
          <w:lang w:val="en-GB"/>
        </w:rPr>
      </w:pPr>
    </w:p>
    <w:p w14:paraId="706E8A7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The velocity is the displacement, or the overall distance covered in a straight line, divided by time. </w:t>
      </w:r>
    </w:p>
    <w:p w14:paraId="5BC421CC" w14:textId="77777777" w:rsidR="00134BD0" w:rsidRPr="00C56DA6" w:rsidRDefault="00134BD0" w:rsidP="00134BD0">
      <w:pPr>
        <w:ind w:firstLine="0"/>
        <w:rPr>
          <w:rFonts w:ascii="Avenir Book" w:hAnsi="Avenir Book" w:cstheme="minorHAnsi"/>
          <w:color w:val="000000" w:themeColor="text1"/>
          <w:lang w:val="en-GB"/>
        </w:rPr>
      </w:pPr>
    </w:p>
    <w:p w14:paraId="0E516C19"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And remember, time is no longer relative in Expansion Theory, it is constant. </w:t>
      </w:r>
    </w:p>
    <w:p w14:paraId="64ACBE84" w14:textId="77777777" w:rsidR="00134BD0" w:rsidRPr="00C56DA6" w:rsidRDefault="00134BD0" w:rsidP="00134BD0">
      <w:pPr>
        <w:ind w:firstLine="0"/>
        <w:rPr>
          <w:rFonts w:ascii="Avenir Book" w:hAnsi="Avenir Book" w:cstheme="minorHAnsi"/>
          <w:color w:val="000000" w:themeColor="text1"/>
          <w:lang w:val="en-GB"/>
        </w:rPr>
      </w:pPr>
    </w:p>
    <w:p w14:paraId="5215BA13"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Time ticks at the same rate everywhere, no matter the speed, or any strong gravitational field around.</w:t>
      </w:r>
    </w:p>
    <w:p w14:paraId="269048DD" w14:textId="77777777" w:rsidR="00134BD0" w:rsidRPr="00C56DA6" w:rsidRDefault="00134BD0" w:rsidP="00134BD0">
      <w:pPr>
        <w:ind w:firstLine="0"/>
        <w:rPr>
          <w:rFonts w:ascii="Avenir Book" w:hAnsi="Avenir Book" w:cstheme="minorHAnsi"/>
          <w:color w:val="000000" w:themeColor="text1"/>
          <w:lang w:val="en-GB"/>
        </w:rPr>
      </w:pPr>
    </w:p>
    <w:p w14:paraId="08481796"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A speed is just a speed, it cannot be negative, it has no direction of motion. </w:t>
      </w:r>
    </w:p>
    <w:p w14:paraId="50BD8C0A" w14:textId="77777777" w:rsidR="00134BD0" w:rsidRPr="00C56DA6" w:rsidRDefault="00134BD0" w:rsidP="00134BD0">
      <w:pPr>
        <w:ind w:firstLine="0"/>
        <w:rPr>
          <w:rFonts w:ascii="Avenir Book" w:hAnsi="Avenir Book" w:cstheme="minorHAnsi"/>
          <w:color w:val="000000" w:themeColor="text1"/>
          <w:lang w:val="en-GB"/>
        </w:rPr>
      </w:pPr>
    </w:p>
    <w:p w14:paraId="12B23E77"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We could measure the various changes in the speed, during the entire distance covered by the light, including many zigzags.</w:t>
      </w:r>
    </w:p>
    <w:p w14:paraId="5B13251C" w14:textId="77777777" w:rsidR="00134BD0" w:rsidRPr="00C56DA6" w:rsidRDefault="00134BD0" w:rsidP="00134BD0">
      <w:pPr>
        <w:ind w:firstLine="0"/>
        <w:rPr>
          <w:rFonts w:ascii="Avenir Book" w:hAnsi="Avenir Book" w:cstheme="minorHAnsi"/>
          <w:color w:val="000000" w:themeColor="text1"/>
          <w:lang w:val="en-GB"/>
        </w:rPr>
      </w:pPr>
    </w:p>
    <w:p w14:paraId="088380C3"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lastRenderedPageBreak/>
        <w:t xml:space="preserve">But the velocity takes into consideration, the direction of motion, and the total displacement instead. </w:t>
      </w:r>
    </w:p>
    <w:p w14:paraId="37EF674C" w14:textId="77777777" w:rsidR="00134BD0" w:rsidRPr="00C56DA6" w:rsidRDefault="00134BD0" w:rsidP="00134BD0">
      <w:pPr>
        <w:ind w:firstLine="0"/>
        <w:rPr>
          <w:rFonts w:ascii="Avenir Book" w:hAnsi="Avenir Book" w:cstheme="minorHAnsi"/>
          <w:color w:val="000000" w:themeColor="text1"/>
          <w:lang w:val="en-GB"/>
        </w:rPr>
      </w:pPr>
    </w:p>
    <w:p w14:paraId="765A99C2"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The displacement being, the shortest path between the initial and final position, of the moving mass, ignoring all the zigzags.</w:t>
      </w:r>
    </w:p>
    <w:p w14:paraId="0CC9AECD" w14:textId="77777777" w:rsidR="00134BD0" w:rsidRPr="00C56DA6" w:rsidRDefault="00134BD0" w:rsidP="00134BD0">
      <w:pPr>
        <w:ind w:firstLine="0"/>
        <w:rPr>
          <w:rFonts w:ascii="Avenir Book" w:hAnsi="Avenir Book" w:cstheme="minorHAnsi"/>
          <w:color w:val="000000" w:themeColor="text1"/>
          <w:lang w:val="en-GB"/>
        </w:rPr>
      </w:pPr>
    </w:p>
    <w:p w14:paraId="3043A399"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A velocity can be zero, positive or negative, depending on the direction of motion, and the various accelerations and decelerations.</w:t>
      </w:r>
    </w:p>
    <w:p w14:paraId="2DE7F61B" w14:textId="77777777" w:rsidR="00134BD0" w:rsidRPr="00C56DA6" w:rsidRDefault="00134BD0" w:rsidP="00134BD0">
      <w:pPr>
        <w:ind w:firstLine="0"/>
        <w:rPr>
          <w:rFonts w:ascii="Avenir Book" w:hAnsi="Avenir Book" w:cstheme="minorHAnsi"/>
          <w:color w:val="000000" w:themeColor="text1"/>
          <w:lang w:val="en-GB"/>
        </w:rPr>
      </w:pPr>
    </w:p>
    <w:p w14:paraId="36D93543" w14:textId="77777777" w:rsidR="00134BD0" w:rsidRPr="00C56DA6" w:rsidRDefault="00134BD0" w:rsidP="00134BD0">
      <w:pPr>
        <w:ind w:firstLine="0"/>
        <w:rPr>
          <w:rFonts w:ascii="Avenir Book" w:hAnsi="Avenir Book" w:cstheme="minorHAnsi"/>
          <w:color w:val="000000" w:themeColor="text1"/>
          <w:lang w:val="en-GB"/>
        </w:rPr>
      </w:pPr>
      <w:proofErr w:type="gramStart"/>
      <w:r w:rsidRPr="00C56DA6">
        <w:rPr>
          <w:rFonts w:ascii="Avenir Book" w:hAnsi="Avenir Book" w:cstheme="minorHAnsi"/>
          <w:color w:val="000000" w:themeColor="text1"/>
          <w:lang w:val="en-GB"/>
        </w:rPr>
        <w:t>The direction of motion,</w:t>
      </w:r>
      <w:proofErr w:type="gramEnd"/>
      <w:r w:rsidRPr="00C56DA6">
        <w:rPr>
          <w:rFonts w:ascii="Avenir Book" w:hAnsi="Avenir Book" w:cstheme="minorHAnsi"/>
          <w:color w:val="000000" w:themeColor="text1"/>
          <w:lang w:val="en-GB"/>
        </w:rPr>
        <w:t xml:space="preserve"> can change greatly before reaching destination. </w:t>
      </w:r>
    </w:p>
    <w:p w14:paraId="45DD21CF" w14:textId="77777777" w:rsidR="00134BD0" w:rsidRPr="00C56DA6" w:rsidRDefault="00134BD0" w:rsidP="00134BD0">
      <w:pPr>
        <w:ind w:firstLine="0"/>
        <w:rPr>
          <w:rFonts w:ascii="Avenir Book" w:hAnsi="Avenir Book" w:cstheme="minorHAnsi"/>
          <w:color w:val="000000" w:themeColor="text1"/>
          <w:lang w:val="en-GB"/>
        </w:rPr>
      </w:pPr>
    </w:p>
    <w:p w14:paraId="4F66CD34" w14:textId="7272D620"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Perhaps even going in the opposi</w:t>
      </w:r>
      <w:r w:rsidR="00F05F61">
        <w:rPr>
          <w:rFonts w:ascii="Avenir Book" w:hAnsi="Avenir Book" w:cstheme="minorHAnsi"/>
          <w:color w:val="000000" w:themeColor="text1"/>
          <w:lang w:val="en-GB"/>
        </w:rPr>
        <w:t>t</w:t>
      </w:r>
      <w:r w:rsidRPr="00C56DA6">
        <w:rPr>
          <w:rFonts w:ascii="Avenir Book" w:hAnsi="Avenir Book" w:cstheme="minorHAnsi"/>
          <w:color w:val="000000" w:themeColor="text1"/>
          <w:lang w:val="en-GB"/>
        </w:rPr>
        <w:t xml:space="preserve">e direction, for a while, here and there. </w:t>
      </w:r>
    </w:p>
    <w:p w14:paraId="35DB16EA" w14:textId="77777777" w:rsidR="00134BD0" w:rsidRPr="00C56DA6" w:rsidRDefault="00134BD0" w:rsidP="00134BD0">
      <w:pPr>
        <w:ind w:firstLine="0"/>
        <w:rPr>
          <w:rFonts w:ascii="Avenir Book" w:hAnsi="Avenir Book" w:cstheme="minorHAnsi"/>
          <w:color w:val="000000" w:themeColor="text1"/>
          <w:lang w:val="en-GB"/>
        </w:rPr>
      </w:pPr>
    </w:p>
    <w:p w14:paraId="310ACC60"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Although with light, this is unlikely. </w:t>
      </w:r>
    </w:p>
    <w:p w14:paraId="064F4FA7" w14:textId="77777777" w:rsidR="00134BD0" w:rsidRPr="00C56DA6" w:rsidRDefault="00134BD0" w:rsidP="00134BD0">
      <w:pPr>
        <w:ind w:firstLine="0"/>
        <w:rPr>
          <w:rFonts w:ascii="Avenir Book" w:hAnsi="Avenir Book" w:cstheme="minorHAnsi"/>
          <w:color w:val="000000" w:themeColor="text1"/>
          <w:lang w:val="en-GB"/>
        </w:rPr>
      </w:pPr>
    </w:p>
    <w:p w14:paraId="2BAF65CD"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Light, even at a constant speed, travels in a curved path, especially when being deflected, by massive astronomical bodies, such as planets and suns.</w:t>
      </w:r>
    </w:p>
    <w:p w14:paraId="02E142CB" w14:textId="77777777" w:rsidR="00134BD0" w:rsidRPr="00C56DA6" w:rsidRDefault="00134BD0" w:rsidP="00134BD0">
      <w:pPr>
        <w:ind w:firstLine="0"/>
        <w:rPr>
          <w:rFonts w:ascii="Avenir Book" w:hAnsi="Avenir Book" w:cstheme="minorHAnsi"/>
          <w:color w:val="000000" w:themeColor="text1"/>
          <w:lang w:val="en-GB"/>
        </w:rPr>
      </w:pPr>
    </w:p>
    <w:p w14:paraId="16CC06A4"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But light is not moving in curves, because spacetime is curved, as Einstein said. </w:t>
      </w:r>
    </w:p>
    <w:p w14:paraId="2C279175" w14:textId="77777777" w:rsidR="00134BD0" w:rsidRPr="00C56DA6" w:rsidRDefault="00134BD0" w:rsidP="00134BD0">
      <w:pPr>
        <w:ind w:firstLine="0"/>
        <w:rPr>
          <w:rFonts w:ascii="Avenir Book" w:hAnsi="Avenir Book" w:cstheme="minorHAnsi"/>
          <w:color w:val="000000" w:themeColor="text1"/>
          <w:lang w:val="en-GB"/>
        </w:rPr>
      </w:pPr>
    </w:p>
    <w:p w14:paraId="0503F1C0"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Light is just like anything orbiting other bodies. </w:t>
      </w:r>
    </w:p>
    <w:p w14:paraId="035E07BA" w14:textId="77777777" w:rsidR="00134BD0" w:rsidRPr="00C56DA6" w:rsidRDefault="00134BD0" w:rsidP="00134BD0">
      <w:pPr>
        <w:ind w:firstLine="0"/>
        <w:rPr>
          <w:rFonts w:ascii="Avenir Book" w:hAnsi="Avenir Book" w:cstheme="minorHAnsi"/>
          <w:color w:val="000000" w:themeColor="text1"/>
          <w:lang w:val="en-GB"/>
        </w:rPr>
      </w:pPr>
    </w:p>
    <w:p w14:paraId="495B2E28"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The clusters of electrons within the light, behave exactly like clusters of asteroids travelling in space.</w:t>
      </w:r>
    </w:p>
    <w:p w14:paraId="4A06883A" w14:textId="77777777" w:rsidR="00134BD0" w:rsidRPr="00C56DA6" w:rsidRDefault="00134BD0" w:rsidP="00134BD0">
      <w:pPr>
        <w:ind w:firstLine="0"/>
        <w:rPr>
          <w:rFonts w:ascii="Avenir Book" w:hAnsi="Avenir Book" w:cstheme="minorHAnsi"/>
          <w:color w:val="000000" w:themeColor="text1"/>
          <w:lang w:val="en-GB"/>
        </w:rPr>
      </w:pPr>
    </w:p>
    <w:p w14:paraId="77A4EEC9"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Light follows the natural orbit effect, discussed in the previous section called </w:t>
      </w:r>
      <w:hyperlink w:anchor="gravity_and_orbits" w:history="1">
        <w:r w:rsidRPr="00C56DA6">
          <w:rPr>
            <w:rStyle w:val="Hyperlink"/>
            <w:rFonts w:ascii="Avenir Book" w:hAnsi="Avenir Book" w:cstheme="minorHAnsi"/>
            <w:i/>
            <w:iCs/>
            <w:lang w:val="en-GB"/>
          </w:rPr>
          <w:t>Gravity and orbits finally explained in physics breakthrough</w:t>
        </w:r>
      </w:hyperlink>
      <w:r w:rsidRPr="00C56DA6">
        <w:rPr>
          <w:rFonts w:ascii="Avenir Book" w:hAnsi="Avenir Book" w:cstheme="minorHAnsi"/>
          <w:i/>
          <w:iCs/>
          <w:color w:val="000000" w:themeColor="text1"/>
          <w:lang w:val="en-GB"/>
        </w:rPr>
        <w:t>.</w:t>
      </w:r>
    </w:p>
    <w:p w14:paraId="0D698D6F" w14:textId="77777777" w:rsidR="00134BD0" w:rsidRPr="00C56DA6" w:rsidRDefault="00134BD0" w:rsidP="00134BD0">
      <w:pPr>
        <w:ind w:firstLine="0"/>
        <w:rPr>
          <w:rFonts w:ascii="Avenir Book" w:hAnsi="Avenir Book" w:cstheme="minorHAnsi"/>
          <w:color w:val="000000" w:themeColor="text1"/>
          <w:lang w:val="en-GB"/>
        </w:rPr>
      </w:pPr>
    </w:p>
    <w:p w14:paraId="25638AE8"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Although, of course, light is travelling so fast, that it only ever </w:t>
      </w:r>
      <w:proofErr w:type="gramStart"/>
      <w:r w:rsidRPr="00C56DA6">
        <w:rPr>
          <w:rFonts w:ascii="Avenir Book" w:hAnsi="Avenir Book" w:cstheme="minorHAnsi"/>
          <w:color w:val="000000" w:themeColor="text1"/>
          <w:lang w:val="en-GB"/>
        </w:rPr>
        <w:t>enters into</w:t>
      </w:r>
      <w:proofErr w:type="gramEnd"/>
      <w:r w:rsidRPr="00C56DA6">
        <w:rPr>
          <w:rFonts w:ascii="Avenir Book" w:hAnsi="Avenir Book" w:cstheme="minorHAnsi"/>
          <w:color w:val="000000" w:themeColor="text1"/>
          <w:lang w:val="en-GB"/>
        </w:rPr>
        <w:t xml:space="preserve"> partial orbits, before continuing on its way.</w:t>
      </w:r>
    </w:p>
    <w:p w14:paraId="76D4A6DE" w14:textId="77777777" w:rsidR="00134BD0" w:rsidRPr="00C56DA6" w:rsidRDefault="00134BD0" w:rsidP="00134BD0">
      <w:pPr>
        <w:ind w:firstLine="0"/>
        <w:rPr>
          <w:rFonts w:ascii="Avenir Book" w:hAnsi="Avenir Book" w:cstheme="minorHAnsi"/>
          <w:color w:val="000000" w:themeColor="text1"/>
          <w:lang w:val="en-GB"/>
        </w:rPr>
      </w:pPr>
    </w:p>
    <w:p w14:paraId="57128284"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Within Einstein’s equation, the kinetic energy would not change, despite these elongations, to the path of the light. </w:t>
      </w:r>
    </w:p>
    <w:p w14:paraId="7C25E322" w14:textId="77777777" w:rsidR="00134BD0" w:rsidRPr="00C56DA6" w:rsidRDefault="00134BD0" w:rsidP="00134BD0">
      <w:pPr>
        <w:ind w:firstLine="0"/>
        <w:rPr>
          <w:rFonts w:ascii="Avenir Book" w:hAnsi="Avenir Book" w:cstheme="minorHAnsi"/>
          <w:color w:val="000000" w:themeColor="text1"/>
          <w:lang w:val="en-GB"/>
        </w:rPr>
      </w:pPr>
    </w:p>
    <w:p w14:paraId="54877FBE"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But it does, within the kinetic energy equation.</w:t>
      </w:r>
    </w:p>
    <w:p w14:paraId="6D3C878B" w14:textId="77777777" w:rsidR="00134BD0" w:rsidRPr="00C56DA6" w:rsidRDefault="00134BD0" w:rsidP="00134BD0">
      <w:pPr>
        <w:ind w:firstLine="0"/>
        <w:rPr>
          <w:rFonts w:ascii="Avenir Book" w:hAnsi="Avenir Book" w:cstheme="minorHAnsi"/>
          <w:color w:val="000000" w:themeColor="text1"/>
          <w:lang w:val="en-GB"/>
        </w:rPr>
      </w:pPr>
    </w:p>
    <w:p w14:paraId="4628D270"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And </w:t>
      </w:r>
      <w:proofErr w:type="gramStart"/>
      <w:r w:rsidRPr="00C56DA6">
        <w:rPr>
          <w:rFonts w:ascii="Avenir Book" w:hAnsi="Avenir Book" w:cstheme="minorHAnsi"/>
          <w:color w:val="000000" w:themeColor="text1"/>
          <w:lang w:val="en-GB"/>
        </w:rPr>
        <w:t>so</w:t>
      </w:r>
      <w:proofErr w:type="gramEnd"/>
      <w:r w:rsidRPr="00C56DA6">
        <w:rPr>
          <w:rFonts w:ascii="Avenir Book" w:hAnsi="Avenir Book" w:cstheme="minorHAnsi"/>
          <w:color w:val="000000" w:themeColor="text1"/>
          <w:lang w:val="en-GB"/>
        </w:rPr>
        <w:t xml:space="preserve"> it should, because the speed of light now accelerates, in slingshot effects around large bodies, and decelerates and dissipates, as it encounters all sorts of particles in space. </w:t>
      </w:r>
    </w:p>
    <w:p w14:paraId="271DDE97" w14:textId="77777777" w:rsidR="00134BD0" w:rsidRPr="00C56DA6" w:rsidRDefault="00134BD0" w:rsidP="00134BD0">
      <w:pPr>
        <w:ind w:firstLine="0"/>
        <w:rPr>
          <w:rFonts w:ascii="Avenir Book" w:hAnsi="Avenir Book" w:cstheme="minorHAnsi"/>
          <w:color w:val="000000" w:themeColor="text1"/>
          <w:lang w:val="en-GB"/>
        </w:rPr>
      </w:pPr>
    </w:p>
    <w:p w14:paraId="3FF120C5"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Most of the time, even within Einstein, the speed of light is never constant anyway.</w:t>
      </w:r>
    </w:p>
    <w:p w14:paraId="2082FE35" w14:textId="77777777" w:rsidR="00134BD0" w:rsidRPr="00C56DA6" w:rsidRDefault="00134BD0" w:rsidP="00134BD0">
      <w:pPr>
        <w:ind w:firstLine="0"/>
        <w:rPr>
          <w:rFonts w:ascii="Avenir Book" w:hAnsi="Avenir Book" w:cstheme="minorHAnsi"/>
          <w:color w:val="000000" w:themeColor="text1"/>
          <w:lang w:val="en-GB"/>
        </w:rPr>
      </w:pPr>
    </w:p>
    <w:p w14:paraId="5C5F0C85"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The speed of light is only meant to be constant in a vacuum. </w:t>
      </w:r>
    </w:p>
    <w:p w14:paraId="45703F48" w14:textId="77777777" w:rsidR="00134BD0" w:rsidRPr="00C56DA6" w:rsidRDefault="00134BD0" w:rsidP="00134BD0">
      <w:pPr>
        <w:ind w:firstLine="0"/>
        <w:rPr>
          <w:rFonts w:ascii="Avenir Book" w:hAnsi="Avenir Book" w:cstheme="minorHAnsi"/>
          <w:color w:val="000000" w:themeColor="text1"/>
          <w:lang w:val="en-GB"/>
        </w:rPr>
      </w:pPr>
    </w:p>
    <w:p w14:paraId="7E387562"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Hence, this is another issue, while using Einstein’s equation.</w:t>
      </w:r>
    </w:p>
    <w:p w14:paraId="56FC34B3" w14:textId="77777777" w:rsidR="00134BD0" w:rsidRPr="00C56DA6" w:rsidRDefault="00134BD0" w:rsidP="00134BD0">
      <w:pPr>
        <w:ind w:firstLine="0"/>
        <w:rPr>
          <w:rFonts w:ascii="Avenir Book" w:hAnsi="Avenir Book" w:cstheme="minorHAnsi"/>
          <w:color w:val="000000" w:themeColor="text1"/>
          <w:lang w:val="en-GB"/>
        </w:rPr>
      </w:pPr>
    </w:p>
    <w:p w14:paraId="247E99DC"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So, what difference does it make, to use the velocity, instead of the constant speed of light? </w:t>
      </w:r>
    </w:p>
    <w:p w14:paraId="27E156CE" w14:textId="77777777" w:rsidR="00134BD0" w:rsidRPr="00C56DA6" w:rsidRDefault="00134BD0" w:rsidP="00134BD0">
      <w:pPr>
        <w:ind w:firstLine="0"/>
        <w:rPr>
          <w:rFonts w:ascii="Avenir Book" w:hAnsi="Avenir Book" w:cstheme="minorHAnsi"/>
          <w:color w:val="000000" w:themeColor="text1"/>
          <w:lang w:val="en-GB"/>
        </w:rPr>
      </w:pPr>
    </w:p>
    <w:p w14:paraId="0ACBD410"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To calculate the force of impact, that light will have on something it hits – in other words its momentum – logic dictates that only the mass, and the final speed of that mass, matter. </w:t>
      </w:r>
    </w:p>
    <w:p w14:paraId="48931845" w14:textId="77777777" w:rsidR="00134BD0" w:rsidRPr="00C56DA6" w:rsidRDefault="00134BD0" w:rsidP="00134BD0">
      <w:pPr>
        <w:ind w:firstLine="0"/>
        <w:rPr>
          <w:rFonts w:ascii="Avenir Book" w:hAnsi="Avenir Book" w:cstheme="minorHAnsi"/>
          <w:color w:val="000000" w:themeColor="text1"/>
          <w:lang w:val="en-GB"/>
        </w:rPr>
      </w:pPr>
    </w:p>
    <w:p w14:paraId="4E16DA38"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And the kinetic energy equation does just that. </w:t>
      </w:r>
    </w:p>
    <w:p w14:paraId="5DBE774D" w14:textId="77777777" w:rsidR="00134BD0" w:rsidRPr="00C56DA6" w:rsidRDefault="00134BD0" w:rsidP="00134BD0">
      <w:pPr>
        <w:ind w:firstLine="0"/>
        <w:rPr>
          <w:rFonts w:ascii="Avenir Book" w:hAnsi="Avenir Book" w:cstheme="minorHAnsi"/>
          <w:color w:val="000000" w:themeColor="text1"/>
          <w:lang w:val="en-GB"/>
        </w:rPr>
      </w:pPr>
    </w:p>
    <w:p w14:paraId="6EF3A075"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It calculates the final speed of that mass – not an average – based on the overall distance covered, and the overall accelerations and decelerations along the way.</w:t>
      </w:r>
    </w:p>
    <w:p w14:paraId="135FA064" w14:textId="77777777" w:rsidR="00134BD0" w:rsidRPr="00C56DA6" w:rsidRDefault="00134BD0" w:rsidP="00134BD0">
      <w:pPr>
        <w:ind w:firstLine="0"/>
        <w:rPr>
          <w:rFonts w:ascii="Avenir Book" w:hAnsi="Avenir Book" w:cstheme="minorHAnsi"/>
          <w:color w:val="000000" w:themeColor="text1"/>
          <w:lang w:val="en-GB"/>
        </w:rPr>
      </w:pPr>
    </w:p>
    <w:p w14:paraId="5698E7C8"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This is why using the velocity of the light is better, and why the kinetic energy equation, is the one to use, when the speed of light is not constant. </w:t>
      </w:r>
    </w:p>
    <w:p w14:paraId="4300BA20" w14:textId="77777777" w:rsidR="00134BD0" w:rsidRPr="00C56DA6" w:rsidRDefault="00134BD0" w:rsidP="00134BD0">
      <w:pPr>
        <w:ind w:firstLine="0"/>
        <w:rPr>
          <w:rFonts w:ascii="Avenir Book" w:hAnsi="Avenir Book" w:cstheme="minorHAnsi"/>
          <w:color w:val="000000" w:themeColor="text1"/>
          <w:lang w:val="en-GB"/>
        </w:rPr>
      </w:pPr>
    </w:p>
    <w:p w14:paraId="0DF128A2"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Which is most of the time, even within Einstein’s physics.</w:t>
      </w:r>
    </w:p>
    <w:p w14:paraId="77B07B81" w14:textId="77777777" w:rsidR="00134BD0" w:rsidRPr="00C56DA6" w:rsidRDefault="00134BD0" w:rsidP="00134BD0">
      <w:pPr>
        <w:ind w:firstLine="0"/>
        <w:rPr>
          <w:rFonts w:ascii="Avenir Book" w:hAnsi="Avenir Book" w:cstheme="minorHAnsi"/>
          <w:color w:val="000000" w:themeColor="text1"/>
          <w:lang w:val="en-GB"/>
        </w:rPr>
      </w:pPr>
    </w:p>
    <w:p w14:paraId="487F0DF5" w14:textId="77777777" w:rsidR="00134BD0" w:rsidRPr="00C56DA6" w:rsidRDefault="00134BD0" w:rsidP="00134BD0">
      <w:pPr>
        <w:ind w:firstLine="0"/>
        <w:rPr>
          <w:rFonts w:ascii="Avenir Book" w:hAnsi="Avenir Book" w:cstheme="minorHAnsi"/>
          <w:b/>
          <w:bCs/>
          <w:color w:val="000000" w:themeColor="text1"/>
          <w:lang w:val="en-GB"/>
        </w:rPr>
      </w:pPr>
      <w:r w:rsidRPr="00C56DA6">
        <w:rPr>
          <w:rFonts w:ascii="Avenir Book" w:hAnsi="Avenir Book" w:cstheme="minorHAnsi"/>
          <w:b/>
          <w:bCs/>
          <w:color w:val="000000" w:themeColor="text1"/>
          <w:lang w:val="en-GB"/>
        </w:rPr>
        <w:t xml:space="preserve">4.8 </w:t>
      </w:r>
      <w:bookmarkStart w:id="11" w:name="why_kinetic_energy_equation_correct"/>
      <w:r w:rsidRPr="00C56DA6">
        <w:rPr>
          <w:rFonts w:ascii="Avenir Book" w:hAnsi="Avenir Book" w:cstheme="minorHAnsi"/>
          <w:b/>
          <w:bCs/>
          <w:color w:val="000000" w:themeColor="text1"/>
          <w:lang w:val="en-GB"/>
        </w:rPr>
        <w:t xml:space="preserve">Why the kinetic energy equation should replace Einstein’s famous </w:t>
      </w:r>
      <w:proofErr w:type="gramStart"/>
      <w:r w:rsidRPr="00C56DA6">
        <w:rPr>
          <w:rFonts w:ascii="Avenir Book" w:hAnsi="Avenir Book" w:cstheme="minorHAnsi"/>
          <w:b/>
          <w:bCs/>
          <w:color w:val="000000" w:themeColor="text1"/>
          <w:lang w:val="en-GB"/>
        </w:rPr>
        <w:t>equation</w:t>
      </w:r>
      <w:bookmarkEnd w:id="11"/>
      <w:proofErr w:type="gramEnd"/>
    </w:p>
    <w:p w14:paraId="4D4740DA" w14:textId="77777777" w:rsidR="00134BD0" w:rsidRPr="00C56DA6" w:rsidRDefault="00134BD0" w:rsidP="00134BD0">
      <w:pPr>
        <w:ind w:firstLine="0"/>
        <w:rPr>
          <w:rFonts w:ascii="Avenir Book" w:hAnsi="Avenir Book" w:cstheme="minorHAnsi"/>
          <w:color w:val="000000" w:themeColor="text1"/>
          <w:lang w:val="en-GB"/>
        </w:rPr>
      </w:pPr>
    </w:p>
    <w:p w14:paraId="418FC4A9"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From now on, while measuring the kinetic energy of light, we must make sure, that we are truly measuring the final velocity, of the </w:t>
      </w:r>
      <w:proofErr w:type="gramStart"/>
      <w:r w:rsidRPr="00C56DA6">
        <w:rPr>
          <w:rFonts w:ascii="Avenir Book" w:hAnsi="Avenir Book" w:cstheme="minorHAnsi"/>
          <w:color w:val="000000" w:themeColor="text1"/>
          <w:lang w:val="en-GB"/>
        </w:rPr>
        <w:t>particular mass</w:t>
      </w:r>
      <w:proofErr w:type="gramEnd"/>
      <w:r w:rsidRPr="00C56DA6">
        <w:rPr>
          <w:rFonts w:ascii="Avenir Book" w:hAnsi="Avenir Book" w:cstheme="minorHAnsi"/>
          <w:color w:val="000000" w:themeColor="text1"/>
          <w:lang w:val="en-GB"/>
        </w:rPr>
        <w:t xml:space="preserve"> composing the light itself.</w:t>
      </w:r>
    </w:p>
    <w:p w14:paraId="43785C97" w14:textId="77777777" w:rsidR="00134BD0" w:rsidRPr="00C56DA6" w:rsidRDefault="00134BD0" w:rsidP="00134BD0">
      <w:pPr>
        <w:ind w:firstLine="0"/>
        <w:rPr>
          <w:rFonts w:ascii="Avenir Book" w:hAnsi="Avenir Book" w:cstheme="minorHAnsi"/>
          <w:color w:val="000000" w:themeColor="text1"/>
          <w:lang w:val="en-GB"/>
        </w:rPr>
      </w:pPr>
    </w:p>
    <w:p w14:paraId="7B84D47C"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We should no longer take instead, the mass of the atoms, and our incorrect official measurement, of the constant speed of light.</w:t>
      </w:r>
    </w:p>
    <w:p w14:paraId="31D88BC3" w14:textId="77777777" w:rsidR="00134BD0" w:rsidRPr="00C56DA6" w:rsidRDefault="00134BD0" w:rsidP="00134BD0">
      <w:pPr>
        <w:ind w:firstLine="0"/>
        <w:rPr>
          <w:rFonts w:ascii="Avenir Book" w:hAnsi="Avenir Book" w:cstheme="minorHAnsi"/>
          <w:color w:val="000000" w:themeColor="text1"/>
          <w:lang w:val="en-GB"/>
        </w:rPr>
      </w:pPr>
    </w:p>
    <w:p w14:paraId="5B769546"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lastRenderedPageBreak/>
        <w:t>And if you still wonder, why exactly that velocity needs to be squared, or multiplied by itself, it is because gravity is an acceleration.</w:t>
      </w:r>
    </w:p>
    <w:p w14:paraId="6F498BAC" w14:textId="77777777" w:rsidR="00134BD0" w:rsidRPr="00C56DA6" w:rsidRDefault="00134BD0" w:rsidP="00134BD0">
      <w:pPr>
        <w:ind w:firstLine="0"/>
        <w:rPr>
          <w:rFonts w:ascii="Avenir Book" w:hAnsi="Avenir Book" w:cstheme="minorHAnsi"/>
          <w:color w:val="000000" w:themeColor="text1"/>
          <w:lang w:val="en-GB"/>
        </w:rPr>
      </w:pPr>
    </w:p>
    <w:p w14:paraId="73803F3D"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As stated in the previous section, light, and any other radiant forms of energy, including heat, are like bullets being fired from a gun.</w:t>
      </w:r>
    </w:p>
    <w:p w14:paraId="1A070DCF" w14:textId="77777777" w:rsidR="00134BD0" w:rsidRPr="00C56DA6" w:rsidRDefault="00134BD0" w:rsidP="00134BD0">
      <w:pPr>
        <w:ind w:firstLine="0"/>
        <w:rPr>
          <w:rFonts w:ascii="Avenir Book" w:hAnsi="Avenir Book" w:cstheme="minorHAnsi"/>
          <w:color w:val="000000" w:themeColor="text1"/>
          <w:lang w:val="en-GB"/>
        </w:rPr>
      </w:pPr>
    </w:p>
    <w:p w14:paraId="1BA9816A"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There is an initial speed boost, when the bullets are fired, or the clusters of electrons are expelled from the atoms, and then gravity takes over.</w:t>
      </w:r>
    </w:p>
    <w:p w14:paraId="50D6705C" w14:textId="77777777" w:rsidR="00134BD0" w:rsidRPr="00C56DA6" w:rsidRDefault="00134BD0" w:rsidP="00134BD0">
      <w:pPr>
        <w:ind w:firstLine="0"/>
        <w:rPr>
          <w:rFonts w:ascii="Avenir Book" w:hAnsi="Avenir Book" w:cstheme="minorHAnsi"/>
          <w:color w:val="000000" w:themeColor="text1"/>
          <w:lang w:val="en-GB"/>
        </w:rPr>
      </w:pPr>
    </w:p>
    <w:p w14:paraId="4DA163BF"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It is always nice to know, where an acceleration comes from.</w:t>
      </w:r>
    </w:p>
    <w:p w14:paraId="437C668F" w14:textId="77777777" w:rsidR="00134BD0" w:rsidRPr="00C56DA6" w:rsidRDefault="00134BD0" w:rsidP="00134BD0">
      <w:pPr>
        <w:ind w:firstLine="0"/>
        <w:rPr>
          <w:rFonts w:ascii="Avenir Book" w:hAnsi="Avenir Book" w:cstheme="minorHAnsi"/>
          <w:color w:val="000000" w:themeColor="text1"/>
          <w:lang w:val="en-GB"/>
        </w:rPr>
      </w:pPr>
    </w:p>
    <w:p w14:paraId="1677636E"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And now we know, because the speed of light, is the speed of an expanding mass or matter in motion, it is affected by gravity, and so it accelerates. </w:t>
      </w:r>
    </w:p>
    <w:p w14:paraId="7D2E2084" w14:textId="77777777" w:rsidR="00134BD0" w:rsidRPr="00C56DA6" w:rsidRDefault="00134BD0" w:rsidP="00134BD0">
      <w:pPr>
        <w:ind w:firstLine="0"/>
        <w:rPr>
          <w:rFonts w:ascii="Avenir Book" w:hAnsi="Avenir Book" w:cstheme="minorHAnsi"/>
          <w:color w:val="000000" w:themeColor="text1"/>
          <w:lang w:val="en-GB"/>
        </w:rPr>
      </w:pPr>
    </w:p>
    <w:p w14:paraId="6DA25293"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And now we also know, what E=mc</w:t>
      </w:r>
      <w:r w:rsidRPr="00C56DA6">
        <w:rPr>
          <w:rFonts w:ascii="Avenir Book" w:hAnsi="Avenir Book" w:cstheme="minorHAnsi"/>
          <w:color w:val="000000" w:themeColor="text1"/>
          <w:vertAlign w:val="superscript"/>
          <w:lang w:val="en-GB"/>
        </w:rPr>
        <w:t>2</w:t>
      </w:r>
      <w:r w:rsidRPr="00C56DA6">
        <w:rPr>
          <w:rFonts w:ascii="Avenir Book" w:hAnsi="Avenir Book" w:cstheme="minorHAnsi"/>
          <w:color w:val="000000" w:themeColor="text1"/>
          <w:lang w:val="en-GB"/>
        </w:rPr>
        <w:t xml:space="preserve"> really means: the kinetic energy, or potential force of impact, of moving particles, depending on their speed squared.</w:t>
      </w:r>
    </w:p>
    <w:p w14:paraId="0746BD87" w14:textId="77777777" w:rsidR="00134BD0" w:rsidRPr="00C56DA6" w:rsidRDefault="00134BD0" w:rsidP="00134BD0">
      <w:pPr>
        <w:ind w:firstLine="0"/>
        <w:rPr>
          <w:rFonts w:ascii="Avenir Book" w:hAnsi="Avenir Book" w:cstheme="minorHAnsi"/>
          <w:color w:val="000000" w:themeColor="text1"/>
          <w:lang w:val="en-GB"/>
        </w:rPr>
      </w:pPr>
    </w:p>
    <w:p w14:paraId="3FE19BB7"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Despite all the problems related to Einstein’s equation, the real important conclusion here, is that energy and mass are no longer interchangeable, and they are no longer different forms of the same thing.</w:t>
      </w:r>
    </w:p>
    <w:p w14:paraId="4D1F93BF" w14:textId="77777777" w:rsidR="00134BD0" w:rsidRPr="00C56DA6" w:rsidRDefault="00134BD0" w:rsidP="00134BD0">
      <w:pPr>
        <w:ind w:firstLine="0"/>
        <w:rPr>
          <w:rFonts w:ascii="Avenir Book" w:hAnsi="Avenir Book" w:cstheme="minorHAnsi"/>
          <w:color w:val="000000" w:themeColor="text1"/>
          <w:lang w:val="en-GB"/>
        </w:rPr>
      </w:pPr>
    </w:p>
    <w:p w14:paraId="4F73DF2D"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Energy cannot become mass, and mass cannot become energy. And they are no longer relative, in the way that Einstein described it.</w:t>
      </w:r>
    </w:p>
    <w:p w14:paraId="2B45A48E" w14:textId="77777777" w:rsidR="00134BD0" w:rsidRPr="00C56DA6" w:rsidRDefault="00134BD0" w:rsidP="00134BD0">
      <w:pPr>
        <w:ind w:firstLine="0"/>
        <w:rPr>
          <w:rFonts w:ascii="Avenir Book" w:hAnsi="Avenir Book" w:cstheme="minorHAnsi"/>
          <w:color w:val="000000" w:themeColor="text1"/>
          <w:lang w:val="en-GB"/>
        </w:rPr>
      </w:pPr>
    </w:p>
    <w:p w14:paraId="29C6A1F2"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lastRenderedPageBreak/>
        <w:t xml:space="preserve">Also, something must have a mass, to have any momentum, </w:t>
      </w:r>
      <w:proofErr w:type="gramStart"/>
      <w:r w:rsidRPr="00C56DA6">
        <w:rPr>
          <w:rFonts w:ascii="Avenir Book" w:hAnsi="Avenir Book" w:cstheme="minorHAnsi"/>
          <w:color w:val="000000" w:themeColor="text1"/>
          <w:lang w:val="en-GB"/>
        </w:rPr>
        <w:t>in order to</w:t>
      </w:r>
      <w:proofErr w:type="gramEnd"/>
      <w:r w:rsidRPr="00C56DA6">
        <w:rPr>
          <w:rFonts w:ascii="Avenir Book" w:hAnsi="Avenir Book" w:cstheme="minorHAnsi"/>
          <w:color w:val="000000" w:themeColor="text1"/>
          <w:lang w:val="en-GB"/>
        </w:rPr>
        <w:t xml:space="preserve"> be able to push back anything, when it hits something.</w:t>
      </w:r>
    </w:p>
    <w:p w14:paraId="443F89E5" w14:textId="77777777" w:rsidR="00134BD0" w:rsidRPr="00C56DA6" w:rsidRDefault="00134BD0" w:rsidP="00134BD0">
      <w:pPr>
        <w:ind w:firstLine="0"/>
        <w:rPr>
          <w:rFonts w:ascii="Avenir Book" w:hAnsi="Avenir Book" w:cstheme="minorHAnsi"/>
          <w:color w:val="000000" w:themeColor="text1"/>
          <w:lang w:val="en-GB"/>
        </w:rPr>
      </w:pPr>
    </w:p>
    <w:p w14:paraId="5499ECE2"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Otherwise, we have ghost particles, acting like if they were real and tangible, when they are not. Again, it defies common sense.</w:t>
      </w:r>
    </w:p>
    <w:p w14:paraId="30217A03" w14:textId="77777777" w:rsidR="00134BD0" w:rsidRPr="00C56DA6" w:rsidRDefault="00134BD0" w:rsidP="00134BD0">
      <w:pPr>
        <w:ind w:firstLine="0"/>
        <w:rPr>
          <w:rFonts w:ascii="Avenir Book" w:hAnsi="Avenir Book" w:cstheme="minorHAnsi"/>
          <w:color w:val="000000" w:themeColor="text1"/>
          <w:lang w:val="en-GB"/>
        </w:rPr>
      </w:pPr>
    </w:p>
    <w:p w14:paraId="0F528BC0"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All that Einstein’s equation does, like many other equations in physics, is compare unrelated things or quantities together, when there is an equivalence between them, while something else occurs.</w:t>
      </w:r>
    </w:p>
    <w:p w14:paraId="6CC8033D" w14:textId="77777777" w:rsidR="00134BD0" w:rsidRPr="00C56DA6" w:rsidRDefault="00134BD0" w:rsidP="00134BD0">
      <w:pPr>
        <w:ind w:firstLine="0"/>
        <w:rPr>
          <w:rFonts w:ascii="Avenir Book" w:hAnsi="Avenir Book" w:cstheme="minorHAnsi"/>
          <w:color w:val="000000" w:themeColor="text1"/>
          <w:lang w:val="en-GB"/>
        </w:rPr>
      </w:pPr>
    </w:p>
    <w:p w14:paraId="503127BB"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And this is why so many equations equal other equations, which seem totally unrelated.</w:t>
      </w:r>
    </w:p>
    <w:p w14:paraId="08CE126B" w14:textId="77777777" w:rsidR="00134BD0" w:rsidRPr="00C56DA6" w:rsidRDefault="00134BD0" w:rsidP="00134BD0">
      <w:pPr>
        <w:ind w:firstLine="0"/>
        <w:rPr>
          <w:rFonts w:ascii="Avenir Book" w:hAnsi="Avenir Book" w:cstheme="minorHAnsi"/>
          <w:color w:val="000000" w:themeColor="text1"/>
          <w:lang w:val="en-GB"/>
        </w:rPr>
      </w:pPr>
    </w:p>
    <w:p w14:paraId="64A55269"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It is just that there is an equivalence here, which is useful for our calculations, measurements, and comparisons.</w:t>
      </w:r>
    </w:p>
    <w:p w14:paraId="3557612F" w14:textId="77777777" w:rsidR="00134BD0" w:rsidRPr="00C56DA6" w:rsidRDefault="00134BD0" w:rsidP="00134BD0">
      <w:pPr>
        <w:ind w:firstLine="0"/>
        <w:rPr>
          <w:rFonts w:ascii="Avenir Book" w:hAnsi="Avenir Book" w:cstheme="minorHAnsi"/>
          <w:color w:val="000000" w:themeColor="text1"/>
          <w:lang w:val="en-GB"/>
        </w:rPr>
      </w:pPr>
    </w:p>
    <w:p w14:paraId="74381626"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And thus, E=mc</w:t>
      </w:r>
      <w:r w:rsidRPr="00C56DA6">
        <w:rPr>
          <w:rFonts w:ascii="Avenir Book" w:hAnsi="Avenir Book" w:cstheme="minorHAnsi"/>
          <w:color w:val="000000" w:themeColor="text1"/>
          <w:vertAlign w:val="superscript"/>
          <w:lang w:val="en-GB"/>
        </w:rPr>
        <w:t>2</w:t>
      </w:r>
      <w:r w:rsidRPr="00C56DA6">
        <w:rPr>
          <w:rFonts w:ascii="Avenir Book" w:hAnsi="Avenir Book" w:cstheme="minorHAnsi"/>
          <w:color w:val="000000" w:themeColor="text1"/>
          <w:lang w:val="en-GB"/>
        </w:rPr>
        <w:t xml:space="preserve"> simply indicates a correlation or equivalence, between how much kinetic energy particles will have, depending on their mass and speed. </w:t>
      </w:r>
    </w:p>
    <w:p w14:paraId="26B693FC" w14:textId="77777777" w:rsidR="00134BD0" w:rsidRPr="00C56DA6" w:rsidRDefault="00134BD0" w:rsidP="00134BD0">
      <w:pPr>
        <w:ind w:firstLine="0"/>
        <w:rPr>
          <w:rFonts w:ascii="Avenir Book" w:hAnsi="Avenir Book" w:cstheme="minorHAnsi"/>
          <w:color w:val="000000" w:themeColor="text1"/>
          <w:lang w:val="en-GB"/>
        </w:rPr>
      </w:pPr>
    </w:p>
    <w:p w14:paraId="4557FED7"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In our equation for kinetic energy, we should also ignore, any relativistic effect due to Einstein’s Theories of Relativity, especially from Special Relativity.</w:t>
      </w:r>
    </w:p>
    <w:p w14:paraId="5BD86535" w14:textId="77777777" w:rsidR="00134BD0" w:rsidRPr="00C56DA6" w:rsidRDefault="00134BD0" w:rsidP="00134BD0">
      <w:pPr>
        <w:ind w:firstLine="0"/>
        <w:rPr>
          <w:rFonts w:ascii="Avenir Book" w:hAnsi="Avenir Book" w:cstheme="minorHAnsi"/>
          <w:color w:val="000000" w:themeColor="text1"/>
          <w:lang w:val="en-GB"/>
        </w:rPr>
      </w:pPr>
    </w:p>
    <w:p w14:paraId="17AF79B3"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lastRenderedPageBreak/>
        <w:t>And from now on, even in cases close to, or even beyond the speed of light, we should use the correct equation instead: the kinetic energy equation E</w:t>
      </w:r>
      <w:r w:rsidRPr="00C56DA6">
        <w:rPr>
          <w:rFonts w:ascii="Avenir Book" w:hAnsi="Avenir Book" w:cstheme="minorHAnsi"/>
          <w:color w:val="000000" w:themeColor="text1"/>
          <w:vertAlign w:val="subscript"/>
          <w:lang w:val="en-GB"/>
        </w:rPr>
        <w:t>k</w:t>
      </w:r>
      <w:r w:rsidRPr="00C56DA6">
        <w:rPr>
          <w:rFonts w:ascii="Avenir Book" w:hAnsi="Avenir Book" w:cstheme="minorHAnsi"/>
          <w:color w:val="000000" w:themeColor="text1"/>
          <w:lang w:val="en-GB"/>
        </w:rPr>
        <w:t>=½mv</w:t>
      </w:r>
      <w:r w:rsidRPr="00C56DA6">
        <w:rPr>
          <w:rFonts w:ascii="Avenir Book" w:hAnsi="Avenir Book" w:cstheme="minorHAnsi"/>
          <w:color w:val="000000" w:themeColor="text1"/>
          <w:vertAlign w:val="superscript"/>
          <w:lang w:val="en-GB"/>
        </w:rPr>
        <w:t>2</w:t>
      </w:r>
      <w:r w:rsidRPr="00C56DA6">
        <w:rPr>
          <w:rFonts w:ascii="Avenir Book" w:hAnsi="Avenir Book" w:cstheme="minorHAnsi"/>
          <w:color w:val="000000" w:themeColor="text1"/>
          <w:lang w:val="en-GB"/>
        </w:rPr>
        <w:t>, which was known prior to Einstein.</w:t>
      </w:r>
    </w:p>
    <w:p w14:paraId="41DC7A87" w14:textId="77777777" w:rsidR="00134BD0" w:rsidRPr="00C56DA6" w:rsidRDefault="00134BD0" w:rsidP="00134BD0">
      <w:pPr>
        <w:ind w:firstLine="0"/>
        <w:rPr>
          <w:rFonts w:ascii="Avenir Book" w:hAnsi="Avenir Book" w:cstheme="minorHAnsi"/>
          <w:color w:val="000000" w:themeColor="text1"/>
          <w:lang w:val="en-GB"/>
        </w:rPr>
      </w:pPr>
    </w:p>
    <w:p w14:paraId="42557737"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However, we should get rid of the half, by multiplying it by two, if our nuclear bomb falls into a city, made entirely of reflecting glass mirrors. </w:t>
      </w:r>
    </w:p>
    <w:p w14:paraId="63CB6194" w14:textId="77777777" w:rsidR="00134BD0" w:rsidRPr="00C56DA6" w:rsidRDefault="00134BD0" w:rsidP="00134BD0">
      <w:pPr>
        <w:ind w:firstLine="0"/>
        <w:rPr>
          <w:rFonts w:ascii="Avenir Book" w:hAnsi="Avenir Book" w:cstheme="minorHAnsi"/>
          <w:color w:val="000000" w:themeColor="text1"/>
          <w:lang w:val="en-GB"/>
        </w:rPr>
      </w:pPr>
    </w:p>
    <w:p w14:paraId="0C6B5A7D"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Because then, the force of impact would indeed double. </w:t>
      </w:r>
    </w:p>
    <w:p w14:paraId="0D7B1A38" w14:textId="77777777" w:rsidR="00134BD0" w:rsidRPr="00C56DA6" w:rsidRDefault="00134BD0" w:rsidP="00134BD0">
      <w:pPr>
        <w:ind w:firstLine="0"/>
        <w:rPr>
          <w:rFonts w:ascii="Avenir Book" w:hAnsi="Avenir Book" w:cstheme="minorHAnsi"/>
          <w:color w:val="000000" w:themeColor="text1"/>
          <w:lang w:val="en-GB"/>
        </w:rPr>
      </w:pPr>
    </w:p>
    <w:p w14:paraId="46A9A1A6" w14:textId="77777777" w:rsidR="00134BD0" w:rsidRPr="00C56DA6" w:rsidRDefault="00134BD0" w:rsidP="00134BD0">
      <w:pPr>
        <w:ind w:firstLine="0"/>
        <w:rPr>
          <w:rFonts w:ascii="Avenir Book" w:hAnsi="Avenir Book"/>
          <w:b/>
          <w:bCs/>
          <w:lang w:val="en-GB"/>
        </w:rPr>
      </w:pPr>
      <w:bookmarkStart w:id="12" w:name="unfying_physics_very_small_large"/>
      <w:r w:rsidRPr="00C56DA6">
        <w:rPr>
          <w:rFonts w:ascii="Avenir Book" w:hAnsi="Avenir Book"/>
          <w:b/>
          <w:bCs/>
          <w:lang w:val="en-GB"/>
        </w:rPr>
        <w:t>5. Unifying the physics of the very small and the very large in a theory of everything</w:t>
      </w:r>
      <w:bookmarkEnd w:id="12"/>
    </w:p>
    <w:p w14:paraId="74AB25D5" w14:textId="77777777" w:rsidR="00134BD0" w:rsidRPr="00C56DA6" w:rsidRDefault="00134BD0" w:rsidP="00134BD0">
      <w:pPr>
        <w:ind w:firstLine="0"/>
        <w:rPr>
          <w:rFonts w:ascii="Avenir Book" w:hAnsi="Avenir Book"/>
          <w:lang w:val="en-GB"/>
        </w:rPr>
      </w:pPr>
    </w:p>
    <w:p w14:paraId="64D755F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are four fundamental forces in nature. </w:t>
      </w:r>
    </w:p>
    <w:p w14:paraId="340A9D42" w14:textId="77777777" w:rsidR="00134BD0" w:rsidRPr="00C56DA6" w:rsidRDefault="00134BD0" w:rsidP="00134BD0">
      <w:pPr>
        <w:ind w:firstLine="0"/>
        <w:rPr>
          <w:rFonts w:ascii="Avenir Book" w:hAnsi="Avenir Book"/>
          <w:lang w:val="en-GB"/>
        </w:rPr>
      </w:pPr>
    </w:p>
    <w:p w14:paraId="163FB85B" w14:textId="77777777" w:rsidR="00134BD0" w:rsidRPr="00C56DA6" w:rsidRDefault="00134BD0" w:rsidP="00134BD0">
      <w:pPr>
        <w:ind w:firstLine="0"/>
        <w:rPr>
          <w:rFonts w:ascii="Avenir Book" w:hAnsi="Avenir Book"/>
          <w:lang w:val="en-GB"/>
        </w:rPr>
      </w:pPr>
      <w:r w:rsidRPr="00C56DA6">
        <w:rPr>
          <w:rFonts w:ascii="Avenir Book" w:hAnsi="Avenir Book"/>
          <w:lang w:val="en-GB"/>
        </w:rPr>
        <w:t>They are gravity, the strong and weak nuclear forces of the atom, and electromagnetism.</w:t>
      </w:r>
    </w:p>
    <w:p w14:paraId="25904A8F" w14:textId="77777777" w:rsidR="00134BD0" w:rsidRPr="00C56DA6" w:rsidRDefault="00134BD0" w:rsidP="00134BD0">
      <w:pPr>
        <w:ind w:firstLine="0"/>
        <w:rPr>
          <w:rFonts w:ascii="Avenir Book" w:hAnsi="Avenir Book"/>
          <w:lang w:val="en-GB"/>
        </w:rPr>
      </w:pPr>
    </w:p>
    <w:p w14:paraId="2B891F13" w14:textId="77777777" w:rsidR="00134BD0" w:rsidRPr="00C56DA6" w:rsidRDefault="00134BD0" w:rsidP="00134BD0">
      <w:pPr>
        <w:ind w:firstLine="0"/>
        <w:rPr>
          <w:rFonts w:ascii="Avenir Book" w:hAnsi="Avenir Book"/>
          <w:lang w:val="en-GB"/>
        </w:rPr>
      </w:pPr>
      <w:r w:rsidRPr="00C56DA6">
        <w:rPr>
          <w:rFonts w:ascii="Avenir Book" w:hAnsi="Avenir Book"/>
          <w:lang w:val="en-GB"/>
        </w:rPr>
        <w:t>Identifying a single unifying principle, which can explain them all, is the holy grail of physics. This is what has been called, a theory of everything.</w:t>
      </w:r>
    </w:p>
    <w:p w14:paraId="4679EE8C" w14:textId="77777777" w:rsidR="00134BD0" w:rsidRPr="00C56DA6" w:rsidRDefault="00134BD0" w:rsidP="00134BD0">
      <w:pPr>
        <w:ind w:firstLine="0"/>
        <w:rPr>
          <w:rFonts w:ascii="Avenir Book" w:hAnsi="Avenir Book"/>
          <w:lang w:val="en-GB"/>
        </w:rPr>
      </w:pPr>
    </w:p>
    <w:p w14:paraId="4EC1581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here is what that single unifying principle is: the expansion and contraction of matter. </w:t>
      </w:r>
    </w:p>
    <w:p w14:paraId="6A5E0F8C" w14:textId="77777777" w:rsidR="00134BD0" w:rsidRPr="00C56DA6" w:rsidRDefault="00134BD0" w:rsidP="00134BD0">
      <w:pPr>
        <w:ind w:firstLine="0"/>
        <w:rPr>
          <w:rFonts w:ascii="Avenir Book" w:hAnsi="Avenir Book"/>
          <w:lang w:val="en-GB"/>
        </w:rPr>
      </w:pPr>
    </w:p>
    <w:p w14:paraId="358764D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as we shall see, it truly explains everything, including paranormal and unexplained phenomena. </w:t>
      </w:r>
    </w:p>
    <w:p w14:paraId="26349D65" w14:textId="77777777" w:rsidR="00134BD0" w:rsidRPr="00C56DA6" w:rsidRDefault="00134BD0" w:rsidP="00134BD0">
      <w:pPr>
        <w:ind w:firstLine="0"/>
        <w:rPr>
          <w:rFonts w:ascii="Avenir Book" w:hAnsi="Avenir Book"/>
          <w:lang w:val="en-GB"/>
        </w:rPr>
      </w:pPr>
    </w:p>
    <w:p w14:paraId="4B86E6E2" w14:textId="77777777" w:rsidR="00134BD0" w:rsidRPr="00C56DA6" w:rsidRDefault="00134BD0" w:rsidP="00134BD0">
      <w:pPr>
        <w:ind w:firstLine="0"/>
        <w:rPr>
          <w:rFonts w:ascii="Avenir Book" w:hAnsi="Avenir Book"/>
          <w:lang w:val="en-GB"/>
        </w:rPr>
      </w:pPr>
      <w:r w:rsidRPr="00C56DA6">
        <w:rPr>
          <w:rFonts w:ascii="Avenir Book" w:hAnsi="Avenir Book"/>
          <w:lang w:val="en-GB"/>
        </w:rPr>
        <w:t>But on top of explaining the four main forces of nature, a theory of everything should also unite the physics of the very small, called particle physics, with the physics of the very large, called astrophysics.</w:t>
      </w:r>
    </w:p>
    <w:p w14:paraId="115458FA" w14:textId="77777777" w:rsidR="00134BD0" w:rsidRPr="00C56DA6" w:rsidRDefault="00134BD0" w:rsidP="00134BD0">
      <w:pPr>
        <w:ind w:firstLine="0"/>
        <w:rPr>
          <w:rFonts w:ascii="Avenir Book" w:hAnsi="Avenir Book"/>
          <w:lang w:val="en-GB"/>
        </w:rPr>
      </w:pPr>
    </w:p>
    <w:p w14:paraId="6BE61F5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So, can Atomic Expansion Theory do that as well? </w:t>
      </w:r>
    </w:p>
    <w:p w14:paraId="764E7452" w14:textId="77777777" w:rsidR="00134BD0" w:rsidRPr="00C56DA6" w:rsidRDefault="00134BD0" w:rsidP="00134BD0">
      <w:pPr>
        <w:ind w:firstLine="0"/>
        <w:rPr>
          <w:rFonts w:ascii="Avenir Book" w:hAnsi="Avenir Book"/>
          <w:lang w:val="en-GB"/>
        </w:rPr>
      </w:pPr>
    </w:p>
    <w:p w14:paraId="3AD174E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No one has ever had a good look, at what molecules, atoms, </w:t>
      </w:r>
      <w:proofErr w:type="gramStart"/>
      <w:r w:rsidRPr="00C56DA6">
        <w:rPr>
          <w:rFonts w:ascii="Avenir Book" w:hAnsi="Avenir Book"/>
          <w:lang w:val="en-GB"/>
        </w:rPr>
        <w:t>electrons</w:t>
      </w:r>
      <w:proofErr w:type="gramEnd"/>
      <w:r w:rsidRPr="00C56DA6">
        <w:rPr>
          <w:rFonts w:ascii="Avenir Book" w:hAnsi="Avenir Book"/>
          <w:lang w:val="en-GB"/>
        </w:rPr>
        <w:t xml:space="preserve"> and neutrinos, really look like. </w:t>
      </w:r>
    </w:p>
    <w:p w14:paraId="107DEF20" w14:textId="77777777" w:rsidR="00134BD0" w:rsidRPr="00C56DA6" w:rsidRDefault="00134BD0" w:rsidP="00134BD0">
      <w:pPr>
        <w:ind w:firstLine="0"/>
        <w:rPr>
          <w:rFonts w:ascii="Avenir Book" w:hAnsi="Avenir Book"/>
          <w:lang w:val="en-GB"/>
        </w:rPr>
      </w:pPr>
    </w:p>
    <w:p w14:paraId="4A4B5D1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Because they are too small, even for our most powerful electronic microscopes. </w:t>
      </w:r>
    </w:p>
    <w:p w14:paraId="48400E1B" w14:textId="77777777" w:rsidR="00134BD0" w:rsidRPr="00C56DA6" w:rsidRDefault="00134BD0" w:rsidP="00134BD0">
      <w:pPr>
        <w:ind w:firstLine="0"/>
        <w:rPr>
          <w:rFonts w:ascii="Avenir Book" w:hAnsi="Avenir Book"/>
          <w:lang w:val="en-GB"/>
        </w:rPr>
      </w:pPr>
    </w:p>
    <w:p w14:paraId="5C6A033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Consequently, it is possible that the smallest particles in existence – the neutrinos – are </w:t>
      </w:r>
      <w:proofErr w:type="gramStart"/>
      <w:r w:rsidRPr="00C56DA6">
        <w:rPr>
          <w:rFonts w:ascii="Avenir Book" w:hAnsi="Avenir Book"/>
          <w:lang w:val="en-GB"/>
        </w:rPr>
        <w:t>exactly the same</w:t>
      </w:r>
      <w:proofErr w:type="gramEnd"/>
      <w:r w:rsidRPr="00C56DA6">
        <w:rPr>
          <w:rFonts w:ascii="Avenir Book" w:hAnsi="Avenir Book"/>
          <w:lang w:val="en-GB"/>
        </w:rPr>
        <w:t xml:space="preserve"> as suns, planets and moons. </w:t>
      </w:r>
    </w:p>
    <w:p w14:paraId="6A0A33EA" w14:textId="77777777" w:rsidR="00134BD0" w:rsidRPr="00C56DA6" w:rsidRDefault="00134BD0" w:rsidP="00134BD0">
      <w:pPr>
        <w:ind w:firstLine="0"/>
        <w:rPr>
          <w:rFonts w:ascii="Avenir Book" w:hAnsi="Avenir Book"/>
          <w:lang w:val="en-GB"/>
        </w:rPr>
      </w:pPr>
    </w:p>
    <w:p w14:paraId="2476772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can call them super-neutrinos for suns, neutrinos for planets, sub-neutrinos for moons, and sub-sub-neutrinos for anything smaller, such as asteroids and comets. </w:t>
      </w:r>
    </w:p>
    <w:p w14:paraId="6FC67A52" w14:textId="77777777" w:rsidR="00134BD0" w:rsidRPr="00C56DA6" w:rsidRDefault="00134BD0" w:rsidP="00134BD0">
      <w:pPr>
        <w:ind w:firstLine="0"/>
        <w:rPr>
          <w:rFonts w:ascii="Avenir Book" w:hAnsi="Avenir Book"/>
          <w:lang w:val="en-GB"/>
        </w:rPr>
      </w:pPr>
    </w:p>
    <w:p w14:paraId="2C4F837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 turn, this would make electrons, exactly like solar systems. </w:t>
      </w:r>
    </w:p>
    <w:p w14:paraId="01743B3D" w14:textId="77777777" w:rsidR="00134BD0" w:rsidRPr="00C56DA6" w:rsidRDefault="00134BD0" w:rsidP="00134BD0">
      <w:pPr>
        <w:ind w:firstLine="0"/>
        <w:rPr>
          <w:rFonts w:ascii="Avenir Book" w:hAnsi="Avenir Book"/>
          <w:lang w:val="en-GB"/>
        </w:rPr>
      </w:pPr>
    </w:p>
    <w:p w14:paraId="63114B0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While atoms would be galaxies, forming cosmic molecules, at a larger scale. </w:t>
      </w:r>
    </w:p>
    <w:p w14:paraId="29794542" w14:textId="77777777" w:rsidR="00134BD0" w:rsidRPr="00C56DA6" w:rsidRDefault="00134BD0" w:rsidP="00134BD0">
      <w:pPr>
        <w:ind w:firstLine="0"/>
        <w:rPr>
          <w:rFonts w:ascii="Avenir Book" w:hAnsi="Avenir Book"/>
          <w:lang w:val="en-GB"/>
        </w:rPr>
      </w:pPr>
    </w:p>
    <w:p w14:paraId="2C62CCD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just like that, we have united the physics, of both the very small and the very large. </w:t>
      </w:r>
    </w:p>
    <w:p w14:paraId="655A3CF5" w14:textId="77777777" w:rsidR="00134BD0" w:rsidRPr="00C56DA6" w:rsidRDefault="00134BD0" w:rsidP="00134BD0">
      <w:pPr>
        <w:ind w:firstLine="0"/>
        <w:rPr>
          <w:rFonts w:ascii="Avenir Book" w:hAnsi="Avenir Book"/>
          <w:lang w:val="en-GB"/>
        </w:rPr>
      </w:pPr>
    </w:p>
    <w:p w14:paraId="51E17AD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From there on, </w:t>
      </w:r>
      <w:proofErr w:type="gramStart"/>
      <w:r w:rsidRPr="00C56DA6">
        <w:rPr>
          <w:rFonts w:ascii="Avenir Book" w:hAnsi="Avenir Book"/>
          <w:lang w:val="en-GB"/>
        </w:rPr>
        <w:t>as long as</w:t>
      </w:r>
      <w:proofErr w:type="gramEnd"/>
      <w:r w:rsidRPr="00C56DA6">
        <w:rPr>
          <w:rFonts w:ascii="Avenir Book" w:hAnsi="Avenir Book"/>
          <w:lang w:val="en-GB"/>
        </w:rPr>
        <w:t xml:space="preserve"> it is practical, any equation or calculation, should work no matter the scale, since these sets of particles and astronomical objects, are identical and operate the very same way. </w:t>
      </w:r>
    </w:p>
    <w:p w14:paraId="52316869" w14:textId="77777777" w:rsidR="00134BD0" w:rsidRPr="00C56DA6" w:rsidRDefault="00134BD0" w:rsidP="00134BD0">
      <w:pPr>
        <w:ind w:firstLine="0"/>
        <w:rPr>
          <w:rFonts w:ascii="Avenir Book" w:hAnsi="Avenir Book"/>
          <w:lang w:val="en-GB"/>
        </w:rPr>
      </w:pPr>
    </w:p>
    <w:p w14:paraId="4C7F5EB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To find out what is going on at one scale, where from our perspective, everything is moving, either very slowly or very fast, we only </w:t>
      </w:r>
      <w:proofErr w:type="gramStart"/>
      <w:r w:rsidRPr="00C56DA6">
        <w:rPr>
          <w:rFonts w:ascii="Avenir Book" w:hAnsi="Avenir Book"/>
          <w:lang w:val="en-GB"/>
        </w:rPr>
        <w:t>have to</w:t>
      </w:r>
      <w:proofErr w:type="gramEnd"/>
      <w:r w:rsidRPr="00C56DA6">
        <w:rPr>
          <w:rFonts w:ascii="Avenir Book" w:hAnsi="Avenir Book"/>
          <w:lang w:val="en-GB"/>
        </w:rPr>
        <w:t xml:space="preserve"> observe the other scale. </w:t>
      </w:r>
    </w:p>
    <w:p w14:paraId="4D621CED" w14:textId="77777777" w:rsidR="00134BD0" w:rsidRPr="00C56DA6" w:rsidRDefault="00134BD0" w:rsidP="00134BD0">
      <w:pPr>
        <w:ind w:firstLine="0"/>
        <w:rPr>
          <w:rFonts w:ascii="Avenir Book" w:hAnsi="Avenir Book"/>
          <w:lang w:val="en-GB"/>
        </w:rPr>
      </w:pPr>
    </w:p>
    <w:p w14:paraId="47FC86A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although, the neutrinos are the smallest particles in our very small, it is likely that they are composed of a set of particles – such as molecules, atoms, </w:t>
      </w:r>
      <w:proofErr w:type="gramStart"/>
      <w:r w:rsidRPr="00C56DA6">
        <w:rPr>
          <w:rFonts w:ascii="Avenir Book" w:hAnsi="Avenir Book"/>
          <w:lang w:val="en-GB"/>
        </w:rPr>
        <w:t>electrons</w:t>
      </w:r>
      <w:proofErr w:type="gramEnd"/>
      <w:r w:rsidRPr="00C56DA6">
        <w:rPr>
          <w:rFonts w:ascii="Avenir Book" w:hAnsi="Avenir Book"/>
          <w:lang w:val="en-GB"/>
        </w:rPr>
        <w:t xml:space="preserve"> and neutrinos – from an even smaller scale of reality.</w:t>
      </w:r>
    </w:p>
    <w:p w14:paraId="3DC6138D" w14:textId="77777777" w:rsidR="00134BD0" w:rsidRPr="00C56DA6" w:rsidRDefault="00134BD0" w:rsidP="00134BD0">
      <w:pPr>
        <w:ind w:firstLine="0"/>
        <w:rPr>
          <w:rFonts w:ascii="Avenir Book" w:hAnsi="Avenir Book"/>
          <w:lang w:val="en-GB"/>
        </w:rPr>
      </w:pPr>
    </w:p>
    <w:p w14:paraId="72E8D71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reason is, no matter the scale we are looking at, it must be the same thing. </w:t>
      </w:r>
    </w:p>
    <w:p w14:paraId="6991A45D" w14:textId="77777777" w:rsidR="00134BD0" w:rsidRPr="00C56DA6" w:rsidRDefault="00134BD0" w:rsidP="00134BD0">
      <w:pPr>
        <w:ind w:firstLine="0"/>
        <w:rPr>
          <w:rFonts w:ascii="Avenir Book" w:hAnsi="Avenir Book"/>
          <w:lang w:val="en-GB"/>
        </w:rPr>
      </w:pPr>
    </w:p>
    <w:p w14:paraId="135B776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 planet is made up of particles, from a smaller scale of reality. How could a neutrino be any different, within its own scale? </w:t>
      </w:r>
    </w:p>
    <w:p w14:paraId="3700684F" w14:textId="77777777" w:rsidR="00134BD0" w:rsidRPr="00C56DA6" w:rsidRDefault="00134BD0" w:rsidP="00134BD0">
      <w:pPr>
        <w:ind w:firstLine="0"/>
        <w:rPr>
          <w:rFonts w:ascii="Avenir Book" w:hAnsi="Avenir Book"/>
          <w:lang w:val="en-GB"/>
        </w:rPr>
      </w:pPr>
    </w:p>
    <w:p w14:paraId="25AE79E4" w14:textId="77777777" w:rsidR="00134BD0" w:rsidRPr="00C56DA6" w:rsidRDefault="00134BD0" w:rsidP="00134BD0">
      <w:pPr>
        <w:ind w:firstLine="0"/>
        <w:rPr>
          <w:rFonts w:ascii="Avenir Book" w:hAnsi="Avenir Book"/>
          <w:lang w:val="en-GB"/>
        </w:rPr>
      </w:pPr>
      <w:r w:rsidRPr="00C56DA6">
        <w:rPr>
          <w:rFonts w:ascii="Avenir Book" w:hAnsi="Avenir Book"/>
          <w:lang w:val="en-GB"/>
        </w:rPr>
        <w:t>Nothing would work from the point of view of physics, if the smaller scale was not identical in every way, to the larger scale, following the same mechanics and laws of physics.</w:t>
      </w:r>
    </w:p>
    <w:p w14:paraId="3186D57A" w14:textId="77777777" w:rsidR="00134BD0" w:rsidRPr="00C56DA6" w:rsidRDefault="00134BD0" w:rsidP="00134BD0">
      <w:pPr>
        <w:ind w:firstLine="0"/>
        <w:rPr>
          <w:rFonts w:ascii="Avenir Book" w:hAnsi="Avenir Book"/>
          <w:lang w:val="en-GB"/>
        </w:rPr>
      </w:pPr>
    </w:p>
    <w:p w14:paraId="1CB88543"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suggests a universe resembling fractals, where sets of particles, shape up into a larger version of themselves, which also shape up into a larger version of themselves, possibly to infinity, while continually expanding.</w:t>
      </w:r>
    </w:p>
    <w:p w14:paraId="6DDD09F1" w14:textId="77777777" w:rsidR="00134BD0" w:rsidRPr="00C56DA6" w:rsidRDefault="00134BD0" w:rsidP="00134BD0">
      <w:pPr>
        <w:ind w:firstLine="0"/>
        <w:rPr>
          <w:rFonts w:ascii="Avenir Book" w:hAnsi="Avenir Book"/>
          <w:lang w:val="en-GB"/>
        </w:rPr>
      </w:pPr>
    </w:p>
    <w:p w14:paraId="53D3620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sounds quite alarming. Just like the infinite expansion of everything behind the scenes, where according to Atomic Expansion Theory, everything doubles in size every 19 minutes. </w:t>
      </w:r>
    </w:p>
    <w:p w14:paraId="6F639927" w14:textId="77777777" w:rsidR="00134BD0" w:rsidRPr="00C56DA6" w:rsidRDefault="00134BD0" w:rsidP="00134BD0">
      <w:pPr>
        <w:ind w:firstLine="0"/>
        <w:rPr>
          <w:rFonts w:ascii="Avenir Book" w:hAnsi="Avenir Book"/>
          <w:lang w:val="en-GB"/>
        </w:rPr>
      </w:pPr>
    </w:p>
    <w:p w14:paraId="5AF7505F" w14:textId="77777777" w:rsidR="00134BD0" w:rsidRPr="00C56DA6" w:rsidRDefault="00134BD0" w:rsidP="00134BD0">
      <w:pPr>
        <w:ind w:firstLine="0"/>
        <w:rPr>
          <w:rFonts w:ascii="Avenir Book" w:hAnsi="Avenir Book"/>
          <w:lang w:val="en-GB"/>
        </w:rPr>
      </w:pPr>
      <w:r w:rsidRPr="00C56DA6">
        <w:rPr>
          <w:rFonts w:ascii="Avenir Book" w:hAnsi="Avenir Book"/>
          <w:lang w:val="en-GB"/>
        </w:rPr>
        <w:t>However, there are several reasons to believe that nothing truly occupies any space, and even, that there is no real space to begin with. More about this in the next sections.</w:t>
      </w:r>
    </w:p>
    <w:p w14:paraId="5CD3393B" w14:textId="77777777" w:rsidR="00134BD0" w:rsidRPr="00C56DA6" w:rsidRDefault="00134BD0" w:rsidP="00134BD0">
      <w:pPr>
        <w:ind w:firstLine="0"/>
        <w:rPr>
          <w:rFonts w:ascii="Avenir Book" w:hAnsi="Avenir Book"/>
          <w:lang w:val="en-GB"/>
        </w:rPr>
      </w:pPr>
    </w:p>
    <w:p w14:paraId="2E477BC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only fundamental particle in existence, is the neutrino, since electrons are made of orbiting neutrinos, while atoms are made of orbiting electrons. </w:t>
      </w:r>
    </w:p>
    <w:p w14:paraId="076457FD" w14:textId="77777777" w:rsidR="00134BD0" w:rsidRPr="00C56DA6" w:rsidRDefault="00134BD0" w:rsidP="00134BD0">
      <w:pPr>
        <w:ind w:firstLine="0"/>
        <w:rPr>
          <w:rFonts w:ascii="Avenir Book" w:hAnsi="Avenir Book"/>
          <w:lang w:val="en-GB"/>
        </w:rPr>
      </w:pPr>
    </w:p>
    <w:p w14:paraId="2F903E7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Just like moons, </w:t>
      </w:r>
      <w:proofErr w:type="gramStart"/>
      <w:r w:rsidRPr="00C56DA6">
        <w:rPr>
          <w:rFonts w:ascii="Avenir Book" w:hAnsi="Avenir Book"/>
          <w:lang w:val="en-GB"/>
        </w:rPr>
        <w:t>planets</w:t>
      </w:r>
      <w:proofErr w:type="gramEnd"/>
      <w:r w:rsidRPr="00C56DA6">
        <w:rPr>
          <w:rFonts w:ascii="Avenir Book" w:hAnsi="Avenir Book"/>
          <w:lang w:val="en-GB"/>
        </w:rPr>
        <w:t xml:space="preserve"> and suns, are the only fundamental objects in the night sky, since solar systems are made of orbiting moons, planets and suns, while galaxies are made of orbiting solar systems. </w:t>
      </w:r>
    </w:p>
    <w:p w14:paraId="4BB8D529" w14:textId="77777777" w:rsidR="00134BD0" w:rsidRPr="00C56DA6" w:rsidRDefault="00134BD0" w:rsidP="00134BD0">
      <w:pPr>
        <w:ind w:firstLine="0"/>
        <w:rPr>
          <w:rFonts w:ascii="Avenir Book" w:hAnsi="Avenir Book"/>
          <w:lang w:val="en-GB"/>
        </w:rPr>
      </w:pPr>
    </w:p>
    <w:p w14:paraId="0CD66AC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can now see </w:t>
      </w:r>
      <w:proofErr w:type="gramStart"/>
      <w:r w:rsidRPr="00C56DA6">
        <w:rPr>
          <w:rFonts w:ascii="Avenir Book" w:hAnsi="Avenir Book"/>
          <w:lang w:val="en-GB"/>
        </w:rPr>
        <w:t>that quarks, neutrons and protons</w:t>
      </w:r>
      <w:proofErr w:type="gramEnd"/>
      <w:r w:rsidRPr="00C56DA6">
        <w:rPr>
          <w:rFonts w:ascii="Avenir Book" w:hAnsi="Avenir Book"/>
          <w:lang w:val="en-GB"/>
        </w:rPr>
        <w:t xml:space="preserve">, within the atom, at a higher scale, would be a specific number of solar systems bonded together, by planets orbiting between them. </w:t>
      </w:r>
    </w:p>
    <w:p w14:paraId="18CA0DF6" w14:textId="77777777" w:rsidR="00134BD0" w:rsidRPr="00C56DA6" w:rsidRDefault="00134BD0" w:rsidP="00134BD0">
      <w:pPr>
        <w:ind w:firstLine="0"/>
        <w:rPr>
          <w:rFonts w:ascii="Avenir Book" w:hAnsi="Avenir Book"/>
          <w:lang w:val="en-GB"/>
        </w:rPr>
      </w:pPr>
    </w:p>
    <w:p w14:paraId="1A86516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These planets would be orbiting very far from the nucleus of these solar systems, the nucleus being, for example, our eight known planets and our Sun. </w:t>
      </w:r>
    </w:p>
    <w:p w14:paraId="2DEE0815" w14:textId="77777777" w:rsidR="00134BD0" w:rsidRPr="00C56DA6" w:rsidRDefault="00134BD0" w:rsidP="00134BD0">
      <w:pPr>
        <w:ind w:firstLine="0"/>
        <w:rPr>
          <w:rFonts w:ascii="Avenir Book" w:hAnsi="Avenir Book"/>
          <w:lang w:val="en-GB"/>
        </w:rPr>
      </w:pPr>
    </w:p>
    <w:p w14:paraId="1FB8C66D"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Thus, we have many more rogue planets to find, which must be orbiting between our solar system and its neighbours, without ever coming near our eight planets.</w:t>
      </w:r>
    </w:p>
    <w:p w14:paraId="0EA1114D" w14:textId="77777777" w:rsidR="00134BD0" w:rsidRPr="00C56DA6" w:rsidRDefault="00134BD0" w:rsidP="00134BD0">
      <w:pPr>
        <w:ind w:firstLine="0"/>
        <w:rPr>
          <w:rFonts w:ascii="Avenir Book" w:hAnsi="Avenir Book"/>
          <w:lang w:val="en-GB"/>
        </w:rPr>
      </w:pPr>
    </w:p>
    <w:p w14:paraId="5421784F" w14:textId="77777777" w:rsidR="00134BD0" w:rsidRPr="00C56DA6" w:rsidRDefault="00134BD0" w:rsidP="00134BD0">
      <w:pPr>
        <w:ind w:firstLine="0"/>
        <w:rPr>
          <w:rFonts w:ascii="Avenir Book" w:hAnsi="Avenir Book"/>
          <w:lang w:val="en-GB"/>
        </w:rPr>
      </w:pPr>
      <w:r w:rsidRPr="00C56DA6">
        <w:rPr>
          <w:rFonts w:ascii="Avenir Book" w:hAnsi="Avenir Book"/>
          <w:lang w:val="en-GB"/>
        </w:rPr>
        <w:t>The weak nuclear force, would be when the neutron, being an unstable particle by nature, simply decays into a more stable structure, such as a proton, electrons, and clouds of neutrinos, which go on to produce radiation.</w:t>
      </w:r>
    </w:p>
    <w:p w14:paraId="23115787" w14:textId="77777777" w:rsidR="00134BD0" w:rsidRPr="00C56DA6" w:rsidRDefault="00134BD0" w:rsidP="00134BD0">
      <w:pPr>
        <w:ind w:firstLine="0"/>
        <w:rPr>
          <w:rFonts w:ascii="Avenir Book" w:hAnsi="Avenir Book"/>
          <w:lang w:val="en-GB"/>
        </w:rPr>
      </w:pPr>
    </w:p>
    <w:p w14:paraId="6B578DF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At the higher scale, it would be an unstable structure, of interconnected solar systems, letting go of a few solar systems, and of a few suns and planets, to become a more stable structure, </w:t>
      </w:r>
      <w:proofErr w:type="gramStart"/>
      <w:r w:rsidRPr="00C56DA6">
        <w:rPr>
          <w:rFonts w:ascii="Avenir Book" w:hAnsi="Avenir Book"/>
          <w:lang w:val="en-GB"/>
        </w:rPr>
        <w:t>similar to</w:t>
      </w:r>
      <w:proofErr w:type="gramEnd"/>
      <w:r w:rsidRPr="00C56DA6">
        <w:rPr>
          <w:rFonts w:ascii="Avenir Book" w:hAnsi="Avenir Book"/>
          <w:lang w:val="en-GB"/>
        </w:rPr>
        <w:t xml:space="preserve"> a proton. </w:t>
      </w:r>
    </w:p>
    <w:p w14:paraId="18ED1D5C" w14:textId="77777777" w:rsidR="00134BD0" w:rsidRPr="00C56DA6" w:rsidRDefault="00134BD0" w:rsidP="00134BD0">
      <w:pPr>
        <w:ind w:firstLine="0"/>
        <w:rPr>
          <w:rFonts w:ascii="Avenir Book" w:hAnsi="Avenir Book"/>
          <w:lang w:val="en-GB"/>
        </w:rPr>
      </w:pPr>
    </w:p>
    <w:p w14:paraId="5B8C1EE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these few solar systems, and individual suns and planets, perhaps through collisions or explosions, must somehow be expelled forcefully, outside the galaxy, </w:t>
      </w:r>
      <w:proofErr w:type="gramStart"/>
      <w:r w:rsidRPr="00C56DA6">
        <w:rPr>
          <w:rFonts w:ascii="Avenir Book" w:hAnsi="Avenir Book"/>
          <w:lang w:val="en-GB"/>
        </w:rPr>
        <w:t>in order to</w:t>
      </w:r>
      <w:proofErr w:type="gramEnd"/>
      <w:r w:rsidRPr="00C56DA6">
        <w:rPr>
          <w:rFonts w:ascii="Avenir Book" w:hAnsi="Avenir Book"/>
          <w:lang w:val="en-GB"/>
        </w:rPr>
        <w:t xml:space="preserve"> become radiation, at a larger scale. </w:t>
      </w:r>
    </w:p>
    <w:p w14:paraId="298B2F09" w14:textId="77777777" w:rsidR="00134BD0" w:rsidRPr="00C56DA6" w:rsidRDefault="00134BD0" w:rsidP="00134BD0">
      <w:pPr>
        <w:ind w:firstLine="0"/>
        <w:rPr>
          <w:rFonts w:ascii="Avenir Book" w:hAnsi="Avenir Book"/>
          <w:lang w:val="en-GB"/>
        </w:rPr>
      </w:pPr>
    </w:p>
    <w:p w14:paraId="5B9823F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for the strong nuclear force – meant to explain why the particles, are not flying out of the nucleus of the atom – we just need to look at galaxies. </w:t>
      </w:r>
    </w:p>
    <w:p w14:paraId="76A7ACD0" w14:textId="77777777" w:rsidR="00134BD0" w:rsidRPr="00C56DA6" w:rsidRDefault="00134BD0" w:rsidP="00134BD0">
      <w:pPr>
        <w:ind w:firstLine="0"/>
        <w:rPr>
          <w:rFonts w:ascii="Avenir Book" w:hAnsi="Avenir Book"/>
          <w:lang w:val="en-GB"/>
        </w:rPr>
      </w:pPr>
    </w:p>
    <w:p w14:paraId="199DA6B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don’t wonder why, interconnected solar systems, are not flying out of the galaxies, since we can see, that they are simply orbiting the galactic centre. </w:t>
      </w:r>
    </w:p>
    <w:p w14:paraId="50119DC3" w14:textId="77777777" w:rsidR="00134BD0" w:rsidRPr="00C56DA6" w:rsidRDefault="00134BD0" w:rsidP="00134BD0">
      <w:pPr>
        <w:ind w:firstLine="0"/>
        <w:rPr>
          <w:rFonts w:ascii="Avenir Book" w:hAnsi="Avenir Book"/>
          <w:lang w:val="en-GB"/>
        </w:rPr>
      </w:pPr>
    </w:p>
    <w:p w14:paraId="4EDE0F2A" w14:textId="77777777" w:rsidR="00134BD0" w:rsidRPr="00C56DA6" w:rsidRDefault="00134BD0" w:rsidP="00134BD0">
      <w:pPr>
        <w:ind w:firstLine="0"/>
        <w:rPr>
          <w:rFonts w:ascii="Avenir Book" w:hAnsi="Avenir Book"/>
          <w:lang w:val="en-GB"/>
        </w:rPr>
      </w:pPr>
      <w:r w:rsidRPr="00C56DA6">
        <w:rPr>
          <w:rFonts w:ascii="Avenir Book" w:hAnsi="Avenir Book"/>
          <w:lang w:val="en-GB"/>
        </w:rPr>
        <w:t>Solar systems within galaxies, are pushing against each other, in their inner expansion. How?</w:t>
      </w:r>
    </w:p>
    <w:p w14:paraId="37F8A97B" w14:textId="77777777" w:rsidR="00134BD0" w:rsidRPr="00C56DA6" w:rsidRDefault="00134BD0" w:rsidP="00134BD0">
      <w:pPr>
        <w:ind w:firstLine="0"/>
        <w:rPr>
          <w:rFonts w:ascii="Avenir Book" w:hAnsi="Avenir Book"/>
          <w:lang w:val="en-GB"/>
        </w:rPr>
      </w:pPr>
    </w:p>
    <w:p w14:paraId="598AAAC0"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By remaining interconnected, by orbiting planets between them, keeping them all at a distance, from each other. </w:t>
      </w:r>
    </w:p>
    <w:p w14:paraId="37C56423" w14:textId="77777777" w:rsidR="00134BD0" w:rsidRPr="00C56DA6" w:rsidRDefault="00134BD0" w:rsidP="00134BD0">
      <w:pPr>
        <w:ind w:firstLine="0"/>
        <w:rPr>
          <w:rFonts w:ascii="Avenir Book" w:hAnsi="Avenir Book"/>
          <w:lang w:val="en-GB"/>
        </w:rPr>
      </w:pPr>
    </w:p>
    <w:p w14:paraId="2A9F6B2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All the orbits of the solar systems within galaxies, are constantly enlarging, compensating for the expansion, of these solar systems. </w:t>
      </w:r>
    </w:p>
    <w:p w14:paraId="40DDB7B7" w14:textId="77777777" w:rsidR="00134BD0" w:rsidRPr="00C56DA6" w:rsidRDefault="00134BD0" w:rsidP="00134BD0">
      <w:pPr>
        <w:ind w:firstLine="0"/>
        <w:rPr>
          <w:rFonts w:ascii="Avenir Book" w:hAnsi="Avenir Book"/>
          <w:lang w:val="en-GB"/>
        </w:rPr>
      </w:pPr>
    </w:p>
    <w:p w14:paraId="14DDC27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causing the overall galaxies to expand at a constant rate, although we cannot see this expansion. </w:t>
      </w:r>
    </w:p>
    <w:p w14:paraId="1A795686" w14:textId="77777777" w:rsidR="00134BD0" w:rsidRPr="00C56DA6" w:rsidRDefault="00134BD0" w:rsidP="00134BD0">
      <w:pPr>
        <w:ind w:firstLine="0"/>
        <w:rPr>
          <w:rFonts w:ascii="Avenir Book" w:hAnsi="Avenir Book"/>
          <w:lang w:val="en-GB"/>
        </w:rPr>
      </w:pPr>
    </w:p>
    <w:p w14:paraId="3BF9149E" w14:textId="77777777" w:rsidR="00134BD0" w:rsidRPr="00C56DA6" w:rsidRDefault="00134BD0" w:rsidP="00134BD0">
      <w:pPr>
        <w:ind w:firstLine="0"/>
        <w:rPr>
          <w:rFonts w:ascii="Avenir Book" w:hAnsi="Avenir Book"/>
          <w:lang w:val="en-GB"/>
        </w:rPr>
      </w:pPr>
      <w:r w:rsidRPr="00C56DA6">
        <w:rPr>
          <w:rFonts w:ascii="Avenir Book" w:hAnsi="Avenir Book"/>
          <w:lang w:val="en-GB"/>
        </w:rPr>
        <w:t>Hence, there never was any need, for a strong nuclear force within the atom, when the particles are simply pushing against each other, in their inner expansion.</w:t>
      </w:r>
    </w:p>
    <w:p w14:paraId="5D98C53E" w14:textId="77777777" w:rsidR="00134BD0" w:rsidRPr="00C56DA6" w:rsidRDefault="00134BD0" w:rsidP="00134BD0">
      <w:pPr>
        <w:ind w:firstLine="0"/>
        <w:rPr>
          <w:rFonts w:ascii="Avenir Book" w:hAnsi="Avenir Book"/>
          <w:lang w:val="en-GB"/>
        </w:rPr>
      </w:pPr>
    </w:p>
    <w:p w14:paraId="48D3BF2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Galaxies, like atoms, are linked together by solar systems orbiting between them, far from their nucleus, the nucleus being the entire visible galaxy. </w:t>
      </w:r>
    </w:p>
    <w:p w14:paraId="7E5A1183" w14:textId="77777777" w:rsidR="00134BD0" w:rsidRPr="00C56DA6" w:rsidRDefault="00134BD0" w:rsidP="00134BD0">
      <w:pPr>
        <w:ind w:firstLine="0"/>
        <w:rPr>
          <w:rFonts w:ascii="Avenir Book" w:hAnsi="Avenir Book"/>
          <w:lang w:val="en-GB"/>
        </w:rPr>
      </w:pPr>
    </w:p>
    <w:p w14:paraId="605ECB9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should be easier, to find rogue solar systems in the night sky, orbiting between galaxies, without ever coming near the visible galaxies themselves, than it would be to find rogue planets, orbiting between solar systems. </w:t>
      </w:r>
    </w:p>
    <w:p w14:paraId="2FB478FB" w14:textId="77777777" w:rsidR="00134BD0" w:rsidRPr="00C56DA6" w:rsidRDefault="00134BD0" w:rsidP="00134BD0">
      <w:pPr>
        <w:ind w:firstLine="0"/>
        <w:rPr>
          <w:rFonts w:ascii="Avenir Book" w:hAnsi="Avenir Book"/>
          <w:lang w:val="en-GB"/>
        </w:rPr>
      </w:pPr>
    </w:p>
    <w:p w14:paraId="3991FFF6" w14:textId="77777777" w:rsidR="00134BD0" w:rsidRPr="00C56DA6" w:rsidRDefault="00134BD0" w:rsidP="00134BD0">
      <w:pPr>
        <w:ind w:firstLine="0"/>
        <w:rPr>
          <w:rFonts w:ascii="Avenir Book" w:hAnsi="Avenir Book"/>
          <w:lang w:val="en-GB"/>
        </w:rPr>
      </w:pPr>
      <w:r w:rsidRPr="00C56DA6">
        <w:rPr>
          <w:rFonts w:ascii="Avenir Book" w:hAnsi="Avenir Book"/>
          <w:lang w:val="en-GB"/>
        </w:rPr>
        <w:t>Solar systems emit light, while planets only reflect it. And at these distances from the suns, the rogue planets might not reflect much light.</w:t>
      </w:r>
    </w:p>
    <w:p w14:paraId="311564D9" w14:textId="77777777" w:rsidR="00134BD0" w:rsidRPr="00C56DA6" w:rsidRDefault="00134BD0" w:rsidP="00134BD0">
      <w:pPr>
        <w:ind w:firstLine="0"/>
        <w:rPr>
          <w:rFonts w:ascii="Avenir Book" w:hAnsi="Avenir Book"/>
          <w:lang w:val="en-GB"/>
        </w:rPr>
      </w:pPr>
    </w:p>
    <w:p w14:paraId="1CCAA29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mentioned earlier, all electrons are made of orbiting neutrinos, which orbit within and between the electrons. </w:t>
      </w:r>
    </w:p>
    <w:p w14:paraId="24CB3DF7" w14:textId="77777777" w:rsidR="00134BD0" w:rsidRPr="00C56DA6" w:rsidRDefault="00134BD0" w:rsidP="00134BD0">
      <w:pPr>
        <w:ind w:firstLine="0"/>
        <w:rPr>
          <w:rFonts w:ascii="Avenir Book" w:hAnsi="Avenir Book"/>
          <w:lang w:val="en-GB"/>
        </w:rPr>
      </w:pPr>
    </w:p>
    <w:p w14:paraId="2414E36E" w14:textId="77777777" w:rsidR="00134BD0" w:rsidRPr="00C56DA6" w:rsidRDefault="00134BD0" w:rsidP="00134BD0">
      <w:pPr>
        <w:ind w:firstLine="0"/>
        <w:rPr>
          <w:rFonts w:ascii="Avenir Book" w:hAnsi="Avenir Book"/>
          <w:lang w:val="en-GB"/>
        </w:rPr>
      </w:pPr>
      <w:r w:rsidRPr="00C56DA6">
        <w:rPr>
          <w:rFonts w:ascii="Avenir Book" w:hAnsi="Avenir Book"/>
          <w:lang w:val="en-GB"/>
        </w:rPr>
        <w:t>The exchange of neutrinos between the electrons, can attract or repel other particles, and can keep the electrons together, to form larger particles, such as clusters within heat and light, or neutron and protons within atoms.</w:t>
      </w:r>
    </w:p>
    <w:p w14:paraId="5065BD5D" w14:textId="77777777" w:rsidR="00134BD0" w:rsidRPr="00C56DA6" w:rsidRDefault="00134BD0" w:rsidP="00134BD0">
      <w:pPr>
        <w:ind w:firstLine="0"/>
        <w:rPr>
          <w:rFonts w:ascii="Avenir Book" w:hAnsi="Avenir Book"/>
          <w:lang w:val="en-GB"/>
        </w:rPr>
      </w:pPr>
    </w:p>
    <w:p w14:paraId="6A1E80C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just like atoms, which are made of electrons, orbiting within and between the atoms, attracting or repelling other atoms, to form different molecules. </w:t>
      </w:r>
    </w:p>
    <w:p w14:paraId="2F3F7D5B" w14:textId="77777777" w:rsidR="00134BD0" w:rsidRPr="00C56DA6" w:rsidRDefault="00134BD0" w:rsidP="00134BD0">
      <w:pPr>
        <w:ind w:firstLine="0"/>
        <w:rPr>
          <w:rFonts w:ascii="Avenir Book" w:hAnsi="Avenir Book"/>
          <w:lang w:val="en-GB"/>
        </w:rPr>
      </w:pPr>
    </w:p>
    <w:p w14:paraId="31B8D9D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for electromagnetism, they are clouds of different densities of growing and shrinking electrons, which grow and shrink, due to the changing speed of the neutrinos, and the changing size of the orbits of these neutrinos. </w:t>
      </w:r>
    </w:p>
    <w:p w14:paraId="1B89AF0D" w14:textId="77777777" w:rsidR="00134BD0" w:rsidRPr="00C56DA6" w:rsidRDefault="00134BD0" w:rsidP="00134BD0">
      <w:pPr>
        <w:ind w:firstLine="0"/>
        <w:rPr>
          <w:rFonts w:ascii="Avenir Book" w:hAnsi="Avenir Book"/>
          <w:lang w:val="en-GB"/>
        </w:rPr>
      </w:pPr>
    </w:p>
    <w:p w14:paraId="0C0D441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These clouds of electrons interact with each other, balance each other out, and equalise in size when in contact, which results in either an attracting or a repelling force, or neutrality when the clouds fizzle out.  </w:t>
      </w:r>
    </w:p>
    <w:p w14:paraId="73F8F872" w14:textId="77777777" w:rsidR="00134BD0" w:rsidRPr="00C56DA6" w:rsidRDefault="00134BD0" w:rsidP="00134BD0">
      <w:pPr>
        <w:ind w:firstLine="0"/>
        <w:rPr>
          <w:rFonts w:ascii="Avenir Book" w:hAnsi="Avenir Book"/>
          <w:lang w:val="en-GB"/>
        </w:rPr>
      </w:pPr>
    </w:p>
    <w:p w14:paraId="3160171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here is the important part. </w:t>
      </w:r>
    </w:p>
    <w:p w14:paraId="4E619EFF" w14:textId="77777777" w:rsidR="00134BD0" w:rsidRPr="00C56DA6" w:rsidRDefault="00134BD0" w:rsidP="00134BD0">
      <w:pPr>
        <w:ind w:firstLine="0"/>
        <w:rPr>
          <w:rFonts w:ascii="Avenir Book" w:hAnsi="Avenir Book"/>
          <w:lang w:val="en-GB"/>
        </w:rPr>
      </w:pPr>
    </w:p>
    <w:p w14:paraId="121D82D8" w14:textId="77777777" w:rsidR="00134BD0" w:rsidRPr="00C56DA6" w:rsidRDefault="00134BD0" w:rsidP="00134BD0">
      <w:pPr>
        <w:ind w:firstLine="0"/>
        <w:rPr>
          <w:rFonts w:ascii="Avenir Book" w:hAnsi="Avenir Book"/>
          <w:lang w:val="en-GB"/>
        </w:rPr>
      </w:pPr>
      <w:r w:rsidRPr="00C56DA6">
        <w:rPr>
          <w:rFonts w:ascii="Avenir Book" w:hAnsi="Avenir Book"/>
          <w:lang w:val="en-GB"/>
        </w:rPr>
        <w:t>When the electrons within the clouds grow, they push back. When they shrink, they attract. If the electrons dissipate in all directions, then they become neutral.</w:t>
      </w:r>
    </w:p>
    <w:p w14:paraId="113142A8" w14:textId="77777777" w:rsidR="00134BD0" w:rsidRPr="00C56DA6" w:rsidRDefault="00134BD0" w:rsidP="00134BD0">
      <w:pPr>
        <w:ind w:firstLine="0"/>
        <w:rPr>
          <w:rFonts w:ascii="Avenir Book" w:hAnsi="Avenir Book"/>
          <w:lang w:val="en-GB"/>
        </w:rPr>
      </w:pPr>
    </w:p>
    <w:p w14:paraId="29D6E4A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These attracting and repelling forces, correspond to the positive and negative charges. </w:t>
      </w:r>
    </w:p>
    <w:p w14:paraId="340D8D71" w14:textId="77777777" w:rsidR="00134BD0" w:rsidRPr="00C56DA6" w:rsidRDefault="00134BD0" w:rsidP="00134BD0">
      <w:pPr>
        <w:ind w:firstLine="0"/>
        <w:rPr>
          <w:rFonts w:ascii="Avenir Book" w:hAnsi="Avenir Book"/>
          <w:lang w:val="en-GB"/>
        </w:rPr>
      </w:pPr>
    </w:p>
    <w:p w14:paraId="06F7EE30"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This is all the result of the natural motion of particles and objects, due to the geometry of expansion, which attempts to fill all the space available, while balancing everything out. </w:t>
      </w:r>
    </w:p>
    <w:p w14:paraId="70795B83" w14:textId="77777777" w:rsidR="00134BD0" w:rsidRPr="00C56DA6" w:rsidRDefault="00134BD0" w:rsidP="00134BD0">
      <w:pPr>
        <w:ind w:firstLine="0"/>
        <w:rPr>
          <w:rFonts w:ascii="Avenir Book" w:hAnsi="Avenir Book"/>
          <w:lang w:val="en-GB"/>
        </w:rPr>
      </w:pPr>
    </w:p>
    <w:p w14:paraId="7AB893A4" w14:textId="77777777" w:rsidR="00134BD0" w:rsidRPr="00C56DA6" w:rsidRDefault="00134BD0" w:rsidP="00134BD0">
      <w:pPr>
        <w:ind w:firstLine="0"/>
        <w:rPr>
          <w:rFonts w:ascii="Avenir Book" w:hAnsi="Avenir Book"/>
          <w:lang w:val="en-GB"/>
        </w:rPr>
      </w:pPr>
      <w:r w:rsidRPr="00C56DA6">
        <w:rPr>
          <w:rFonts w:ascii="Avenir Book" w:hAnsi="Avenir Book"/>
          <w:lang w:val="en-GB"/>
        </w:rPr>
        <w:t>Just like it is for the orbits, discussed earlier.</w:t>
      </w:r>
    </w:p>
    <w:p w14:paraId="1604FFBB" w14:textId="77777777" w:rsidR="00134BD0" w:rsidRPr="00C56DA6" w:rsidRDefault="00134BD0" w:rsidP="00134BD0">
      <w:pPr>
        <w:ind w:firstLine="0"/>
        <w:rPr>
          <w:rFonts w:ascii="Avenir Book" w:hAnsi="Avenir Book"/>
          <w:lang w:val="en-GB"/>
        </w:rPr>
      </w:pPr>
    </w:p>
    <w:p w14:paraId="58D353DE" w14:textId="77777777" w:rsidR="00134BD0" w:rsidRPr="00C56DA6" w:rsidRDefault="00134BD0" w:rsidP="00134BD0">
      <w:pPr>
        <w:ind w:firstLine="0"/>
        <w:rPr>
          <w:rFonts w:ascii="Avenir Book" w:hAnsi="Avenir Book"/>
          <w:lang w:val="en-GB"/>
        </w:rPr>
      </w:pPr>
      <w:r w:rsidRPr="00C56DA6">
        <w:rPr>
          <w:rFonts w:ascii="Avenir Book" w:hAnsi="Avenir Book"/>
          <w:lang w:val="en-GB"/>
        </w:rPr>
        <w:t>And it all depends on the speed, the size, the orbits’ size, and the number of smaller particles, orbiting within and between, the larger particles or objects.</w:t>
      </w:r>
    </w:p>
    <w:p w14:paraId="3E45488F" w14:textId="77777777" w:rsidR="00134BD0" w:rsidRPr="00C56DA6" w:rsidRDefault="00134BD0" w:rsidP="00134BD0">
      <w:pPr>
        <w:ind w:firstLine="0"/>
        <w:rPr>
          <w:rFonts w:ascii="Avenir Book" w:hAnsi="Avenir Book"/>
          <w:lang w:val="en-GB"/>
        </w:rPr>
      </w:pPr>
    </w:p>
    <w:p w14:paraId="02FD78C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cannot have charges, or attracting and repelling forces in electromagnetism, without smaller particles, orbiting between larger ones. </w:t>
      </w:r>
    </w:p>
    <w:p w14:paraId="510F5A89" w14:textId="77777777" w:rsidR="00134BD0" w:rsidRPr="00C56DA6" w:rsidRDefault="00134BD0" w:rsidP="00134BD0">
      <w:pPr>
        <w:ind w:firstLine="0"/>
        <w:rPr>
          <w:rFonts w:ascii="Avenir Book" w:hAnsi="Avenir Book"/>
          <w:lang w:val="en-GB"/>
        </w:rPr>
      </w:pPr>
    </w:p>
    <w:p w14:paraId="5511175B" w14:textId="77777777" w:rsidR="00134BD0" w:rsidRPr="00C56DA6" w:rsidRDefault="00134BD0" w:rsidP="00134BD0">
      <w:pPr>
        <w:ind w:firstLine="0"/>
        <w:rPr>
          <w:rFonts w:ascii="Avenir Book" w:hAnsi="Avenir Book"/>
          <w:lang w:val="en-GB"/>
        </w:rPr>
      </w:pPr>
      <w:r w:rsidRPr="00C56DA6">
        <w:rPr>
          <w:rFonts w:ascii="Avenir Book" w:hAnsi="Avenir Book"/>
          <w:lang w:val="en-GB"/>
        </w:rPr>
        <w:t>They are the ones attracting or pushing back everything around.</w:t>
      </w:r>
    </w:p>
    <w:p w14:paraId="0BB9E9E2" w14:textId="77777777" w:rsidR="00134BD0" w:rsidRPr="00C56DA6" w:rsidRDefault="00134BD0" w:rsidP="00134BD0">
      <w:pPr>
        <w:ind w:firstLine="0"/>
        <w:rPr>
          <w:rFonts w:ascii="Avenir Book" w:hAnsi="Avenir Book"/>
          <w:lang w:val="en-GB"/>
        </w:rPr>
      </w:pPr>
    </w:p>
    <w:p w14:paraId="764E452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Which is why the electrons, which are known to have a charge, must be composed of smaller orbiting particles, such as neutrinos. </w:t>
      </w:r>
    </w:p>
    <w:p w14:paraId="33C12438" w14:textId="77777777" w:rsidR="00134BD0" w:rsidRPr="00C56DA6" w:rsidRDefault="00134BD0" w:rsidP="00134BD0">
      <w:pPr>
        <w:ind w:firstLine="0"/>
        <w:rPr>
          <w:rFonts w:ascii="Avenir Book" w:hAnsi="Avenir Book"/>
          <w:lang w:val="en-GB"/>
        </w:rPr>
      </w:pPr>
    </w:p>
    <w:p w14:paraId="139753D6" w14:textId="77777777" w:rsidR="00134BD0" w:rsidRPr="00C56DA6" w:rsidRDefault="00134BD0" w:rsidP="00134BD0">
      <w:pPr>
        <w:ind w:firstLine="0"/>
        <w:rPr>
          <w:rFonts w:ascii="Avenir Book" w:hAnsi="Avenir Book"/>
          <w:lang w:val="en-GB"/>
        </w:rPr>
      </w:pPr>
      <w:r w:rsidRPr="00C56DA6">
        <w:rPr>
          <w:rFonts w:ascii="Avenir Book" w:hAnsi="Avenir Book"/>
          <w:lang w:val="en-GB"/>
        </w:rPr>
        <w:t>And suddenly, electrons are just like solar systems.</w:t>
      </w:r>
    </w:p>
    <w:p w14:paraId="2F77E3E7" w14:textId="77777777" w:rsidR="00134BD0" w:rsidRPr="00C56DA6" w:rsidRDefault="00134BD0" w:rsidP="00134BD0">
      <w:pPr>
        <w:ind w:firstLine="0"/>
        <w:rPr>
          <w:rFonts w:ascii="Avenir Book" w:hAnsi="Avenir Book"/>
          <w:lang w:val="en-GB"/>
        </w:rPr>
      </w:pPr>
    </w:p>
    <w:p w14:paraId="256EE05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Neutrinos and neutrons are neutral, because they don’t have smaller orbiting particles, being exchanged between them or other particles. </w:t>
      </w:r>
    </w:p>
    <w:p w14:paraId="29A272FB" w14:textId="77777777" w:rsidR="00134BD0" w:rsidRPr="00C56DA6" w:rsidRDefault="00134BD0" w:rsidP="00134BD0">
      <w:pPr>
        <w:ind w:firstLine="0"/>
        <w:rPr>
          <w:rFonts w:ascii="Avenir Book" w:hAnsi="Avenir Book"/>
          <w:lang w:val="en-GB"/>
        </w:rPr>
      </w:pPr>
    </w:p>
    <w:p w14:paraId="5821D23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Just like planets, as far as we know at this time, don’t exchange moons between them, hence they cannot attract or repel anything. </w:t>
      </w:r>
    </w:p>
    <w:p w14:paraId="24894E76" w14:textId="77777777" w:rsidR="00134BD0" w:rsidRPr="00C56DA6" w:rsidRDefault="00134BD0" w:rsidP="00134BD0">
      <w:pPr>
        <w:ind w:firstLine="0"/>
        <w:rPr>
          <w:rFonts w:ascii="Avenir Book" w:hAnsi="Avenir Book"/>
          <w:lang w:val="en-GB"/>
        </w:rPr>
      </w:pPr>
    </w:p>
    <w:p w14:paraId="4293C23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However, planets orbiting between solar systems, is how solar systems can bond together, </w:t>
      </w:r>
      <w:proofErr w:type="gramStart"/>
      <w:r w:rsidRPr="00C56DA6">
        <w:rPr>
          <w:rFonts w:ascii="Avenir Book" w:hAnsi="Avenir Book"/>
          <w:lang w:val="en-GB"/>
        </w:rPr>
        <w:t>attract</w:t>
      </w:r>
      <w:proofErr w:type="gramEnd"/>
      <w:r w:rsidRPr="00C56DA6">
        <w:rPr>
          <w:rFonts w:ascii="Avenir Book" w:hAnsi="Avenir Book"/>
          <w:lang w:val="en-GB"/>
        </w:rPr>
        <w:t xml:space="preserve"> or repel each other, and that the distance between these solar systems, can grow or shrink. </w:t>
      </w:r>
    </w:p>
    <w:p w14:paraId="398F4892" w14:textId="77777777" w:rsidR="00134BD0" w:rsidRPr="00C56DA6" w:rsidRDefault="00134BD0" w:rsidP="00134BD0">
      <w:pPr>
        <w:ind w:firstLine="0"/>
        <w:rPr>
          <w:rFonts w:ascii="Avenir Book" w:hAnsi="Avenir Book"/>
          <w:lang w:val="en-GB"/>
        </w:rPr>
      </w:pPr>
    </w:p>
    <w:p w14:paraId="48DFDB89" w14:textId="77777777" w:rsidR="00134BD0" w:rsidRPr="00C56DA6" w:rsidRDefault="00134BD0" w:rsidP="00134BD0">
      <w:pPr>
        <w:ind w:firstLine="0"/>
        <w:rPr>
          <w:rFonts w:ascii="Avenir Book" w:hAnsi="Avenir Book"/>
          <w:lang w:val="en-GB"/>
        </w:rPr>
      </w:pPr>
      <w:r w:rsidRPr="00C56DA6">
        <w:rPr>
          <w:rFonts w:ascii="Avenir Book" w:hAnsi="Avenir Book"/>
          <w:lang w:val="en-GB"/>
        </w:rPr>
        <w:t>It depends on the speed, and consequently the size of the orbital rings, of the planets.</w:t>
      </w:r>
    </w:p>
    <w:p w14:paraId="4EF5F015" w14:textId="77777777" w:rsidR="00134BD0" w:rsidRPr="00C56DA6" w:rsidRDefault="00134BD0" w:rsidP="00134BD0">
      <w:pPr>
        <w:ind w:firstLine="0"/>
        <w:rPr>
          <w:rFonts w:ascii="Avenir Book" w:hAnsi="Avenir Book"/>
          <w:lang w:val="en-GB"/>
        </w:rPr>
      </w:pPr>
    </w:p>
    <w:p w14:paraId="4C08434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Adding more planets to a system, will accelerate everything within that system, and enlarge all the orbits. </w:t>
      </w:r>
    </w:p>
    <w:p w14:paraId="7408BE1F" w14:textId="77777777" w:rsidR="00134BD0" w:rsidRPr="00C56DA6" w:rsidRDefault="00134BD0" w:rsidP="00134BD0">
      <w:pPr>
        <w:ind w:firstLine="0"/>
        <w:rPr>
          <w:rFonts w:ascii="Avenir Book" w:hAnsi="Avenir Book"/>
          <w:lang w:val="en-GB"/>
        </w:rPr>
      </w:pPr>
    </w:p>
    <w:p w14:paraId="0E729D3B" w14:textId="77777777" w:rsidR="00134BD0" w:rsidRPr="00C56DA6" w:rsidRDefault="00134BD0" w:rsidP="00134BD0">
      <w:pPr>
        <w:ind w:firstLine="0"/>
        <w:rPr>
          <w:rFonts w:ascii="Avenir Book" w:hAnsi="Avenir Book"/>
          <w:lang w:val="en-GB"/>
        </w:rPr>
      </w:pPr>
      <w:r w:rsidRPr="00C56DA6">
        <w:rPr>
          <w:rFonts w:ascii="Avenir Book" w:hAnsi="Avenir Book"/>
          <w:lang w:val="en-GB"/>
        </w:rPr>
        <w:t>And it is precisely the same, with neutrinos and electrons.</w:t>
      </w:r>
    </w:p>
    <w:p w14:paraId="5E069E8C" w14:textId="77777777" w:rsidR="00134BD0" w:rsidRPr="00C56DA6" w:rsidRDefault="00134BD0" w:rsidP="00134BD0">
      <w:pPr>
        <w:ind w:firstLine="0"/>
        <w:rPr>
          <w:rFonts w:ascii="Avenir Book" w:hAnsi="Avenir Book"/>
          <w:lang w:val="en-GB"/>
        </w:rPr>
      </w:pPr>
    </w:p>
    <w:p w14:paraId="3EFD50F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also explains why neutrons within the atom, are not very stable and easily decay. </w:t>
      </w:r>
    </w:p>
    <w:p w14:paraId="1717704B" w14:textId="77777777" w:rsidR="00134BD0" w:rsidRPr="00C56DA6" w:rsidRDefault="00134BD0" w:rsidP="00134BD0">
      <w:pPr>
        <w:ind w:firstLine="0"/>
        <w:rPr>
          <w:rFonts w:ascii="Avenir Book" w:hAnsi="Avenir Book"/>
          <w:lang w:val="en-GB"/>
        </w:rPr>
      </w:pPr>
    </w:p>
    <w:p w14:paraId="793BA3F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Because when it becomes crowded, like it is in some heavy elements of the periodic table, neutrons have no way of repelling other particles. </w:t>
      </w:r>
    </w:p>
    <w:p w14:paraId="000D4552" w14:textId="77777777" w:rsidR="00134BD0" w:rsidRPr="00C56DA6" w:rsidRDefault="00134BD0" w:rsidP="00134BD0">
      <w:pPr>
        <w:ind w:firstLine="0"/>
        <w:rPr>
          <w:rFonts w:ascii="Avenir Book" w:hAnsi="Avenir Book"/>
          <w:lang w:val="en-GB"/>
        </w:rPr>
      </w:pPr>
    </w:p>
    <w:p w14:paraId="18291C8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Armed with this new theory of everything, and this new knowledge of particle physics, we can now attack the greater questions, that our actual science, could never have answered. </w:t>
      </w:r>
    </w:p>
    <w:p w14:paraId="7C373FCD" w14:textId="77777777" w:rsidR="00134BD0" w:rsidRPr="00C56DA6" w:rsidRDefault="00134BD0" w:rsidP="00134BD0">
      <w:pPr>
        <w:ind w:firstLine="0"/>
        <w:rPr>
          <w:rFonts w:ascii="Avenir Book" w:hAnsi="Avenir Book"/>
          <w:lang w:val="en-GB"/>
        </w:rPr>
      </w:pPr>
    </w:p>
    <w:p w14:paraId="6E979925" w14:textId="77777777" w:rsidR="00134BD0" w:rsidRPr="00C56DA6" w:rsidRDefault="00134BD0" w:rsidP="00134BD0">
      <w:pPr>
        <w:ind w:firstLine="0"/>
        <w:rPr>
          <w:rFonts w:ascii="Avenir Book" w:hAnsi="Avenir Book"/>
          <w:lang w:val="en-GB"/>
        </w:rPr>
      </w:pPr>
      <w:r w:rsidRPr="00C56DA6">
        <w:rPr>
          <w:rFonts w:ascii="Avenir Book" w:hAnsi="Avenir Book"/>
          <w:lang w:val="en-GB"/>
        </w:rPr>
        <w:t>Like, what are interdimensional worlds?</w:t>
      </w:r>
    </w:p>
    <w:p w14:paraId="48DB09DE" w14:textId="77777777" w:rsidR="00134BD0" w:rsidRPr="00C56DA6" w:rsidRDefault="00134BD0" w:rsidP="00134BD0">
      <w:pPr>
        <w:ind w:firstLine="0"/>
        <w:rPr>
          <w:rFonts w:ascii="Avenir Book" w:hAnsi="Avenir Book"/>
          <w:lang w:val="en-GB"/>
        </w:rPr>
      </w:pPr>
    </w:p>
    <w:p w14:paraId="16165302" w14:textId="77777777" w:rsidR="00134BD0" w:rsidRPr="00C56DA6" w:rsidRDefault="00134BD0" w:rsidP="00134BD0">
      <w:pPr>
        <w:ind w:firstLine="0"/>
        <w:rPr>
          <w:rFonts w:ascii="Avenir Book" w:hAnsi="Avenir Book"/>
          <w:b/>
          <w:bCs/>
          <w:lang w:val="en-GB"/>
        </w:rPr>
      </w:pPr>
      <w:bookmarkStart w:id="13" w:name="physics_interdimensional_worlds"/>
      <w:r w:rsidRPr="00C56DA6">
        <w:rPr>
          <w:rFonts w:ascii="Avenir Book" w:hAnsi="Avenir Book"/>
          <w:b/>
          <w:bCs/>
          <w:lang w:val="en-GB"/>
        </w:rPr>
        <w:t>6. The physics explaining interdimensional worlds</w:t>
      </w:r>
      <w:bookmarkEnd w:id="13"/>
    </w:p>
    <w:p w14:paraId="717B2088" w14:textId="77777777" w:rsidR="00134BD0" w:rsidRPr="00C56DA6" w:rsidRDefault="00134BD0" w:rsidP="00134BD0">
      <w:pPr>
        <w:ind w:firstLine="0"/>
        <w:rPr>
          <w:rFonts w:ascii="Avenir Book" w:hAnsi="Avenir Book"/>
          <w:lang w:val="en-GB"/>
        </w:rPr>
      </w:pPr>
    </w:p>
    <w:p w14:paraId="1B9BF313"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A paranormal phenomenon,</w:t>
      </w:r>
      <w:proofErr w:type="gramEnd"/>
      <w:r w:rsidRPr="00C56DA6">
        <w:rPr>
          <w:rFonts w:ascii="Avenir Book" w:hAnsi="Avenir Book"/>
          <w:lang w:val="en-GB"/>
        </w:rPr>
        <w:t xml:space="preserve"> could be said to be a meeting or merging, of two events from two different realities.</w:t>
      </w:r>
    </w:p>
    <w:p w14:paraId="48C8E882" w14:textId="77777777" w:rsidR="00134BD0" w:rsidRPr="00C56DA6" w:rsidRDefault="00134BD0" w:rsidP="00134BD0">
      <w:pPr>
        <w:ind w:firstLine="0"/>
        <w:rPr>
          <w:rFonts w:ascii="Avenir Book" w:hAnsi="Avenir Book"/>
          <w:lang w:val="en-GB"/>
        </w:rPr>
      </w:pPr>
    </w:p>
    <w:p w14:paraId="5E8C9D7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These realities can be called interdimensional </w:t>
      </w:r>
      <w:proofErr w:type="gramStart"/>
      <w:r w:rsidRPr="00C56DA6">
        <w:rPr>
          <w:rFonts w:ascii="Avenir Book" w:hAnsi="Avenir Book"/>
          <w:lang w:val="en-GB"/>
        </w:rPr>
        <w:t>worlds, because</w:t>
      </w:r>
      <w:proofErr w:type="gramEnd"/>
      <w:r w:rsidRPr="00C56DA6">
        <w:rPr>
          <w:rFonts w:ascii="Avenir Book" w:hAnsi="Avenir Book"/>
          <w:lang w:val="en-GB"/>
        </w:rPr>
        <w:t xml:space="preserve"> their matter is made of particles, of different sizes than ours.</w:t>
      </w:r>
    </w:p>
    <w:p w14:paraId="5380C633" w14:textId="77777777" w:rsidR="00134BD0" w:rsidRPr="00C56DA6" w:rsidRDefault="00134BD0" w:rsidP="00134BD0">
      <w:pPr>
        <w:ind w:firstLine="0"/>
        <w:rPr>
          <w:rFonts w:ascii="Avenir Book" w:hAnsi="Avenir Book"/>
          <w:lang w:val="en-GB"/>
        </w:rPr>
      </w:pPr>
    </w:p>
    <w:p w14:paraId="0E407DA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Dimension refers to the size of the particles, which affects the size of the objects and beings, within these worlds. </w:t>
      </w:r>
    </w:p>
    <w:p w14:paraId="5B2225F2" w14:textId="77777777" w:rsidR="00134BD0" w:rsidRPr="00C56DA6" w:rsidRDefault="00134BD0" w:rsidP="00134BD0">
      <w:pPr>
        <w:ind w:firstLine="0"/>
        <w:rPr>
          <w:rFonts w:ascii="Avenir Book" w:hAnsi="Avenir Book"/>
          <w:lang w:val="en-GB"/>
        </w:rPr>
      </w:pPr>
    </w:p>
    <w:p w14:paraId="4816956C"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said, the difference in size is very small.</w:t>
      </w:r>
    </w:p>
    <w:p w14:paraId="256F2847" w14:textId="77777777" w:rsidR="00134BD0" w:rsidRPr="00C56DA6" w:rsidRDefault="00134BD0" w:rsidP="00134BD0">
      <w:pPr>
        <w:ind w:firstLine="0"/>
        <w:rPr>
          <w:rFonts w:ascii="Avenir Book" w:hAnsi="Avenir Book"/>
          <w:lang w:val="en-GB"/>
        </w:rPr>
      </w:pPr>
    </w:p>
    <w:p w14:paraId="3468EFA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Often, people call these realities other density </w:t>
      </w:r>
      <w:proofErr w:type="gramStart"/>
      <w:r w:rsidRPr="00C56DA6">
        <w:rPr>
          <w:rFonts w:ascii="Avenir Book" w:hAnsi="Avenir Book"/>
          <w:lang w:val="en-GB"/>
        </w:rPr>
        <w:t>worlds, because</w:t>
      </w:r>
      <w:proofErr w:type="gramEnd"/>
      <w:r w:rsidRPr="00C56DA6">
        <w:rPr>
          <w:rFonts w:ascii="Avenir Book" w:hAnsi="Avenir Book"/>
          <w:lang w:val="en-GB"/>
        </w:rPr>
        <w:t xml:space="preserve"> their objects and beings, are made of particles, which are less or more spaced out, than our usual ones. </w:t>
      </w:r>
    </w:p>
    <w:p w14:paraId="38BFAF6B" w14:textId="77777777" w:rsidR="00134BD0" w:rsidRPr="00C56DA6" w:rsidRDefault="00134BD0" w:rsidP="00134BD0">
      <w:pPr>
        <w:ind w:firstLine="0"/>
        <w:rPr>
          <w:rFonts w:ascii="Avenir Book" w:hAnsi="Avenir Book"/>
          <w:lang w:val="en-GB"/>
        </w:rPr>
      </w:pPr>
    </w:p>
    <w:p w14:paraId="2CB9611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a different type of density of matter, than the one we are familiar with, which defines the different states of matter, which are solids, liquids, </w:t>
      </w:r>
      <w:proofErr w:type="gramStart"/>
      <w:r w:rsidRPr="00C56DA6">
        <w:rPr>
          <w:rFonts w:ascii="Avenir Book" w:hAnsi="Avenir Book"/>
          <w:lang w:val="en-GB"/>
        </w:rPr>
        <w:t>gases</w:t>
      </w:r>
      <w:proofErr w:type="gramEnd"/>
      <w:r w:rsidRPr="00C56DA6">
        <w:rPr>
          <w:rFonts w:ascii="Avenir Book" w:hAnsi="Avenir Book"/>
          <w:lang w:val="en-GB"/>
        </w:rPr>
        <w:t xml:space="preserve"> and plasmas. </w:t>
      </w:r>
    </w:p>
    <w:p w14:paraId="5ECF1C5A" w14:textId="77777777" w:rsidR="00134BD0" w:rsidRPr="00C56DA6" w:rsidRDefault="00134BD0" w:rsidP="00134BD0">
      <w:pPr>
        <w:ind w:firstLine="0"/>
        <w:rPr>
          <w:rFonts w:ascii="Avenir Book" w:hAnsi="Avenir Book"/>
          <w:lang w:val="en-GB"/>
        </w:rPr>
      </w:pPr>
    </w:p>
    <w:p w14:paraId="4A7F96D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To make the distinction, it should be called the interdimensional density of matter. </w:t>
      </w:r>
    </w:p>
    <w:p w14:paraId="1BCA9066" w14:textId="77777777" w:rsidR="00134BD0" w:rsidRPr="00C56DA6" w:rsidRDefault="00134BD0" w:rsidP="00134BD0">
      <w:pPr>
        <w:ind w:firstLine="0"/>
        <w:rPr>
          <w:rFonts w:ascii="Avenir Book" w:hAnsi="Avenir Book"/>
          <w:lang w:val="en-GB"/>
        </w:rPr>
      </w:pPr>
    </w:p>
    <w:p w14:paraId="451247CF"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These interdimensional worlds,</w:t>
      </w:r>
      <w:proofErr w:type="gramEnd"/>
      <w:r w:rsidRPr="00C56DA6">
        <w:rPr>
          <w:rFonts w:ascii="Avenir Book" w:hAnsi="Avenir Book"/>
          <w:lang w:val="en-GB"/>
        </w:rPr>
        <w:t xml:space="preserve"> are as physical as our world, with matter made of neutrinos, electrons, atoms and molecules, and they all have a slightly different version, of the electromagnetic spectrum. </w:t>
      </w:r>
    </w:p>
    <w:p w14:paraId="6959B739" w14:textId="77777777" w:rsidR="00134BD0" w:rsidRPr="00C56DA6" w:rsidRDefault="00134BD0" w:rsidP="00134BD0">
      <w:pPr>
        <w:ind w:firstLine="0"/>
        <w:rPr>
          <w:rFonts w:ascii="Avenir Book" w:hAnsi="Avenir Book"/>
          <w:lang w:val="en-GB"/>
        </w:rPr>
      </w:pPr>
    </w:p>
    <w:p w14:paraId="31D6FC8B"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The changing speed of the orbiting neutrinos and electrons, affects the size of their orbits, and consequently, the size of the larger particles they compose (dimension), and the distance between them (density).</w:t>
      </w:r>
    </w:p>
    <w:p w14:paraId="1FA33D7C" w14:textId="77777777" w:rsidR="00134BD0" w:rsidRPr="00C56DA6" w:rsidRDefault="00134BD0" w:rsidP="00134BD0">
      <w:pPr>
        <w:ind w:firstLine="0"/>
        <w:rPr>
          <w:rFonts w:ascii="Avenir Book" w:hAnsi="Avenir Book"/>
          <w:lang w:val="en-GB"/>
        </w:rPr>
      </w:pPr>
    </w:p>
    <w:p w14:paraId="547A817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For example, the faster the neutrinos are orbiting within the electrons, the larger their orbits will be, causing the electrons to enlarge and orbit faster. </w:t>
      </w:r>
    </w:p>
    <w:p w14:paraId="7AC637CD" w14:textId="77777777" w:rsidR="00134BD0" w:rsidRPr="00C56DA6" w:rsidRDefault="00134BD0" w:rsidP="00134BD0">
      <w:pPr>
        <w:ind w:firstLine="0"/>
        <w:rPr>
          <w:rFonts w:ascii="Avenir Book" w:hAnsi="Avenir Book"/>
          <w:lang w:val="en-GB"/>
        </w:rPr>
      </w:pPr>
    </w:p>
    <w:p w14:paraId="2157B7C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in turn, will cause the atoms and the molecules to become larger, and to vibrate faster, while </w:t>
      </w:r>
      <w:proofErr w:type="gramStart"/>
      <w:r w:rsidRPr="00C56DA6">
        <w:rPr>
          <w:rFonts w:ascii="Avenir Book" w:hAnsi="Avenir Book"/>
          <w:lang w:val="en-GB"/>
        </w:rPr>
        <w:t>still keeping,</w:t>
      </w:r>
      <w:proofErr w:type="gramEnd"/>
      <w:r w:rsidRPr="00C56DA6">
        <w:rPr>
          <w:rFonts w:ascii="Avenir Book" w:hAnsi="Avenir Book"/>
          <w:lang w:val="en-GB"/>
        </w:rPr>
        <w:t xml:space="preserve"> their molecular structures intact. </w:t>
      </w:r>
    </w:p>
    <w:p w14:paraId="3D32DE68" w14:textId="77777777" w:rsidR="00134BD0" w:rsidRPr="00C56DA6" w:rsidRDefault="00134BD0" w:rsidP="00134BD0">
      <w:pPr>
        <w:ind w:firstLine="0"/>
        <w:rPr>
          <w:rFonts w:ascii="Avenir Book" w:hAnsi="Avenir Book"/>
          <w:lang w:val="en-GB"/>
        </w:rPr>
      </w:pPr>
    </w:p>
    <w:p w14:paraId="638B18B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would be a higher interdimensional world, with matter less dense than here, where everything is lighter. </w:t>
      </w:r>
    </w:p>
    <w:p w14:paraId="6A3F2121" w14:textId="77777777" w:rsidR="00134BD0" w:rsidRPr="00C56DA6" w:rsidRDefault="00134BD0" w:rsidP="00134BD0">
      <w:pPr>
        <w:ind w:firstLine="0"/>
        <w:rPr>
          <w:rFonts w:ascii="Avenir Book" w:hAnsi="Avenir Book"/>
          <w:lang w:val="en-GB"/>
        </w:rPr>
      </w:pPr>
    </w:p>
    <w:p w14:paraId="12E6DF3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where UFOs and interdimensional beings, such as ultraterrestrials, extraterrestrials, angels, spirits, and ghosts, are said to live. </w:t>
      </w:r>
    </w:p>
    <w:p w14:paraId="3E0EB805" w14:textId="77777777" w:rsidR="00134BD0" w:rsidRPr="00C56DA6" w:rsidRDefault="00134BD0" w:rsidP="00134BD0">
      <w:pPr>
        <w:ind w:firstLine="0"/>
        <w:rPr>
          <w:rFonts w:ascii="Avenir Book" w:hAnsi="Avenir Book"/>
          <w:lang w:val="en-GB"/>
        </w:rPr>
      </w:pPr>
    </w:p>
    <w:p w14:paraId="55B66CA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when the particles orbit slower, the orbital rings are more shrunk, and the particles and the distance between them, is also smaller. </w:t>
      </w:r>
    </w:p>
    <w:p w14:paraId="5272745E" w14:textId="77777777" w:rsidR="00134BD0" w:rsidRPr="00C56DA6" w:rsidRDefault="00134BD0" w:rsidP="00134BD0">
      <w:pPr>
        <w:ind w:firstLine="0"/>
        <w:rPr>
          <w:rFonts w:ascii="Avenir Book" w:hAnsi="Avenir Book"/>
          <w:lang w:val="en-GB"/>
        </w:rPr>
      </w:pPr>
    </w:p>
    <w:p w14:paraId="0BE71B1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would be a lower interdimensional world, with denser matter, where everything is heavier. </w:t>
      </w:r>
    </w:p>
    <w:p w14:paraId="3C07B64C" w14:textId="77777777" w:rsidR="00134BD0" w:rsidRPr="00C56DA6" w:rsidRDefault="00134BD0" w:rsidP="00134BD0">
      <w:pPr>
        <w:ind w:firstLine="0"/>
        <w:rPr>
          <w:rFonts w:ascii="Avenir Book" w:hAnsi="Avenir Book"/>
          <w:lang w:val="en-GB"/>
        </w:rPr>
      </w:pPr>
    </w:p>
    <w:p w14:paraId="0EE9532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where we are likely to encounter, other types of beings, such as angry ghosts, goblins, the Bigfoot, the </w:t>
      </w:r>
      <w:proofErr w:type="spellStart"/>
      <w:r w:rsidRPr="00C56DA6">
        <w:rPr>
          <w:rFonts w:ascii="Avenir Book" w:hAnsi="Avenir Book"/>
          <w:lang w:val="en-GB"/>
        </w:rPr>
        <w:t>Mothman</w:t>
      </w:r>
      <w:proofErr w:type="spellEnd"/>
      <w:r w:rsidRPr="00C56DA6">
        <w:rPr>
          <w:rFonts w:ascii="Avenir Book" w:hAnsi="Avenir Book"/>
          <w:lang w:val="en-GB"/>
        </w:rPr>
        <w:t>, demons, and shadow people.</w:t>
      </w:r>
    </w:p>
    <w:p w14:paraId="28270ACE" w14:textId="77777777" w:rsidR="00134BD0" w:rsidRPr="00C56DA6" w:rsidRDefault="00134BD0" w:rsidP="00134BD0">
      <w:pPr>
        <w:ind w:firstLine="0"/>
        <w:rPr>
          <w:rFonts w:ascii="Avenir Book" w:hAnsi="Avenir Book"/>
          <w:lang w:val="en-GB"/>
        </w:rPr>
      </w:pPr>
    </w:p>
    <w:p w14:paraId="7CD6574D" w14:textId="77777777" w:rsidR="00134BD0" w:rsidRPr="00C56DA6" w:rsidRDefault="00134BD0" w:rsidP="00134BD0">
      <w:pPr>
        <w:ind w:firstLine="0"/>
        <w:rPr>
          <w:rFonts w:ascii="Avenir Book" w:hAnsi="Avenir Book"/>
          <w:lang w:val="en-GB"/>
        </w:rPr>
      </w:pPr>
      <w:r w:rsidRPr="00C56DA6">
        <w:rPr>
          <w:rFonts w:ascii="Avenir Book" w:hAnsi="Avenir Book"/>
          <w:lang w:val="en-GB"/>
        </w:rPr>
        <w:t>The only difference between these realities, is how fast the neutrinos are orbiting, within and between the electrons, which has been called the frequency, or the vibrational rate of matter.</w:t>
      </w:r>
    </w:p>
    <w:p w14:paraId="45E01657" w14:textId="77777777" w:rsidR="00134BD0" w:rsidRPr="00C56DA6" w:rsidRDefault="00134BD0" w:rsidP="00134BD0">
      <w:pPr>
        <w:ind w:firstLine="0"/>
        <w:rPr>
          <w:rFonts w:ascii="Avenir Book" w:hAnsi="Avenir Book"/>
          <w:lang w:val="en-GB"/>
        </w:rPr>
      </w:pPr>
    </w:p>
    <w:p w14:paraId="40C5DAB4" w14:textId="77777777" w:rsidR="00134BD0" w:rsidRPr="00C56DA6" w:rsidRDefault="00134BD0" w:rsidP="00134BD0">
      <w:pPr>
        <w:ind w:firstLine="0"/>
        <w:rPr>
          <w:rFonts w:ascii="Avenir Book" w:hAnsi="Avenir Book"/>
          <w:lang w:val="en-GB"/>
        </w:rPr>
      </w:pPr>
      <w:r w:rsidRPr="00C56DA6">
        <w:rPr>
          <w:rFonts w:ascii="Avenir Book" w:hAnsi="Avenir Book"/>
          <w:lang w:val="en-GB"/>
        </w:rPr>
        <w:t>For example, light in these other realities, is made up of clusters of electrons, which are smaller or larger than normal (dimension), with neutrinos and electrons orbiting slower or faster.</w:t>
      </w:r>
    </w:p>
    <w:p w14:paraId="0163EFBB" w14:textId="77777777" w:rsidR="00134BD0" w:rsidRPr="00C56DA6" w:rsidRDefault="00134BD0" w:rsidP="00134BD0">
      <w:pPr>
        <w:ind w:firstLine="0"/>
        <w:rPr>
          <w:rFonts w:ascii="Avenir Book" w:hAnsi="Avenir Book"/>
          <w:lang w:val="en-GB"/>
        </w:rPr>
      </w:pPr>
    </w:p>
    <w:p w14:paraId="71F07F38" w14:textId="77777777" w:rsidR="00134BD0" w:rsidRPr="00C56DA6" w:rsidRDefault="00134BD0" w:rsidP="00134BD0">
      <w:pPr>
        <w:ind w:firstLine="0"/>
        <w:rPr>
          <w:rFonts w:ascii="Avenir Book" w:hAnsi="Avenir Book"/>
          <w:lang w:val="en-GB"/>
        </w:rPr>
      </w:pPr>
      <w:r w:rsidRPr="00C56DA6">
        <w:rPr>
          <w:rFonts w:ascii="Avenir Book" w:hAnsi="Avenir Book"/>
          <w:lang w:val="en-GB"/>
        </w:rPr>
        <w:t>These clusters would also be less or more spaced out than ours (density).</w:t>
      </w:r>
    </w:p>
    <w:p w14:paraId="324D8094" w14:textId="77777777" w:rsidR="00134BD0" w:rsidRPr="00C56DA6" w:rsidRDefault="00134BD0" w:rsidP="00134BD0">
      <w:pPr>
        <w:ind w:firstLine="0"/>
        <w:rPr>
          <w:rFonts w:ascii="Avenir Book" w:hAnsi="Avenir Book"/>
          <w:lang w:val="en-GB"/>
        </w:rPr>
      </w:pPr>
    </w:p>
    <w:p w14:paraId="624A8F1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all of this, is the result of the changing speed, of the neutrinos. </w:t>
      </w:r>
    </w:p>
    <w:p w14:paraId="61608A0C" w14:textId="77777777" w:rsidR="00134BD0" w:rsidRPr="00C56DA6" w:rsidRDefault="00134BD0" w:rsidP="00134BD0">
      <w:pPr>
        <w:ind w:firstLine="0"/>
        <w:rPr>
          <w:rFonts w:ascii="Avenir Book" w:hAnsi="Avenir Book"/>
          <w:lang w:val="en-GB"/>
        </w:rPr>
      </w:pPr>
    </w:p>
    <w:p w14:paraId="4F9CD1A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Moreover, we should not confuse the frequency, at which the neutrinos and the electrons are orbiting – which is the vibrational rate of matter – with the frequency of the light in general. </w:t>
      </w:r>
    </w:p>
    <w:p w14:paraId="4E234DE7" w14:textId="77777777" w:rsidR="00134BD0" w:rsidRPr="00C56DA6" w:rsidRDefault="00134BD0" w:rsidP="00134BD0">
      <w:pPr>
        <w:ind w:firstLine="0"/>
        <w:rPr>
          <w:rFonts w:ascii="Avenir Book" w:hAnsi="Avenir Book"/>
          <w:lang w:val="en-GB"/>
        </w:rPr>
      </w:pPr>
    </w:p>
    <w:p w14:paraId="3B708224" w14:textId="77777777" w:rsidR="00134BD0" w:rsidRPr="00C56DA6" w:rsidRDefault="00134BD0" w:rsidP="00134BD0">
      <w:pPr>
        <w:ind w:firstLine="0"/>
        <w:rPr>
          <w:rFonts w:ascii="Avenir Book" w:hAnsi="Avenir Book"/>
          <w:lang w:val="en-GB"/>
        </w:rPr>
      </w:pPr>
      <w:r w:rsidRPr="00C56DA6">
        <w:rPr>
          <w:rFonts w:ascii="Avenir Book" w:hAnsi="Avenir Book"/>
          <w:lang w:val="en-GB"/>
        </w:rPr>
        <w:t>The normal light frequency, which defines the different colours of the light that we can see, is equally defined by the changing size, of the clusters of electrons within the light.</w:t>
      </w:r>
    </w:p>
    <w:p w14:paraId="663D7625" w14:textId="77777777" w:rsidR="00134BD0" w:rsidRPr="00C56DA6" w:rsidRDefault="00134BD0" w:rsidP="00134BD0">
      <w:pPr>
        <w:ind w:firstLine="0"/>
        <w:rPr>
          <w:rFonts w:ascii="Avenir Book" w:hAnsi="Avenir Book"/>
          <w:lang w:val="en-GB"/>
        </w:rPr>
      </w:pPr>
    </w:p>
    <w:p w14:paraId="5EEA45D4" w14:textId="77777777" w:rsidR="00134BD0" w:rsidRPr="00C56DA6" w:rsidRDefault="00134BD0" w:rsidP="00134BD0">
      <w:pPr>
        <w:ind w:firstLine="0"/>
        <w:rPr>
          <w:rFonts w:ascii="Avenir Book" w:hAnsi="Avenir Book"/>
          <w:lang w:val="en-GB"/>
        </w:rPr>
      </w:pPr>
      <w:r w:rsidRPr="00C56DA6">
        <w:rPr>
          <w:rFonts w:ascii="Avenir Book" w:hAnsi="Avenir Book"/>
          <w:lang w:val="en-GB"/>
        </w:rPr>
        <w:t>They go from larger clusters for infrared light and heat, to smaller clusters for ultraviolet light, to even smaller for x-rays and gamma rays.</w:t>
      </w:r>
    </w:p>
    <w:p w14:paraId="5C85AE6E" w14:textId="77777777" w:rsidR="00134BD0" w:rsidRPr="00C56DA6" w:rsidRDefault="00134BD0" w:rsidP="00134BD0">
      <w:pPr>
        <w:ind w:firstLine="0"/>
        <w:rPr>
          <w:rFonts w:ascii="Avenir Book" w:hAnsi="Avenir Book"/>
          <w:lang w:val="en-GB"/>
        </w:rPr>
      </w:pPr>
    </w:p>
    <w:p w14:paraId="0F8198B1"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However, this change in size of the clusters, in the normal frequency of light, is due to the number of electrons contained within the clusters. </w:t>
      </w:r>
    </w:p>
    <w:p w14:paraId="79CB72E6" w14:textId="77777777" w:rsidR="00134BD0" w:rsidRPr="00C56DA6" w:rsidRDefault="00134BD0" w:rsidP="00134BD0">
      <w:pPr>
        <w:ind w:firstLine="0"/>
        <w:rPr>
          <w:rFonts w:ascii="Avenir Book" w:hAnsi="Avenir Book"/>
          <w:lang w:val="en-GB"/>
        </w:rPr>
      </w:pPr>
    </w:p>
    <w:p w14:paraId="0D03CF0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While for the frequency of the vibrational rate of matter, it is due to the changing speed of the neutrinos, which changes the size of the electrons, and consequently, the size of the clusters themselves. </w:t>
      </w:r>
    </w:p>
    <w:p w14:paraId="662A018E" w14:textId="77777777" w:rsidR="00134BD0" w:rsidRPr="00C56DA6" w:rsidRDefault="00134BD0" w:rsidP="00134BD0">
      <w:pPr>
        <w:ind w:firstLine="0"/>
        <w:rPr>
          <w:rFonts w:ascii="Avenir Book" w:hAnsi="Avenir Book"/>
          <w:lang w:val="en-GB"/>
        </w:rPr>
      </w:pPr>
    </w:p>
    <w:p w14:paraId="748A7F6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this is what makes the electromagnetic spectrum different, for each interdimensional world: the changing speed of the neutrinos, which affects the speed, the size, the distance in between, and the vibrational rate, of all the other particles. </w:t>
      </w:r>
    </w:p>
    <w:p w14:paraId="00464B98" w14:textId="77777777" w:rsidR="00134BD0" w:rsidRPr="00C56DA6" w:rsidRDefault="00134BD0" w:rsidP="00134BD0">
      <w:pPr>
        <w:ind w:firstLine="0"/>
        <w:rPr>
          <w:rFonts w:ascii="Avenir Book" w:hAnsi="Avenir Book"/>
          <w:lang w:val="en-GB"/>
        </w:rPr>
      </w:pPr>
    </w:p>
    <w:p w14:paraId="23CEAA1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stated in the previous section, magnetic fields are just clouds of different densities, of growing and shrinking electrons, also due to the changing speed of the neutrinos, and the changing size, of the orbital rings of these neutrinos. </w:t>
      </w:r>
    </w:p>
    <w:p w14:paraId="4A60CE3D" w14:textId="77777777" w:rsidR="00134BD0" w:rsidRPr="00C56DA6" w:rsidRDefault="00134BD0" w:rsidP="00134BD0">
      <w:pPr>
        <w:ind w:firstLine="0"/>
        <w:rPr>
          <w:rFonts w:ascii="Avenir Book" w:hAnsi="Avenir Book"/>
          <w:lang w:val="en-GB"/>
        </w:rPr>
      </w:pPr>
    </w:p>
    <w:p w14:paraId="7ED4C8C2" w14:textId="77777777" w:rsidR="00134BD0" w:rsidRPr="00C56DA6" w:rsidRDefault="00134BD0" w:rsidP="00134BD0">
      <w:pPr>
        <w:ind w:firstLine="0"/>
        <w:rPr>
          <w:rFonts w:ascii="Avenir Book" w:hAnsi="Avenir Book"/>
          <w:lang w:val="en-GB"/>
        </w:rPr>
      </w:pPr>
      <w:r w:rsidRPr="00C56DA6">
        <w:rPr>
          <w:rFonts w:ascii="Avenir Book" w:hAnsi="Avenir Book"/>
          <w:lang w:val="en-GB"/>
        </w:rPr>
        <w:t>And yet, these magnetic fields are not switching to other dimensions.</w:t>
      </w:r>
    </w:p>
    <w:p w14:paraId="4426A912" w14:textId="77777777" w:rsidR="00134BD0" w:rsidRPr="00C56DA6" w:rsidRDefault="00134BD0" w:rsidP="00134BD0">
      <w:pPr>
        <w:ind w:firstLine="0"/>
        <w:rPr>
          <w:rFonts w:ascii="Avenir Book" w:hAnsi="Avenir Book"/>
          <w:lang w:val="en-GB"/>
        </w:rPr>
      </w:pPr>
    </w:p>
    <w:p w14:paraId="1A30F54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Thus, to put it simply, as soon as the neutrinos within the electrons, are orbiting too slow or too fast, for what is normal for us, matter starts moving into other dimensions. </w:t>
      </w:r>
    </w:p>
    <w:p w14:paraId="633E612F" w14:textId="77777777" w:rsidR="00134BD0" w:rsidRPr="00C56DA6" w:rsidRDefault="00134BD0" w:rsidP="00134BD0">
      <w:pPr>
        <w:ind w:firstLine="0"/>
        <w:rPr>
          <w:rFonts w:ascii="Avenir Book" w:hAnsi="Avenir Book"/>
          <w:lang w:val="en-GB"/>
        </w:rPr>
      </w:pPr>
    </w:p>
    <w:p w14:paraId="6B23315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the changing speed of the neutrinos, is the only factor. </w:t>
      </w:r>
    </w:p>
    <w:p w14:paraId="4029050A" w14:textId="77777777" w:rsidR="00134BD0" w:rsidRPr="00C56DA6" w:rsidRDefault="00134BD0" w:rsidP="00134BD0">
      <w:pPr>
        <w:ind w:firstLine="0"/>
        <w:rPr>
          <w:rFonts w:ascii="Avenir Book" w:hAnsi="Avenir Book"/>
          <w:lang w:val="en-GB"/>
        </w:rPr>
      </w:pPr>
    </w:p>
    <w:p w14:paraId="00B32515" w14:textId="77777777" w:rsidR="00134BD0" w:rsidRPr="00C56DA6" w:rsidRDefault="00134BD0" w:rsidP="00134BD0">
      <w:pPr>
        <w:ind w:firstLine="0"/>
        <w:rPr>
          <w:rFonts w:ascii="Avenir Book" w:hAnsi="Avenir Book"/>
          <w:lang w:val="en-GB"/>
        </w:rPr>
      </w:pPr>
      <w:r w:rsidRPr="00C56DA6">
        <w:rPr>
          <w:rFonts w:ascii="Avenir Book" w:hAnsi="Avenir Book"/>
          <w:lang w:val="en-GB"/>
        </w:rPr>
        <w:t>But it can change a lot, even within our own dimension, without matter suddenly disappearing.</w:t>
      </w:r>
    </w:p>
    <w:p w14:paraId="73A23EF0" w14:textId="77777777" w:rsidR="00134BD0" w:rsidRPr="00C56DA6" w:rsidRDefault="00134BD0" w:rsidP="00134BD0">
      <w:pPr>
        <w:ind w:firstLine="0"/>
        <w:rPr>
          <w:rFonts w:ascii="Avenir Book" w:hAnsi="Avenir Book"/>
          <w:lang w:val="en-GB"/>
        </w:rPr>
      </w:pPr>
    </w:p>
    <w:p w14:paraId="325572C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matter from these other worlds, usually lays outside our visible light. </w:t>
      </w:r>
    </w:p>
    <w:p w14:paraId="132014D5" w14:textId="77777777" w:rsidR="00134BD0" w:rsidRPr="00C56DA6" w:rsidRDefault="00134BD0" w:rsidP="00134BD0">
      <w:pPr>
        <w:ind w:firstLine="0"/>
        <w:rPr>
          <w:rFonts w:ascii="Avenir Book" w:hAnsi="Avenir Book"/>
          <w:lang w:val="en-GB"/>
        </w:rPr>
      </w:pPr>
    </w:p>
    <w:p w14:paraId="50CBE42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most of the time, we cannot interact with </w:t>
      </w:r>
      <w:proofErr w:type="gramStart"/>
      <w:r w:rsidRPr="00C56DA6">
        <w:rPr>
          <w:rFonts w:ascii="Avenir Book" w:hAnsi="Avenir Book"/>
          <w:lang w:val="en-GB"/>
        </w:rPr>
        <w:t>it, since</w:t>
      </w:r>
      <w:proofErr w:type="gramEnd"/>
      <w:r w:rsidRPr="00C56DA6">
        <w:rPr>
          <w:rFonts w:ascii="Avenir Book" w:hAnsi="Avenir Book"/>
          <w:lang w:val="en-GB"/>
        </w:rPr>
        <w:t xml:space="preserve"> it is vibrating too slow or too fast for us. </w:t>
      </w:r>
    </w:p>
    <w:p w14:paraId="38FB9B08" w14:textId="77777777" w:rsidR="00134BD0" w:rsidRPr="00C56DA6" w:rsidRDefault="00134BD0" w:rsidP="00134BD0">
      <w:pPr>
        <w:ind w:firstLine="0"/>
        <w:rPr>
          <w:rFonts w:ascii="Avenir Book" w:hAnsi="Avenir Book"/>
          <w:lang w:val="en-GB"/>
        </w:rPr>
      </w:pPr>
    </w:p>
    <w:p w14:paraId="277761F7" w14:textId="77777777" w:rsidR="00134BD0" w:rsidRPr="00C56DA6" w:rsidRDefault="00134BD0" w:rsidP="00134BD0">
      <w:pPr>
        <w:ind w:firstLine="0"/>
        <w:rPr>
          <w:rFonts w:ascii="Avenir Book" w:hAnsi="Avenir Book"/>
          <w:lang w:val="en-GB"/>
        </w:rPr>
      </w:pPr>
      <w:r w:rsidRPr="00C56DA6">
        <w:rPr>
          <w:rFonts w:ascii="Avenir Book" w:hAnsi="Avenir Book"/>
          <w:lang w:val="en-GB"/>
        </w:rPr>
        <w:t>However, it is still there, just like gas molecules.</w:t>
      </w:r>
    </w:p>
    <w:p w14:paraId="29F61554" w14:textId="77777777" w:rsidR="00134BD0" w:rsidRPr="00C56DA6" w:rsidRDefault="00134BD0" w:rsidP="00134BD0">
      <w:pPr>
        <w:ind w:firstLine="0"/>
        <w:rPr>
          <w:rFonts w:ascii="Avenir Book" w:hAnsi="Avenir Book"/>
          <w:lang w:val="en-GB"/>
        </w:rPr>
      </w:pPr>
    </w:p>
    <w:p w14:paraId="609CEDC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sometimes, the different frequencies are equalising between these realities, and we can interact with objects, from other dimensional worlds. </w:t>
      </w:r>
    </w:p>
    <w:p w14:paraId="7F5A3F28" w14:textId="77777777" w:rsidR="00134BD0" w:rsidRPr="00C56DA6" w:rsidRDefault="00134BD0" w:rsidP="00134BD0">
      <w:pPr>
        <w:ind w:firstLine="0"/>
        <w:rPr>
          <w:rFonts w:ascii="Avenir Book" w:hAnsi="Avenir Book"/>
          <w:lang w:val="en-GB"/>
        </w:rPr>
      </w:pPr>
    </w:p>
    <w:p w14:paraId="4435E242" w14:textId="77777777" w:rsidR="00134BD0" w:rsidRPr="00C56DA6" w:rsidRDefault="00134BD0" w:rsidP="00134BD0">
      <w:pPr>
        <w:ind w:firstLine="0"/>
        <w:rPr>
          <w:rFonts w:ascii="Avenir Book" w:hAnsi="Avenir Book"/>
          <w:lang w:val="en-GB"/>
        </w:rPr>
      </w:pPr>
      <w:r w:rsidRPr="00C56DA6">
        <w:rPr>
          <w:rFonts w:ascii="Avenir Book" w:hAnsi="Avenir Book"/>
          <w:lang w:val="en-GB"/>
        </w:rPr>
        <w:t>But then, the properties of matter, can be quite different than what we are familiar with.</w:t>
      </w:r>
    </w:p>
    <w:p w14:paraId="6235DA10" w14:textId="77777777" w:rsidR="00134BD0" w:rsidRPr="00C56DA6" w:rsidRDefault="00134BD0" w:rsidP="00134BD0">
      <w:pPr>
        <w:ind w:firstLine="0"/>
        <w:rPr>
          <w:rFonts w:ascii="Avenir Book" w:hAnsi="Avenir Book"/>
          <w:lang w:val="en-GB"/>
        </w:rPr>
      </w:pPr>
    </w:p>
    <w:p w14:paraId="46FB7AB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For example, rocks and hard metals might be more malleable. </w:t>
      </w:r>
    </w:p>
    <w:p w14:paraId="389FB5B1" w14:textId="77777777" w:rsidR="00134BD0" w:rsidRPr="00C56DA6" w:rsidRDefault="00134BD0" w:rsidP="00134BD0">
      <w:pPr>
        <w:ind w:firstLine="0"/>
        <w:rPr>
          <w:rFonts w:ascii="Avenir Book" w:hAnsi="Avenir Book"/>
          <w:lang w:val="en-GB"/>
        </w:rPr>
      </w:pPr>
    </w:p>
    <w:p w14:paraId="620A20C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if they are of a similar density as the molecules of our air, they could then easily float and defy gravity. </w:t>
      </w:r>
    </w:p>
    <w:p w14:paraId="3997D466" w14:textId="77777777" w:rsidR="00134BD0" w:rsidRPr="00C56DA6" w:rsidRDefault="00134BD0" w:rsidP="00134BD0">
      <w:pPr>
        <w:ind w:firstLine="0"/>
        <w:rPr>
          <w:rFonts w:ascii="Avenir Book" w:hAnsi="Avenir Book"/>
          <w:lang w:val="en-GB"/>
        </w:rPr>
      </w:pPr>
    </w:p>
    <w:p w14:paraId="10BC14B0"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is most probably how, the pyramids and sites such as Stonehenge, were built.</w:t>
      </w:r>
    </w:p>
    <w:p w14:paraId="1A72704B" w14:textId="77777777" w:rsidR="00134BD0" w:rsidRPr="00C56DA6" w:rsidRDefault="00134BD0" w:rsidP="00134BD0">
      <w:pPr>
        <w:ind w:firstLine="0"/>
        <w:rPr>
          <w:rFonts w:ascii="Avenir Book" w:hAnsi="Avenir Book"/>
          <w:lang w:val="en-GB"/>
        </w:rPr>
      </w:pPr>
    </w:p>
    <w:p w14:paraId="334AA43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Using technology or people’s abilities, to bring normal rocks and metals, to a higher vibrational rate of matter, so they could easily be transported, and shaped into place. </w:t>
      </w:r>
    </w:p>
    <w:p w14:paraId="518BC4CD" w14:textId="77777777" w:rsidR="00134BD0" w:rsidRPr="00C56DA6" w:rsidRDefault="00134BD0" w:rsidP="00134BD0">
      <w:pPr>
        <w:ind w:firstLine="0"/>
        <w:rPr>
          <w:rFonts w:ascii="Avenir Book" w:hAnsi="Avenir Book"/>
          <w:lang w:val="en-GB"/>
        </w:rPr>
      </w:pPr>
    </w:p>
    <w:p w14:paraId="7A09C3FC"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We might also eventually encounter, rocks and metals which are very hard, </w:t>
      </w:r>
      <w:proofErr w:type="gramStart"/>
      <w:r w:rsidRPr="00C56DA6">
        <w:rPr>
          <w:rFonts w:ascii="Avenir Book" w:hAnsi="Avenir Book"/>
          <w:lang w:val="en-GB"/>
        </w:rPr>
        <w:t>dense</w:t>
      </w:r>
      <w:proofErr w:type="gramEnd"/>
      <w:r w:rsidRPr="00C56DA6">
        <w:rPr>
          <w:rFonts w:ascii="Avenir Book" w:hAnsi="Avenir Book"/>
          <w:lang w:val="en-GB"/>
        </w:rPr>
        <w:t xml:space="preserve"> and heavy, compared with what is normal for us. </w:t>
      </w:r>
    </w:p>
    <w:p w14:paraId="63B0A0BE" w14:textId="77777777" w:rsidR="00134BD0" w:rsidRPr="00C56DA6" w:rsidRDefault="00134BD0" w:rsidP="00134BD0">
      <w:pPr>
        <w:ind w:firstLine="0"/>
        <w:rPr>
          <w:rFonts w:ascii="Avenir Book" w:hAnsi="Avenir Book"/>
          <w:lang w:val="en-GB"/>
        </w:rPr>
      </w:pPr>
    </w:p>
    <w:p w14:paraId="0A137F28" w14:textId="77777777" w:rsidR="00134BD0" w:rsidRPr="00C56DA6" w:rsidRDefault="00134BD0" w:rsidP="00134BD0">
      <w:pPr>
        <w:ind w:firstLine="0"/>
        <w:rPr>
          <w:rFonts w:ascii="Avenir Book" w:hAnsi="Avenir Book"/>
          <w:lang w:val="en-GB"/>
        </w:rPr>
      </w:pPr>
      <w:r w:rsidRPr="00C56DA6">
        <w:rPr>
          <w:rFonts w:ascii="Avenir Book" w:hAnsi="Avenir Book"/>
          <w:lang w:val="en-GB"/>
        </w:rPr>
        <w:t>And maybe they will exhibit strange properties, never encountered before.</w:t>
      </w:r>
    </w:p>
    <w:p w14:paraId="2901C4C0" w14:textId="77777777" w:rsidR="00134BD0" w:rsidRPr="00C56DA6" w:rsidRDefault="00134BD0" w:rsidP="00134BD0">
      <w:pPr>
        <w:ind w:firstLine="0"/>
        <w:rPr>
          <w:rFonts w:ascii="Avenir Book" w:hAnsi="Avenir Book"/>
          <w:lang w:val="en-GB"/>
        </w:rPr>
      </w:pPr>
    </w:p>
    <w:p w14:paraId="43E5BB76" w14:textId="77777777" w:rsidR="00134BD0" w:rsidRPr="00C56DA6" w:rsidRDefault="00134BD0" w:rsidP="00134BD0">
      <w:pPr>
        <w:ind w:firstLine="0"/>
        <w:rPr>
          <w:rFonts w:ascii="Avenir Book" w:hAnsi="Avenir Book"/>
          <w:lang w:val="en-GB"/>
        </w:rPr>
      </w:pPr>
      <w:r w:rsidRPr="00C56DA6">
        <w:rPr>
          <w:rFonts w:ascii="Avenir Book" w:hAnsi="Avenir Book"/>
          <w:lang w:val="en-GB"/>
        </w:rPr>
        <w:t>But it could still be completely natural. It would not mean that anyone, had to manufacture them.</w:t>
      </w:r>
    </w:p>
    <w:p w14:paraId="5F55832B" w14:textId="77777777" w:rsidR="00134BD0" w:rsidRPr="00C56DA6" w:rsidRDefault="00134BD0" w:rsidP="00134BD0">
      <w:pPr>
        <w:ind w:firstLine="0"/>
        <w:rPr>
          <w:rFonts w:ascii="Avenir Book" w:hAnsi="Avenir Book"/>
          <w:lang w:val="en-GB"/>
        </w:rPr>
      </w:pPr>
    </w:p>
    <w:p w14:paraId="6E95F8A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Every single location at any </w:t>
      </w:r>
      <w:proofErr w:type="gramStart"/>
      <w:r w:rsidRPr="00C56DA6">
        <w:rPr>
          <w:rFonts w:ascii="Avenir Book" w:hAnsi="Avenir Book"/>
          <w:lang w:val="en-GB"/>
        </w:rPr>
        <w:t>particular time</w:t>
      </w:r>
      <w:proofErr w:type="gramEnd"/>
      <w:r w:rsidRPr="00C56DA6">
        <w:rPr>
          <w:rFonts w:ascii="Avenir Book" w:hAnsi="Avenir Book"/>
          <w:lang w:val="en-GB"/>
        </w:rPr>
        <w:t xml:space="preserve">, every person or object in any world, has its own unique resonance. </w:t>
      </w:r>
    </w:p>
    <w:p w14:paraId="0A707443" w14:textId="77777777" w:rsidR="00134BD0" w:rsidRPr="00C56DA6" w:rsidRDefault="00134BD0" w:rsidP="00134BD0">
      <w:pPr>
        <w:ind w:firstLine="0"/>
        <w:rPr>
          <w:rFonts w:ascii="Avenir Book" w:hAnsi="Avenir Book"/>
          <w:lang w:val="en-GB"/>
        </w:rPr>
      </w:pPr>
    </w:p>
    <w:p w14:paraId="1728E92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just like we can easily recognise faces, </w:t>
      </w:r>
      <w:proofErr w:type="gramStart"/>
      <w:r w:rsidRPr="00C56DA6">
        <w:rPr>
          <w:rFonts w:ascii="Avenir Book" w:hAnsi="Avenir Book"/>
          <w:lang w:val="en-GB"/>
        </w:rPr>
        <w:t>voices</w:t>
      </w:r>
      <w:proofErr w:type="gramEnd"/>
      <w:r w:rsidRPr="00C56DA6">
        <w:rPr>
          <w:rFonts w:ascii="Avenir Book" w:hAnsi="Avenir Book"/>
          <w:lang w:val="en-GB"/>
        </w:rPr>
        <w:t xml:space="preserve"> and places, we instinctively know these frequencies or resonances. </w:t>
      </w:r>
    </w:p>
    <w:p w14:paraId="178593ED" w14:textId="77777777" w:rsidR="00134BD0" w:rsidRPr="00C56DA6" w:rsidRDefault="00134BD0" w:rsidP="00134BD0">
      <w:pPr>
        <w:ind w:firstLine="0"/>
        <w:rPr>
          <w:rFonts w:ascii="Avenir Book" w:hAnsi="Avenir Book"/>
          <w:lang w:val="en-GB"/>
        </w:rPr>
      </w:pPr>
    </w:p>
    <w:p w14:paraId="7A88B041"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As long as</w:t>
      </w:r>
      <w:proofErr w:type="gramEnd"/>
      <w:r w:rsidRPr="00C56DA6">
        <w:rPr>
          <w:rFonts w:ascii="Avenir Book" w:hAnsi="Avenir Book"/>
          <w:lang w:val="en-GB"/>
        </w:rPr>
        <w:t xml:space="preserve"> we are aware, of these other people and places, and the time they exist in, we only have to think about them, in order to establish a connection. </w:t>
      </w:r>
    </w:p>
    <w:p w14:paraId="68DEA08D" w14:textId="77777777" w:rsidR="00134BD0" w:rsidRPr="00C56DA6" w:rsidRDefault="00134BD0" w:rsidP="00134BD0">
      <w:pPr>
        <w:ind w:firstLine="0"/>
        <w:rPr>
          <w:rFonts w:ascii="Avenir Book" w:hAnsi="Avenir Book"/>
          <w:lang w:val="en-GB"/>
        </w:rPr>
      </w:pPr>
    </w:p>
    <w:p w14:paraId="3FC2337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is no need to know the exact frequency, but we may need to know it, to develop technology, which would work, independently from our mind. </w:t>
      </w:r>
    </w:p>
    <w:p w14:paraId="183E1C54" w14:textId="77777777" w:rsidR="00134BD0" w:rsidRPr="00C56DA6" w:rsidRDefault="00134BD0" w:rsidP="00134BD0">
      <w:pPr>
        <w:ind w:firstLine="0"/>
        <w:rPr>
          <w:rFonts w:ascii="Avenir Book" w:hAnsi="Avenir Book"/>
          <w:lang w:val="en-GB"/>
        </w:rPr>
      </w:pPr>
    </w:p>
    <w:p w14:paraId="21D174CB"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Or,</w:t>
      </w:r>
      <w:proofErr w:type="gramEnd"/>
      <w:r w:rsidRPr="00C56DA6">
        <w:rPr>
          <w:rFonts w:ascii="Avenir Book" w:hAnsi="Avenir Book"/>
          <w:lang w:val="en-GB"/>
        </w:rPr>
        <w:t xml:space="preserve"> we could simply develop technology, controlled by our mind.</w:t>
      </w:r>
    </w:p>
    <w:p w14:paraId="7B7A6503" w14:textId="77777777" w:rsidR="00134BD0" w:rsidRPr="00C56DA6" w:rsidRDefault="00134BD0" w:rsidP="00134BD0">
      <w:pPr>
        <w:ind w:firstLine="0"/>
        <w:rPr>
          <w:rFonts w:ascii="Avenir Book" w:hAnsi="Avenir Book"/>
          <w:lang w:val="en-GB"/>
        </w:rPr>
      </w:pPr>
    </w:p>
    <w:p w14:paraId="2182190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people most likely to experience something, from these other realities, are the ones who can affect the frequency, at which their particles are orbiting, within them. </w:t>
      </w:r>
    </w:p>
    <w:p w14:paraId="1707F665" w14:textId="77777777" w:rsidR="00134BD0" w:rsidRPr="00C56DA6" w:rsidRDefault="00134BD0" w:rsidP="00134BD0">
      <w:pPr>
        <w:ind w:firstLine="0"/>
        <w:rPr>
          <w:rFonts w:ascii="Avenir Book" w:hAnsi="Avenir Book"/>
          <w:lang w:val="en-GB"/>
        </w:rPr>
      </w:pPr>
    </w:p>
    <w:p w14:paraId="27843F0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People capable of affecting, their own vibrational rate of matter, such as psychic mediums and flying yogis, usually use the focus of their mind and their intention. </w:t>
      </w:r>
    </w:p>
    <w:p w14:paraId="1772F48B" w14:textId="77777777" w:rsidR="00134BD0" w:rsidRPr="00C56DA6" w:rsidRDefault="00134BD0" w:rsidP="00134BD0">
      <w:pPr>
        <w:ind w:firstLine="0"/>
        <w:rPr>
          <w:rFonts w:ascii="Avenir Book" w:hAnsi="Avenir Book"/>
          <w:lang w:val="en-GB"/>
        </w:rPr>
      </w:pPr>
    </w:p>
    <w:p w14:paraId="301C3BC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Other people might experience something paranormal, simply because they naturally vibrate or resonate, at frequencies which are slower or faster than usual. </w:t>
      </w:r>
    </w:p>
    <w:p w14:paraId="462E45D7" w14:textId="77777777" w:rsidR="00134BD0" w:rsidRPr="00C56DA6" w:rsidRDefault="00134BD0" w:rsidP="00134BD0">
      <w:pPr>
        <w:ind w:firstLine="0"/>
        <w:rPr>
          <w:rFonts w:ascii="Avenir Book" w:hAnsi="Avenir Book"/>
          <w:lang w:val="en-GB"/>
        </w:rPr>
      </w:pPr>
    </w:p>
    <w:p w14:paraId="783A2F4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Or they may temporarily do so, because of some external natural conditions, or due to actions from other beings, capable of such feats. </w:t>
      </w:r>
    </w:p>
    <w:p w14:paraId="6B35BA3F" w14:textId="77777777" w:rsidR="00134BD0" w:rsidRPr="00C56DA6" w:rsidRDefault="00134BD0" w:rsidP="00134BD0">
      <w:pPr>
        <w:ind w:firstLine="0"/>
        <w:rPr>
          <w:rFonts w:ascii="Avenir Book" w:hAnsi="Avenir Book"/>
          <w:lang w:val="en-GB"/>
        </w:rPr>
      </w:pPr>
    </w:p>
    <w:p w14:paraId="0736E6EB" w14:textId="77777777" w:rsidR="00134BD0" w:rsidRPr="00C56DA6" w:rsidRDefault="00134BD0" w:rsidP="00134BD0">
      <w:pPr>
        <w:ind w:firstLine="0"/>
        <w:rPr>
          <w:rFonts w:ascii="Avenir Book" w:hAnsi="Avenir Book"/>
          <w:lang w:val="en-GB"/>
        </w:rPr>
      </w:pPr>
      <w:r w:rsidRPr="00C56DA6">
        <w:rPr>
          <w:rFonts w:ascii="Avenir Book" w:hAnsi="Avenir Book"/>
          <w:lang w:val="en-GB"/>
        </w:rPr>
        <w:t>We are very near these worlds, which explains why paranormal phenomena, are so common.</w:t>
      </w:r>
    </w:p>
    <w:p w14:paraId="60458BBA" w14:textId="77777777" w:rsidR="00134BD0" w:rsidRPr="00C56DA6" w:rsidRDefault="00134BD0" w:rsidP="00134BD0">
      <w:pPr>
        <w:ind w:firstLine="0"/>
        <w:rPr>
          <w:rFonts w:ascii="Avenir Book" w:hAnsi="Avenir Book"/>
          <w:lang w:val="en-GB"/>
        </w:rPr>
      </w:pPr>
    </w:p>
    <w:p w14:paraId="670E4DE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Seeing, communicating, and even going to these interdimensional worlds, is just a question of finding ways, to affect the speed of the neutrinos, and consequently of the electrons, while ensuring, that the electrons don’t leave the atoms. </w:t>
      </w:r>
    </w:p>
    <w:p w14:paraId="2ACFE0B4" w14:textId="77777777" w:rsidR="00134BD0" w:rsidRPr="00C56DA6" w:rsidRDefault="00134BD0" w:rsidP="00134BD0">
      <w:pPr>
        <w:ind w:firstLine="0"/>
        <w:rPr>
          <w:rFonts w:ascii="Avenir Book" w:hAnsi="Avenir Book"/>
          <w:lang w:val="en-GB"/>
        </w:rPr>
      </w:pPr>
    </w:p>
    <w:p w14:paraId="03EC12F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outside the atoms, when it comes to creating interdimensional light, or interdimensional magnetic fields, we need to affect the speed of the neutrinos, much more or much less, than what is usual for our dimension. </w:t>
      </w:r>
    </w:p>
    <w:p w14:paraId="129F47D9" w14:textId="77777777" w:rsidR="00134BD0" w:rsidRPr="00C56DA6" w:rsidRDefault="00134BD0" w:rsidP="00134BD0">
      <w:pPr>
        <w:ind w:firstLine="0"/>
        <w:rPr>
          <w:rFonts w:ascii="Avenir Book" w:hAnsi="Avenir Book"/>
          <w:lang w:val="en-GB"/>
        </w:rPr>
      </w:pPr>
    </w:p>
    <w:p w14:paraId="03940E54" w14:textId="77777777" w:rsidR="00134BD0" w:rsidRPr="00C56DA6" w:rsidRDefault="00134BD0" w:rsidP="00134BD0">
      <w:pPr>
        <w:ind w:firstLine="0"/>
        <w:rPr>
          <w:rFonts w:ascii="Avenir Book" w:hAnsi="Avenir Book"/>
          <w:lang w:val="en-GB"/>
        </w:rPr>
      </w:pPr>
      <w:r w:rsidRPr="00C56DA6">
        <w:rPr>
          <w:rFonts w:ascii="Avenir Book" w:hAnsi="Avenir Book"/>
          <w:lang w:val="en-GB"/>
        </w:rPr>
        <w:t>We also need to ensure, that the electrons remain respectively, in clusters or clouds, and that they don’t start dissipating.</w:t>
      </w:r>
    </w:p>
    <w:p w14:paraId="61F64C5C" w14:textId="77777777" w:rsidR="00134BD0" w:rsidRPr="00C56DA6" w:rsidRDefault="00134BD0" w:rsidP="00134BD0">
      <w:pPr>
        <w:ind w:firstLine="0"/>
        <w:rPr>
          <w:rFonts w:ascii="Avenir Book" w:hAnsi="Avenir Book"/>
          <w:lang w:val="en-GB"/>
        </w:rPr>
      </w:pPr>
    </w:p>
    <w:p w14:paraId="40DC46D4"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We can probably affect the speed of the neutrinos, by either adding or taking out neutrinos from the system, or by adding or alleviating pressure from the system. </w:t>
      </w:r>
    </w:p>
    <w:p w14:paraId="5D9611F3" w14:textId="77777777" w:rsidR="00134BD0" w:rsidRPr="00C56DA6" w:rsidRDefault="00134BD0" w:rsidP="00134BD0">
      <w:pPr>
        <w:ind w:firstLine="0"/>
        <w:rPr>
          <w:rFonts w:ascii="Avenir Book" w:hAnsi="Avenir Book"/>
          <w:lang w:val="en-GB"/>
        </w:rPr>
      </w:pPr>
    </w:p>
    <w:p w14:paraId="613B766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Although, what works to affect the speed of the electrons, like changing the temperature, might not necessarily work, to affect the speed of the neutrinos. </w:t>
      </w:r>
    </w:p>
    <w:p w14:paraId="413B7463" w14:textId="77777777" w:rsidR="00134BD0" w:rsidRPr="00C56DA6" w:rsidRDefault="00134BD0" w:rsidP="00134BD0">
      <w:pPr>
        <w:ind w:firstLine="0"/>
        <w:rPr>
          <w:rFonts w:ascii="Avenir Book" w:hAnsi="Avenir Book"/>
          <w:lang w:val="en-GB"/>
        </w:rPr>
      </w:pPr>
    </w:p>
    <w:p w14:paraId="20ECE1A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so, that is the difference, between the density of matter in our science, and the interdimensional density of matter. </w:t>
      </w:r>
    </w:p>
    <w:p w14:paraId="3A9A1F95" w14:textId="77777777" w:rsidR="00134BD0" w:rsidRPr="00C56DA6" w:rsidRDefault="00134BD0" w:rsidP="00134BD0">
      <w:pPr>
        <w:ind w:firstLine="0"/>
        <w:rPr>
          <w:rFonts w:ascii="Avenir Book" w:hAnsi="Avenir Book"/>
          <w:lang w:val="en-GB"/>
        </w:rPr>
      </w:pPr>
    </w:p>
    <w:p w14:paraId="45BA7564" w14:textId="77777777" w:rsidR="00134BD0" w:rsidRPr="00C56DA6" w:rsidRDefault="00134BD0" w:rsidP="00134BD0">
      <w:pPr>
        <w:ind w:firstLine="0"/>
        <w:rPr>
          <w:rFonts w:ascii="Avenir Book" w:hAnsi="Avenir Book"/>
          <w:lang w:val="en-GB"/>
        </w:rPr>
      </w:pPr>
      <w:r w:rsidRPr="00C56DA6">
        <w:rPr>
          <w:rFonts w:ascii="Avenir Book" w:hAnsi="Avenir Book"/>
          <w:lang w:val="en-GB"/>
        </w:rPr>
        <w:t>And now we know why, the words dimension and density are interchangeable, when it comes to describing other dimensional worlds, or other density worlds.</w:t>
      </w:r>
    </w:p>
    <w:p w14:paraId="1D364423" w14:textId="77777777" w:rsidR="00134BD0" w:rsidRPr="00C56DA6" w:rsidRDefault="00134BD0" w:rsidP="00134BD0">
      <w:pPr>
        <w:ind w:firstLine="0"/>
        <w:rPr>
          <w:rFonts w:ascii="Avenir Book" w:hAnsi="Avenir Book"/>
          <w:lang w:val="en-GB"/>
        </w:rPr>
      </w:pPr>
    </w:p>
    <w:p w14:paraId="45E0BF24" w14:textId="77777777" w:rsidR="00134BD0" w:rsidRPr="00C56DA6" w:rsidRDefault="00134BD0" w:rsidP="00134BD0">
      <w:pPr>
        <w:ind w:firstLine="0"/>
        <w:rPr>
          <w:rFonts w:ascii="Avenir Book" w:hAnsi="Avenir Book"/>
          <w:b/>
          <w:bCs/>
          <w:lang w:val="en-GB"/>
        </w:rPr>
      </w:pPr>
      <w:bookmarkStart w:id="14" w:name="ufos_defying_gravity"/>
      <w:r w:rsidRPr="00C56DA6">
        <w:rPr>
          <w:rFonts w:ascii="Avenir Book" w:hAnsi="Avenir Book"/>
          <w:b/>
          <w:bCs/>
          <w:lang w:val="en-GB"/>
        </w:rPr>
        <w:t>7. How can UFOs defy gravity and travel so fast?</w:t>
      </w:r>
      <w:bookmarkEnd w:id="14"/>
    </w:p>
    <w:p w14:paraId="5A11AC68" w14:textId="77777777" w:rsidR="00134BD0" w:rsidRPr="00C56DA6" w:rsidRDefault="00134BD0" w:rsidP="00134BD0">
      <w:pPr>
        <w:ind w:firstLine="0"/>
        <w:rPr>
          <w:rFonts w:ascii="Avenir Book" w:hAnsi="Avenir Book"/>
          <w:lang w:val="en-GB"/>
        </w:rPr>
      </w:pPr>
    </w:p>
    <w:p w14:paraId="730FF3E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Why would we no longer see a reality, made of matter of a lesser or higher density, vibrating faster or slower? </w:t>
      </w:r>
    </w:p>
    <w:p w14:paraId="460E1614" w14:textId="77777777" w:rsidR="00134BD0" w:rsidRPr="00C56DA6" w:rsidRDefault="00134BD0" w:rsidP="00134BD0">
      <w:pPr>
        <w:ind w:firstLine="0"/>
        <w:rPr>
          <w:rFonts w:ascii="Avenir Book" w:hAnsi="Avenir Book"/>
          <w:lang w:val="en-GB"/>
        </w:rPr>
      </w:pPr>
    </w:p>
    <w:p w14:paraId="2571D9A7" w14:textId="77777777" w:rsidR="00134BD0" w:rsidRPr="00C56DA6" w:rsidRDefault="00134BD0" w:rsidP="00134BD0">
      <w:pPr>
        <w:ind w:firstLine="0"/>
        <w:rPr>
          <w:rFonts w:ascii="Avenir Book" w:hAnsi="Avenir Book"/>
          <w:lang w:val="en-GB"/>
        </w:rPr>
      </w:pPr>
      <w:r w:rsidRPr="00C56DA6">
        <w:rPr>
          <w:rFonts w:ascii="Avenir Book" w:hAnsi="Avenir Book"/>
          <w:lang w:val="en-GB"/>
        </w:rPr>
        <w:t>For the same reason that we can see ice and water, but no longer when it is vapour in a gas form.</w:t>
      </w:r>
    </w:p>
    <w:p w14:paraId="1BB7B416" w14:textId="77777777" w:rsidR="00134BD0" w:rsidRPr="00C56DA6" w:rsidRDefault="00134BD0" w:rsidP="00134BD0">
      <w:pPr>
        <w:ind w:firstLine="0"/>
        <w:rPr>
          <w:rFonts w:ascii="Avenir Book" w:hAnsi="Avenir Book"/>
          <w:lang w:val="en-GB"/>
        </w:rPr>
      </w:pPr>
    </w:p>
    <w:p w14:paraId="7184705A" w14:textId="77777777" w:rsidR="00134BD0" w:rsidRPr="00C56DA6" w:rsidRDefault="00134BD0" w:rsidP="00134BD0">
      <w:pPr>
        <w:ind w:firstLine="0"/>
        <w:rPr>
          <w:rFonts w:ascii="Avenir Book" w:hAnsi="Avenir Book"/>
          <w:lang w:val="en-GB"/>
        </w:rPr>
      </w:pPr>
      <w:r w:rsidRPr="00C56DA6">
        <w:rPr>
          <w:rFonts w:ascii="Avenir Book" w:hAnsi="Avenir Book"/>
          <w:lang w:val="en-GB"/>
        </w:rPr>
        <w:t>We can only see and interact, in a normal manner, with matter of our own density, vibrating at our own frequency.</w:t>
      </w:r>
    </w:p>
    <w:p w14:paraId="00D72E07" w14:textId="77777777" w:rsidR="00134BD0" w:rsidRPr="00C56DA6" w:rsidRDefault="00134BD0" w:rsidP="00134BD0">
      <w:pPr>
        <w:ind w:firstLine="0"/>
        <w:rPr>
          <w:rFonts w:ascii="Avenir Book" w:hAnsi="Avenir Book"/>
          <w:lang w:val="en-GB"/>
        </w:rPr>
      </w:pPr>
    </w:p>
    <w:p w14:paraId="5A0D6349"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Frequency being the rate, at which the neutrinos and the electrons, are orbiting everywhere within us, and in the objects around us.</w:t>
      </w:r>
    </w:p>
    <w:p w14:paraId="4EA6CFD2" w14:textId="77777777" w:rsidR="00134BD0" w:rsidRPr="00C56DA6" w:rsidRDefault="00134BD0" w:rsidP="00134BD0">
      <w:pPr>
        <w:ind w:firstLine="0"/>
        <w:rPr>
          <w:rFonts w:ascii="Avenir Book" w:hAnsi="Avenir Book"/>
          <w:lang w:val="en-GB"/>
        </w:rPr>
      </w:pPr>
    </w:p>
    <w:p w14:paraId="707F8A9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something is moving too fast for our five senses, then it goes beyond visible light. It is very much like a gas. </w:t>
      </w:r>
    </w:p>
    <w:p w14:paraId="67F4EB38" w14:textId="77777777" w:rsidR="00134BD0" w:rsidRPr="00C56DA6" w:rsidRDefault="00134BD0" w:rsidP="00134BD0">
      <w:pPr>
        <w:ind w:firstLine="0"/>
        <w:rPr>
          <w:rFonts w:ascii="Avenir Book" w:hAnsi="Avenir Book"/>
          <w:lang w:val="en-GB"/>
        </w:rPr>
      </w:pPr>
    </w:p>
    <w:p w14:paraId="39F0A2E1" w14:textId="77777777" w:rsidR="00134BD0" w:rsidRPr="00C56DA6" w:rsidRDefault="00134BD0" w:rsidP="00134BD0">
      <w:pPr>
        <w:ind w:firstLine="0"/>
        <w:rPr>
          <w:rFonts w:ascii="Avenir Book" w:hAnsi="Avenir Book"/>
          <w:lang w:val="en-GB"/>
        </w:rPr>
      </w:pPr>
      <w:r w:rsidRPr="00C56DA6">
        <w:rPr>
          <w:rFonts w:ascii="Avenir Book" w:hAnsi="Avenir Book"/>
          <w:lang w:val="en-GB"/>
        </w:rPr>
        <w:t>Normal light passes through it, we pass through it, despite all these realities, sharing the same space.</w:t>
      </w:r>
    </w:p>
    <w:p w14:paraId="5FA55BEA" w14:textId="77777777" w:rsidR="00134BD0" w:rsidRPr="00C56DA6" w:rsidRDefault="00134BD0" w:rsidP="00134BD0">
      <w:pPr>
        <w:ind w:firstLine="0"/>
        <w:rPr>
          <w:rFonts w:ascii="Avenir Book" w:hAnsi="Avenir Book"/>
          <w:lang w:val="en-GB"/>
        </w:rPr>
      </w:pPr>
    </w:p>
    <w:p w14:paraId="65C41977" w14:textId="77777777" w:rsidR="00134BD0" w:rsidRPr="00C56DA6" w:rsidRDefault="00134BD0" w:rsidP="00134BD0">
      <w:pPr>
        <w:ind w:firstLine="0"/>
        <w:rPr>
          <w:rFonts w:ascii="Avenir Book" w:hAnsi="Avenir Book"/>
          <w:lang w:val="en-GB"/>
        </w:rPr>
      </w:pPr>
      <w:r w:rsidRPr="00C56DA6">
        <w:rPr>
          <w:rFonts w:ascii="Avenir Book" w:hAnsi="Avenir Book"/>
          <w:lang w:val="en-GB"/>
        </w:rPr>
        <w:t>But how is this related, to why insects can walk on ceilings, and how UFOs can so easily, float and defy gravity?</w:t>
      </w:r>
    </w:p>
    <w:p w14:paraId="2F11D4EE" w14:textId="77777777" w:rsidR="00134BD0" w:rsidRPr="00C56DA6" w:rsidRDefault="00134BD0" w:rsidP="00134BD0">
      <w:pPr>
        <w:ind w:firstLine="0"/>
        <w:rPr>
          <w:rFonts w:ascii="Avenir Book" w:hAnsi="Avenir Book"/>
          <w:lang w:val="en-GB"/>
        </w:rPr>
      </w:pPr>
    </w:p>
    <w:p w14:paraId="5A227B1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our particles are vibrating or orbiting faster, our matter is less dense, in the interdimensional density way. </w:t>
      </w:r>
    </w:p>
    <w:p w14:paraId="77D9DA67" w14:textId="77777777" w:rsidR="00134BD0" w:rsidRPr="00C56DA6" w:rsidRDefault="00134BD0" w:rsidP="00134BD0">
      <w:pPr>
        <w:ind w:firstLine="0"/>
        <w:rPr>
          <w:rFonts w:ascii="Avenir Book" w:hAnsi="Avenir Book"/>
          <w:lang w:val="en-GB"/>
        </w:rPr>
      </w:pPr>
    </w:p>
    <w:p w14:paraId="7B9C9D9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what is less dense, is always being pushed up, above what is denser, due to the surrounding pressure. This is called buoyancy. </w:t>
      </w:r>
    </w:p>
    <w:p w14:paraId="4255E97E" w14:textId="77777777" w:rsidR="00134BD0" w:rsidRPr="00C56DA6" w:rsidRDefault="00134BD0" w:rsidP="00134BD0">
      <w:pPr>
        <w:ind w:firstLine="0"/>
        <w:rPr>
          <w:rFonts w:ascii="Avenir Book" w:hAnsi="Avenir Book"/>
          <w:lang w:val="en-GB"/>
        </w:rPr>
      </w:pPr>
    </w:p>
    <w:p w14:paraId="74EB5F9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Just like a </w:t>
      </w:r>
      <w:proofErr w:type="gramStart"/>
      <w:r w:rsidRPr="00C56DA6">
        <w:rPr>
          <w:rFonts w:ascii="Avenir Book" w:hAnsi="Avenir Book"/>
          <w:lang w:val="en-GB"/>
        </w:rPr>
        <w:t>helium balloon flies</w:t>
      </w:r>
      <w:proofErr w:type="gramEnd"/>
      <w:r w:rsidRPr="00C56DA6">
        <w:rPr>
          <w:rFonts w:ascii="Avenir Book" w:hAnsi="Avenir Book"/>
          <w:lang w:val="en-GB"/>
        </w:rPr>
        <w:t xml:space="preserve"> into space, because helium is a gas less dense, than the gases of the atmosphere. </w:t>
      </w:r>
    </w:p>
    <w:p w14:paraId="04BDFA86" w14:textId="77777777" w:rsidR="00134BD0" w:rsidRPr="00C56DA6" w:rsidRDefault="00134BD0" w:rsidP="00134BD0">
      <w:pPr>
        <w:ind w:firstLine="0"/>
        <w:rPr>
          <w:rFonts w:ascii="Avenir Book" w:hAnsi="Avenir Book"/>
          <w:lang w:val="en-GB"/>
        </w:rPr>
      </w:pPr>
    </w:p>
    <w:p w14:paraId="074086AE" w14:textId="77777777" w:rsidR="00134BD0" w:rsidRPr="00C56DA6" w:rsidRDefault="00134BD0" w:rsidP="00134BD0">
      <w:pPr>
        <w:ind w:firstLine="0"/>
        <w:rPr>
          <w:rFonts w:ascii="Avenir Book" w:hAnsi="Avenir Book"/>
          <w:lang w:val="en-GB"/>
        </w:rPr>
      </w:pPr>
      <w:r w:rsidRPr="00C56DA6">
        <w:rPr>
          <w:rFonts w:ascii="Avenir Book" w:hAnsi="Avenir Book"/>
          <w:lang w:val="en-GB"/>
        </w:rPr>
        <w:t>Or that a balloon full of air, is immediately pushed up above water, made of denser molecules.</w:t>
      </w:r>
    </w:p>
    <w:p w14:paraId="517B63D4" w14:textId="77777777" w:rsidR="00134BD0" w:rsidRPr="00C56DA6" w:rsidRDefault="00134BD0" w:rsidP="00134BD0">
      <w:pPr>
        <w:ind w:firstLine="0"/>
        <w:rPr>
          <w:rFonts w:ascii="Avenir Book" w:hAnsi="Avenir Book"/>
          <w:lang w:val="en-GB"/>
        </w:rPr>
      </w:pPr>
    </w:p>
    <w:p w14:paraId="05B192B6"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It is the same for hot air and hot water, which always rise respectively, above cold air and cold water. </w:t>
      </w:r>
    </w:p>
    <w:p w14:paraId="085609AA" w14:textId="77777777" w:rsidR="00134BD0" w:rsidRPr="00C56DA6" w:rsidRDefault="00134BD0" w:rsidP="00134BD0">
      <w:pPr>
        <w:ind w:firstLine="0"/>
        <w:rPr>
          <w:rFonts w:ascii="Avenir Book" w:hAnsi="Avenir Book"/>
          <w:lang w:val="en-GB"/>
        </w:rPr>
      </w:pPr>
    </w:p>
    <w:p w14:paraId="67BD856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Because when they are warmer, the molecules are more excited, more spaced out, and less dense, than the cold ones. </w:t>
      </w:r>
    </w:p>
    <w:p w14:paraId="6CB4185C" w14:textId="77777777" w:rsidR="00134BD0" w:rsidRPr="00C56DA6" w:rsidRDefault="00134BD0" w:rsidP="00134BD0">
      <w:pPr>
        <w:ind w:firstLine="0"/>
        <w:rPr>
          <w:rFonts w:ascii="Avenir Book" w:hAnsi="Avenir Book"/>
          <w:lang w:val="en-GB"/>
        </w:rPr>
      </w:pPr>
    </w:p>
    <w:p w14:paraId="54176DF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UFOs, insects and birds are as light as air, they can float without the need for propulsion, because they are being carried along with the air, which is being pushed up, by the expansion of the Earth. </w:t>
      </w:r>
    </w:p>
    <w:p w14:paraId="21E38AC2" w14:textId="77777777" w:rsidR="00134BD0" w:rsidRPr="00C56DA6" w:rsidRDefault="00134BD0" w:rsidP="00134BD0">
      <w:pPr>
        <w:ind w:firstLine="0"/>
        <w:rPr>
          <w:rFonts w:ascii="Avenir Book" w:hAnsi="Avenir Book"/>
          <w:lang w:val="en-GB"/>
        </w:rPr>
      </w:pPr>
    </w:p>
    <w:p w14:paraId="314EF40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w:t>
      </w:r>
      <w:proofErr w:type="gramStart"/>
      <w:r w:rsidRPr="00C56DA6">
        <w:rPr>
          <w:rFonts w:ascii="Avenir Book" w:hAnsi="Avenir Book"/>
          <w:lang w:val="en-GB"/>
        </w:rPr>
        <w:t>similar to</w:t>
      </w:r>
      <w:proofErr w:type="gramEnd"/>
      <w:r w:rsidRPr="00C56DA6">
        <w:rPr>
          <w:rFonts w:ascii="Avenir Book" w:hAnsi="Avenir Book"/>
          <w:lang w:val="en-GB"/>
        </w:rPr>
        <w:t xml:space="preserve"> a fly flying in a car, when the windows are shut. </w:t>
      </w:r>
    </w:p>
    <w:p w14:paraId="3CF4187E" w14:textId="77777777" w:rsidR="00134BD0" w:rsidRPr="00C56DA6" w:rsidRDefault="00134BD0" w:rsidP="00134BD0">
      <w:pPr>
        <w:ind w:firstLine="0"/>
        <w:rPr>
          <w:rFonts w:ascii="Avenir Book" w:hAnsi="Avenir Book"/>
          <w:lang w:val="en-GB"/>
        </w:rPr>
      </w:pPr>
    </w:p>
    <w:p w14:paraId="7B5C67D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bubble of air inside, is being transported along with the car, so the fly does not end up splattered, on the back window. </w:t>
      </w:r>
    </w:p>
    <w:p w14:paraId="2308D403" w14:textId="77777777" w:rsidR="00134BD0" w:rsidRPr="00C56DA6" w:rsidRDefault="00134BD0" w:rsidP="00134BD0">
      <w:pPr>
        <w:ind w:firstLine="0"/>
        <w:rPr>
          <w:rFonts w:ascii="Avenir Book" w:hAnsi="Avenir Book"/>
          <w:lang w:val="en-GB"/>
        </w:rPr>
      </w:pPr>
    </w:p>
    <w:p w14:paraId="24BA4B6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Insects are thought to have sticky or suction type feet, which makes it possible for them, to walk on walls and ceilings. And maybe they do. </w:t>
      </w:r>
    </w:p>
    <w:p w14:paraId="19EAD5B5" w14:textId="77777777" w:rsidR="00134BD0" w:rsidRPr="00C56DA6" w:rsidRDefault="00134BD0" w:rsidP="00134BD0">
      <w:pPr>
        <w:ind w:firstLine="0"/>
        <w:rPr>
          <w:rFonts w:ascii="Avenir Book" w:hAnsi="Avenir Book"/>
          <w:lang w:val="en-GB"/>
        </w:rPr>
      </w:pPr>
    </w:p>
    <w:p w14:paraId="611531D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also, since everything is constantly expanding, the small expansion downwards, of the ceiling of the car, is enough gravity for the fly, which is less dense than us, to remain and walk on the ceiling. </w:t>
      </w:r>
    </w:p>
    <w:p w14:paraId="0525913F" w14:textId="77777777" w:rsidR="00134BD0" w:rsidRPr="00C56DA6" w:rsidRDefault="00134BD0" w:rsidP="00134BD0">
      <w:pPr>
        <w:ind w:firstLine="0"/>
        <w:rPr>
          <w:rFonts w:ascii="Avenir Book" w:hAnsi="Avenir Book"/>
          <w:lang w:val="en-GB"/>
        </w:rPr>
      </w:pPr>
    </w:p>
    <w:p w14:paraId="0D41E1B3" w14:textId="77777777" w:rsidR="00134BD0" w:rsidRPr="00C56DA6" w:rsidRDefault="00134BD0" w:rsidP="00134BD0">
      <w:pPr>
        <w:ind w:firstLine="0"/>
        <w:rPr>
          <w:rFonts w:ascii="Avenir Book" w:hAnsi="Avenir Book"/>
          <w:lang w:val="en-GB"/>
        </w:rPr>
      </w:pPr>
      <w:r w:rsidRPr="00C56DA6">
        <w:rPr>
          <w:rFonts w:ascii="Avenir Book" w:hAnsi="Avenir Book"/>
          <w:lang w:val="en-GB"/>
        </w:rPr>
        <w:t>And it is the same for the sideways expansion, of the windows and the walls.</w:t>
      </w:r>
    </w:p>
    <w:p w14:paraId="337C5244" w14:textId="77777777" w:rsidR="00134BD0" w:rsidRPr="00C56DA6" w:rsidRDefault="00134BD0" w:rsidP="00134BD0">
      <w:pPr>
        <w:ind w:firstLine="0"/>
        <w:rPr>
          <w:rFonts w:ascii="Avenir Book" w:hAnsi="Avenir Book"/>
          <w:lang w:val="en-GB"/>
        </w:rPr>
      </w:pPr>
    </w:p>
    <w:p w14:paraId="436CC40F"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By adjusting their vibrational rate, to become even less dense than air, UFOs can automatically be pushed out of the atmosphere, and into space. </w:t>
      </w:r>
    </w:p>
    <w:p w14:paraId="3EAA469F" w14:textId="77777777" w:rsidR="00134BD0" w:rsidRPr="00C56DA6" w:rsidRDefault="00134BD0" w:rsidP="00134BD0">
      <w:pPr>
        <w:ind w:firstLine="0"/>
        <w:rPr>
          <w:rFonts w:ascii="Avenir Book" w:hAnsi="Avenir Book"/>
          <w:lang w:val="en-GB"/>
        </w:rPr>
      </w:pPr>
    </w:p>
    <w:p w14:paraId="25640D1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also likely that this buoyancy, would work to easily be pushed out, of the entire solar system, out of the galaxy, and even beyond. </w:t>
      </w:r>
    </w:p>
    <w:p w14:paraId="0A560DB6" w14:textId="77777777" w:rsidR="00134BD0" w:rsidRPr="00C56DA6" w:rsidRDefault="00134BD0" w:rsidP="00134BD0">
      <w:pPr>
        <w:ind w:firstLine="0"/>
        <w:rPr>
          <w:rFonts w:ascii="Avenir Book" w:hAnsi="Avenir Book"/>
          <w:lang w:val="en-GB"/>
        </w:rPr>
      </w:pPr>
    </w:p>
    <w:p w14:paraId="2258AC00" w14:textId="77777777" w:rsidR="00134BD0" w:rsidRPr="00C56DA6" w:rsidRDefault="00134BD0" w:rsidP="00134BD0">
      <w:pPr>
        <w:ind w:firstLine="0"/>
        <w:rPr>
          <w:rFonts w:ascii="Avenir Book" w:hAnsi="Avenir Book"/>
          <w:lang w:val="en-GB"/>
        </w:rPr>
      </w:pPr>
      <w:r w:rsidRPr="00C56DA6">
        <w:rPr>
          <w:rFonts w:ascii="Avenir Book" w:hAnsi="Avenir Book"/>
          <w:lang w:val="en-GB"/>
        </w:rPr>
        <w:t>Because there must always be, a gradual hierarchy, of different densities of matter, everywhere in the universe, and across all the interdimensional worlds.</w:t>
      </w:r>
    </w:p>
    <w:p w14:paraId="3ECB4E46" w14:textId="77777777" w:rsidR="00134BD0" w:rsidRPr="00C56DA6" w:rsidRDefault="00134BD0" w:rsidP="00134BD0">
      <w:pPr>
        <w:ind w:firstLine="0"/>
        <w:rPr>
          <w:rFonts w:ascii="Avenir Book" w:hAnsi="Avenir Book"/>
          <w:lang w:val="en-GB"/>
        </w:rPr>
      </w:pPr>
    </w:p>
    <w:p w14:paraId="188697D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reason for it, is gravity. But not the gravity as measured from orbit, as explained earlier, where the distance between two objects, reduces as the objects expand. </w:t>
      </w:r>
    </w:p>
    <w:p w14:paraId="7E7BE6B9" w14:textId="77777777" w:rsidR="00134BD0" w:rsidRPr="00C56DA6" w:rsidRDefault="00134BD0" w:rsidP="00134BD0">
      <w:pPr>
        <w:ind w:firstLine="0"/>
        <w:rPr>
          <w:rFonts w:ascii="Avenir Book" w:hAnsi="Avenir Book"/>
          <w:lang w:val="en-GB"/>
        </w:rPr>
      </w:pPr>
    </w:p>
    <w:p w14:paraId="724F3C5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Instead, it is like the gravity as measured on the ground, while standing on a styrofoam planet, or the Moon. </w:t>
      </w:r>
    </w:p>
    <w:p w14:paraId="64C9EC08" w14:textId="77777777" w:rsidR="00134BD0" w:rsidRPr="00C56DA6" w:rsidRDefault="00134BD0" w:rsidP="00134BD0">
      <w:pPr>
        <w:ind w:firstLine="0"/>
        <w:rPr>
          <w:rFonts w:ascii="Avenir Book" w:hAnsi="Avenir Book"/>
          <w:lang w:val="en-GB"/>
        </w:rPr>
      </w:pPr>
    </w:p>
    <w:p w14:paraId="3170CB7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previously mentioned, the density distribution, will affect gravity while on the ground, depending on the location, of the centre of mass. </w:t>
      </w:r>
    </w:p>
    <w:p w14:paraId="4F399467" w14:textId="77777777" w:rsidR="00134BD0" w:rsidRPr="00C56DA6" w:rsidRDefault="00134BD0" w:rsidP="00134BD0">
      <w:pPr>
        <w:ind w:firstLine="0"/>
        <w:rPr>
          <w:rFonts w:ascii="Avenir Book" w:hAnsi="Avenir Book"/>
          <w:lang w:val="en-GB"/>
        </w:rPr>
      </w:pPr>
    </w:p>
    <w:p w14:paraId="6EFF11E6" w14:textId="77777777" w:rsidR="00134BD0" w:rsidRPr="00C56DA6" w:rsidRDefault="00134BD0" w:rsidP="00134BD0">
      <w:pPr>
        <w:ind w:firstLine="0"/>
        <w:rPr>
          <w:rFonts w:ascii="Avenir Book" w:hAnsi="Avenir Book"/>
          <w:lang w:val="en-GB"/>
        </w:rPr>
      </w:pPr>
      <w:r w:rsidRPr="00C56DA6">
        <w:rPr>
          <w:rFonts w:ascii="Avenir Book" w:hAnsi="Avenir Book"/>
          <w:lang w:val="en-GB"/>
        </w:rPr>
        <w:t>In other words, it is gravity when all the particles, the molecules, and the objects, are already interconnected, and in contact with each other.</w:t>
      </w:r>
    </w:p>
    <w:p w14:paraId="4A5EA6A1" w14:textId="77777777" w:rsidR="00134BD0" w:rsidRPr="00C56DA6" w:rsidRDefault="00134BD0" w:rsidP="00134BD0">
      <w:pPr>
        <w:ind w:firstLine="0"/>
        <w:rPr>
          <w:rFonts w:ascii="Avenir Book" w:hAnsi="Avenir Book"/>
          <w:lang w:val="en-GB"/>
        </w:rPr>
      </w:pPr>
    </w:p>
    <w:p w14:paraId="2C2B54E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is then no distance shrinking between the particles, because they are already touching, while being kept at bay from each other, by a constant exchange, of smaller particles between them. </w:t>
      </w:r>
    </w:p>
    <w:p w14:paraId="15657A77" w14:textId="77777777" w:rsidR="00134BD0" w:rsidRPr="00C56DA6" w:rsidRDefault="00134BD0" w:rsidP="00134BD0">
      <w:pPr>
        <w:ind w:firstLine="0"/>
        <w:rPr>
          <w:rFonts w:ascii="Avenir Book" w:hAnsi="Avenir Book"/>
          <w:lang w:val="en-GB"/>
        </w:rPr>
      </w:pPr>
    </w:p>
    <w:p w14:paraId="7117D875" w14:textId="77777777" w:rsidR="00134BD0" w:rsidRPr="00C56DA6" w:rsidRDefault="00134BD0" w:rsidP="00134BD0">
      <w:pPr>
        <w:ind w:firstLine="0"/>
        <w:rPr>
          <w:rFonts w:ascii="Avenir Book" w:hAnsi="Avenir Book"/>
          <w:lang w:val="en-GB"/>
        </w:rPr>
      </w:pPr>
      <w:r w:rsidRPr="00C56DA6">
        <w:rPr>
          <w:rFonts w:ascii="Avenir Book" w:hAnsi="Avenir Book"/>
          <w:lang w:val="en-GB"/>
        </w:rPr>
        <w:t>An example of this hierarchy of different densities of matter, are all the molecules of rock underneath the ocean, then the molecules of the ocean, then the air, then the different layers of the atmosphere, up to whatever clouds of particles, which circle the planet.</w:t>
      </w:r>
    </w:p>
    <w:p w14:paraId="3AD7E74E" w14:textId="77777777" w:rsidR="00134BD0" w:rsidRPr="00C56DA6" w:rsidRDefault="00134BD0" w:rsidP="00134BD0">
      <w:pPr>
        <w:ind w:firstLine="0"/>
        <w:rPr>
          <w:rFonts w:ascii="Avenir Book" w:hAnsi="Avenir Book"/>
          <w:lang w:val="en-GB"/>
        </w:rPr>
      </w:pPr>
    </w:p>
    <w:p w14:paraId="07D17D45"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is an entire hierarchy of particles, going from very dense and heavy, with lots of pressure, to less dense and extra light, with no pressure whatsoever.</w:t>
      </w:r>
    </w:p>
    <w:p w14:paraId="0ABF830E" w14:textId="77777777" w:rsidR="00134BD0" w:rsidRPr="00C56DA6" w:rsidRDefault="00134BD0" w:rsidP="00134BD0">
      <w:pPr>
        <w:ind w:firstLine="0"/>
        <w:rPr>
          <w:rFonts w:ascii="Avenir Book" w:hAnsi="Avenir Book"/>
          <w:lang w:val="en-GB"/>
        </w:rPr>
      </w:pPr>
    </w:p>
    <w:p w14:paraId="7013726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Then we must identify the centre of mass, from where all matter expands and pushes from. </w:t>
      </w:r>
    </w:p>
    <w:p w14:paraId="35188361" w14:textId="77777777" w:rsidR="00134BD0" w:rsidRPr="00C56DA6" w:rsidRDefault="00134BD0" w:rsidP="00134BD0">
      <w:pPr>
        <w:ind w:firstLine="0"/>
        <w:rPr>
          <w:rFonts w:ascii="Avenir Book" w:hAnsi="Avenir Book"/>
          <w:lang w:val="en-GB"/>
        </w:rPr>
      </w:pPr>
    </w:p>
    <w:p w14:paraId="0874EF4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Because this is where, if there is no obstacle, that all the heavier and denser molecules, and materials, will sink to. </w:t>
      </w:r>
    </w:p>
    <w:p w14:paraId="090CB590" w14:textId="77777777" w:rsidR="00134BD0" w:rsidRPr="00C56DA6" w:rsidRDefault="00134BD0" w:rsidP="00134BD0">
      <w:pPr>
        <w:ind w:firstLine="0"/>
        <w:rPr>
          <w:rFonts w:ascii="Avenir Book" w:hAnsi="Avenir Book"/>
          <w:lang w:val="en-GB"/>
        </w:rPr>
      </w:pPr>
    </w:p>
    <w:p w14:paraId="479E1A52" w14:textId="77777777" w:rsidR="00134BD0" w:rsidRPr="00C56DA6" w:rsidRDefault="00134BD0" w:rsidP="00134BD0">
      <w:pPr>
        <w:ind w:firstLine="0"/>
        <w:rPr>
          <w:rFonts w:ascii="Avenir Book" w:hAnsi="Avenir Book"/>
          <w:lang w:val="en-GB"/>
        </w:rPr>
      </w:pPr>
      <w:r w:rsidRPr="00C56DA6">
        <w:rPr>
          <w:rFonts w:ascii="Avenir Book" w:hAnsi="Avenir Book"/>
          <w:lang w:val="en-GB"/>
        </w:rPr>
        <w:t>And on their way there, the pressure will push upwards, or away from the centre of mass, whatever is lighter and less dense.</w:t>
      </w:r>
    </w:p>
    <w:p w14:paraId="1764A0CC" w14:textId="77777777" w:rsidR="00134BD0" w:rsidRPr="00C56DA6" w:rsidRDefault="00134BD0" w:rsidP="00134BD0">
      <w:pPr>
        <w:ind w:firstLine="0"/>
        <w:rPr>
          <w:rFonts w:ascii="Avenir Book" w:hAnsi="Avenir Book"/>
          <w:lang w:val="en-GB"/>
        </w:rPr>
      </w:pPr>
    </w:p>
    <w:p w14:paraId="0A795FE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pattern is repeated, in the formation of all the planets, in the solar system. </w:t>
      </w:r>
    </w:p>
    <w:p w14:paraId="6D6086FE" w14:textId="77777777" w:rsidR="00134BD0" w:rsidRPr="00C56DA6" w:rsidRDefault="00134BD0" w:rsidP="00134BD0">
      <w:pPr>
        <w:ind w:firstLine="0"/>
        <w:rPr>
          <w:rFonts w:ascii="Avenir Book" w:hAnsi="Avenir Book"/>
          <w:lang w:val="en-GB"/>
        </w:rPr>
      </w:pPr>
    </w:p>
    <w:p w14:paraId="2B279DF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go from the densest rocks closest to the Sun, to the less dense gas giants, at the end of the solar system. </w:t>
      </w:r>
    </w:p>
    <w:p w14:paraId="29E39832" w14:textId="77777777" w:rsidR="00134BD0" w:rsidRPr="00C56DA6" w:rsidRDefault="00134BD0" w:rsidP="00134BD0">
      <w:pPr>
        <w:ind w:firstLine="0"/>
        <w:rPr>
          <w:rFonts w:ascii="Avenir Book" w:hAnsi="Avenir Book"/>
          <w:lang w:val="en-GB"/>
        </w:rPr>
      </w:pPr>
    </w:p>
    <w:p w14:paraId="1B5287FD"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You may be wondering, why the planets closest to the Sun, are orbiting faster, than the planets further away, despite being denser. </w:t>
      </w:r>
    </w:p>
    <w:p w14:paraId="4837B5DF" w14:textId="77777777" w:rsidR="00134BD0" w:rsidRPr="00C56DA6" w:rsidRDefault="00134BD0" w:rsidP="00134BD0">
      <w:pPr>
        <w:ind w:firstLine="0"/>
        <w:rPr>
          <w:rFonts w:ascii="Avenir Book" w:hAnsi="Avenir Book"/>
          <w:lang w:val="en-GB"/>
        </w:rPr>
      </w:pPr>
    </w:p>
    <w:p w14:paraId="1C49185C"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But in reality, behind</w:t>
      </w:r>
      <w:proofErr w:type="gramEnd"/>
      <w:r w:rsidRPr="00C56DA6">
        <w:rPr>
          <w:rFonts w:ascii="Avenir Book" w:hAnsi="Avenir Book"/>
          <w:lang w:val="en-GB"/>
        </w:rPr>
        <w:t xml:space="preserve"> the scenes, the gas giants are moving faster, with more enlarged orbits, than the rock planets. </w:t>
      </w:r>
    </w:p>
    <w:p w14:paraId="3B384DED" w14:textId="77777777" w:rsidR="00134BD0" w:rsidRPr="00C56DA6" w:rsidRDefault="00134BD0" w:rsidP="00134BD0">
      <w:pPr>
        <w:ind w:firstLine="0"/>
        <w:rPr>
          <w:rFonts w:ascii="Avenir Book" w:hAnsi="Avenir Book"/>
          <w:lang w:val="en-GB"/>
        </w:rPr>
      </w:pPr>
    </w:p>
    <w:p w14:paraId="7A12420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we can tell because, to move to a higher orbit, a satellite must increase its speed for a while, even although afterwards, it will result in a reduced orbital speed. </w:t>
      </w:r>
    </w:p>
    <w:p w14:paraId="297C0AF1" w14:textId="77777777" w:rsidR="00134BD0" w:rsidRPr="00C56DA6" w:rsidRDefault="00134BD0" w:rsidP="00134BD0">
      <w:pPr>
        <w:ind w:firstLine="0"/>
        <w:rPr>
          <w:rFonts w:ascii="Avenir Book" w:hAnsi="Avenir Book"/>
          <w:lang w:val="en-GB"/>
        </w:rPr>
      </w:pPr>
    </w:p>
    <w:p w14:paraId="16BC97E5"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is due to a relative motion effect, also related to gravity, which was explained earlier, when discussing the natural acceleration of orbiting bodies.</w:t>
      </w:r>
    </w:p>
    <w:p w14:paraId="5C1BE596" w14:textId="77777777" w:rsidR="00134BD0" w:rsidRPr="00C56DA6" w:rsidRDefault="00134BD0" w:rsidP="00134BD0">
      <w:pPr>
        <w:ind w:firstLine="0"/>
        <w:rPr>
          <w:rFonts w:ascii="Avenir Book" w:hAnsi="Avenir Book"/>
          <w:lang w:val="en-GB"/>
        </w:rPr>
      </w:pPr>
    </w:p>
    <w:p w14:paraId="35438A94" w14:textId="77777777" w:rsidR="00134BD0" w:rsidRPr="00C56DA6" w:rsidRDefault="00134BD0" w:rsidP="00134BD0">
      <w:pPr>
        <w:ind w:firstLine="0"/>
        <w:rPr>
          <w:rFonts w:ascii="Avenir Book" w:hAnsi="Avenir Book"/>
          <w:lang w:val="en-GB"/>
        </w:rPr>
      </w:pPr>
      <w:r w:rsidRPr="00C56DA6">
        <w:rPr>
          <w:rFonts w:ascii="Avenir Book" w:hAnsi="Avenir Book"/>
          <w:lang w:val="en-GB"/>
        </w:rPr>
        <w:t>But in simple terms, the closer two objects are to each other, the faster they will orbit each other, because the force of gravity, is then stronger.</w:t>
      </w:r>
    </w:p>
    <w:p w14:paraId="7B28167F" w14:textId="77777777" w:rsidR="00134BD0" w:rsidRPr="00C56DA6" w:rsidRDefault="00134BD0" w:rsidP="00134BD0">
      <w:pPr>
        <w:ind w:firstLine="0"/>
        <w:rPr>
          <w:rFonts w:ascii="Avenir Book" w:hAnsi="Avenir Book"/>
          <w:lang w:val="en-GB"/>
        </w:rPr>
      </w:pPr>
    </w:p>
    <w:p w14:paraId="4BF3F1F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we were to raise the speed of a planet or of a satellite, they would automatically change altitude, and orbit higher and further away. </w:t>
      </w:r>
    </w:p>
    <w:p w14:paraId="68962C87" w14:textId="77777777" w:rsidR="00134BD0" w:rsidRPr="00C56DA6" w:rsidRDefault="00134BD0" w:rsidP="00134BD0">
      <w:pPr>
        <w:ind w:firstLine="0"/>
        <w:rPr>
          <w:rFonts w:ascii="Avenir Book" w:hAnsi="Avenir Book"/>
          <w:lang w:val="en-GB"/>
        </w:rPr>
      </w:pPr>
    </w:p>
    <w:p w14:paraId="64371FC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Just like it is with buoyancy and density, when we raise the speed of the particles. </w:t>
      </w:r>
    </w:p>
    <w:p w14:paraId="31CB860A" w14:textId="77777777" w:rsidR="00134BD0" w:rsidRPr="00C56DA6" w:rsidRDefault="00134BD0" w:rsidP="00134BD0">
      <w:pPr>
        <w:ind w:firstLine="0"/>
        <w:rPr>
          <w:rFonts w:ascii="Avenir Book" w:hAnsi="Avenir Book"/>
          <w:lang w:val="en-GB"/>
        </w:rPr>
      </w:pPr>
    </w:p>
    <w:p w14:paraId="67E1F88F" w14:textId="77777777" w:rsidR="00134BD0" w:rsidRPr="00C56DA6" w:rsidRDefault="00134BD0" w:rsidP="00134BD0">
      <w:pPr>
        <w:ind w:firstLine="0"/>
        <w:rPr>
          <w:rFonts w:ascii="Avenir Book" w:hAnsi="Avenir Book"/>
          <w:lang w:val="en-GB"/>
        </w:rPr>
      </w:pPr>
      <w:r w:rsidRPr="00C56DA6">
        <w:rPr>
          <w:rFonts w:ascii="Avenir Book" w:hAnsi="Avenir Book"/>
          <w:lang w:val="en-GB"/>
        </w:rPr>
        <w:t>When we travel above the Earth, or in the solar system, or in the galaxy, we are simply moving from orbit to orbit, we are essentially negotiating orbits.</w:t>
      </w:r>
    </w:p>
    <w:p w14:paraId="6309785D" w14:textId="77777777" w:rsidR="00134BD0" w:rsidRPr="00C56DA6" w:rsidRDefault="00134BD0" w:rsidP="00134BD0">
      <w:pPr>
        <w:ind w:firstLine="0"/>
        <w:rPr>
          <w:rFonts w:ascii="Avenir Book" w:hAnsi="Avenir Book"/>
          <w:lang w:val="en-GB"/>
        </w:rPr>
      </w:pPr>
    </w:p>
    <w:p w14:paraId="7D5B6FA2"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We are already moving at the speed of the Earth in the solar system, and at the speed of our solar system, within our galaxy. </w:t>
      </w:r>
    </w:p>
    <w:p w14:paraId="37D6909D" w14:textId="77777777" w:rsidR="00134BD0" w:rsidRPr="00C56DA6" w:rsidRDefault="00134BD0" w:rsidP="00134BD0">
      <w:pPr>
        <w:ind w:firstLine="0"/>
        <w:rPr>
          <w:rFonts w:ascii="Avenir Book" w:hAnsi="Avenir Book"/>
          <w:lang w:val="en-GB"/>
        </w:rPr>
      </w:pPr>
    </w:p>
    <w:p w14:paraId="3D76AD2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To get to the Sun, we must reduce our speed, although it will result, in us orbiting faster. </w:t>
      </w:r>
    </w:p>
    <w:p w14:paraId="0CDC9984" w14:textId="77777777" w:rsidR="00134BD0" w:rsidRPr="00C56DA6" w:rsidRDefault="00134BD0" w:rsidP="00134BD0">
      <w:pPr>
        <w:ind w:firstLine="0"/>
        <w:rPr>
          <w:rFonts w:ascii="Avenir Book" w:hAnsi="Avenir Book"/>
          <w:lang w:val="en-GB"/>
        </w:rPr>
      </w:pPr>
    </w:p>
    <w:p w14:paraId="05FA1E38" w14:textId="77777777" w:rsidR="00134BD0" w:rsidRPr="00C56DA6" w:rsidRDefault="00134BD0" w:rsidP="00134BD0">
      <w:pPr>
        <w:ind w:firstLine="0"/>
        <w:rPr>
          <w:rFonts w:ascii="Avenir Book" w:hAnsi="Avenir Book"/>
          <w:lang w:val="en-GB"/>
        </w:rPr>
      </w:pPr>
      <w:r w:rsidRPr="00C56DA6">
        <w:rPr>
          <w:rFonts w:ascii="Avenir Book" w:hAnsi="Avenir Book"/>
          <w:lang w:val="en-GB"/>
        </w:rPr>
        <w:t>To get out of the solar system, we must increase our speed, although it will reduce, our overall orbiting speed.</w:t>
      </w:r>
    </w:p>
    <w:p w14:paraId="676605D6" w14:textId="77777777" w:rsidR="00134BD0" w:rsidRPr="00C56DA6" w:rsidRDefault="00134BD0" w:rsidP="00134BD0">
      <w:pPr>
        <w:ind w:firstLine="0"/>
        <w:rPr>
          <w:rFonts w:ascii="Avenir Book" w:hAnsi="Avenir Book"/>
          <w:lang w:val="en-GB"/>
        </w:rPr>
      </w:pPr>
    </w:p>
    <w:p w14:paraId="4FFAC51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the same for orbits around the Earth, and around the galactic centre. </w:t>
      </w:r>
    </w:p>
    <w:p w14:paraId="6269230E" w14:textId="77777777" w:rsidR="00134BD0" w:rsidRPr="00C56DA6" w:rsidRDefault="00134BD0" w:rsidP="00134BD0">
      <w:pPr>
        <w:ind w:firstLine="0"/>
        <w:rPr>
          <w:rFonts w:ascii="Avenir Book" w:hAnsi="Avenir Book"/>
          <w:lang w:val="en-GB"/>
        </w:rPr>
      </w:pPr>
    </w:p>
    <w:p w14:paraId="7672C66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there could be a shortcut. </w:t>
      </w:r>
    </w:p>
    <w:p w14:paraId="2C3209A1" w14:textId="77777777" w:rsidR="00134BD0" w:rsidRPr="00C56DA6" w:rsidRDefault="00134BD0" w:rsidP="00134BD0">
      <w:pPr>
        <w:ind w:firstLine="0"/>
        <w:rPr>
          <w:rFonts w:ascii="Avenir Book" w:hAnsi="Avenir Book"/>
          <w:lang w:val="en-GB"/>
        </w:rPr>
      </w:pPr>
    </w:p>
    <w:p w14:paraId="16A81F6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To instantly move out of the solar system, we could instead, simply raise our vibrational rate of matter, and become less dense, just like the gas giants. </w:t>
      </w:r>
    </w:p>
    <w:p w14:paraId="4AC9C248" w14:textId="77777777" w:rsidR="00134BD0" w:rsidRPr="00C56DA6" w:rsidRDefault="00134BD0" w:rsidP="00134BD0">
      <w:pPr>
        <w:ind w:firstLine="0"/>
        <w:rPr>
          <w:rFonts w:ascii="Avenir Book" w:hAnsi="Avenir Book"/>
          <w:lang w:val="en-GB"/>
        </w:rPr>
      </w:pPr>
    </w:p>
    <w:p w14:paraId="392F146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might also work to move to the edge of the galaxy, and even beyond. </w:t>
      </w:r>
    </w:p>
    <w:p w14:paraId="5E2EA1DC" w14:textId="77777777" w:rsidR="00134BD0" w:rsidRPr="00C56DA6" w:rsidRDefault="00134BD0" w:rsidP="00134BD0">
      <w:pPr>
        <w:ind w:firstLine="0"/>
        <w:rPr>
          <w:rFonts w:ascii="Avenir Book" w:hAnsi="Avenir Book"/>
          <w:lang w:val="en-GB"/>
        </w:rPr>
      </w:pPr>
    </w:p>
    <w:p w14:paraId="3E046B1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has been said that the gas giants, are in a higher dimension, but one that we can still see and interact with. </w:t>
      </w:r>
    </w:p>
    <w:p w14:paraId="4A8CEFA0" w14:textId="77777777" w:rsidR="00134BD0" w:rsidRPr="00C56DA6" w:rsidRDefault="00134BD0" w:rsidP="00134BD0">
      <w:pPr>
        <w:ind w:firstLine="0"/>
        <w:rPr>
          <w:rFonts w:ascii="Avenir Book" w:hAnsi="Avenir Book"/>
          <w:lang w:val="en-GB"/>
        </w:rPr>
      </w:pPr>
    </w:p>
    <w:p w14:paraId="1BD1B5A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Interdimensional beings living on these planets, vibrating at the same vibrational rate of matter, would perceive their world as physical, instead of gaseous. </w:t>
      </w:r>
    </w:p>
    <w:p w14:paraId="57328A0E" w14:textId="77777777" w:rsidR="00134BD0" w:rsidRPr="00C56DA6" w:rsidRDefault="00134BD0" w:rsidP="00134BD0">
      <w:pPr>
        <w:ind w:firstLine="0"/>
        <w:rPr>
          <w:rFonts w:ascii="Avenir Book" w:hAnsi="Avenir Book"/>
          <w:lang w:val="en-GB"/>
        </w:rPr>
      </w:pPr>
    </w:p>
    <w:p w14:paraId="48E71261"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It is even possible, that these planets are not gaseous. </w:t>
      </w:r>
    </w:p>
    <w:p w14:paraId="63B8DE2A" w14:textId="77777777" w:rsidR="00134BD0" w:rsidRPr="00C56DA6" w:rsidRDefault="00134BD0" w:rsidP="00134BD0">
      <w:pPr>
        <w:ind w:firstLine="0"/>
        <w:rPr>
          <w:rFonts w:ascii="Avenir Book" w:hAnsi="Avenir Book"/>
          <w:lang w:val="en-GB"/>
        </w:rPr>
      </w:pPr>
    </w:p>
    <w:p w14:paraId="462FE3AC" w14:textId="77777777" w:rsidR="00134BD0" w:rsidRPr="00C56DA6" w:rsidRDefault="00134BD0" w:rsidP="00134BD0">
      <w:pPr>
        <w:ind w:firstLine="0"/>
        <w:rPr>
          <w:rFonts w:ascii="Avenir Book" w:hAnsi="Avenir Book"/>
          <w:lang w:val="en-GB"/>
        </w:rPr>
      </w:pPr>
      <w:r w:rsidRPr="00C56DA6">
        <w:rPr>
          <w:rFonts w:ascii="Avenir Book" w:hAnsi="Avenir Book"/>
          <w:lang w:val="en-GB"/>
        </w:rPr>
        <w:t>They might just appear to be so, from our own perspective, in a lower interdimensional world.</w:t>
      </w:r>
    </w:p>
    <w:p w14:paraId="363E2556" w14:textId="77777777" w:rsidR="00134BD0" w:rsidRPr="00C56DA6" w:rsidRDefault="00134BD0" w:rsidP="00134BD0">
      <w:pPr>
        <w:ind w:firstLine="0"/>
        <w:rPr>
          <w:rFonts w:ascii="Avenir Book" w:hAnsi="Avenir Book"/>
          <w:lang w:val="en-GB"/>
        </w:rPr>
      </w:pPr>
    </w:p>
    <w:p w14:paraId="092B24A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Since UFOs weigh almost nothing, lighter than a feather or helium really, they don’t feel accelerations, or sudden stops, the way we do. </w:t>
      </w:r>
    </w:p>
    <w:p w14:paraId="57297D98" w14:textId="77777777" w:rsidR="00134BD0" w:rsidRPr="00C56DA6" w:rsidRDefault="00134BD0" w:rsidP="00134BD0">
      <w:pPr>
        <w:ind w:firstLine="0"/>
        <w:rPr>
          <w:rFonts w:ascii="Avenir Book" w:hAnsi="Avenir Book"/>
          <w:lang w:val="en-GB"/>
        </w:rPr>
      </w:pPr>
    </w:p>
    <w:p w14:paraId="6DC41E2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although this is just a difference in perception, or an optical illusion – just like with Einstein’s relativity discussed earlier – we perceive UFOs moving much faster than they really are, when observed from their own dimension. </w:t>
      </w:r>
    </w:p>
    <w:p w14:paraId="17C51077" w14:textId="77777777" w:rsidR="00134BD0" w:rsidRPr="00C56DA6" w:rsidRDefault="00134BD0" w:rsidP="00134BD0">
      <w:pPr>
        <w:ind w:firstLine="0"/>
        <w:rPr>
          <w:rFonts w:ascii="Avenir Book" w:hAnsi="Avenir Book"/>
          <w:lang w:val="en-GB"/>
        </w:rPr>
      </w:pPr>
    </w:p>
    <w:p w14:paraId="7E15605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despite this fact, they are most probably still going fast – although nothing as fast as what we see – even from their own point of view. </w:t>
      </w:r>
    </w:p>
    <w:p w14:paraId="151E1C3D" w14:textId="77777777" w:rsidR="00134BD0" w:rsidRPr="00C56DA6" w:rsidRDefault="00134BD0" w:rsidP="00134BD0">
      <w:pPr>
        <w:ind w:firstLine="0"/>
        <w:rPr>
          <w:rFonts w:ascii="Avenir Book" w:hAnsi="Avenir Book"/>
          <w:lang w:val="en-GB"/>
        </w:rPr>
      </w:pPr>
    </w:p>
    <w:p w14:paraId="3F2E04D6" w14:textId="77777777" w:rsidR="00134BD0" w:rsidRPr="00C56DA6" w:rsidRDefault="00134BD0" w:rsidP="00134BD0">
      <w:pPr>
        <w:ind w:firstLine="0"/>
        <w:rPr>
          <w:rFonts w:ascii="Avenir Book" w:hAnsi="Avenir Book"/>
          <w:lang w:val="en-GB"/>
        </w:rPr>
      </w:pPr>
      <w:r w:rsidRPr="00C56DA6">
        <w:rPr>
          <w:rFonts w:ascii="Avenir Book" w:hAnsi="Avenir Book"/>
          <w:lang w:val="en-GB"/>
        </w:rPr>
        <w:t>Simply because, they don’t have to worry so much, about crushing g-forces.</w:t>
      </w:r>
    </w:p>
    <w:p w14:paraId="637C53D1" w14:textId="77777777" w:rsidR="00134BD0" w:rsidRPr="00C56DA6" w:rsidRDefault="00134BD0" w:rsidP="00134BD0">
      <w:pPr>
        <w:ind w:firstLine="0"/>
        <w:rPr>
          <w:rFonts w:ascii="Avenir Book" w:hAnsi="Avenir Book"/>
          <w:lang w:val="en-GB"/>
        </w:rPr>
      </w:pPr>
    </w:p>
    <w:p w14:paraId="33A85D1B" w14:textId="77777777" w:rsidR="00134BD0" w:rsidRPr="00C56DA6" w:rsidRDefault="00134BD0" w:rsidP="00134BD0">
      <w:pPr>
        <w:ind w:firstLine="0"/>
        <w:rPr>
          <w:rFonts w:ascii="Avenir Book" w:hAnsi="Avenir Book"/>
          <w:lang w:val="en-GB"/>
        </w:rPr>
      </w:pPr>
      <w:r w:rsidRPr="00C56DA6">
        <w:rPr>
          <w:rFonts w:ascii="Avenir Book" w:hAnsi="Avenir Book"/>
          <w:lang w:val="en-GB"/>
        </w:rPr>
        <w:t>Being lighter and less dense, they would not feel the gravitational forces, to the extent that we do.</w:t>
      </w:r>
    </w:p>
    <w:p w14:paraId="5D08A907" w14:textId="77777777" w:rsidR="00134BD0" w:rsidRPr="00C56DA6" w:rsidRDefault="00134BD0" w:rsidP="00134BD0">
      <w:pPr>
        <w:ind w:firstLine="0"/>
        <w:rPr>
          <w:rFonts w:ascii="Avenir Book" w:hAnsi="Avenir Book"/>
          <w:lang w:val="en-GB"/>
        </w:rPr>
      </w:pPr>
    </w:p>
    <w:p w14:paraId="304951A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because motion is relative to the point of view, what we see, might not necessarily be what UFOs are doing. </w:t>
      </w:r>
    </w:p>
    <w:p w14:paraId="07CF356A" w14:textId="77777777" w:rsidR="00134BD0" w:rsidRPr="00C56DA6" w:rsidRDefault="00134BD0" w:rsidP="00134BD0">
      <w:pPr>
        <w:ind w:firstLine="0"/>
        <w:rPr>
          <w:rFonts w:ascii="Avenir Book" w:hAnsi="Avenir Book"/>
          <w:lang w:val="en-GB"/>
        </w:rPr>
      </w:pPr>
    </w:p>
    <w:p w14:paraId="3340D5A3"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When they move in zigzags, or at right angles – just like some flies do – this might not reflect how they are truly moving, from the point of view of their own dimension. </w:t>
      </w:r>
    </w:p>
    <w:p w14:paraId="5950958C" w14:textId="77777777" w:rsidR="00134BD0" w:rsidRPr="00C56DA6" w:rsidRDefault="00134BD0" w:rsidP="00134BD0">
      <w:pPr>
        <w:ind w:firstLine="0"/>
        <w:rPr>
          <w:rFonts w:ascii="Avenir Book" w:hAnsi="Avenir Book"/>
          <w:lang w:val="en-GB"/>
        </w:rPr>
      </w:pPr>
    </w:p>
    <w:p w14:paraId="0385F2B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well as varying their density, to set their altitude on Earth, and to move between dimensional worlds, UFOs must be using electromagnetic fields, to navigate and propel themselves, on Earth and elsewhere. </w:t>
      </w:r>
    </w:p>
    <w:p w14:paraId="44BCAADF" w14:textId="77777777" w:rsidR="00134BD0" w:rsidRPr="00C56DA6" w:rsidRDefault="00134BD0" w:rsidP="00134BD0">
      <w:pPr>
        <w:ind w:firstLine="0"/>
        <w:rPr>
          <w:rFonts w:ascii="Avenir Book" w:hAnsi="Avenir Book"/>
          <w:lang w:val="en-GB"/>
        </w:rPr>
      </w:pPr>
    </w:p>
    <w:p w14:paraId="14F411CB" w14:textId="77777777" w:rsidR="00134BD0" w:rsidRPr="00C56DA6" w:rsidRDefault="00134BD0" w:rsidP="00134BD0">
      <w:pPr>
        <w:ind w:firstLine="0"/>
        <w:rPr>
          <w:rFonts w:ascii="Avenir Book" w:hAnsi="Avenir Book"/>
          <w:lang w:val="en-GB"/>
        </w:rPr>
      </w:pPr>
      <w:r w:rsidRPr="00C56DA6">
        <w:rPr>
          <w:rFonts w:ascii="Avenir Book" w:hAnsi="Avenir Book"/>
          <w:lang w:val="en-GB"/>
        </w:rPr>
        <w:t>Meaning, through growing and shrinking clouds of interconnected electrons, pushing against everything when they grow, pulling when they shrink, all through an exchange of electrons and neutrinos between them, and whatever else is around.</w:t>
      </w:r>
    </w:p>
    <w:p w14:paraId="725B57F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 </w:t>
      </w:r>
    </w:p>
    <w:p w14:paraId="354B441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said, these electromagnetic fields, that UFOs must be producing, are not exactly like ours. </w:t>
      </w:r>
    </w:p>
    <w:p w14:paraId="237F6B8A" w14:textId="77777777" w:rsidR="00134BD0" w:rsidRPr="00C56DA6" w:rsidRDefault="00134BD0" w:rsidP="00134BD0">
      <w:pPr>
        <w:ind w:firstLine="0"/>
        <w:rPr>
          <w:rFonts w:ascii="Avenir Book" w:hAnsi="Avenir Book"/>
          <w:lang w:val="en-GB"/>
        </w:rPr>
      </w:pPr>
    </w:p>
    <w:p w14:paraId="6A4D506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are made of clouds of electrons, with neutrinos and electrons, orbiting faster than usual. </w:t>
      </w:r>
    </w:p>
    <w:p w14:paraId="3312F70F" w14:textId="77777777" w:rsidR="00134BD0" w:rsidRPr="00C56DA6" w:rsidRDefault="00134BD0" w:rsidP="00134BD0">
      <w:pPr>
        <w:ind w:firstLine="0"/>
        <w:rPr>
          <w:rFonts w:ascii="Avenir Book" w:hAnsi="Avenir Book"/>
          <w:lang w:val="en-GB"/>
        </w:rPr>
      </w:pPr>
    </w:p>
    <w:p w14:paraId="799CBA4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For us, it could easily feel like radiation, and lead to all sorts of strange effects. </w:t>
      </w:r>
    </w:p>
    <w:p w14:paraId="0CA3796F" w14:textId="77777777" w:rsidR="00134BD0" w:rsidRPr="00C56DA6" w:rsidRDefault="00134BD0" w:rsidP="00134BD0">
      <w:pPr>
        <w:ind w:firstLine="0"/>
        <w:rPr>
          <w:rFonts w:ascii="Avenir Book" w:hAnsi="Avenir Book"/>
          <w:lang w:val="en-GB"/>
        </w:rPr>
      </w:pPr>
    </w:p>
    <w:p w14:paraId="767654F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just like their interdimensional light beams, which appear to be able to freeze us, lift us up into the air, and even make us go through windows, </w:t>
      </w:r>
      <w:proofErr w:type="gramStart"/>
      <w:r w:rsidRPr="00C56DA6">
        <w:rPr>
          <w:rFonts w:ascii="Avenir Book" w:hAnsi="Avenir Book"/>
          <w:lang w:val="en-GB"/>
        </w:rPr>
        <w:t>walls</w:t>
      </w:r>
      <w:proofErr w:type="gramEnd"/>
      <w:r w:rsidRPr="00C56DA6">
        <w:rPr>
          <w:rFonts w:ascii="Avenir Book" w:hAnsi="Avenir Book"/>
          <w:lang w:val="en-GB"/>
        </w:rPr>
        <w:t xml:space="preserve"> and ceilings.</w:t>
      </w:r>
    </w:p>
    <w:p w14:paraId="34A75A8F" w14:textId="77777777" w:rsidR="00134BD0" w:rsidRPr="00C56DA6" w:rsidRDefault="00134BD0" w:rsidP="00134BD0">
      <w:pPr>
        <w:ind w:firstLine="0"/>
        <w:rPr>
          <w:rFonts w:ascii="Avenir Book" w:hAnsi="Avenir Book"/>
          <w:lang w:val="en-GB"/>
        </w:rPr>
      </w:pPr>
    </w:p>
    <w:p w14:paraId="1349E1F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These light beams can change our </w:t>
      </w:r>
      <w:proofErr w:type="gramStart"/>
      <w:r w:rsidRPr="00C56DA6">
        <w:rPr>
          <w:rFonts w:ascii="Avenir Book" w:hAnsi="Avenir Book"/>
          <w:lang w:val="en-GB"/>
        </w:rPr>
        <w:t>frequency, and</w:t>
      </w:r>
      <w:proofErr w:type="gramEnd"/>
      <w:r w:rsidRPr="00C56DA6">
        <w:rPr>
          <w:rFonts w:ascii="Avenir Book" w:hAnsi="Avenir Book"/>
          <w:lang w:val="en-GB"/>
        </w:rPr>
        <w:t xml:space="preserve"> bring us into higher dimensions. </w:t>
      </w:r>
    </w:p>
    <w:p w14:paraId="146E752F" w14:textId="77777777" w:rsidR="00134BD0" w:rsidRPr="00C56DA6" w:rsidRDefault="00134BD0" w:rsidP="00134BD0">
      <w:pPr>
        <w:ind w:firstLine="0"/>
        <w:rPr>
          <w:rFonts w:ascii="Avenir Book" w:hAnsi="Avenir Book"/>
          <w:lang w:val="en-GB"/>
        </w:rPr>
      </w:pPr>
    </w:p>
    <w:p w14:paraId="6C92453E"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They apparently also have rods, which we can hold, to reduce our vibrational rate of matter, and bring us back firmly into our reality. </w:t>
      </w:r>
    </w:p>
    <w:p w14:paraId="42774C11" w14:textId="77777777" w:rsidR="00134BD0" w:rsidRPr="00C56DA6" w:rsidRDefault="00134BD0" w:rsidP="00134BD0">
      <w:pPr>
        <w:ind w:firstLine="0"/>
        <w:rPr>
          <w:rFonts w:ascii="Avenir Book" w:hAnsi="Avenir Book"/>
          <w:lang w:val="en-GB"/>
        </w:rPr>
      </w:pPr>
    </w:p>
    <w:p w14:paraId="75ADFB4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Imagine what we could do, with that kind of technology. And it is just a question of understanding, what is really going on, so we can replicate it. </w:t>
      </w:r>
    </w:p>
    <w:p w14:paraId="2E8D70C4" w14:textId="77777777" w:rsidR="00134BD0" w:rsidRPr="00C56DA6" w:rsidRDefault="00134BD0" w:rsidP="00134BD0">
      <w:pPr>
        <w:ind w:firstLine="0"/>
        <w:rPr>
          <w:rFonts w:ascii="Avenir Book" w:hAnsi="Avenir Book"/>
          <w:lang w:val="en-GB"/>
        </w:rPr>
      </w:pPr>
    </w:p>
    <w:p w14:paraId="032BDBD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amazing, after all this time, that mainstream science has shown no interest whatsoever, in explaining these paranormal phenomena, defying the laws of physics. That is one mystery which cannot be explained. </w:t>
      </w:r>
    </w:p>
    <w:p w14:paraId="449E336E" w14:textId="77777777" w:rsidR="00134BD0" w:rsidRPr="00C56DA6" w:rsidRDefault="00134BD0" w:rsidP="00134BD0">
      <w:pPr>
        <w:ind w:firstLine="0"/>
        <w:rPr>
          <w:rFonts w:ascii="Avenir Book" w:hAnsi="Avenir Book"/>
          <w:lang w:val="en-GB"/>
        </w:rPr>
      </w:pPr>
    </w:p>
    <w:p w14:paraId="0427D8C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Unless interdimensional beings, have been working hard behind the scenes, to ensure that we remain </w:t>
      </w:r>
      <w:proofErr w:type="gramStart"/>
      <w:r w:rsidRPr="00C56DA6">
        <w:rPr>
          <w:rFonts w:ascii="Avenir Book" w:hAnsi="Avenir Book"/>
          <w:lang w:val="en-GB"/>
        </w:rPr>
        <w:t>ignorant,</w:t>
      </w:r>
      <w:proofErr w:type="gramEnd"/>
      <w:r w:rsidRPr="00C56DA6">
        <w:rPr>
          <w:rFonts w:ascii="Avenir Book" w:hAnsi="Avenir Book"/>
          <w:lang w:val="en-GB"/>
        </w:rPr>
        <w:t xml:space="preserve"> of this new physics. </w:t>
      </w:r>
    </w:p>
    <w:p w14:paraId="07B35423" w14:textId="77777777" w:rsidR="00134BD0" w:rsidRPr="00C56DA6" w:rsidRDefault="00134BD0" w:rsidP="00134BD0">
      <w:pPr>
        <w:ind w:firstLine="0"/>
        <w:rPr>
          <w:rFonts w:ascii="Avenir Book" w:hAnsi="Avenir Book"/>
          <w:lang w:val="en-GB"/>
        </w:rPr>
      </w:pPr>
    </w:p>
    <w:p w14:paraId="05AF650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That we could acquire such knowledge, must worry the ultraterrestrials, the beings who are not from outer space, and who have always been living here, sharing the planet with us. </w:t>
      </w:r>
    </w:p>
    <w:p w14:paraId="34C3C517" w14:textId="77777777" w:rsidR="00134BD0" w:rsidRPr="00C56DA6" w:rsidRDefault="00134BD0" w:rsidP="00134BD0">
      <w:pPr>
        <w:ind w:firstLine="0"/>
        <w:rPr>
          <w:rFonts w:ascii="Avenir Book" w:hAnsi="Avenir Book"/>
          <w:lang w:val="en-GB"/>
        </w:rPr>
      </w:pPr>
    </w:p>
    <w:p w14:paraId="556CCD62" w14:textId="77777777" w:rsidR="00134BD0" w:rsidRPr="00C56DA6" w:rsidRDefault="00134BD0" w:rsidP="00134BD0">
      <w:pPr>
        <w:ind w:firstLine="0"/>
        <w:rPr>
          <w:rFonts w:ascii="Avenir Book" w:hAnsi="Avenir Book"/>
          <w:lang w:val="en-GB"/>
        </w:rPr>
      </w:pPr>
      <w:r w:rsidRPr="00C56DA6">
        <w:rPr>
          <w:rFonts w:ascii="Avenir Book" w:hAnsi="Avenir Book"/>
          <w:lang w:val="en-GB"/>
        </w:rPr>
        <w:t>Through fears that we might just show up on their doorstep one day, they may not have been entirely straightforward with us, about where their world is truly located, which is right here all around us.</w:t>
      </w:r>
    </w:p>
    <w:p w14:paraId="4A101420" w14:textId="77777777" w:rsidR="00134BD0" w:rsidRPr="00C56DA6" w:rsidRDefault="00134BD0" w:rsidP="00134BD0">
      <w:pPr>
        <w:ind w:firstLine="0"/>
        <w:rPr>
          <w:rFonts w:ascii="Avenir Book" w:hAnsi="Avenir Book"/>
          <w:lang w:val="en-GB"/>
        </w:rPr>
      </w:pPr>
    </w:p>
    <w:p w14:paraId="65E0DC33" w14:textId="77777777" w:rsidR="00134BD0" w:rsidRPr="00C56DA6" w:rsidRDefault="00134BD0" w:rsidP="00134BD0">
      <w:pPr>
        <w:ind w:firstLine="0"/>
        <w:rPr>
          <w:rFonts w:ascii="Avenir Book" w:hAnsi="Avenir Book"/>
          <w:b/>
          <w:bCs/>
          <w:lang w:val="en-GB"/>
        </w:rPr>
      </w:pPr>
      <w:bookmarkStart w:id="15" w:name="interdimensional_time_relative"/>
      <w:r w:rsidRPr="00C56DA6">
        <w:rPr>
          <w:rFonts w:ascii="Avenir Book" w:hAnsi="Avenir Book"/>
          <w:b/>
          <w:bCs/>
          <w:lang w:val="en-GB"/>
        </w:rPr>
        <w:t>8. Moving in fast forward or slow motion, interdimensional time is relative</w:t>
      </w:r>
      <w:bookmarkEnd w:id="15"/>
    </w:p>
    <w:p w14:paraId="7E6C82CA" w14:textId="77777777" w:rsidR="00134BD0" w:rsidRPr="00C56DA6" w:rsidRDefault="00134BD0" w:rsidP="00134BD0">
      <w:pPr>
        <w:ind w:firstLine="0"/>
        <w:rPr>
          <w:rFonts w:ascii="Avenir Book" w:hAnsi="Avenir Book"/>
          <w:lang w:val="en-GB"/>
        </w:rPr>
      </w:pPr>
    </w:p>
    <w:p w14:paraId="23E27FA9"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Other dimensions that we can still see and interact with, are the ones of insects and reptiles, such as tortoises.</w:t>
      </w:r>
    </w:p>
    <w:p w14:paraId="43484F09" w14:textId="77777777" w:rsidR="00134BD0" w:rsidRPr="00C56DA6" w:rsidRDefault="00134BD0" w:rsidP="00134BD0">
      <w:pPr>
        <w:ind w:firstLine="0"/>
        <w:rPr>
          <w:rFonts w:ascii="Avenir Book" w:hAnsi="Avenir Book"/>
          <w:lang w:val="en-GB"/>
        </w:rPr>
      </w:pPr>
    </w:p>
    <w:p w14:paraId="480CE18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are living in other dimensions, because they vibrate respectively at 250 and 15 Hertz, instead of our usual 50-60 Hertz for humans. </w:t>
      </w:r>
    </w:p>
    <w:p w14:paraId="313539BC" w14:textId="77777777" w:rsidR="00134BD0" w:rsidRPr="00C56DA6" w:rsidRDefault="00134BD0" w:rsidP="00134BD0">
      <w:pPr>
        <w:ind w:firstLine="0"/>
        <w:rPr>
          <w:rFonts w:ascii="Avenir Book" w:hAnsi="Avenir Book"/>
          <w:lang w:val="en-GB"/>
        </w:rPr>
      </w:pPr>
    </w:p>
    <w:p w14:paraId="61F4A98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Although time is constant, and ticks the same everywhere within our own dimension, interdimensional time is relative. </w:t>
      </w:r>
    </w:p>
    <w:p w14:paraId="02187DC8" w14:textId="77777777" w:rsidR="00134BD0" w:rsidRPr="00C56DA6" w:rsidRDefault="00134BD0" w:rsidP="00134BD0">
      <w:pPr>
        <w:ind w:firstLine="0"/>
        <w:rPr>
          <w:rFonts w:ascii="Avenir Book" w:hAnsi="Avenir Book"/>
          <w:lang w:val="en-GB"/>
        </w:rPr>
      </w:pPr>
    </w:p>
    <w:p w14:paraId="009E1E0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our particles are moving faster or slower, our time frame changes. </w:t>
      </w:r>
    </w:p>
    <w:p w14:paraId="4CF39BA3" w14:textId="77777777" w:rsidR="00134BD0" w:rsidRPr="00C56DA6" w:rsidRDefault="00134BD0" w:rsidP="00134BD0">
      <w:pPr>
        <w:ind w:firstLine="0"/>
        <w:rPr>
          <w:rFonts w:ascii="Avenir Book" w:hAnsi="Avenir Book"/>
          <w:lang w:val="en-GB"/>
        </w:rPr>
      </w:pPr>
    </w:p>
    <w:p w14:paraId="38A68E8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faster our particles are orbiting, the faster we live, but only when compared with others, in other dimensions. </w:t>
      </w:r>
    </w:p>
    <w:p w14:paraId="68B7BC38" w14:textId="77777777" w:rsidR="00134BD0" w:rsidRPr="00C56DA6" w:rsidRDefault="00134BD0" w:rsidP="00134BD0">
      <w:pPr>
        <w:ind w:firstLine="0"/>
        <w:rPr>
          <w:rFonts w:ascii="Avenir Book" w:hAnsi="Avenir Book"/>
          <w:lang w:val="en-GB"/>
        </w:rPr>
      </w:pPr>
    </w:p>
    <w:p w14:paraId="6BBC99F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Within one’s own dimension, no one notices anything different, or time running faster or slower. </w:t>
      </w:r>
    </w:p>
    <w:p w14:paraId="3D6C8375" w14:textId="77777777" w:rsidR="00134BD0" w:rsidRPr="00C56DA6" w:rsidRDefault="00134BD0" w:rsidP="00134BD0">
      <w:pPr>
        <w:ind w:firstLine="0"/>
        <w:rPr>
          <w:rFonts w:ascii="Avenir Book" w:hAnsi="Avenir Book"/>
          <w:lang w:val="en-GB"/>
        </w:rPr>
      </w:pPr>
    </w:p>
    <w:p w14:paraId="06FC05C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what is meant by interdimensional time, being relative to the point of view. </w:t>
      </w:r>
    </w:p>
    <w:p w14:paraId="0D76A12D" w14:textId="77777777" w:rsidR="00134BD0" w:rsidRPr="00C56DA6" w:rsidRDefault="00134BD0" w:rsidP="00134BD0">
      <w:pPr>
        <w:ind w:firstLine="0"/>
        <w:rPr>
          <w:rFonts w:ascii="Avenir Book" w:hAnsi="Avenir Book"/>
          <w:lang w:val="en-GB"/>
        </w:rPr>
      </w:pPr>
    </w:p>
    <w:p w14:paraId="1B11F4D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Earlier, it was said that time was no longer relative, in the way that Einstein proposed. </w:t>
      </w:r>
    </w:p>
    <w:p w14:paraId="1AE9DBFB" w14:textId="77777777" w:rsidR="00134BD0" w:rsidRPr="00C56DA6" w:rsidRDefault="00134BD0" w:rsidP="00134BD0">
      <w:pPr>
        <w:ind w:firstLine="0"/>
        <w:rPr>
          <w:rFonts w:ascii="Avenir Book" w:hAnsi="Avenir Book"/>
          <w:lang w:val="en-GB"/>
        </w:rPr>
      </w:pPr>
    </w:p>
    <w:p w14:paraId="18A8EEC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you remember, it was relative to our speed in space, and to how much gravity there was around us. </w:t>
      </w:r>
    </w:p>
    <w:p w14:paraId="23DDCDF2" w14:textId="77777777" w:rsidR="00134BD0" w:rsidRPr="00C56DA6" w:rsidRDefault="00134BD0" w:rsidP="00134BD0">
      <w:pPr>
        <w:ind w:firstLine="0"/>
        <w:rPr>
          <w:rFonts w:ascii="Avenir Book" w:hAnsi="Avenir Book"/>
          <w:lang w:val="en-GB"/>
        </w:rPr>
      </w:pPr>
    </w:p>
    <w:p w14:paraId="0F327B7C"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But now, interdimensional time is </w:t>
      </w:r>
      <w:proofErr w:type="gramStart"/>
      <w:r w:rsidRPr="00C56DA6">
        <w:rPr>
          <w:rFonts w:ascii="Avenir Book" w:hAnsi="Avenir Book"/>
          <w:lang w:val="en-GB"/>
        </w:rPr>
        <w:t>relative,</w:t>
      </w:r>
      <w:proofErr w:type="gramEnd"/>
      <w:r w:rsidRPr="00C56DA6">
        <w:rPr>
          <w:rFonts w:ascii="Avenir Book" w:hAnsi="Avenir Book"/>
          <w:lang w:val="en-GB"/>
        </w:rPr>
        <w:t xml:space="preserve"> to the vibrational rate of matter.</w:t>
      </w:r>
    </w:p>
    <w:p w14:paraId="1EB7EADD" w14:textId="77777777" w:rsidR="00134BD0" w:rsidRPr="00C56DA6" w:rsidRDefault="00134BD0" w:rsidP="00134BD0">
      <w:pPr>
        <w:ind w:firstLine="0"/>
        <w:rPr>
          <w:rFonts w:ascii="Avenir Book" w:hAnsi="Avenir Book"/>
          <w:lang w:val="en-GB"/>
        </w:rPr>
      </w:pPr>
    </w:p>
    <w:p w14:paraId="10B9D73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However, time is only relative, in the way that it is being perceived. </w:t>
      </w:r>
    </w:p>
    <w:p w14:paraId="4481EB90" w14:textId="77777777" w:rsidR="00134BD0" w:rsidRPr="00C56DA6" w:rsidRDefault="00134BD0" w:rsidP="00134BD0">
      <w:pPr>
        <w:ind w:firstLine="0"/>
        <w:rPr>
          <w:rFonts w:ascii="Avenir Book" w:hAnsi="Avenir Book"/>
          <w:lang w:val="en-GB"/>
        </w:rPr>
      </w:pPr>
    </w:p>
    <w:p w14:paraId="7817243B" w14:textId="77777777" w:rsidR="00E5223C" w:rsidRPr="00A73B34" w:rsidRDefault="00E5223C" w:rsidP="00E5223C">
      <w:pPr>
        <w:ind w:firstLine="0"/>
        <w:rPr>
          <w:rFonts w:ascii="Avenir Book" w:hAnsi="Avenir Book"/>
        </w:rPr>
      </w:pPr>
      <w:r w:rsidRPr="00A73B34">
        <w:rPr>
          <w:rFonts w:ascii="Avenir Book" w:hAnsi="Avenir Book"/>
        </w:rPr>
        <w:t xml:space="preserve">Because, unlike with Einstein’s relativity, clocks don’t start ticking faster, in these other dimensions, when compared with our own dimensional world. </w:t>
      </w:r>
    </w:p>
    <w:p w14:paraId="2AD5D72F" w14:textId="77777777" w:rsidR="00E5223C" w:rsidRPr="00A73B34" w:rsidRDefault="00E5223C" w:rsidP="00E5223C">
      <w:pPr>
        <w:ind w:firstLine="0"/>
        <w:rPr>
          <w:rFonts w:ascii="Avenir Book" w:hAnsi="Avenir Book"/>
        </w:rPr>
      </w:pPr>
    </w:p>
    <w:p w14:paraId="68ACE131" w14:textId="77777777" w:rsidR="00E5223C" w:rsidRDefault="00E5223C" w:rsidP="00E5223C">
      <w:pPr>
        <w:ind w:firstLine="0"/>
        <w:rPr>
          <w:rFonts w:ascii="Avenir Book" w:hAnsi="Avenir Book"/>
        </w:rPr>
      </w:pPr>
      <w:r w:rsidRPr="00A73B34">
        <w:rPr>
          <w:rFonts w:ascii="Avenir Book" w:hAnsi="Avenir Book"/>
        </w:rPr>
        <w:t xml:space="preserve">And neither are the planets, suddenly orbiting faster, although the particles </w:t>
      </w:r>
      <w:r>
        <w:rPr>
          <w:rFonts w:ascii="Avenir Book" w:hAnsi="Avenir Book"/>
        </w:rPr>
        <w:t xml:space="preserve">composing them </w:t>
      </w:r>
      <w:r w:rsidRPr="00A73B34">
        <w:rPr>
          <w:rFonts w:ascii="Avenir Book" w:hAnsi="Avenir Book"/>
        </w:rPr>
        <w:t xml:space="preserve">are. </w:t>
      </w:r>
    </w:p>
    <w:p w14:paraId="4B47FAB4" w14:textId="77777777" w:rsidR="00E5223C" w:rsidRDefault="00E5223C" w:rsidP="00E5223C">
      <w:pPr>
        <w:ind w:firstLine="0"/>
        <w:rPr>
          <w:rFonts w:ascii="Avenir Book" w:hAnsi="Avenir Book"/>
        </w:rPr>
      </w:pPr>
    </w:p>
    <w:p w14:paraId="2369A66E" w14:textId="77777777" w:rsidR="00E5223C" w:rsidRDefault="00E5223C" w:rsidP="00E5223C">
      <w:pPr>
        <w:ind w:firstLine="0"/>
        <w:rPr>
          <w:rFonts w:ascii="Avenir Book" w:hAnsi="Avenir Book"/>
        </w:rPr>
      </w:pPr>
      <w:r>
        <w:rPr>
          <w:rFonts w:ascii="Avenir Book" w:hAnsi="Avenir Book"/>
        </w:rPr>
        <w:t>If planets were to orbit faster when changing dimension, we would not be sharing the same space with these interdimensional beings, and we would never see them.</w:t>
      </w:r>
    </w:p>
    <w:p w14:paraId="2722980A" w14:textId="77777777" w:rsidR="00E5223C" w:rsidRDefault="00E5223C" w:rsidP="00E5223C">
      <w:pPr>
        <w:ind w:firstLine="0"/>
        <w:rPr>
          <w:rFonts w:ascii="Avenir Book" w:hAnsi="Avenir Book"/>
        </w:rPr>
      </w:pPr>
    </w:p>
    <w:p w14:paraId="752F7572" w14:textId="77777777" w:rsidR="00E5223C" w:rsidRPr="00A73B34" w:rsidRDefault="00E5223C" w:rsidP="00E5223C">
      <w:pPr>
        <w:ind w:firstLine="0"/>
        <w:rPr>
          <w:rFonts w:ascii="Avenir Book" w:hAnsi="Avenir Book"/>
        </w:rPr>
      </w:pPr>
      <w:r>
        <w:rPr>
          <w:rFonts w:ascii="Avenir Book" w:hAnsi="Avenir Book"/>
        </w:rPr>
        <w:t>Because their planets would be in different locations than ours.</w:t>
      </w:r>
    </w:p>
    <w:p w14:paraId="38B990FF" w14:textId="77777777" w:rsidR="00E5223C" w:rsidRPr="00A73B34" w:rsidRDefault="00E5223C" w:rsidP="00E5223C">
      <w:pPr>
        <w:ind w:firstLine="0"/>
        <w:rPr>
          <w:rFonts w:ascii="Avenir Book" w:hAnsi="Avenir Book"/>
        </w:rPr>
      </w:pPr>
    </w:p>
    <w:p w14:paraId="41FC66C5" w14:textId="77777777" w:rsidR="00E5223C" w:rsidRDefault="00E5223C" w:rsidP="00E5223C">
      <w:pPr>
        <w:ind w:firstLine="0"/>
        <w:rPr>
          <w:rFonts w:ascii="Avenir Book" w:hAnsi="Avenir Book"/>
        </w:rPr>
      </w:pPr>
      <w:r w:rsidRPr="00A73B34">
        <w:rPr>
          <w:rFonts w:ascii="Avenir Book" w:hAnsi="Avenir Book"/>
        </w:rPr>
        <w:t xml:space="preserve">The time rate never really changes. Time remains constant everywhere, even in other dimensions. </w:t>
      </w:r>
    </w:p>
    <w:p w14:paraId="0AFF6F22" w14:textId="77777777" w:rsidR="00E5223C" w:rsidRDefault="00E5223C" w:rsidP="00E5223C">
      <w:pPr>
        <w:ind w:firstLine="0"/>
        <w:rPr>
          <w:rFonts w:ascii="Avenir Book" w:hAnsi="Avenir Book"/>
        </w:rPr>
      </w:pPr>
    </w:p>
    <w:p w14:paraId="04571D7C" w14:textId="77777777" w:rsidR="00E5223C" w:rsidRDefault="00E5223C" w:rsidP="00E5223C">
      <w:pPr>
        <w:ind w:firstLine="0"/>
        <w:rPr>
          <w:rFonts w:ascii="Avenir Book" w:hAnsi="Avenir Book"/>
        </w:rPr>
      </w:pPr>
      <w:r>
        <w:rPr>
          <w:rFonts w:ascii="Avenir Book" w:hAnsi="Avenir Book"/>
        </w:rPr>
        <w:t xml:space="preserve">Consequently, differences in time keeping, when comparing clocks in different locations and conditions, like when in orbit, is no indication of the relativity of time, and does not mean some clocks are in higher dimensions or lower ones, compared to others. </w:t>
      </w:r>
    </w:p>
    <w:p w14:paraId="1D12BF05" w14:textId="77777777" w:rsidR="00E5223C" w:rsidRDefault="00E5223C" w:rsidP="00E5223C">
      <w:pPr>
        <w:ind w:firstLine="0"/>
        <w:rPr>
          <w:rFonts w:ascii="Avenir Book" w:hAnsi="Avenir Book"/>
        </w:rPr>
      </w:pPr>
    </w:p>
    <w:p w14:paraId="7336D34B" w14:textId="77777777" w:rsidR="00E5223C" w:rsidRPr="00A73B34" w:rsidRDefault="00E5223C" w:rsidP="00E5223C">
      <w:pPr>
        <w:ind w:firstLine="0"/>
        <w:rPr>
          <w:rFonts w:ascii="Avenir Book" w:hAnsi="Avenir Book"/>
        </w:rPr>
      </w:pPr>
      <w:r>
        <w:rPr>
          <w:rFonts w:ascii="Avenir Book" w:hAnsi="Avenir Book"/>
        </w:rPr>
        <w:lastRenderedPageBreak/>
        <w:t xml:space="preserve">Any time discrepancy between two clocks, can only be due to other unrelated physical factors, such as differences in </w:t>
      </w:r>
      <w:r w:rsidRPr="00FB5EA5">
        <w:rPr>
          <w:rFonts w:ascii="Avenir Book" w:hAnsi="Avenir Book"/>
        </w:rPr>
        <w:t>mechanical stress</w:t>
      </w:r>
      <w:r>
        <w:rPr>
          <w:rFonts w:ascii="Avenir Book" w:hAnsi="Avenir Book"/>
        </w:rPr>
        <w:t> – like</w:t>
      </w:r>
      <w:r w:rsidRPr="00FB5EA5">
        <w:rPr>
          <w:rFonts w:ascii="Avenir Book" w:hAnsi="Avenir Book"/>
        </w:rPr>
        <w:t xml:space="preserve"> 1g expanding planet on the ground</w:t>
      </w:r>
      <w:r>
        <w:rPr>
          <w:rFonts w:ascii="Avenir Book" w:hAnsi="Avenir Book"/>
        </w:rPr>
        <w:t>,</w:t>
      </w:r>
      <w:r w:rsidRPr="00FB5EA5">
        <w:rPr>
          <w:rFonts w:ascii="Avenir Book" w:hAnsi="Avenir Book"/>
        </w:rPr>
        <w:t xml:space="preserve"> against no such force in space</w:t>
      </w:r>
      <w:r>
        <w:rPr>
          <w:rFonts w:ascii="Avenir Book" w:hAnsi="Avenir Book"/>
        </w:rPr>
        <w:t xml:space="preserve"> – </w:t>
      </w:r>
      <w:r w:rsidRPr="00FB5EA5">
        <w:rPr>
          <w:rFonts w:ascii="Avenir Book" w:hAnsi="Avenir Book"/>
        </w:rPr>
        <w:t>temperature</w:t>
      </w:r>
      <w:r>
        <w:rPr>
          <w:rFonts w:ascii="Avenir Book" w:hAnsi="Avenir Book"/>
        </w:rPr>
        <w:t>,</w:t>
      </w:r>
      <w:r w:rsidRPr="00FB5EA5">
        <w:rPr>
          <w:rFonts w:ascii="Avenir Book" w:hAnsi="Avenir Book"/>
        </w:rPr>
        <w:t xml:space="preserve"> humidity</w:t>
      </w:r>
      <w:r>
        <w:rPr>
          <w:rFonts w:ascii="Avenir Book" w:hAnsi="Avenir Book"/>
        </w:rPr>
        <w:t>,</w:t>
      </w:r>
      <w:r w:rsidRPr="00FB5EA5">
        <w:rPr>
          <w:rFonts w:ascii="Avenir Book" w:hAnsi="Avenir Book"/>
        </w:rPr>
        <w:t xml:space="preserve"> </w:t>
      </w:r>
      <w:proofErr w:type="gramStart"/>
      <w:r w:rsidRPr="00FB5EA5">
        <w:rPr>
          <w:rFonts w:ascii="Avenir Book" w:hAnsi="Avenir Book"/>
        </w:rPr>
        <w:t>radiation</w:t>
      </w:r>
      <w:proofErr w:type="gramEnd"/>
      <w:r>
        <w:rPr>
          <w:rFonts w:ascii="Avenir Book" w:hAnsi="Avenir Book"/>
        </w:rPr>
        <w:t xml:space="preserve"> and</w:t>
      </w:r>
      <w:r w:rsidRPr="00FB5EA5">
        <w:rPr>
          <w:rFonts w:ascii="Avenir Book" w:hAnsi="Avenir Book"/>
        </w:rPr>
        <w:t xml:space="preserve"> magnetic field variations, </w:t>
      </w:r>
      <w:r>
        <w:rPr>
          <w:rFonts w:ascii="Avenir Book" w:hAnsi="Avenir Book"/>
        </w:rPr>
        <w:t xml:space="preserve">also </w:t>
      </w:r>
      <w:r w:rsidRPr="00FB5EA5">
        <w:rPr>
          <w:rFonts w:ascii="Avenir Book" w:hAnsi="Avenir Book"/>
        </w:rPr>
        <w:t xml:space="preserve">manufacturing </w:t>
      </w:r>
      <w:r>
        <w:rPr>
          <w:rFonts w:ascii="Avenir Book" w:hAnsi="Avenir Book"/>
        </w:rPr>
        <w:t xml:space="preserve">and </w:t>
      </w:r>
      <w:r w:rsidRPr="00FB5EA5">
        <w:rPr>
          <w:rFonts w:ascii="Avenir Book" w:hAnsi="Avenir Book"/>
        </w:rPr>
        <w:t>software differences</w:t>
      </w:r>
      <w:r>
        <w:rPr>
          <w:rFonts w:ascii="Avenir Book" w:hAnsi="Avenir Book"/>
        </w:rPr>
        <w:t xml:space="preserve"> between clocks</w:t>
      </w:r>
      <w:r w:rsidRPr="00FB5EA5">
        <w:rPr>
          <w:rFonts w:ascii="Avenir Book" w:hAnsi="Avenir Book"/>
        </w:rPr>
        <w:t>, etc.</w:t>
      </w:r>
    </w:p>
    <w:p w14:paraId="1954D218" w14:textId="77777777" w:rsidR="00E5223C" w:rsidRDefault="00E5223C" w:rsidP="00E5223C">
      <w:pPr>
        <w:ind w:firstLine="0"/>
        <w:rPr>
          <w:rFonts w:ascii="Avenir Book" w:hAnsi="Avenir Book"/>
        </w:rPr>
      </w:pPr>
    </w:p>
    <w:p w14:paraId="660CA122" w14:textId="77777777" w:rsidR="00E5223C" w:rsidRDefault="00E5223C" w:rsidP="00E5223C">
      <w:pPr>
        <w:ind w:firstLine="0"/>
        <w:rPr>
          <w:rFonts w:ascii="Avenir Book" w:hAnsi="Avenir Book"/>
        </w:rPr>
      </w:pPr>
      <w:r>
        <w:rPr>
          <w:rFonts w:ascii="Avenir Book" w:hAnsi="Avenir Book"/>
        </w:rPr>
        <w:t xml:space="preserve">We calculate time based on the rotation of the Earth on its axis, and its orbit around the Sun. </w:t>
      </w:r>
    </w:p>
    <w:p w14:paraId="0D8E7AF5" w14:textId="77777777" w:rsidR="00E5223C" w:rsidRDefault="00E5223C" w:rsidP="00E5223C">
      <w:pPr>
        <w:ind w:firstLine="0"/>
        <w:rPr>
          <w:rFonts w:ascii="Avenir Book" w:hAnsi="Avenir Book"/>
        </w:rPr>
      </w:pPr>
    </w:p>
    <w:p w14:paraId="2E7EF82F" w14:textId="101724F4" w:rsidR="00E5223C" w:rsidRDefault="00E5223C" w:rsidP="00E5223C">
      <w:pPr>
        <w:ind w:firstLine="0"/>
        <w:rPr>
          <w:rFonts w:ascii="Avenir Book" w:hAnsi="Avenir Book"/>
        </w:rPr>
      </w:pPr>
      <w:r>
        <w:rPr>
          <w:rFonts w:ascii="Avenir Book" w:hAnsi="Avenir Book"/>
        </w:rPr>
        <w:t xml:space="preserve">This would not change according to either Einstein’s relativity, or our perception of time being relative, when moving to other dimensions. </w:t>
      </w:r>
    </w:p>
    <w:p w14:paraId="629A085E" w14:textId="77777777" w:rsidR="00E5223C" w:rsidRDefault="00E5223C" w:rsidP="00E5223C">
      <w:pPr>
        <w:ind w:firstLine="0"/>
        <w:rPr>
          <w:rFonts w:ascii="Avenir Book" w:hAnsi="Avenir Book"/>
        </w:rPr>
      </w:pPr>
    </w:p>
    <w:p w14:paraId="5803DF64" w14:textId="62F16AC6" w:rsidR="00E5223C" w:rsidRDefault="00E5223C" w:rsidP="00E5223C">
      <w:pPr>
        <w:ind w:firstLine="0"/>
        <w:rPr>
          <w:rFonts w:ascii="Avenir Book" w:hAnsi="Avenir Book"/>
        </w:rPr>
      </w:pPr>
      <w:r>
        <w:rPr>
          <w:rFonts w:ascii="Avenir Book" w:hAnsi="Avenir Book"/>
        </w:rPr>
        <w:t xml:space="preserve">However, adding planets to our eight ones, or destroying a few, would indeed change the speed of all orbits, and the orbits would either enlarge or shrink. </w:t>
      </w:r>
    </w:p>
    <w:p w14:paraId="279DE1A3" w14:textId="77777777" w:rsidR="00E5223C" w:rsidRDefault="00E5223C" w:rsidP="00E5223C">
      <w:pPr>
        <w:ind w:firstLine="0"/>
        <w:rPr>
          <w:rFonts w:ascii="Avenir Book" w:hAnsi="Avenir Book"/>
        </w:rPr>
      </w:pPr>
    </w:p>
    <w:p w14:paraId="6EE5E9AD" w14:textId="77777777" w:rsidR="00E5223C" w:rsidRDefault="00E5223C" w:rsidP="00E5223C">
      <w:pPr>
        <w:ind w:firstLine="0"/>
        <w:rPr>
          <w:rFonts w:ascii="Avenir Book" w:hAnsi="Avenir Book"/>
        </w:rPr>
      </w:pPr>
      <w:r>
        <w:rPr>
          <w:rFonts w:ascii="Avenir Book" w:hAnsi="Avenir Book"/>
        </w:rPr>
        <w:t xml:space="preserve">Plus, it could also affect the rotation of the Earth somehow. </w:t>
      </w:r>
    </w:p>
    <w:p w14:paraId="05428C49" w14:textId="77777777" w:rsidR="00E5223C" w:rsidRDefault="00E5223C" w:rsidP="00E5223C">
      <w:pPr>
        <w:ind w:firstLine="0"/>
        <w:rPr>
          <w:rFonts w:ascii="Avenir Book" w:hAnsi="Avenir Book"/>
        </w:rPr>
      </w:pPr>
    </w:p>
    <w:p w14:paraId="650C785A" w14:textId="77777777" w:rsidR="00E5223C" w:rsidRDefault="00E5223C" w:rsidP="00E5223C">
      <w:pPr>
        <w:ind w:firstLine="0"/>
        <w:rPr>
          <w:rFonts w:ascii="Avenir Book" w:hAnsi="Avenir Book"/>
        </w:rPr>
      </w:pPr>
      <w:r>
        <w:rPr>
          <w:rFonts w:ascii="Avenir Book" w:hAnsi="Avenir Book"/>
        </w:rPr>
        <w:t xml:space="preserve">In this scenario alone, not due to any relativity of time, our time rate would change. But this would solely be </w:t>
      </w:r>
      <w:proofErr w:type="gramStart"/>
      <w:r>
        <w:rPr>
          <w:rFonts w:ascii="Avenir Book" w:hAnsi="Avenir Book"/>
        </w:rPr>
        <w:t>due,</w:t>
      </w:r>
      <w:proofErr w:type="gramEnd"/>
      <w:r>
        <w:rPr>
          <w:rFonts w:ascii="Avenir Book" w:hAnsi="Avenir Book"/>
        </w:rPr>
        <w:t xml:space="preserve"> to our method of measuring time. </w:t>
      </w:r>
    </w:p>
    <w:p w14:paraId="2A71F880" w14:textId="77777777" w:rsidR="00E5223C" w:rsidRDefault="00E5223C" w:rsidP="00E5223C">
      <w:pPr>
        <w:ind w:firstLine="0"/>
        <w:rPr>
          <w:rFonts w:ascii="Avenir Book" w:hAnsi="Avenir Book"/>
        </w:rPr>
      </w:pPr>
    </w:p>
    <w:p w14:paraId="71571E3D" w14:textId="77777777" w:rsidR="00E5223C" w:rsidRDefault="00E5223C" w:rsidP="00E5223C">
      <w:pPr>
        <w:ind w:firstLine="0"/>
        <w:rPr>
          <w:rFonts w:ascii="Avenir Book" w:hAnsi="Avenir Book"/>
        </w:rPr>
      </w:pPr>
      <w:r>
        <w:rPr>
          <w:rFonts w:ascii="Avenir Book" w:hAnsi="Avenir Book"/>
        </w:rPr>
        <w:t xml:space="preserve">It could not affect clocks, and we would still technically age at the same rate as before. </w:t>
      </w:r>
    </w:p>
    <w:p w14:paraId="362FFEE6" w14:textId="77777777" w:rsidR="00E5223C" w:rsidRPr="00A73B34" w:rsidRDefault="00E5223C" w:rsidP="00E5223C">
      <w:pPr>
        <w:ind w:firstLine="0"/>
        <w:rPr>
          <w:rFonts w:ascii="Avenir Book" w:hAnsi="Avenir Book"/>
        </w:rPr>
      </w:pPr>
    </w:p>
    <w:p w14:paraId="6A52973E" w14:textId="77777777" w:rsidR="00E5223C" w:rsidRDefault="00E5223C" w:rsidP="00E5223C">
      <w:pPr>
        <w:ind w:firstLine="0"/>
        <w:rPr>
          <w:rFonts w:ascii="Avenir Book" w:hAnsi="Avenir Book"/>
        </w:rPr>
      </w:pPr>
      <w:r>
        <w:rPr>
          <w:rFonts w:ascii="Avenir Book" w:hAnsi="Avenir Book"/>
        </w:rPr>
        <w:t xml:space="preserve">This said, </w:t>
      </w:r>
      <w:r w:rsidRPr="00A73B34">
        <w:rPr>
          <w:rFonts w:ascii="Avenir Book" w:hAnsi="Avenir Book"/>
        </w:rPr>
        <w:t xml:space="preserve">our perception of time can be different, depending on how fast our particles are orbiting. </w:t>
      </w:r>
      <w:r>
        <w:rPr>
          <w:rFonts w:ascii="Avenir Book" w:hAnsi="Avenir Book"/>
        </w:rPr>
        <w:t>And</w:t>
      </w:r>
      <w:r w:rsidRPr="00A73B34">
        <w:rPr>
          <w:rFonts w:ascii="Avenir Book" w:hAnsi="Avenir Book"/>
        </w:rPr>
        <w:t xml:space="preserve"> it does lead to clear differences. </w:t>
      </w:r>
    </w:p>
    <w:p w14:paraId="7D810F9E" w14:textId="77777777" w:rsidR="00E5223C" w:rsidRDefault="00E5223C" w:rsidP="00E5223C">
      <w:pPr>
        <w:ind w:firstLine="0"/>
        <w:rPr>
          <w:rFonts w:ascii="Avenir Book" w:hAnsi="Avenir Book"/>
        </w:rPr>
      </w:pPr>
    </w:p>
    <w:p w14:paraId="5B412864" w14:textId="77777777" w:rsidR="00E5223C" w:rsidRPr="00A73B34" w:rsidRDefault="00E5223C" w:rsidP="00E5223C">
      <w:pPr>
        <w:ind w:firstLine="0"/>
        <w:rPr>
          <w:rFonts w:ascii="Avenir Book" w:hAnsi="Avenir Book"/>
        </w:rPr>
      </w:pPr>
      <w:r w:rsidRPr="00A73B34">
        <w:rPr>
          <w:rFonts w:ascii="Avenir Book" w:hAnsi="Avenir Book"/>
        </w:rPr>
        <w:t>For example, on how fast people can age, compared with others.</w:t>
      </w:r>
    </w:p>
    <w:p w14:paraId="6DB7783D" w14:textId="77777777" w:rsidR="00E5223C" w:rsidRPr="00A73B34" w:rsidRDefault="00E5223C" w:rsidP="00E5223C">
      <w:pPr>
        <w:ind w:firstLine="0"/>
        <w:rPr>
          <w:rFonts w:ascii="Avenir Book" w:hAnsi="Avenir Book"/>
        </w:rPr>
      </w:pPr>
    </w:p>
    <w:p w14:paraId="328CBC4A" w14:textId="77777777" w:rsidR="00E5223C" w:rsidRPr="00A73B34" w:rsidRDefault="00E5223C" w:rsidP="00E5223C">
      <w:pPr>
        <w:ind w:firstLine="0"/>
        <w:rPr>
          <w:rFonts w:ascii="Avenir Book" w:hAnsi="Avenir Book"/>
        </w:rPr>
      </w:pPr>
      <w:r w:rsidRPr="00A73B34">
        <w:rPr>
          <w:rFonts w:ascii="Avenir Book" w:hAnsi="Avenir Book"/>
        </w:rPr>
        <w:t>So, it is not all just a perception or imagined, there are concrete effects in our resulting reality, even if clocks don’t start ticking faster</w:t>
      </w:r>
      <w:r>
        <w:rPr>
          <w:rFonts w:ascii="Avenir Book" w:hAnsi="Avenir Book"/>
        </w:rPr>
        <w:t>, and planets don’t start orbiting faster</w:t>
      </w:r>
      <w:r w:rsidRPr="00A73B34">
        <w:rPr>
          <w:rFonts w:ascii="Avenir Book" w:hAnsi="Avenir Book"/>
        </w:rPr>
        <w:t>.</w:t>
      </w:r>
    </w:p>
    <w:p w14:paraId="40F7F87E" w14:textId="77777777" w:rsidR="00134BD0" w:rsidRPr="00E5223C" w:rsidRDefault="00134BD0" w:rsidP="00134BD0">
      <w:pPr>
        <w:ind w:firstLine="0"/>
        <w:rPr>
          <w:rFonts w:ascii="Avenir Book" w:hAnsi="Avenir Book"/>
        </w:rPr>
      </w:pPr>
    </w:p>
    <w:p w14:paraId="0404D6C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Consequently, insects and reptiles, can suddenly do much more, or much less, in a same amount of time, than we can. </w:t>
      </w:r>
    </w:p>
    <w:p w14:paraId="48AFBA46" w14:textId="77777777" w:rsidR="00134BD0" w:rsidRPr="00C56DA6" w:rsidRDefault="00134BD0" w:rsidP="00134BD0">
      <w:pPr>
        <w:ind w:firstLine="0"/>
        <w:rPr>
          <w:rFonts w:ascii="Avenir Book" w:hAnsi="Avenir Book"/>
          <w:lang w:val="en-GB"/>
        </w:rPr>
      </w:pPr>
    </w:p>
    <w:p w14:paraId="1889FB8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For this reason, from our point of view, flies live in fast forward compared to us, while tortoises are moving in slow motion. </w:t>
      </w:r>
    </w:p>
    <w:p w14:paraId="00842E30" w14:textId="77777777" w:rsidR="00134BD0" w:rsidRPr="00C56DA6" w:rsidRDefault="00134BD0" w:rsidP="00134BD0">
      <w:pPr>
        <w:ind w:firstLine="0"/>
        <w:rPr>
          <w:rFonts w:ascii="Avenir Book" w:hAnsi="Avenir Book"/>
          <w:lang w:val="en-GB"/>
        </w:rPr>
      </w:pPr>
    </w:p>
    <w:p w14:paraId="69EC925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Mayflies may live for only one day from our perspective, but from their own standpoint, they live for much longer than that. </w:t>
      </w:r>
    </w:p>
    <w:p w14:paraId="33B8236D" w14:textId="77777777" w:rsidR="00134BD0" w:rsidRPr="00C56DA6" w:rsidRDefault="00134BD0" w:rsidP="00134BD0">
      <w:pPr>
        <w:ind w:firstLine="0"/>
        <w:rPr>
          <w:rFonts w:ascii="Avenir Book" w:hAnsi="Avenir Book"/>
          <w:lang w:val="en-GB"/>
        </w:rPr>
      </w:pPr>
    </w:p>
    <w:p w14:paraId="3A33D488" w14:textId="77777777" w:rsidR="00134BD0" w:rsidRPr="00C56DA6" w:rsidRDefault="00134BD0" w:rsidP="00134BD0">
      <w:pPr>
        <w:ind w:firstLine="0"/>
        <w:rPr>
          <w:rFonts w:ascii="Avenir Book" w:hAnsi="Avenir Book"/>
          <w:lang w:val="en-GB"/>
        </w:rPr>
      </w:pPr>
      <w:r w:rsidRPr="00C56DA6">
        <w:rPr>
          <w:rFonts w:ascii="Avenir Book" w:hAnsi="Avenir Book"/>
          <w:lang w:val="en-GB"/>
        </w:rPr>
        <w:t>Just like interdimensional beings, who can perhaps live for an entire year, in a few of our hours, depending on their frequency, and the dimensional world they live in.</w:t>
      </w:r>
    </w:p>
    <w:p w14:paraId="716D2744" w14:textId="77777777" w:rsidR="00134BD0" w:rsidRPr="00C56DA6" w:rsidRDefault="00134BD0" w:rsidP="00134BD0">
      <w:pPr>
        <w:ind w:firstLine="0"/>
        <w:rPr>
          <w:rFonts w:ascii="Avenir Book" w:hAnsi="Avenir Book"/>
          <w:lang w:val="en-GB"/>
        </w:rPr>
      </w:pPr>
    </w:p>
    <w:p w14:paraId="03884EF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Any faster or slower, and suddenly insects and reptiles, could move out of our reach, and into other dimensional worlds. </w:t>
      </w:r>
    </w:p>
    <w:p w14:paraId="1F495B54" w14:textId="77777777" w:rsidR="00134BD0" w:rsidRPr="00C56DA6" w:rsidRDefault="00134BD0" w:rsidP="00134BD0">
      <w:pPr>
        <w:ind w:firstLine="0"/>
        <w:rPr>
          <w:rFonts w:ascii="Avenir Book" w:hAnsi="Avenir Book"/>
          <w:lang w:val="en-GB"/>
        </w:rPr>
      </w:pPr>
    </w:p>
    <w:p w14:paraId="5C416EF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it does not take much for insects to disappear, just look at them outside when swarming. </w:t>
      </w:r>
    </w:p>
    <w:p w14:paraId="554A140D" w14:textId="77777777" w:rsidR="00134BD0" w:rsidRPr="00C56DA6" w:rsidRDefault="00134BD0" w:rsidP="00134BD0">
      <w:pPr>
        <w:ind w:firstLine="0"/>
        <w:rPr>
          <w:rFonts w:ascii="Avenir Book" w:hAnsi="Avenir Book"/>
          <w:lang w:val="en-GB"/>
        </w:rPr>
      </w:pPr>
    </w:p>
    <w:p w14:paraId="15F02445"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Sometimes they disappear while in flight, simply to reappear once they stop. </w:t>
      </w:r>
    </w:p>
    <w:p w14:paraId="38AC33F9" w14:textId="77777777" w:rsidR="00134BD0" w:rsidRPr="00C56DA6" w:rsidRDefault="00134BD0" w:rsidP="00134BD0">
      <w:pPr>
        <w:ind w:firstLine="0"/>
        <w:rPr>
          <w:rFonts w:ascii="Avenir Book" w:hAnsi="Avenir Book"/>
          <w:lang w:val="en-GB"/>
        </w:rPr>
      </w:pPr>
    </w:p>
    <w:p w14:paraId="4152A72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this is the flying rods mystery explained. </w:t>
      </w:r>
    </w:p>
    <w:p w14:paraId="1AE473BE" w14:textId="77777777" w:rsidR="00134BD0" w:rsidRPr="00C56DA6" w:rsidRDefault="00134BD0" w:rsidP="00134BD0">
      <w:pPr>
        <w:ind w:firstLine="0"/>
        <w:rPr>
          <w:rFonts w:ascii="Avenir Book" w:hAnsi="Avenir Book"/>
          <w:lang w:val="en-GB"/>
        </w:rPr>
      </w:pPr>
    </w:p>
    <w:p w14:paraId="4939064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are just insects, vibrating even faster than our normal ones, so they are only visible on photos, or on paused, or </w:t>
      </w:r>
      <w:proofErr w:type="gramStart"/>
      <w:r w:rsidRPr="00C56DA6">
        <w:rPr>
          <w:rFonts w:ascii="Avenir Book" w:hAnsi="Avenir Book"/>
          <w:lang w:val="en-GB"/>
        </w:rPr>
        <w:t>slow motion</w:t>
      </w:r>
      <w:proofErr w:type="gramEnd"/>
      <w:r w:rsidRPr="00C56DA6">
        <w:rPr>
          <w:rFonts w:ascii="Avenir Book" w:hAnsi="Avenir Book"/>
          <w:lang w:val="en-GB"/>
        </w:rPr>
        <w:t xml:space="preserve"> videos.</w:t>
      </w:r>
    </w:p>
    <w:p w14:paraId="2BB3C6B6" w14:textId="77777777" w:rsidR="00134BD0" w:rsidRPr="00C56DA6" w:rsidRDefault="00134BD0" w:rsidP="00134BD0">
      <w:pPr>
        <w:ind w:firstLine="0"/>
        <w:rPr>
          <w:rFonts w:ascii="Avenir Book" w:hAnsi="Avenir Book"/>
          <w:lang w:val="en-GB"/>
        </w:rPr>
      </w:pPr>
    </w:p>
    <w:p w14:paraId="2ADB0EE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all know people who think and talk fast. Such people can usually achieve a lot of work, in a very short amount of time. </w:t>
      </w:r>
    </w:p>
    <w:p w14:paraId="30D89FFF" w14:textId="77777777" w:rsidR="00134BD0" w:rsidRPr="00C56DA6" w:rsidRDefault="00134BD0" w:rsidP="00134BD0">
      <w:pPr>
        <w:ind w:firstLine="0"/>
        <w:rPr>
          <w:rFonts w:ascii="Avenir Book" w:hAnsi="Avenir Book"/>
          <w:lang w:val="en-GB"/>
        </w:rPr>
      </w:pPr>
    </w:p>
    <w:p w14:paraId="017EC3D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Others seem to be living and talking in slow motion, although this is only how we perceive it. Unless of course, it is due to a hangover. </w:t>
      </w:r>
    </w:p>
    <w:p w14:paraId="772AFC05" w14:textId="77777777" w:rsidR="00134BD0" w:rsidRPr="00C56DA6" w:rsidRDefault="00134BD0" w:rsidP="00134BD0">
      <w:pPr>
        <w:ind w:firstLine="0"/>
        <w:rPr>
          <w:rFonts w:ascii="Avenir Book" w:hAnsi="Avenir Book"/>
          <w:lang w:val="en-GB"/>
        </w:rPr>
      </w:pPr>
    </w:p>
    <w:p w14:paraId="4713368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Who knows, maybe alcohol slows our particles down, while amphetamines speed them up. </w:t>
      </w:r>
    </w:p>
    <w:p w14:paraId="471F3E25" w14:textId="77777777" w:rsidR="00134BD0" w:rsidRPr="00C56DA6" w:rsidRDefault="00134BD0" w:rsidP="00134BD0">
      <w:pPr>
        <w:ind w:firstLine="0"/>
        <w:rPr>
          <w:rFonts w:ascii="Avenir Book" w:hAnsi="Avenir Book"/>
          <w:lang w:val="en-GB"/>
        </w:rPr>
      </w:pPr>
    </w:p>
    <w:p w14:paraId="149FE34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Some people at raves, are certainly moving extremely fast, and kind of floating around, defying gravity, while the music has been cranked up, to a higher speed. </w:t>
      </w:r>
    </w:p>
    <w:p w14:paraId="54DE68AA" w14:textId="77777777" w:rsidR="00134BD0" w:rsidRPr="00C56DA6" w:rsidRDefault="00134BD0" w:rsidP="00134BD0">
      <w:pPr>
        <w:ind w:firstLine="0"/>
        <w:rPr>
          <w:rFonts w:ascii="Avenir Book" w:hAnsi="Avenir Book"/>
          <w:lang w:val="en-GB"/>
        </w:rPr>
      </w:pPr>
    </w:p>
    <w:p w14:paraId="73622E1A" w14:textId="77777777" w:rsidR="00134BD0" w:rsidRPr="00C56DA6" w:rsidRDefault="00134BD0" w:rsidP="00134BD0">
      <w:pPr>
        <w:ind w:firstLine="0"/>
        <w:rPr>
          <w:rFonts w:ascii="Avenir Book" w:hAnsi="Avenir Book"/>
          <w:lang w:val="en-GB"/>
        </w:rPr>
      </w:pPr>
      <w:r w:rsidRPr="00C56DA6">
        <w:rPr>
          <w:rFonts w:ascii="Avenir Book" w:hAnsi="Avenir Book"/>
          <w:lang w:val="en-GB"/>
        </w:rPr>
        <w:t>Just look at our top political leaders, they age very quickly from our point of view.</w:t>
      </w:r>
    </w:p>
    <w:p w14:paraId="188F8E50" w14:textId="77777777" w:rsidR="00134BD0" w:rsidRPr="00C56DA6" w:rsidRDefault="00134BD0" w:rsidP="00134BD0">
      <w:pPr>
        <w:ind w:firstLine="0"/>
        <w:rPr>
          <w:rFonts w:ascii="Avenir Book" w:hAnsi="Avenir Book"/>
          <w:lang w:val="en-GB"/>
        </w:rPr>
      </w:pPr>
    </w:p>
    <w:p w14:paraId="56535812" w14:textId="77777777" w:rsidR="00134BD0" w:rsidRPr="00C56DA6" w:rsidRDefault="00134BD0" w:rsidP="00134BD0">
      <w:pPr>
        <w:ind w:firstLine="0"/>
        <w:rPr>
          <w:rFonts w:ascii="Avenir Book" w:hAnsi="Avenir Book"/>
          <w:lang w:val="en-GB"/>
        </w:rPr>
      </w:pPr>
      <w:r w:rsidRPr="00C56DA6">
        <w:rPr>
          <w:rFonts w:ascii="Avenir Book" w:hAnsi="Avenir Book"/>
          <w:lang w:val="en-GB"/>
        </w:rPr>
        <w:t>Whether they are aware of it or not, they must be involved with these beings from other dimensions, who in turn, must be involved in our affairs.</w:t>
      </w:r>
    </w:p>
    <w:p w14:paraId="56668F8B" w14:textId="77777777" w:rsidR="00134BD0" w:rsidRPr="00C56DA6" w:rsidRDefault="00134BD0" w:rsidP="00134BD0">
      <w:pPr>
        <w:ind w:firstLine="0"/>
        <w:rPr>
          <w:rFonts w:ascii="Avenir Book" w:hAnsi="Avenir Book"/>
          <w:lang w:val="en-GB"/>
        </w:rPr>
      </w:pPr>
    </w:p>
    <w:p w14:paraId="379D9BA4"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Some people within the elite, but of course not all, who live a very long time, like over 90, and who are still very much active in the world, with their mind fully intact, those may very well be interdimensional beings. </w:t>
      </w:r>
    </w:p>
    <w:p w14:paraId="3468BBBE" w14:textId="77777777" w:rsidR="00134BD0" w:rsidRPr="00C56DA6" w:rsidRDefault="00134BD0" w:rsidP="00134BD0">
      <w:pPr>
        <w:ind w:firstLine="0"/>
        <w:rPr>
          <w:rFonts w:ascii="Avenir Book" w:hAnsi="Avenir Book"/>
          <w:lang w:val="en-GB"/>
        </w:rPr>
      </w:pPr>
    </w:p>
    <w:p w14:paraId="30F747B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they are from the lower dimensional worlds, they can probably live for a thousand of our years. Past 95, they would have to fake their death, to avoid suspicions. </w:t>
      </w:r>
    </w:p>
    <w:p w14:paraId="1986C2DF" w14:textId="77777777" w:rsidR="00134BD0" w:rsidRPr="00C56DA6" w:rsidRDefault="00134BD0" w:rsidP="00134BD0">
      <w:pPr>
        <w:ind w:firstLine="0"/>
        <w:rPr>
          <w:rFonts w:ascii="Avenir Book" w:hAnsi="Avenir Book"/>
          <w:lang w:val="en-GB"/>
        </w:rPr>
      </w:pPr>
    </w:p>
    <w:p w14:paraId="61EEAFD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Beings capable of moving instantly between different time frames, could also possibly know our most likely futures, since it would be like travelling in time. </w:t>
      </w:r>
    </w:p>
    <w:p w14:paraId="1CDD9CBC" w14:textId="77777777" w:rsidR="00134BD0" w:rsidRPr="00C56DA6" w:rsidRDefault="00134BD0" w:rsidP="00134BD0">
      <w:pPr>
        <w:ind w:firstLine="0"/>
        <w:rPr>
          <w:rFonts w:ascii="Avenir Book" w:hAnsi="Avenir Book"/>
          <w:lang w:val="en-GB"/>
        </w:rPr>
      </w:pPr>
    </w:p>
    <w:p w14:paraId="7CD29DE7" w14:textId="77777777" w:rsidR="00134BD0" w:rsidRPr="00C56DA6" w:rsidRDefault="00134BD0" w:rsidP="00134BD0">
      <w:pPr>
        <w:ind w:firstLine="0"/>
        <w:rPr>
          <w:rFonts w:ascii="Avenir Book" w:hAnsi="Avenir Book"/>
          <w:lang w:val="en-GB"/>
        </w:rPr>
      </w:pPr>
      <w:r w:rsidRPr="00C56DA6">
        <w:rPr>
          <w:rFonts w:ascii="Avenir Book" w:hAnsi="Avenir Book"/>
          <w:lang w:val="en-GB"/>
        </w:rPr>
        <w:t>And for humans, the problem is, moving to other dimensions and back, or being inhabited by an interdimensional being, has the same effect on memory as dreams.</w:t>
      </w:r>
    </w:p>
    <w:p w14:paraId="37009D4E" w14:textId="77777777" w:rsidR="00134BD0" w:rsidRPr="00C56DA6" w:rsidRDefault="00134BD0" w:rsidP="00134BD0">
      <w:pPr>
        <w:ind w:firstLine="0"/>
        <w:rPr>
          <w:rFonts w:ascii="Avenir Book" w:hAnsi="Avenir Book"/>
          <w:lang w:val="en-GB"/>
        </w:rPr>
      </w:pPr>
    </w:p>
    <w:p w14:paraId="2D9F92E0" w14:textId="77777777" w:rsidR="00134BD0" w:rsidRPr="00C56DA6" w:rsidRDefault="00134BD0" w:rsidP="00134BD0">
      <w:pPr>
        <w:ind w:firstLine="0"/>
        <w:rPr>
          <w:rFonts w:ascii="Avenir Book" w:hAnsi="Avenir Book"/>
          <w:lang w:val="en-GB"/>
        </w:rPr>
      </w:pPr>
      <w:r w:rsidRPr="00C56DA6">
        <w:rPr>
          <w:rFonts w:ascii="Avenir Book" w:hAnsi="Avenir Book"/>
          <w:lang w:val="en-GB"/>
        </w:rPr>
        <w:t>We soon forget what has happened, unless we immediately set out to remember, all the details upon our return. Just like when we drink too much, we just forget.</w:t>
      </w:r>
    </w:p>
    <w:p w14:paraId="5DD27789" w14:textId="77777777" w:rsidR="00134BD0" w:rsidRPr="00C56DA6" w:rsidRDefault="00134BD0" w:rsidP="00134BD0">
      <w:pPr>
        <w:ind w:firstLine="0"/>
        <w:rPr>
          <w:rFonts w:ascii="Avenir Book" w:hAnsi="Avenir Book"/>
          <w:lang w:val="en-GB"/>
        </w:rPr>
      </w:pPr>
    </w:p>
    <w:p w14:paraId="6E40ACA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can use hypnosis to remember, but we must be careful. </w:t>
      </w:r>
    </w:p>
    <w:p w14:paraId="422C02AB" w14:textId="77777777" w:rsidR="00134BD0" w:rsidRPr="00C56DA6" w:rsidRDefault="00134BD0" w:rsidP="00134BD0">
      <w:pPr>
        <w:ind w:firstLine="0"/>
        <w:rPr>
          <w:rFonts w:ascii="Avenir Book" w:hAnsi="Avenir Book"/>
          <w:lang w:val="en-GB"/>
        </w:rPr>
      </w:pPr>
    </w:p>
    <w:p w14:paraId="2D6F33F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Hypnosis is very close to the dream state, and it is difficult to tell, if what is being said, is just an elaborate dream, or something which has really happened. </w:t>
      </w:r>
    </w:p>
    <w:p w14:paraId="1E29360B" w14:textId="77777777" w:rsidR="00134BD0" w:rsidRPr="00C56DA6" w:rsidRDefault="00134BD0" w:rsidP="00134BD0">
      <w:pPr>
        <w:ind w:firstLine="0"/>
        <w:rPr>
          <w:rFonts w:ascii="Avenir Book" w:hAnsi="Avenir Book"/>
          <w:lang w:val="en-GB"/>
        </w:rPr>
      </w:pPr>
    </w:p>
    <w:p w14:paraId="2E0AF706" w14:textId="77777777" w:rsidR="00134BD0" w:rsidRPr="00C56DA6" w:rsidRDefault="00134BD0" w:rsidP="00134BD0">
      <w:pPr>
        <w:ind w:firstLine="0"/>
        <w:rPr>
          <w:rFonts w:ascii="Avenir Book" w:hAnsi="Avenir Book"/>
          <w:lang w:val="en-GB"/>
        </w:rPr>
      </w:pPr>
      <w:r w:rsidRPr="00C56DA6">
        <w:rPr>
          <w:rFonts w:ascii="Avenir Book" w:hAnsi="Avenir Book"/>
          <w:lang w:val="en-GB"/>
        </w:rPr>
        <w:t>It is interesting that time in dreams, runs faster than normal, as if the dream world was a higher dimension of its own. More about this in the next section.</w:t>
      </w:r>
    </w:p>
    <w:p w14:paraId="75B36F67" w14:textId="77777777" w:rsidR="00134BD0" w:rsidRPr="00C56DA6" w:rsidRDefault="00134BD0" w:rsidP="00134BD0">
      <w:pPr>
        <w:ind w:firstLine="0"/>
        <w:rPr>
          <w:rFonts w:ascii="Avenir Book" w:hAnsi="Avenir Book"/>
          <w:lang w:val="en-GB"/>
        </w:rPr>
      </w:pPr>
    </w:p>
    <w:p w14:paraId="7FC5B488"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Another important idea, is that perhaps interdimensional beings, never wipe out our memories. And when we reincarnate, no one is making us forget past lives. </w:t>
      </w:r>
    </w:p>
    <w:p w14:paraId="5EABB7D2" w14:textId="77777777" w:rsidR="00134BD0" w:rsidRPr="00C56DA6" w:rsidRDefault="00134BD0" w:rsidP="00134BD0">
      <w:pPr>
        <w:ind w:firstLine="0"/>
        <w:rPr>
          <w:rFonts w:ascii="Avenir Book" w:hAnsi="Avenir Book"/>
          <w:lang w:val="en-GB"/>
        </w:rPr>
      </w:pPr>
    </w:p>
    <w:p w14:paraId="7CB7DB3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Our brain may simply be unable, to clearly remember what happened, when we move back here, from other dimensional worlds. </w:t>
      </w:r>
    </w:p>
    <w:p w14:paraId="3461A459" w14:textId="77777777" w:rsidR="00134BD0" w:rsidRPr="00C56DA6" w:rsidRDefault="00134BD0" w:rsidP="00134BD0">
      <w:pPr>
        <w:ind w:firstLine="0"/>
        <w:rPr>
          <w:rFonts w:ascii="Avenir Book" w:hAnsi="Avenir Book"/>
          <w:lang w:val="en-GB"/>
        </w:rPr>
      </w:pPr>
    </w:p>
    <w:p w14:paraId="20EABC3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UFOs, ultraterrestrials, extraterrestrials, interdimensional beings, ghosts, spirits, demons, the Bigfoot, the </w:t>
      </w:r>
      <w:proofErr w:type="spellStart"/>
      <w:r w:rsidRPr="00C56DA6">
        <w:rPr>
          <w:rFonts w:ascii="Avenir Book" w:hAnsi="Avenir Book"/>
          <w:lang w:val="en-GB"/>
        </w:rPr>
        <w:t>Mothman</w:t>
      </w:r>
      <w:proofErr w:type="spellEnd"/>
      <w:r w:rsidRPr="00C56DA6">
        <w:rPr>
          <w:rFonts w:ascii="Avenir Book" w:hAnsi="Avenir Book"/>
          <w:lang w:val="en-GB"/>
        </w:rPr>
        <w:t>, and possibly even the Loch Ness monster, might be living in dimensions different from ours, all sharing the same space, that we cannot see or interact with.</w:t>
      </w:r>
    </w:p>
    <w:p w14:paraId="6843EB5D" w14:textId="77777777" w:rsidR="00134BD0" w:rsidRPr="00C56DA6" w:rsidRDefault="00134BD0" w:rsidP="00134BD0">
      <w:pPr>
        <w:ind w:firstLine="0"/>
        <w:rPr>
          <w:rFonts w:ascii="Avenir Book" w:hAnsi="Avenir Book"/>
          <w:lang w:val="en-GB"/>
        </w:rPr>
      </w:pPr>
    </w:p>
    <w:p w14:paraId="10A93703"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These other dimensions,</w:t>
      </w:r>
      <w:proofErr w:type="gramEnd"/>
      <w:r w:rsidRPr="00C56DA6">
        <w:rPr>
          <w:rFonts w:ascii="Avenir Book" w:hAnsi="Avenir Book"/>
          <w:lang w:val="en-GB"/>
        </w:rPr>
        <w:t xml:space="preserve"> are still physical realities, and are seen as such, by the beings vibrating at the same frequencies, as their world. </w:t>
      </w:r>
    </w:p>
    <w:p w14:paraId="46B03AF7" w14:textId="77777777" w:rsidR="00134BD0" w:rsidRPr="00C56DA6" w:rsidRDefault="00134BD0" w:rsidP="00134BD0">
      <w:pPr>
        <w:ind w:firstLine="0"/>
        <w:rPr>
          <w:rFonts w:ascii="Avenir Book" w:hAnsi="Avenir Book"/>
          <w:lang w:val="en-GB"/>
        </w:rPr>
      </w:pPr>
    </w:p>
    <w:p w14:paraId="71D2FD81" w14:textId="77777777" w:rsidR="00134BD0" w:rsidRPr="00C56DA6" w:rsidRDefault="00134BD0" w:rsidP="00134BD0">
      <w:pPr>
        <w:ind w:firstLine="0"/>
        <w:rPr>
          <w:rFonts w:ascii="Avenir Book" w:hAnsi="Avenir Book"/>
          <w:lang w:val="en-GB"/>
        </w:rPr>
      </w:pPr>
      <w:r w:rsidRPr="00C56DA6">
        <w:rPr>
          <w:rFonts w:ascii="Avenir Book" w:hAnsi="Avenir Book"/>
          <w:lang w:val="en-GB"/>
        </w:rPr>
        <w:t>However, seen from our own dimension, these worlds could appear gaseous in nature, like the gas giant planets.</w:t>
      </w:r>
    </w:p>
    <w:p w14:paraId="46542DA8" w14:textId="77777777" w:rsidR="00134BD0" w:rsidRPr="00C56DA6" w:rsidRDefault="00134BD0" w:rsidP="00134BD0">
      <w:pPr>
        <w:ind w:firstLine="0"/>
        <w:rPr>
          <w:rFonts w:ascii="Avenir Book" w:hAnsi="Avenir Book"/>
          <w:lang w:val="en-GB"/>
        </w:rPr>
      </w:pPr>
    </w:p>
    <w:p w14:paraId="2668602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Occasionally, realities partially merge, and everyone can see them, and interact with them. </w:t>
      </w:r>
    </w:p>
    <w:p w14:paraId="0D3E3F2B" w14:textId="77777777" w:rsidR="00134BD0" w:rsidRPr="00C56DA6" w:rsidRDefault="00134BD0" w:rsidP="00134BD0">
      <w:pPr>
        <w:ind w:firstLine="0"/>
        <w:rPr>
          <w:rFonts w:ascii="Avenir Book" w:hAnsi="Avenir Book"/>
          <w:lang w:val="en-GB"/>
        </w:rPr>
      </w:pPr>
    </w:p>
    <w:p w14:paraId="280A1D87" w14:textId="77777777" w:rsidR="00134BD0" w:rsidRPr="00C56DA6" w:rsidRDefault="00134BD0" w:rsidP="00134BD0">
      <w:pPr>
        <w:ind w:firstLine="0"/>
        <w:rPr>
          <w:rFonts w:ascii="Avenir Book" w:hAnsi="Avenir Book"/>
          <w:lang w:val="en-GB"/>
        </w:rPr>
      </w:pPr>
      <w:r w:rsidRPr="00C56DA6">
        <w:rPr>
          <w:rFonts w:ascii="Avenir Book" w:hAnsi="Avenir Book"/>
          <w:lang w:val="en-GB"/>
        </w:rPr>
        <w:t>But depending on our own vibrational rate, other times we might not see anything, while others standing next to us, will.</w:t>
      </w:r>
    </w:p>
    <w:p w14:paraId="271B93C5" w14:textId="77777777" w:rsidR="00134BD0" w:rsidRPr="00C56DA6" w:rsidRDefault="00134BD0" w:rsidP="00134BD0">
      <w:pPr>
        <w:ind w:firstLine="0"/>
        <w:rPr>
          <w:rFonts w:ascii="Avenir Book" w:hAnsi="Avenir Book"/>
          <w:lang w:val="en-GB"/>
        </w:rPr>
      </w:pPr>
    </w:p>
    <w:p w14:paraId="6800AA3B" w14:textId="77777777" w:rsidR="00134BD0" w:rsidRPr="00C56DA6" w:rsidRDefault="00134BD0" w:rsidP="00134BD0">
      <w:pPr>
        <w:ind w:firstLine="0"/>
        <w:rPr>
          <w:rFonts w:ascii="Avenir Book" w:hAnsi="Avenir Book"/>
          <w:b/>
          <w:bCs/>
          <w:lang w:val="en-GB"/>
        </w:rPr>
      </w:pPr>
      <w:bookmarkStart w:id="16" w:name="true_nature_flimsy_reality"/>
      <w:r w:rsidRPr="00C56DA6">
        <w:rPr>
          <w:rFonts w:ascii="Avenir Book" w:hAnsi="Avenir Book"/>
          <w:b/>
          <w:bCs/>
          <w:lang w:val="en-GB"/>
        </w:rPr>
        <w:t>9. The true nature of our flimsy and changing psychological reality</w:t>
      </w:r>
      <w:bookmarkEnd w:id="16"/>
    </w:p>
    <w:p w14:paraId="7C8F8614" w14:textId="77777777" w:rsidR="00134BD0" w:rsidRPr="00C56DA6" w:rsidRDefault="00134BD0" w:rsidP="00134BD0">
      <w:pPr>
        <w:ind w:firstLine="0"/>
        <w:rPr>
          <w:rFonts w:ascii="Avenir Book" w:hAnsi="Avenir Book"/>
          <w:lang w:val="en-GB"/>
        </w:rPr>
      </w:pPr>
    </w:p>
    <w:p w14:paraId="291795A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are very likely interdimensional beings ourselves, with several layers of physical bodies, existing in different dimensions, all at the same time. </w:t>
      </w:r>
    </w:p>
    <w:p w14:paraId="08D48F78" w14:textId="77777777" w:rsidR="00134BD0" w:rsidRPr="00C56DA6" w:rsidRDefault="00134BD0" w:rsidP="00134BD0">
      <w:pPr>
        <w:ind w:firstLine="0"/>
        <w:rPr>
          <w:rFonts w:ascii="Avenir Book" w:hAnsi="Avenir Book"/>
          <w:lang w:val="en-GB"/>
        </w:rPr>
      </w:pPr>
    </w:p>
    <w:p w14:paraId="5D90AEBB" w14:textId="77777777" w:rsidR="00134BD0" w:rsidRPr="00C56DA6" w:rsidRDefault="00134BD0" w:rsidP="00134BD0">
      <w:pPr>
        <w:ind w:firstLine="0"/>
        <w:rPr>
          <w:rFonts w:ascii="Avenir Book" w:hAnsi="Avenir Book"/>
          <w:lang w:val="en-GB"/>
        </w:rPr>
      </w:pPr>
      <w:r w:rsidRPr="00C56DA6">
        <w:rPr>
          <w:rFonts w:ascii="Avenir Book" w:hAnsi="Avenir Book"/>
          <w:lang w:val="en-GB"/>
        </w:rPr>
        <w:t>It is the only way to explain reincarnation, and how we can communicate with the dead.</w:t>
      </w:r>
    </w:p>
    <w:p w14:paraId="128C285C" w14:textId="77777777" w:rsidR="00134BD0" w:rsidRPr="00C56DA6" w:rsidRDefault="00134BD0" w:rsidP="00134BD0">
      <w:pPr>
        <w:ind w:firstLine="0"/>
        <w:rPr>
          <w:rFonts w:ascii="Avenir Book" w:hAnsi="Avenir Book"/>
          <w:lang w:val="en-GB"/>
        </w:rPr>
      </w:pPr>
    </w:p>
    <w:p w14:paraId="25F4FE88" w14:textId="77777777" w:rsidR="00134BD0" w:rsidRPr="00C56DA6" w:rsidRDefault="00134BD0" w:rsidP="00134BD0">
      <w:pPr>
        <w:ind w:firstLine="0"/>
        <w:rPr>
          <w:rFonts w:ascii="Avenir Book" w:hAnsi="Avenir Book"/>
          <w:lang w:val="en-GB"/>
        </w:rPr>
      </w:pPr>
      <w:r w:rsidRPr="00C56DA6">
        <w:rPr>
          <w:rFonts w:ascii="Avenir Book" w:hAnsi="Avenir Book"/>
          <w:lang w:val="en-GB"/>
        </w:rPr>
        <w:t>In effect, dead people are not dead, they have just lost their third dimensional body.</w:t>
      </w:r>
    </w:p>
    <w:p w14:paraId="42D56838" w14:textId="77777777" w:rsidR="00134BD0" w:rsidRPr="00C56DA6" w:rsidRDefault="00134BD0" w:rsidP="00134BD0">
      <w:pPr>
        <w:ind w:firstLine="0"/>
        <w:rPr>
          <w:rFonts w:ascii="Avenir Book" w:hAnsi="Avenir Book"/>
          <w:lang w:val="en-GB"/>
        </w:rPr>
      </w:pPr>
    </w:p>
    <w:p w14:paraId="100C0AC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their new reality, is as physical as ours, but made of matter of a different density. </w:t>
      </w:r>
    </w:p>
    <w:p w14:paraId="390562DC" w14:textId="77777777" w:rsidR="00134BD0" w:rsidRPr="00C56DA6" w:rsidRDefault="00134BD0" w:rsidP="00134BD0">
      <w:pPr>
        <w:ind w:firstLine="0"/>
        <w:rPr>
          <w:rFonts w:ascii="Avenir Book" w:hAnsi="Avenir Book"/>
          <w:lang w:val="en-GB"/>
        </w:rPr>
      </w:pPr>
    </w:p>
    <w:p w14:paraId="1EAE561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attempting to communicate with the dead, remember that their vibrational rate, and their time frame, are different than ours. </w:t>
      </w:r>
    </w:p>
    <w:p w14:paraId="212A2EE4" w14:textId="77777777" w:rsidR="00134BD0" w:rsidRPr="00C56DA6" w:rsidRDefault="00134BD0" w:rsidP="00134BD0">
      <w:pPr>
        <w:ind w:firstLine="0"/>
        <w:rPr>
          <w:rFonts w:ascii="Avenir Book" w:hAnsi="Avenir Book"/>
          <w:lang w:val="en-GB"/>
        </w:rPr>
      </w:pPr>
    </w:p>
    <w:p w14:paraId="6A55959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Although perhaps not by much, depending on which dimension they live in, and how adept they are at compensating for the </w:t>
      </w:r>
      <w:proofErr w:type="gramStart"/>
      <w:r w:rsidRPr="00C56DA6">
        <w:rPr>
          <w:rFonts w:ascii="Avenir Book" w:hAnsi="Avenir Book"/>
          <w:lang w:val="en-GB"/>
        </w:rPr>
        <w:t>difference, if</w:t>
      </w:r>
      <w:proofErr w:type="gramEnd"/>
      <w:r w:rsidRPr="00C56DA6">
        <w:rPr>
          <w:rFonts w:ascii="Avenir Book" w:hAnsi="Avenir Book"/>
          <w:lang w:val="en-GB"/>
        </w:rPr>
        <w:t xml:space="preserve"> they are even aware of all of this. </w:t>
      </w:r>
    </w:p>
    <w:p w14:paraId="705823CE" w14:textId="77777777" w:rsidR="00134BD0" w:rsidRPr="00C56DA6" w:rsidRDefault="00134BD0" w:rsidP="00134BD0">
      <w:pPr>
        <w:ind w:firstLine="0"/>
        <w:rPr>
          <w:rFonts w:ascii="Avenir Book" w:hAnsi="Avenir Book"/>
          <w:lang w:val="en-GB"/>
        </w:rPr>
      </w:pPr>
    </w:p>
    <w:p w14:paraId="00629C4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With this new science, we should be able to develop the technology, to see and speak with the dead. </w:t>
      </w:r>
    </w:p>
    <w:p w14:paraId="62116492" w14:textId="77777777" w:rsidR="00134BD0" w:rsidRPr="00C56DA6" w:rsidRDefault="00134BD0" w:rsidP="00134BD0">
      <w:pPr>
        <w:ind w:firstLine="0"/>
        <w:rPr>
          <w:rFonts w:ascii="Avenir Book" w:hAnsi="Avenir Book"/>
          <w:lang w:val="en-GB"/>
        </w:rPr>
      </w:pPr>
    </w:p>
    <w:p w14:paraId="504C11A7" w14:textId="77777777" w:rsidR="00134BD0" w:rsidRPr="00C56DA6" w:rsidRDefault="00134BD0" w:rsidP="00134BD0">
      <w:pPr>
        <w:ind w:firstLine="0"/>
        <w:rPr>
          <w:rFonts w:ascii="Avenir Book" w:hAnsi="Avenir Book"/>
          <w:lang w:val="en-GB"/>
        </w:rPr>
      </w:pPr>
      <w:r w:rsidRPr="00C56DA6">
        <w:rPr>
          <w:rFonts w:ascii="Avenir Book" w:hAnsi="Avenir Book"/>
          <w:lang w:val="en-GB"/>
        </w:rPr>
        <w:t>That might be what is meant, by raising the dead, in the biblical sense.</w:t>
      </w:r>
    </w:p>
    <w:p w14:paraId="114E0904" w14:textId="77777777" w:rsidR="00134BD0" w:rsidRPr="00C56DA6" w:rsidRDefault="00134BD0" w:rsidP="00134BD0">
      <w:pPr>
        <w:ind w:firstLine="0"/>
        <w:rPr>
          <w:rFonts w:ascii="Avenir Book" w:hAnsi="Avenir Book"/>
          <w:lang w:val="en-GB"/>
        </w:rPr>
      </w:pPr>
    </w:p>
    <w:p w14:paraId="79BC8DA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Reality is flimsier than people believe, and it is psychological in nature. </w:t>
      </w:r>
    </w:p>
    <w:p w14:paraId="51935081" w14:textId="77777777" w:rsidR="00134BD0" w:rsidRPr="00C56DA6" w:rsidRDefault="00134BD0" w:rsidP="00134BD0">
      <w:pPr>
        <w:ind w:firstLine="0"/>
        <w:rPr>
          <w:rFonts w:ascii="Avenir Book" w:hAnsi="Avenir Book"/>
          <w:lang w:val="en-GB"/>
        </w:rPr>
      </w:pPr>
    </w:p>
    <w:p w14:paraId="1B84430D"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As such, it is not that much different than the dream world. </w:t>
      </w:r>
    </w:p>
    <w:p w14:paraId="3C0D0990" w14:textId="77777777" w:rsidR="00134BD0" w:rsidRPr="00C56DA6" w:rsidRDefault="00134BD0" w:rsidP="00134BD0">
      <w:pPr>
        <w:ind w:firstLine="0"/>
        <w:rPr>
          <w:rFonts w:ascii="Avenir Book" w:hAnsi="Avenir Book"/>
          <w:lang w:val="en-GB"/>
        </w:rPr>
      </w:pPr>
    </w:p>
    <w:p w14:paraId="5B34A9D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Which is why under the influence of psychedelic drugs, or when suffering from schizophrenia, or while under hypnosis, reality can appear so convincingly different. </w:t>
      </w:r>
    </w:p>
    <w:p w14:paraId="0E6540E1" w14:textId="77777777" w:rsidR="00134BD0" w:rsidRPr="00C56DA6" w:rsidRDefault="00134BD0" w:rsidP="00134BD0">
      <w:pPr>
        <w:ind w:firstLine="0"/>
        <w:rPr>
          <w:rFonts w:ascii="Avenir Book" w:hAnsi="Avenir Book"/>
          <w:lang w:val="en-GB"/>
        </w:rPr>
      </w:pPr>
    </w:p>
    <w:p w14:paraId="5D76B70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 psychologist would </w:t>
      </w:r>
      <w:proofErr w:type="gramStart"/>
      <w:r w:rsidRPr="00C56DA6">
        <w:rPr>
          <w:rFonts w:ascii="Avenir Book" w:hAnsi="Avenir Book"/>
          <w:lang w:val="en-GB"/>
        </w:rPr>
        <w:t>say,</w:t>
      </w:r>
      <w:proofErr w:type="gramEnd"/>
      <w:r w:rsidRPr="00C56DA6">
        <w:rPr>
          <w:rFonts w:ascii="Avenir Book" w:hAnsi="Avenir Book"/>
          <w:lang w:val="en-GB"/>
        </w:rPr>
        <w:t xml:space="preserve"> that these other realities are just imagined, and only exist in the mind. </w:t>
      </w:r>
    </w:p>
    <w:p w14:paraId="2E595A38" w14:textId="77777777" w:rsidR="00134BD0" w:rsidRPr="00C56DA6" w:rsidRDefault="00134BD0" w:rsidP="00134BD0">
      <w:pPr>
        <w:ind w:firstLine="0"/>
        <w:rPr>
          <w:rFonts w:ascii="Avenir Book" w:hAnsi="Avenir Book"/>
          <w:lang w:val="en-GB"/>
        </w:rPr>
      </w:pPr>
    </w:p>
    <w:p w14:paraId="34E6F0C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However, a case could be made, that even our reality only exists in our mind, and that all realities, are as real and tangible, as each other. </w:t>
      </w:r>
    </w:p>
    <w:p w14:paraId="1AB00BB7" w14:textId="77777777" w:rsidR="00134BD0" w:rsidRPr="00C56DA6" w:rsidRDefault="00134BD0" w:rsidP="00134BD0">
      <w:pPr>
        <w:ind w:firstLine="0"/>
        <w:rPr>
          <w:rFonts w:ascii="Avenir Book" w:hAnsi="Avenir Book"/>
          <w:lang w:val="en-GB"/>
        </w:rPr>
      </w:pPr>
    </w:p>
    <w:p w14:paraId="6EBE23E6" w14:textId="77777777" w:rsidR="00134BD0" w:rsidRPr="00C56DA6" w:rsidRDefault="00134BD0" w:rsidP="00134BD0">
      <w:pPr>
        <w:ind w:firstLine="0"/>
        <w:rPr>
          <w:rFonts w:ascii="Avenir Book" w:hAnsi="Avenir Book"/>
          <w:lang w:val="en-GB"/>
        </w:rPr>
      </w:pPr>
      <w:r w:rsidRPr="00C56DA6">
        <w:rPr>
          <w:rFonts w:ascii="Avenir Book" w:hAnsi="Avenir Book"/>
          <w:lang w:val="en-GB"/>
        </w:rPr>
        <w:t>Our third dimensional world, is when we are awake, sharing a collective reality, with a dense physical body.</w:t>
      </w:r>
    </w:p>
    <w:p w14:paraId="0F742625" w14:textId="77777777" w:rsidR="00134BD0" w:rsidRPr="00C56DA6" w:rsidRDefault="00134BD0" w:rsidP="00134BD0">
      <w:pPr>
        <w:ind w:firstLine="0"/>
        <w:rPr>
          <w:rFonts w:ascii="Avenir Book" w:hAnsi="Avenir Book"/>
          <w:lang w:val="en-GB"/>
        </w:rPr>
      </w:pPr>
    </w:p>
    <w:p w14:paraId="75E80905" w14:textId="77777777" w:rsidR="00134BD0" w:rsidRPr="00C56DA6" w:rsidRDefault="00134BD0" w:rsidP="00134BD0">
      <w:pPr>
        <w:ind w:firstLine="0"/>
        <w:rPr>
          <w:rFonts w:ascii="Avenir Book" w:hAnsi="Avenir Book"/>
          <w:lang w:val="en-GB"/>
        </w:rPr>
      </w:pPr>
      <w:r w:rsidRPr="00C56DA6">
        <w:rPr>
          <w:rFonts w:ascii="Avenir Book" w:hAnsi="Avenir Book"/>
          <w:lang w:val="en-GB"/>
        </w:rPr>
        <w:t>While when we dream or think, it is more of a personal reality, where we seem to have another lighter body, which can easily defy gravity.</w:t>
      </w:r>
    </w:p>
    <w:p w14:paraId="61AEEBC4" w14:textId="77777777" w:rsidR="00134BD0" w:rsidRPr="00C56DA6" w:rsidRDefault="00134BD0" w:rsidP="00134BD0">
      <w:pPr>
        <w:ind w:firstLine="0"/>
        <w:rPr>
          <w:rFonts w:ascii="Avenir Book" w:hAnsi="Avenir Book"/>
          <w:lang w:val="en-GB"/>
        </w:rPr>
      </w:pPr>
    </w:p>
    <w:p w14:paraId="0E97AE1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when we die, we use our higher and/or lower density bodies instead, in other dimensional worlds, all the while, using our same consciousness. </w:t>
      </w:r>
    </w:p>
    <w:p w14:paraId="6BFDC9A5" w14:textId="77777777" w:rsidR="00134BD0" w:rsidRPr="00C56DA6" w:rsidRDefault="00134BD0" w:rsidP="00134BD0">
      <w:pPr>
        <w:ind w:firstLine="0"/>
        <w:rPr>
          <w:rFonts w:ascii="Avenir Book" w:hAnsi="Avenir Book"/>
          <w:lang w:val="en-GB"/>
        </w:rPr>
      </w:pPr>
    </w:p>
    <w:p w14:paraId="022DA85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Consciousness is the source of our reality, and therefore, it must exist outside of our reality, if not outside all possible realities or dimensions. </w:t>
      </w:r>
    </w:p>
    <w:p w14:paraId="2CA0E781" w14:textId="77777777" w:rsidR="00134BD0" w:rsidRPr="00C56DA6" w:rsidRDefault="00134BD0" w:rsidP="00134BD0">
      <w:pPr>
        <w:ind w:firstLine="0"/>
        <w:rPr>
          <w:rFonts w:ascii="Avenir Book" w:hAnsi="Avenir Book"/>
          <w:lang w:val="en-GB"/>
        </w:rPr>
      </w:pPr>
    </w:p>
    <w:p w14:paraId="33DE1309"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But wherever our consciousness truly resides, must be some sort of reality. Unless our consciousness, is the universe itself. Unless our collective consciousness, is All That Is.</w:t>
      </w:r>
    </w:p>
    <w:p w14:paraId="698D2293" w14:textId="77777777" w:rsidR="00134BD0" w:rsidRPr="00C56DA6" w:rsidRDefault="00134BD0" w:rsidP="00134BD0">
      <w:pPr>
        <w:ind w:firstLine="0"/>
        <w:rPr>
          <w:rFonts w:ascii="Avenir Book" w:hAnsi="Avenir Book"/>
          <w:lang w:val="en-GB"/>
        </w:rPr>
      </w:pPr>
    </w:p>
    <w:p w14:paraId="6674473A"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The dream world and the world of thought,</w:t>
      </w:r>
      <w:proofErr w:type="gramEnd"/>
      <w:r w:rsidRPr="00C56DA6">
        <w:rPr>
          <w:rFonts w:ascii="Avenir Book" w:hAnsi="Avenir Book"/>
          <w:lang w:val="en-GB"/>
        </w:rPr>
        <w:t xml:space="preserve"> are just other dimensions. </w:t>
      </w:r>
    </w:p>
    <w:p w14:paraId="15DD7682" w14:textId="77777777" w:rsidR="00134BD0" w:rsidRPr="00C56DA6" w:rsidRDefault="00134BD0" w:rsidP="00134BD0">
      <w:pPr>
        <w:ind w:firstLine="0"/>
        <w:rPr>
          <w:rFonts w:ascii="Avenir Book" w:hAnsi="Avenir Book"/>
          <w:lang w:val="en-GB"/>
        </w:rPr>
      </w:pPr>
    </w:p>
    <w:p w14:paraId="6C18050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are realities where the neutrinos and the electrons, are orbiting faster, than in our third density world. </w:t>
      </w:r>
    </w:p>
    <w:p w14:paraId="7086F440" w14:textId="77777777" w:rsidR="00134BD0" w:rsidRPr="00C56DA6" w:rsidRDefault="00134BD0" w:rsidP="00134BD0">
      <w:pPr>
        <w:ind w:firstLine="0"/>
        <w:rPr>
          <w:rFonts w:ascii="Avenir Book" w:hAnsi="Avenir Book"/>
          <w:lang w:val="en-GB"/>
        </w:rPr>
      </w:pPr>
    </w:p>
    <w:p w14:paraId="0455395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Just like different time periods, the past and the future, are simply different dimensions, and are constantly changing, even the past. </w:t>
      </w:r>
    </w:p>
    <w:p w14:paraId="54862682" w14:textId="77777777" w:rsidR="00134BD0" w:rsidRPr="00C56DA6" w:rsidRDefault="00134BD0" w:rsidP="00134BD0">
      <w:pPr>
        <w:ind w:firstLine="0"/>
        <w:rPr>
          <w:rFonts w:ascii="Avenir Book" w:hAnsi="Avenir Book"/>
          <w:lang w:val="en-GB"/>
        </w:rPr>
      </w:pPr>
    </w:p>
    <w:p w14:paraId="398029E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Our memories automatically adjust to these changes, and very likely, we never truly lived these </w:t>
      </w:r>
      <w:proofErr w:type="gramStart"/>
      <w:r w:rsidRPr="00C56DA6">
        <w:rPr>
          <w:rFonts w:ascii="Avenir Book" w:hAnsi="Avenir Book"/>
          <w:lang w:val="en-GB"/>
        </w:rPr>
        <w:t>past memories</w:t>
      </w:r>
      <w:proofErr w:type="gramEnd"/>
      <w:r w:rsidRPr="00C56DA6">
        <w:rPr>
          <w:rFonts w:ascii="Avenir Book" w:hAnsi="Avenir Book"/>
          <w:lang w:val="en-GB"/>
        </w:rPr>
        <w:t xml:space="preserve">. </w:t>
      </w:r>
    </w:p>
    <w:p w14:paraId="04D3A915" w14:textId="77777777" w:rsidR="00134BD0" w:rsidRPr="00C56DA6" w:rsidRDefault="00134BD0" w:rsidP="00134BD0">
      <w:pPr>
        <w:ind w:firstLine="0"/>
        <w:rPr>
          <w:rFonts w:ascii="Avenir Book" w:hAnsi="Avenir Book"/>
          <w:lang w:val="en-GB"/>
        </w:rPr>
      </w:pPr>
    </w:p>
    <w:p w14:paraId="470A464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Just like in dreams, we are aware of a past, which we have not lived, which helps the present moment to make sense, but this past changes, from dream to dream. </w:t>
      </w:r>
    </w:p>
    <w:p w14:paraId="7036B562" w14:textId="77777777" w:rsidR="00134BD0" w:rsidRPr="00C56DA6" w:rsidRDefault="00134BD0" w:rsidP="00134BD0">
      <w:pPr>
        <w:ind w:firstLine="0"/>
        <w:rPr>
          <w:rFonts w:ascii="Avenir Book" w:hAnsi="Avenir Book"/>
          <w:lang w:val="en-GB"/>
        </w:rPr>
      </w:pPr>
    </w:p>
    <w:p w14:paraId="7DD95527"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explains the concept that, neither the past nor the future exist, because they are constantly changing, in an overall constantly fluctuating timeline.</w:t>
      </w:r>
    </w:p>
    <w:p w14:paraId="15A4B03B" w14:textId="77777777" w:rsidR="00134BD0" w:rsidRPr="00C56DA6" w:rsidRDefault="00134BD0" w:rsidP="00134BD0">
      <w:pPr>
        <w:ind w:firstLine="0"/>
        <w:rPr>
          <w:rFonts w:ascii="Avenir Book" w:hAnsi="Avenir Book"/>
          <w:lang w:val="en-GB"/>
        </w:rPr>
      </w:pPr>
    </w:p>
    <w:p w14:paraId="6A09930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Which is why it is </w:t>
      </w:r>
      <w:proofErr w:type="gramStart"/>
      <w:r w:rsidRPr="00C56DA6">
        <w:rPr>
          <w:rFonts w:ascii="Avenir Book" w:hAnsi="Avenir Book"/>
          <w:lang w:val="en-GB"/>
        </w:rPr>
        <w:t>said,</w:t>
      </w:r>
      <w:proofErr w:type="gramEnd"/>
      <w:r w:rsidRPr="00C56DA6">
        <w:rPr>
          <w:rFonts w:ascii="Avenir Book" w:hAnsi="Avenir Book"/>
          <w:lang w:val="en-GB"/>
        </w:rPr>
        <w:t xml:space="preserve"> that there is only a spacious present. </w:t>
      </w:r>
    </w:p>
    <w:p w14:paraId="0C5AA4AD" w14:textId="77777777" w:rsidR="00134BD0" w:rsidRPr="00C56DA6" w:rsidRDefault="00134BD0" w:rsidP="00134BD0">
      <w:pPr>
        <w:ind w:firstLine="0"/>
        <w:rPr>
          <w:rFonts w:ascii="Avenir Book" w:hAnsi="Avenir Book"/>
          <w:lang w:val="en-GB"/>
        </w:rPr>
      </w:pPr>
    </w:p>
    <w:p w14:paraId="0C6C439D"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And we should learn to live in it, instead of a past, which might never have existed before this moment, or future possibilities, which might radically change the next day. </w:t>
      </w:r>
    </w:p>
    <w:p w14:paraId="306A8B71" w14:textId="77777777" w:rsidR="00134BD0" w:rsidRPr="00C56DA6" w:rsidRDefault="00134BD0" w:rsidP="00134BD0">
      <w:pPr>
        <w:ind w:firstLine="0"/>
        <w:rPr>
          <w:rFonts w:ascii="Avenir Book" w:hAnsi="Avenir Book"/>
          <w:lang w:val="en-GB"/>
        </w:rPr>
      </w:pPr>
    </w:p>
    <w:p w14:paraId="02744AB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Of course, we should not stop planning for the future. </w:t>
      </w:r>
    </w:p>
    <w:p w14:paraId="42640296" w14:textId="77777777" w:rsidR="00134BD0" w:rsidRPr="00C56DA6" w:rsidRDefault="00134BD0" w:rsidP="00134BD0">
      <w:pPr>
        <w:ind w:firstLine="0"/>
        <w:rPr>
          <w:rFonts w:ascii="Avenir Book" w:hAnsi="Avenir Book"/>
          <w:lang w:val="en-GB"/>
        </w:rPr>
      </w:pPr>
    </w:p>
    <w:p w14:paraId="11C40AB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we should be aware of all the clues, pointing to a reality, being as flimsy and changeable, as dreams. </w:t>
      </w:r>
    </w:p>
    <w:p w14:paraId="28DCC1C3" w14:textId="77777777" w:rsidR="00134BD0" w:rsidRPr="00C56DA6" w:rsidRDefault="00134BD0" w:rsidP="00134BD0">
      <w:pPr>
        <w:ind w:firstLine="0"/>
        <w:rPr>
          <w:rFonts w:ascii="Avenir Book" w:hAnsi="Avenir Book"/>
          <w:lang w:val="en-GB"/>
        </w:rPr>
      </w:pPr>
    </w:p>
    <w:p w14:paraId="38022C2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somehow, there must be a coherent logic, to make it all work seamlessly. </w:t>
      </w:r>
    </w:p>
    <w:p w14:paraId="4664DDF6" w14:textId="77777777" w:rsidR="00134BD0" w:rsidRPr="00C56DA6" w:rsidRDefault="00134BD0" w:rsidP="00134BD0">
      <w:pPr>
        <w:ind w:firstLine="0"/>
        <w:rPr>
          <w:rFonts w:ascii="Avenir Book" w:hAnsi="Avenir Book"/>
          <w:lang w:val="en-GB"/>
        </w:rPr>
      </w:pPr>
    </w:p>
    <w:p w14:paraId="26A401A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in these circumstances, trying to communicate with past or future selves, might not help, even if we succeed. </w:t>
      </w:r>
    </w:p>
    <w:p w14:paraId="7CDF6077" w14:textId="77777777" w:rsidR="00134BD0" w:rsidRPr="00C56DA6" w:rsidRDefault="00134BD0" w:rsidP="00134BD0">
      <w:pPr>
        <w:ind w:firstLine="0"/>
        <w:rPr>
          <w:rFonts w:ascii="Avenir Book" w:hAnsi="Avenir Book"/>
          <w:lang w:val="en-GB"/>
        </w:rPr>
      </w:pPr>
    </w:p>
    <w:p w14:paraId="2084B36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time travel is at all possible – and there are many witnesses out there, claiming that they experienced it – then the past and the future, cannot </w:t>
      </w:r>
      <w:proofErr w:type="gramStart"/>
      <w:r w:rsidRPr="00C56DA6">
        <w:rPr>
          <w:rFonts w:ascii="Avenir Book" w:hAnsi="Avenir Book"/>
          <w:lang w:val="en-GB"/>
        </w:rPr>
        <w:t>really reliably</w:t>
      </w:r>
      <w:proofErr w:type="gramEnd"/>
      <w:r w:rsidRPr="00C56DA6">
        <w:rPr>
          <w:rFonts w:ascii="Avenir Book" w:hAnsi="Avenir Book"/>
          <w:lang w:val="en-GB"/>
        </w:rPr>
        <w:t xml:space="preserve"> exist. </w:t>
      </w:r>
    </w:p>
    <w:p w14:paraId="1DE3987E" w14:textId="77777777" w:rsidR="00134BD0" w:rsidRPr="00C56DA6" w:rsidRDefault="00134BD0" w:rsidP="00134BD0">
      <w:pPr>
        <w:ind w:firstLine="0"/>
        <w:rPr>
          <w:rFonts w:ascii="Avenir Book" w:hAnsi="Avenir Book"/>
          <w:lang w:val="en-GB"/>
        </w:rPr>
      </w:pPr>
    </w:p>
    <w:p w14:paraId="3F5DC8F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past and the future, can only constantly change, in a fluctuating timeline. </w:t>
      </w:r>
    </w:p>
    <w:p w14:paraId="0BF4094C" w14:textId="77777777" w:rsidR="00134BD0" w:rsidRPr="00C56DA6" w:rsidRDefault="00134BD0" w:rsidP="00134BD0">
      <w:pPr>
        <w:ind w:firstLine="0"/>
        <w:rPr>
          <w:rFonts w:ascii="Avenir Book" w:hAnsi="Avenir Book"/>
          <w:lang w:val="en-GB"/>
        </w:rPr>
      </w:pPr>
    </w:p>
    <w:p w14:paraId="2C15605C" w14:textId="77777777" w:rsidR="00134BD0" w:rsidRPr="00C56DA6" w:rsidRDefault="00134BD0" w:rsidP="00134BD0">
      <w:pPr>
        <w:ind w:firstLine="0"/>
        <w:rPr>
          <w:rFonts w:ascii="Avenir Book" w:hAnsi="Avenir Book"/>
          <w:lang w:val="en-GB"/>
        </w:rPr>
      </w:pPr>
      <w:r w:rsidRPr="00C56DA6">
        <w:rPr>
          <w:rFonts w:ascii="Avenir Book" w:hAnsi="Avenir Book"/>
          <w:lang w:val="en-GB"/>
        </w:rPr>
        <w:t>And so, only the present can reliably be said, to exist.</w:t>
      </w:r>
    </w:p>
    <w:p w14:paraId="4B1E624B" w14:textId="77777777" w:rsidR="00134BD0" w:rsidRPr="00C56DA6" w:rsidRDefault="00134BD0" w:rsidP="00134BD0">
      <w:pPr>
        <w:ind w:firstLine="0"/>
        <w:rPr>
          <w:rFonts w:ascii="Avenir Book" w:hAnsi="Avenir Book"/>
          <w:lang w:val="en-GB"/>
        </w:rPr>
      </w:pPr>
    </w:p>
    <w:p w14:paraId="67ADABE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our collective reality and our past change, what we remember changes with it, but not always. </w:t>
      </w:r>
    </w:p>
    <w:p w14:paraId="0CA91397" w14:textId="77777777" w:rsidR="00134BD0" w:rsidRPr="00C56DA6" w:rsidRDefault="00134BD0" w:rsidP="00134BD0">
      <w:pPr>
        <w:ind w:firstLine="0"/>
        <w:rPr>
          <w:rFonts w:ascii="Avenir Book" w:hAnsi="Avenir Book"/>
          <w:lang w:val="en-GB"/>
        </w:rPr>
      </w:pPr>
    </w:p>
    <w:p w14:paraId="4D614AB1"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This explains the Mandela Effect, where many people remember events differently than others, or from the recorded history. </w:t>
      </w:r>
    </w:p>
    <w:p w14:paraId="287B430A" w14:textId="77777777" w:rsidR="00134BD0" w:rsidRPr="00C56DA6" w:rsidRDefault="00134BD0" w:rsidP="00134BD0">
      <w:pPr>
        <w:ind w:firstLine="0"/>
        <w:rPr>
          <w:rFonts w:ascii="Avenir Book" w:hAnsi="Avenir Book"/>
          <w:lang w:val="en-GB"/>
        </w:rPr>
      </w:pPr>
    </w:p>
    <w:p w14:paraId="1BC7AF3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could also perhaps explain déjà vu, when we remember or relive events, from the constantly fluctuating timeline. </w:t>
      </w:r>
    </w:p>
    <w:p w14:paraId="569905D4" w14:textId="77777777" w:rsidR="00134BD0" w:rsidRPr="00C56DA6" w:rsidRDefault="00134BD0" w:rsidP="00134BD0">
      <w:pPr>
        <w:ind w:firstLine="0"/>
        <w:rPr>
          <w:rFonts w:ascii="Avenir Book" w:hAnsi="Avenir Book"/>
          <w:lang w:val="en-GB"/>
        </w:rPr>
      </w:pPr>
    </w:p>
    <w:p w14:paraId="478168B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said, there are at least two other ways to explain déjà vu. </w:t>
      </w:r>
    </w:p>
    <w:p w14:paraId="4A9BE284" w14:textId="77777777" w:rsidR="00134BD0" w:rsidRPr="00C56DA6" w:rsidRDefault="00134BD0" w:rsidP="00134BD0">
      <w:pPr>
        <w:ind w:firstLine="0"/>
        <w:rPr>
          <w:rFonts w:ascii="Avenir Book" w:hAnsi="Avenir Book"/>
          <w:lang w:val="en-GB"/>
        </w:rPr>
      </w:pPr>
    </w:p>
    <w:p w14:paraId="594DC33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first, we simply dreamt the event before, like within a precognitive dream. </w:t>
      </w:r>
    </w:p>
    <w:p w14:paraId="1746BF9E" w14:textId="77777777" w:rsidR="00134BD0" w:rsidRPr="00C56DA6" w:rsidRDefault="00134BD0" w:rsidP="00134BD0">
      <w:pPr>
        <w:ind w:firstLine="0"/>
        <w:rPr>
          <w:rFonts w:ascii="Avenir Book" w:hAnsi="Avenir Book"/>
          <w:lang w:val="en-GB"/>
        </w:rPr>
      </w:pPr>
    </w:p>
    <w:p w14:paraId="1031D170" w14:textId="77777777" w:rsidR="00134BD0" w:rsidRPr="00C56DA6" w:rsidRDefault="00134BD0" w:rsidP="00134BD0">
      <w:pPr>
        <w:ind w:firstLine="0"/>
        <w:rPr>
          <w:rFonts w:ascii="Avenir Book" w:hAnsi="Avenir Book"/>
          <w:lang w:val="en-GB"/>
        </w:rPr>
      </w:pPr>
      <w:r w:rsidRPr="00C56DA6">
        <w:rPr>
          <w:rFonts w:ascii="Avenir Book" w:hAnsi="Avenir Book"/>
          <w:lang w:val="en-GB"/>
        </w:rPr>
        <w:t>Or perhaps it is, that our dreams help to create and shape, our reality of the coming days and weeks.</w:t>
      </w:r>
    </w:p>
    <w:p w14:paraId="623C82A3" w14:textId="77777777" w:rsidR="00134BD0" w:rsidRPr="00C56DA6" w:rsidRDefault="00134BD0" w:rsidP="00134BD0">
      <w:pPr>
        <w:ind w:firstLine="0"/>
        <w:rPr>
          <w:rFonts w:ascii="Avenir Book" w:hAnsi="Avenir Book"/>
          <w:lang w:val="en-GB"/>
        </w:rPr>
      </w:pPr>
    </w:p>
    <w:p w14:paraId="466C95F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second, if our reality is a simulation, there are possibly several instances of our virtual world, all running in parallel, all at the same time. </w:t>
      </w:r>
    </w:p>
    <w:p w14:paraId="4EC1C3AD" w14:textId="77777777" w:rsidR="00134BD0" w:rsidRPr="00C56DA6" w:rsidRDefault="00134BD0" w:rsidP="00134BD0">
      <w:pPr>
        <w:ind w:firstLine="0"/>
        <w:rPr>
          <w:rFonts w:ascii="Avenir Book" w:hAnsi="Avenir Book"/>
          <w:lang w:val="en-GB"/>
        </w:rPr>
      </w:pPr>
    </w:p>
    <w:p w14:paraId="7A7C9E5C" w14:textId="77777777" w:rsidR="00134BD0" w:rsidRPr="00C56DA6" w:rsidRDefault="00134BD0" w:rsidP="00134BD0">
      <w:pPr>
        <w:ind w:firstLine="0"/>
        <w:rPr>
          <w:rFonts w:ascii="Avenir Book" w:hAnsi="Avenir Book"/>
          <w:lang w:val="en-GB"/>
        </w:rPr>
      </w:pPr>
      <w:r w:rsidRPr="00C56DA6">
        <w:rPr>
          <w:rFonts w:ascii="Avenir Book" w:hAnsi="Avenir Book"/>
          <w:lang w:val="en-GB"/>
        </w:rPr>
        <w:t>And when I say several, it could be a few, or it could be trillions. After all, virtual worlds don’t occupy any space.</w:t>
      </w:r>
    </w:p>
    <w:p w14:paraId="19D41973" w14:textId="77777777" w:rsidR="00134BD0" w:rsidRPr="00C56DA6" w:rsidRDefault="00134BD0" w:rsidP="00134BD0">
      <w:pPr>
        <w:ind w:firstLine="0"/>
        <w:rPr>
          <w:rFonts w:ascii="Avenir Book" w:hAnsi="Avenir Book"/>
          <w:lang w:val="en-GB"/>
        </w:rPr>
      </w:pPr>
    </w:p>
    <w:p w14:paraId="78E10526" w14:textId="77777777" w:rsidR="00134BD0" w:rsidRPr="00C56DA6" w:rsidRDefault="00134BD0" w:rsidP="00134BD0">
      <w:pPr>
        <w:ind w:firstLine="0"/>
        <w:rPr>
          <w:rFonts w:ascii="Avenir Book" w:hAnsi="Avenir Book"/>
          <w:lang w:val="en-GB"/>
        </w:rPr>
      </w:pPr>
      <w:r w:rsidRPr="00C56DA6">
        <w:rPr>
          <w:rFonts w:ascii="Avenir Book" w:hAnsi="Avenir Book"/>
          <w:lang w:val="en-GB"/>
        </w:rPr>
        <w:t>Then sometimes, perhaps we switch from one simulation to another, or get echoes from these other running realities or programmes, which might all run on the same system.</w:t>
      </w:r>
    </w:p>
    <w:p w14:paraId="6B8F81BB" w14:textId="77777777" w:rsidR="00134BD0" w:rsidRPr="00C56DA6" w:rsidRDefault="00134BD0" w:rsidP="00134BD0">
      <w:pPr>
        <w:ind w:firstLine="0"/>
        <w:rPr>
          <w:rFonts w:ascii="Avenir Book" w:hAnsi="Avenir Book"/>
          <w:lang w:val="en-GB"/>
        </w:rPr>
      </w:pPr>
    </w:p>
    <w:p w14:paraId="7B70D798"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It would only be limited by the processing power available, if indeed they require processing power, in the first place. Who knows what kind of technology they are using. </w:t>
      </w:r>
    </w:p>
    <w:p w14:paraId="330BDB61" w14:textId="77777777" w:rsidR="00134BD0" w:rsidRPr="00C56DA6" w:rsidRDefault="00134BD0" w:rsidP="00134BD0">
      <w:pPr>
        <w:ind w:firstLine="0"/>
        <w:rPr>
          <w:rFonts w:ascii="Avenir Book" w:hAnsi="Avenir Book"/>
          <w:lang w:val="en-GB"/>
        </w:rPr>
      </w:pPr>
    </w:p>
    <w:p w14:paraId="68EBE72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Without our reality being flimsy and changing, despite being a shared collective one, it would be difficult to explain, how we can change reality at will, by simply wishing for it, or through prayers, incantations, or witchcraft. </w:t>
      </w:r>
    </w:p>
    <w:p w14:paraId="3D0F0DD2" w14:textId="77777777" w:rsidR="00134BD0" w:rsidRPr="00C56DA6" w:rsidRDefault="00134BD0" w:rsidP="00134BD0">
      <w:pPr>
        <w:ind w:firstLine="0"/>
        <w:rPr>
          <w:rFonts w:ascii="Avenir Book" w:hAnsi="Avenir Book"/>
          <w:lang w:val="en-GB"/>
        </w:rPr>
      </w:pPr>
    </w:p>
    <w:p w14:paraId="0591FE8B" w14:textId="77777777" w:rsidR="00134BD0" w:rsidRPr="00C56DA6" w:rsidRDefault="00134BD0" w:rsidP="00134BD0">
      <w:pPr>
        <w:ind w:firstLine="0"/>
        <w:rPr>
          <w:rFonts w:ascii="Avenir Book" w:hAnsi="Avenir Book"/>
          <w:lang w:val="en-GB"/>
        </w:rPr>
      </w:pPr>
      <w:r w:rsidRPr="00C56DA6">
        <w:rPr>
          <w:rFonts w:ascii="Avenir Book" w:hAnsi="Avenir Book"/>
          <w:lang w:val="en-GB"/>
        </w:rPr>
        <w:t>And yet, many claims to have changed their life, and the one of others, including the future and the past, using these means.</w:t>
      </w:r>
    </w:p>
    <w:p w14:paraId="4CDED863" w14:textId="77777777" w:rsidR="00134BD0" w:rsidRPr="00C56DA6" w:rsidRDefault="00134BD0" w:rsidP="00134BD0">
      <w:pPr>
        <w:ind w:firstLine="0"/>
        <w:rPr>
          <w:rFonts w:ascii="Avenir Book" w:hAnsi="Avenir Book"/>
          <w:lang w:val="en-GB"/>
        </w:rPr>
      </w:pPr>
    </w:p>
    <w:p w14:paraId="1C20292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the way reality works, was not </w:t>
      </w:r>
      <w:proofErr w:type="gramStart"/>
      <w:r w:rsidRPr="00C56DA6">
        <w:rPr>
          <w:rFonts w:ascii="Avenir Book" w:hAnsi="Avenir Book"/>
          <w:lang w:val="en-GB"/>
        </w:rPr>
        <w:t>similar to</w:t>
      </w:r>
      <w:proofErr w:type="gramEnd"/>
      <w:r w:rsidRPr="00C56DA6">
        <w:rPr>
          <w:rFonts w:ascii="Avenir Book" w:hAnsi="Avenir Book"/>
          <w:lang w:val="en-GB"/>
        </w:rPr>
        <w:t xml:space="preserve"> how the dream world works, the Law of Attraction would be impossible.</w:t>
      </w:r>
    </w:p>
    <w:p w14:paraId="18D7992F" w14:textId="77777777" w:rsidR="00134BD0" w:rsidRPr="00C56DA6" w:rsidRDefault="00134BD0" w:rsidP="00134BD0">
      <w:pPr>
        <w:ind w:firstLine="0"/>
        <w:rPr>
          <w:rFonts w:ascii="Avenir Book" w:hAnsi="Avenir Book"/>
          <w:lang w:val="en-GB"/>
        </w:rPr>
      </w:pPr>
    </w:p>
    <w:p w14:paraId="221C55A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so would be finding ourselves, in a slightly different reality or timeline, where people, objects and even buildings, are different, than what we remembered them to be, the day before. </w:t>
      </w:r>
    </w:p>
    <w:p w14:paraId="340E9646" w14:textId="77777777" w:rsidR="00134BD0" w:rsidRPr="00C56DA6" w:rsidRDefault="00134BD0" w:rsidP="00134BD0">
      <w:pPr>
        <w:ind w:firstLine="0"/>
        <w:rPr>
          <w:rFonts w:ascii="Avenir Book" w:hAnsi="Avenir Book"/>
          <w:lang w:val="en-GB"/>
        </w:rPr>
      </w:pPr>
    </w:p>
    <w:p w14:paraId="2EA7D48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Many have experienced such events. It is really happening. Reality can be changed at will. </w:t>
      </w:r>
    </w:p>
    <w:p w14:paraId="7790CB07" w14:textId="77777777" w:rsidR="00134BD0" w:rsidRPr="00C56DA6" w:rsidRDefault="00134BD0" w:rsidP="00134BD0">
      <w:pPr>
        <w:ind w:firstLine="0"/>
        <w:rPr>
          <w:rFonts w:ascii="Avenir Book" w:hAnsi="Avenir Book"/>
          <w:lang w:val="en-GB"/>
        </w:rPr>
      </w:pPr>
    </w:p>
    <w:p w14:paraId="08C9CE2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soon as people are aware and pay attention, they start noticing these things. </w:t>
      </w:r>
    </w:p>
    <w:p w14:paraId="40F62BFF" w14:textId="77777777" w:rsidR="00134BD0" w:rsidRPr="00C56DA6" w:rsidRDefault="00134BD0" w:rsidP="00134BD0">
      <w:pPr>
        <w:ind w:firstLine="0"/>
        <w:rPr>
          <w:rFonts w:ascii="Avenir Book" w:hAnsi="Avenir Book"/>
          <w:lang w:val="en-GB"/>
        </w:rPr>
      </w:pPr>
    </w:p>
    <w:p w14:paraId="3F02A53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Therefore, we are not living in a permanent immutable reality. </w:t>
      </w:r>
    </w:p>
    <w:p w14:paraId="6388DEB5" w14:textId="77777777" w:rsidR="00134BD0" w:rsidRPr="00C56DA6" w:rsidRDefault="00134BD0" w:rsidP="00134BD0">
      <w:pPr>
        <w:ind w:firstLine="0"/>
        <w:rPr>
          <w:rFonts w:ascii="Avenir Book" w:hAnsi="Avenir Book"/>
          <w:lang w:val="en-GB"/>
        </w:rPr>
      </w:pPr>
    </w:p>
    <w:p w14:paraId="14D4BAA5"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last point is important, for the next sections.</w:t>
      </w:r>
    </w:p>
    <w:p w14:paraId="40090D34" w14:textId="77777777" w:rsidR="00134BD0" w:rsidRPr="00C56DA6" w:rsidRDefault="00134BD0" w:rsidP="00134BD0">
      <w:pPr>
        <w:ind w:firstLine="0"/>
        <w:rPr>
          <w:rFonts w:ascii="Avenir Book" w:hAnsi="Avenir Book"/>
          <w:lang w:val="en-GB"/>
        </w:rPr>
      </w:pPr>
    </w:p>
    <w:p w14:paraId="364C65BF" w14:textId="77777777" w:rsidR="00134BD0" w:rsidRPr="00C56DA6" w:rsidRDefault="00134BD0" w:rsidP="00134BD0">
      <w:pPr>
        <w:ind w:firstLine="0"/>
        <w:rPr>
          <w:rFonts w:ascii="Avenir Book" w:hAnsi="Avenir Book"/>
          <w:b/>
          <w:bCs/>
          <w:lang w:val="en-GB"/>
        </w:rPr>
      </w:pPr>
      <w:bookmarkStart w:id="17" w:name="are_we_living_in_simulation"/>
      <w:r w:rsidRPr="00C56DA6">
        <w:rPr>
          <w:rFonts w:ascii="Avenir Book" w:hAnsi="Avenir Book"/>
          <w:b/>
          <w:bCs/>
          <w:lang w:val="en-GB"/>
        </w:rPr>
        <w:t>10. Are we living in a computer simulation?</w:t>
      </w:r>
      <w:bookmarkEnd w:id="17"/>
    </w:p>
    <w:p w14:paraId="2BE832C5" w14:textId="77777777" w:rsidR="00134BD0" w:rsidRPr="00C56DA6" w:rsidRDefault="00134BD0" w:rsidP="00134BD0">
      <w:pPr>
        <w:ind w:firstLine="0"/>
        <w:rPr>
          <w:rFonts w:ascii="Avenir Book" w:hAnsi="Avenir Book"/>
          <w:lang w:val="en-GB"/>
        </w:rPr>
      </w:pPr>
    </w:p>
    <w:p w14:paraId="05F07601" w14:textId="77777777" w:rsidR="00134BD0" w:rsidRPr="00C56DA6" w:rsidRDefault="00134BD0" w:rsidP="00134BD0">
      <w:pPr>
        <w:ind w:firstLine="0"/>
        <w:rPr>
          <w:rFonts w:ascii="Avenir Book" w:hAnsi="Avenir Book"/>
          <w:lang w:val="en-GB"/>
        </w:rPr>
      </w:pPr>
      <w:r w:rsidRPr="00C56DA6">
        <w:rPr>
          <w:rFonts w:ascii="Avenir Book" w:hAnsi="Avenir Book"/>
          <w:lang w:val="en-GB"/>
        </w:rPr>
        <w:t>As mentioned earlier, molecules are made of atoms, atoms are made of electrons, electrons are made of neutrinos, resulting in the neutrino, being the only fundamental particle in existence.</w:t>
      </w:r>
    </w:p>
    <w:p w14:paraId="74EBADF2" w14:textId="77777777" w:rsidR="00134BD0" w:rsidRPr="00C56DA6" w:rsidRDefault="00134BD0" w:rsidP="00134BD0">
      <w:pPr>
        <w:ind w:firstLine="0"/>
        <w:rPr>
          <w:rFonts w:ascii="Avenir Book" w:hAnsi="Avenir Book"/>
          <w:lang w:val="en-GB"/>
        </w:rPr>
      </w:pPr>
    </w:p>
    <w:p w14:paraId="107D15DA" w14:textId="77777777" w:rsidR="00134BD0" w:rsidRPr="00C56DA6" w:rsidRDefault="00134BD0" w:rsidP="00134BD0">
      <w:pPr>
        <w:ind w:firstLine="0"/>
        <w:rPr>
          <w:rFonts w:ascii="Avenir Book" w:hAnsi="Avenir Book"/>
          <w:lang w:val="en-GB"/>
        </w:rPr>
      </w:pPr>
      <w:r w:rsidRPr="00C56DA6">
        <w:rPr>
          <w:rFonts w:ascii="Avenir Book" w:hAnsi="Avenir Book"/>
          <w:lang w:val="en-GB"/>
        </w:rPr>
        <w:t>All you need to build our reality, and all interdimensional worlds, are neutrinos.</w:t>
      </w:r>
    </w:p>
    <w:p w14:paraId="29BC061E" w14:textId="77777777" w:rsidR="00134BD0" w:rsidRPr="00C56DA6" w:rsidRDefault="00134BD0" w:rsidP="00134BD0">
      <w:pPr>
        <w:ind w:firstLine="0"/>
        <w:rPr>
          <w:rFonts w:ascii="Avenir Book" w:hAnsi="Avenir Book"/>
          <w:lang w:val="en-GB"/>
        </w:rPr>
      </w:pPr>
    </w:p>
    <w:p w14:paraId="2D43700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they would need to shape into electrons, then into atoms, then into molecules, to compose the normal objects, that we see every day. </w:t>
      </w:r>
    </w:p>
    <w:p w14:paraId="0F2DD985" w14:textId="77777777" w:rsidR="00134BD0" w:rsidRPr="00C56DA6" w:rsidRDefault="00134BD0" w:rsidP="00134BD0">
      <w:pPr>
        <w:ind w:firstLine="0"/>
        <w:rPr>
          <w:rFonts w:ascii="Avenir Book" w:hAnsi="Avenir Book"/>
          <w:lang w:val="en-GB"/>
        </w:rPr>
      </w:pPr>
    </w:p>
    <w:p w14:paraId="6CFE8B65" w14:textId="77777777" w:rsidR="00134BD0" w:rsidRPr="00C56DA6" w:rsidRDefault="00134BD0" w:rsidP="00134BD0">
      <w:pPr>
        <w:ind w:firstLine="0"/>
        <w:rPr>
          <w:rFonts w:ascii="Avenir Book" w:hAnsi="Avenir Book"/>
          <w:lang w:val="en-GB"/>
        </w:rPr>
      </w:pPr>
      <w:r w:rsidRPr="00C56DA6">
        <w:rPr>
          <w:rFonts w:ascii="Avenir Book" w:hAnsi="Avenir Book"/>
          <w:lang w:val="en-GB"/>
        </w:rPr>
        <w:t>In Atomic Expansion Theory, there was no Big Bang at the beginning of time.</w:t>
      </w:r>
    </w:p>
    <w:p w14:paraId="7C3697DA" w14:textId="77777777" w:rsidR="00134BD0" w:rsidRPr="00C56DA6" w:rsidRDefault="00134BD0" w:rsidP="00134BD0">
      <w:pPr>
        <w:ind w:firstLine="0"/>
        <w:rPr>
          <w:rFonts w:ascii="Avenir Book" w:hAnsi="Avenir Book"/>
          <w:lang w:val="en-GB"/>
        </w:rPr>
      </w:pPr>
    </w:p>
    <w:p w14:paraId="556C7144" w14:textId="77777777" w:rsidR="00134BD0" w:rsidRPr="00C56DA6" w:rsidRDefault="00134BD0" w:rsidP="00134BD0">
      <w:pPr>
        <w:ind w:firstLine="0"/>
        <w:rPr>
          <w:rFonts w:ascii="Avenir Book" w:hAnsi="Avenir Book"/>
          <w:lang w:val="en-GB"/>
        </w:rPr>
      </w:pPr>
      <w:r w:rsidRPr="00C56DA6">
        <w:rPr>
          <w:rFonts w:ascii="Avenir Book" w:hAnsi="Avenir Book"/>
          <w:lang w:val="en-GB"/>
        </w:rPr>
        <w:t>Expanding neutrinos, or even fully formed matter, might have simply appeared in the universe, out of nowhere one day, either carefully arranged, or randomly distributed.</w:t>
      </w:r>
    </w:p>
    <w:p w14:paraId="3C422D46" w14:textId="77777777" w:rsidR="00134BD0" w:rsidRPr="00C56DA6" w:rsidRDefault="00134BD0" w:rsidP="00134BD0">
      <w:pPr>
        <w:ind w:firstLine="0"/>
        <w:rPr>
          <w:rFonts w:ascii="Avenir Book" w:hAnsi="Avenir Book"/>
          <w:lang w:val="en-GB"/>
        </w:rPr>
      </w:pPr>
    </w:p>
    <w:p w14:paraId="51CF9BAA"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The inner expansion of matter,</w:t>
      </w:r>
      <w:proofErr w:type="gramEnd"/>
      <w:r w:rsidRPr="00C56DA6">
        <w:rPr>
          <w:rFonts w:ascii="Avenir Book" w:hAnsi="Avenir Book"/>
          <w:lang w:val="en-GB"/>
        </w:rPr>
        <w:t xml:space="preserve"> causes motion and energy. </w:t>
      </w:r>
    </w:p>
    <w:p w14:paraId="24939C4E" w14:textId="77777777" w:rsidR="00134BD0" w:rsidRPr="00C56DA6" w:rsidRDefault="00134BD0" w:rsidP="00134BD0">
      <w:pPr>
        <w:ind w:firstLine="0"/>
        <w:rPr>
          <w:rFonts w:ascii="Avenir Book" w:hAnsi="Avenir Book"/>
          <w:lang w:val="en-GB"/>
        </w:rPr>
      </w:pPr>
    </w:p>
    <w:p w14:paraId="4DE0241E" w14:textId="77777777" w:rsidR="00134BD0" w:rsidRPr="00C56DA6" w:rsidRDefault="00134BD0" w:rsidP="00134BD0">
      <w:pPr>
        <w:ind w:firstLine="0"/>
        <w:rPr>
          <w:rFonts w:ascii="Avenir Book" w:hAnsi="Avenir Book"/>
          <w:lang w:val="en-GB"/>
        </w:rPr>
      </w:pPr>
      <w:r w:rsidRPr="00C56DA6">
        <w:rPr>
          <w:rFonts w:ascii="Avenir Book" w:hAnsi="Avenir Book"/>
          <w:lang w:val="en-GB"/>
        </w:rPr>
        <w:t>If matter appeared randomly, in time the neutrinos would have formed into electrons, then into atoms, then into molecules, and finally objects resembling these particles, but at a higher scale.</w:t>
      </w:r>
    </w:p>
    <w:p w14:paraId="2AD66D30" w14:textId="77777777" w:rsidR="00134BD0" w:rsidRPr="00C56DA6" w:rsidRDefault="00134BD0" w:rsidP="00134BD0">
      <w:pPr>
        <w:ind w:firstLine="0"/>
        <w:rPr>
          <w:rFonts w:ascii="Avenir Book" w:hAnsi="Avenir Book"/>
          <w:lang w:val="en-GB"/>
        </w:rPr>
      </w:pPr>
    </w:p>
    <w:p w14:paraId="7F279F8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may have been a creation moment by God, or the beginning of a virtual world, in a computer simulation. </w:t>
      </w:r>
    </w:p>
    <w:p w14:paraId="2E20F19D" w14:textId="77777777" w:rsidR="00134BD0" w:rsidRPr="00C56DA6" w:rsidRDefault="00134BD0" w:rsidP="00134BD0">
      <w:pPr>
        <w:ind w:firstLine="0"/>
        <w:rPr>
          <w:rFonts w:ascii="Avenir Book" w:hAnsi="Avenir Book"/>
          <w:lang w:val="en-GB"/>
        </w:rPr>
      </w:pPr>
    </w:p>
    <w:p w14:paraId="40E1E49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are similarities between the two. </w:t>
      </w:r>
    </w:p>
    <w:p w14:paraId="350B0C16" w14:textId="77777777" w:rsidR="00134BD0" w:rsidRPr="00C56DA6" w:rsidRDefault="00134BD0" w:rsidP="00134BD0">
      <w:pPr>
        <w:ind w:firstLine="0"/>
        <w:rPr>
          <w:rFonts w:ascii="Avenir Book" w:hAnsi="Avenir Book"/>
          <w:lang w:val="en-GB"/>
        </w:rPr>
      </w:pPr>
    </w:p>
    <w:p w14:paraId="03DB675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Someone thought this reality into being, either by thinking it and willing it into existence, or through using a computer, to make it happen. </w:t>
      </w:r>
    </w:p>
    <w:p w14:paraId="131707D6" w14:textId="77777777" w:rsidR="00134BD0" w:rsidRPr="00C56DA6" w:rsidRDefault="00134BD0" w:rsidP="00134BD0">
      <w:pPr>
        <w:ind w:firstLine="0"/>
        <w:rPr>
          <w:rFonts w:ascii="Avenir Book" w:hAnsi="Avenir Book"/>
          <w:lang w:val="en-GB"/>
        </w:rPr>
      </w:pPr>
    </w:p>
    <w:p w14:paraId="759450D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Outside of our immediate physical reality, time and space are meaningless. </w:t>
      </w:r>
    </w:p>
    <w:p w14:paraId="55ED44FB" w14:textId="77777777" w:rsidR="00134BD0" w:rsidRPr="00C56DA6" w:rsidRDefault="00134BD0" w:rsidP="00134BD0">
      <w:pPr>
        <w:ind w:firstLine="0"/>
        <w:rPr>
          <w:rFonts w:ascii="Avenir Book" w:hAnsi="Avenir Book"/>
          <w:lang w:val="en-GB"/>
        </w:rPr>
      </w:pPr>
    </w:p>
    <w:p w14:paraId="0A7C2FF9"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creation, might have been extremely long term, taking aeons, and include an evolution, playing a major role, in how everything shapes up in time.</w:t>
      </w:r>
    </w:p>
    <w:p w14:paraId="59490E51" w14:textId="77777777" w:rsidR="00134BD0" w:rsidRPr="00C56DA6" w:rsidRDefault="00134BD0" w:rsidP="00134BD0">
      <w:pPr>
        <w:ind w:firstLine="0"/>
        <w:rPr>
          <w:rFonts w:ascii="Avenir Book" w:hAnsi="Avenir Book"/>
          <w:lang w:val="en-GB"/>
        </w:rPr>
      </w:pPr>
    </w:p>
    <w:p w14:paraId="62B70F5E" w14:textId="77777777" w:rsidR="00134BD0" w:rsidRPr="00C56DA6" w:rsidRDefault="00134BD0" w:rsidP="00134BD0">
      <w:pPr>
        <w:ind w:firstLine="0"/>
        <w:rPr>
          <w:rFonts w:ascii="Avenir Book" w:hAnsi="Avenir Book"/>
          <w:lang w:val="en-GB"/>
        </w:rPr>
      </w:pPr>
      <w:r w:rsidRPr="00C56DA6">
        <w:rPr>
          <w:rFonts w:ascii="Avenir Book" w:hAnsi="Avenir Book"/>
          <w:lang w:val="en-GB"/>
        </w:rPr>
        <w:t>Or, it could have been instant, and it was more recent.</w:t>
      </w:r>
    </w:p>
    <w:p w14:paraId="23D5701A" w14:textId="77777777" w:rsidR="00134BD0" w:rsidRPr="00C56DA6" w:rsidRDefault="00134BD0" w:rsidP="00134BD0">
      <w:pPr>
        <w:ind w:firstLine="0"/>
        <w:rPr>
          <w:rFonts w:ascii="Avenir Book" w:hAnsi="Avenir Book"/>
          <w:lang w:val="en-GB"/>
        </w:rPr>
      </w:pPr>
    </w:p>
    <w:p w14:paraId="4E3A5EF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also possible, that there was no God who created the universe, or computer programmer, who created a simulation. </w:t>
      </w:r>
    </w:p>
    <w:p w14:paraId="30597163" w14:textId="77777777" w:rsidR="00134BD0" w:rsidRPr="00C56DA6" w:rsidRDefault="00134BD0" w:rsidP="00134BD0">
      <w:pPr>
        <w:ind w:firstLine="0"/>
        <w:rPr>
          <w:rFonts w:ascii="Avenir Book" w:hAnsi="Avenir Book"/>
          <w:lang w:val="en-GB"/>
        </w:rPr>
      </w:pPr>
    </w:p>
    <w:p w14:paraId="725FA60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Perhaps matter has always existed out there, and life simply evolved after aeons, solely through evolution. </w:t>
      </w:r>
    </w:p>
    <w:p w14:paraId="5A7123D2" w14:textId="77777777" w:rsidR="00134BD0" w:rsidRPr="00C56DA6" w:rsidRDefault="00134BD0" w:rsidP="00134BD0">
      <w:pPr>
        <w:ind w:firstLine="0"/>
        <w:rPr>
          <w:rFonts w:ascii="Avenir Book" w:hAnsi="Avenir Book"/>
          <w:lang w:val="en-GB"/>
        </w:rPr>
      </w:pPr>
    </w:p>
    <w:p w14:paraId="417821DB"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These different viewpoints,</w:t>
      </w:r>
      <w:proofErr w:type="gramEnd"/>
      <w:r w:rsidRPr="00C56DA6">
        <w:rPr>
          <w:rFonts w:ascii="Avenir Book" w:hAnsi="Avenir Book"/>
          <w:lang w:val="en-GB"/>
        </w:rPr>
        <w:t xml:space="preserve"> are as valid as each other, and probably no one can tell, which one is correct.</w:t>
      </w:r>
    </w:p>
    <w:p w14:paraId="38B79DFC" w14:textId="77777777" w:rsidR="00134BD0" w:rsidRPr="00C56DA6" w:rsidRDefault="00134BD0" w:rsidP="00134BD0">
      <w:pPr>
        <w:ind w:firstLine="0"/>
        <w:rPr>
          <w:rFonts w:ascii="Avenir Book" w:hAnsi="Avenir Book"/>
          <w:lang w:val="en-GB"/>
        </w:rPr>
      </w:pPr>
    </w:p>
    <w:p w14:paraId="773494B3" w14:textId="77777777" w:rsidR="00134BD0" w:rsidRPr="00C56DA6" w:rsidRDefault="00134BD0" w:rsidP="00134BD0">
      <w:pPr>
        <w:ind w:firstLine="0"/>
        <w:rPr>
          <w:rFonts w:ascii="Avenir Book" w:hAnsi="Avenir Book"/>
          <w:lang w:val="en-GB"/>
        </w:rPr>
      </w:pPr>
      <w:r w:rsidRPr="00C56DA6">
        <w:rPr>
          <w:rFonts w:ascii="Avenir Book" w:hAnsi="Avenir Book"/>
          <w:lang w:val="en-GB"/>
        </w:rPr>
        <w:t>But even then, all the evidence for an evolution, could have been thought and created into existence, or programmed, fully formed as it is, this very morning, when we woke up.</w:t>
      </w:r>
    </w:p>
    <w:p w14:paraId="37399429" w14:textId="77777777" w:rsidR="00134BD0" w:rsidRPr="00C56DA6" w:rsidRDefault="00134BD0" w:rsidP="00134BD0">
      <w:pPr>
        <w:ind w:firstLine="0"/>
        <w:rPr>
          <w:rFonts w:ascii="Avenir Book" w:hAnsi="Avenir Book"/>
          <w:lang w:val="en-GB"/>
        </w:rPr>
      </w:pPr>
    </w:p>
    <w:p w14:paraId="36F5A969"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The two concepts of evolution and creation,</w:t>
      </w:r>
      <w:proofErr w:type="gramEnd"/>
      <w:r w:rsidRPr="00C56DA6">
        <w:rPr>
          <w:rFonts w:ascii="Avenir Book" w:hAnsi="Avenir Book"/>
          <w:lang w:val="en-GB"/>
        </w:rPr>
        <w:t xml:space="preserve"> have never been mutually exclusive. It could have always been both.</w:t>
      </w:r>
    </w:p>
    <w:p w14:paraId="0970E3AF" w14:textId="77777777" w:rsidR="00134BD0" w:rsidRPr="00C56DA6" w:rsidRDefault="00134BD0" w:rsidP="00134BD0">
      <w:pPr>
        <w:ind w:firstLine="0"/>
        <w:rPr>
          <w:rFonts w:ascii="Avenir Book" w:hAnsi="Avenir Book"/>
          <w:lang w:val="en-GB"/>
        </w:rPr>
      </w:pPr>
    </w:p>
    <w:p w14:paraId="4ADB6F70" w14:textId="77777777" w:rsidR="00134BD0" w:rsidRPr="00C56DA6" w:rsidRDefault="00134BD0" w:rsidP="00134BD0">
      <w:pPr>
        <w:ind w:firstLine="0"/>
        <w:rPr>
          <w:rFonts w:ascii="Avenir Book" w:hAnsi="Avenir Book"/>
          <w:lang w:val="en-GB"/>
        </w:rPr>
      </w:pPr>
      <w:r w:rsidRPr="00C56DA6">
        <w:rPr>
          <w:rFonts w:ascii="Avenir Book" w:hAnsi="Avenir Book"/>
          <w:lang w:val="en-GB"/>
        </w:rPr>
        <w:t>A past must exist, to make sense of the present, in a logical manner, even a past which did not really take place. Dreams teach us that much.</w:t>
      </w:r>
    </w:p>
    <w:p w14:paraId="5F4F04BC" w14:textId="77777777" w:rsidR="00134BD0" w:rsidRPr="00C56DA6" w:rsidRDefault="00134BD0" w:rsidP="00134BD0">
      <w:pPr>
        <w:ind w:firstLine="0"/>
        <w:rPr>
          <w:rFonts w:ascii="Avenir Book" w:hAnsi="Avenir Book"/>
          <w:lang w:val="en-GB"/>
        </w:rPr>
      </w:pPr>
    </w:p>
    <w:p w14:paraId="75759375" w14:textId="77777777" w:rsidR="00134BD0" w:rsidRPr="00C56DA6" w:rsidRDefault="00134BD0" w:rsidP="00134BD0">
      <w:pPr>
        <w:ind w:firstLine="0"/>
        <w:rPr>
          <w:rFonts w:ascii="Avenir Book" w:hAnsi="Avenir Book"/>
          <w:lang w:val="en-GB"/>
        </w:rPr>
      </w:pPr>
      <w:r w:rsidRPr="00C56DA6">
        <w:rPr>
          <w:rFonts w:ascii="Avenir Book" w:hAnsi="Avenir Book"/>
          <w:lang w:val="en-GB"/>
        </w:rPr>
        <w:t>Especially if we are meant to remain ignorant, of how everything came to be, and how everything truly works.</w:t>
      </w:r>
    </w:p>
    <w:p w14:paraId="3AA6F6AD" w14:textId="77777777" w:rsidR="00134BD0" w:rsidRPr="00C56DA6" w:rsidRDefault="00134BD0" w:rsidP="00134BD0">
      <w:pPr>
        <w:ind w:firstLine="0"/>
        <w:rPr>
          <w:rFonts w:ascii="Avenir Book" w:hAnsi="Avenir Book"/>
          <w:lang w:val="en-GB"/>
        </w:rPr>
      </w:pPr>
    </w:p>
    <w:p w14:paraId="3252186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Despite being made of physical particles, our reality is more like a virtual world, and one day we will build virtual realities, as real as the real thing. </w:t>
      </w:r>
    </w:p>
    <w:p w14:paraId="127EDAD2" w14:textId="77777777" w:rsidR="00134BD0" w:rsidRPr="00C56DA6" w:rsidRDefault="00134BD0" w:rsidP="00134BD0">
      <w:pPr>
        <w:ind w:firstLine="0"/>
        <w:rPr>
          <w:rFonts w:ascii="Avenir Book" w:hAnsi="Avenir Book"/>
          <w:lang w:val="en-GB"/>
        </w:rPr>
      </w:pPr>
    </w:p>
    <w:p w14:paraId="279D74FF"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At the moment</w:t>
      </w:r>
      <w:proofErr w:type="gramEnd"/>
      <w:r w:rsidRPr="00C56DA6">
        <w:rPr>
          <w:rFonts w:ascii="Avenir Book" w:hAnsi="Avenir Book"/>
          <w:lang w:val="en-GB"/>
        </w:rPr>
        <w:t xml:space="preserve">, 3D objects made by computers, are solely made of electrons. No computer creates atoms or molecules. </w:t>
      </w:r>
    </w:p>
    <w:p w14:paraId="5E9E11C8" w14:textId="77777777" w:rsidR="00134BD0" w:rsidRPr="00C56DA6" w:rsidRDefault="00134BD0" w:rsidP="00134BD0">
      <w:pPr>
        <w:ind w:firstLine="0"/>
        <w:rPr>
          <w:rFonts w:ascii="Avenir Book" w:hAnsi="Avenir Book"/>
          <w:lang w:val="en-GB"/>
        </w:rPr>
      </w:pPr>
    </w:p>
    <w:p w14:paraId="711D19D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this can change, now that we know that atoms and molecules, can be created, just by manipulating electrons. </w:t>
      </w:r>
    </w:p>
    <w:p w14:paraId="04764F4A" w14:textId="77777777" w:rsidR="00134BD0" w:rsidRPr="00C56DA6" w:rsidRDefault="00134BD0" w:rsidP="00134BD0">
      <w:pPr>
        <w:ind w:firstLine="0"/>
        <w:rPr>
          <w:rFonts w:ascii="Avenir Book" w:hAnsi="Avenir Book"/>
          <w:lang w:val="en-GB"/>
        </w:rPr>
      </w:pPr>
    </w:p>
    <w:p w14:paraId="49CC841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would be even </w:t>
      </w:r>
      <w:proofErr w:type="gramStart"/>
      <w:r w:rsidRPr="00C56DA6">
        <w:rPr>
          <w:rFonts w:ascii="Avenir Book" w:hAnsi="Avenir Book"/>
          <w:lang w:val="en-GB"/>
        </w:rPr>
        <w:t>better, if</w:t>
      </w:r>
      <w:proofErr w:type="gramEnd"/>
      <w:r w:rsidRPr="00C56DA6">
        <w:rPr>
          <w:rFonts w:ascii="Avenir Book" w:hAnsi="Avenir Book"/>
          <w:lang w:val="en-GB"/>
        </w:rPr>
        <w:t xml:space="preserve"> we could work solely with neutrinos instead.</w:t>
      </w:r>
    </w:p>
    <w:p w14:paraId="45F4B874" w14:textId="77777777" w:rsidR="00134BD0" w:rsidRPr="00C56DA6" w:rsidRDefault="00134BD0" w:rsidP="00134BD0">
      <w:pPr>
        <w:ind w:firstLine="0"/>
        <w:rPr>
          <w:rFonts w:ascii="Avenir Book" w:hAnsi="Avenir Book"/>
          <w:lang w:val="en-GB"/>
        </w:rPr>
      </w:pPr>
    </w:p>
    <w:p w14:paraId="5855204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Eventually, we will programme computers, to construct realities using neutrinos, but shaping them first into electrons, then atoms, then molecules, and set them to obey the same laws of physics, as in our world. </w:t>
      </w:r>
    </w:p>
    <w:p w14:paraId="54C3C0A5" w14:textId="77777777" w:rsidR="00134BD0" w:rsidRPr="00C56DA6" w:rsidRDefault="00134BD0" w:rsidP="00134BD0">
      <w:pPr>
        <w:ind w:firstLine="0"/>
        <w:rPr>
          <w:rFonts w:ascii="Avenir Book" w:hAnsi="Avenir Book"/>
          <w:lang w:val="en-GB"/>
        </w:rPr>
      </w:pPr>
    </w:p>
    <w:p w14:paraId="74C26204" w14:textId="77777777" w:rsidR="00134BD0" w:rsidRPr="00C56DA6" w:rsidRDefault="00134BD0" w:rsidP="00134BD0">
      <w:pPr>
        <w:ind w:firstLine="0"/>
        <w:rPr>
          <w:rFonts w:ascii="Avenir Book" w:hAnsi="Avenir Book"/>
          <w:lang w:val="en-GB"/>
        </w:rPr>
      </w:pPr>
      <w:r w:rsidRPr="00C56DA6">
        <w:rPr>
          <w:rFonts w:ascii="Avenir Book" w:hAnsi="Avenir Book"/>
          <w:lang w:val="en-GB"/>
        </w:rPr>
        <w:t>Then, there would be no difference.</w:t>
      </w:r>
    </w:p>
    <w:p w14:paraId="603718C1" w14:textId="77777777" w:rsidR="00134BD0" w:rsidRPr="00C56DA6" w:rsidRDefault="00134BD0" w:rsidP="00134BD0">
      <w:pPr>
        <w:ind w:firstLine="0"/>
        <w:rPr>
          <w:rFonts w:ascii="Avenir Book" w:hAnsi="Avenir Book"/>
          <w:lang w:val="en-GB"/>
        </w:rPr>
      </w:pPr>
    </w:p>
    <w:p w14:paraId="3CBD9422" w14:textId="77777777" w:rsidR="00134BD0" w:rsidRPr="00C56DA6" w:rsidRDefault="00134BD0" w:rsidP="00134BD0">
      <w:pPr>
        <w:ind w:firstLine="0"/>
        <w:rPr>
          <w:rFonts w:ascii="Avenir Book" w:hAnsi="Avenir Book"/>
          <w:lang w:val="en-GB"/>
        </w:rPr>
      </w:pPr>
      <w:r w:rsidRPr="00C56DA6">
        <w:rPr>
          <w:rFonts w:ascii="Avenir Book" w:hAnsi="Avenir Book"/>
          <w:lang w:val="en-GB"/>
        </w:rPr>
        <w:t>It might be difficult to manipulate neutrinos that way, but once we set the laws of physics in the programme, all we need to do, is input neutrinos, and set general lines of motion, testing various methods.</w:t>
      </w:r>
    </w:p>
    <w:p w14:paraId="4FE8A508" w14:textId="77777777" w:rsidR="00134BD0" w:rsidRPr="00C56DA6" w:rsidRDefault="00134BD0" w:rsidP="00134BD0">
      <w:pPr>
        <w:ind w:firstLine="0"/>
        <w:rPr>
          <w:rFonts w:ascii="Avenir Book" w:hAnsi="Avenir Book"/>
          <w:lang w:val="en-GB"/>
        </w:rPr>
      </w:pPr>
    </w:p>
    <w:p w14:paraId="2B10051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there may be a way, to forgo the neutrinos, and solely work with electrons, like we do now. </w:t>
      </w:r>
    </w:p>
    <w:p w14:paraId="20A00D63" w14:textId="77777777" w:rsidR="00134BD0" w:rsidRPr="00C56DA6" w:rsidRDefault="00134BD0" w:rsidP="00134BD0">
      <w:pPr>
        <w:ind w:firstLine="0"/>
        <w:rPr>
          <w:rFonts w:ascii="Avenir Book" w:hAnsi="Avenir Book"/>
          <w:lang w:val="en-GB"/>
        </w:rPr>
      </w:pPr>
    </w:p>
    <w:p w14:paraId="372E542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we need to instruct the electrons to gather into atoms and molecules, so it results in simulations, as real as our reality. </w:t>
      </w:r>
    </w:p>
    <w:p w14:paraId="075E1C35" w14:textId="77777777" w:rsidR="00134BD0" w:rsidRPr="00C56DA6" w:rsidRDefault="00134BD0" w:rsidP="00134BD0">
      <w:pPr>
        <w:ind w:firstLine="0"/>
        <w:rPr>
          <w:rFonts w:ascii="Avenir Book" w:hAnsi="Avenir Book"/>
          <w:lang w:val="en-GB"/>
        </w:rPr>
      </w:pPr>
    </w:p>
    <w:p w14:paraId="406CC2CB" w14:textId="77777777" w:rsidR="00134BD0" w:rsidRPr="00C56DA6" w:rsidRDefault="00134BD0" w:rsidP="00134BD0">
      <w:pPr>
        <w:ind w:firstLine="0"/>
        <w:rPr>
          <w:rFonts w:ascii="Avenir Book" w:hAnsi="Avenir Book"/>
          <w:lang w:val="en-GB"/>
        </w:rPr>
      </w:pPr>
      <w:r w:rsidRPr="00C56DA6">
        <w:rPr>
          <w:rFonts w:ascii="Avenir Book" w:hAnsi="Avenir Book"/>
          <w:lang w:val="en-GB"/>
        </w:rPr>
        <w:t>Besides, the electrons will always have neutrinos, within and between them. Thus, it should work, even without having to manipulate everything, at the neutrino level.</w:t>
      </w:r>
    </w:p>
    <w:p w14:paraId="2779BFA9" w14:textId="77777777" w:rsidR="00134BD0" w:rsidRPr="00C56DA6" w:rsidRDefault="00134BD0" w:rsidP="00134BD0">
      <w:pPr>
        <w:ind w:firstLine="0"/>
        <w:rPr>
          <w:rFonts w:ascii="Avenir Book" w:hAnsi="Avenir Book"/>
          <w:lang w:val="en-GB"/>
        </w:rPr>
      </w:pPr>
    </w:p>
    <w:p w14:paraId="04BA8F0A" w14:textId="77777777" w:rsidR="00134BD0" w:rsidRPr="00C56DA6" w:rsidRDefault="00134BD0" w:rsidP="00134BD0">
      <w:pPr>
        <w:ind w:firstLine="0"/>
        <w:rPr>
          <w:rFonts w:ascii="Avenir Book" w:hAnsi="Avenir Book"/>
          <w:lang w:val="en-GB"/>
        </w:rPr>
      </w:pPr>
      <w:r w:rsidRPr="00C56DA6">
        <w:rPr>
          <w:rFonts w:ascii="Avenir Book" w:hAnsi="Avenir Book"/>
          <w:lang w:val="en-GB"/>
        </w:rPr>
        <w:t>Even today, we might already be able to create, these virtual realities, as good as the real thing, out of our actual computers.</w:t>
      </w:r>
    </w:p>
    <w:p w14:paraId="040E218B" w14:textId="77777777" w:rsidR="00134BD0" w:rsidRPr="00C56DA6" w:rsidRDefault="00134BD0" w:rsidP="00134BD0">
      <w:pPr>
        <w:ind w:firstLine="0"/>
        <w:rPr>
          <w:rFonts w:ascii="Avenir Book" w:hAnsi="Avenir Book"/>
          <w:lang w:val="en-GB"/>
        </w:rPr>
      </w:pPr>
    </w:p>
    <w:p w14:paraId="2D2979BC"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It seems so easy – now that we have a better understanding of particle physics – that the chances that we are living in a simulation, are extremely high. </w:t>
      </w:r>
    </w:p>
    <w:p w14:paraId="2B2FE988" w14:textId="77777777" w:rsidR="00134BD0" w:rsidRPr="00C56DA6" w:rsidRDefault="00134BD0" w:rsidP="00134BD0">
      <w:pPr>
        <w:ind w:firstLine="0"/>
        <w:rPr>
          <w:rFonts w:ascii="Avenir Book" w:hAnsi="Avenir Book"/>
          <w:lang w:val="en-GB"/>
        </w:rPr>
      </w:pPr>
    </w:p>
    <w:p w14:paraId="681EBDC7" w14:textId="77777777" w:rsidR="00134BD0" w:rsidRPr="00C56DA6" w:rsidRDefault="00134BD0" w:rsidP="00134BD0">
      <w:pPr>
        <w:ind w:firstLine="0"/>
        <w:rPr>
          <w:rFonts w:ascii="Avenir Book" w:hAnsi="Avenir Book"/>
          <w:lang w:val="en-GB"/>
        </w:rPr>
      </w:pPr>
      <w:r w:rsidRPr="00C56DA6">
        <w:rPr>
          <w:rFonts w:ascii="Avenir Book" w:hAnsi="Avenir Book"/>
          <w:lang w:val="en-GB"/>
        </w:rPr>
        <w:t>Especially that we must explain, what causes the inner expansion of matter behind the scenes, and what is the power source.</w:t>
      </w:r>
    </w:p>
    <w:p w14:paraId="7E635E0C" w14:textId="77777777" w:rsidR="00134BD0" w:rsidRPr="00C56DA6" w:rsidRDefault="00134BD0" w:rsidP="00134BD0">
      <w:pPr>
        <w:ind w:firstLine="0"/>
        <w:rPr>
          <w:rFonts w:ascii="Avenir Book" w:hAnsi="Avenir Book"/>
          <w:lang w:val="en-GB"/>
        </w:rPr>
      </w:pPr>
    </w:p>
    <w:p w14:paraId="451BDBA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we are living in a computer simulation, then they simply instructed the computer to make matter expand, as a programmed law of physics. </w:t>
      </w:r>
    </w:p>
    <w:p w14:paraId="58C5B7A2" w14:textId="77777777" w:rsidR="00134BD0" w:rsidRPr="00C56DA6" w:rsidRDefault="00134BD0" w:rsidP="00134BD0">
      <w:pPr>
        <w:ind w:firstLine="0"/>
        <w:rPr>
          <w:rFonts w:ascii="Avenir Book" w:hAnsi="Avenir Book"/>
          <w:lang w:val="en-GB"/>
        </w:rPr>
      </w:pPr>
    </w:p>
    <w:p w14:paraId="34229D44" w14:textId="77777777" w:rsidR="00134BD0" w:rsidRPr="00C56DA6" w:rsidRDefault="00134BD0" w:rsidP="00134BD0">
      <w:pPr>
        <w:ind w:firstLine="0"/>
        <w:rPr>
          <w:rFonts w:ascii="Avenir Book" w:hAnsi="Avenir Book"/>
          <w:lang w:val="en-GB"/>
        </w:rPr>
      </w:pPr>
      <w:r w:rsidRPr="00C56DA6">
        <w:rPr>
          <w:rFonts w:ascii="Avenir Book" w:hAnsi="Avenir Book"/>
          <w:lang w:val="en-GB"/>
        </w:rPr>
        <w:t>And the power source, is the electricity that they must be producing, in their own reality.</w:t>
      </w:r>
    </w:p>
    <w:p w14:paraId="2EF80442" w14:textId="77777777" w:rsidR="00134BD0" w:rsidRPr="00C56DA6" w:rsidRDefault="00134BD0" w:rsidP="00134BD0">
      <w:pPr>
        <w:ind w:firstLine="0"/>
        <w:rPr>
          <w:rFonts w:ascii="Avenir Book" w:hAnsi="Avenir Book"/>
          <w:lang w:val="en-GB"/>
        </w:rPr>
      </w:pPr>
    </w:p>
    <w:p w14:paraId="7BC8278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said, considering the way we can also create, entire realities out of our mind, with just our will and thoughts, the chances that we are living in a creation by a God, who thought us into being, are equally extremely high. </w:t>
      </w:r>
    </w:p>
    <w:p w14:paraId="48A22251" w14:textId="77777777" w:rsidR="00134BD0" w:rsidRPr="00C56DA6" w:rsidRDefault="00134BD0" w:rsidP="00134BD0">
      <w:pPr>
        <w:ind w:firstLine="0"/>
        <w:rPr>
          <w:rFonts w:ascii="Avenir Book" w:hAnsi="Avenir Book"/>
          <w:lang w:val="en-GB"/>
        </w:rPr>
      </w:pPr>
    </w:p>
    <w:p w14:paraId="0F0B4C07" w14:textId="77777777" w:rsidR="00134BD0" w:rsidRPr="00C56DA6" w:rsidRDefault="00134BD0" w:rsidP="00134BD0">
      <w:pPr>
        <w:ind w:firstLine="0"/>
        <w:rPr>
          <w:rFonts w:ascii="Avenir Book" w:hAnsi="Avenir Book"/>
          <w:lang w:val="en-GB"/>
        </w:rPr>
      </w:pPr>
      <w:r w:rsidRPr="00C56DA6">
        <w:rPr>
          <w:rFonts w:ascii="Avenir Book" w:hAnsi="Avenir Book"/>
          <w:lang w:val="en-GB"/>
        </w:rPr>
        <w:t>And when we think or dream, we’re not wondering how what we imagine, comes into being, or where the power source comes from.</w:t>
      </w:r>
    </w:p>
    <w:p w14:paraId="3F7070C6" w14:textId="77777777" w:rsidR="00134BD0" w:rsidRPr="00C56DA6" w:rsidRDefault="00134BD0" w:rsidP="00134BD0">
      <w:pPr>
        <w:ind w:firstLine="0"/>
        <w:rPr>
          <w:rFonts w:ascii="Avenir Book" w:hAnsi="Avenir Book"/>
          <w:lang w:val="en-GB"/>
        </w:rPr>
      </w:pPr>
    </w:p>
    <w:p w14:paraId="57A339A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could be said that our brain or consciousness, instruct these realities into being – like a computer would do – and the power source, is the food we eat, that we transform into biological energy. </w:t>
      </w:r>
    </w:p>
    <w:p w14:paraId="2BE81184" w14:textId="77777777" w:rsidR="00134BD0" w:rsidRPr="00C56DA6" w:rsidRDefault="00134BD0" w:rsidP="00134BD0">
      <w:pPr>
        <w:ind w:firstLine="0"/>
        <w:rPr>
          <w:rFonts w:ascii="Avenir Book" w:hAnsi="Avenir Book"/>
          <w:lang w:val="en-GB"/>
        </w:rPr>
      </w:pPr>
    </w:p>
    <w:p w14:paraId="00F4B7DE"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This is assuming, that the energy does not come from interdimensional worlds instead, or the realm from where our consciousness originates.</w:t>
      </w:r>
    </w:p>
    <w:p w14:paraId="473E7AFE" w14:textId="77777777" w:rsidR="00134BD0" w:rsidRPr="00C56DA6" w:rsidRDefault="00134BD0" w:rsidP="00134BD0">
      <w:pPr>
        <w:ind w:firstLine="0"/>
        <w:rPr>
          <w:rFonts w:ascii="Avenir Book" w:hAnsi="Avenir Book"/>
          <w:lang w:val="en-GB"/>
        </w:rPr>
      </w:pPr>
    </w:p>
    <w:p w14:paraId="430136B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there is </w:t>
      </w:r>
      <w:proofErr w:type="gramStart"/>
      <w:r w:rsidRPr="00C56DA6">
        <w:rPr>
          <w:rFonts w:ascii="Avenir Book" w:hAnsi="Avenir Book"/>
          <w:lang w:val="en-GB"/>
        </w:rPr>
        <w:t>absolutely no</w:t>
      </w:r>
      <w:proofErr w:type="gramEnd"/>
      <w:r w:rsidRPr="00C56DA6">
        <w:rPr>
          <w:rFonts w:ascii="Avenir Book" w:hAnsi="Avenir Book"/>
          <w:lang w:val="en-GB"/>
        </w:rPr>
        <w:t xml:space="preserve"> waste of energy, maybe once a world is created, no extra energy is required. </w:t>
      </w:r>
    </w:p>
    <w:p w14:paraId="209D0AFC" w14:textId="77777777" w:rsidR="00134BD0" w:rsidRPr="00C56DA6" w:rsidRDefault="00134BD0" w:rsidP="00134BD0">
      <w:pPr>
        <w:ind w:firstLine="0"/>
        <w:rPr>
          <w:rFonts w:ascii="Avenir Book" w:hAnsi="Avenir Book"/>
          <w:lang w:val="en-GB"/>
        </w:rPr>
      </w:pPr>
    </w:p>
    <w:p w14:paraId="43BB2CB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actually very likely, according to the law of conservation of energy. And we should learn something from this, for when we plan our own simulations. </w:t>
      </w:r>
    </w:p>
    <w:p w14:paraId="7EAFCAD6" w14:textId="77777777" w:rsidR="00134BD0" w:rsidRPr="00C56DA6" w:rsidRDefault="00134BD0" w:rsidP="00134BD0">
      <w:pPr>
        <w:ind w:firstLine="0"/>
        <w:rPr>
          <w:rFonts w:ascii="Avenir Book" w:hAnsi="Avenir Book"/>
          <w:lang w:val="en-GB"/>
        </w:rPr>
      </w:pPr>
    </w:p>
    <w:p w14:paraId="390569D4" w14:textId="77777777" w:rsidR="00134BD0" w:rsidRPr="00C56DA6" w:rsidRDefault="00134BD0" w:rsidP="00134BD0">
      <w:pPr>
        <w:ind w:firstLine="0"/>
        <w:rPr>
          <w:rFonts w:ascii="Avenir Book" w:hAnsi="Avenir Book"/>
          <w:lang w:val="en-GB"/>
        </w:rPr>
      </w:pPr>
      <w:r w:rsidRPr="00C56DA6">
        <w:rPr>
          <w:rFonts w:ascii="Avenir Book" w:hAnsi="Avenir Book"/>
          <w:lang w:val="en-GB"/>
        </w:rPr>
        <w:t>Here is the definition from Wikipedia:</w:t>
      </w:r>
    </w:p>
    <w:p w14:paraId="1FB9CE0C" w14:textId="77777777" w:rsidR="00134BD0" w:rsidRPr="00C56DA6" w:rsidRDefault="00134BD0" w:rsidP="00134BD0">
      <w:pPr>
        <w:ind w:firstLine="0"/>
        <w:rPr>
          <w:rFonts w:ascii="Avenir Book" w:hAnsi="Avenir Book"/>
          <w:lang w:val="en-GB"/>
        </w:rPr>
      </w:pPr>
    </w:p>
    <w:p w14:paraId="362268A5" w14:textId="77777777" w:rsidR="00134BD0" w:rsidRPr="00C56DA6" w:rsidRDefault="00134BD0" w:rsidP="00134BD0">
      <w:pPr>
        <w:ind w:firstLine="0"/>
        <w:rPr>
          <w:rFonts w:ascii="Avenir Book" w:hAnsi="Avenir Book"/>
          <w:lang w:val="en-GB"/>
        </w:rPr>
      </w:pPr>
      <w:r w:rsidRPr="00C56DA6">
        <w:rPr>
          <w:rFonts w:ascii="Avenir Book" w:hAnsi="Avenir Book"/>
          <w:lang w:val="en-GB"/>
        </w:rPr>
        <w:t>“In physics and chemistry, the law of conservation of energy states that the total energy of an isolated system remains constant; it is said to be conserved over time. Energy can neither be created nor destroyed; rather, it can only be transformed or transferred from one form to another.”</w:t>
      </w:r>
    </w:p>
    <w:p w14:paraId="611543F4" w14:textId="77777777" w:rsidR="00134BD0" w:rsidRPr="00C56DA6" w:rsidRDefault="00134BD0" w:rsidP="00134BD0">
      <w:pPr>
        <w:ind w:firstLine="0"/>
        <w:rPr>
          <w:rFonts w:ascii="Avenir Book" w:hAnsi="Avenir Book"/>
          <w:lang w:val="en-GB"/>
        </w:rPr>
      </w:pPr>
    </w:p>
    <w:p w14:paraId="07DCC275" w14:textId="77777777" w:rsidR="00134BD0" w:rsidRPr="00C56DA6" w:rsidRDefault="00134BD0" w:rsidP="00134BD0">
      <w:pPr>
        <w:ind w:firstLine="0"/>
        <w:rPr>
          <w:rFonts w:ascii="Avenir Book" w:hAnsi="Avenir Book"/>
          <w:lang w:val="en-GB"/>
        </w:rPr>
      </w:pPr>
      <w:r w:rsidRPr="00C56DA6">
        <w:rPr>
          <w:rFonts w:ascii="Avenir Book" w:hAnsi="Avenir Book"/>
          <w:lang w:val="en-GB"/>
        </w:rPr>
        <w:t>Once created, these universes, could then be left to their own devices, with all the energy that they would already contain, to power their continued existence.</w:t>
      </w:r>
    </w:p>
    <w:p w14:paraId="3B1CBBAD" w14:textId="77777777" w:rsidR="00134BD0" w:rsidRPr="00C56DA6" w:rsidRDefault="00134BD0" w:rsidP="00134BD0">
      <w:pPr>
        <w:ind w:firstLine="0"/>
        <w:rPr>
          <w:rFonts w:ascii="Avenir Book" w:hAnsi="Avenir Book"/>
          <w:lang w:val="en-GB"/>
        </w:rPr>
      </w:pPr>
    </w:p>
    <w:p w14:paraId="5858A60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between the beliefs of a creation event by a God, and a computer simulation by a computer programmer, once again, both ideas are not mutually exclusive. </w:t>
      </w:r>
    </w:p>
    <w:p w14:paraId="5BE62DA3" w14:textId="77777777" w:rsidR="00134BD0" w:rsidRPr="00C56DA6" w:rsidRDefault="00134BD0" w:rsidP="00134BD0">
      <w:pPr>
        <w:ind w:firstLine="0"/>
        <w:rPr>
          <w:rFonts w:ascii="Avenir Book" w:hAnsi="Avenir Book"/>
          <w:lang w:val="en-GB"/>
        </w:rPr>
      </w:pPr>
    </w:p>
    <w:p w14:paraId="2871B0EA" w14:textId="77777777" w:rsidR="00134BD0" w:rsidRPr="00C56DA6" w:rsidRDefault="00134BD0" w:rsidP="00134BD0">
      <w:pPr>
        <w:ind w:firstLine="0"/>
        <w:rPr>
          <w:rFonts w:ascii="Avenir Book" w:hAnsi="Avenir Book"/>
          <w:lang w:val="en-GB"/>
        </w:rPr>
      </w:pPr>
      <w:r w:rsidRPr="00C56DA6">
        <w:rPr>
          <w:rFonts w:ascii="Avenir Book" w:hAnsi="Avenir Book"/>
          <w:lang w:val="en-GB"/>
        </w:rPr>
        <w:t>We may very well live in a computer simulation, within a world which was ultimately created by a God.</w:t>
      </w:r>
    </w:p>
    <w:p w14:paraId="2C9CCDA9" w14:textId="77777777" w:rsidR="00134BD0" w:rsidRPr="00C56DA6" w:rsidRDefault="00134BD0" w:rsidP="00134BD0">
      <w:pPr>
        <w:ind w:firstLine="0"/>
        <w:rPr>
          <w:rFonts w:ascii="Avenir Book" w:hAnsi="Avenir Book"/>
          <w:lang w:val="en-GB"/>
        </w:rPr>
      </w:pPr>
    </w:p>
    <w:p w14:paraId="168A9F45" w14:textId="77777777" w:rsidR="00134BD0" w:rsidRPr="00C56DA6" w:rsidRDefault="00134BD0" w:rsidP="00134BD0">
      <w:pPr>
        <w:ind w:firstLine="0"/>
        <w:rPr>
          <w:rFonts w:ascii="Avenir Book" w:hAnsi="Avenir Book"/>
          <w:lang w:val="en-GB"/>
        </w:rPr>
      </w:pPr>
      <w:r w:rsidRPr="00C56DA6">
        <w:rPr>
          <w:rFonts w:ascii="Avenir Book" w:hAnsi="Avenir Book"/>
          <w:lang w:val="en-GB"/>
        </w:rPr>
        <w:t>Or, in a creation that came out of the mind of a God, who is or was, living in a computer simulation.</w:t>
      </w:r>
    </w:p>
    <w:p w14:paraId="5F0CC97F" w14:textId="77777777" w:rsidR="00134BD0" w:rsidRPr="00C56DA6" w:rsidRDefault="00134BD0" w:rsidP="00134BD0">
      <w:pPr>
        <w:ind w:firstLine="0"/>
        <w:rPr>
          <w:rFonts w:ascii="Avenir Book" w:hAnsi="Avenir Book"/>
          <w:lang w:val="en-GB"/>
        </w:rPr>
      </w:pPr>
    </w:p>
    <w:p w14:paraId="089AE62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Indeed, considering what we can do with our mind, despite most likely living in a simulation, then there is no reason why, God might not have been in a simulation, </w:t>
      </w:r>
      <w:proofErr w:type="gramStart"/>
      <w:r w:rsidRPr="00C56DA6">
        <w:rPr>
          <w:rFonts w:ascii="Avenir Book" w:hAnsi="Avenir Book"/>
          <w:lang w:val="en-GB"/>
        </w:rPr>
        <w:t>at the moment</w:t>
      </w:r>
      <w:proofErr w:type="gramEnd"/>
      <w:r w:rsidRPr="00C56DA6">
        <w:rPr>
          <w:rFonts w:ascii="Avenir Book" w:hAnsi="Avenir Book"/>
          <w:lang w:val="en-GB"/>
        </w:rPr>
        <w:t xml:space="preserve"> of creation.</w:t>
      </w:r>
    </w:p>
    <w:p w14:paraId="397C37EA" w14:textId="77777777" w:rsidR="00134BD0" w:rsidRPr="00C56DA6" w:rsidRDefault="00134BD0" w:rsidP="00134BD0">
      <w:pPr>
        <w:ind w:firstLine="0"/>
        <w:rPr>
          <w:rFonts w:ascii="Avenir Book" w:hAnsi="Avenir Book"/>
          <w:lang w:val="en-GB"/>
        </w:rPr>
      </w:pPr>
    </w:p>
    <w:p w14:paraId="6D79EC5D" w14:textId="77777777" w:rsidR="00134BD0" w:rsidRPr="00C56DA6" w:rsidRDefault="00134BD0" w:rsidP="00134BD0">
      <w:pPr>
        <w:ind w:firstLine="0"/>
        <w:rPr>
          <w:rFonts w:ascii="Avenir Book" w:hAnsi="Avenir Book"/>
          <w:lang w:val="en-GB"/>
        </w:rPr>
      </w:pPr>
      <w:r w:rsidRPr="00C56DA6">
        <w:rPr>
          <w:rFonts w:ascii="Avenir Book" w:hAnsi="Avenir Book"/>
          <w:lang w:val="en-GB"/>
        </w:rPr>
        <w:t>Hence, it is possible to believe a God created the universe, that there was an evolution, that we are living in a simulation, and even, that the entire universe is God, also called All That Is.</w:t>
      </w:r>
    </w:p>
    <w:p w14:paraId="796D9C40" w14:textId="77777777" w:rsidR="00134BD0" w:rsidRPr="00C56DA6" w:rsidRDefault="00134BD0" w:rsidP="00134BD0">
      <w:pPr>
        <w:ind w:firstLine="0"/>
        <w:rPr>
          <w:rFonts w:ascii="Avenir Book" w:hAnsi="Avenir Book"/>
          <w:lang w:val="en-GB"/>
        </w:rPr>
      </w:pPr>
    </w:p>
    <w:p w14:paraId="7D1035D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From rough calculations, using the most powerful telescopes, all that we see in the night sky, when brought back to the smaller scale, corresponds to a quarter of a human cell. </w:t>
      </w:r>
    </w:p>
    <w:p w14:paraId="71ED626C" w14:textId="77777777" w:rsidR="00134BD0" w:rsidRPr="00C56DA6" w:rsidRDefault="00134BD0" w:rsidP="00134BD0">
      <w:pPr>
        <w:ind w:firstLine="0"/>
        <w:rPr>
          <w:rFonts w:ascii="Avenir Book" w:hAnsi="Avenir Book"/>
          <w:lang w:val="en-GB"/>
        </w:rPr>
      </w:pPr>
    </w:p>
    <w:p w14:paraId="3AE5BECC" w14:textId="77777777" w:rsidR="00134BD0" w:rsidRPr="00C56DA6" w:rsidRDefault="00134BD0" w:rsidP="00134BD0">
      <w:pPr>
        <w:ind w:firstLine="0"/>
        <w:rPr>
          <w:rFonts w:ascii="Avenir Book" w:hAnsi="Avenir Book"/>
          <w:lang w:val="en-GB"/>
        </w:rPr>
      </w:pPr>
      <w:r w:rsidRPr="00C56DA6">
        <w:rPr>
          <w:rFonts w:ascii="Avenir Book" w:hAnsi="Avenir Book"/>
          <w:lang w:val="en-GB"/>
        </w:rPr>
        <w:t>Thus, whatever all the cosmic molecules may form, at an even larger scale of reality, we don’t even see, the equivalent of one biological cell of it.</w:t>
      </w:r>
    </w:p>
    <w:p w14:paraId="1AD571CD" w14:textId="77777777" w:rsidR="00134BD0" w:rsidRPr="00C56DA6" w:rsidRDefault="00134BD0" w:rsidP="00134BD0">
      <w:pPr>
        <w:ind w:firstLine="0"/>
        <w:rPr>
          <w:rFonts w:ascii="Avenir Book" w:hAnsi="Avenir Book"/>
          <w:lang w:val="en-GB"/>
        </w:rPr>
      </w:pPr>
    </w:p>
    <w:p w14:paraId="097B893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said that everything has a consciousness in this universe, from the smallest particles such as neutrinos, to planets and suns. </w:t>
      </w:r>
    </w:p>
    <w:p w14:paraId="634B97E2" w14:textId="77777777" w:rsidR="00134BD0" w:rsidRPr="00C56DA6" w:rsidRDefault="00134BD0" w:rsidP="00134BD0">
      <w:pPr>
        <w:ind w:firstLine="0"/>
        <w:rPr>
          <w:rFonts w:ascii="Avenir Book" w:hAnsi="Avenir Book"/>
          <w:lang w:val="en-GB"/>
        </w:rPr>
      </w:pPr>
    </w:p>
    <w:p w14:paraId="660EACF0" w14:textId="77777777" w:rsidR="00134BD0" w:rsidRPr="00C56DA6" w:rsidRDefault="00134BD0" w:rsidP="00134BD0">
      <w:pPr>
        <w:ind w:firstLine="0"/>
        <w:rPr>
          <w:rFonts w:ascii="Avenir Book" w:hAnsi="Avenir Book"/>
          <w:lang w:val="en-GB"/>
        </w:rPr>
      </w:pPr>
      <w:r w:rsidRPr="00C56DA6">
        <w:rPr>
          <w:rFonts w:ascii="Avenir Book" w:hAnsi="Avenir Book"/>
          <w:lang w:val="en-GB"/>
        </w:rPr>
        <w:t>Smaller consciousnesses added together, form larger ones, such as the ones of solar systems and galaxies.</w:t>
      </w:r>
    </w:p>
    <w:p w14:paraId="5C0D6C58" w14:textId="77777777" w:rsidR="00134BD0" w:rsidRPr="00C56DA6" w:rsidRDefault="00134BD0" w:rsidP="00134BD0">
      <w:pPr>
        <w:ind w:firstLine="0"/>
        <w:rPr>
          <w:rFonts w:ascii="Avenir Book" w:hAnsi="Avenir Book"/>
          <w:lang w:val="en-GB"/>
        </w:rPr>
      </w:pPr>
    </w:p>
    <w:p w14:paraId="0A026129" w14:textId="77777777" w:rsidR="00134BD0" w:rsidRPr="00C56DA6" w:rsidRDefault="00134BD0" w:rsidP="00134BD0">
      <w:pPr>
        <w:ind w:firstLine="0"/>
        <w:rPr>
          <w:rFonts w:ascii="Avenir Book" w:hAnsi="Avenir Book"/>
          <w:lang w:val="en-GB"/>
        </w:rPr>
      </w:pPr>
      <w:r w:rsidRPr="00C56DA6">
        <w:rPr>
          <w:rFonts w:ascii="Avenir Book" w:hAnsi="Avenir Book"/>
          <w:lang w:val="en-GB"/>
        </w:rPr>
        <w:t>If God is the entire universe, including all other interdimensional worlds, All That Is, is very large indeed.</w:t>
      </w:r>
    </w:p>
    <w:p w14:paraId="185618AB" w14:textId="77777777" w:rsidR="00134BD0" w:rsidRPr="00C56DA6" w:rsidRDefault="00134BD0" w:rsidP="00134BD0">
      <w:pPr>
        <w:ind w:firstLine="0"/>
        <w:rPr>
          <w:rFonts w:ascii="Avenir Book" w:hAnsi="Avenir Book"/>
          <w:lang w:val="en-GB"/>
        </w:rPr>
      </w:pPr>
    </w:p>
    <w:p w14:paraId="39FD297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could also be the Gods of everything that composes us. </w:t>
      </w:r>
    </w:p>
    <w:p w14:paraId="402DAAA7" w14:textId="77777777" w:rsidR="00134BD0" w:rsidRPr="00C56DA6" w:rsidRDefault="00134BD0" w:rsidP="00134BD0">
      <w:pPr>
        <w:ind w:firstLine="0"/>
        <w:rPr>
          <w:rFonts w:ascii="Avenir Book" w:hAnsi="Avenir Book"/>
          <w:lang w:val="en-GB"/>
        </w:rPr>
      </w:pPr>
    </w:p>
    <w:p w14:paraId="32F8A76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All the consciousnesses of the particles, cells, living creatures, organs, that we have inside of us, could form the larger consciousness that we are. </w:t>
      </w:r>
    </w:p>
    <w:p w14:paraId="0839FE7F" w14:textId="77777777" w:rsidR="00134BD0" w:rsidRPr="00C56DA6" w:rsidRDefault="00134BD0" w:rsidP="00134BD0">
      <w:pPr>
        <w:ind w:firstLine="0"/>
        <w:rPr>
          <w:rFonts w:ascii="Avenir Book" w:hAnsi="Avenir Book"/>
          <w:lang w:val="en-GB"/>
        </w:rPr>
      </w:pPr>
    </w:p>
    <w:p w14:paraId="33E501D7" w14:textId="77777777" w:rsidR="00134BD0" w:rsidRPr="00C56DA6" w:rsidRDefault="00134BD0" w:rsidP="00134BD0">
      <w:pPr>
        <w:ind w:firstLine="0"/>
        <w:rPr>
          <w:rFonts w:ascii="Avenir Book" w:hAnsi="Avenir Book"/>
          <w:lang w:val="en-GB"/>
        </w:rPr>
      </w:pPr>
      <w:r w:rsidRPr="00C56DA6">
        <w:rPr>
          <w:rFonts w:ascii="Avenir Book" w:hAnsi="Avenir Book"/>
          <w:lang w:val="en-GB"/>
        </w:rPr>
        <w:t>Therefore, all of humanity together, could form a collective consciousness, which is the idea behind we are one, or the law of one.</w:t>
      </w:r>
    </w:p>
    <w:p w14:paraId="73845551" w14:textId="77777777" w:rsidR="00134BD0" w:rsidRPr="00C56DA6" w:rsidRDefault="00134BD0" w:rsidP="00134BD0">
      <w:pPr>
        <w:ind w:firstLine="0"/>
        <w:rPr>
          <w:rFonts w:ascii="Avenir Book" w:hAnsi="Avenir Book"/>
          <w:lang w:val="en-GB"/>
        </w:rPr>
      </w:pPr>
    </w:p>
    <w:p w14:paraId="36C9F7D1" w14:textId="77777777" w:rsidR="00134BD0" w:rsidRPr="00C56DA6" w:rsidRDefault="00134BD0" w:rsidP="00134BD0">
      <w:pPr>
        <w:ind w:firstLine="0"/>
        <w:rPr>
          <w:rFonts w:ascii="Avenir Book" w:hAnsi="Avenir Book"/>
          <w:lang w:val="en-GB"/>
        </w:rPr>
      </w:pPr>
      <w:r w:rsidRPr="00C56DA6">
        <w:rPr>
          <w:rFonts w:ascii="Avenir Book" w:hAnsi="Avenir Book"/>
          <w:lang w:val="en-GB"/>
        </w:rPr>
        <w:t>And all the consciousnesses of the entire universe, including all interdimensional worlds, could form the consciousness of God, or of All That Is.</w:t>
      </w:r>
    </w:p>
    <w:p w14:paraId="7D34DC45" w14:textId="77777777" w:rsidR="00134BD0" w:rsidRPr="00C56DA6" w:rsidRDefault="00134BD0" w:rsidP="00134BD0">
      <w:pPr>
        <w:ind w:firstLine="0"/>
        <w:rPr>
          <w:rFonts w:ascii="Avenir Book" w:hAnsi="Avenir Book"/>
          <w:lang w:val="en-GB"/>
        </w:rPr>
      </w:pPr>
    </w:p>
    <w:p w14:paraId="6FF350FA"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But,</w:t>
      </w:r>
      <w:proofErr w:type="gramEnd"/>
      <w:r w:rsidRPr="00C56DA6">
        <w:rPr>
          <w:rFonts w:ascii="Avenir Book" w:hAnsi="Avenir Book"/>
          <w:lang w:val="en-GB"/>
        </w:rPr>
        <w:t xml:space="preserve"> whether we are living in a creation or not, why is it so elaborate?</w:t>
      </w:r>
    </w:p>
    <w:p w14:paraId="64768812" w14:textId="77777777" w:rsidR="00134BD0" w:rsidRPr="00C56DA6" w:rsidRDefault="00134BD0" w:rsidP="00134BD0">
      <w:pPr>
        <w:ind w:firstLine="0"/>
        <w:rPr>
          <w:rFonts w:ascii="Avenir Book" w:hAnsi="Avenir Book"/>
          <w:lang w:val="en-GB"/>
        </w:rPr>
      </w:pPr>
    </w:p>
    <w:p w14:paraId="324F011E" w14:textId="77777777" w:rsidR="00134BD0" w:rsidRPr="00C56DA6" w:rsidRDefault="00134BD0" w:rsidP="00134BD0">
      <w:pPr>
        <w:ind w:firstLine="0"/>
        <w:rPr>
          <w:rFonts w:ascii="Avenir Book" w:hAnsi="Avenir Book"/>
          <w:lang w:val="en-GB"/>
        </w:rPr>
      </w:pPr>
      <w:r w:rsidRPr="00C56DA6">
        <w:rPr>
          <w:rFonts w:ascii="Avenir Book" w:hAnsi="Avenir Book"/>
          <w:lang w:val="en-GB"/>
        </w:rPr>
        <w:t>We don’t have all the answers yet, but hopefully, it will all make sense one day.</w:t>
      </w:r>
    </w:p>
    <w:p w14:paraId="1BEAA8ED" w14:textId="77777777" w:rsidR="00134BD0" w:rsidRPr="00C56DA6" w:rsidRDefault="00134BD0" w:rsidP="00134BD0">
      <w:pPr>
        <w:ind w:firstLine="0"/>
        <w:rPr>
          <w:rFonts w:ascii="Avenir Book" w:hAnsi="Avenir Book"/>
          <w:lang w:val="en-GB"/>
        </w:rPr>
      </w:pPr>
    </w:p>
    <w:p w14:paraId="145F5B73"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said, we must follow the scientific method, which requires a certain flexibility of opinion, to remain objective and unbiased.</w:t>
      </w:r>
    </w:p>
    <w:p w14:paraId="29440BF7" w14:textId="77777777" w:rsidR="00134BD0" w:rsidRPr="00C56DA6" w:rsidRDefault="00134BD0" w:rsidP="00134BD0">
      <w:pPr>
        <w:ind w:firstLine="0"/>
        <w:rPr>
          <w:rFonts w:ascii="Avenir Book" w:hAnsi="Avenir Book"/>
          <w:lang w:val="en-GB"/>
        </w:rPr>
      </w:pPr>
    </w:p>
    <w:p w14:paraId="328BDD9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Whatever our beliefs, we must always be able to change our mind, on any of these points, as more information comes in, and as more discoveries are made. </w:t>
      </w:r>
    </w:p>
    <w:p w14:paraId="3AC1DCE7" w14:textId="77777777" w:rsidR="00134BD0" w:rsidRPr="00C56DA6" w:rsidRDefault="00134BD0" w:rsidP="00134BD0">
      <w:pPr>
        <w:ind w:firstLine="0"/>
        <w:rPr>
          <w:rFonts w:ascii="Avenir Book" w:hAnsi="Avenir Book"/>
          <w:lang w:val="en-GB"/>
        </w:rPr>
      </w:pPr>
    </w:p>
    <w:p w14:paraId="3A444FFA" w14:textId="77777777" w:rsidR="00134BD0" w:rsidRPr="00C56DA6" w:rsidRDefault="00134BD0" w:rsidP="00134BD0">
      <w:pPr>
        <w:ind w:firstLine="0"/>
        <w:rPr>
          <w:rFonts w:ascii="Avenir Book" w:hAnsi="Avenir Book"/>
          <w:lang w:val="en-GB"/>
        </w:rPr>
      </w:pPr>
      <w:r w:rsidRPr="00C56DA6">
        <w:rPr>
          <w:rFonts w:ascii="Avenir Book" w:hAnsi="Avenir Book"/>
          <w:lang w:val="en-GB"/>
        </w:rPr>
        <w:t>We must always have absolute freedom of thought, of speech, of reach, and of movement – in both the digital and the physical worlds – no matter the circumstances, even in face of dangers, or even perceived dangers, to humanity.</w:t>
      </w:r>
    </w:p>
    <w:p w14:paraId="69BCFD4A" w14:textId="77777777" w:rsidR="00134BD0" w:rsidRPr="00C56DA6" w:rsidRDefault="00134BD0" w:rsidP="00134BD0">
      <w:pPr>
        <w:ind w:firstLine="0"/>
        <w:rPr>
          <w:rFonts w:ascii="Avenir Book" w:hAnsi="Avenir Book"/>
          <w:lang w:val="en-GB"/>
        </w:rPr>
      </w:pPr>
    </w:p>
    <w:p w14:paraId="124DE710" w14:textId="77777777" w:rsidR="00134BD0" w:rsidRPr="00C56DA6" w:rsidRDefault="00134BD0" w:rsidP="00134BD0">
      <w:pPr>
        <w:ind w:firstLine="0"/>
        <w:rPr>
          <w:rFonts w:ascii="Avenir Book" w:hAnsi="Avenir Book"/>
          <w:lang w:val="en-GB"/>
        </w:rPr>
      </w:pPr>
      <w:r w:rsidRPr="00C56DA6">
        <w:rPr>
          <w:rFonts w:ascii="Avenir Book" w:hAnsi="Avenir Book"/>
          <w:lang w:val="en-GB"/>
        </w:rPr>
        <w:t>If there is any censorship, and especially self-censorship, due to the fear of consequences, then science is doomed, and so are we.</w:t>
      </w:r>
    </w:p>
    <w:p w14:paraId="51A608DC" w14:textId="77777777" w:rsidR="00134BD0" w:rsidRPr="00C56DA6" w:rsidRDefault="00134BD0" w:rsidP="00134BD0">
      <w:pPr>
        <w:ind w:firstLine="0"/>
        <w:rPr>
          <w:rFonts w:ascii="Avenir Book" w:hAnsi="Avenir Book"/>
          <w:lang w:val="en-GB"/>
        </w:rPr>
      </w:pPr>
    </w:p>
    <w:p w14:paraId="69AEB4AA" w14:textId="77777777" w:rsidR="00134BD0" w:rsidRPr="00C56DA6" w:rsidRDefault="00134BD0" w:rsidP="00134BD0">
      <w:pPr>
        <w:ind w:firstLine="0"/>
        <w:rPr>
          <w:rFonts w:ascii="Avenir Book" w:hAnsi="Avenir Book"/>
          <w:lang w:val="en-GB"/>
        </w:rPr>
      </w:pPr>
      <w:r w:rsidRPr="00C56DA6">
        <w:rPr>
          <w:rFonts w:ascii="Avenir Book" w:hAnsi="Avenir Book"/>
          <w:lang w:val="en-GB"/>
        </w:rPr>
        <w:t>Dogma will always be humanity’s worst enemy, and so is any kind of rule by fear.</w:t>
      </w:r>
    </w:p>
    <w:p w14:paraId="6E55C84E" w14:textId="77777777" w:rsidR="00134BD0" w:rsidRPr="00C56DA6" w:rsidRDefault="00134BD0" w:rsidP="00134BD0">
      <w:pPr>
        <w:ind w:firstLine="0"/>
        <w:rPr>
          <w:rFonts w:ascii="Avenir Book" w:hAnsi="Avenir Book"/>
          <w:lang w:val="en-GB"/>
        </w:rPr>
      </w:pPr>
    </w:p>
    <w:p w14:paraId="6BF23D69"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t xml:space="preserve">11. </w:t>
      </w:r>
      <w:bookmarkStart w:id="18" w:name="why_only_certain_people_see_ghost_or_ufo"/>
      <w:r w:rsidRPr="00C56DA6">
        <w:rPr>
          <w:rFonts w:ascii="Avenir Book" w:hAnsi="Avenir Book"/>
          <w:b/>
          <w:bCs/>
          <w:lang w:val="en-GB"/>
        </w:rPr>
        <w:t>Why only certain people see ghosts or UFOs?</w:t>
      </w:r>
      <w:bookmarkEnd w:id="18"/>
    </w:p>
    <w:p w14:paraId="472AE6B2" w14:textId="77777777" w:rsidR="00134BD0" w:rsidRPr="00C56DA6" w:rsidRDefault="00134BD0" w:rsidP="00134BD0">
      <w:pPr>
        <w:ind w:firstLine="0"/>
        <w:rPr>
          <w:rFonts w:ascii="Avenir Book" w:hAnsi="Avenir Book"/>
          <w:lang w:val="en-GB"/>
        </w:rPr>
      </w:pPr>
    </w:p>
    <w:p w14:paraId="53E116C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could say that our reality is psychophysical in </w:t>
      </w:r>
      <w:proofErr w:type="gramStart"/>
      <w:r w:rsidRPr="00C56DA6">
        <w:rPr>
          <w:rFonts w:ascii="Avenir Book" w:hAnsi="Avenir Book"/>
          <w:lang w:val="en-GB"/>
        </w:rPr>
        <w:t>nature, because</w:t>
      </w:r>
      <w:proofErr w:type="gramEnd"/>
      <w:r w:rsidRPr="00C56DA6">
        <w:rPr>
          <w:rFonts w:ascii="Avenir Book" w:hAnsi="Avenir Book"/>
          <w:lang w:val="en-GB"/>
        </w:rPr>
        <w:t xml:space="preserve"> it is an interpretation and a construction of our brain, and yet it is made of physical matter. </w:t>
      </w:r>
    </w:p>
    <w:p w14:paraId="7D32A6A7" w14:textId="77777777" w:rsidR="00134BD0" w:rsidRPr="00C56DA6" w:rsidRDefault="00134BD0" w:rsidP="00134BD0">
      <w:pPr>
        <w:ind w:firstLine="0"/>
        <w:rPr>
          <w:rFonts w:ascii="Avenir Book" w:hAnsi="Avenir Book"/>
          <w:lang w:val="en-GB"/>
        </w:rPr>
      </w:pPr>
    </w:p>
    <w:p w14:paraId="1B304BE2" w14:textId="77777777" w:rsidR="00134BD0" w:rsidRPr="00C56DA6" w:rsidRDefault="00134BD0" w:rsidP="00134BD0">
      <w:pPr>
        <w:ind w:firstLine="0"/>
        <w:rPr>
          <w:rFonts w:ascii="Avenir Book" w:hAnsi="Avenir Book"/>
          <w:lang w:val="en-GB"/>
        </w:rPr>
      </w:pPr>
      <w:r w:rsidRPr="00C56DA6">
        <w:rPr>
          <w:rFonts w:ascii="Avenir Book" w:hAnsi="Avenir Book"/>
          <w:lang w:val="en-GB"/>
        </w:rPr>
        <w:t>We don’t all interpret and construct reality the same way.</w:t>
      </w:r>
    </w:p>
    <w:p w14:paraId="26DBD048" w14:textId="77777777" w:rsidR="00134BD0" w:rsidRPr="00C56DA6" w:rsidRDefault="00134BD0" w:rsidP="00134BD0">
      <w:pPr>
        <w:ind w:firstLine="0"/>
        <w:rPr>
          <w:rFonts w:ascii="Avenir Book" w:hAnsi="Avenir Book"/>
          <w:lang w:val="en-GB"/>
        </w:rPr>
      </w:pPr>
    </w:p>
    <w:p w14:paraId="59D20FF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way we perceive dreams and thoughts, through our brain, is the same way we perceive reality. </w:t>
      </w:r>
    </w:p>
    <w:p w14:paraId="6ABAED83" w14:textId="77777777" w:rsidR="00134BD0" w:rsidRPr="00C56DA6" w:rsidRDefault="00134BD0" w:rsidP="00134BD0">
      <w:pPr>
        <w:ind w:firstLine="0"/>
        <w:rPr>
          <w:rFonts w:ascii="Avenir Book" w:hAnsi="Avenir Book"/>
          <w:lang w:val="en-GB"/>
        </w:rPr>
      </w:pPr>
    </w:p>
    <w:p w14:paraId="2036ADA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To the extent, that sometimes we can’t be sure, if we dreamt something, or if it really happened. </w:t>
      </w:r>
    </w:p>
    <w:p w14:paraId="6CB1C60C" w14:textId="77777777" w:rsidR="00134BD0" w:rsidRPr="00C56DA6" w:rsidRDefault="00134BD0" w:rsidP="00134BD0">
      <w:pPr>
        <w:ind w:firstLine="0"/>
        <w:rPr>
          <w:rFonts w:ascii="Avenir Book" w:hAnsi="Avenir Book"/>
          <w:lang w:val="en-GB"/>
        </w:rPr>
      </w:pPr>
    </w:p>
    <w:p w14:paraId="7B07B264"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The only difference is, if the reality is being perceived through our external senses, and seems more concrete, or if it is perceived through our internal senses, and therefore seems less tangible. </w:t>
      </w:r>
    </w:p>
    <w:p w14:paraId="7153A614" w14:textId="77777777" w:rsidR="00134BD0" w:rsidRPr="00C56DA6" w:rsidRDefault="00134BD0" w:rsidP="00134BD0">
      <w:pPr>
        <w:ind w:firstLine="0"/>
        <w:rPr>
          <w:rFonts w:ascii="Avenir Book" w:hAnsi="Avenir Book"/>
          <w:lang w:val="en-GB"/>
        </w:rPr>
      </w:pPr>
    </w:p>
    <w:p w14:paraId="311741EE" w14:textId="77777777" w:rsidR="00134BD0" w:rsidRPr="00C56DA6" w:rsidRDefault="00134BD0" w:rsidP="00134BD0">
      <w:pPr>
        <w:ind w:firstLine="0"/>
        <w:rPr>
          <w:rFonts w:ascii="Avenir Book" w:hAnsi="Avenir Book"/>
          <w:lang w:val="en-GB"/>
        </w:rPr>
      </w:pPr>
      <w:r w:rsidRPr="00C56DA6">
        <w:rPr>
          <w:rFonts w:ascii="Avenir Book" w:hAnsi="Avenir Book"/>
          <w:lang w:val="en-GB"/>
        </w:rPr>
        <w:t>But if our own reality is a construction of our brain, as it must be, then all realities, including thoughts and dreams, must be made of the same materials, they must be made of physical matter.</w:t>
      </w:r>
    </w:p>
    <w:p w14:paraId="64491A41" w14:textId="77777777" w:rsidR="00134BD0" w:rsidRPr="00C56DA6" w:rsidRDefault="00134BD0" w:rsidP="00134BD0">
      <w:pPr>
        <w:ind w:firstLine="0"/>
        <w:rPr>
          <w:rFonts w:ascii="Avenir Book" w:hAnsi="Avenir Book"/>
          <w:lang w:val="en-GB"/>
        </w:rPr>
      </w:pPr>
    </w:p>
    <w:p w14:paraId="638124C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if reality is but electromagnetic signals in our brain, then we must all create our own individual bubble reality. </w:t>
      </w:r>
    </w:p>
    <w:p w14:paraId="6C6DA99B" w14:textId="77777777" w:rsidR="00134BD0" w:rsidRPr="00C56DA6" w:rsidRDefault="00134BD0" w:rsidP="00134BD0">
      <w:pPr>
        <w:ind w:firstLine="0"/>
        <w:rPr>
          <w:rFonts w:ascii="Avenir Book" w:hAnsi="Avenir Book"/>
          <w:lang w:val="en-GB"/>
        </w:rPr>
      </w:pPr>
    </w:p>
    <w:p w14:paraId="4610970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we do so from existing patterns, that we pick up all around us. </w:t>
      </w:r>
    </w:p>
    <w:p w14:paraId="057F64E1" w14:textId="77777777" w:rsidR="00134BD0" w:rsidRPr="00C56DA6" w:rsidRDefault="00134BD0" w:rsidP="00134BD0">
      <w:pPr>
        <w:ind w:firstLine="0"/>
        <w:rPr>
          <w:rFonts w:ascii="Avenir Book" w:hAnsi="Avenir Book"/>
          <w:lang w:val="en-GB"/>
        </w:rPr>
      </w:pPr>
    </w:p>
    <w:p w14:paraId="034DC417"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And also</w:t>
      </w:r>
      <w:proofErr w:type="gramEnd"/>
      <w:r w:rsidRPr="00C56DA6">
        <w:rPr>
          <w:rFonts w:ascii="Avenir Book" w:hAnsi="Avenir Book"/>
          <w:lang w:val="en-GB"/>
        </w:rPr>
        <w:t xml:space="preserve">, through electric and electromagnetic signals, of specific frequencies, that we exchange unconsciously with others, just like countless individual computers do, on a Wi-Fi network. </w:t>
      </w:r>
    </w:p>
    <w:p w14:paraId="59684A3F" w14:textId="77777777" w:rsidR="00134BD0" w:rsidRPr="00C56DA6" w:rsidRDefault="00134BD0" w:rsidP="00134BD0">
      <w:pPr>
        <w:ind w:firstLine="0"/>
        <w:rPr>
          <w:rFonts w:ascii="Avenir Book" w:hAnsi="Avenir Book"/>
          <w:lang w:val="en-GB"/>
        </w:rPr>
      </w:pPr>
    </w:p>
    <w:p w14:paraId="10F52CF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not surprising, that our technology resembles our reality, they both use the very same building blocks and laws of nature. </w:t>
      </w:r>
    </w:p>
    <w:p w14:paraId="28CA63DC" w14:textId="77777777" w:rsidR="00134BD0" w:rsidRPr="00C56DA6" w:rsidRDefault="00134BD0" w:rsidP="00134BD0">
      <w:pPr>
        <w:ind w:firstLine="0"/>
        <w:rPr>
          <w:rFonts w:ascii="Avenir Book" w:hAnsi="Avenir Book"/>
          <w:lang w:val="en-GB"/>
        </w:rPr>
      </w:pPr>
    </w:p>
    <w:p w14:paraId="7765B2E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Most of the time, we all build </w:t>
      </w:r>
      <w:proofErr w:type="gramStart"/>
      <w:r w:rsidRPr="00C56DA6">
        <w:rPr>
          <w:rFonts w:ascii="Avenir Book" w:hAnsi="Avenir Book"/>
          <w:lang w:val="en-GB"/>
        </w:rPr>
        <w:t>more or less the</w:t>
      </w:r>
      <w:proofErr w:type="gramEnd"/>
      <w:r w:rsidRPr="00C56DA6">
        <w:rPr>
          <w:rFonts w:ascii="Avenir Book" w:hAnsi="Avenir Book"/>
          <w:lang w:val="en-GB"/>
        </w:rPr>
        <w:t xml:space="preserve"> same reality. </w:t>
      </w:r>
    </w:p>
    <w:p w14:paraId="138C5847" w14:textId="77777777" w:rsidR="00134BD0" w:rsidRPr="00C56DA6" w:rsidRDefault="00134BD0" w:rsidP="00134BD0">
      <w:pPr>
        <w:ind w:firstLine="0"/>
        <w:rPr>
          <w:rFonts w:ascii="Avenir Book" w:hAnsi="Avenir Book"/>
          <w:lang w:val="en-GB"/>
        </w:rPr>
      </w:pPr>
    </w:p>
    <w:p w14:paraId="0A235CE9" w14:textId="77777777" w:rsidR="00134BD0" w:rsidRPr="00C56DA6" w:rsidRDefault="00134BD0" w:rsidP="00134BD0">
      <w:pPr>
        <w:ind w:firstLine="0"/>
        <w:rPr>
          <w:rFonts w:ascii="Avenir Book" w:hAnsi="Avenir Book"/>
          <w:lang w:val="en-GB"/>
        </w:rPr>
      </w:pPr>
      <w:r w:rsidRPr="00C56DA6">
        <w:rPr>
          <w:rFonts w:ascii="Avenir Book" w:hAnsi="Avenir Book"/>
          <w:lang w:val="en-GB"/>
        </w:rPr>
        <w:t>But sometimes, we interpret differently what we see, and we build something in our reality, that others don’t see. Such as through hypnosis or schizophrenia.</w:t>
      </w:r>
    </w:p>
    <w:p w14:paraId="09B00434" w14:textId="77777777" w:rsidR="00134BD0" w:rsidRPr="00C56DA6" w:rsidRDefault="00134BD0" w:rsidP="00134BD0">
      <w:pPr>
        <w:ind w:firstLine="0"/>
        <w:rPr>
          <w:rFonts w:ascii="Avenir Book" w:hAnsi="Avenir Book"/>
          <w:lang w:val="en-GB"/>
        </w:rPr>
      </w:pPr>
    </w:p>
    <w:p w14:paraId="409E032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Consequently, we don’t all live in the very same dimension, or even reality. </w:t>
      </w:r>
    </w:p>
    <w:p w14:paraId="08EBB4DB" w14:textId="77777777" w:rsidR="00134BD0" w:rsidRPr="00C56DA6" w:rsidRDefault="00134BD0" w:rsidP="00134BD0">
      <w:pPr>
        <w:ind w:firstLine="0"/>
        <w:rPr>
          <w:rFonts w:ascii="Avenir Book" w:hAnsi="Avenir Book"/>
          <w:lang w:val="en-GB"/>
        </w:rPr>
      </w:pPr>
    </w:p>
    <w:p w14:paraId="5585E63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People with particles orbiting faster, such as psychic mediums, will see strange phenomena from higher dimensions. </w:t>
      </w:r>
    </w:p>
    <w:p w14:paraId="0CDC94DC" w14:textId="77777777" w:rsidR="00134BD0" w:rsidRPr="00C56DA6" w:rsidRDefault="00134BD0" w:rsidP="00134BD0">
      <w:pPr>
        <w:ind w:firstLine="0"/>
        <w:rPr>
          <w:rFonts w:ascii="Avenir Book" w:hAnsi="Avenir Book"/>
          <w:lang w:val="en-GB"/>
        </w:rPr>
      </w:pPr>
    </w:p>
    <w:p w14:paraId="0547721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While people vibrating slower, will more easily see beings and ghosts, from the lower dimensions. </w:t>
      </w:r>
    </w:p>
    <w:p w14:paraId="20F0E913" w14:textId="77777777" w:rsidR="00134BD0" w:rsidRPr="00C56DA6" w:rsidRDefault="00134BD0" w:rsidP="00134BD0">
      <w:pPr>
        <w:ind w:firstLine="0"/>
        <w:rPr>
          <w:rFonts w:ascii="Avenir Book" w:hAnsi="Avenir Book"/>
          <w:lang w:val="en-GB"/>
        </w:rPr>
      </w:pPr>
    </w:p>
    <w:p w14:paraId="552A360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Anyone vibrating at an average frequency, which is most of us, won’t see anything. </w:t>
      </w:r>
    </w:p>
    <w:p w14:paraId="4F675FE4" w14:textId="77777777" w:rsidR="00134BD0" w:rsidRPr="00C56DA6" w:rsidRDefault="00134BD0" w:rsidP="00134BD0">
      <w:pPr>
        <w:ind w:firstLine="0"/>
        <w:rPr>
          <w:rFonts w:ascii="Avenir Book" w:hAnsi="Avenir Book"/>
          <w:lang w:val="en-GB"/>
        </w:rPr>
      </w:pPr>
    </w:p>
    <w:p w14:paraId="4BD6944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Emotions and feelings play a major role, in the rate at which our particles orbit and vibrate. We just </w:t>
      </w:r>
      <w:proofErr w:type="gramStart"/>
      <w:r w:rsidRPr="00C56DA6">
        <w:rPr>
          <w:rFonts w:ascii="Avenir Book" w:hAnsi="Avenir Book"/>
          <w:lang w:val="en-GB"/>
        </w:rPr>
        <w:t>have to</w:t>
      </w:r>
      <w:proofErr w:type="gramEnd"/>
      <w:r w:rsidRPr="00C56DA6">
        <w:rPr>
          <w:rFonts w:ascii="Avenir Book" w:hAnsi="Avenir Book"/>
          <w:lang w:val="en-GB"/>
        </w:rPr>
        <w:t xml:space="preserve"> think about it, to make it happen.</w:t>
      </w:r>
    </w:p>
    <w:p w14:paraId="02026712" w14:textId="77777777" w:rsidR="00134BD0" w:rsidRPr="00C56DA6" w:rsidRDefault="00134BD0" w:rsidP="00134BD0">
      <w:pPr>
        <w:ind w:firstLine="0"/>
        <w:rPr>
          <w:rFonts w:ascii="Avenir Book" w:hAnsi="Avenir Book"/>
          <w:lang w:val="en-GB"/>
        </w:rPr>
      </w:pPr>
    </w:p>
    <w:p w14:paraId="3138CEC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Tibetan and Indian yogis, through thought and meditation, can adjust their vibrational rate of matter. </w:t>
      </w:r>
    </w:p>
    <w:p w14:paraId="6B611C01" w14:textId="77777777" w:rsidR="00134BD0" w:rsidRPr="00C56DA6" w:rsidRDefault="00134BD0" w:rsidP="00134BD0">
      <w:pPr>
        <w:ind w:firstLine="0"/>
        <w:rPr>
          <w:rFonts w:ascii="Avenir Book" w:hAnsi="Avenir Book"/>
          <w:lang w:val="en-GB"/>
        </w:rPr>
      </w:pPr>
    </w:p>
    <w:p w14:paraId="077C4B4D" w14:textId="77777777" w:rsidR="00134BD0" w:rsidRPr="00C56DA6" w:rsidRDefault="00134BD0" w:rsidP="00134BD0">
      <w:pPr>
        <w:ind w:firstLine="0"/>
        <w:rPr>
          <w:rFonts w:ascii="Avenir Book" w:hAnsi="Avenir Book"/>
          <w:lang w:val="en-GB"/>
        </w:rPr>
      </w:pPr>
      <w:r w:rsidRPr="00C56DA6">
        <w:rPr>
          <w:rFonts w:ascii="Avenir Book" w:hAnsi="Avenir Book"/>
          <w:lang w:val="en-GB"/>
        </w:rPr>
        <w:t>They can also no longer feel heat or cold, since their particles are then no longer, within this reality.</w:t>
      </w:r>
    </w:p>
    <w:p w14:paraId="466182E4" w14:textId="77777777" w:rsidR="00134BD0" w:rsidRPr="00C56DA6" w:rsidRDefault="00134BD0" w:rsidP="00134BD0">
      <w:pPr>
        <w:ind w:firstLine="0"/>
        <w:rPr>
          <w:rFonts w:ascii="Avenir Book" w:hAnsi="Avenir Book"/>
          <w:lang w:val="en-GB"/>
        </w:rPr>
      </w:pPr>
    </w:p>
    <w:p w14:paraId="25E74E5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become less dense than air, and buoyancy makes them easily levitate, just like UFOs. </w:t>
      </w:r>
    </w:p>
    <w:p w14:paraId="35B4BCC4" w14:textId="77777777" w:rsidR="00134BD0" w:rsidRPr="00C56DA6" w:rsidRDefault="00134BD0" w:rsidP="00134BD0">
      <w:pPr>
        <w:ind w:firstLine="0"/>
        <w:rPr>
          <w:rFonts w:ascii="Avenir Book" w:hAnsi="Avenir Book"/>
          <w:lang w:val="en-GB"/>
        </w:rPr>
      </w:pPr>
    </w:p>
    <w:p w14:paraId="71BA7348" w14:textId="77777777" w:rsidR="00134BD0" w:rsidRPr="00C56DA6" w:rsidRDefault="00134BD0" w:rsidP="00134BD0">
      <w:pPr>
        <w:ind w:firstLine="0"/>
        <w:rPr>
          <w:rFonts w:ascii="Avenir Book" w:hAnsi="Avenir Book"/>
          <w:lang w:val="en-GB"/>
        </w:rPr>
      </w:pPr>
      <w:r w:rsidRPr="00C56DA6">
        <w:rPr>
          <w:rFonts w:ascii="Avenir Book" w:hAnsi="Avenir Book"/>
          <w:lang w:val="en-GB"/>
        </w:rPr>
        <w:t>And some Indian yogis, have even disappeared, just like UFOs.</w:t>
      </w:r>
    </w:p>
    <w:p w14:paraId="18E58752" w14:textId="77777777" w:rsidR="00134BD0" w:rsidRPr="00C56DA6" w:rsidRDefault="00134BD0" w:rsidP="00134BD0">
      <w:pPr>
        <w:ind w:firstLine="0"/>
        <w:rPr>
          <w:rFonts w:ascii="Avenir Book" w:hAnsi="Avenir Book"/>
          <w:lang w:val="en-GB"/>
        </w:rPr>
      </w:pPr>
    </w:p>
    <w:p w14:paraId="38851980" w14:textId="77777777" w:rsidR="00134BD0" w:rsidRPr="00C56DA6" w:rsidRDefault="00134BD0" w:rsidP="00134BD0">
      <w:pPr>
        <w:ind w:firstLine="0"/>
        <w:rPr>
          <w:rFonts w:ascii="Avenir Book" w:hAnsi="Avenir Book"/>
          <w:b/>
          <w:bCs/>
          <w:lang w:val="en-GB"/>
        </w:rPr>
      </w:pPr>
      <w:bookmarkStart w:id="19" w:name="how_to_record_ghosts"/>
      <w:r w:rsidRPr="00C56DA6">
        <w:rPr>
          <w:rFonts w:ascii="Avenir Book" w:hAnsi="Avenir Book"/>
          <w:b/>
          <w:bCs/>
          <w:lang w:val="en-GB"/>
        </w:rPr>
        <w:t>12. How to see and record ghosts, interdimensional beings, and UFOs</w:t>
      </w:r>
      <w:bookmarkEnd w:id="19"/>
    </w:p>
    <w:p w14:paraId="65300CA1" w14:textId="77777777" w:rsidR="00134BD0" w:rsidRPr="00C56DA6" w:rsidRDefault="00134BD0" w:rsidP="00134BD0">
      <w:pPr>
        <w:ind w:firstLine="0"/>
        <w:rPr>
          <w:rFonts w:ascii="Avenir Book" w:hAnsi="Avenir Book"/>
          <w:lang w:val="en-GB"/>
        </w:rPr>
      </w:pPr>
    </w:p>
    <w:p w14:paraId="7F61611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Ghosts and beings from other dimensions, can sometimes initially appear like gases to us, but they are not. </w:t>
      </w:r>
    </w:p>
    <w:p w14:paraId="55D79390" w14:textId="77777777" w:rsidR="00134BD0" w:rsidRPr="00C56DA6" w:rsidRDefault="00134BD0" w:rsidP="00134BD0">
      <w:pPr>
        <w:ind w:firstLine="0"/>
        <w:rPr>
          <w:rFonts w:ascii="Avenir Book" w:hAnsi="Avenir Book"/>
          <w:lang w:val="en-GB"/>
        </w:rPr>
      </w:pPr>
    </w:p>
    <w:p w14:paraId="4A44E91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Like for gases, their molecules are more spaced out. </w:t>
      </w:r>
    </w:p>
    <w:p w14:paraId="50AEA870" w14:textId="77777777" w:rsidR="00134BD0" w:rsidRPr="00C56DA6" w:rsidRDefault="00134BD0" w:rsidP="00134BD0">
      <w:pPr>
        <w:ind w:firstLine="0"/>
        <w:rPr>
          <w:rFonts w:ascii="Avenir Book" w:hAnsi="Avenir Book"/>
          <w:lang w:val="en-GB"/>
        </w:rPr>
      </w:pPr>
    </w:p>
    <w:p w14:paraId="5780BA6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their particles are also of a different size, vibrating slower or faster, while keeping their molecular structures intact. </w:t>
      </w:r>
    </w:p>
    <w:p w14:paraId="007C334D" w14:textId="77777777" w:rsidR="00134BD0" w:rsidRPr="00C56DA6" w:rsidRDefault="00134BD0" w:rsidP="00134BD0">
      <w:pPr>
        <w:ind w:firstLine="0"/>
        <w:rPr>
          <w:rFonts w:ascii="Avenir Book" w:hAnsi="Avenir Book"/>
          <w:lang w:val="en-GB"/>
        </w:rPr>
      </w:pPr>
    </w:p>
    <w:p w14:paraId="37C8CCB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Since this is kind of a similar phenomenon, to a solid turning into a liquid, and then a gas, cameras making gases visible, could help to see ghosts and such beings. </w:t>
      </w:r>
    </w:p>
    <w:p w14:paraId="2D61733A" w14:textId="77777777" w:rsidR="00134BD0" w:rsidRPr="00C56DA6" w:rsidRDefault="00134BD0" w:rsidP="00134BD0">
      <w:pPr>
        <w:ind w:firstLine="0"/>
        <w:rPr>
          <w:rFonts w:ascii="Avenir Book" w:hAnsi="Avenir Book"/>
          <w:lang w:val="en-GB"/>
        </w:rPr>
      </w:pPr>
    </w:p>
    <w:p w14:paraId="0E8E3D9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so are infrared cameras to see the lower dimensions, and ultraviolet cameras or filters, to see the higher dimensions. </w:t>
      </w:r>
    </w:p>
    <w:p w14:paraId="01DE2C5E" w14:textId="77777777" w:rsidR="00134BD0" w:rsidRPr="00C56DA6" w:rsidRDefault="00134BD0" w:rsidP="00134BD0">
      <w:pPr>
        <w:ind w:firstLine="0"/>
        <w:rPr>
          <w:rFonts w:ascii="Avenir Book" w:hAnsi="Avenir Book"/>
          <w:lang w:val="en-GB"/>
        </w:rPr>
      </w:pPr>
    </w:p>
    <w:p w14:paraId="4358C97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truly, as their electromagnetic spectrum is different than ours, we would need technology made of matter, with particles orbiting and vibrating, either slower or faster. </w:t>
      </w:r>
    </w:p>
    <w:p w14:paraId="4034F634" w14:textId="77777777" w:rsidR="00134BD0" w:rsidRPr="00C56DA6" w:rsidRDefault="00134BD0" w:rsidP="00134BD0">
      <w:pPr>
        <w:ind w:firstLine="0"/>
        <w:rPr>
          <w:rFonts w:ascii="Avenir Book" w:hAnsi="Avenir Book"/>
          <w:lang w:val="en-GB"/>
        </w:rPr>
      </w:pPr>
    </w:p>
    <w:p w14:paraId="4AD606E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sometimes it works, when two realities kind of adjust to each other, and partially </w:t>
      </w:r>
      <w:proofErr w:type="gramStart"/>
      <w:r w:rsidRPr="00C56DA6">
        <w:rPr>
          <w:rFonts w:ascii="Avenir Book" w:hAnsi="Avenir Book"/>
          <w:lang w:val="en-GB"/>
        </w:rPr>
        <w:t>merge together</w:t>
      </w:r>
      <w:proofErr w:type="gramEnd"/>
      <w:r w:rsidRPr="00C56DA6">
        <w:rPr>
          <w:rFonts w:ascii="Avenir Book" w:hAnsi="Avenir Book"/>
          <w:lang w:val="en-GB"/>
        </w:rPr>
        <w:t xml:space="preserve">. </w:t>
      </w:r>
    </w:p>
    <w:p w14:paraId="0FD48A5E" w14:textId="77777777" w:rsidR="00134BD0" w:rsidRPr="00C56DA6" w:rsidRDefault="00134BD0" w:rsidP="00134BD0">
      <w:pPr>
        <w:ind w:firstLine="0"/>
        <w:rPr>
          <w:rFonts w:ascii="Avenir Book" w:hAnsi="Avenir Book"/>
          <w:lang w:val="en-GB"/>
        </w:rPr>
      </w:pPr>
    </w:p>
    <w:p w14:paraId="67CCEA93"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Those are usually the identified haunted areas, or zones where many paranormal phenomena, are being reported.</w:t>
      </w:r>
    </w:p>
    <w:p w14:paraId="3B4FEC9C" w14:textId="77777777" w:rsidR="00134BD0" w:rsidRPr="00C56DA6" w:rsidRDefault="00134BD0" w:rsidP="00134BD0">
      <w:pPr>
        <w:ind w:firstLine="0"/>
        <w:rPr>
          <w:rFonts w:ascii="Avenir Book" w:hAnsi="Avenir Book"/>
          <w:lang w:val="en-GB"/>
        </w:rPr>
      </w:pPr>
    </w:p>
    <w:p w14:paraId="0434E30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Under certain conditions, interdimensional worlds interconnect. </w:t>
      </w:r>
    </w:p>
    <w:p w14:paraId="7BF672E2" w14:textId="77777777" w:rsidR="00134BD0" w:rsidRPr="00C56DA6" w:rsidRDefault="00134BD0" w:rsidP="00134BD0">
      <w:pPr>
        <w:ind w:firstLine="0"/>
        <w:rPr>
          <w:rFonts w:ascii="Avenir Book" w:hAnsi="Avenir Book"/>
          <w:lang w:val="en-GB"/>
        </w:rPr>
      </w:pPr>
    </w:p>
    <w:p w14:paraId="38A24528" w14:textId="77777777" w:rsidR="00134BD0" w:rsidRPr="00C56DA6" w:rsidRDefault="00134BD0" w:rsidP="00134BD0">
      <w:pPr>
        <w:ind w:firstLine="0"/>
        <w:rPr>
          <w:rFonts w:ascii="Avenir Book" w:hAnsi="Avenir Book"/>
          <w:lang w:val="en-GB"/>
        </w:rPr>
      </w:pPr>
      <w:r w:rsidRPr="00C56DA6">
        <w:rPr>
          <w:rFonts w:ascii="Avenir Book" w:hAnsi="Avenir Book"/>
          <w:lang w:val="en-GB"/>
        </w:rPr>
        <w:t>Perhaps due to a change in air pressure, temperature, geomagnetic and electromagnetic fields, beams of interdimensional light, sound waves of specific frequencies, and who knows what else.</w:t>
      </w:r>
    </w:p>
    <w:p w14:paraId="4443EF84" w14:textId="77777777" w:rsidR="00134BD0" w:rsidRPr="00C56DA6" w:rsidRDefault="00134BD0" w:rsidP="00134BD0">
      <w:pPr>
        <w:ind w:firstLine="0"/>
        <w:rPr>
          <w:rFonts w:ascii="Avenir Book" w:hAnsi="Avenir Book"/>
          <w:lang w:val="en-GB"/>
        </w:rPr>
      </w:pPr>
    </w:p>
    <w:p w14:paraId="7D486893" w14:textId="77777777" w:rsidR="00134BD0" w:rsidRPr="00C56DA6" w:rsidRDefault="00134BD0" w:rsidP="00134BD0">
      <w:pPr>
        <w:ind w:firstLine="0"/>
        <w:rPr>
          <w:rFonts w:ascii="Avenir Book" w:hAnsi="Avenir Book"/>
          <w:lang w:val="en-GB"/>
        </w:rPr>
      </w:pPr>
      <w:r w:rsidRPr="00C56DA6">
        <w:rPr>
          <w:rFonts w:ascii="Avenir Book" w:hAnsi="Avenir Book"/>
          <w:lang w:val="en-GB"/>
        </w:rPr>
        <w:t>Many people who go missing in our world, might have moved on to other dimensions.</w:t>
      </w:r>
    </w:p>
    <w:p w14:paraId="5DE0D67F" w14:textId="77777777" w:rsidR="00134BD0" w:rsidRPr="00C56DA6" w:rsidRDefault="00134BD0" w:rsidP="00134BD0">
      <w:pPr>
        <w:ind w:firstLine="0"/>
        <w:rPr>
          <w:rFonts w:ascii="Avenir Book" w:hAnsi="Avenir Book"/>
          <w:lang w:val="en-GB"/>
        </w:rPr>
      </w:pPr>
    </w:p>
    <w:p w14:paraId="1591B32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Likely they are fine, and live very much like we do, along with others, who have also disappeared, through the years. </w:t>
      </w:r>
    </w:p>
    <w:p w14:paraId="1192EA63" w14:textId="77777777" w:rsidR="00134BD0" w:rsidRPr="00C56DA6" w:rsidRDefault="00134BD0" w:rsidP="00134BD0">
      <w:pPr>
        <w:ind w:firstLine="0"/>
        <w:rPr>
          <w:rFonts w:ascii="Avenir Book" w:hAnsi="Avenir Book"/>
          <w:lang w:val="en-GB"/>
        </w:rPr>
      </w:pPr>
    </w:p>
    <w:p w14:paraId="4C369E2C" w14:textId="77777777" w:rsidR="00134BD0" w:rsidRPr="00C56DA6" w:rsidRDefault="00134BD0" w:rsidP="00134BD0">
      <w:pPr>
        <w:ind w:firstLine="0"/>
        <w:rPr>
          <w:rFonts w:ascii="Avenir Book" w:hAnsi="Avenir Book"/>
          <w:lang w:val="en-GB"/>
        </w:rPr>
      </w:pPr>
      <w:r w:rsidRPr="00C56DA6">
        <w:rPr>
          <w:rFonts w:ascii="Avenir Book" w:hAnsi="Avenir Book"/>
          <w:lang w:val="en-GB"/>
        </w:rPr>
        <w:t>Maybe we can find ways to bring them back.</w:t>
      </w:r>
    </w:p>
    <w:p w14:paraId="665EDF64" w14:textId="77777777" w:rsidR="00134BD0" w:rsidRPr="00C56DA6" w:rsidRDefault="00134BD0" w:rsidP="00134BD0">
      <w:pPr>
        <w:ind w:firstLine="0"/>
        <w:rPr>
          <w:rFonts w:ascii="Avenir Book" w:hAnsi="Avenir Book"/>
          <w:lang w:val="en-GB"/>
        </w:rPr>
      </w:pPr>
    </w:p>
    <w:p w14:paraId="60ACDE4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we are not in areas, where two realities are kind of adjusted to each other, any recordings of paranormal phenomena, might need to be speeded up or slowed down, </w:t>
      </w:r>
      <w:proofErr w:type="gramStart"/>
      <w:r w:rsidRPr="00C56DA6">
        <w:rPr>
          <w:rFonts w:ascii="Avenir Book" w:hAnsi="Avenir Book"/>
          <w:lang w:val="en-GB"/>
        </w:rPr>
        <w:t>in order to</w:t>
      </w:r>
      <w:proofErr w:type="gramEnd"/>
      <w:r w:rsidRPr="00C56DA6">
        <w:rPr>
          <w:rFonts w:ascii="Avenir Book" w:hAnsi="Avenir Book"/>
          <w:lang w:val="en-GB"/>
        </w:rPr>
        <w:t xml:space="preserve"> make sense.</w:t>
      </w:r>
    </w:p>
    <w:p w14:paraId="62D78F7F" w14:textId="77777777" w:rsidR="00134BD0" w:rsidRPr="00C56DA6" w:rsidRDefault="00134BD0" w:rsidP="00134BD0">
      <w:pPr>
        <w:ind w:firstLine="0"/>
        <w:rPr>
          <w:rFonts w:ascii="Avenir Book" w:hAnsi="Avenir Book"/>
          <w:lang w:val="en-GB"/>
        </w:rPr>
      </w:pPr>
    </w:p>
    <w:p w14:paraId="02A8EF3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adjustment of the speed of the recordings, when it comes to ghosts and spirits, would also apply to anyone studying communication, between mice, </w:t>
      </w:r>
      <w:proofErr w:type="gramStart"/>
      <w:r w:rsidRPr="00C56DA6">
        <w:rPr>
          <w:rFonts w:ascii="Avenir Book" w:hAnsi="Avenir Book"/>
          <w:lang w:val="en-GB"/>
        </w:rPr>
        <w:t>birds</w:t>
      </w:r>
      <w:proofErr w:type="gramEnd"/>
      <w:r w:rsidRPr="00C56DA6">
        <w:rPr>
          <w:rFonts w:ascii="Avenir Book" w:hAnsi="Avenir Book"/>
          <w:lang w:val="en-GB"/>
        </w:rPr>
        <w:t xml:space="preserve"> and insects, as these recordings, would probably also need to be slowed down. </w:t>
      </w:r>
    </w:p>
    <w:p w14:paraId="25ED5F3B" w14:textId="77777777" w:rsidR="00134BD0" w:rsidRPr="00C56DA6" w:rsidRDefault="00134BD0" w:rsidP="00134BD0">
      <w:pPr>
        <w:ind w:firstLine="0"/>
        <w:rPr>
          <w:rFonts w:ascii="Avenir Book" w:hAnsi="Avenir Book"/>
          <w:lang w:val="en-GB"/>
        </w:rPr>
      </w:pPr>
    </w:p>
    <w:p w14:paraId="1E6B1CE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While communication between reptiles, and other animals moving in slow motion, should be speeded up. </w:t>
      </w:r>
    </w:p>
    <w:p w14:paraId="0E407275" w14:textId="77777777" w:rsidR="00134BD0" w:rsidRPr="00C56DA6" w:rsidRDefault="00134BD0" w:rsidP="00134BD0">
      <w:pPr>
        <w:ind w:firstLine="0"/>
        <w:rPr>
          <w:rFonts w:ascii="Avenir Book" w:hAnsi="Avenir Book"/>
          <w:lang w:val="en-GB"/>
        </w:rPr>
      </w:pPr>
    </w:p>
    <w:p w14:paraId="5973B03E" w14:textId="77777777" w:rsidR="00134BD0" w:rsidRPr="00C56DA6" w:rsidRDefault="00134BD0" w:rsidP="00134BD0">
      <w:pPr>
        <w:ind w:firstLine="0"/>
        <w:rPr>
          <w:rFonts w:ascii="Avenir Book" w:hAnsi="Avenir Book"/>
          <w:lang w:val="en-GB"/>
        </w:rPr>
      </w:pPr>
      <w:r w:rsidRPr="00C56DA6">
        <w:rPr>
          <w:rFonts w:ascii="Avenir Book" w:hAnsi="Avenir Book"/>
          <w:lang w:val="en-GB"/>
        </w:rPr>
        <w:t>As for plants and trees, or even rocks, who knows?</w:t>
      </w:r>
    </w:p>
    <w:p w14:paraId="463D2E23" w14:textId="77777777" w:rsidR="00134BD0" w:rsidRPr="00C56DA6" w:rsidRDefault="00134BD0" w:rsidP="00134BD0">
      <w:pPr>
        <w:ind w:firstLine="0"/>
        <w:rPr>
          <w:rFonts w:ascii="Avenir Book" w:hAnsi="Avenir Book"/>
          <w:lang w:val="en-GB"/>
        </w:rPr>
      </w:pPr>
    </w:p>
    <w:p w14:paraId="341FD8F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if the recording, needs to be played backwards to make sense, my guess is </w:t>
      </w:r>
      <w:proofErr w:type="gramStart"/>
      <w:r w:rsidRPr="00C56DA6">
        <w:rPr>
          <w:rFonts w:ascii="Avenir Book" w:hAnsi="Avenir Book"/>
          <w:lang w:val="en-GB"/>
        </w:rPr>
        <w:t>that,</w:t>
      </w:r>
      <w:proofErr w:type="gramEnd"/>
      <w:r w:rsidRPr="00C56DA6">
        <w:rPr>
          <w:rFonts w:ascii="Avenir Book" w:hAnsi="Avenir Book"/>
          <w:lang w:val="en-GB"/>
        </w:rPr>
        <w:t xml:space="preserve"> what was recorded, was a recording being played in reverse. </w:t>
      </w:r>
    </w:p>
    <w:p w14:paraId="44D37D48" w14:textId="77777777" w:rsidR="00134BD0" w:rsidRPr="00C56DA6" w:rsidRDefault="00134BD0" w:rsidP="00134BD0">
      <w:pPr>
        <w:ind w:firstLine="0"/>
        <w:rPr>
          <w:rFonts w:ascii="Avenir Book" w:hAnsi="Avenir Book"/>
          <w:lang w:val="en-GB"/>
        </w:rPr>
      </w:pPr>
    </w:p>
    <w:p w14:paraId="007A0F2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Not only, everything around us has a consciousness, but it also has a memory. </w:t>
      </w:r>
    </w:p>
    <w:p w14:paraId="65A4C08E" w14:textId="77777777" w:rsidR="00134BD0" w:rsidRPr="00C56DA6" w:rsidRDefault="00134BD0" w:rsidP="00134BD0">
      <w:pPr>
        <w:ind w:firstLine="0"/>
        <w:rPr>
          <w:rFonts w:ascii="Avenir Book" w:hAnsi="Avenir Book"/>
          <w:lang w:val="en-GB"/>
        </w:rPr>
      </w:pPr>
    </w:p>
    <w:p w14:paraId="7C7C02E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Or at the very least, the capacity to store recordings of voices and events, like in rocks, which can be played back under certain circumstances, for example during cyclical hauntings. </w:t>
      </w:r>
    </w:p>
    <w:p w14:paraId="3C88D5ED" w14:textId="77777777" w:rsidR="00134BD0" w:rsidRPr="00C56DA6" w:rsidRDefault="00134BD0" w:rsidP="00134BD0">
      <w:pPr>
        <w:ind w:firstLine="0"/>
        <w:rPr>
          <w:rFonts w:ascii="Avenir Book" w:hAnsi="Avenir Book"/>
          <w:lang w:val="en-GB"/>
        </w:rPr>
      </w:pPr>
    </w:p>
    <w:p w14:paraId="6883B5C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Some hauntings do appear to be like a movie, or an audio recording, just being played back, </w:t>
      </w:r>
      <w:proofErr w:type="gramStart"/>
      <w:r w:rsidRPr="00C56DA6">
        <w:rPr>
          <w:rFonts w:ascii="Avenir Book" w:hAnsi="Avenir Book"/>
          <w:lang w:val="en-GB"/>
        </w:rPr>
        <w:t>over and over again</w:t>
      </w:r>
      <w:proofErr w:type="gramEnd"/>
      <w:r w:rsidRPr="00C56DA6">
        <w:rPr>
          <w:rFonts w:ascii="Avenir Book" w:hAnsi="Avenir Book"/>
          <w:lang w:val="en-GB"/>
        </w:rPr>
        <w:t xml:space="preserve">, depending on the conditions. </w:t>
      </w:r>
    </w:p>
    <w:p w14:paraId="1FE21EA4" w14:textId="77777777" w:rsidR="00134BD0" w:rsidRPr="00C56DA6" w:rsidRDefault="00134BD0" w:rsidP="00134BD0">
      <w:pPr>
        <w:ind w:firstLine="0"/>
        <w:rPr>
          <w:rFonts w:ascii="Avenir Book" w:hAnsi="Avenir Book"/>
          <w:lang w:val="en-GB"/>
        </w:rPr>
      </w:pPr>
    </w:p>
    <w:p w14:paraId="40BE30A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sometimes, perhaps it is being played back in reverse. </w:t>
      </w:r>
    </w:p>
    <w:p w14:paraId="5B5D3D8C" w14:textId="77777777" w:rsidR="00134BD0" w:rsidRPr="00C56DA6" w:rsidRDefault="00134BD0" w:rsidP="00134BD0">
      <w:pPr>
        <w:ind w:firstLine="0"/>
        <w:rPr>
          <w:rFonts w:ascii="Avenir Book" w:hAnsi="Avenir Book"/>
          <w:lang w:val="en-GB"/>
        </w:rPr>
      </w:pPr>
    </w:p>
    <w:p w14:paraId="230F1D9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You will note that, beings from the lower dimensions, are often reported as having red lights for eyes, such as the </w:t>
      </w:r>
      <w:proofErr w:type="spellStart"/>
      <w:r w:rsidRPr="00C56DA6">
        <w:rPr>
          <w:rFonts w:ascii="Avenir Book" w:hAnsi="Avenir Book"/>
          <w:lang w:val="en-GB"/>
        </w:rPr>
        <w:t>Mothman</w:t>
      </w:r>
      <w:proofErr w:type="spellEnd"/>
      <w:r w:rsidRPr="00C56DA6">
        <w:rPr>
          <w:rFonts w:ascii="Avenir Book" w:hAnsi="Avenir Book"/>
          <w:lang w:val="en-GB"/>
        </w:rPr>
        <w:t xml:space="preserve">, the Bigfoot, and demons. </w:t>
      </w:r>
    </w:p>
    <w:p w14:paraId="15F0169C" w14:textId="77777777" w:rsidR="00134BD0" w:rsidRPr="00C56DA6" w:rsidRDefault="00134BD0" w:rsidP="00134BD0">
      <w:pPr>
        <w:ind w:firstLine="0"/>
        <w:rPr>
          <w:rFonts w:ascii="Avenir Book" w:hAnsi="Avenir Book"/>
          <w:lang w:val="en-GB"/>
        </w:rPr>
      </w:pPr>
    </w:p>
    <w:p w14:paraId="36A01AD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most probably because, they see the infrared spectrum of light. </w:t>
      </w:r>
    </w:p>
    <w:p w14:paraId="37327E7A" w14:textId="77777777" w:rsidR="00134BD0" w:rsidRPr="00C56DA6" w:rsidRDefault="00134BD0" w:rsidP="00134BD0">
      <w:pPr>
        <w:ind w:firstLine="0"/>
        <w:rPr>
          <w:rFonts w:ascii="Avenir Book" w:hAnsi="Avenir Book"/>
          <w:lang w:val="en-GB"/>
        </w:rPr>
      </w:pPr>
    </w:p>
    <w:p w14:paraId="272AD607" w14:textId="77777777" w:rsidR="00134BD0" w:rsidRPr="00C56DA6" w:rsidRDefault="00134BD0" w:rsidP="00134BD0">
      <w:pPr>
        <w:ind w:firstLine="0"/>
        <w:rPr>
          <w:rFonts w:ascii="Avenir Book" w:hAnsi="Avenir Book"/>
          <w:lang w:val="en-GB"/>
        </w:rPr>
      </w:pPr>
      <w:r w:rsidRPr="00C56DA6">
        <w:rPr>
          <w:rFonts w:ascii="Avenir Book" w:hAnsi="Avenir Book"/>
          <w:lang w:val="en-GB"/>
        </w:rPr>
        <w:t>While from the higher dimensions, they have eyes resembling huge lenses, like flies and the Greys have, and they probably see the ultraviolet spectrum.</w:t>
      </w:r>
    </w:p>
    <w:p w14:paraId="31619DDD" w14:textId="77777777" w:rsidR="00134BD0" w:rsidRPr="00C56DA6" w:rsidRDefault="00134BD0" w:rsidP="00134BD0">
      <w:pPr>
        <w:ind w:firstLine="0"/>
        <w:rPr>
          <w:rFonts w:ascii="Avenir Book" w:hAnsi="Avenir Book"/>
          <w:lang w:val="en-GB"/>
        </w:rPr>
      </w:pPr>
    </w:p>
    <w:p w14:paraId="08F20087" w14:textId="77777777" w:rsidR="00134BD0" w:rsidRPr="00C56DA6" w:rsidRDefault="00134BD0" w:rsidP="00134BD0">
      <w:pPr>
        <w:ind w:firstLine="0"/>
        <w:rPr>
          <w:rFonts w:ascii="Avenir Book" w:hAnsi="Avenir Book"/>
          <w:lang w:val="en-GB"/>
        </w:rPr>
      </w:pPr>
      <w:r w:rsidRPr="00C56DA6">
        <w:rPr>
          <w:rFonts w:ascii="Avenir Book" w:hAnsi="Avenir Book"/>
          <w:lang w:val="en-GB"/>
        </w:rPr>
        <w:t>Infrared and ultraviolet light, just like other radiant forms of energy, lay outside what is for us visible light.</w:t>
      </w:r>
    </w:p>
    <w:p w14:paraId="470AFB55" w14:textId="77777777" w:rsidR="00134BD0" w:rsidRPr="00C56DA6" w:rsidRDefault="00134BD0" w:rsidP="00134BD0">
      <w:pPr>
        <w:ind w:firstLine="0"/>
        <w:rPr>
          <w:rFonts w:ascii="Avenir Book" w:hAnsi="Avenir Book"/>
          <w:lang w:val="en-GB"/>
        </w:rPr>
      </w:pPr>
    </w:p>
    <w:p w14:paraId="0B58BFE1" w14:textId="77777777" w:rsidR="00134BD0" w:rsidRPr="00C56DA6" w:rsidRDefault="00134BD0" w:rsidP="00134BD0">
      <w:pPr>
        <w:ind w:firstLine="0"/>
        <w:rPr>
          <w:rFonts w:ascii="Avenir Book" w:hAnsi="Avenir Book"/>
          <w:lang w:val="en-GB"/>
        </w:rPr>
      </w:pPr>
      <w:r w:rsidRPr="00C56DA6">
        <w:rPr>
          <w:rFonts w:ascii="Avenir Book" w:hAnsi="Avenir Book"/>
          <w:lang w:val="en-GB"/>
        </w:rPr>
        <w:t>We can’t see it, although some people and some animals do.</w:t>
      </w:r>
    </w:p>
    <w:p w14:paraId="66C5BF9A" w14:textId="77777777" w:rsidR="00134BD0" w:rsidRPr="00C56DA6" w:rsidRDefault="00134BD0" w:rsidP="00134BD0">
      <w:pPr>
        <w:ind w:firstLine="0"/>
        <w:rPr>
          <w:rFonts w:ascii="Avenir Book" w:hAnsi="Avenir Book"/>
          <w:lang w:val="en-GB"/>
        </w:rPr>
      </w:pPr>
    </w:p>
    <w:p w14:paraId="4B545ED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Some interdimensional beings, seem capable of manipulating what we see, and what we experience. </w:t>
      </w:r>
    </w:p>
    <w:p w14:paraId="7EC86860" w14:textId="77777777" w:rsidR="00134BD0" w:rsidRPr="00C56DA6" w:rsidRDefault="00134BD0" w:rsidP="00134BD0">
      <w:pPr>
        <w:ind w:firstLine="0"/>
        <w:rPr>
          <w:rFonts w:ascii="Avenir Book" w:hAnsi="Avenir Book"/>
          <w:lang w:val="en-GB"/>
        </w:rPr>
      </w:pPr>
    </w:p>
    <w:p w14:paraId="6959232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appear able to play with our </w:t>
      </w:r>
      <w:proofErr w:type="gramStart"/>
      <w:r w:rsidRPr="00C56DA6">
        <w:rPr>
          <w:rFonts w:ascii="Avenir Book" w:hAnsi="Avenir Book"/>
          <w:lang w:val="en-GB"/>
        </w:rPr>
        <w:t>mind, and</w:t>
      </w:r>
      <w:proofErr w:type="gramEnd"/>
      <w:r w:rsidRPr="00C56DA6">
        <w:rPr>
          <w:rFonts w:ascii="Avenir Book" w:hAnsi="Avenir Book"/>
          <w:lang w:val="en-GB"/>
        </w:rPr>
        <w:t xml:space="preserve"> recreate environments at will. </w:t>
      </w:r>
    </w:p>
    <w:p w14:paraId="1BA5BDB9" w14:textId="77777777" w:rsidR="00134BD0" w:rsidRPr="00C56DA6" w:rsidRDefault="00134BD0" w:rsidP="00134BD0">
      <w:pPr>
        <w:ind w:firstLine="0"/>
        <w:rPr>
          <w:rFonts w:ascii="Avenir Book" w:hAnsi="Avenir Book"/>
          <w:lang w:val="en-GB"/>
        </w:rPr>
      </w:pPr>
    </w:p>
    <w:p w14:paraId="406C2B0A" w14:textId="77777777" w:rsidR="00134BD0" w:rsidRPr="00C56DA6" w:rsidRDefault="00134BD0" w:rsidP="00134BD0">
      <w:pPr>
        <w:ind w:firstLine="0"/>
        <w:rPr>
          <w:rFonts w:ascii="Avenir Book" w:hAnsi="Avenir Book"/>
          <w:lang w:val="en-GB"/>
        </w:rPr>
      </w:pPr>
      <w:r w:rsidRPr="00C56DA6">
        <w:rPr>
          <w:rFonts w:ascii="Avenir Book" w:hAnsi="Avenir Book"/>
          <w:lang w:val="en-GB"/>
        </w:rPr>
        <w:t>We should always be cautious, not to believe everything they say, or everything we see.</w:t>
      </w:r>
    </w:p>
    <w:p w14:paraId="10BBE764" w14:textId="77777777" w:rsidR="00134BD0" w:rsidRPr="00C56DA6" w:rsidRDefault="00134BD0" w:rsidP="00134BD0">
      <w:pPr>
        <w:ind w:firstLine="0"/>
        <w:rPr>
          <w:rFonts w:ascii="Avenir Book" w:hAnsi="Avenir Book"/>
          <w:lang w:val="en-GB"/>
        </w:rPr>
      </w:pPr>
    </w:p>
    <w:p w14:paraId="13A8A91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No doubt many of them are benevolent, are here to help, and in time gave us many clues. </w:t>
      </w:r>
    </w:p>
    <w:p w14:paraId="486CA9CE" w14:textId="77777777" w:rsidR="00134BD0" w:rsidRPr="00C56DA6" w:rsidRDefault="00134BD0" w:rsidP="00134BD0">
      <w:pPr>
        <w:ind w:firstLine="0"/>
        <w:rPr>
          <w:rFonts w:ascii="Avenir Book" w:hAnsi="Avenir Book"/>
          <w:lang w:val="en-GB"/>
        </w:rPr>
      </w:pPr>
    </w:p>
    <w:p w14:paraId="0BBB2FBC" w14:textId="77777777" w:rsidR="00134BD0" w:rsidRPr="00C56DA6" w:rsidRDefault="00134BD0" w:rsidP="00134BD0">
      <w:pPr>
        <w:ind w:firstLine="0"/>
        <w:rPr>
          <w:rFonts w:ascii="Avenir Book" w:hAnsi="Avenir Book"/>
          <w:lang w:val="en-GB"/>
        </w:rPr>
      </w:pPr>
      <w:r w:rsidRPr="00C56DA6">
        <w:rPr>
          <w:rFonts w:ascii="Avenir Book" w:hAnsi="Avenir Book"/>
          <w:lang w:val="en-GB"/>
        </w:rPr>
        <w:t>But they never seem to tell us enough, for us to understand anything important.</w:t>
      </w:r>
    </w:p>
    <w:p w14:paraId="2723085B" w14:textId="77777777" w:rsidR="00134BD0" w:rsidRPr="00C56DA6" w:rsidRDefault="00134BD0" w:rsidP="00134BD0">
      <w:pPr>
        <w:ind w:firstLine="0"/>
        <w:rPr>
          <w:rFonts w:ascii="Avenir Book" w:hAnsi="Avenir Book"/>
          <w:lang w:val="en-GB"/>
        </w:rPr>
      </w:pPr>
    </w:p>
    <w:p w14:paraId="0604425C" w14:textId="77777777" w:rsidR="00134BD0" w:rsidRPr="00C56DA6" w:rsidRDefault="00134BD0" w:rsidP="00134BD0">
      <w:pPr>
        <w:ind w:firstLine="0"/>
        <w:rPr>
          <w:rFonts w:ascii="Avenir Book" w:hAnsi="Avenir Book"/>
          <w:lang w:val="en-GB"/>
        </w:rPr>
      </w:pPr>
      <w:r w:rsidRPr="00C56DA6">
        <w:rPr>
          <w:rFonts w:ascii="Avenir Book" w:hAnsi="Avenir Book"/>
          <w:lang w:val="en-GB"/>
        </w:rPr>
        <w:t>In the end, it seems that we must figure everything out, for ourselves.</w:t>
      </w:r>
    </w:p>
    <w:p w14:paraId="6C7278D8" w14:textId="77777777" w:rsidR="00134BD0" w:rsidRPr="00C56DA6" w:rsidRDefault="00134BD0" w:rsidP="00134BD0">
      <w:pPr>
        <w:ind w:firstLine="0"/>
        <w:rPr>
          <w:rFonts w:ascii="Avenir Book" w:hAnsi="Avenir Book"/>
          <w:lang w:val="en-GB"/>
        </w:rPr>
      </w:pPr>
    </w:p>
    <w:p w14:paraId="7E92E3DC"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lastRenderedPageBreak/>
        <w:t xml:space="preserve">13. </w:t>
      </w:r>
      <w:bookmarkStart w:id="20" w:name="moving_into_higher_dimensions"/>
      <w:r w:rsidRPr="00C56DA6">
        <w:rPr>
          <w:rFonts w:ascii="Avenir Book" w:hAnsi="Avenir Book"/>
          <w:b/>
          <w:bCs/>
          <w:lang w:val="en-GB"/>
        </w:rPr>
        <w:t>In time all particles orbit slightly faster, as we continually move into higher dimensions</w:t>
      </w:r>
      <w:bookmarkEnd w:id="20"/>
    </w:p>
    <w:p w14:paraId="643C769D" w14:textId="77777777" w:rsidR="00134BD0" w:rsidRPr="00C56DA6" w:rsidRDefault="00134BD0" w:rsidP="00134BD0">
      <w:pPr>
        <w:ind w:firstLine="0"/>
        <w:rPr>
          <w:rFonts w:ascii="Avenir Book" w:hAnsi="Avenir Book"/>
          <w:lang w:val="en-GB"/>
        </w:rPr>
      </w:pPr>
    </w:p>
    <w:p w14:paraId="7E9F6370" w14:textId="77777777" w:rsidR="00134BD0" w:rsidRPr="00C56DA6" w:rsidRDefault="00134BD0" w:rsidP="00134BD0">
      <w:pPr>
        <w:ind w:firstLine="0"/>
        <w:rPr>
          <w:rFonts w:ascii="Avenir Book" w:hAnsi="Avenir Book"/>
          <w:lang w:val="en-GB"/>
        </w:rPr>
      </w:pPr>
      <w:r w:rsidRPr="00C56DA6">
        <w:rPr>
          <w:rFonts w:ascii="Avenir Book" w:hAnsi="Avenir Book"/>
          <w:lang w:val="en-GB"/>
        </w:rPr>
        <w:t>The inner expansion of matter – which expands at the same universal expansion rate, in all interdimensional worlds – is a process which is entirely invisible to us.</w:t>
      </w:r>
    </w:p>
    <w:p w14:paraId="43B6A9F0" w14:textId="77777777" w:rsidR="00134BD0" w:rsidRPr="00C56DA6" w:rsidRDefault="00134BD0" w:rsidP="00134BD0">
      <w:pPr>
        <w:ind w:firstLine="0"/>
        <w:rPr>
          <w:rFonts w:ascii="Avenir Book" w:hAnsi="Avenir Book"/>
          <w:lang w:val="en-GB"/>
        </w:rPr>
      </w:pPr>
    </w:p>
    <w:p w14:paraId="51A2256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could be </w:t>
      </w:r>
      <w:proofErr w:type="gramStart"/>
      <w:r w:rsidRPr="00C56DA6">
        <w:rPr>
          <w:rFonts w:ascii="Avenir Book" w:hAnsi="Avenir Book"/>
          <w:lang w:val="en-GB"/>
        </w:rPr>
        <w:t>said,</w:t>
      </w:r>
      <w:proofErr w:type="gramEnd"/>
      <w:r w:rsidRPr="00C56DA6">
        <w:rPr>
          <w:rFonts w:ascii="Avenir Book" w:hAnsi="Avenir Book"/>
          <w:lang w:val="en-GB"/>
        </w:rPr>
        <w:t xml:space="preserve"> that there is no expansion at all, in our resulting reality.</w:t>
      </w:r>
    </w:p>
    <w:p w14:paraId="548158ED" w14:textId="77777777" w:rsidR="00134BD0" w:rsidRPr="00C56DA6" w:rsidRDefault="00134BD0" w:rsidP="00134BD0">
      <w:pPr>
        <w:ind w:firstLine="0"/>
        <w:rPr>
          <w:rFonts w:ascii="Avenir Book" w:hAnsi="Avenir Book"/>
          <w:lang w:val="en-GB"/>
        </w:rPr>
      </w:pPr>
    </w:p>
    <w:p w14:paraId="013D4FA6" w14:textId="77777777" w:rsidR="00134BD0" w:rsidRPr="00C56DA6" w:rsidRDefault="00134BD0" w:rsidP="00134BD0">
      <w:pPr>
        <w:ind w:firstLine="0"/>
        <w:rPr>
          <w:rFonts w:ascii="Avenir Book" w:hAnsi="Avenir Book"/>
          <w:lang w:val="en-GB"/>
        </w:rPr>
      </w:pPr>
      <w:r w:rsidRPr="00C56DA6">
        <w:rPr>
          <w:rFonts w:ascii="Avenir Book" w:hAnsi="Avenir Book"/>
          <w:lang w:val="en-GB"/>
        </w:rPr>
        <w:t>Most of the natural acceleration within orbits discussed earlier, and the enlargement of the orbital rings, does not affect the interdimensional density of matter, or the size of particles and objects, within our resulting reality.</w:t>
      </w:r>
    </w:p>
    <w:p w14:paraId="282534B9" w14:textId="77777777" w:rsidR="00134BD0" w:rsidRPr="00C56DA6" w:rsidRDefault="00134BD0" w:rsidP="00134BD0">
      <w:pPr>
        <w:ind w:firstLine="0"/>
        <w:rPr>
          <w:rFonts w:ascii="Avenir Book" w:hAnsi="Avenir Book"/>
          <w:lang w:val="en-GB"/>
        </w:rPr>
      </w:pPr>
    </w:p>
    <w:p w14:paraId="3664777F" w14:textId="77777777" w:rsidR="00134BD0" w:rsidRPr="00C56DA6" w:rsidRDefault="00134BD0" w:rsidP="00134BD0">
      <w:pPr>
        <w:ind w:firstLine="0"/>
        <w:rPr>
          <w:rFonts w:ascii="Avenir Book" w:hAnsi="Avenir Book"/>
          <w:lang w:val="en-GB"/>
        </w:rPr>
      </w:pPr>
      <w:r w:rsidRPr="00C56DA6">
        <w:rPr>
          <w:rFonts w:ascii="Avenir Book" w:hAnsi="Avenir Book"/>
          <w:lang w:val="en-GB"/>
        </w:rPr>
        <w:t>However, a tiny part of this process, is visible and measurable, due to a relative motion effect.</w:t>
      </w:r>
    </w:p>
    <w:p w14:paraId="474923C2" w14:textId="77777777" w:rsidR="00134BD0" w:rsidRPr="00C56DA6" w:rsidRDefault="00134BD0" w:rsidP="00134BD0">
      <w:pPr>
        <w:ind w:firstLine="0"/>
        <w:rPr>
          <w:rFonts w:ascii="Avenir Book" w:hAnsi="Avenir Book"/>
          <w:lang w:val="en-GB"/>
        </w:rPr>
      </w:pPr>
    </w:p>
    <w:p w14:paraId="5BED98D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Most likely, it is involving a permanent ongoing slingshot effect, creating a constant small acceleration, of all particles. </w:t>
      </w:r>
    </w:p>
    <w:p w14:paraId="450CBE34" w14:textId="77777777" w:rsidR="00134BD0" w:rsidRPr="00C56DA6" w:rsidRDefault="00134BD0" w:rsidP="00134BD0">
      <w:pPr>
        <w:ind w:firstLine="0"/>
        <w:rPr>
          <w:rFonts w:ascii="Avenir Book" w:hAnsi="Avenir Book"/>
          <w:lang w:val="en-GB"/>
        </w:rPr>
      </w:pPr>
    </w:p>
    <w:p w14:paraId="14E9ABC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so, in time, particles and objects orbit faster, and grow slightly more, even in our resulting reality. </w:t>
      </w:r>
    </w:p>
    <w:p w14:paraId="636FD7CB" w14:textId="77777777" w:rsidR="00134BD0" w:rsidRPr="00C56DA6" w:rsidRDefault="00134BD0" w:rsidP="00134BD0">
      <w:pPr>
        <w:ind w:firstLine="0"/>
        <w:rPr>
          <w:rFonts w:ascii="Avenir Book" w:hAnsi="Avenir Book"/>
          <w:lang w:val="en-GB"/>
        </w:rPr>
      </w:pPr>
    </w:p>
    <w:p w14:paraId="54B6732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time goes by, not only all particles orbit slightly faster, but also all orbits enlarge slightly more, all particles and objects become larger, and the time rate marginally accelerates, as we constantly move into higher dimensions. </w:t>
      </w:r>
    </w:p>
    <w:p w14:paraId="766D0C17" w14:textId="77777777" w:rsidR="00134BD0" w:rsidRPr="00C56DA6" w:rsidRDefault="00134BD0" w:rsidP="00134BD0">
      <w:pPr>
        <w:ind w:firstLine="0"/>
        <w:rPr>
          <w:rFonts w:ascii="Avenir Book" w:hAnsi="Avenir Book"/>
          <w:lang w:val="en-GB"/>
        </w:rPr>
      </w:pPr>
    </w:p>
    <w:p w14:paraId="5075B588" w14:textId="77777777" w:rsidR="00134BD0" w:rsidRPr="00C56DA6" w:rsidRDefault="00134BD0" w:rsidP="00134BD0">
      <w:pPr>
        <w:ind w:firstLine="0"/>
        <w:rPr>
          <w:rFonts w:ascii="Avenir Book" w:hAnsi="Avenir Book"/>
          <w:lang w:val="en-GB"/>
        </w:rPr>
      </w:pPr>
      <w:r w:rsidRPr="00C56DA6">
        <w:rPr>
          <w:rFonts w:ascii="Avenir Book" w:hAnsi="Avenir Book"/>
          <w:lang w:val="en-GB"/>
        </w:rPr>
        <w:t>Which makes any time and place in history, its very own dimension, where matter vibrates, at a unique frequency, or unique resonance.</w:t>
      </w:r>
    </w:p>
    <w:p w14:paraId="4EC200E4" w14:textId="77777777" w:rsidR="00134BD0" w:rsidRPr="00C56DA6" w:rsidRDefault="00134BD0" w:rsidP="00134BD0">
      <w:pPr>
        <w:ind w:firstLine="0"/>
        <w:rPr>
          <w:rFonts w:ascii="Avenir Book" w:hAnsi="Avenir Book"/>
          <w:lang w:val="en-GB"/>
        </w:rPr>
      </w:pPr>
    </w:p>
    <w:p w14:paraId="03A9068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said that we would appear as beings of light, to people of the 18th century, because we now vibrate faster. </w:t>
      </w:r>
    </w:p>
    <w:p w14:paraId="066CC290" w14:textId="77777777" w:rsidR="00134BD0" w:rsidRPr="00C56DA6" w:rsidRDefault="00134BD0" w:rsidP="00134BD0">
      <w:pPr>
        <w:ind w:firstLine="0"/>
        <w:rPr>
          <w:rFonts w:ascii="Avenir Book" w:hAnsi="Avenir Book"/>
          <w:lang w:val="en-GB"/>
        </w:rPr>
      </w:pPr>
    </w:p>
    <w:p w14:paraId="1570CD68" w14:textId="77777777" w:rsidR="00134BD0" w:rsidRPr="00C56DA6" w:rsidRDefault="00134BD0" w:rsidP="00134BD0">
      <w:pPr>
        <w:ind w:firstLine="0"/>
        <w:rPr>
          <w:rFonts w:ascii="Avenir Book" w:hAnsi="Avenir Book"/>
          <w:lang w:val="en-GB"/>
        </w:rPr>
      </w:pPr>
      <w:r w:rsidRPr="00C56DA6">
        <w:rPr>
          <w:rFonts w:ascii="Avenir Book" w:hAnsi="Avenir Book"/>
          <w:lang w:val="en-GB"/>
        </w:rPr>
        <w:t>We would also now be taller than they were, and made of matter, of a lesser interdimensional density.</w:t>
      </w:r>
    </w:p>
    <w:p w14:paraId="2384C003" w14:textId="77777777" w:rsidR="00134BD0" w:rsidRPr="00C56DA6" w:rsidRDefault="00134BD0" w:rsidP="00134BD0">
      <w:pPr>
        <w:ind w:firstLine="0"/>
        <w:rPr>
          <w:rFonts w:ascii="Avenir Book" w:hAnsi="Avenir Book"/>
          <w:lang w:val="en-GB"/>
        </w:rPr>
      </w:pPr>
    </w:p>
    <w:p w14:paraId="36C6F38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Earth getting slightly larger in time, albeit less dense, in the interdimensional sense, is responsible for the continental drift. </w:t>
      </w:r>
    </w:p>
    <w:p w14:paraId="097963FA" w14:textId="77777777" w:rsidR="00134BD0" w:rsidRPr="00C56DA6" w:rsidRDefault="00134BD0" w:rsidP="00134BD0">
      <w:pPr>
        <w:ind w:firstLine="0"/>
        <w:rPr>
          <w:rFonts w:ascii="Avenir Book" w:hAnsi="Avenir Book"/>
          <w:lang w:val="en-GB"/>
        </w:rPr>
      </w:pPr>
    </w:p>
    <w:p w14:paraId="10FD30CF" w14:textId="77777777" w:rsidR="00134BD0" w:rsidRPr="00C56DA6" w:rsidRDefault="00134BD0" w:rsidP="00134BD0">
      <w:pPr>
        <w:ind w:firstLine="0"/>
        <w:rPr>
          <w:rFonts w:ascii="Avenir Book" w:hAnsi="Avenir Book"/>
          <w:lang w:val="en-GB"/>
        </w:rPr>
      </w:pPr>
      <w:r w:rsidRPr="00C56DA6">
        <w:rPr>
          <w:rFonts w:ascii="Avenir Book" w:hAnsi="Avenir Book"/>
          <w:lang w:val="en-GB"/>
        </w:rPr>
        <w:t>Which is all the continents, continually moving away from each other, by a few centimetres every year.</w:t>
      </w:r>
    </w:p>
    <w:p w14:paraId="5C463782" w14:textId="77777777" w:rsidR="00134BD0" w:rsidRPr="00C56DA6" w:rsidRDefault="00134BD0" w:rsidP="00134BD0">
      <w:pPr>
        <w:ind w:firstLine="0"/>
        <w:rPr>
          <w:rFonts w:ascii="Avenir Book" w:hAnsi="Avenir Book"/>
          <w:lang w:val="en-GB"/>
        </w:rPr>
      </w:pPr>
    </w:p>
    <w:p w14:paraId="0CCC6CEB" w14:textId="77777777" w:rsidR="00134BD0" w:rsidRPr="00C56DA6" w:rsidRDefault="00134BD0" w:rsidP="00134BD0">
      <w:pPr>
        <w:ind w:firstLine="0"/>
        <w:rPr>
          <w:rFonts w:ascii="Avenir Book" w:hAnsi="Avenir Book"/>
          <w:lang w:val="en-GB"/>
        </w:rPr>
      </w:pPr>
      <w:r w:rsidRPr="00C56DA6">
        <w:rPr>
          <w:rFonts w:ascii="Avenir Book" w:hAnsi="Avenir Book"/>
          <w:lang w:val="en-GB"/>
        </w:rPr>
        <w:t>It also explains why all the continents fit together, as if they once covered a smaller planet, without any ocean.</w:t>
      </w:r>
    </w:p>
    <w:p w14:paraId="197B1C0F" w14:textId="77777777" w:rsidR="00134BD0" w:rsidRPr="00C56DA6" w:rsidRDefault="00134BD0" w:rsidP="00134BD0">
      <w:pPr>
        <w:ind w:firstLine="0"/>
        <w:rPr>
          <w:rFonts w:ascii="Avenir Book" w:hAnsi="Avenir Book"/>
          <w:lang w:val="en-GB"/>
        </w:rPr>
      </w:pPr>
    </w:p>
    <w:p w14:paraId="22F0372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Earth, and all the other planets and moons, used to be much smaller, than they are today. </w:t>
      </w:r>
    </w:p>
    <w:p w14:paraId="747FB1FF" w14:textId="77777777" w:rsidR="00134BD0" w:rsidRPr="00C56DA6" w:rsidRDefault="00134BD0" w:rsidP="00134BD0">
      <w:pPr>
        <w:ind w:firstLine="0"/>
        <w:rPr>
          <w:rFonts w:ascii="Avenir Book" w:hAnsi="Avenir Book"/>
          <w:lang w:val="en-GB"/>
        </w:rPr>
      </w:pPr>
    </w:p>
    <w:p w14:paraId="61DC68A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back then, they were effectively in lower dimensional worlds. </w:t>
      </w:r>
    </w:p>
    <w:p w14:paraId="5FA72FB9" w14:textId="77777777" w:rsidR="00134BD0" w:rsidRPr="00C56DA6" w:rsidRDefault="00134BD0" w:rsidP="00134BD0">
      <w:pPr>
        <w:ind w:firstLine="0"/>
        <w:rPr>
          <w:rFonts w:ascii="Avenir Book" w:hAnsi="Avenir Book"/>
          <w:lang w:val="en-GB"/>
        </w:rPr>
      </w:pPr>
    </w:p>
    <w:p w14:paraId="2BDEA560"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You can check out videos of Neal Adams online proving it:</w:t>
      </w:r>
    </w:p>
    <w:p w14:paraId="177B0D33" w14:textId="77777777" w:rsidR="00134BD0" w:rsidRPr="00C56DA6" w:rsidRDefault="00000000" w:rsidP="00134BD0">
      <w:pPr>
        <w:ind w:firstLine="0"/>
        <w:rPr>
          <w:rFonts w:ascii="Avenir Book" w:hAnsi="Avenir Book"/>
          <w:lang w:val="en-GB"/>
        </w:rPr>
      </w:pPr>
      <w:hyperlink r:id="rId9" w:history="1">
        <w:r w:rsidR="00134BD0" w:rsidRPr="00C56DA6">
          <w:rPr>
            <w:rStyle w:val="Hyperlink"/>
            <w:rFonts w:ascii="Avenir Book" w:hAnsi="Avenir Book"/>
            <w:lang w:val="en-GB"/>
          </w:rPr>
          <w:t>www.youtube.com/@nealadamsdotcom</w:t>
        </w:r>
      </w:hyperlink>
    </w:p>
    <w:p w14:paraId="66B60F47" w14:textId="77777777" w:rsidR="00134BD0" w:rsidRPr="00C56DA6" w:rsidRDefault="00134BD0" w:rsidP="00134BD0">
      <w:pPr>
        <w:ind w:firstLine="0"/>
        <w:rPr>
          <w:rFonts w:ascii="Avenir Book" w:hAnsi="Avenir Book"/>
          <w:lang w:val="en-GB"/>
        </w:rPr>
      </w:pPr>
    </w:p>
    <w:p w14:paraId="71750802"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is also why dinosaurs and pterodactyls, could naturally grow so large, while still being able to move and fly easily.</w:t>
      </w:r>
    </w:p>
    <w:p w14:paraId="31C1202D" w14:textId="77777777" w:rsidR="00134BD0" w:rsidRPr="00C56DA6" w:rsidRDefault="00134BD0" w:rsidP="00134BD0">
      <w:pPr>
        <w:ind w:firstLine="0"/>
        <w:rPr>
          <w:rFonts w:ascii="Avenir Book" w:hAnsi="Avenir Book"/>
          <w:lang w:val="en-GB"/>
        </w:rPr>
      </w:pPr>
    </w:p>
    <w:p w14:paraId="58FC23F4" w14:textId="77777777" w:rsidR="00134BD0" w:rsidRPr="00C56DA6" w:rsidRDefault="00134BD0" w:rsidP="00134BD0">
      <w:pPr>
        <w:ind w:firstLine="0"/>
        <w:rPr>
          <w:rFonts w:ascii="Avenir Book" w:hAnsi="Avenir Book"/>
          <w:lang w:val="en-GB"/>
        </w:rPr>
      </w:pPr>
      <w:r w:rsidRPr="00C56DA6">
        <w:rPr>
          <w:rFonts w:ascii="Avenir Book" w:hAnsi="Avenir Book"/>
          <w:lang w:val="en-GB"/>
        </w:rPr>
        <w:t>In Atomic Expansion Theory, where gravity depends on size, a significantly smaller planet, leads to less gravity and weight, despite matter being denser, in the interdimensional sense.</w:t>
      </w:r>
    </w:p>
    <w:p w14:paraId="5BFC3E07" w14:textId="77777777" w:rsidR="00134BD0" w:rsidRPr="00C56DA6" w:rsidRDefault="00134BD0" w:rsidP="00134BD0">
      <w:pPr>
        <w:ind w:firstLine="0"/>
        <w:rPr>
          <w:rFonts w:ascii="Avenir Book" w:hAnsi="Avenir Book"/>
          <w:lang w:val="en-GB"/>
        </w:rPr>
      </w:pPr>
    </w:p>
    <w:p w14:paraId="76E46C1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Also, it justifies all these talks about a New Earth, or moving to a new and better Earth, in higher dimensions. </w:t>
      </w:r>
    </w:p>
    <w:p w14:paraId="34133DCB" w14:textId="77777777" w:rsidR="00134BD0" w:rsidRPr="00C56DA6" w:rsidRDefault="00134BD0" w:rsidP="00134BD0">
      <w:pPr>
        <w:ind w:firstLine="0"/>
        <w:rPr>
          <w:rFonts w:ascii="Avenir Book" w:hAnsi="Avenir Book"/>
          <w:lang w:val="en-GB"/>
        </w:rPr>
      </w:pPr>
    </w:p>
    <w:p w14:paraId="6136584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time goes by, the vibrational rate of the matter of the Earth, is continually rising. </w:t>
      </w:r>
    </w:p>
    <w:p w14:paraId="7CE4A8B3" w14:textId="77777777" w:rsidR="00134BD0" w:rsidRPr="00C56DA6" w:rsidRDefault="00134BD0" w:rsidP="00134BD0">
      <w:pPr>
        <w:ind w:firstLine="0"/>
        <w:rPr>
          <w:rFonts w:ascii="Avenir Book" w:hAnsi="Avenir Book"/>
          <w:lang w:val="en-GB"/>
        </w:rPr>
      </w:pPr>
    </w:p>
    <w:p w14:paraId="6B28DB3A" w14:textId="77777777" w:rsidR="00134BD0" w:rsidRPr="00C56DA6" w:rsidRDefault="00134BD0" w:rsidP="00134BD0">
      <w:pPr>
        <w:ind w:firstLine="0"/>
        <w:rPr>
          <w:rFonts w:ascii="Avenir Book" w:hAnsi="Avenir Book"/>
          <w:lang w:val="en-GB"/>
        </w:rPr>
      </w:pPr>
      <w:r w:rsidRPr="00C56DA6">
        <w:rPr>
          <w:rFonts w:ascii="Avenir Book" w:hAnsi="Avenir Book"/>
          <w:lang w:val="en-GB"/>
        </w:rPr>
        <w:t>The question is, is our own personal individual frequency, also rising with the one of the Earth?</w:t>
      </w:r>
    </w:p>
    <w:p w14:paraId="196F382F" w14:textId="77777777" w:rsidR="00134BD0" w:rsidRPr="00C56DA6" w:rsidRDefault="00134BD0" w:rsidP="00134BD0">
      <w:pPr>
        <w:ind w:firstLine="0"/>
        <w:rPr>
          <w:rFonts w:ascii="Avenir Book" w:hAnsi="Avenir Book"/>
          <w:lang w:val="en-GB"/>
        </w:rPr>
      </w:pPr>
    </w:p>
    <w:p w14:paraId="5ACB1D2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Could one day, many people vibrating faster, simply disappear? </w:t>
      </w:r>
    </w:p>
    <w:p w14:paraId="3D29E584" w14:textId="77777777" w:rsidR="00134BD0" w:rsidRPr="00C56DA6" w:rsidRDefault="00134BD0" w:rsidP="00134BD0">
      <w:pPr>
        <w:ind w:firstLine="0"/>
        <w:rPr>
          <w:rFonts w:ascii="Avenir Book" w:hAnsi="Avenir Book"/>
          <w:lang w:val="en-GB"/>
        </w:rPr>
      </w:pPr>
    </w:p>
    <w:p w14:paraId="0B56C0F6" w14:textId="77777777" w:rsidR="00134BD0" w:rsidRPr="00C56DA6" w:rsidRDefault="00134BD0" w:rsidP="00134BD0">
      <w:pPr>
        <w:ind w:firstLine="0"/>
        <w:rPr>
          <w:rFonts w:ascii="Avenir Book" w:hAnsi="Avenir Book"/>
          <w:lang w:val="en-GB"/>
        </w:rPr>
      </w:pPr>
      <w:r w:rsidRPr="00C56DA6">
        <w:rPr>
          <w:rFonts w:ascii="Avenir Book" w:hAnsi="Avenir Book"/>
          <w:lang w:val="en-GB"/>
        </w:rPr>
        <w:t>While leaving behind others, vibrating more slowly, on the Old Earth?</w:t>
      </w:r>
    </w:p>
    <w:p w14:paraId="1A356633" w14:textId="77777777" w:rsidR="00134BD0" w:rsidRPr="00C56DA6" w:rsidRDefault="00134BD0" w:rsidP="00134BD0">
      <w:pPr>
        <w:ind w:firstLine="0"/>
        <w:rPr>
          <w:rFonts w:ascii="Avenir Book" w:hAnsi="Avenir Book"/>
          <w:lang w:val="en-GB"/>
        </w:rPr>
      </w:pPr>
    </w:p>
    <w:p w14:paraId="0D9E7B4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Ultimately, everything is possible. </w:t>
      </w:r>
    </w:p>
    <w:p w14:paraId="13EC614F" w14:textId="77777777" w:rsidR="00134BD0" w:rsidRPr="00C56DA6" w:rsidRDefault="00134BD0" w:rsidP="00134BD0">
      <w:pPr>
        <w:ind w:firstLine="0"/>
        <w:rPr>
          <w:rFonts w:ascii="Avenir Book" w:hAnsi="Avenir Book"/>
          <w:lang w:val="en-GB"/>
        </w:rPr>
      </w:pPr>
    </w:p>
    <w:p w14:paraId="6E5DD99B"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Because everything is pretty much happening in our mind.</w:t>
      </w:r>
    </w:p>
    <w:p w14:paraId="2171FB35" w14:textId="77777777" w:rsidR="00134BD0" w:rsidRPr="00C56DA6" w:rsidRDefault="00134BD0" w:rsidP="00134BD0">
      <w:pPr>
        <w:ind w:firstLine="0"/>
        <w:rPr>
          <w:rFonts w:ascii="Avenir Book" w:hAnsi="Avenir Book"/>
          <w:lang w:val="en-GB"/>
        </w:rPr>
      </w:pPr>
    </w:p>
    <w:p w14:paraId="2CBEE94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world is psychological in nature, it is just like a dream. </w:t>
      </w:r>
    </w:p>
    <w:p w14:paraId="3309595C" w14:textId="77777777" w:rsidR="00134BD0" w:rsidRPr="00C56DA6" w:rsidRDefault="00134BD0" w:rsidP="00134BD0">
      <w:pPr>
        <w:ind w:firstLine="0"/>
        <w:rPr>
          <w:rFonts w:ascii="Avenir Book" w:hAnsi="Avenir Book"/>
          <w:lang w:val="en-GB"/>
        </w:rPr>
      </w:pPr>
    </w:p>
    <w:p w14:paraId="08B5FA36" w14:textId="77777777" w:rsidR="00134BD0" w:rsidRPr="00C56DA6" w:rsidRDefault="00134BD0" w:rsidP="00134BD0">
      <w:pPr>
        <w:ind w:firstLine="0"/>
        <w:rPr>
          <w:rFonts w:ascii="Avenir Book" w:hAnsi="Avenir Book"/>
          <w:lang w:val="en-GB"/>
        </w:rPr>
      </w:pPr>
      <w:r w:rsidRPr="00C56DA6">
        <w:rPr>
          <w:rFonts w:ascii="Avenir Book" w:hAnsi="Avenir Book"/>
          <w:lang w:val="en-GB"/>
        </w:rPr>
        <w:t>But a dream that we can control consciously, through our thoughts and our consciousness.</w:t>
      </w:r>
    </w:p>
    <w:p w14:paraId="484CB0A6" w14:textId="77777777" w:rsidR="00134BD0" w:rsidRPr="00C56DA6" w:rsidRDefault="00134BD0" w:rsidP="00134BD0">
      <w:pPr>
        <w:ind w:firstLine="0"/>
        <w:rPr>
          <w:rFonts w:ascii="Avenir Book" w:hAnsi="Avenir Book"/>
          <w:lang w:val="en-GB"/>
        </w:rPr>
      </w:pPr>
    </w:p>
    <w:p w14:paraId="4121B1A3" w14:textId="77777777" w:rsidR="00134BD0" w:rsidRPr="00C56DA6" w:rsidRDefault="00134BD0" w:rsidP="00134BD0">
      <w:pPr>
        <w:ind w:firstLine="0"/>
        <w:rPr>
          <w:rFonts w:ascii="Avenir Book" w:hAnsi="Avenir Book"/>
          <w:lang w:val="en-GB"/>
        </w:rPr>
      </w:pPr>
      <w:r w:rsidRPr="00C56DA6">
        <w:rPr>
          <w:rFonts w:ascii="Avenir Book" w:hAnsi="Avenir Book"/>
          <w:lang w:val="en-GB"/>
        </w:rPr>
        <w:t>However, we need to realise it, and work at imagining and creating, the world that we want to live in.</w:t>
      </w:r>
    </w:p>
    <w:p w14:paraId="44A8922E" w14:textId="77777777" w:rsidR="00134BD0" w:rsidRPr="00C56DA6" w:rsidRDefault="00134BD0" w:rsidP="00134BD0">
      <w:pPr>
        <w:ind w:firstLine="0"/>
        <w:rPr>
          <w:rFonts w:ascii="Avenir Book" w:hAnsi="Avenir Book"/>
          <w:lang w:val="en-GB"/>
        </w:rPr>
      </w:pPr>
    </w:p>
    <w:p w14:paraId="11FCD1FE" w14:textId="77777777" w:rsidR="00134BD0" w:rsidRPr="00C56DA6" w:rsidRDefault="00134BD0" w:rsidP="00134BD0">
      <w:pPr>
        <w:ind w:firstLine="0"/>
        <w:rPr>
          <w:rFonts w:ascii="Avenir Book" w:hAnsi="Avenir Book"/>
          <w:b/>
          <w:bCs/>
          <w:lang w:val="en-GB"/>
        </w:rPr>
      </w:pPr>
      <w:bookmarkStart w:id="21" w:name="why_time_space_illusion"/>
      <w:r w:rsidRPr="00C56DA6">
        <w:rPr>
          <w:rFonts w:ascii="Avenir Book" w:hAnsi="Avenir Book"/>
          <w:b/>
          <w:bCs/>
          <w:lang w:val="en-GB"/>
        </w:rPr>
        <w:t>14. Why time and space are an illusion, and how to instantaneously travel anywhere in time</w:t>
      </w:r>
      <w:bookmarkEnd w:id="21"/>
    </w:p>
    <w:p w14:paraId="2B10CA9A" w14:textId="77777777" w:rsidR="00134BD0" w:rsidRPr="00C56DA6" w:rsidRDefault="00134BD0" w:rsidP="00134BD0">
      <w:pPr>
        <w:ind w:firstLine="0"/>
        <w:rPr>
          <w:rFonts w:ascii="Avenir Book" w:hAnsi="Avenir Book"/>
          <w:lang w:val="en-GB"/>
        </w:rPr>
      </w:pPr>
    </w:p>
    <w:p w14:paraId="3E393AC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finally, let’s look at Universal Relativity, which is the theory of relative motion of Expansion Theory, replacing Einstein’s Special Relativity. </w:t>
      </w:r>
    </w:p>
    <w:p w14:paraId="3491C7E7" w14:textId="77777777" w:rsidR="00134BD0" w:rsidRPr="00C56DA6" w:rsidRDefault="00134BD0" w:rsidP="00134BD0">
      <w:pPr>
        <w:ind w:firstLine="0"/>
        <w:rPr>
          <w:rFonts w:ascii="Avenir Book" w:hAnsi="Avenir Book"/>
          <w:lang w:val="en-GB"/>
        </w:rPr>
      </w:pPr>
    </w:p>
    <w:p w14:paraId="57AEC54E" w14:textId="77777777" w:rsidR="00134BD0" w:rsidRPr="00C56DA6" w:rsidRDefault="00134BD0" w:rsidP="00134BD0">
      <w:pPr>
        <w:ind w:firstLine="0"/>
        <w:rPr>
          <w:rFonts w:ascii="Avenir Book" w:hAnsi="Avenir Book"/>
          <w:lang w:val="en-GB"/>
        </w:rPr>
      </w:pPr>
      <w:r w:rsidRPr="00C56DA6">
        <w:rPr>
          <w:rFonts w:ascii="Avenir Book" w:hAnsi="Avenir Book"/>
          <w:lang w:val="en-GB"/>
        </w:rPr>
        <w:t>Our reality being psychological in nature, or if you wish, some kind of virtual reality, means that there is no time or space in this universe.</w:t>
      </w:r>
    </w:p>
    <w:p w14:paraId="66D419C0" w14:textId="77777777" w:rsidR="00134BD0" w:rsidRPr="00C56DA6" w:rsidRDefault="00134BD0" w:rsidP="00134BD0">
      <w:pPr>
        <w:ind w:firstLine="0"/>
        <w:rPr>
          <w:rFonts w:ascii="Avenir Book" w:hAnsi="Avenir Book"/>
          <w:lang w:val="en-GB"/>
        </w:rPr>
      </w:pPr>
    </w:p>
    <w:p w14:paraId="71ECC17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Time is just a convention. It will only work in the here and now, while we remain ignorant of the true nature of our reality, without pushing any boundaries. </w:t>
      </w:r>
    </w:p>
    <w:p w14:paraId="22C74049" w14:textId="77777777" w:rsidR="00134BD0" w:rsidRPr="00C56DA6" w:rsidRDefault="00134BD0" w:rsidP="00134BD0">
      <w:pPr>
        <w:ind w:firstLine="0"/>
        <w:rPr>
          <w:rFonts w:ascii="Avenir Book" w:hAnsi="Avenir Book"/>
          <w:lang w:val="en-GB"/>
        </w:rPr>
      </w:pPr>
    </w:p>
    <w:p w14:paraId="50F9F7A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as soon as we start going out there, a better measure would be the vibrational rate of matter. </w:t>
      </w:r>
    </w:p>
    <w:p w14:paraId="209D9D6D" w14:textId="77777777" w:rsidR="00134BD0" w:rsidRPr="00C56DA6" w:rsidRDefault="00134BD0" w:rsidP="00134BD0">
      <w:pPr>
        <w:ind w:firstLine="0"/>
        <w:rPr>
          <w:rFonts w:ascii="Avenir Book" w:hAnsi="Avenir Book"/>
          <w:lang w:val="en-GB"/>
        </w:rPr>
      </w:pPr>
    </w:p>
    <w:p w14:paraId="59AD3271" w14:textId="77777777" w:rsidR="00134BD0" w:rsidRPr="00C56DA6" w:rsidRDefault="00134BD0" w:rsidP="00134BD0">
      <w:pPr>
        <w:ind w:firstLine="0"/>
        <w:rPr>
          <w:rFonts w:ascii="Avenir Book" w:hAnsi="Avenir Book"/>
          <w:lang w:val="en-GB"/>
        </w:rPr>
      </w:pPr>
      <w:r w:rsidRPr="00C56DA6">
        <w:rPr>
          <w:rFonts w:ascii="Avenir Book" w:hAnsi="Avenir Book"/>
          <w:lang w:val="en-GB"/>
        </w:rPr>
        <w:t>Or the frequency, or the resonance of matter, which is unique to anyone or anything, in any time and place, in any dimension.</w:t>
      </w:r>
    </w:p>
    <w:p w14:paraId="6474FCB4" w14:textId="77777777" w:rsidR="00134BD0" w:rsidRPr="00C56DA6" w:rsidRDefault="00134BD0" w:rsidP="00134BD0">
      <w:pPr>
        <w:ind w:firstLine="0"/>
        <w:rPr>
          <w:rFonts w:ascii="Avenir Book" w:hAnsi="Avenir Book"/>
          <w:lang w:val="en-GB"/>
        </w:rPr>
      </w:pPr>
    </w:p>
    <w:p w14:paraId="770F758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for space, objects moving towards us, are simply expanding, from our point of view. </w:t>
      </w:r>
    </w:p>
    <w:p w14:paraId="271DC591" w14:textId="77777777" w:rsidR="00134BD0" w:rsidRPr="00C56DA6" w:rsidRDefault="00134BD0" w:rsidP="00134BD0">
      <w:pPr>
        <w:ind w:firstLine="0"/>
        <w:rPr>
          <w:rFonts w:ascii="Avenir Book" w:hAnsi="Avenir Book"/>
          <w:lang w:val="en-GB"/>
        </w:rPr>
      </w:pPr>
    </w:p>
    <w:p w14:paraId="3C31249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objects moving away from us, are just shrinking away from us. They don’t cover any distance. </w:t>
      </w:r>
    </w:p>
    <w:p w14:paraId="44568C2D" w14:textId="77777777" w:rsidR="00134BD0" w:rsidRPr="00C56DA6" w:rsidRDefault="00134BD0" w:rsidP="00134BD0">
      <w:pPr>
        <w:ind w:firstLine="0"/>
        <w:rPr>
          <w:rFonts w:ascii="Avenir Book" w:hAnsi="Avenir Book"/>
          <w:lang w:val="en-GB"/>
        </w:rPr>
      </w:pPr>
    </w:p>
    <w:p w14:paraId="474C7ED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Just like moving objects in a virtual or simulated world, or moving objects in a dream, don’t cover any distance. </w:t>
      </w:r>
    </w:p>
    <w:p w14:paraId="5CAA54BE" w14:textId="77777777" w:rsidR="00134BD0" w:rsidRPr="00C56DA6" w:rsidRDefault="00134BD0" w:rsidP="00134BD0">
      <w:pPr>
        <w:ind w:firstLine="0"/>
        <w:rPr>
          <w:rFonts w:ascii="Avenir Book" w:hAnsi="Avenir Book"/>
          <w:lang w:val="en-GB"/>
        </w:rPr>
      </w:pPr>
    </w:p>
    <w:p w14:paraId="0D81F30A" w14:textId="77777777" w:rsidR="00134BD0" w:rsidRPr="00C56DA6" w:rsidRDefault="00134BD0" w:rsidP="00134BD0">
      <w:pPr>
        <w:ind w:firstLine="0"/>
        <w:rPr>
          <w:rFonts w:ascii="Avenir Book" w:hAnsi="Avenir Book"/>
          <w:lang w:val="en-GB"/>
        </w:rPr>
      </w:pPr>
      <w:r w:rsidRPr="00C56DA6">
        <w:rPr>
          <w:rFonts w:ascii="Avenir Book" w:hAnsi="Avenir Book"/>
          <w:lang w:val="en-GB"/>
        </w:rPr>
        <w:t>Instead, objects expand or contract, compared to other objects, to give the impression of motion.</w:t>
      </w:r>
    </w:p>
    <w:p w14:paraId="4D557D54" w14:textId="77777777" w:rsidR="00134BD0" w:rsidRPr="00C56DA6" w:rsidRDefault="00134BD0" w:rsidP="00134BD0">
      <w:pPr>
        <w:ind w:firstLine="0"/>
        <w:rPr>
          <w:rFonts w:ascii="Avenir Book" w:hAnsi="Avenir Book"/>
          <w:lang w:val="en-GB"/>
        </w:rPr>
      </w:pPr>
    </w:p>
    <w:p w14:paraId="63B5F04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all an optical illusion. </w:t>
      </w:r>
    </w:p>
    <w:p w14:paraId="55CFE228" w14:textId="77777777" w:rsidR="00134BD0" w:rsidRPr="00C56DA6" w:rsidRDefault="00134BD0" w:rsidP="00134BD0">
      <w:pPr>
        <w:ind w:firstLine="0"/>
        <w:rPr>
          <w:rFonts w:ascii="Avenir Book" w:hAnsi="Avenir Book"/>
          <w:lang w:val="en-GB"/>
        </w:rPr>
      </w:pPr>
    </w:p>
    <w:p w14:paraId="2323F6DE"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Objects and people,</w:t>
      </w:r>
      <w:proofErr w:type="gramEnd"/>
      <w:r w:rsidRPr="00C56DA6">
        <w:rPr>
          <w:rFonts w:ascii="Avenir Book" w:hAnsi="Avenir Book"/>
          <w:lang w:val="en-GB"/>
        </w:rPr>
        <w:t xml:space="preserve"> don’t really expand or contract with motion, they only relatively appear to do so. </w:t>
      </w:r>
    </w:p>
    <w:p w14:paraId="35C2706D" w14:textId="77777777" w:rsidR="00134BD0" w:rsidRPr="00C56DA6" w:rsidRDefault="00134BD0" w:rsidP="00134BD0">
      <w:pPr>
        <w:ind w:firstLine="0"/>
        <w:rPr>
          <w:rFonts w:ascii="Avenir Book" w:hAnsi="Avenir Book"/>
          <w:lang w:val="en-GB"/>
        </w:rPr>
      </w:pPr>
    </w:p>
    <w:p w14:paraId="7F5FCDE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if you think about it long enough, you will realise, that this is the logical conclusion, of motion being relative to the point of view. </w:t>
      </w:r>
    </w:p>
    <w:p w14:paraId="196AFBA0" w14:textId="77777777" w:rsidR="00134BD0" w:rsidRPr="00C56DA6" w:rsidRDefault="00134BD0" w:rsidP="00134BD0">
      <w:pPr>
        <w:ind w:firstLine="0"/>
        <w:rPr>
          <w:rFonts w:ascii="Avenir Book" w:hAnsi="Avenir Book"/>
          <w:lang w:val="en-GB"/>
        </w:rPr>
      </w:pPr>
    </w:p>
    <w:p w14:paraId="3843E166"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Thus, everything is </w:t>
      </w:r>
      <w:proofErr w:type="gramStart"/>
      <w:r w:rsidRPr="00C56DA6">
        <w:rPr>
          <w:rFonts w:ascii="Avenir Book" w:hAnsi="Avenir Book"/>
          <w:lang w:val="en-GB"/>
        </w:rPr>
        <w:t>more or less located</w:t>
      </w:r>
      <w:proofErr w:type="gramEnd"/>
      <w:r w:rsidRPr="00C56DA6">
        <w:rPr>
          <w:rFonts w:ascii="Avenir Book" w:hAnsi="Avenir Book"/>
          <w:lang w:val="en-GB"/>
        </w:rPr>
        <w:t xml:space="preserve"> here, all around us. </w:t>
      </w:r>
    </w:p>
    <w:p w14:paraId="1F2AC958" w14:textId="77777777" w:rsidR="00134BD0" w:rsidRPr="00C56DA6" w:rsidRDefault="00134BD0" w:rsidP="00134BD0">
      <w:pPr>
        <w:ind w:firstLine="0"/>
        <w:rPr>
          <w:rFonts w:ascii="Avenir Book" w:hAnsi="Avenir Book"/>
          <w:lang w:val="en-GB"/>
        </w:rPr>
      </w:pPr>
    </w:p>
    <w:p w14:paraId="477AECCA" w14:textId="77777777" w:rsidR="00134BD0" w:rsidRPr="00C56DA6" w:rsidRDefault="00134BD0" w:rsidP="00134BD0">
      <w:pPr>
        <w:ind w:firstLine="0"/>
        <w:rPr>
          <w:rFonts w:ascii="Avenir Book" w:hAnsi="Avenir Book"/>
          <w:lang w:val="en-GB"/>
        </w:rPr>
      </w:pPr>
      <w:r w:rsidRPr="00C56DA6">
        <w:rPr>
          <w:rFonts w:ascii="Avenir Book" w:hAnsi="Avenir Book"/>
          <w:lang w:val="en-GB"/>
        </w:rPr>
        <w:t>It is not surprising therefore, how some UFOs can travel anywhere in the universe, or across interdimensional worlds, or travel in time, instantaneously.</w:t>
      </w:r>
    </w:p>
    <w:p w14:paraId="51DAE796" w14:textId="77777777" w:rsidR="00134BD0" w:rsidRPr="00C56DA6" w:rsidRDefault="00134BD0" w:rsidP="00134BD0">
      <w:pPr>
        <w:ind w:firstLine="0"/>
        <w:rPr>
          <w:rFonts w:ascii="Avenir Book" w:hAnsi="Avenir Book"/>
          <w:lang w:val="en-GB"/>
        </w:rPr>
      </w:pPr>
    </w:p>
    <w:p w14:paraId="55F3360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simply adjust the rate, at which their particles are orbiting, which shrinks or expands them instantly, to any </w:t>
      </w:r>
      <w:proofErr w:type="gramStart"/>
      <w:r w:rsidRPr="00C56DA6">
        <w:rPr>
          <w:rFonts w:ascii="Avenir Book" w:hAnsi="Avenir Book"/>
          <w:lang w:val="en-GB"/>
        </w:rPr>
        <w:t>particular time</w:t>
      </w:r>
      <w:proofErr w:type="gramEnd"/>
      <w:r w:rsidRPr="00C56DA6">
        <w:rPr>
          <w:rFonts w:ascii="Avenir Book" w:hAnsi="Avenir Book"/>
          <w:lang w:val="en-GB"/>
        </w:rPr>
        <w:t xml:space="preserve"> and place in history, which all vibrate, at a unique frequency. </w:t>
      </w:r>
    </w:p>
    <w:p w14:paraId="6E6D0196" w14:textId="77777777" w:rsidR="00134BD0" w:rsidRPr="00C56DA6" w:rsidRDefault="00134BD0" w:rsidP="00134BD0">
      <w:pPr>
        <w:ind w:firstLine="0"/>
        <w:rPr>
          <w:rFonts w:ascii="Avenir Book" w:hAnsi="Avenir Book"/>
          <w:lang w:val="en-GB"/>
        </w:rPr>
      </w:pPr>
    </w:p>
    <w:p w14:paraId="66E2BD2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Knowing our exact resonance, at any </w:t>
      </w:r>
      <w:proofErr w:type="gramStart"/>
      <w:r w:rsidRPr="00C56DA6">
        <w:rPr>
          <w:rFonts w:ascii="Avenir Book" w:hAnsi="Avenir Book"/>
          <w:lang w:val="en-GB"/>
        </w:rPr>
        <w:t>particular time</w:t>
      </w:r>
      <w:proofErr w:type="gramEnd"/>
      <w:r w:rsidRPr="00C56DA6">
        <w:rPr>
          <w:rFonts w:ascii="Avenir Book" w:hAnsi="Avenir Book"/>
          <w:lang w:val="en-GB"/>
        </w:rPr>
        <w:t xml:space="preserve"> and place, they can even jump into our mind. </w:t>
      </w:r>
    </w:p>
    <w:p w14:paraId="23800732" w14:textId="77777777" w:rsidR="00134BD0" w:rsidRPr="00C56DA6" w:rsidRDefault="00134BD0" w:rsidP="00134BD0">
      <w:pPr>
        <w:ind w:firstLine="0"/>
        <w:rPr>
          <w:rFonts w:ascii="Avenir Book" w:hAnsi="Avenir Book"/>
          <w:lang w:val="en-GB"/>
        </w:rPr>
      </w:pPr>
    </w:p>
    <w:p w14:paraId="01A0C43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Whether it is in our own bubble reality, while we are awake, or in our dreams, while we are asleep, as these are just other dimensions. </w:t>
      </w:r>
    </w:p>
    <w:p w14:paraId="0F940431" w14:textId="77777777" w:rsidR="00134BD0" w:rsidRPr="00C56DA6" w:rsidRDefault="00134BD0" w:rsidP="00134BD0">
      <w:pPr>
        <w:ind w:firstLine="0"/>
        <w:rPr>
          <w:rFonts w:ascii="Avenir Book" w:hAnsi="Avenir Book"/>
          <w:lang w:val="en-GB"/>
        </w:rPr>
      </w:pPr>
    </w:p>
    <w:p w14:paraId="3C71849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Overall, and let’s never forget it, everything is just electric and electromagnetic signals, floating around and being exchanged, between all consciousnesses, which are interpreted by our brain, to construct the realities we experience. </w:t>
      </w:r>
    </w:p>
    <w:p w14:paraId="69F8BAC8" w14:textId="77777777" w:rsidR="00134BD0" w:rsidRPr="00C56DA6" w:rsidRDefault="00134BD0" w:rsidP="00134BD0">
      <w:pPr>
        <w:ind w:firstLine="0"/>
        <w:rPr>
          <w:rFonts w:ascii="Avenir Book" w:hAnsi="Avenir Book"/>
          <w:lang w:val="en-GB"/>
        </w:rPr>
      </w:pPr>
    </w:p>
    <w:p w14:paraId="0622810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All realities are just camouflage. </w:t>
      </w:r>
    </w:p>
    <w:p w14:paraId="74BD5C88" w14:textId="77777777" w:rsidR="00134BD0" w:rsidRPr="00C56DA6" w:rsidRDefault="00134BD0" w:rsidP="00134BD0">
      <w:pPr>
        <w:ind w:firstLine="0"/>
        <w:rPr>
          <w:rFonts w:ascii="Avenir Book" w:hAnsi="Avenir Book"/>
          <w:lang w:val="en-GB"/>
        </w:rPr>
      </w:pPr>
    </w:p>
    <w:p w14:paraId="1F93CFE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ultimate real reality behind the scenes, must simply be a world of neutrinos and electrons, filled with electric and electromagnetic signals. </w:t>
      </w:r>
    </w:p>
    <w:p w14:paraId="049CC757" w14:textId="77777777" w:rsidR="00134BD0" w:rsidRPr="00C56DA6" w:rsidRDefault="00134BD0" w:rsidP="00134BD0">
      <w:pPr>
        <w:ind w:firstLine="0"/>
        <w:rPr>
          <w:rFonts w:ascii="Avenir Book" w:hAnsi="Avenir Book"/>
          <w:lang w:val="en-GB"/>
        </w:rPr>
      </w:pPr>
    </w:p>
    <w:p w14:paraId="0D97FAF9"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Under hypnosis, such a world is often described. It is said to be, like a primordial world. </w:t>
      </w:r>
    </w:p>
    <w:p w14:paraId="1A83D5EF" w14:textId="77777777" w:rsidR="00134BD0" w:rsidRPr="00C56DA6" w:rsidRDefault="00134BD0" w:rsidP="00134BD0">
      <w:pPr>
        <w:ind w:firstLine="0"/>
        <w:rPr>
          <w:rFonts w:ascii="Avenir Book" w:hAnsi="Avenir Book"/>
          <w:lang w:val="en-GB"/>
        </w:rPr>
      </w:pPr>
    </w:p>
    <w:p w14:paraId="4EB3037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like being out in space, with no planets, </w:t>
      </w:r>
      <w:proofErr w:type="gramStart"/>
      <w:r w:rsidRPr="00C56DA6">
        <w:rPr>
          <w:rFonts w:ascii="Avenir Book" w:hAnsi="Avenir Book"/>
          <w:lang w:val="en-GB"/>
        </w:rPr>
        <w:t>suns</w:t>
      </w:r>
      <w:proofErr w:type="gramEnd"/>
      <w:r w:rsidRPr="00C56DA6">
        <w:rPr>
          <w:rFonts w:ascii="Avenir Book" w:hAnsi="Avenir Book"/>
          <w:lang w:val="en-GB"/>
        </w:rPr>
        <w:t xml:space="preserve"> or galaxies, but just small soft lights, here and there. </w:t>
      </w:r>
    </w:p>
    <w:p w14:paraId="4499F887" w14:textId="77777777" w:rsidR="00134BD0" w:rsidRPr="00C56DA6" w:rsidRDefault="00134BD0" w:rsidP="00134BD0">
      <w:pPr>
        <w:ind w:firstLine="0"/>
        <w:rPr>
          <w:rFonts w:ascii="Avenir Book" w:hAnsi="Avenir Book"/>
          <w:lang w:val="en-GB"/>
        </w:rPr>
      </w:pPr>
    </w:p>
    <w:p w14:paraId="61E0214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appears to look like, the electronic world of a computer processor. </w:t>
      </w:r>
    </w:p>
    <w:p w14:paraId="6E691FD1" w14:textId="77777777" w:rsidR="00134BD0" w:rsidRPr="00C56DA6" w:rsidRDefault="00134BD0" w:rsidP="00134BD0">
      <w:pPr>
        <w:ind w:firstLine="0"/>
        <w:rPr>
          <w:rFonts w:ascii="Avenir Book" w:hAnsi="Avenir Book"/>
          <w:lang w:val="en-GB"/>
        </w:rPr>
      </w:pPr>
    </w:p>
    <w:p w14:paraId="51F6874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who </w:t>
      </w:r>
      <w:proofErr w:type="gramStart"/>
      <w:r w:rsidRPr="00C56DA6">
        <w:rPr>
          <w:rFonts w:ascii="Avenir Book" w:hAnsi="Avenir Book"/>
          <w:lang w:val="en-GB"/>
        </w:rPr>
        <w:t>knows, since</w:t>
      </w:r>
      <w:proofErr w:type="gramEnd"/>
      <w:r w:rsidRPr="00C56DA6">
        <w:rPr>
          <w:rFonts w:ascii="Avenir Book" w:hAnsi="Avenir Book"/>
          <w:lang w:val="en-GB"/>
        </w:rPr>
        <w:t xml:space="preserve"> it could be interpreted in many ways. </w:t>
      </w:r>
    </w:p>
    <w:p w14:paraId="79B01C95" w14:textId="77777777" w:rsidR="00134BD0" w:rsidRPr="00C56DA6" w:rsidRDefault="00134BD0" w:rsidP="00134BD0">
      <w:pPr>
        <w:ind w:firstLine="0"/>
        <w:rPr>
          <w:rFonts w:ascii="Avenir Book" w:hAnsi="Avenir Book"/>
          <w:lang w:val="en-GB"/>
        </w:rPr>
      </w:pPr>
    </w:p>
    <w:p w14:paraId="74457B0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there could be other levels of reality beyond that. </w:t>
      </w:r>
    </w:p>
    <w:p w14:paraId="288CF7BC" w14:textId="77777777" w:rsidR="00134BD0" w:rsidRPr="00C56DA6" w:rsidRDefault="00134BD0" w:rsidP="00134BD0">
      <w:pPr>
        <w:ind w:firstLine="0"/>
        <w:rPr>
          <w:rFonts w:ascii="Avenir Book" w:hAnsi="Avenir Book"/>
          <w:lang w:val="en-GB"/>
        </w:rPr>
      </w:pPr>
    </w:p>
    <w:p w14:paraId="4308B27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Also, depending on which beings we are dealing with, they may have limits, just like we do, as to which vibrational rates or frequencies, they can achieve. </w:t>
      </w:r>
    </w:p>
    <w:p w14:paraId="3FB2C6BC" w14:textId="77777777" w:rsidR="00134BD0" w:rsidRPr="00C56DA6" w:rsidRDefault="00134BD0" w:rsidP="00134BD0">
      <w:pPr>
        <w:ind w:firstLine="0"/>
        <w:rPr>
          <w:rFonts w:ascii="Avenir Book" w:hAnsi="Avenir Book"/>
          <w:lang w:val="en-GB"/>
        </w:rPr>
      </w:pPr>
    </w:p>
    <w:p w14:paraId="487EF5C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So, if you are rather rested, </w:t>
      </w:r>
      <w:proofErr w:type="gramStart"/>
      <w:r w:rsidRPr="00C56DA6">
        <w:rPr>
          <w:rFonts w:ascii="Avenir Book" w:hAnsi="Avenir Book"/>
          <w:lang w:val="en-GB"/>
        </w:rPr>
        <w:t>happy</w:t>
      </w:r>
      <w:proofErr w:type="gramEnd"/>
      <w:r w:rsidRPr="00C56DA6">
        <w:rPr>
          <w:rFonts w:ascii="Avenir Book" w:hAnsi="Avenir Book"/>
          <w:lang w:val="en-GB"/>
        </w:rPr>
        <w:t xml:space="preserve"> and peaceful, and therefore vibrating faster, you might be safe from beings from the lower dimensions. </w:t>
      </w:r>
    </w:p>
    <w:p w14:paraId="49A7F18B" w14:textId="77777777" w:rsidR="00134BD0" w:rsidRPr="00C56DA6" w:rsidRDefault="00134BD0" w:rsidP="00134BD0">
      <w:pPr>
        <w:ind w:firstLine="0"/>
        <w:rPr>
          <w:rFonts w:ascii="Avenir Book" w:hAnsi="Avenir Book"/>
          <w:lang w:val="en-GB"/>
        </w:rPr>
      </w:pPr>
    </w:p>
    <w:p w14:paraId="4AEA2CF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then, watch out for the ones from the higher dimensions! </w:t>
      </w:r>
    </w:p>
    <w:p w14:paraId="14CB3CBF" w14:textId="77777777" w:rsidR="00134BD0" w:rsidRPr="00C56DA6" w:rsidRDefault="00134BD0" w:rsidP="00134BD0">
      <w:pPr>
        <w:ind w:firstLine="0"/>
        <w:rPr>
          <w:rFonts w:ascii="Avenir Book" w:hAnsi="Avenir Book"/>
          <w:lang w:val="en-GB"/>
        </w:rPr>
      </w:pPr>
    </w:p>
    <w:p w14:paraId="53E6366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are proofs that these theories are correct, and this is just the beginning of an explanation. </w:t>
      </w:r>
    </w:p>
    <w:p w14:paraId="41C16D59" w14:textId="77777777" w:rsidR="00134BD0" w:rsidRPr="00C56DA6" w:rsidRDefault="00134BD0" w:rsidP="00134BD0">
      <w:pPr>
        <w:ind w:firstLine="0"/>
        <w:rPr>
          <w:rFonts w:ascii="Avenir Book" w:hAnsi="Avenir Book"/>
          <w:lang w:val="en-GB"/>
        </w:rPr>
      </w:pPr>
    </w:p>
    <w:p w14:paraId="348CD310"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If your head is still not spinning, there is plenty more to uncover, in the book </w:t>
      </w:r>
      <w:r w:rsidRPr="00C56DA6">
        <w:rPr>
          <w:rFonts w:ascii="Avenir Book" w:hAnsi="Avenir Book"/>
          <w:i/>
          <w:iCs/>
          <w:lang w:val="en-GB"/>
        </w:rPr>
        <w:t>New Age Physics: The New Physics of the Future.</w:t>
      </w:r>
    </w:p>
    <w:p w14:paraId="1989DD96" w14:textId="77777777" w:rsidR="00134BD0" w:rsidRPr="00C56DA6" w:rsidRDefault="00134BD0" w:rsidP="00134BD0">
      <w:pPr>
        <w:ind w:firstLine="0"/>
        <w:rPr>
          <w:rFonts w:ascii="Avenir Book" w:hAnsi="Avenir Book"/>
          <w:lang w:val="en-GB"/>
        </w:rPr>
      </w:pPr>
    </w:p>
    <w:p w14:paraId="590695FD" w14:textId="77777777" w:rsidR="00134BD0" w:rsidRPr="00E60154" w:rsidRDefault="00134BD0" w:rsidP="00134BD0">
      <w:pPr>
        <w:ind w:firstLine="0"/>
        <w:rPr>
          <w:rFonts w:ascii="Avenir Book" w:hAnsi="Avenir Book"/>
          <w:b/>
          <w:bCs/>
          <w:lang w:val="fr-FR"/>
        </w:rPr>
      </w:pPr>
      <w:r w:rsidRPr="00E60154">
        <w:rPr>
          <w:rFonts w:ascii="Avenir Book" w:hAnsi="Avenir Book"/>
          <w:b/>
          <w:bCs/>
          <w:lang w:val="fr-FR"/>
        </w:rPr>
        <w:t>Roland Michel Tremblay</w:t>
      </w:r>
    </w:p>
    <w:p w14:paraId="6CB4E439" w14:textId="77777777" w:rsidR="00134BD0" w:rsidRPr="00E60154" w:rsidRDefault="00000000" w:rsidP="00134BD0">
      <w:pPr>
        <w:ind w:firstLine="0"/>
        <w:rPr>
          <w:rFonts w:ascii="Avenir Book" w:hAnsi="Avenir Book"/>
          <w:lang w:val="fr-FR"/>
        </w:rPr>
      </w:pPr>
      <w:hyperlink r:id="rId10" w:history="1">
        <w:r w:rsidR="00134BD0" w:rsidRPr="00E60154">
          <w:rPr>
            <w:rStyle w:val="Hyperlink"/>
            <w:rFonts w:ascii="Avenir Book" w:hAnsi="Avenir Book"/>
            <w:lang w:val="fr-FR"/>
          </w:rPr>
          <w:t>rm@themarginal.com</w:t>
        </w:r>
      </w:hyperlink>
      <w:r w:rsidR="00134BD0" w:rsidRPr="00E60154">
        <w:rPr>
          <w:rFonts w:ascii="Avenir Book" w:hAnsi="Avenir Book"/>
          <w:lang w:val="fr-FR"/>
        </w:rPr>
        <w:t xml:space="preserve"> </w:t>
      </w:r>
    </w:p>
    <w:p w14:paraId="72A44C53" w14:textId="77777777" w:rsidR="00134BD0" w:rsidRPr="00E60154" w:rsidRDefault="00000000" w:rsidP="00134BD0">
      <w:pPr>
        <w:ind w:firstLine="0"/>
        <w:rPr>
          <w:rStyle w:val="Hyperlink"/>
          <w:rFonts w:ascii="Avenir Book" w:hAnsi="Avenir Book"/>
          <w:lang w:val="fr-FR"/>
        </w:rPr>
      </w:pPr>
      <w:hyperlink r:id="rId11" w:history="1">
        <w:r w:rsidR="00134BD0" w:rsidRPr="00E60154">
          <w:rPr>
            <w:rStyle w:val="Hyperlink"/>
            <w:rFonts w:ascii="Avenir Book" w:hAnsi="Avenir Book"/>
            <w:lang w:val="fr-FR"/>
          </w:rPr>
          <w:t>www.themarginal.com</w:t>
        </w:r>
      </w:hyperlink>
    </w:p>
    <w:p w14:paraId="24110277" w14:textId="77777777" w:rsidR="00134BD0" w:rsidRPr="00E60154" w:rsidRDefault="00000000" w:rsidP="00134BD0">
      <w:pPr>
        <w:ind w:firstLine="0"/>
        <w:rPr>
          <w:rFonts w:ascii="Avenir Book" w:hAnsi="Avenir Book"/>
          <w:lang w:val="fr-FR"/>
        </w:rPr>
      </w:pPr>
      <w:hyperlink r:id="rId12" w:history="1">
        <w:r w:rsidR="00134BD0" w:rsidRPr="00E60154">
          <w:rPr>
            <w:rStyle w:val="Hyperlink"/>
            <w:rFonts w:ascii="Avenir Book" w:hAnsi="Avenir Book"/>
            <w:lang w:val="fr-FR"/>
          </w:rPr>
          <w:t>www.lemarginal.com</w:t>
        </w:r>
      </w:hyperlink>
    </w:p>
    <w:p w14:paraId="3B9861E1" w14:textId="77777777" w:rsidR="00134BD0" w:rsidRPr="00E60154" w:rsidRDefault="00134BD0" w:rsidP="00134BD0">
      <w:pPr>
        <w:ind w:firstLine="0"/>
        <w:rPr>
          <w:rFonts w:ascii="Avenir Book" w:hAnsi="Avenir Book"/>
          <w:lang w:val="fr-FR"/>
        </w:rPr>
      </w:pPr>
    </w:p>
    <w:p w14:paraId="5FEFB5A0" w14:textId="77777777" w:rsidR="00134BD0" w:rsidRPr="00C56DA6" w:rsidRDefault="00134BD0" w:rsidP="00134BD0">
      <w:pPr>
        <w:ind w:firstLine="0"/>
        <w:rPr>
          <w:rFonts w:ascii="Avenir Book" w:hAnsi="Avenir Book"/>
          <w:b/>
          <w:bCs/>
          <w:i/>
          <w:iCs/>
          <w:lang w:val="en-GB"/>
        </w:rPr>
      </w:pPr>
      <w:r w:rsidRPr="00C56DA6">
        <w:rPr>
          <w:rFonts w:ascii="Avenir Book" w:hAnsi="Avenir Book"/>
          <w:b/>
          <w:bCs/>
          <w:i/>
          <w:iCs/>
          <w:lang w:val="en-GB"/>
        </w:rPr>
        <w:t>Roland Michel Tremblay Catch Up and Interview</w:t>
      </w:r>
    </w:p>
    <w:p w14:paraId="0A17A082" w14:textId="77777777" w:rsidR="00134BD0" w:rsidRPr="00C56DA6" w:rsidRDefault="00000000" w:rsidP="00134BD0">
      <w:pPr>
        <w:ind w:firstLine="0"/>
        <w:rPr>
          <w:rFonts w:ascii="Avenir Book" w:hAnsi="Avenir Book"/>
          <w:lang w:val="en-GB"/>
        </w:rPr>
      </w:pPr>
      <w:hyperlink r:id="rId13" w:history="1">
        <w:r w:rsidR="00134BD0" w:rsidRPr="00C56DA6">
          <w:rPr>
            <w:rStyle w:val="Hyperlink"/>
            <w:rFonts w:ascii="Avenir Book" w:hAnsi="Avenir Book"/>
            <w:lang w:val="en-GB"/>
          </w:rPr>
          <w:t>https://youtu.be/q-i8CxH_Cuc</w:t>
        </w:r>
      </w:hyperlink>
    </w:p>
    <w:p w14:paraId="4775457C" w14:textId="77777777" w:rsidR="00134BD0" w:rsidRPr="00C56DA6" w:rsidRDefault="00134BD0" w:rsidP="00134BD0">
      <w:pPr>
        <w:ind w:firstLine="0"/>
        <w:rPr>
          <w:rFonts w:ascii="Avenir Book" w:hAnsi="Avenir Book"/>
          <w:lang w:val="en-GB"/>
        </w:rPr>
      </w:pPr>
    </w:p>
    <w:p w14:paraId="78F790F7" w14:textId="77777777" w:rsidR="00134BD0" w:rsidRPr="00C56DA6" w:rsidRDefault="00134BD0" w:rsidP="00134BD0">
      <w:pPr>
        <w:ind w:firstLine="0"/>
        <w:rPr>
          <w:rFonts w:ascii="Avenir Book" w:hAnsi="Avenir Book"/>
          <w:b/>
          <w:bCs/>
          <w:i/>
          <w:iCs/>
          <w:lang w:val="en-GB"/>
        </w:rPr>
      </w:pPr>
      <w:r w:rsidRPr="00C56DA6">
        <w:rPr>
          <w:rFonts w:ascii="Avenir Book" w:hAnsi="Avenir Book"/>
          <w:b/>
          <w:bCs/>
          <w:i/>
          <w:iCs/>
          <w:lang w:val="en-GB"/>
        </w:rPr>
        <w:t>Atomic Expansion Theory Full Interview - A Theory of Everything</w:t>
      </w:r>
    </w:p>
    <w:p w14:paraId="4C815BA6" w14:textId="77777777" w:rsidR="00134BD0" w:rsidRPr="00C56DA6" w:rsidRDefault="00000000" w:rsidP="00134BD0">
      <w:pPr>
        <w:ind w:firstLine="0"/>
        <w:rPr>
          <w:rFonts w:ascii="Avenir Book" w:hAnsi="Avenir Book"/>
          <w:lang w:val="en-GB"/>
        </w:rPr>
      </w:pPr>
      <w:hyperlink r:id="rId14" w:history="1">
        <w:r w:rsidR="00134BD0" w:rsidRPr="00C56DA6">
          <w:rPr>
            <w:rStyle w:val="Hyperlink"/>
            <w:rFonts w:ascii="Avenir Book" w:hAnsi="Avenir Book"/>
            <w:lang w:val="en-GB"/>
          </w:rPr>
          <w:t>https://youtu.be/8lj1F8UqPc8</w:t>
        </w:r>
      </w:hyperlink>
    </w:p>
    <w:p w14:paraId="19A5DC2E" w14:textId="77777777" w:rsidR="00134BD0" w:rsidRPr="00C56DA6" w:rsidRDefault="00134BD0" w:rsidP="00134BD0">
      <w:pPr>
        <w:ind w:firstLine="0"/>
        <w:rPr>
          <w:rFonts w:ascii="Avenir Book" w:hAnsi="Avenir Book"/>
          <w:lang w:val="en-GB"/>
        </w:rPr>
      </w:pPr>
    </w:p>
    <w:p w14:paraId="0AFC8145"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t>UK</w:t>
      </w:r>
    </w:p>
    <w:p w14:paraId="13F7DC28" w14:textId="77777777" w:rsidR="00134BD0" w:rsidRPr="00C56DA6" w:rsidRDefault="00000000" w:rsidP="00134BD0">
      <w:pPr>
        <w:ind w:firstLine="0"/>
        <w:rPr>
          <w:rFonts w:ascii="Avenir Book" w:hAnsi="Avenir Book"/>
          <w:lang w:val="en-GB"/>
        </w:rPr>
      </w:pPr>
      <w:hyperlink r:id="rId15" w:history="1">
        <w:r w:rsidR="00134BD0" w:rsidRPr="00C56DA6">
          <w:rPr>
            <w:rStyle w:val="Hyperlink"/>
            <w:rFonts w:ascii="Avenir Book" w:hAnsi="Avenir Book"/>
            <w:lang w:val="en-GB"/>
          </w:rPr>
          <w:t>www.amazon.co.uk/New-Age-Physics-Ultraterrestrial-Interdimensional-ebook/dp/B0BFXLSHKP/ref=sr_1_1</w:t>
        </w:r>
      </w:hyperlink>
      <w:r w:rsidR="00134BD0" w:rsidRPr="00C56DA6">
        <w:rPr>
          <w:rFonts w:ascii="Avenir Book" w:hAnsi="Avenir Book"/>
          <w:lang w:val="en-GB"/>
        </w:rPr>
        <w:t xml:space="preserve"> </w:t>
      </w:r>
    </w:p>
    <w:p w14:paraId="26C5A4D4" w14:textId="77777777" w:rsidR="00134BD0" w:rsidRPr="00C56DA6" w:rsidRDefault="00134BD0" w:rsidP="00134BD0">
      <w:pPr>
        <w:ind w:firstLine="0"/>
        <w:rPr>
          <w:rFonts w:ascii="Avenir Book" w:hAnsi="Avenir Book"/>
          <w:lang w:val="en-GB"/>
        </w:rPr>
      </w:pPr>
    </w:p>
    <w:p w14:paraId="075118A2"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t xml:space="preserve">US </w:t>
      </w:r>
    </w:p>
    <w:p w14:paraId="4D2ABA7E" w14:textId="77777777" w:rsidR="00134BD0" w:rsidRPr="00C56DA6" w:rsidRDefault="00000000" w:rsidP="00134BD0">
      <w:pPr>
        <w:ind w:firstLine="0"/>
        <w:rPr>
          <w:rFonts w:ascii="Avenir Book" w:hAnsi="Avenir Book"/>
          <w:lang w:val="en-GB"/>
        </w:rPr>
      </w:pPr>
      <w:hyperlink r:id="rId16" w:history="1">
        <w:r w:rsidR="00134BD0" w:rsidRPr="00C56DA6">
          <w:rPr>
            <w:rStyle w:val="Hyperlink"/>
            <w:rFonts w:ascii="Avenir Book" w:hAnsi="Avenir Book"/>
            <w:lang w:val="en-GB"/>
          </w:rPr>
          <w:t>www.amazon.com/New-Age-Physics-Ultraterrestrial-Interdimensional-ebook/dp/B0BFXLSHKP/ref=sr_1_1</w:t>
        </w:r>
      </w:hyperlink>
    </w:p>
    <w:p w14:paraId="7B416416" w14:textId="77777777" w:rsidR="00134BD0" w:rsidRPr="00C56DA6" w:rsidRDefault="00134BD0" w:rsidP="00134BD0">
      <w:pPr>
        <w:ind w:firstLine="0"/>
        <w:rPr>
          <w:rFonts w:ascii="Avenir Book" w:hAnsi="Avenir Book"/>
          <w:lang w:val="en-GB"/>
        </w:rPr>
      </w:pPr>
    </w:p>
    <w:p w14:paraId="16A9AAE9"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t>Canada</w:t>
      </w:r>
    </w:p>
    <w:p w14:paraId="060E7D59" w14:textId="77777777" w:rsidR="00134BD0" w:rsidRPr="00C56DA6" w:rsidRDefault="00000000" w:rsidP="00134BD0">
      <w:pPr>
        <w:ind w:firstLine="0"/>
        <w:rPr>
          <w:rFonts w:ascii="Avenir Book" w:hAnsi="Avenir Book"/>
          <w:lang w:val="en-GB"/>
        </w:rPr>
      </w:pPr>
      <w:hyperlink r:id="rId17" w:history="1">
        <w:r w:rsidR="00134BD0" w:rsidRPr="00C56DA6">
          <w:rPr>
            <w:rStyle w:val="Hyperlink"/>
            <w:rFonts w:ascii="Avenir Book" w:hAnsi="Avenir Book"/>
            <w:lang w:val="en-GB"/>
          </w:rPr>
          <w:t>www.amazon.ca/New-Age-Physics-Ultraterrestrial-Interdimensional-ebook/dp/B0BFXLSHKP/ref=tmm_kin_swatch_0</w:t>
        </w:r>
      </w:hyperlink>
    </w:p>
    <w:p w14:paraId="74EB647E" w14:textId="77777777" w:rsidR="00134BD0" w:rsidRPr="00C56DA6" w:rsidRDefault="00134BD0" w:rsidP="00134BD0">
      <w:pPr>
        <w:ind w:firstLine="0"/>
        <w:rPr>
          <w:rFonts w:ascii="Avenir Book" w:hAnsi="Avenir Book"/>
          <w:lang w:val="en-GB"/>
        </w:rPr>
      </w:pPr>
    </w:p>
    <w:p w14:paraId="057B3994"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t>Australia</w:t>
      </w:r>
    </w:p>
    <w:p w14:paraId="635C835C" w14:textId="77777777" w:rsidR="00134BD0" w:rsidRPr="00C56DA6" w:rsidRDefault="00000000" w:rsidP="00134BD0">
      <w:pPr>
        <w:ind w:firstLine="0"/>
        <w:rPr>
          <w:rFonts w:ascii="Avenir Book" w:hAnsi="Avenir Book"/>
          <w:lang w:val="en-GB"/>
        </w:rPr>
      </w:pPr>
      <w:hyperlink r:id="rId18" w:history="1">
        <w:r w:rsidR="00134BD0" w:rsidRPr="00C56DA6">
          <w:rPr>
            <w:rStyle w:val="Hyperlink"/>
            <w:rFonts w:ascii="Avenir Book" w:hAnsi="Avenir Book"/>
            <w:lang w:val="en-GB"/>
          </w:rPr>
          <w:t>www.amazon.com.au/New-Age-Physics-Ultraterrestrial-Interdimensional-ebook/dp/B0BFXLSHKP/ref=sr_1_1</w:t>
        </w:r>
      </w:hyperlink>
    </w:p>
    <w:p w14:paraId="6F283AC8" w14:textId="77777777" w:rsidR="00134BD0" w:rsidRPr="00C56DA6" w:rsidRDefault="00134BD0" w:rsidP="00134BD0">
      <w:pPr>
        <w:ind w:firstLine="0"/>
        <w:rPr>
          <w:rFonts w:ascii="Avenir Book" w:hAnsi="Avenir Book"/>
          <w:lang w:val="en-GB"/>
        </w:rPr>
      </w:pPr>
    </w:p>
    <w:p w14:paraId="770C77CC" w14:textId="77777777" w:rsidR="006047FC" w:rsidRPr="00C56DA6" w:rsidRDefault="006047FC" w:rsidP="005F0FAA">
      <w:pPr>
        <w:ind w:firstLine="0"/>
        <w:rPr>
          <w:sz w:val="32"/>
          <w:szCs w:val="32"/>
          <w:lang w:val="en-GB"/>
        </w:rPr>
      </w:pPr>
    </w:p>
    <w:p w14:paraId="76D422EB" w14:textId="10271986" w:rsidR="00134BD0" w:rsidRPr="00C56DA6" w:rsidRDefault="00134BD0">
      <w:pPr>
        <w:spacing w:before="0" w:line="240" w:lineRule="auto"/>
        <w:ind w:firstLine="0"/>
        <w:contextualSpacing w:val="0"/>
        <w:jc w:val="left"/>
        <w:rPr>
          <w:rFonts w:asciiTheme="majorHAnsi" w:eastAsiaTheme="majorEastAsia" w:hAnsiTheme="majorHAnsi" w:cstheme="majorBidi"/>
          <w:color w:val="000000" w:themeColor="text1"/>
          <w:sz w:val="32"/>
          <w:szCs w:val="32"/>
          <w:lang w:val="en-GB"/>
        </w:rPr>
      </w:pPr>
      <w:bookmarkStart w:id="22" w:name="_Toc113022237"/>
    </w:p>
    <w:p w14:paraId="13349E91" w14:textId="29A61D54" w:rsidR="00687401" w:rsidRPr="00C56DA6" w:rsidRDefault="00C00AB3" w:rsidP="004164E5">
      <w:pPr>
        <w:pStyle w:val="Heading1"/>
        <w:rPr>
          <w:lang w:val="en-GB"/>
        </w:rPr>
      </w:pPr>
      <w:r w:rsidRPr="00C56DA6">
        <w:rPr>
          <w:lang w:val="en-GB"/>
        </w:rPr>
        <w:lastRenderedPageBreak/>
        <w:t xml:space="preserve">New Age Physics – </w:t>
      </w:r>
      <w:r w:rsidR="00687401" w:rsidRPr="00C56DA6">
        <w:rPr>
          <w:lang w:val="en-GB"/>
        </w:rPr>
        <w:t>Foreword</w:t>
      </w:r>
      <w:r w:rsidR="00E5704C" w:rsidRPr="00C56DA6">
        <w:rPr>
          <w:lang w:val="en-GB"/>
        </w:rPr>
        <w:t xml:space="preserve"> by Mark McCutcheon</w:t>
      </w:r>
      <w:bookmarkEnd w:id="22"/>
    </w:p>
    <w:p w14:paraId="282774BA" w14:textId="1884D6A9" w:rsidR="00AF6B0D" w:rsidRPr="00C56DA6" w:rsidRDefault="00AF6B0D" w:rsidP="00AF6B0D">
      <w:pPr>
        <w:ind w:firstLine="340"/>
        <w:rPr>
          <w:rFonts w:cstheme="minorHAnsi"/>
          <w:lang w:val="en-GB"/>
        </w:rPr>
      </w:pPr>
      <w:r w:rsidRPr="00C56DA6">
        <w:rPr>
          <w:rFonts w:cstheme="minorHAnsi"/>
          <w:lang w:val="en-GB"/>
        </w:rPr>
        <w:t xml:space="preserve">In </w:t>
      </w:r>
      <w:r w:rsidRPr="00C56DA6">
        <w:rPr>
          <w:rFonts w:cstheme="minorHAnsi"/>
          <w:i/>
          <w:iCs/>
          <w:lang w:val="en-GB"/>
        </w:rPr>
        <w:t>New Age Physics,</w:t>
      </w:r>
      <w:r w:rsidRPr="00C56DA6">
        <w:rPr>
          <w:rFonts w:cstheme="minorHAnsi"/>
          <w:lang w:val="en-GB"/>
        </w:rPr>
        <w:t xml:space="preserve"> Roland </w:t>
      </w:r>
      <w:r w:rsidR="001A74BE" w:rsidRPr="00C56DA6">
        <w:rPr>
          <w:rFonts w:cstheme="minorHAnsi"/>
          <w:lang w:val="en-GB"/>
        </w:rPr>
        <w:t xml:space="preserve">Michel </w:t>
      </w:r>
      <w:r w:rsidRPr="00C56DA6">
        <w:rPr>
          <w:rFonts w:cstheme="minorHAnsi"/>
          <w:lang w:val="en-GB"/>
        </w:rPr>
        <w:t>Tremblay greatly broadens the novel notion of Expansion</w:t>
      </w:r>
      <w:r w:rsidR="00481939" w:rsidRPr="00C56DA6">
        <w:rPr>
          <w:rFonts w:cstheme="minorHAnsi"/>
          <w:lang w:val="en-GB"/>
        </w:rPr>
        <w:t>,</w:t>
      </w:r>
      <w:r w:rsidRPr="00C56DA6">
        <w:rPr>
          <w:rFonts w:cstheme="minorHAnsi"/>
          <w:lang w:val="en-GB"/>
        </w:rPr>
        <w:t xml:space="preserve"> driving and explaining everything in conventional science and the known universe</w:t>
      </w:r>
      <w:r w:rsidR="007026DD" w:rsidRPr="00C56DA6">
        <w:rPr>
          <w:rFonts w:cstheme="minorHAnsi"/>
          <w:lang w:val="en-GB"/>
        </w:rPr>
        <w:t> </w:t>
      </w:r>
      <w:r w:rsidRPr="00C56DA6">
        <w:rPr>
          <w:rFonts w:cstheme="minorHAnsi"/>
          <w:lang w:val="en-GB"/>
        </w:rPr>
        <w:t>– and beyond.</w:t>
      </w:r>
    </w:p>
    <w:p w14:paraId="4B6B3286" w14:textId="69EC1B83" w:rsidR="00AF6B0D" w:rsidRPr="00C56DA6" w:rsidRDefault="00AF6B0D" w:rsidP="00AF6B0D">
      <w:pPr>
        <w:ind w:firstLine="340"/>
        <w:rPr>
          <w:rFonts w:cstheme="minorHAnsi"/>
          <w:lang w:val="en-GB"/>
        </w:rPr>
      </w:pPr>
      <w:r w:rsidRPr="00C56DA6">
        <w:rPr>
          <w:rFonts w:cstheme="minorHAnsi"/>
          <w:lang w:val="en-GB"/>
        </w:rPr>
        <w:t xml:space="preserve">It is inspired by the two fundamental forms of Expansion in the book </w:t>
      </w:r>
      <w:r w:rsidRPr="00C56DA6">
        <w:rPr>
          <w:rFonts w:cstheme="minorHAnsi"/>
          <w:i/>
          <w:iCs/>
          <w:lang w:val="en-GB"/>
        </w:rPr>
        <w:t>The Final Theory,</w:t>
      </w:r>
      <w:r w:rsidRPr="00C56DA6">
        <w:rPr>
          <w:rFonts w:cstheme="minorHAnsi"/>
          <w:lang w:val="en-GB"/>
        </w:rPr>
        <w:t xml:space="preserve"> coined </w:t>
      </w:r>
      <w:r w:rsidRPr="00C56DA6">
        <w:rPr>
          <w:rFonts w:cstheme="minorHAnsi"/>
          <w:i/>
          <w:iCs/>
          <w:lang w:val="en-GB"/>
        </w:rPr>
        <w:t>Expansion Theory</w:t>
      </w:r>
      <w:r w:rsidR="00481939" w:rsidRPr="00C56DA6">
        <w:rPr>
          <w:rFonts w:cstheme="minorHAnsi"/>
          <w:i/>
          <w:iCs/>
          <w:lang w:val="en-GB"/>
        </w:rPr>
        <w:t>,</w:t>
      </w:r>
      <w:r w:rsidRPr="00C56DA6">
        <w:rPr>
          <w:rFonts w:cstheme="minorHAnsi"/>
          <w:lang w:val="en-GB"/>
        </w:rPr>
        <w:t xml:space="preserve"> covering the atomic and subatomic realms of our existence.</w:t>
      </w:r>
    </w:p>
    <w:p w14:paraId="2D6D9D13" w14:textId="6F1237C9" w:rsidR="00AF6B0D" w:rsidRPr="00C56DA6" w:rsidRDefault="00AF6B0D" w:rsidP="00AF6B0D">
      <w:pPr>
        <w:ind w:firstLine="340"/>
        <w:rPr>
          <w:rFonts w:cstheme="minorHAnsi"/>
          <w:lang w:val="en-GB"/>
        </w:rPr>
      </w:pPr>
      <w:r w:rsidRPr="00C56DA6">
        <w:rPr>
          <w:rFonts w:cstheme="minorHAnsi"/>
          <w:lang w:val="en-GB"/>
        </w:rPr>
        <w:t xml:space="preserve">Atomic Expansion replaces both Newton's </w:t>
      </w:r>
      <w:r w:rsidRPr="00C56DA6">
        <w:rPr>
          <w:rFonts w:cstheme="minorHAnsi"/>
          <w:i/>
          <w:iCs/>
          <w:lang w:val="en-GB"/>
        </w:rPr>
        <w:t>attracting gravitational force</w:t>
      </w:r>
      <w:r w:rsidR="00EC3E51" w:rsidRPr="00C56DA6">
        <w:rPr>
          <w:rFonts w:cstheme="minorHAnsi"/>
          <w:i/>
          <w:iCs/>
          <w:lang w:val="en-GB"/>
        </w:rPr>
        <w:t>,</w:t>
      </w:r>
      <w:r w:rsidRPr="00C56DA6">
        <w:rPr>
          <w:rFonts w:cstheme="minorHAnsi"/>
          <w:lang w:val="en-GB"/>
        </w:rPr>
        <w:t xml:space="preserve"> and Einstein's </w:t>
      </w:r>
      <w:r w:rsidRPr="00C56DA6">
        <w:rPr>
          <w:rFonts w:cstheme="minorHAnsi"/>
          <w:i/>
          <w:iCs/>
          <w:lang w:val="en-GB"/>
        </w:rPr>
        <w:t>warped space-time</w:t>
      </w:r>
      <w:r w:rsidRPr="00C56DA6">
        <w:rPr>
          <w:rFonts w:cstheme="minorHAnsi"/>
          <w:lang w:val="en-GB"/>
        </w:rPr>
        <w:t xml:space="preserve"> theories of gravity</w:t>
      </w:r>
      <w:r w:rsidR="007C7B29" w:rsidRPr="00C56DA6">
        <w:rPr>
          <w:rFonts w:cstheme="minorHAnsi"/>
          <w:lang w:val="en-GB"/>
        </w:rPr>
        <w:t>,</w:t>
      </w:r>
      <w:r w:rsidRPr="00C56DA6">
        <w:rPr>
          <w:rFonts w:cstheme="minorHAnsi"/>
          <w:lang w:val="en-GB"/>
        </w:rPr>
        <w:t xml:space="preserve"> with a singular and much simpler scientific mechanism.</w:t>
      </w:r>
    </w:p>
    <w:p w14:paraId="5A1B8B92" w14:textId="59ADC730" w:rsidR="00AF6B0D" w:rsidRPr="00C56DA6" w:rsidRDefault="00AF6B0D" w:rsidP="00AF6B0D">
      <w:pPr>
        <w:ind w:firstLine="340"/>
        <w:rPr>
          <w:rFonts w:cstheme="minorHAnsi"/>
          <w:lang w:val="en-GB"/>
        </w:rPr>
      </w:pPr>
      <w:r w:rsidRPr="00C56DA6">
        <w:rPr>
          <w:rFonts w:cstheme="minorHAnsi"/>
          <w:lang w:val="en-GB"/>
        </w:rPr>
        <w:t>Subatomic Expansion delves deeper into the subatomic realm within the atom, replacing both historic and modern models of the atom</w:t>
      </w:r>
      <w:r w:rsidR="005F348B" w:rsidRPr="00C56DA6">
        <w:rPr>
          <w:rFonts w:cstheme="minorHAnsi"/>
          <w:lang w:val="en-GB"/>
        </w:rPr>
        <w:t>,</w:t>
      </w:r>
      <w:r w:rsidRPr="00C56DA6">
        <w:rPr>
          <w:rFonts w:cstheme="minorHAnsi"/>
          <w:lang w:val="en-GB"/>
        </w:rPr>
        <w:t xml:space="preserve"> with a consistent expansion-based model</w:t>
      </w:r>
      <w:r w:rsidR="00DF5610" w:rsidRPr="00C56DA6">
        <w:rPr>
          <w:rFonts w:cstheme="minorHAnsi"/>
          <w:lang w:val="en-GB"/>
        </w:rPr>
        <w:t>.</w:t>
      </w:r>
      <w:r w:rsidR="004A15FB" w:rsidRPr="00C56DA6">
        <w:rPr>
          <w:rFonts w:cstheme="minorHAnsi"/>
          <w:lang w:val="en-GB"/>
        </w:rPr>
        <w:t xml:space="preserve"> All the while, r</w:t>
      </w:r>
      <w:r w:rsidRPr="00C56DA6">
        <w:rPr>
          <w:rFonts w:cstheme="minorHAnsi"/>
          <w:lang w:val="en-GB"/>
        </w:rPr>
        <w:t xml:space="preserve">edefining concepts such as </w:t>
      </w:r>
      <w:r w:rsidRPr="00C56DA6">
        <w:rPr>
          <w:rFonts w:cstheme="minorHAnsi"/>
          <w:i/>
          <w:iCs/>
          <w:lang w:val="en-GB"/>
        </w:rPr>
        <w:t>electric charge,</w:t>
      </w:r>
      <w:r w:rsidRPr="00C56DA6">
        <w:rPr>
          <w:rFonts w:cstheme="minorHAnsi"/>
          <w:lang w:val="en-GB"/>
        </w:rPr>
        <w:t xml:space="preserve"> the current families of subatomic particles and anti-particles, and quantum-mechanical models.</w:t>
      </w:r>
    </w:p>
    <w:p w14:paraId="4EBC980E" w14:textId="03F07B7D" w:rsidR="00AF6B0D" w:rsidRPr="00C56DA6" w:rsidRDefault="00AF6B0D" w:rsidP="00AF6B0D">
      <w:pPr>
        <w:ind w:firstLine="340"/>
        <w:rPr>
          <w:rFonts w:cstheme="minorHAnsi"/>
          <w:lang w:val="en-GB"/>
        </w:rPr>
      </w:pPr>
      <w:r w:rsidRPr="00C56DA6">
        <w:rPr>
          <w:rFonts w:cstheme="minorHAnsi"/>
          <w:lang w:val="en-GB"/>
        </w:rPr>
        <w:t>Subatomic Expansion is further presented as the basis of other well-known phenomena outside the atom, such as electric and magnetic fields and forces, the nature and behaviour of light</w:t>
      </w:r>
      <w:r w:rsidR="009A2919" w:rsidRPr="00C56DA6">
        <w:rPr>
          <w:rFonts w:cstheme="minorHAnsi"/>
          <w:lang w:val="en-GB"/>
        </w:rPr>
        <w:t>,</w:t>
      </w:r>
      <w:r w:rsidRPr="00C56DA6">
        <w:rPr>
          <w:rFonts w:cstheme="minorHAnsi"/>
          <w:lang w:val="en-GB"/>
        </w:rPr>
        <w:t xml:space="preserve"> and the entire electromagnetic spectrum.</w:t>
      </w:r>
    </w:p>
    <w:p w14:paraId="16E97B0B" w14:textId="6837401D" w:rsidR="00AF6B0D" w:rsidRPr="00C56DA6" w:rsidRDefault="00AF6B0D" w:rsidP="00AF6B0D">
      <w:pPr>
        <w:ind w:firstLine="340"/>
        <w:rPr>
          <w:rFonts w:cstheme="minorHAnsi"/>
          <w:lang w:val="en-GB"/>
        </w:rPr>
      </w:pPr>
      <w:r w:rsidRPr="00C56DA6">
        <w:rPr>
          <w:rFonts w:cstheme="minorHAnsi"/>
          <w:lang w:val="en-GB"/>
        </w:rPr>
        <w:t xml:space="preserve">As may be expected, the sweeping rethink of today's science presented by </w:t>
      </w:r>
      <w:r w:rsidRPr="00C56DA6">
        <w:rPr>
          <w:rFonts w:cstheme="minorHAnsi"/>
          <w:i/>
          <w:iCs/>
          <w:lang w:val="en-GB"/>
        </w:rPr>
        <w:t xml:space="preserve">Expansion </w:t>
      </w:r>
      <w:r w:rsidR="007C7B29" w:rsidRPr="00C56DA6">
        <w:rPr>
          <w:rFonts w:cstheme="minorHAnsi"/>
          <w:i/>
          <w:iCs/>
          <w:lang w:val="en-GB"/>
        </w:rPr>
        <w:t>T</w:t>
      </w:r>
      <w:r w:rsidRPr="00C56DA6">
        <w:rPr>
          <w:rFonts w:cstheme="minorHAnsi"/>
          <w:i/>
          <w:iCs/>
          <w:lang w:val="en-GB"/>
        </w:rPr>
        <w:t>heory</w:t>
      </w:r>
      <w:r w:rsidR="007C7B29" w:rsidRPr="00C56DA6">
        <w:rPr>
          <w:rFonts w:cstheme="minorHAnsi"/>
          <w:i/>
          <w:iCs/>
          <w:lang w:val="en-GB"/>
        </w:rPr>
        <w:t>,</w:t>
      </w:r>
      <w:r w:rsidRPr="00C56DA6">
        <w:rPr>
          <w:rFonts w:cstheme="minorHAnsi"/>
          <w:lang w:val="en-GB"/>
        </w:rPr>
        <w:t xml:space="preserve"> has the potential to lead to many scientific advances that are only aspired to or dreamt of today, such as potential solutions to the current mysteries of </w:t>
      </w:r>
      <w:r w:rsidRPr="00C56DA6">
        <w:rPr>
          <w:rFonts w:cstheme="minorHAnsi"/>
          <w:i/>
          <w:iCs/>
          <w:lang w:val="en-GB"/>
        </w:rPr>
        <w:t>dark matter</w:t>
      </w:r>
      <w:r w:rsidRPr="00C56DA6">
        <w:rPr>
          <w:rFonts w:cstheme="minorHAnsi"/>
          <w:lang w:val="en-GB"/>
        </w:rPr>
        <w:t xml:space="preserve"> and </w:t>
      </w:r>
      <w:r w:rsidRPr="00C56DA6">
        <w:rPr>
          <w:rFonts w:cstheme="minorHAnsi"/>
          <w:i/>
          <w:iCs/>
          <w:lang w:val="en-GB"/>
        </w:rPr>
        <w:t>dark energy,</w:t>
      </w:r>
      <w:r w:rsidRPr="00C56DA6">
        <w:rPr>
          <w:rFonts w:cstheme="minorHAnsi"/>
          <w:lang w:val="en-GB"/>
        </w:rPr>
        <w:t xml:space="preserve"> or pointing a plausible way toward faster-than-light travel and communication.</w:t>
      </w:r>
    </w:p>
    <w:p w14:paraId="14FFB994" w14:textId="40871AE3" w:rsidR="00AF6B0D" w:rsidRPr="00C56DA6" w:rsidRDefault="00AF6B0D" w:rsidP="00AF6B0D">
      <w:pPr>
        <w:ind w:firstLine="340"/>
        <w:rPr>
          <w:rFonts w:cstheme="minorHAnsi"/>
          <w:lang w:val="en-GB"/>
        </w:rPr>
      </w:pPr>
      <w:r w:rsidRPr="00C56DA6">
        <w:rPr>
          <w:rFonts w:cstheme="minorHAnsi"/>
          <w:lang w:val="en-GB"/>
        </w:rPr>
        <w:t xml:space="preserve">And in that spirit, </w:t>
      </w:r>
      <w:r w:rsidRPr="00C56DA6">
        <w:rPr>
          <w:rFonts w:cstheme="minorHAnsi"/>
          <w:i/>
          <w:iCs/>
          <w:lang w:val="en-GB"/>
        </w:rPr>
        <w:t>New Age Physics</w:t>
      </w:r>
      <w:r w:rsidRPr="00C56DA6">
        <w:rPr>
          <w:rFonts w:cstheme="minorHAnsi"/>
          <w:lang w:val="en-GB"/>
        </w:rPr>
        <w:t xml:space="preserve"> casts an even broader net that captures further concepts</w:t>
      </w:r>
      <w:r w:rsidR="00985C17" w:rsidRPr="00C56DA6">
        <w:rPr>
          <w:rFonts w:cstheme="minorHAnsi"/>
          <w:lang w:val="en-GB"/>
        </w:rPr>
        <w:t>,</w:t>
      </w:r>
      <w:r w:rsidRPr="00C56DA6">
        <w:rPr>
          <w:rFonts w:cstheme="minorHAnsi"/>
          <w:lang w:val="en-GB"/>
        </w:rPr>
        <w:t xml:space="preserve"> to extend Atomic and Subatomic Expansion from two to five forms of Expansion, presenting a comprehensive yet concise summary</w:t>
      </w:r>
      <w:r w:rsidR="00C06328" w:rsidRPr="00C56DA6">
        <w:rPr>
          <w:rFonts w:cstheme="minorHAnsi"/>
          <w:lang w:val="en-GB"/>
        </w:rPr>
        <w:t>,</w:t>
      </w:r>
      <w:r w:rsidRPr="00C56DA6">
        <w:rPr>
          <w:rFonts w:cstheme="minorHAnsi"/>
          <w:lang w:val="en-GB"/>
        </w:rPr>
        <w:t xml:space="preserve"> relating and inter-relating the key ideas of each</w:t>
      </w:r>
      <w:r w:rsidR="009A2919" w:rsidRPr="00C56DA6">
        <w:rPr>
          <w:rFonts w:cstheme="minorHAnsi"/>
          <w:lang w:val="en-GB"/>
        </w:rPr>
        <w:t xml:space="preserve"> type</w:t>
      </w:r>
      <w:r w:rsidRPr="00C56DA6">
        <w:rPr>
          <w:rFonts w:cstheme="minorHAnsi"/>
          <w:lang w:val="en-GB"/>
        </w:rPr>
        <w:t>.</w:t>
      </w:r>
    </w:p>
    <w:p w14:paraId="60913CD7" w14:textId="4AFF7331" w:rsidR="00687401" w:rsidRPr="00C56DA6" w:rsidRDefault="00AF6B0D" w:rsidP="00AF6B0D">
      <w:pPr>
        <w:ind w:firstLine="340"/>
        <w:rPr>
          <w:rFonts w:cstheme="minorHAnsi"/>
          <w:lang w:val="en-GB"/>
        </w:rPr>
      </w:pPr>
      <w:r w:rsidRPr="00C56DA6">
        <w:rPr>
          <w:rFonts w:cstheme="minorHAnsi"/>
          <w:lang w:val="en-GB"/>
        </w:rPr>
        <w:lastRenderedPageBreak/>
        <w:t xml:space="preserve">I consider </w:t>
      </w:r>
      <w:r w:rsidRPr="00C56DA6">
        <w:rPr>
          <w:rFonts w:cstheme="minorHAnsi"/>
          <w:i/>
          <w:iCs/>
          <w:lang w:val="en-GB"/>
        </w:rPr>
        <w:t>New Age Physics</w:t>
      </w:r>
      <w:r w:rsidRPr="00C56DA6">
        <w:rPr>
          <w:rFonts w:cstheme="minorHAnsi"/>
          <w:lang w:val="en-GB"/>
        </w:rPr>
        <w:t xml:space="preserve"> to be a prime example of my goal to inspire</w:t>
      </w:r>
      <w:r w:rsidR="00AE73BD" w:rsidRPr="00C56DA6">
        <w:rPr>
          <w:rFonts w:cstheme="minorHAnsi"/>
          <w:lang w:val="en-GB"/>
        </w:rPr>
        <w:t>,</w:t>
      </w:r>
      <w:r w:rsidRPr="00C56DA6">
        <w:rPr>
          <w:rFonts w:cstheme="minorHAnsi"/>
          <w:lang w:val="en-GB"/>
        </w:rPr>
        <w:t xml:space="preserve"> such a sincere and deeply considered </w:t>
      </w:r>
      <w:r w:rsidR="004E7987" w:rsidRPr="00C56DA6">
        <w:rPr>
          <w:rFonts w:cstheme="minorHAnsi"/>
          <w:lang w:val="en-GB"/>
        </w:rPr>
        <w:t>assimilation</w:t>
      </w:r>
      <w:r w:rsidRPr="00C56DA6">
        <w:rPr>
          <w:rFonts w:cstheme="minorHAnsi"/>
          <w:lang w:val="en-GB"/>
        </w:rPr>
        <w:t xml:space="preserve"> and integration of the original </w:t>
      </w:r>
      <w:r w:rsidRPr="00C56DA6">
        <w:rPr>
          <w:rFonts w:cstheme="minorHAnsi"/>
          <w:i/>
          <w:iCs/>
          <w:lang w:val="en-GB"/>
        </w:rPr>
        <w:t>Expansion Theory</w:t>
      </w:r>
      <w:r w:rsidRPr="00C56DA6">
        <w:rPr>
          <w:rFonts w:cstheme="minorHAnsi"/>
          <w:lang w:val="en-GB"/>
        </w:rPr>
        <w:t xml:space="preserve"> concepts</w:t>
      </w:r>
      <w:r w:rsidR="00067695" w:rsidRPr="00C56DA6">
        <w:rPr>
          <w:rFonts w:cstheme="minorHAnsi"/>
          <w:lang w:val="en-GB"/>
        </w:rPr>
        <w:t>,</w:t>
      </w:r>
      <w:r w:rsidRPr="00C56DA6">
        <w:rPr>
          <w:rFonts w:cstheme="minorHAnsi"/>
          <w:lang w:val="en-GB"/>
        </w:rPr>
        <w:t xml:space="preserve"> with other</w:t>
      </w:r>
      <w:r w:rsidR="00067695" w:rsidRPr="00C56DA6">
        <w:rPr>
          <w:rFonts w:cstheme="minorHAnsi"/>
          <w:lang w:val="en-GB"/>
        </w:rPr>
        <w:t xml:space="preserve"> theoretical physicists and philosophers out there</w:t>
      </w:r>
      <w:r w:rsidR="00481939" w:rsidRPr="00C56DA6">
        <w:rPr>
          <w:rFonts w:cstheme="minorHAnsi"/>
          <w:lang w:val="en-GB"/>
        </w:rPr>
        <w:t>,</w:t>
      </w:r>
      <w:r w:rsidRPr="00C56DA6">
        <w:rPr>
          <w:rFonts w:cstheme="minorHAnsi"/>
          <w:lang w:val="en-GB"/>
        </w:rPr>
        <w:t xml:space="preserve"> </w:t>
      </w:r>
      <w:proofErr w:type="gramStart"/>
      <w:r w:rsidR="009A2919" w:rsidRPr="00C56DA6">
        <w:rPr>
          <w:rFonts w:cstheme="minorHAnsi"/>
          <w:lang w:val="en-GB"/>
        </w:rPr>
        <w:t xml:space="preserve">in order </w:t>
      </w:r>
      <w:r w:rsidRPr="00C56DA6">
        <w:rPr>
          <w:rFonts w:cstheme="minorHAnsi"/>
          <w:lang w:val="en-GB"/>
        </w:rPr>
        <w:t>to</w:t>
      </w:r>
      <w:proofErr w:type="gramEnd"/>
      <w:r w:rsidRPr="00C56DA6">
        <w:rPr>
          <w:rFonts w:cstheme="minorHAnsi"/>
          <w:lang w:val="en-GB"/>
        </w:rPr>
        <w:t xml:space="preserve"> form a unique extension of scientific and philosophical exploration.</w:t>
      </w:r>
      <w:r w:rsidR="00743738" w:rsidRPr="00C56DA6">
        <w:rPr>
          <w:rFonts w:cstheme="minorHAnsi"/>
          <w:lang w:val="en-GB"/>
        </w:rPr>
        <w:t xml:space="preserve"> A revolution in our science awaits!</w:t>
      </w:r>
    </w:p>
    <w:p w14:paraId="1C18B4D8" w14:textId="3C6823E3" w:rsidR="00396016" w:rsidRPr="00C56DA6" w:rsidRDefault="00523ABB" w:rsidP="00523ABB">
      <w:pPr>
        <w:ind w:firstLine="0"/>
        <w:jc w:val="center"/>
        <w:rPr>
          <w:rFonts w:cstheme="minorHAnsi"/>
          <w:lang w:val="en-GB"/>
        </w:rPr>
      </w:pPr>
      <w:r w:rsidRPr="00C56DA6">
        <w:rPr>
          <w:rFonts w:cstheme="minorHAnsi"/>
          <w:lang w:val="en-GB"/>
        </w:rPr>
        <w:t>* * *</w:t>
      </w:r>
    </w:p>
    <w:p w14:paraId="05DC5A2B" w14:textId="14D9DBCA" w:rsidR="00966984" w:rsidRPr="00C56DA6" w:rsidRDefault="007F2DFB" w:rsidP="00180CB3">
      <w:pPr>
        <w:pStyle w:val="Heading1"/>
        <w:rPr>
          <w:lang w:val="en-GB"/>
        </w:rPr>
      </w:pPr>
      <w:bookmarkStart w:id="23" w:name="_Toc113022238"/>
      <w:r w:rsidRPr="00C56DA6">
        <w:rPr>
          <w:lang w:val="en-GB"/>
        </w:rPr>
        <w:lastRenderedPageBreak/>
        <w:t xml:space="preserve">Chapter 1: </w:t>
      </w:r>
      <w:r w:rsidR="00966984" w:rsidRPr="00C56DA6">
        <w:rPr>
          <w:i/>
          <w:iCs/>
          <w:lang w:val="en-GB"/>
        </w:rPr>
        <w:t xml:space="preserve">New Age Physics </w:t>
      </w:r>
      <w:r w:rsidRPr="00C56DA6">
        <w:rPr>
          <w:lang w:val="en-GB"/>
        </w:rPr>
        <w:t>Introduction</w:t>
      </w:r>
      <w:bookmarkEnd w:id="23"/>
    </w:p>
    <w:p w14:paraId="2DE6F6D2" w14:textId="44CDCABD" w:rsidR="007314DE" w:rsidRPr="00C56DA6" w:rsidRDefault="00F8539D" w:rsidP="00F8539D">
      <w:pPr>
        <w:pStyle w:val="Heading2"/>
        <w:rPr>
          <w:i/>
          <w:iCs/>
          <w:lang w:val="en-GB"/>
        </w:rPr>
      </w:pPr>
      <w:bookmarkStart w:id="24" w:name="_Toc113022239"/>
      <w:r w:rsidRPr="00C56DA6">
        <w:rPr>
          <w:lang w:val="en-GB"/>
        </w:rPr>
        <w:t xml:space="preserve">1.1 </w:t>
      </w:r>
      <w:r w:rsidRPr="00C56DA6">
        <w:rPr>
          <w:i/>
          <w:iCs/>
          <w:lang w:val="en-GB"/>
        </w:rPr>
        <w:t>N</w:t>
      </w:r>
      <w:r w:rsidR="007314DE" w:rsidRPr="00C56DA6">
        <w:rPr>
          <w:i/>
          <w:iCs/>
          <w:lang w:val="en-GB"/>
        </w:rPr>
        <w:t xml:space="preserve">ew Age Physics </w:t>
      </w:r>
      <w:r w:rsidR="007314DE" w:rsidRPr="00C56DA6">
        <w:rPr>
          <w:lang w:val="en-GB"/>
        </w:rPr>
        <w:t>– A working and credible Theory of Everything</w:t>
      </w:r>
      <w:bookmarkEnd w:id="24"/>
    </w:p>
    <w:p w14:paraId="3DF6E9D3" w14:textId="7BE4D260" w:rsidR="00A138B4" w:rsidRPr="00C56DA6" w:rsidRDefault="00A138B4" w:rsidP="00A138B4">
      <w:pPr>
        <w:ind w:firstLine="340"/>
        <w:rPr>
          <w:rFonts w:cstheme="minorHAnsi"/>
          <w:color w:val="000000" w:themeColor="text1"/>
          <w:lang w:val="en-GB"/>
        </w:rPr>
      </w:pPr>
      <w:r w:rsidRPr="00C56DA6">
        <w:rPr>
          <w:rFonts w:cstheme="minorHAnsi"/>
          <w:i/>
          <w:iCs/>
          <w:color w:val="000000" w:themeColor="text1"/>
          <w:lang w:val="en-GB"/>
        </w:rPr>
        <w:t>New Age Physics</w:t>
      </w:r>
      <w:r w:rsidRPr="00C56DA6">
        <w:rPr>
          <w:rFonts w:cstheme="minorHAnsi"/>
          <w:color w:val="000000" w:themeColor="text1"/>
          <w:lang w:val="en-GB"/>
        </w:rPr>
        <w:t xml:space="preserve"> by Roland Michel Tremblay, a theory of everything published in 2022, has been written for people without any background in physics, or at least with only a basic knowledge, since Atomic Expansion Theory re-writes the entire physics, and the mechanics of our physical world are now far easier to understand.</w:t>
      </w:r>
    </w:p>
    <w:p w14:paraId="447515D9"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It is a credible and all-encompassing theory, uniting all four main forces of nature, through the simple principle of the expansion and contraction of matter. Two substantial books have already been written on the subject, and it has the potential to usher in a new industrial revolution. Here is an early interview on YouTube, but the book is far more up to date:</w:t>
      </w:r>
    </w:p>
    <w:p w14:paraId="5AD409A3" w14:textId="77777777" w:rsidR="00A138B4" w:rsidRPr="00C56DA6" w:rsidRDefault="00A138B4" w:rsidP="00A138B4">
      <w:pPr>
        <w:ind w:firstLine="0"/>
        <w:rPr>
          <w:rFonts w:cstheme="minorHAnsi"/>
          <w:color w:val="000000" w:themeColor="text1"/>
          <w:lang w:val="en-GB"/>
        </w:rPr>
      </w:pPr>
    </w:p>
    <w:p w14:paraId="223EAF16" w14:textId="77777777" w:rsidR="009A68B9" w:rsidRPr="00C56DA6" w:rsidRDefault="009A68B9" w:rsidP="009A68B9">
      <w:pPr>
        <w:ind w:firstLine="0"/>
        <w:rPr>
          <w:rFonts w:cstheme="minorHAnsi"/>
          <w:b/>
          <w:bCs/>
          <w:color w:val="000000" w:themeColor="text1"/>
          <w:lang w:val="en-GB"/>
        </w:rPr>
      </w:pPr>
      <w:r w:rsidRPr="00C56DA6">
        <w:rPr>
          <w:rFonts w:cstheme="minorHAnsi"/>
          <w:b/>
          <w:bCs/>
          <w:color w:val="000000" w:themeColor="text1"/>
          <w:lang w:val="en-GB"/>
        </w:rPr>
        <w:t xml:space="preserve">Roland Michel Tremblay Catch Up and Interview  </w:t>
      </w:r>
    </w:p>
    <w:p w14:paraId="71108802" w14:textId="59CFAA4B" w:rsidR="009A68B9" w:rsidRPr="00C56DA6" w:rsidRDefault="00000000" w:rsidP="009A68B9">
      <w:pPr>
        <w:ind w:firstLine="0"/>
        <w:rPr>
          <w:rFonts w:cstheme="minorHAnsi"/>
          <w:color w:val="000000" w:themeColor="text1"/>
          <w:lang w:val="en-GB"/>
        </w:rPr>
      </w:pPr>
      <w:hyperlink r:id="rId19" w:history="1">
        <w:r w:rsidR="009A68B9" w:rsidRPr="00C56DA6">
          <w:rPr>
            <w:rStyle w:val="Hyperlink"/>
            <w:rFonts w:cstheme="minorHAnsi"/>
            <w:lang w:val="en-GB"/>
          </w:rPr>
          <w:t>https://youtu.be/q-i8CxH_Cuc</w:t>
        </w:r>
      </w:hyperlink>
    </w:p>
    <w:p w14:paraId="138289F5" w14:textId="77777777" w:rsidR="00A138B4" w:rsidRPr="00C56DA6" w:rsidRDefault="00A138B4" w:rsidP="00A138B4">
      <w:pPr>
        <w:ind w:firstLine="0"/>
        <w:rPr>
          <w:rFonts w:cstheme="minorHAnsi"/>
          <w:b/>
          <w:bCs/>
          <w:color w:val="000000" w:themeColor="text1"/>
          <w:lang w:val="en-GB"/>
        </w:rPr>
      </w:pPr>
      <w:r w:rsidRPr="00C56DA6">
        <w:rPr>
          <w:rFonts w:cstheme="minorHAnsi"/>
          <w:b/>
          <w:bCs/>
          <w:color w:val="000000" w:themeColor="text1"/>
          <w:lang w:val="en-GB"/>
        </w:rPr>
        <w:t>Atomic Expansion Theory Full Interview - A Theory of Everything</w:t>
      </w:r>
    </w:p>
    <w:p w14:paraId="11F34A62" w14:textId="77777777" w:rsidR="00A138B4" w:rsidRPr="00C56DA6" w:rsidRDefault="00000000" w:rsidP="00A138B4">
      <w:pPr>
        <w:ind w:firstLine="0"/>
        <w:rPr>
          <w:rFonts w:cstheme="minorHAnsi"/>
          <w:color w:val="000000" w:themeColor="text1"/>
          <w:lang w:val="en-GB"/>
        </w:rPr>
      </w:pPr>
      <w:hyperlink r:id="rId20" w:history="1">
        <w:r w:rsidR="00A138B4" w:rsidRPr="00C56DA6">
          <w:rPr>
            <w:rStyle w:val="Hyperlink"/>
            <w:rFonts w:cstheme="minorHAnsi"/>
            <w:lang w:val="en-GB"/>
          </w:rPr>
          <w:t>https://youtu.be/8lj1F8UqPc8</w:t>
        </w:r>
      </w:hyperlink>
    </w:p>
    <w:p w14:paraId="3D7944EE" w14:textId="77777777" w:rsidR="00A138B4" w:rsidRPr="00C56DA6" w:rsidRDefault="00A138B4" w:rsidP="00A138B4">
      <w:pPr>
        <w:ind w:firstLine="0"/>
        <w:rPr>
          <w:rFonts w:cstheme="minorHAnsi"/>
          <w:color w:val="000000" w:themeColor="text1"/>
          <w:lang w:val="en-GB"/>
        </w:rPr>
      </w:pPr>
    </w:p>
    <w:p w14:paraId="70562232"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Essentially, we have reached the point in physics where, to keep Einstein at our firmament, we had to invent extraordinary unlikely concepts, such as: dark matter, dark energy, gravitational waves, graviton particles, Big Bang, black holes, and singularities, otherwise none of our models would work. </w:t>
      </w:r>
    </w:p>
    <w:p w14:paraId="336AB9CC"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scientific thing to do, would be to declare that Einstein was wrong on </w:t>
      </w:r>
      <w:proofErr w:type="gramStart"/>
      <w:r w:rsidRPr="00C56DA6">
        <w:rPr>
          <w:rFonts w:cstheme="minorHAnsi"/>
          <w:color w:val="000000" w:themeColor="text1"/>
          <w:lang w:val="en-GB"/>
        </w:rPr>
        <w:t>all of</w:t>
      </w:r>
      <w:proofErr w:type="gramEnd"/>
      <w:r w:rsidRPr="00C56DA6">
        <w:rPr>
          <w:rFonts w:cstheme="minorHAnsi"/>
          <w:color w:val="000000" w:themeColor="text1"/>
          <w:lang w:val="en-GB"/>
        </w:rPr>
        <w:t xml:space="preserve"> his theories, and move on in search for new models. However, there is still nothing credible in our science, to replace him with.</w:t>
      </w:r>
    </w:p>
    <w:p w14:paraId="206694AA"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lastRenderedPageBreak/>
        <w:t xml:space="preserve">We could erase Einstein and go back to Newton, but there are significant issues there too. No one has found any trace of his attracting force acting at a distance, supposed to be emanating from matter, nor its power source. </w:t>
      </w:r>
    </w:p>
    <w:p w14:paraId="1A61F129"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As for Quantum Mechanics, no matter how successful it is, it is largely a string of misinterpretations, of observed phenomena in physics, leading to endless claims of spooky occurrences, meaning lacking sensible explanations. It is redressed with new interpretations within Atomic Expansion Theory, from the point of view of the expansion and contraction of matter.</w:t>
      </w:r>
    </w:p>
    <w:p w14:paraId="3A6D7C99"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Einstein has put us into a black hole, for well over a century now. All the proofs out there that he was correct, have been misinterpreted by people, who only saw what they wanted to see. Humanity’s future depends on a revolution in physics and chemistry, because there is a lot of potential for discoveries, that could overnight change the world for the better. There are also a lot of powerful vested interests out there, who don’t want anything to change. Consequently, don’t expect this to be peer-reviewed any time soon.</w:t>
      </w:r>
    </w:p>
    <w:p w14:paraId="1551D718" w14:textId="5A059980" w:rsidR="00A138B4" w:rsidRPr="00C56DA6" w:rsidRDefault="00A138B4" w:rsidP="00A138B4">
      <w:pPr>
        <w:ind w:firstLine="340"/>
        <w:rPr>
          <w:rFonts w:cstheme="minorHAnsi"/>
          <w:color w:val="000000" w:themeColor="text1"/>
          <w:lang w:val="en-GB"/>
        </w:rPr>
      </w:pPr>
      <w:r w:rsidRPr="00C56DA6">
        <w:rPr>
          <w:rFonts w:cstheme="minorHAnsi"/>
          <w:i/>
          <w:iCs/>
          <w:color w:val="000000" w:themeColor="text1"/>
          <w:lang w:val="en-GB"/>
        </w:rPr>
        <w:t>New Age Physics’</w:t>
      </w:r>
      <w:r w:rsidRPr="00C56DA6">
        <w:rPr>
          <w:rFonts w:cstheme="minorHAnsi"/>
          <w:color w:val="000000" w:themeColor="text1"/>
          <w:lang w:val="en-GB"/>
        </w:rPr>
        <w:t xml:space="preserve"> subtitle is perhaps telling about the content: </w:t>
      </w:r>
      <w:r w:rsidR="009C3A2D" w:rsidRPr="00C56DA6">
        <w:rPr>
          <w:rFonts w:cstheme="minorHAnsi"/>
          <w:bCs/>
          <w:i/>
          <w:iCs/>
          <w:lang w:val="en-GB"/>
        </w:rPr>
        <w:t xml:space="preserve">Theory of Everything Based on Consciousness, Expansion, Frequency and Density of Matter. Physics Breakthrough in UFOs, Ultraterrestrial </w:t>
      </w:r>
      <w:proofErr w:type="gramStart"/>
      <w:r w:rsidR="009C3A2D" w:rsidRPr="00C56DA6">
        <w:rPr>
          <w:rFonts w:cstheme="minorHAnsi"/>
          <w:bCs/>
          <w:i/>
          <w:iCs/>
          <w:lang w:val="en-GB"/>
        </w:rPr>
        <w:t>Technology</w:t>
      </w:r>
      <w:proofErr w:type="gramEnd"/>
      <w:r w:rsidR="009C3A2D" w:rsidRPr="00C56DA6">
        <w:rPr>
          <w:rFonts w:cstheme="minorHAnsi"/>
          <w:bCs/>
          <w:i/>
          <w:iCs/>
          <w:lang w:val="en-GB"/>
        </w:rPr>
        <w:t xml:space="preserve"> and Interdimensional Worlds</w:t>
      </w:r>
      <w:r w:rsidRPr="00C56DA6">
        <w:rPr>
          <w:rFonts w:cstheme="minorHAnsi"/>
          <w:i/>
          <w:iCs/>
          <w:color w:val="000000" w:themeColor="text1"/>
          <w:lang w:val="en-GB"/>
        </w:rPr>
        <w:t>.</w:t>
      </w:r>
    </w:p>
    <w:p w14:paraId="7FB58191"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At this point, what good would a theory of everything in physics be, if it still could not explain, what many people have witnessed UFOs accomplish? Or elucidate what these new age concepts, such as interdimensional worlds, are all about? How do we explain ghosts, spirits and ultraterrestrials in science nowadays? Do we?</w:t>
      </w:r>
    </w:p>
    <w:p w14:paraId="71388D4F" w14:textId="4ADE58A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Wouldn’t it be </w:t>
      </w:r>
      <w:r w:rsidR="003C487A" w:rsidRPr="00C56DA6">
        <w:rPr>
          <w:rFonts w:cstheme="minorHAnsi"/>
          <w:color w:val="000000" w:themeColor="text1"/>
          <w:lang w:val="en-GB"/>
        </w:rPr>
        <w:t>great</w:t>
      </w:r>
      <w:r w:rsidRPr="00C56DA6">
        <w:rPr>
          <w:rFonts w:cstheme="minorHAnsi"/>
          <w:color w:val="000000" w:themeColor="text1"/>
          <w:lang w:val="en-GB"/>
        </w:rPr>
        <w:t xml:space="preserve"> if we had a theory of everything in physics, that everyone could comprehend, without the need for a PhD? Which could explain absolutely everything, and most especially the four main forces of nature, which are gravity, the strong and weak nuclear forces of the atoms, and electromagnetic forces? </w:t>
      </w:r>
    </w:p>
    <w:p w14:paraId="219216CC" w14:textId="7F713909"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lastRenderedPageBreak/>
        <w:t xml:space="preserve">What if the simple new principle of the expansion and contraction of matter, could explain all these forces and more? By the end of this very introduction, you will have </w:t>
      </w:r>
      <w:r w:rsidR="0033342F" w:rsidRPr="00C56DA6">
        <w:rPr>
          <w:rFonts w:cstheme="minorHAnsi"/>
          <w:color w:val="000000" w:themeColor="text1"/>
          <w:lang w:val="en-GB"/>
        </w:rPr>
        <w:t xml:space="preserve">a </w:t>
      </w:r>
      <w:r w:rsidRPr="00C56DA6">
        <w:rPr>
          <w:rFonts w:cstheme="minorHAnsi"/>
          <w:color w:val="000000" w:themeColor="text1"/>
          <w:lang w:val="en-GB"/>
        </w:rPr>
        <w:t>complete understanding of this new physics.</w:t>
      </w:r>
    </w:p>
    <w:p w14:paraId="7C8156C3"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However, it is not enough for a theory of everything, to unite or explain all four main forces of </w:t>
      </w:r>
      <w:proofErr w:type="gramStart"/>
      <w:r w:rsidRPr="00C56DA6">
        <w:rPr>
          <w:rFonts w:cstheme="minorHAnsi"/>
          <w:color w:val="000000" w:themeColor="text1"/>
          <w:lang w:val="en-GB"/>
        </w:rPr>
        <w:t>nature, if</w:t>
      </w:r>
      <w:proofErr w:type="gramEnd"/>
      <w:r w:rsidRPr="00C56DA6">
        <w:rPr>
          <w:rFonts w:cstheme="minorHAnsi"/>
          <w:color w:val="000000" w:themeColor="text1"/>
          <w:lang w:val="en-GB"/>
        </w:rPr>
        <w:t xml:space="preserve"> we cannot also unite particle physics with astrophysics. How could we use the very same equations and physics, to calculate variables, in the very small and the very large? </w:t>
      </w:r>
    </w:p>
    <w:p w14:paraId="08EA820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In a world where matter constantly expands, it is likely that all scales of reality are identical, especially when they are so similar. What we see in a microscope, must ultimately be indistinguishable, from what we see in a telescope, since the same laws of nature, drive the motion and formation of matter, no matter the size. And if we do a few adjustments to our current beliefs and models, we can see that both scales are identical after all.</w:t>
      </w:r>
    </w:p>
    <w:p w14:paraId="278C3FC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Solar systems are electrons, while planets and stars are neutrinos, and galaxies are atoms. That simple idea, paired with the expansion of matter, driving the motion of everything in the universe, unite the physics at all scales, since all scales are identical.</w:t>
      </w:r>
    </w:p>
    <w:p w14:paraId="4A78B12E"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This will be difficult to accept, because our models of the electrons and the atoms, are nothing like solar systems and galaxies. However, we have never observed them clearly, since they are too small to see. </w:t>
      </w:r>
    </w:p>
    <w:p w14:paraId="13320868"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There are irrefutable proofs that Atomic Expansion Theory is correct, and in time it will be divulged. In the book I discuss the theory itself, and the proofs that I have myself uncovered. So please, have a look at </w:t>
      </w:r>
      <w:r w:rsidRPr="00C56DA6">
        <w:rPr>
          <w:rFonts w:cstheme="minorHAnsi"/>
          <w:i/>
          <w:iCs/>
          <w:color w:val="000000" w:themeColor="text1"/>
          <w:lang w:val="en-GB"/>
        </w:rPr>
        <w:t>New Age Physics,</w:t>
      </w:r>
      <w:r w:rsidRPr="00C56DA6">
        <w:rPr>
          <w:rFonts w:cstheme="minorHAnsi"/>
          <w:color w:val="000000" w:themeColor="text1"/>
          <w:lang w:val="en-GB"/>
        </w:rPr>
        <w:t xml:space="preserve"> especially the second chapter, as it contains the short and long summaries of the theory. </w:t>
      </w:r>
    </w:p>
    <w:p w14:paraId="01793755" w14:textId="598AAEEF" w:rsidR="00A138B4" w:rsidRPr="00C56DA6" w:rsidRDefault="00660335" w:rsidP="00A138B4">
      <w:pPr>
        <w:pStyle w:val="Heading2"/>
        <w:rPr>
          <w:lang w:val="en-GB"/>
        </w:rPr>
      </w:pPr>
      <w:bookmarkStart w:id="25" w:name="_Toc113022240"/>
      <w:r w:rsidRPr="00C56DA6">
        <w:rPr>
          <w:lang w:val="en-GB"/>
        </w:rPr>
        <w:t xml:space="preserve">1.2 </w:t>
      </w:r>
      <w:r w:rsidR="00A138B4" w:rsidRPr="00C56DA6">
        <w:rPr>
          <w:lang w:val="en-GB"/>
        </w:rPr>
        <w:t xml:space="preserve">Five types of expansion and contraction of matter to explain the entire </w:t>
      </w:r>
      <w:proofErr w:type="gramStart"/>
      <w:r w:rsidR="00A138B4" w:rsidRPr="00C56DA6">
        <w:rPr>
          <w:lang w:val="en-GB"/>
        </w:rPr>
        <w:t>physics</w:t>
      </w:r>
      <w:bookmarkEnd w:id="25"/>
      <w:proofErr w:type="gramEnd"/>
    </w:p>
    <w:p w14:paraId="224C582D" w14:textId="77777777" w:rsidR="00A138B4" w:rsidRPr="00C56DA6" w:rsidRDefault="00A138B4" w:rsidP="00A138B4">
      <w:pPr>
        <w:ind w:firstLine="340"/>
        <w:rPr>
          <w:rFonts w:cstheme="minorHAnsi"/>
          <w:lang w:val="en-GB"/>
        </w:rPr>
      </w:pPr>
      <w:r w:rsidRPr="00C56DA6">
        <w:rPr>
          <w:rFonts w:cstheme="minorHAnsi"/>
          <w:i/>
          <w:iCs/>
          <w:lang w:val="en-GB"/>
        </w:rPr>
        <w:t>New Age Physics</w:t>
      </w:r>
      <w:r w:rsidRPr="00C56DA6">
        <w:rPr>
          <w:rFonts w:cstheme="minorHAnsi"/>
          <w:lang w:val="en-GB"/>
        </w:rPr>
        <w:t xml:space="preserve"> is a complete theory of everything, based on five different types of expansion and contraction of matter, which should open the doors of science, to rival anything related to ultraterrestrial technology. </w:t>
      </w:r>
    </w:p>
    <w:p w14:paraId="65DF74D6"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This includes levitating large stones and spaceships, through the buoyancy of matter of a lesser density, traveling anywhere in the universe instantaneously, and even time travel. </w:t>
      </w:r>
    </w:p>
    <w:p w14:paraId="48922DD1" w14:textId="77777777" w:rsidR="00A138B4" w:rsidRPr="00C56DA6" w:rsidRDefault="00A138B4" w:rsidP="00A138B4">
      <w:pPr>
        <w:ind w:firstLine="340"/>
        <w:rPr>
          <w:rFonts w:cstheme="minorHAnsi"/>
          <w:lang w:val="en-GB"/>
        </w:rPr>
      </w:pPr>
      <w:proofErr w:type="gramStart"/>
      <w:r w:rsidRPr="00C56DA6">
        <w:rPr>
          <w:rFonts w:cstheme="minorHAnsi"/>
          <w:lang w:val="en-GB"/>
        </w:rPr>
        <w:t>The same laws of physics,</w:t>
      </w:r>
      <w:proofErr w:type="gramEnd"/>
      <w:r w:rsidRPr="00C56DA6">
        <w:rPr>
          <w:rFonts w:cstheme="minorHAnsi"/>
          <w:lang w:val="en-GB"/>
        </w:rPr>
        <w:t xml:space="preserve"> can now be applied to both the very small and the very large, where moons, planets and suns, are respectively sub-neutrinos, neutrinos and super-neutrinos. Anything smaller, such as asteroids, </w:t>
      </w:r>
      <w:proofErr w:type="gramStart"/>
      <w:r w:rsidRPr="00C56DA6">
        <w:rPr>
          <w:rFonts w:cstheme="minorHAnsi"/>
          <w:lang w:val="en-GB"/>
        </w:rPr>
        <w:t>comets</w:t>
      </w:r>
      <w:proofErr w:type="gramEnd"/>
      <w:r w:rsidRPr="00C56DA6">
        <w:rPr>
          <w:rFonts w:cstheme="minorHAnsi"/>
          <w:lang w:val="en-GB"/>
        </w:rPr>
        <w:t xml:space="preserve"> and rocks, are sub-sub-neutrinos. While electrons are solar systems, atoms are galaxies, and clusters of galaxies form cosmic molecules, composing objects and beings, at a yet higher scale universe. </w:t>
      </w:r>
    </w:p>
    <w:p w14:paraId="2AF474A8" w14:textId="77777777" w:rsidR="00A138B4" w:rsidRPr="00C56DA6" w:rsidRDefault="00A138B4" w:rsidP="00A138B4">
      <w:pPr>
        <w:ind w:firstLine="340"/>
        <w:rPr>
          <w:rFonts w:cstheme="minorHAnsi"/>
          <w:lang w:val="en-GB"/>
        </w:rPr>
      </w:pPr>
      <w:r w:rsidRPr="00C56DA6">
        <w:rPr>
          <w:rFonts w:cstheme="minorHAnsi"/>
          <w:lang w:val="en-GB"/>
        </w:rPr>
        <w:t>Just like in particle physics, we will find that rogue planets orbit between solar systems, and rogue solar systems orbit between galaxies, and between clusters of galaxies, linking them together to form larger objects.</w:t>
      </w:r>
    </w:p>
    <w:p w14:paraId="7F2C20AD" w14:textId="77777777" w:rsidR="00A138B4" w:rsidRPr="00C56DA6" w:rsidRDefault="00A138B4" w:rsidP="00A138B4">
      <w:pPr>
        <w:ind w:firstLine="340"/>
        <w:rPr>
          <w:rFonts w:cstheme="minorHAnsi"/>
          <w:lang w:val="en-GB"/>
        </w:rPr>
      </w:pPr>
      <w:r w:rsidRPr="00C56DA6">
        <w:rPr>
          <w:rFonts w:cstheme="minorHAnsi"/>
          <w:lang w:val="en-GB"/>
        </w:rPr>
        <w:t xml:space="preserve">At the smaller scale, although there must be an even smaller scale universe, and despite the sub-sub-neutrinos, the neutrino is the only fundamental particle in existence, all other particles are made of neutrinos. Just like planets, </w:t>
      </w:r>
      <w:proofErr w:type="gramStart"/>
      <w:r w:rsidRPr="00C56DA6">
        <w:rPr>
          <w:rFonts w:cstheme="minorHAnsi"/>
          <w:lang w:val="en-GB"/>
        </w:rPr>
        <w:t>moons</w:t>
      </w:r>
      <w:proofErr w:type="gramEnd"/>
      <w:r w:rsidRPr="00C56DA6">
        <w:rPr>
          <w:rFonts w:cstheme="minorHAnsi"/>
          <w:lang w:val="en-GB"/>
        </w:rPr>
        <w:t xml:space="preserve"> and suns, are the only fundamental objects in the universe, since solar systems and galaxies, are composed of orbiting planets, moons and suns. </w:t>
      </w:r>
    </w:p>
    <w:p w14:paraId="5AEE9045" w14:textId="77777777" w:rsidR="00A138B4" w:rsidRPr="00C56DA6" w:rsidRDefault="00A138B4" w:rsidP="00A138B4">
      <w:pPr>
        <w:ind w:firstLine="340"/>
        <w:rPr>
          <w:rFonts w:cstheme="minorHAnsi"/>
          <w:lang w:val="en-GB"/>
        </w:rPr>
      </w:pPr>
      <w:r w:rsidRPr="00C56DA6">
        <w:rPr>
          <w:rFonts w:cstheme="minorHAnsi"/>
          <w:lang w:val="en-GB"/>
        </w:rPr>
        <w:t xml:space="preserve">And just like planets, neutrinos are made of matter and have a mass. </w:t>
      </w:r>
      <w:proofErr w:type="gramStart"/>
      <w:r w:rsidRPr="00C56DA6">
        <w:rPr>
          <w:rFonts w:cstheme="minorHAnsi"/>
          <w:lang w:val="en-GB"/>
        </w:rPr>
        <w:t>Any particle annihilation or destruction,</w:t>
      </w:r>
      <w:proofErr w:type="gramEnd"/>
      <w:r w:rsidRPr="00C56DA6">
        <w:rPr>
          <w:rFonts w:cstheme="minorHAnsi"/>
          <w:lang w:val="en-GB"/>
        </w:rPr>
        <w:t xml:space="preserve"> does not lead to puffs of energy. It </w:t>
      </w:r>
      <w:proofErr w:type="gramStart"/>
      <w:r w:rsidRPr="00C56DA6">
        <w:rPr>
          <w:rFonts w:cstheme="minorHAnsi"/>
          <w:lang w:val="en-GB"/>
        </w:rPr>
        <w:t>actually leads</w:t>
      </w:r>
      <w:proofErr w:type="gramEnd"/>
      <w:r w:rsidRPr="00C56DA6">
        <w:rPr>
          <w:rFonts w:cstheme="minorHAnsi"/>
          <w:lang w:val="en-GB"/>
        </w:rPr>
        <w:t xml:space="preserve"> to clouds or clusters of neutrinos, and/or electrons, flying in all directions, which gather kinetic energy with motion.</w:t>
      </w:r>
    </w:p>
    <w:p w14:paraId="0D2197FD" w14:textId="77777777" w:rsidR="00A138B4" w:rsidRPr="00C56DA6" w:rsidRDefault="00A138B4" w:rsidP="00A138B4">
      <w:pPr>
        <w:ind w:firstLine="340"/>
        <w:rPr>
          <w:rFonts w:cstheme="minorHAnsi"/>
          <w:lang w:val="en-GB"/>
        </w:rPr>
      </w:pPr>
      <w:r w:rsidRPr="00C56DA6">
        <w:rPr>
          <w:rFonts w:cstheme="minorHAnsi"/>
          <w:lang w:val="en-GB"/>
        </w:rPr>
        <w:t xml:space="preserve">As for protons, </w:t>
      </w:r>
      <w:proofErr w:type="gramStart"/>
      <w:r w:rsidRPr="00C56DA6">
        <w:rPr>
          <w:rFonts w:cstheme="minorHAnsi"/>
          <w:lang w:val="en-GB"/>
        </w:rPr>
        <w:t>neutrons</w:t>
      </w:r>
      <w:proofErr w:type="gramEnd"/>
      <w:r w:rsidRPr="00C56DA6">
        <w:rPr>
          <w:rFonts w:cstheme="minorHAnsi"/>
          <w:lang w:val="en-GB"/>
        </w:rPr>
        <w:t xml:space="preserve"> and photons, they are clusters of electrons, interlinked together through orbiting neutrinos. At the higher scale, they are clusters of solar systems, interconnected together through orbiting planets. </w:t>
      </w:r>
    </w:p>
    <w:p w14:paraId="5CD06E1F" w14:textId="77777777" w:rsidR="00A138B4" w:rsidRPr="00C56DA6" w:rsidRDefault="00A138B4" w:rsidP="00A138B4">
      <w:pPr>
        <w:ind w:firstLine="340"/>
        <w:rPr>
          <w:rFonts w:cstheme="minorHAnsi"/>
          <w:lang w:val="en-GB"/>
        </w:rPr>
      </w:pPr>
      <w:r w:rsidRPr="00C56DA6">
        <w:rPr>
          <w:rFonts w:cstheme="minorHAnsi"/>
          <w:lang w:val="en-GB"/>
        </w:rPr>
        <w:t xml:space="preserve">Within galaxies, a proton or a neutron would be a bunch of interconnected solar systems, which we might eventually be able to identify, by distinguishing individual groups of solar systems, distanced from each other. </w:t>
      </w:r>
    </w:p>
    <w:p w14:paraId="431D715B"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The same is true for groups of galaxies distanced from each other, which would represent cosmic molecules. What we witness in the very small, must also be seen in the very large, and vice versa.  </w:t>
      </w:r>
    </w:p>
    <w:p w14:paraId="5B927E95" w14:textId="77777777" w:rsidR="00A138B4" w:rsidRPr="00C56DA6" w:rsidRDefault="00A138B4" w:rsidP="00A138B4">
      <w:pPr>
        <w:ind w:firstLine="340"/>
        <w:rPr>
          <w:rFonts w:cstheme="minorHAnsi"/>
          <w:lang w:val="en-GB"/>
        </w:rPr>
      </w:pPr>
      <w:r w:rsidRPr="00C56DA6">
        <w:rPr>
          <w:rFonts w:cstheme="minorHAnsi"/>
          <w:lang w:val="en-GB"/>
        </w:rPr>
        <w:t xml:space="preserve">The changing speed at which neutrinos and electrons are orbiting, within and between larger particles, and consequently, the varying size of their orbital rings, correspond to the frequency or vibrational rate of matter, defining the interdimensional density of matter. </w:t>
      </w:r>
    </w:p>
    <w:p w14:paraId="1E0F01C2" w14:textId="77777777" w:rsidR="00A138B4" w:rsidRPr="00C56DA6" w:rsidRDefault="00A138B4" w:rsidP="00A138B4">
      <w:pPr>
        <w:ind w:firstLine="340"/>
        <w:rPr>
          <w:rFonts w:cstheme="minorHAnsi"/>
          <w:lang w:val="en-GB"/>
        </w:rPr>
      </w:pPr>
      <w:r w:rsidRPr="00C56DA6">
        <w:rPr>
          <w:rFonts w:cstheme="minorHAnsi"/>
          <w:lang w:val="en-GB"/>
        </w:rPr>
        <w:t>The five different types of expansion and contraction of matter, explain the entire physics, governing all realms of existence, even the realms of dreams and thoughts, and interdimensional worlds.</w:t>
      </w:r>
    </w:p>
    <w:p w14:paraId="40C32AF8" w14:textId="7DB50309" w:rsidR="00A138B4" w:rsidRPr="00C56DA6" w:rsidRDefault="00F7372B" w:rsidP="00A138B4">
      <w:pPr>
        <w:pStyle w:val="Heading2"/>
        <w:rPr>
          <w:lang w:val="en-GB"/>
        </w:rPr>
      </w:pPr>
      <w:bookmarkStart w:id="26" w:name="_1.2a_The_first"/>
      <w:bookmarkStart w:id="27" w:name="_Toc113022241"/>
      <w:bookmarkEnd w:id="26"/>
      <w:r w:rsidRPr="00C56DA6">
        <w:rPr>
          <w:lang w:val="en-GB"/>
        </w:rPr>
        <w:t xml:space="preserve">1.2a </w:t>
      </w:r>
      <w:proofErr w:type="gramStart"/>
      <w:r w:rsidR="00A138B4" w:rsidRPr="00C56DA6">
        <w:rPr>
          <w:lang w:val="en-GB"/>
        </w:rPr>
        <w:t>The</w:t>
      </w:r>
      <w:proofErr w:type="gramEnd"/>
      <w:r w:rsidR="00A138B4" w:rsidRPr="00C56DA6">
        <w:rPr>
          <w:lang w:val="en-GB"/>
        </w:rPr>
        <w:t xml:space="preserve"> first type of expansion and contraction of matter</w:t>
      </w:r>
      <w:bookmarkEnd w:id="27"/>
    </w:p>
    <w:p w14:paraId="1A544E7A" w14:textId="77777777" w:rsidR="00A138B4" w:rsidRPr="00C56DA6" w:rsidRDefault="00A138B4" w:rsidP="00A138B4">
      <w:pPr>
        <w:ind w:firstLine="340"/>
        <w:rPr>
          <w:rFonts w:cstheme="minorHAnsi"/>
          <w:lang w:val="en-GB"/>
        </w:rPr>
      </w:pPr>
      <w:r w:rsidRPr="00C56DA6">
        <w:rPr>
          <w:rFonts w:cstheme="minorHAnsi"/>
          <w:lang w:val="en-GB"/>
        </w:rPr>
        <w:t xml:space="preserve">The first type is the constant inner expansion of matter – the neutrinos, electrons, atoms, molecules, planets, solar systems, galaxies, clusters of galaxies, and the universe – all expand at a constant universal rate of 0.00000077 of proportional size per second square, causing the Earth to expand by 4.9 metres each second. This explains gravity and orbits, through the geometry of expansion, gravity being the changing distance, between expanding objects. </w:t>
      </w:r>
    </w:p>
    <w:p w14:paraId="2F5364C1" w14:textId="77777777" w:rsidR="00A138B4" w:rsidRPr="00C56DA6" w:rsidRDefault="00A138B4" w:rsidP="00A138B4">
      <w:pPr>
        <w:ind w:firstLine="340"/>
        <w:rPr>
          <w:rFonts w:cstheme="minorHAnsi"/>
          <w:lang w:val="en-GB"/>
        </w:rPr>
      </w:pPr>
      <w:r w:rsidRPr="00C56DA6">
        <w:rPr>
          <w:rFonts w:cstheme="minorHAnsi"/>
          <w:lang w:val="en-GB"/>
        </w:rPr>
        <w:t>This inner expansion of matter remains unseen by us, since we also expand, along with our measuring instruments. Therefore, for all intents and purposes, there is no expansion in our resulting reality. However, although expansion only happens behind the scenes, we still see and feel the effects of this hidden expansion.</w:t>
      </w:r>
    </w:p>
    <w:p w14:paraId="2D4D1010" w14:textId="77777777" w:rsidR="00A138B4" w:rsidRPr="00C56DA6" w:rsidRDefault="00A138B4" w:rsidP="00A138B4">
      <w:pPr>
        <w:ind w:firstLine="340"/>
        <w:rPr>
          <w:rFonts w:cstheme="minorHAnsi"/>
          <w:lang w:val="en-GB"/>
        </w:rPr>
      </w:pPr>
      <w:r w:rsidRPr="00C56DA6">
        <w:rPr>
          <w:rFonts w:cstheme="minorHAnsi"/>
          <w:lang w:val="en-GB"/>
        </w:rPr>
        <w:t xml:space="preserve">With gravity, it is the distance between the objects, that reduces as an acceleration, while the expansion of all particles and objects, remains constant. But why would the distance reduce as an </w:t>
      </w:r>
      <w:proofErr w:type="gramStart"/>
      <w:r w:rsidRPr="00C56DA6">
        <w:rPr>
          <w:rFonts w:cstheme="minorHAnsi"/>
          <w:lang w:val="en-GB"/>
        </w:rPr>
        <w:t>acceleration, if</w:t>
      </w:r>
      <w:proofErr w:type="gramEnd"/>
      <w:r w:rsidRPr="00C56DA6">
        <w:rPr>
          <w:rFonts w:cstheme="minorHAnsi"/>
          <w:lang w:val="en-GB"/>
        </w:rPr>
        <w:t xml:space="preserve"> the expansion is constant?</w:t>
      </w:r>
    </w:p>
    <w:p w14:paraId="006E0863" w14:textId="77777777" w:rsidR="00A138B4" w:rsidRPr="00C56DA6" w:rsidRDefault="00A138B4" w:rsidP="00A138B4">
      <w:pPr>
        <w:ind w:firstLine="340"/>
        <w:rPr>
          <w:rFonts w:cstheme="minorHAnsi"/>
          <w:lang w:val="en-GB"/>
        </w:rPr>
      </w:pPr>
      <w:r w:rsidRPr="00C56DA6">
        <w:rPr>
          <w:rFonts w:cstheme="minorHAnsi"/>
          <w:lang w:val="en-GB"/>
        </w:rPr>
        <w:t xml:space="preserve">This is due to a further relative decrease in distance, when calculating gravity, because space does not expand along with the objects. Space always becomes relatively </w:t>
      </w:r>
      <w:proofErr w:type="gramStart"/>
      <w:r w:rsidRPr="00C56DA6">
        <w:rPr>
          <w:rFonts w:cstheme="minorHAnsi"/>
          <w:lang w:val="en-GB"/>
        </w:rPr>
        <w:t>less, once</w:t>
      </w:r>
      <w:proofErr w:type="gramEnd"/>
      <w:r w:rsidRPr="00C56DA6">
        <w:rPr>
          <w:rFonts w:cstheme="minorHAnsi"/>
          <w:lang w:val="en-GB"/>
        </w:rPr>
        <w:t xml:space="preserve"> we can no longer see the expansion. What used to be one metre of space, becomes half a metre, after the objects have doubled in size. </w:t>
      </w:r>
    </w:p>
    <w:p w14:paraId="184477E3"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In our resulting reality, two objects of one metre in length each, don’t suddenly measure two metres each, after they double in size. They are the same size as before, despite doubling in size behind the scenes. </w:t>
      </w:r>
      <w:proofErr w:type="gramStart"/>
      <w:r w:rsidRPr="00C56DA6">
        <w:rPr>
          <w:rFonts w:cstheme="minorHAnsi"/>
          <w:lang w:val="en-GB"/>
        </w:rPr>
        <w:t>In order for</w:t>
      </w:r>
      <w:proofErr w:type="gramEnd"/>
      <w:r w:rsidRPr="00C56DA6">
        <w:rPr>
          <w:rFonts w:cstheme="minorHAnsi"/>
          <w:lang w:val="en-GB"/>
        </w:rPr>
        <w:t xml:space="preserve"> the two objects of one metre in length each, to remain of the same length, even after doubling in size, the space separating them, must become relatively less. </w:t>
      </w:r>
    </w:p>
    <w:p w14:paraId="15B8029B" w14:textId="77777777" w:rsidR="00A138B4" w:rsidRPr="00C56DA6" w:rsidRDefault="00A138B4" w:rsidP="00A138B4">
      <w:pPr>
        <w:ind w:firstLine="340"/>
        <w:rPr>
          <w:rFonts w:cstheme="minorHAnsi"/>
          <w:lang w:val="en-GB"/>
        </w:rPr>
      </w:pPr>
      <w:r w:rsidRPr="00C56DA6">
        <w:rPr>
          <w:rFonts w:cstheme="minorHAnsi"/>
          <w:lang w:val="en-GB"/>
        </w:rPr>
        <w:t>This is an example of relative motion causing an acceleration, in our resulting reality, because of what is happening behind the scenes. And this is precisely why orbiting objects, such as satellites and space stations, naturally accelerate and remain in orbit around the Earth, instead of crashing down back to Earth.</w:t>
      </w:r>
    </w:p>
    <w:p w14:paraId="4F48A9B2" w14:textId="77777777" w:rsidR="00A138B4" w:rsidRPr="00C56DA6" w:rsidRDefault="00A138B4" w:rsidP="00A138B4">
      <w:pPr>
        <w:ind w:firstLine="340"/>
        <w:rPr>
          <w:rFonts w:cstheme="minorHAnsi"/>
          <w:lang w:val="en-GB"/>
        </w:rPr>
      </w:pPr>
      <w:r w:rsidRPr="00C56DA6">
        <w:rPr>
          <w:rFonts w:cstheme="minorHAnsi"/>
          <w:lang w:val="en-GB"/>
        </w:rPr>
        <w:t xml:space="preserve">As a result, while the Earth is expanding at 4.9 metres per second, the distance between the ground and a </w:t>
      </w:r>
      <w:proofErr w:type="gramStart"/>
      <w:r w:rsidRPr="00C56DA6">
        <w:rPr>
          <w:rFonts w:cstheme="minorHAnsi"/>
          <w:lang w:val="en-GB"/>
        </w:rPr>
        <w:t>free floating</w:t>
      </w:r>
      <w:proofErr w:type="gramEnd"/>
      <w:r w:rsidRPr="00C56DA6">
        <w:rPr>
          <w:rFonts w:cstheme="minorHAnsi"/>
          <w:lang w:val="en-GB"/>
        </w:rPr>
        <w:t xml:space="preserve"> object in the air, reduces as an acceleration of 9.8 metres per second square, as both the Earth and the object expand. </w:t>
      </w:r>
    </w:p>
    <w:p w14:paraId="31A2E865" w14:textId="65D269A6" w:rsidR="00A138B4" w:rsidRPr="00C56DA6" w:rsidRDefault="00A138B4" w:rsidP="00A138B4">
      <w:pPr>
        <w:ind w:firstLine="340"/>
        <w:rPr>
          <w:rFonts w:cstheme="minorHAnsi"/>
          <w:lang w:val="en-GB"/>
        </w:rPr>
      </w:pPr>
      <w:r w:rsidRPr="00C56DA6">
        <w:rPr>
          <w:rFonts w:cstheme="minorHAnsi"/>
          <w:lang w:val="en-GB"/>
        </w:rPr>
        <w:t xml:space="preserve">Objects don’t all fall at the same rate. </w:t>
      </w:r>
      <w:proofErr w:type="gramStart"/>
      <w:r w:rsidRPr="00C56DA6">
        <w:rPr>
          <w:rFonts w:cstheme="minorHAnsi"/>
          <w:lang w:val="en-GB"/>
        </w:rPr>
        <w:t>A larger falling object,</w:t>
      </w:r>
      <w:proofErr w:type="gramEnd"/>
      <w:r w:rsidRPr="00C56DA6">
        <w:rPr>
          <w:rFonts w:cstheme="minorHAnsi"/>
          <w:lang w:val="en-GB"/>
        </w:rPr>
        <w:t xml:space="preserve"> will reduce the distance faster than a smaller one, because gravity is now measured from surface to surface of expanding objects, and depends on the size of the objects, </w:t>
      </w:r>
      <w:r w:rsidR="007B2F99" w:rsidRPr="00C56DA6">
        <w:rPr>
          <w:rFonts w:cstheme="minorHAnsi"/>
          <w:lang w:val="en-GB"/>
        </w:rPr>
        <w:t xml:space="preserve">as well as their constant but proportional expansion rate, </w:t>
      </w:r>
      <w:r w:rsidRPr="00C56DA6">
        <w:rPr>
          <w:rFonts w:cstheme="minorHAnsi"/>
          <w:lang w:val="en-GB"/>
        </w:rPr>
        <w:t>instead of their mass.</w:t>
      </w:r>
    </w:p>
    <w:p w14:paraId="51BA3ADD" w14:textId="77777777" w:rsidR="00A138B4" w:rsidRPr="00C56DA6" w:rsidRDefault="00A138B4" w:rsidP="00A138B4">
      <w:pPr>
        <w:ind w:firstLine="340"/>
        <w:rPr>
          <w:rFonts w:cstheme="minorHAnsi"/>
          <w:lang w:val="en-GB"/>
        </w:rPr>
      </w:pPr>
      <w:r w:rsidRPr="00C56DA6">
        <w:rPr>
          <w:rFonts w:cstheme="minorHAnsi"/>
          <w:lang w:val="en-GB"/>
        </w:rPr>
        <w:t xml:space="preserve">Despite all the proofs to the contrary, with the limited measurements made here on Earth, even within Newton, where gravity is measured from centre to centre of the objects, and depends on mass, a more massive object should reach the ground faster, than a less massive one. </w:t>
      </w:r>
    </w:p>
    <w:p w14:paraId="707117C2" w14:textId="77777777" w:rsidR="00A138B4" w:rsidRPr="00C56DA6" w:rsidRDefault="00A138B4" w:rsidP="00A138B4">
      <w:pPr>
        <w:ind w:firstLine="340"/>
        <w:rPr>
          <w:rFonts w:cstheme="minorHAnsi"/>
          <w:lang w:val="en-GB"/>
        </w:rPr>
      </w:pPr>
      <w:r w:rsidRPr="00C56DA6">
        <w:rPr>
          <w:rFonts w:cstheme="minorHAnsi"/>
          <w:lang w:val="en-GB"/>
        </w:rPr>
        <w:t xml:space="preserve">And so it is for Einstein, because his theory is equivalent to Newton through the Principle of </w:t>
      </w:r>
      <w:proofErr w:type="gramStart"/>
      <w:r w:rsidRPr="00C56DA6">
        <w:rPr>
          <w:rFonts w:cstheme="minorHAnsi"/>
          <w:lang w:val="en-GB"/>
        </w:rPr>
        <w:t>Equivalence, and</w:t>
      </w:r>
      <w:proofErr w:type="gramEnd"/>
      <w:r w:rsidRPr="00C56DA6">
        <w:rPr>
          <w:rFonts w:cstheme="minorHAnsi"/>
          <w:lang w:val="en-GB"/>
        </w:rPr>
        <w:t xml:space="preserve"> is also concerned with the mass of the objects, despite being a theory based on the geometry of spacetime, that objects simply follow.</w:t>
      </w:r>
    </w:p>
    <w:p w14:paraId="3DA967C3" w14:textId="77777777" w:rsidR="00A138B4" w:rsidRPr="00C56DA6" w:rsidRDefault="00A138B4" w:rsidP="00A138B4">
      <w:pPr>
        <w:ind w:firstLine="340"/>
        <w:rPr>
          <w:rFonts w:cstheme="minorHAnsi"/>
          <w:lang w:val="en-GB"/>
        </w:rPr>
      </w:pPr>
      <w:r w:rsidRPr="00C56DA6">
        <w:rPr>
          <w:rFonts w:cstheme="minorHAnsi"/>
          <w:lang w:val="en-GB"/>
        </w:rPr>
        <w:t xml:space="preserve">To see this more clearly, just make the measurements of gravity using all three theories – and you can also visualise it – when the two objects falling towards the Sun, are a planet stopped in its orbit, and a marble. In all three cases, the planet will reach the Sun significantly faster than the marble. </w:t>
      </w:r>
    </w:p>
    <w:p w14:paraId="26FE681A"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How could it be any different, when these theories are based on the mass or the size of the objects? A planet makes a massive indentation in the sheet of spacetime, and so is the Sun. Following that steep curvature of space will be faster, than the small indentation made by the marble. Then, necessarily, mass or size must affect the </w:t>
      </w:r>
      <w:proofErr w:type="gramStart"/>
      <w:r w:rsidRPr="00C56DA6">
        <w:rPr>
          <w:rFonts w:cstheme="minorHAnsi"/>
          <w:lang w:val="en-GB"/>
        </w:rPr>
        <w:t>result, and</w:t>
      </w:r>
      <w:proofErr w:type="gramEnd"/>
      <w:r w:rsidRPr="00C56DA6">
        <w:rPr>
          <w:rFonts w:cstheme="minorHAnsi"/>
          <w:lang w:val="en-GB"/>
        </w:rPr>
        <w:t xml:space="preserve"> objects don’t all fall equally, in any of our theories of gravity. </w:t>
      </w:r>
    </w:p>
    <w:p w14:paraId="08EC7322" w14:textId="77777777" w:rsidR="00A138B4" w:rsidRPr="00C56DA6" w:rsidRDefault="00A138B4" w:rsidP="00A138B4">
      <w:pPr>
        <w:ind w:firstLine="340"/>
        <w:rPr>
          <w:rFonts w:cstheme="minorHAnsi"/>
          <w:lang w:val="en-GB"/>
        </w:rPr>
      </w:pPr>
      <w:r w:rsidRPr="00C56DA6">
        <w:rPr>
          <w:rFonts w:cstheme="minorHAnsi"/>
          <w:lang w:val="en-GB"/>
        </w:rPr>
        <w:t xml:space="preserve">There is usually a direct proportion between the mass and the size of an object, they both depends on how much matter there is contained within the object. But it is not always the case. When it comes to calculate gravity and orbits, a planet made of Styrofoam, or made of matter of a lesser density, would bring significantly different results, between Atomic Expansion Theory based on size, and Newton and Einstein based on mass. </w:t>
      </w:r>
    </w:p>
    <w:p w14:paraId="72098FFA" w14:textId="77777777" w:rsidR="00A138B4" w:rsidRPr="00C56DA6" w:rsidRDefault="00A138B4" w:rsidP="00A138B4">
      <w:pPr>
        <w:ind w:firstLine="340"/>
        <w:rPr>
          <w:rFonts w:cstheme="minorHAnsi"/>
          <w:lang w:val="en-GB"/>
        </w:rPr>
      </w:pPr>
      <w:r w:rsidRPr="00C56DA6">
        <w:rPr>
          <w:rFonts w:cstheme="minorHAnsi"/>
          <w:lang w:val="en-GB"/>
        </w:rPr>
        <w:t xml:space="preserve">While using Newton or Einstein, without knowing that the planet is in fact made of </w:t>
      </w:r>
      <w:proofErr w:type="gramStart"/>
      <w:r w:rsidRPr="00C56DA6">
        <w:rPr>
          <w:rFonts w:cstheme="minorHAnsi"/>
          <w:lang w:val="en-GB"/>
        </w:rPr>
        <w:t>Styrofoam, or</w:t>
      </w:r>
      <w:proofErr w:type="gramEnd"/>
      <w:r w:rsidRPr="00C56DA6">
        <w:rPr>
          <w:rFonts w:cstheme="minorHAnsi"/>
          <w:lang w:val="en-GB"/>
        </w:rPr>
        <w:t xml:space="preserve"> is made of gases inside instead of being solid, would significantly distort the results of our calculations, because we would overestimate the mass of these planets.</w:t>
      </w:r>
    </w:p>
    <w:p w14:paraId="73E56599" w14:textId="77777777" w:rsidR="00A138B4" w:rsidRPr="00C56DA6" w:rsidRDefault="00A138B4" w:rsidP="00A138B4">
      <w:pPr>
        <w:ind w:firstLine="340"/>
        <w:rPr>
          <w:rFonts w:cstheme="minorHAnsi"/>
          <w:lang w:val="en-GB"/>
        </w:rPr>
      </w:pPr>
      <w:r w:rsidRPr="00C56DA6">
        <w:rPr>
          <w:rFonts w:cstheme="minorHAnsi"/>
          <w:lang w:val="en-GB"/>
        </w:rPr>
        <w:t>With Atomic Expansion Theory, only size matters, but only as long as it is measured from orbit. Within Atomic Expansion Theory, it must be said that gravity measured on the ground, would change depending on the density of matter, and the centre of mass. And we could not tell from orbit, we would need to measure it directly on the ground.</w:t>
      </w:r>
    </w:p>
    <w:p w14:paraId="4277A17B" w14:textId="77777777" w:rsidR="00A138B4" w:rsidRPr="00C56DA6" w:rsidRDefault="00A138B4" w:rsidP="00A138B4">
      <w:pPr>
        <w:ind w:firstLine="340"/>
        <w:rPr>
          <w:rFonts w:cstheme="minorHAnsi"/>
          <w:lang w:val="en-GB"/>
        </w:rPr>
      </w:pPr>
      <w:r w:rsidRPr="00C56DA6">
        <w:rPr>
          <w:rFonts w:cstheme="minorHAnsi"/>
          <w:lang w:val="en-GB"/>
        </w:rPr>
        <w:t xml:space="preserve">Expansion is not </w:t>
      </w:r>
      <w:proofErr w:type="gramStart"/>
      <w:r w:rsidRPr="00C56DA6">
        <w:rPr>
          <w:rFonts w:cstheme="minorHAnsi"/>
          <w:lang w:val="en-GB"/>
        </w:rPr>
        <w:t>uniform,</w:t>
      </w:r>
      <w:proofErr w:type="gramEnd"/>
      <w:r w:rsidRPr="00C56DA6">
        <w:rPr>
          <w:rFonts w:cstheme="minorHAnsi"/>
          <w:lang w:val="en-GB"/>
        </w:rPr>
        <w:t xml:space="preserve"> it goes from the centre of mass. Because of the original formation of the Earth-Moon system, gravity will be higher on the hidden face of the Moon, because the centre of mass is nearer the Earth, and the density of the Moon becomes gradually less, the further away it is from Earth. </w:t>
      </w:r>
    </w:p>
    <w:p w14:paraId="027AD21D" w14:textId="77777777" w:rsidR="00A138B4" w:rsidRPr="00C56DA6" w:rsidRDefault="00A138B4" w:rsidP="00A138B4">
      <w:pPr>
        <w:ind w:firstLine="340"/>
        <w:rPr>
          <w:rFonts w:cstheme="minorHAnsi"/>
          <w:lang w:val="en-GB"/>
        </w:rPr>
      </w:pPr>
      <w:r w:rsidRPr="00C56DA6">
        <w:rPr>
          <w:rFonts w:cstheme="minorHAnsi"/>
          <w:lang w:val="en-GB"/>
        </w:rPr>
        <w:t xml:space="preserve">That the density of the Moon is not uniform, and gravity is different depending on where you land, is a prediction of Atomic Expansion Theory. Gravity on the Moon should be a quarter the one of the Earth, and </w:t>
      </w:r>
      <w:proofErr w:type="gramStart"/>
      <w:r w:rsidRPr="00C56DA6">
        <w:rPr>
          <w:rFonts w:cstheme="minorHAnsi"/>
          <w:lang w:val="en-GB"/>
        </w:rPr>
        <w:t>overall</w:t>
      </w:r>
      <w:proofErr w:type="gramEnd"/>
      <w:r w:rsidRPr="00C56DA6">
        <w:rPr>
          <w:rFonts w:cstheme="minorHAnsi"/>
          <w:lang w:val="en-GB"/>
        </w:rPr>
        <w:t xml:space="preserve"> it has to be, because it is a quarter of the size of the Earth. </w:t>
      </w:r>
    </w:p>
    <w:p w14:paraId="3CDB61A0" w14:textId="77777777" w:rsidR="00A138B4" w:rsidRPr="00C56DA6" w:rsidRDefault="00A138B4" w:rsidP="00A138B4">
      <w:pPr>
        <w:ind w:firstLine="340"/>
        <w:rPr>
          <w:rFonts w:cstheme="minorHAnsi"/>
          <w:lang w:val="en-GB"/>
        </w:rPr>
      </w:pPr>
      <w:r w:rsidRPr="00C56DA6">
        <w:rPr>
          <w:rFonts w:cstheme="minorHAnsi"/>
          <w:lang w:val="en-GB"/>
        </w:rPr>
        <w:t xml:space="preserve">Since it was measured at one sixth by the Apollo missions near side, then the centre of mass must be closer to us, the density must gradually become less, and gravity must be higher on the hidden side, up to one third the gravity of the Earth. </w:t>
      </w:r>
    </w:p>
    <w:p w14:paraId="473D0EB8"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This might explain why several countries failed to land space probes on the Moon, if they assumed that gravity all around the Moon, was uniformly one sixth of the gravity of the Earth. </w:t>
      </w:r>
    </w:p>
    <w:p w14:paraId="0C6A804A" w14:textId="77777777" w:rsidR="00A138B4" w:rsidRPr="00C56DA6" w:rsidRDefault="00A138B4" w:rsidP="00A138B4">
      <w:pPr>
        <w:ind w:firstLine="340"/>
        <w:rPr>
          <w:rFonts w:cstheme="minorHAnsi"/>
          <w:lang w:val="en-GB"/>
        </w:rPr>
      </w:pPr>
      <w:r w:rsidRPr="00C56DA6">
        <w:rPr>
          <w:rFonts w:cstheme="minorHAnsi"/>
          <w:lang w:val="en-GB"/>
        </w:rPr>
        <w:t xml:space="preserve">The expansion of matter also eliminates the need, for the strong nuclear force within the atom, which was required to keep the nucleus together, and prevent all the particles from flying out in all directions. Protons and neutrons in the atom’s nucleus, simply push against each other, in their inner expansion. </w:t>
      </w:r>
    </w:p>
    <w:p w14:paraId="6CC84962" w14:textId="77777777" w:rsidR="00A138B4" w:rsidRPr="00C56DA6" w:rsidRDefault="00A138B4" w:rsidP="00A138B4">
      <w:pPr>
        <w:ind w:firstLine="340"/>
        <w:rPr>
          <w:rFonts w:cstheme="minorHAnsi"/>
          <w:lang w:val="en-GB"/>
        </w:rPr>
      </w:pPr>
      <w:r w:rsidRPr="00C56DA6">
        <w:rPr>
          <w:rFonts w:cstheme="minorHAnsi"/>
          <w:lang w:val="en-GB"/>
        </w:rPr>
        <w:t>While the weak interaction, or radiation, is due to a neutron being an unstable particle by nature, which decays into a more stable proton, an electron, and neutrinos. Particle decay is not so much a mystery, when we accept that protons and neutrons are now composed of electrons, interconnected together through orbiting neutrinos, while the electrons themselves are composed of orbiting neutrinos, and that any object or particle, can easily decompose into its building blocks, causing radiation.</w:t>
      </w:r>
    </w:p>
    <w:p w14:paraId="5AB41EC6" w14:textId="7265CC2A" w:rsidR="00A138B4" w:rsidRPr="00C56DA6" w:rsidRDefault="004B46EC" w:rsidP="00A138B4">
      <w:pPr>
        <w:pStyle w:val="Heading2"/>
        <w:rPr>
          <w:lang w:val="en-GB"/>
        </w:rPr>
      </w:pPr>
      <w:bookmarkStart w:id="28" w:name="_Toc113022242"/>
      <w:r w:rsidRPr="00C56DA6">
        <w:rPr>
          <w:lang w:val="en-GB"/>
        </w:rPr>
        <w:t xml:space="preserve">1.2b </w:t>
      </w:r>
      <w:proofErr w:type="gramStart"/>
      <w:r w:rsidR="00A138B4" w:rsidRPr="00C56DA6">
        <w:rPr>
          <w:lang w:val="en-GB"/>
        </w:rPr>
        <w:t>The</w:t>
      </w:r>
      <w:proofErr w:type="gramEnd"/>
      <w:r w:rsidR="00A138B4" w:rsidRPr="00C56DA6">
        <w:rPr>
          <w:lang w:val="en-GB"/>
        </w:rPr>
        <w:t xml:space="preserve"> second type of growth and shrinkage of matter</w:t>
      </w:r>
      <w:bookmarkEnd w:id="28"/>
    </w:p>
    <w:p w14:paraId="4B0D7A9B" w14:textId="77777777" w:rsidR="00A138B4" w:rsidRPr="00C56DA6" w:rsidRDefault="00A138B4" w:rsidP="00A138B4">
      <w:pPr>
        <w:ind w:firstLine="340"/>
        <w:rPr>
          <w:rFonts w:cstheme="minorHAnsi"/>
          <w:lang w:val="en-GB"/>
        </w:rPr>
      </w:pPr>
      <w:proofErr w:type="gramStart"/>
      <w:r w:rsidRPr="00C56DA6">
        <w:rPr>
          <w:rFonts w:cstheme="minorHAnsi"/>
          <w:lang w:val="en-GB"/>
        </w:rPr>
        <w:t>The second type of expansion and contraction of matter,</w:t>
      </w:r>
      <w:proofErr w:type="gramEnd"/>
      <w:r w:rsidRPr="00C56DA6">
        <w:rPr>
          <w:rFonts w:cstheme="minorHAnsi"/>
          <w:lang w:val="en-GB"/>
        </w:rPr>
        <w:t xml:space="preserve"> is the growth and shrinkage of the electrons, when the neutrinos orbiting within and between the electrons, get excited and move faster, or settle down and move slower, causing the neutrino orbits to enlarge or reduce in size. </w:t>
      </w:r>
    </w:p>
    <w:p w14:paraId="5F255CA1" w14:textId="77777777" w:rsidR="00A138B4" w:rsidRPr="00C56DA6" w:rsidRDefault="00A138B4" w:rsidP="00A138B4">
      <w:pPr>
        <w:ind w:firstLine="340"/>
        <w:rPr>
          <w:rFonts w:cstheme="minorHAnsi"/>
          <w:lang w:val="en-GB"/>
        </w:rPr>
      </w:pPr>
      <w:r w:rsidRPr="00C56DA6">
        <w:rPr>
          <w:rFonts w:cstheme="minorHAnsi"/>
          <w:lang w:val="en-GB"/>
        </w:rPr>
        <w:t xml:space="preserve">This is the crossover effect, when electrons grow (second type of expansion) and </w:t>
      </w:r>
      <w:r w:rsidRPr="00C56DA6">
        <w:rPr>
          <w:rFonts w:cstheme="minorHAnsi"/>
          <w:i/>
          <w:lang w:val="en-GB"/>
        </w:rPr>
        <w:t>move out</w:t>
      </w:r>
      <w:r w:rsidRPr="00C56DA6">
        <w:rPr>
          <w:rFonts w:cstheme="minorHAnsi"/>
          <w:lang w:val="en-GB"/>
        </w:rPr>
        <w:t xml:space="preserve"> of the atom, to push and pull against each other in their inner expansion (first type of expansion), equalising in size and numbers when in contact. </w:t>
      </w:r>
    </w:p>
    <w:p w14:paraId="375F81E7" w14:textId="77777777" w:rsidR="00A138B4" w:rsidRPr="00C56DA6" w:rsidRDefault="00A138B4" w:rsidP="00A138B4">
      <w:pPr>
        <w:ind w:firstLine="340"/>
        <w:rPr>
          <w:rFonts w:cstheme="minorHAnsi"/>
          <w:lang w:val="en-GB"/>
        </w:rPr>
      </w:pPr>
      <w:r w:rsidRPr="00C56DA6">
        <w:rPr>
          <w:rFonts w:cstheme="minorHAnsi"/>
          <w:lang w:val="en-GB"/>
        </w:rPr>
        <w:t xml:space="preserve">As these clouds of interconnected electrons </w:t>
      </w:r>
      <w:proofErr w:type="gramStart"/>
      <w:r w:rsidRPr="00C56DA6">
        <w:rPr>
          <w:rFonts w:cstheme="minorHAnsi"/>
          <w:lang w:val="en-GB"/>
        </w:rPr>
        <w:t>grow in size</w:t>
      </w:r>
      <w:proofErr w:type="gramEnd"/>
      <w:r w:rsidRPr="00C56DA6">
        <w:rPr>
          <w:rFonts w:cstheme="minorHAnsi"/>
          <w:lang w:val="en-GB"/>
        </w:rPr>
        <w:t>, they can push back objects and particles as a repelling force, or they can shrink and pull back as an attracting force.</w:t>
      </w:r>
    </w:p>
    <w:p w14:paraId="66074698" w14:textId="77777777" w:rsidR="00A138B4" w:rsidRPr="00C56DA6" w:rsidRDefault="00A138B4" w:rsidP="00A138B4">
      <w:pPr>
        <w:ind w:firstLine="340"/>
        <w:rPr>
          <w:rFonts w:cstheme="minorHAnsi"/>
          <w:lang w:val="en-GB"/>
        </w:rPr>
      </w:pPr>
      <w:r w:rsidRPr="00C56DA6">
        <w:rPr>
          <w:rFonts w:cstheme="minorHAnsi"/>
          <w:lang w:val="en-GB"/>
        </w:rPr>
        <w:t xml:space="preserve">Through the geometry of expansion, and the natural orbit effect, electrons naturally move from where there are surpluses of electrons, to where there are depletions. </w:t>
      </w:r>
    </w:p>
    <w:p w14:paraId="402C2097"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Electrons moving either in clouds, clusters, compressed bands, or lines on wires, goes on to explain, respectively: electromagnetism, heat and light, radio signals and microwaves, and electricity. </w:t>
      </w:r>
    </w:p>
    <w:p w14:paraId="77EB25DB" w14:textId="77777777" w:rsidR="00A138B4" w:rsidRPr="00C56DA6" w:rsidRDefault="00A138B4" w:rsidP="00A138B4">
      <w:pPr>
        <w:ind w:firstLine="340"/>
        <w:rPr>
          <w:rFonts w:cstheme="minorHAnsi"/>
          <w:lang w:val="en-GB"/>
        </w:rPr>
      </w:pPr>
      <w:r w:rsidRPr="00C56DA6">
        <w:rPr>
          <w:rFonts w:cstheme="minorHAnsi"/>
          <w:lang w:val="en-GB"/>
        </w:rPr>
        <w:t>The first two types of expansion and contraction of matter, unite all four main forces of nature, into a theory of everything.</w:t>
      </w:r>
    </w:p>
    <w:p w14:paraId="13183D12" w14:textId="6D24FD2C" w:rsidR="00A138B4" w:rsidRPr="00C56DA6" w:rsidRDefault="004B46EC" w:rsidP="00A138B4">
      <w:pPr>
        <w:pStyle w:val="Heading2"/>
        <w:rPr>
          <w:lang w:val="en-GB"/>
        </w:rPr>
      </w:pPr>
      <w:bookmarkStart w:id="29" w:name="_1.2c_The_third"/>
      <w:bookmarkStart w:id="30" w:name="_Toc113022243"/>
      <w:bookmarkEnd w:id="29"/>
      <w:r w:rsidRPr="00C56DA6">
        <w:rPr>
          <w:lang w:val="en-GB"/>
        </w:rPr>
        <w:t xml:space="preserve">1.2c </w:t>
      </w:r>
      <w:proofErr w:type="gramStart"/>
      <w:r w:rsidR="00A138B4" w:rsidRPr="00C56DA6">
        <w:rPr>
          <w:lang w:val="en-GB"/>
        </w:rPr>
        <w:t>The</w:t>
      </w:r>
      <w:proofErr w:type="gramEnd"/>
      <w:r w:rsidR="00A138B4" w:rsidRPr="00C56DA6">
        <w:rPr>
          <w:lang w:val="en-GB"/>
        </w:rPr>
        <w:t xml:space="preserve"> third type of growth and shrinkage of matter</w:t>
      </w:r>
      <w:bookmarkEnd w:id="30"/>
    </w:p>
    <w:p w14:paraId="23EB8E6B" w14:textId="77777777" w:rsidR="00A138B4" w:rsidRPr="00C56DA6" w:rsidRDefault="00A138B4" w:rsidP="00A138B4">
      <w:pPr>
        <w:ind w:firstLine="340"/>
        <w:rPr>
          <w:rFonts w:cstheme="minorHAnsi"/>
          <w:lang w:val="en-GB"/>
        </w:rPr>
      </w:pPr>
      <w:r w:rsidRPr="00C56DA6">
        <w:rPr>
          <w:rFonts w:cstheme="minorHAnsi"/>
          <w:lang w:val="en-GB"/>
        </w:rPr>
        <w:t xml:space="preserve">The third type is the growth and shrinkage of the electrons, but </w:t>
      </w:r>
      <w:r w:rsidRPr="00C56DA6">
        <w:rPr>
          <w:rFonts w:cstheme="minorHAnsi"/>
          <w:i/>
          <w:lang w:val="en-GB"/>
        </w:rPr>
        <w:t>within</w:t>
      </w:r>
      <w:r w:rsidRPr="00C56DA6">
        <w:rPr>
          <w:rFonts w:cstheme="minorHAnsi"/>
          <w:lang w:val="en-GB"/>
        </w:rPr>
        <w:t xml:space="preserve"> the atom, leading to physical realities, with larger or smaller than normal atoms and molecules, </w:t>
      </w:r>
      <w:proofErr w:type="gramStart"/>
      <w:r w:rsidRPr="00C56DA6">
        <w:rPr>
          <w:rFonts w:cstheme="minorHAnsi"/>
          <w:lang w:val="en-GB"/>
        </w:rPr>
        <w:t>more or less spaced</w:t>
      </w:r>
      <w:proofErr w:type="gramEnd"/>
      <w:r w:rsidRPr="00C56DA6">
        <w:rPr>
          <w:rFonts w:cstheme="minorHAnsi"/>
          <w:lang w:val="en-GB"/>
        </w:rPr>
        <w:t xml:space="preserve"> out than usual, and of different vibrational rates and densities of matter. This is how Atomic Expansion Theory, explains other dimensional worlds and beings. </w:t>
      </w:r>
    </w:p>
    <w:p w14:paraId="1EC35F29" w14:textId="77777777" w:rsidR="00A138B4" w:rsidRPr="00C56DA6" w:rsidRDefault="00A138B4" w:rsidP="00A138B4">
      <w:pPr>
        <w:ind w:firstLine="340"/>
        <w:rPr>
          <w:rFonts w:cstheme="minorHAnsi"/>
          <w:lang w:val="en-GB"/>
        </w:rPr>
      </w:pPr>
      <w:r w:rsidRPr="00C56DA6">
        <w:rPr>
          <w:rFonts w:cstheme="minorHAnsi"/>
          <w:lang w:val="en-GB"/>
        </w:rPr>
        <w:t xml:space="preserve">There are other realities out there, made of either larger or smaller electrons, atoms, and molecules, where neutrinos and electrons are orbiting slower or faster than normal, with smaller or larger orbital rings, which we cannot see or interact with. </w:t>
      </w:r>
    </w:p>
    <w:p w14:paraId="48267BE4" w14:textId="77777777" w:rsidR="00A138B4" w:rsidRPr="00C56DA6" w:rsidRDefault="00A138B4" w:rsidP="00A138B4">
      <w:pPr>
        <w:ind w:firstLine="340"/>
        <w:rPr>
          <w:rFonts w:cstheme="minorHAnsi"/>
          <w:lang w:val="en-GB"/>
        </w:rPr>
      </w:pPr>
      <w:r w:rsidRPr="00C56DA6">
        <w:rPr>
          <w:rFonts w:cstheme="minorHAnsi"/>
          <w:lang w:val="en-GB"/>
        </w:rPr>
        <w:t xml:space="preserve">But under certain circumstances, either naturally or through technology, the vibrational rate of the matter between these worlds, can equalise. Which is when we start seeing paranormal phenomena, such as ultraterrestrials, who apparently have been living here on Earth, sharing the same space as us, since time immemorial. </w:t>
      </w:r>
    </w:p>
    <w:p w14:paraId="076BA50F" w14:textId="77777777" w:rsidR="00A138B4" w:rsidRPr="00C56DA6" w:rsidRDefault="00A138B4" w:rsidP="00A138B4">
      <w:pPr>
        <w:ind w:firstLine="340"/>
        <w:rPr>
          <w:rFonts w:cstheme="minorHAnsi"/>
          <w:lang w:val="en-GB"/>
        </w:rPr>
      </w:pPr>
      <w:r w:rsidRPr="00C56DA6">
        <w:rPr>
          <w:rFonts w:cstheme="minorHAnsi"/>
          <w:lang w:val="en-GB"/>
        </w:rPr>
        <w:t xml:space="preserve">The process causing the expansion of all matter behind the scenes, will be discussed shortly, in the section about gravity and orbits. But for now, most of the natural acceleration within orbits, and the enlargement of orbital rings, does not affect the interdimensional density of matter, or the size of particles and objects, within our resulting reality. But a tiny part of this process is, and in time, particles and objects orbit faster, and grow slightly more, even in our resulting reality. </w:t>
      </w:r>
    </w:p>
    <w:p w14:paraId="47A7F203" w14:textId="77777777" w:rsidR="00A138B4" w:rsidRPr="00C56DA6" w:rsidRDefault="00A138B4" w:rsidP="00A138B4">
      <w:pPr>
        <w:ind w:firstLine="340"/>
        <w:rPr>
          <w:rFonts w:cstheme="minorHAnsi"/>
          <w:lang w:val="en-GB"/>
        </w:rPr>
      </w:pPr>
      <w:r w:rsidRPr="00C56DA6">
        <w:rPr>
          <w:rFonts w:cstheme="minorHAnsi"/>
          <w:lang w:val="en-GB"/>
        </w:rPr>
        <w:t xml:space="preserve">Consequently, as time goes by, all particles orbit slightly faster, all orbits enlarge slightly more, all particles and objects become larger, and the time rate marginally accelerates, as we </w:t>
      </w:r>
      <w:r w:rsidRPr="00C56DA6">
        <w:rPr>
          <w:rFonts w:cstheme="minorHAnsi"/>
          <w:lang w:val="en-GB"/>
        </w:rPr>
        <w:lastRenderedPageBreak/>
        <w:t xml:space="preserve">constantly move into higher dimensions. Which makes any time and place in history, its very own dimension, where matter vibrates at a unique frequency, or unique resonance. </w:t>
      </w:r>
    </w:p>
    <w:p w14:paraId="10FC3476" w14:textId="7E82E945" w:rsidR="00A138B4" w:rsidRPr="00C56DA6" w:rsidRDefault="00A138B4" w:rsidP="00A138B4">
      <w:pPr>
        <w:ind w:firstLine="340"/>
        <w:rPr>
          <w:rFonts w:cstheme="minorHAnsi"/>
          <w:lang w:val="en-GB"/>
        </w:rPr>
      </w:pPr>
      <w:r w:rsidRPr="00C56DA6">
        <w:rPr>
          <w:rFonts w:cstheme="minorHAnsi"/>
          <w:lang w:val="en-GB"/>
        </w:rPr>
        <w:t>It is said that we would appear as beings of light, to people of the 1</w:t>
      </w:r>
      <w:r w:rsidR="00D54748" w:rsidRPr="00C56DA6">
        <w:rPr>
          <w:rFonts w:cstheme="minorHAnsi"/>
          <w:lang w:val="en-GB"/>
        </w:rPr>
        <w:t>8</w:t>
      </w:r>
      <w:r w:rsidRPr="00C56DA6">
        <w:rPr>
          <w:rFonts w:cstheme="minorHAnsi"/>
          <w:vertAlign w:val="superscript"/>
          <w:lang w:val="en-GB"/>
        </w:rPr>
        <w:t>th</w:t>
      </w:r>
      <w:r w:rsidRPr="00C56DA6">
        <w:rPr>
          <w:rFonts w:cstheme="minorHAnsi"/>
          <w:lang w:val="en-GB"/>
        </w:rPr>
        <w:t xml:space="preserve"> century, because we now vibrate faster. We would also now be taller than they </w:t>
      </w:r>
      <w:proofErr w:type="gramStart"/>
      <w:r w:rsidRPr="00C56DA6">
        <w:rPr>
          <w:rFonts w:cstheme="minorHAnsi"/>
          <w:lang w:val="en-GB"/>
        </w:rPr>
        <w:t>were, and</w:t>
      </w:r>
      <w:proofErr w:type="gramEnd"/>
      <w:r w:rsidRPr="00C56DA6">
        <w:rPr>
          <w:rFonts w:cstheme="minorHAnsi"/>
          <w:lang w:val="en-GB"/>
        </w:rPr>
        <w:t xml:space="preserve"> made of matter of a lesser density. </w:t>
      </w:r>
    </w:p>
    <w:p w14:paraId="36753E67" w14:textId="77777777" w:rsidR="00A138B4" w:rsidRPr="00C56DA6" w:rsidRDefault="00A138B4" w:rsidP="00A138B4">
      <w:pPr>
        <w:ind w:firstLine="340"/>
        <w:rPr>
          <w:rFonts w:cstheme="minorHAnsi"/>
          <w:lang w:val="en-GB"/>
        </w:rPr>
      </w:pPr>
      <w:r w:rsidRPr="00C56DA6">
        <w:rPr>
          <w:rFonts w:cstheme="minorHAnsi"/>
          <w:lang w:val="en-GB"/>
        </w:rPr>
        <w:t xml:space="preserve">The Earth getting slightly larger in time, albeit less dense, is responsible for the continental drift. This also explains why all continents fit together, as if they once covered the entire planet. The Earth used to be much smaller than it is today. </w:t>
      </w:r>
    </w:p>
    <w:p w14:paraId="4AE7BD59" w14:textId="77777777" w:rsidR="00A138B4" w:rsidRPr="00C56DA6" w:rsidRDefault="00A138B4" w:rsidP="00A138B4">
      <w:pPr>
        <w:ind w:firstLine="340"/>
        <w:rPr>
          <w:rFonts w:cstheme="minorHAnsi"/>
          <w:lang w:val="en-GB"/>
        </w:rPr>
      </w:pPr>
      <w:r w:rsidRPr="00C56DA6">
        <w:rPr>
          <w:rFonts w:cstheme="minorHAnsi"/>
          <w:lang w:val="en-GB"/>
        </w:rPr>
        <w:t xml:space="preserve">This is also why dinosaurs and pterodactyls, could naturally grow so large, while still being able to move and fly easily. In Atomic Expansion Theory, where gravity depends on size, a smaller planet leads to less gravity and weight, despite matter being denser. You could say that the Earth grows in time, and so are we. </w:t>
      </w:r>
    </w:p>
    <w:p w14:paraId="3757E78F" w14:textId="3D756080" w:rsidR="00A138B4" w:rsidRPr="00C56DA6" w:rsidRDefault="004B46EC" w:rsidP="00A138B4">
      <w:pPr>
        <w:pStyle w:val="Heading2"/>
        <w:rPr>
          <w:lang w:val="en-GB"/>
        </w:rPr>
      </w:pPr>
      <w:bookmarkStart w:id="31" w:name="_Toc113022244"/>
      <w:r w:rsidRPr="00C56DA6">
        <w:rPr>
          <w:lang w:val="en-GB"/>
        </w:rPr>
        <w:t xml:space="preserve">1.2d </w:t>
      </w:r>
      <w:proofErr w:type="gramStart"/>
      <w:r w:rsidR="00A138B4" w:rsidRPr="00C56DA6">
        <w:rPr>
          <w:lang w:val="en-GB"/>
        </w:rPr>
        <w:t>The</w:t>
      </w:r>
      <w:proofErr w:type="gramEnd"/>
      <w:r w:rsidR="00A138B4" w:rsidRPr="00C56DA6">
        <w:rPr>
          <w:lang w:val="en-GB"/>
        </w:rPr>
        <w:t xml:space="preserve"> fourth type of expansion and contraction of matter</w:t>
      </w:r>
      <w:bookmarkEnd w:id="31"/>
    </w:p>
    <w:p w14:paraId="425B25D3" w14:textId="77777777" w:rsidR="00A138B4" w:rsidRPr="00C56DA6" w:rsidRDefault="00A138B4" w:rsidP="00A138B4">
      <w:pPr>
        <w:ind w:firstLine="340"/>
        <w:rPr>
          <w:rFonts w:cstheme="minorHAnsi"/>
          <w:lang w:val="en-GB"/>
        </w:rPr>
      </w:pPr>
      <w:r w:rsidRPr="00C56DA6">
        <w:rPr>
          <w:rFonts w:cstheme="minorHAnsi"/>
          <w:lang w:val="en-GB"/>
        </w:rPr>
        <w:t xml:space="preserve">The fourth type is the instantaneous expansion, of our psychophysical individual bubble realities, from our consciousness and brain, like individual computers do on a network. </w:t>
      </w:r>
    </w:p>
    <w:p w14:paraId="3DC6F76E" w14:textId="77777777" w:rsidR="00A138B4" w:rsidRPr="00C56DA6" w:rsidRDefault="00A138B4" w:rsidP="00A138B4">
      <w:pPr>
        <w:ind w:firstLine="340"/>
        <w:rPr>
          <w:rFonts w:cstheme="minorHAnsi"/>
          <w:lang w:val="en-GB"/>
        </w:rPr>
      </w:pPr>
      <w:r w:rsidRPr="00C56DA6">
        <w:rPr>
          <w:rFonts w:cstheme="minorHAnsi"/>
          <w:lang w:val="en-GB"/>
        </w:rPr>
        <w:t xml:space="preserve">Altogether, we build an interconnected collective reality, </w:t>
      </w:r>
      <w:proofErr w:type="gramStart"/>
      <w:r w:rsidRPr="00C56DA6">
        <w:rPr>
          <w:rFonts w:cstheme="minorHAnsi"/>
          <w:lang w:val="en-GB"/>
        </w:rPr>
        <w:t>more or less the</w:t>
      </w:r>
      <w:proofErr w:type="gramEnd"/>
      <w:r w:rsidRPr="00C56DA6">
        <w:rPr>
          <w:rFonts w:cstheme="minorHAnsi"/>
          <w:lang w:val="en-GB"/>
        </w:rPr>
        <w:t xml:space="preserve"> same, and more akin to a virtual world, that we instantaneously expand out there, from our brain. </w:t>
      </w:r>
    </w:p>
    <w:p w14:paraId="150F0065" w14:textId="77777777" w:rsidR="00A138B4" w:rsidRPr="00C56DA6" w:rsidRDefault="00A138B4" w:rsidP="00A138B4">
      <w:pPr>
        <w:ind w:firstLine="340"/>
        <w:rPr>
          <w:rFonts w:cstheme="minorHAnsi"/>
          <w:lang w:val="en-GB"/>
        </w:rPr>
      </w:pPr>
      <w:r w:rsidRPr="00C56DA6">
        <w:rPr>
          <w:rFonts w:cstheme="minorHAnsi"/>
          <w:lang w:val="en-GB"/>
        </w:rPr>
        <w:t xml:space="preserve">This world can only be perceived, through electromagnetic and electrical signals, received and interpreted by our brain. And we don’t individually all see the same things, as can be attested by persons who are schizophrenic, or people taking psychedelic drugs. </w:t>
      </w:r>
    </w:p>
    <w:p w14:paraId="7B8ED677" w14:textId="77777777" w:rsidR="00A138B4" w:rsidRPr="00C56DA6" w:rsidRDefault="00A138B4" w:rsidP="00A138B4">
      <w:pPr>
        <w:ind w:firstLine="340"/>
        <w:rPr>
          <w:rFonts w:cstheme="minorHAnsi"/>
          <w:lang w:val="en-GB"/>
        </w:rPr>
      </w:pPr>
      <w:r w:rsidRPr="00C56DA6">
        <w:rPr>
          <w:rFonts w:cstheme="minorHAnsi"/>
          <w:lang w:val="en-GB"/>
        </w:rPr>
        <w:t xml:space="preserve">Even hypnosis can render invisible, someone standing right in front of you. And you would be able to tell the time, from a watch held behind that person. Plus, there are several reports of mass hallucinations. As a result, any reality out there, can only exist in our mind. </w:t>
      </w:r>
    </w:p>
    <w:p w14:paraId="31C680C7" w14:textId="77777777" w:rsidR="00A138B4" w:rsidRPr="00C56DA6" w:rsidRDefault="00A138B4" w:rsidP="00A138B4">
      <w:pPr>
        <w:ind w:firstLine="340"/>
        <w:rPr>
          <w:rFonts w:cstheme="minorHAnsi"/>
          <w:lang w:val="en-GB"/>
        </w:rPr>
      </w:pPr>
      <w:r w:rsidRPr="00C56DA6">
        <w:rPr>
          <w:rFonts w:cstheme="minorHAnsi"/>
          <w:lang w:val="en-GB"/>
        </w:rPr>
        <w:t xml:space="preserve">And this led to the question, if there is no one in the forest, is a falling tree really falling? The falling tree only exists as a blueprint or patterns floating around. If there is no one in the woods, including animals, bugs or other living vegetation, the tree is not physically falling. But </w:t>
      </w:r>
      <w:r w:rsidRPr="00C56DA6">
        <w:rPr>
          <w:rFonts w:cstheme="minorHAnsi"/>
          <w:lang w:val="en-GB"/>
        </w:rPr>
        <w:lastRenderedPageBreak/>
        <w:t xml:space="preserve">the next time we go for a walk, our brain will pick up the blueprint or patterns, and re-create the fallen tree for us to see. </w:t>
      </w:r>
    </w:p>
    <w:p w14:paraId="27471B5A" w14:textId="77777777" w:rsidR="00A138B4" w:rsidRPr="00C56DA6" w:rsidRDefault="00A138B4" w:rsidP="00A138B4">
      <w:pPr>
        <w:ind w:firstLine="340"/>
        <w:rPr>
          <w:rFonts w:cstheme="minorHAnsi"/>
          <w:lang w:val="en-GB"/>
        </w:rPr>
      </w:pPr>
      <w:r w:rsidRPr="00C56DA6">
        <w:rPr>
          <w:rFonts w:cstheme="minorHAnsi"/>
          <w:lang w:val="en-GB"/>
        </w:rPr>
        <w:t>It could be said that these blueprints and patterns, are like the codes of a computer programme, which we use to create reality, but only when there is a need to do so, like when we are standing there in the woods.</w:t>
      </w:r>
    </w:p>
    <w:p w14:paraId="6DF102FD" w14:textId="77777777" w:rsidR="00A138B4" w:rsidRPr="00C56DA6" w:rsidRDefault="00A138B4" w:rsidP="00A138B4">
      <w:pPr>
        <w:ind w:firstLine="340"/>
        <w:rPr>
          <w:rFonts w:cstheme="minorHAnsi"/>
          <w:lang w:val="en-GB"/>
        </w:rPr>
      </w:pPr>
      <w:r w:rsidRPr="00C56DA6">
        <w:rPr>
          <w:rFonts w:cstheme="minorHAnsi"/>
          <w:lang w:val="en-GB"/>
        </w:rPr>
        <w:t xml:space="preserve">Our consciousness must exist outside our </w:t>
      </w:r>
      <w:proofErr w:type="gramStart"/>
      <w:r w:rsidRPr="00C56DA6">
        <w:rPr>
          <w:rFonts w:cstheme="minorHAnsi"/>
          <w:lang w:val="en-GB"/>
        </w:rPr>
        <w:t>reality, since</w:t>
      </w:r>
      <w:proofErr w:type="gramEnd"/>
      <w:r w:rsidRPr="00C56DA6">
        <w:rPr>
          <w:rFonts w:cstheme="minorHAnsi"/>
          <w:lang w:val="en-GB"/>
        </w:rPr>
        <w:t xml:space="preserve"> it is the source of our physical reality. While our brain, must be part of the illusion. And because we all have our own bubble reality, interconnected to others, each of us are the centre of our own universe. </w:t>
      </w:r>
    </w:p>
    <w:p w14:paraId="520CA60F" w14:textId="77777777" w:rsidR="00A138B4" w:rsidRPr="00C56DA6" w:rsidRDefault="00A138B4" w:rsidP="00A138B4">
      <w:pPr>
        <w:ind w:firstLine="340"/>
        <w:rPr>
          <w:rFonts w:cstheme="minorHAnsi"/>
          <w:lang w:val="en-GB"/>
        </w:rPr>
      </w:pPr>
      <w:r w:rsidRPr="00C56DA6">
        <w:rPr>
          <w:rFonts w:cstheme="minorHAnsi"/>
          <w:lang w:val="en-GB"/>
        </w:rPr>
        <w:t>Just like with dreams, our physical reality is more like a multitude of different bubble realities, that multiply as we make choices. Reality is much flimsier than we believe, despite seeming so permanent. But our power to change it through thoughts and will, is great, especially when done in large groups. But even individually, we are powerful.</w:t>
      </w:r>
    </w:p>
    <w:p w14:paraId="4A4B7AEB" w14:textId="77777777" w:rsidR="00A138B4" w:rsidRPr="00C56DA6" w:rsidRDefault="00A138B4" w:rsidP="00A138B4">
      <w:pPr>
        <w:ind w:firstLine="340"/>
        <w:rPr>
          <w:rFonts w:cstheme="minorHAnsi"/>
          <w:lang w:val="en-GB"/>
        </w:rPr>
      </w:pPr>
      <w:r w:rsidRPr="00C56DA6">
        <w:rPr>
          <w:rFonts w:cstheme="minorHAnsi"/>
          <w:lang w:val="en-GB"/>
        </w:rPr>
        <w:t>Strong emotions, determination, and belief that we can affect reality, are key. Wishing and repeating these six things, without being specific, and without trying too hard, usually resolves everything within one’s existence, after a short while: love, happiness, peace, health, wealth, freedom.</w:t>
      </w:r>
    </w:p>
    <w:p w14:paraId="4CB771AC" w14:textId="77777777" w:rsidR="00A138B4" w:rsidRPr="00C56DA6" w:rsidRDefault="00A138B4" w:rsidP="00A138B4">
      <w:pPr>
        <w:ind w:firstLine="340"/>
        <w:rPr>
          <w:rFonts w:cstheme="minorHAnsi"/>
          <w:lang w:val="en-GB"/>
        </w:rPr>
      </w:pPr>
      <w:r w:rsidRPr="00C56DA6">
        <w:rPr>
          <w:rFonts w:cstheme="minorHAnsi"/>
          <w:lang w:val="en-GB"/>
        </w:rPr>
        <w:t xml:space="preserve">There is free will, nothing is pre-determined, and in fact, everything is constantly changing: the past, the present and the future. As the past changes, our memories of past events change with it. </w:t>
      </w:r>
    </w:p>
    <w:p w14:paraId="3490A755" w14:textId="77777777" w:rsidR="00A138B4" w:rsidRPr="00C56DA6" w:rsidRDefault="00A138B4" w:rsidP="00A138B4">
      <w:pPr>
        <w:ind w:firstLine="340"/>
        <w:rPr>
          <w:rFonts w:cstheme="minorHAnsi"/>
          <w:lang w:val="en-GB"/>
        </w:rPr>
      </w:pPr>
      <w:r w:rsidRPr="00C56DA6">
        <w:rPr>
          <w:rFonts w:cstheme="minorHAnsi"/>
          <w:lang w:val="en-GB"/>
        </w:rPr>
        <w:t>This is just like in dreams, where we have previous memories, accompanying an event happening in the present, and they change depending on the event or dream. If you pay attention to your dreams, you will realise that sometimes, you do have a baggage of memories, of what happened before the moment you are experiencing. If it were not the case, it would be difficult to understand what is happening, because there would be no context.</w:t>
      </w:r>
    </w:p>
    <w:p w14:paraId="2C70252C"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Have you ever wondered how this was possible, and if perhaps our memories while awake, are not as real and immanent as we thought? How can we be sure that we have really lived, what we remember having lived? </w:t>
      </w:r>
    </w:p>
    <w:p w14:paraId="654ED2C9" w14:textId="77777777" w:rsidR="00A138B4" w:rsidRPr="00C56DA6" w:rsidRDefault="00A138B4" w:rsidP="00A138B4">
      <w:pPr>
        <w:ind w:firstLine="340"/>
        <w:rPr>
          <w:rFonts w:cstheme="minorHAnsi"/>
          <w:lang w:val="en-GB"/>
        </w:rPr>
      </w:pPr>
      <w:r w:rsidRPr="00C56DA6">
        <w:rPr>
          <w:rFonts w:cstheme="minorHAnsi"/>
          <w:lang w:val="en-GB"/>
        </w:rPr>
        <w:t>This is what is meant by the expression that there is only a spacious present, or that only the present truly exists, since both the past and the future are constantly changing. This is also why there is not much point, in having regrets or remorse about anything, and why we should live more in the present moment, than the past or the future.</w:t>
      </w:r>
    </w:p>
    <w:p w14:paraId="1BF96601" w14:textId="77777777" w:rsidR="00A138B4" w:rsidRPr="00C56DA6" w:rsidRDefault="00A138B4" w:rsidP="00A138B4">
      <w:pPr>
        <w:ind w:firstLine="340"/>
        <w:rPr>
          <w:rFonts w:cstheme="minorHAnsi"/>
          <w:lang w:val="en-GB"/>
        </w:rPr>
      </w:pPr>
      <w:r w:rsidRPr="00C56DA6">
        <w:rPr>
          <w:rFonts w:cstheme="minorHAnsi"/>
          <w:lang w:val="en-GB"/>
        </w:rPr>
        <w:t>Any old prophecy in the scriptures, of an imminent apocalypse, could change at any time, and no longer predict any such event, through our simple belief that it will never happen.</w:t>
      </w:r>
    </w:p>
    <w:p w14:paraId="49CAE6F1" w14:textId="77777777" w:rsidR="00A138B4" w:rsidRPr="00C56DA6" w:rsidRDefault="00A138B4" w:rsidP="00A138B4">
      <w:pPr>
        <w:ind w:firstLine="340"/>
        <w:rPr>
          <w:rFonts w:cstheme="minorHAnsi"/>
          <w:lang w:val="en-GB"/>
        </w:rPr>
      </w:pPr>
      <w:r w:rsidRPr="00C56DA6">
        <w:rPr>
          <w:rFonts w:cstheme="minorHAnsi"/>
          <w:lang w:val="en-GB"/>
        </w:rPr>
        <w:t xml:space="preserve">For example, if we decide against starting World War Three, then Nostradamus, while in the past, could never see it happening in the future. He would therefore see something </w:t>
      </w:r>
      <w:proofErr w:type="gramStart"/>
      <w:r w:rsidRPr="00C56DA6">
        <w:rPr>
          <w:rFonts w:cstheme="minorHAnsi"/>
          <w:lang w:val="en-GB"/>
        </w:rPr>
        <w:t>else, and</w:t>
      </w:r>
      <w:proofErr w:type="gramEnd"/>
      <w:r w:rsidRPr="00C56DA6">
        <w:rPr>
          <w:rFonts w:cstheme="minorHAnsi"/>
          <w:lang w:val="en-GB"/>
        </w:rPr>
        <w:t xml:space="preserve"> write his predictions differently. In the present, there would be no more prediction of World War Three for us to read about.</w:t>
      </w:r>
    </w:p>
    <w:p w14:paraId="080A7655" w14:textId="77777777" w:rsidR="00A138B4" w:rsidRPr="00C56DA6" w:rsidRDefault="00A138B4" w:rsidP="00A138B4">
      <w:pPr>
        <w:ind w:firstLine="340"/>
        <w:rPr>
          <w:rFonts w:cstheme="minorHAnsi"/>
          <w:lang w:val="en-GB"/>
        </w:rPr>
      </w:pPr>
      <w:r w:rsidRPr="00C56DA6">
        <w:rPr>
          <w:rFonts w:cstheme="minorHAnsi"/>
          <w:lang w:val="en-GB"/>
        </w:rPr>
        <w:t xml:space="preserve">However, sometimes the whole idea of prophecies is to make them self-fulfilling, and were originally written, while no such events were </w:t>
      </w:r>
      <w:proofErr w:type="gramStart"/>
      <w:r w:rsidRPr="00C56DA6">
        <w:rPr>
          <w:rFonts w:cstheme="minorHAnsi"/>
          <w:lang w:val="en-GB"/>
        </w:rPr>
        <w:t>actually in</w:t>
      </w:r>
      <w:proofErr w:type="gramEnd"/>
      <w:r w:rsidRPr="00C56DA6">
        <w:rPr>
          <w:rFonts w:cstheme="minorHAnsi"/>
          <w:lang w:val="en-GB"/>
        </w:rPr>
        <w:t xml:space="preserve"> our future. A very large group of people, firmly believing that the apocalypse is coming, because they have been told that it was coming, will make it come true. At which point, the apocalypse is suddenly in our future, and the prophecy itself, has created the very event it predicted. </w:t>
      </w:r>
    </w:p>
    <w:p w14:paraId="146A58FF" w14:textId="77777777" w:rsidR="00A138B4" w:rsidRPr="00C56DA6" w:rsidRDefault="00A138B4" w:rsidP="00A138B4">
      <w:pPr>
        <w:ind w:firstLine="340"/>
        <w:rPr>
          <w:rFonts w:cstheme="minorHAnsi"/>
          <w:lang w:val="en-GB"/>
        </w:rPr>
      </w:pPr>
      <w:r w:rsidRPr="00C56DA6">
        <w:rPr>
          <w:rFonts w:cstheme="minorHAnsi"/>
          <w:lang w:val="en-GB"/>
        </w:rPr>
        <w:t>Prophecies are very insidious, but it also tells us the path we’re on, unless we change our state of mind, which can change the past, the present and the future. We would not know that events have changed, but if we pay very close attention to it, sometimes our intuition can tell, especially when we consciously help make it happen.</w:t>
      </w:r>
    </w:p>
    <w:p w14:paraId="4EE4F85E" w14:textId="77777777" w:rsidR="00A138B4" w:rsidRPr="00C56DA6" w:rsidRDefault="00A138B4" w:rsidP="00A138B4">
      <w:pPr>
        <w:ind w:firstLine="340"/>
        <w:rPr>
          <w:rFonts w:cstheme="minorHAnsi"/>
          <w:lang w:val="en-GB"/>
        </w:rPr>
      </w:pPr>
      <w:r w:rsidRPr="00C56DA6">
        <w:rPr>
          <w:rFonts w:cstheme="minorHAnsi"/>
          <w:lang w:val="en-GB"/>
        </w:rPr>
        <w:t xml:space="preserve">This explains déjà vu, </w:t>
      </w:r>
      <w:proofErr w:type="gramStart"/>
      <w:r w:rsidRPr="00C56DA6">
        <w:rPr>
          <w:rFonts w:cstheme="minorHAnsi"/>
          <w:lang w:val="en-GB"/>
        </w:rPr>
        <w:t>and also</w:t>
      </w:r>
      <w:proofErr w:type="gramEnd"/>
      <w:r w:rsidRPr="00C56DA6">
        <w:rPr>
          <w:rFonts w:cstheme="minorHAnsi"/>
          <w:lang w:val="en-GB"/>
        </w:rPr>
        <w:t xml:space="preserve"> the Mandela Effect, which describes a situation in which a person or a group of people, have a false memory of an event, such as believing a known personality is dead, when it is not the case, while clearly remembering all the details, and when they heard the news. </w:t>
      </w:r>
    </w:p>
    <w:p w14:paraId="4118FDCC"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The expression comes from the paranormal researcher Fiona Broome, who reported having vivid and detailed memories of news coverage, of Nelson Mandela dying in prison in the 1980s. I personally clearly remember reading all about the death of Céline Dion’s husband, in a magazine in France, years before he </w:t>
      </w:r>
      <w:proofErr w:type="gramStart"/>
      <w:r w:rsidRPr="00C56DA6">
        <w:rPr>
          <w:rFonts w:cstheme="minorHAnsi"/>
          <w:lang w:val="en-GB"/>
        </w:rPr>
        <w:t>actually died</w:t>
      </w:r>
      <w:proofErr w:type="gramEnd"/>
      <w:r w:rsidRPr="00C56DA6">
        <w:rPr>
          <w:rFonts w:cstheme="minorHAnsi"/>
          <w:lang w:val="en-GB"/>
        </w:rPr>
        <w:t xml:space="preserve">. </w:t>
      </w:r>
    </w:p>
    <w:p w14:paraId="76CD582B" w14:textId="77777777" w:rsidR="00A138B4" w:rsidRPr="00C56DA6" w:rsidRDefault="00A138B4" w:rsidP="00A138B4">
      <w:pPr>
        <w:ind w:firstLine="340"/>
        <w:rPr>
          <w:rFonts w:cstheme="minorHAnsi"/>
          <w:lang w:val="en-GB"/>
        </w:rPr>
      </w:pPr>
      <w:r w:rsidRPr="00C56DA6">
        <w:rPr>
          <w:rFonts w:cstheme="minorHAnsi"/>
          <w:lang w:val="en-GB"/>
        </w:rPr>
        <w:t>We need to understand how these mechanisms of existence work, because optimism, and keeping a positive outlook about life, can help a great deal to make the world a better place. At all times we are free to create the world we want, no matter the past, or any prediction or prophecy in existence.</w:t>
      </w:r>
    </w:p>
    <w:p w14:paraId="3EBC5A63" w14:textId="77777777" w:rsidR="00A138B4" w:rsidRPr="00C56DA6" w:rsidRDefault="00A138B4" w:rsidP="00A138B4">
      <w:pPr>
        <w:ind w:firstLine="340"/>
        <w:rPr>
          <w:rFonts w:cstheme="minorHAnsi"/>
          <w:lang w:val="en-GB"/>
        </w:rPr>
      </w:pPr>
      <w:r w:rsidRPr="00C56DA6">
        <w:rPr>
          <w:rFonts w:cstheme="minorHAnsi"/>
          <w:lang w:val="en-GB"/>
        </w:rPr>
        <w:t xml:space="preserve">We cannot see or interact with other dimensional worlds, because we are not attuned to these frequencies of matter, just like a radio picks up only one station at a time. </w:t>
      </w:r>
      <w:proofErr w:type="gramStart"/>
      <w:r w:rsidRPr="00C56DA6">
        <w:rPr>
          <w:rFonts w:cstheme="minorHAnsi"/>
          <w:lang w:val="en-GB"/>
        </w:rPr>
        <w:t>Our consciousness and brain,</w:t>
      </w:r>
      <w:proofErr w:type="gramEnd"/>
      <w:r w:rsidRPr="00C56DA6">
        <w:rPr>
          <w:rFonts w:cstheme="minorHAnsi"/>
          <w:lang w:val="en-GB"/>
        </w:rPr>
        <w:t xml:space="preserve"> do not create these worlds for us to see, within our own bubble reality. Our particles would first need to vibrate at these specific frequencies, or in other words, orbit at these specific speeds. </w:t>
      </w:r>
    </w:p>
    <w:p w14:paraId="5AE4700A" w14:textId="77777777" w:rsidR="00A138B4" w:rsidRPr="00C56DA6" w:rsidRDefault="00A138B4" w:rsidP="00A138B4">
      <w:pPr>
        <w:ind w:firstLine="340"/>
        <w:rPr>
          <w:rFonts w:cstheme="minorHAnsi"/>
          <w:lang w:val="en-GB"/>
        </w:rPr>
      </w:pPr>
      <w:r w:rsidRPr="00C56DA6">
        <w:rPr>
          <w:rFonts w:cstheme="minorHAnsi"/>
          <w:lang w:val="en-GB"/>
        </w:rPr>
        <w:t xml:space="preserve">This is why ghosts and spirits, standing in front of a crowd, can only be seen by certain people, while the others remain oblivious to their existence. And you might wonder, why a video camera could record such apparitions, if it is all in our mind. </w:t>
      </w:r>
    </w:p>
    <w:p w14:paraId="08AB14F1" w14:textId="77777777" w:rsidR="00A138B4" w:rsidRPr="00C56DA6" w:rsidRDefault="00A138B4" w:rsidP="00A138B4">
      <w:pPr>
        <w:ind w:firstLine="340"/>
        <w:rPr>
          <w:rFonts w:cstheme="minorHAnsi"/>
          <w:lang w:val="en-GB"/>
        </w:rPr>
      </w:pPr>
      <w:r w:rsidRPr="00C56DA6">
        <w:rPr>
          <w:rFonts w:cstheme="minorHAnsi"/>
          <w:lang w:val="en-GB"/>
        </w:rPr>
        <w:t xml:space="preserve">The blueprints and patterns are there, and the consciousness of these ghosts and spirits are there as well. However, our brain will re-create it in one way, the person next to us might not re-create it at all, a mouse and a cat present at the scene will re-create it in a different way, and a video camera will record it in yet another way. </w:t>
      </w:r>
    </w:p>
    <w:p w14:paraId="264F04D8" w14:textId="77777777" w:rsidR="00A138B4" w:rsidRPr="00C56DA6" w:rsidRDefault="00A138B4" w:rsidP="00A138B4">
      <w:pPr>
        <w:ind w:firstLine="340"/>
        <w:rPr>
          <w:rFonts w:cstheme="minorHAnsi"/>
          <w:lang w:val="en-GB"/>
        </w:rPr>
      </w:pPr>
      <w:r w:rsidRPr="00C56DA6">
        <w:rPr>
          <w:rFonts w:cstheme="minorHAnsi"/>
          <w:lang w:val="en-GB"/>
        </w:rPr>
        <w:t>The camera is part of the re-creation of our psychophysical reality, so it can record what we create. And then, we send signals to others about what has been recorded, so the blueprint and patterns will exist, for everyone to re-create the recording in their mind, next time they watch it.</w:t>
      </w:r>
    </w:p>
    <w:p w14:paraId="40799B26" w14:textId="77777777" w:rsidR="00A138B4" w:rsidRPr="00C56DA6" w:rsidRDefault="00A138B4" w:rsidP="00A138B4">
      <w:pPr>
        <w:ind w:firstLine="340"/>
        <w:rPr>
          <w:rFonts w:cstheme="minorHAnsi"/>
          <w:lang w:val="en-GB"/>
        </w:rPr>
      </w:pPr>
      <w:r w:rsidRPr="00C56DA6">
        <w:rPr>
          <w:rFonts w:cstheme="minorHAnsi"/>
          <w:lang w:val="en-GB"/>
        </w:rPr>
        <w:t>It is easier to understand how it works, when looking at it from the point of view of an open world, that people play and share on a game console, on a network. This is not to say that our reality is a computer programme, it is just very similar. But who really knows?</w:t>
      </w:r>
    </w:p>
    <w:p w14:paraId="1441E1FD" w14:textId="555CC129" w:rsidR="00A138B4" w:rsidRPr="00C56DA6" w:rsidRDefault="004B46EC" w:rsidP="00A138B4">
      <w:pPr>
        <w:pStyle w:val="Heading2"/>
        <w:rPr>
          <w:lang w:val="en-GB"/>
        </w:rPr>
      </w:pPr>
      <w:bookmarkStart w:id="32" w:name="_Toc113022245"/>
      <w:r w:rsidRPr="00C56DA6">
        <w:rPr>
          <w:lang w:val="en-GB"/>
        </w:rPr>
        <w:lastRenderedPageBreak/>
        <w:t xml:space="preserve">1.2e </w:t>
      </w:r>
      <w:proofErr w:type="gramStart"/>
      <w:r w:rsidR="00A138B4" w:rsidRPr="00C56DA6">
        <w:rPr>
          <w:lang w:val="en-GB"/>
        </w:rPr>
        <w:t>The</w:t>
      </w:r>
      <w:proofErr w:type="gramEnd"/>
      <w:r w:rsidR="00A138B4" w:rsidRPr="00C56DA6">
        <w:rPr>
          <w:lang w:val="en-GB"/>
        </w:rPr>
        <w:t xml:space="preserve"> fifth type of expansion and contraction of matter</w:t>
      </w:r>
      <w:bookmarkEnd w:id="32"/>
    </w:p>
    <w:p w14:paraId="3E8770F1" w14:textId="77777777" w:rsidR="00A138B4" w:rsidRPr="00C56DA6" w:rsidRDefault="00A138B4" w:rsidP="00A138B4">
      <w:pPr>
        <w:ind w:firstLine="340"/>
        <w:rPr>
          <w:rFonts w:cstheme="minorHAnsi"/>
          <w:lang w:val="en-GB"/>
        </w:rPr>
      </w:pPr>
      <w:r w:rsidRPr="00C56DA6">
        <w:rPr>
          <w:rFonts w:cstheme="minorHAnsi"/>
          <w:lang w:val="en-GB"/>
        </w:rPr>
        <w:t xml:space="preserve">And the fifth type is Universal Relativity, the expansion and contraction of matter, due to relative motion. Objects only ever expand or reduce in size as they move, in a universe without distance, where everything is located here around us. </w:t>
      </w:r>
    </w:p>
    <w:p w14:paraId="6D0492B5" w14:textId="77777777" w:rsidR="00A138B4" w:rsidRPr="00C56DA6" w:rsidRDefault="00A138B4" w:rsidP="00A138B4">
      <w:pPr>
        <w:ind w:firstLine="340"/>
        <w:rPr>
          <w:rFonts w:cstheme="minorHAnsi"/>
          <w:lang w:val="en-GB"/>
        </w:rPr>
      </w:pPr>
      <w:r w:rsidRPr="00C56DA6">
        <w:rPr>
          <w:rFonts w:cstheme="minorHAnsi"/>
          <w:lang w:val="en-GB"/>
        </w:rPr>
        <w:t xml:space="preserve">Elephants running towards us don’t cover any distance, they are simply enlarging in size towards us. Likewise, as they pass us by and run away, they are simply shrinking away from us. This would be expected, in a psychological or virtual reality, or a simulated world, or a holographic universe. </w:t>
      </w:r>
    </w:p>
    <w:p w14:paraId="637D1CB1" w14:textId="77777777" w:rsidR="00A138B4" w:rsidRPr="00C56DA6" w:rsidRDefault="00A138B4" w:rsidP="00A138B4">
      <w:pPr>
        <w:ind w:firstLine="340"/>
        <w:rPr>
          <w:rFonts w:cstheme="minorHAnsi"/>
          <w:lang w:val="en-GB"/>
        </w:rPr>
      </w:pPr>
      <w:r w:rsidRPr="00C56DA6">
        <w:rPr>
          <w:rFonts w:cstheme="minorHAnsi"/>
          <w:lang w:val="en-GB"/>
        </w:rPr>
        <w:t xml:space="preserve">We can move anywhere instantaneously, at any </w:t>
      </w:r>
      <w:proofErr w:type="gramStart"/>
      <w:r w:rsidRPr="00C56DA6">
        <w:rPr>
          <w:rFonts w:cstheme="minorHAnsi"/>
          <w:lang w:val="en-GB"/>
        </w:rPr>
        <w:t>particular time</w:t>
      </w:r>
      <w:proofErr w:type="gramEnd"/>
      <w:r w:rsidRPr="00C56DA6">
        <w:rPr>
          <w:rFonts w:cstheme="minorHAnsi"/>
          <w:lang w:val="en-GB"/>
        </w:rPr>
        <w:t xml:space="preserve"> in history, by simply vibrating at the frequency, or resonance, of that particular time and place. In other words, by adjusting the speed and cycles of our particles, which define our relative size, our location, the time and date, and the interdimensional time rate. This is how we will instantaneously travel in the future, and possibly even travel in time.</w:t>
      </w:r>
    </w:p>
    <w:p w14:paraId="51C2A4B7" w14:textId="77777777" w:rsidR="00A138B4" w:rsidRPr="00C56DA6" w:rsidRDefault="00A138B4" w:rsidP="00A138B4">
      <w:pPr>
        <w:ind w:firstLine="340"/>
        <w:rPr>
          <w:rFonts w:cstheme="minorHAnsi"/>
          <w:lang w:val="en-GB"/>
        </w:rPr>
      </w:pPr>
      <w:r w:rsidRPr="00C56DA6">
        <w:rPr>
          <w:rFonts w:cstheme="minorHAnsi"/>
          <w:lang w:val="en-GB"/>
        </w:rPr>
        <w:t xml:space="preserve">It is also all very instinctive, often we simply need to think about it, to make it happen. We don’t necessarily need to know the specific resonance of a time and </w:t>
      </w:r>
      <w:proofErr w:type="gramStart"/>
      <w:r w:rsidRPr="00C56DA6">
        <w:rPr>
          <w:rFonts w:cstheme="minorHAnsi"/>
          <w:lang w:val="en-GB"/>
        </w:rPr>
        <w:t>place, unless</w:t>
      </w:r>
      <w:proofErr w:type="gramEnd"/>
      <w:r w:rsidRPr="00C56DA6">
        <w:rPr>
          <w:rFonts w:cstheme="minorHAnsi"/>
          <w:lang w:val="en-GB"/>
        </w:rPr>
        <w:t xml:space="preserve"> we are using technology to get there. And calculating the specific resonance of a certain time and place in the past, present or future, to adjust the speed of our particles, should be within our capabilities.</w:t>
      </w:r>
    </w:p>
    <w:p w14:paraId="3335E855" w14:textId="77777777" w:rsidR="00A138B4" w:rsidRPr="00C56DA6" w:rsidRDefault="00A138B4" w:rsidP="00A138B4">
      <w:pPr>
        <w:ind w:firstLine="340"/>
        <w:rPr>
          <w:rFonts w:cstheme="minorHAnsi"/>
          <w:lang w:val="en-GB"/>
        </w:rPr>
      </w:pPr>
      <w:r w:rsidRPr="00C56DA6">
        <w:rPr>
          <w:rFonts w:cstheme="minorHAnsi"/>
          <w:lang w:val="en-GB"/>
        </w:rPr>
        <w:t>This is just the core of the theory, the beginning of what it all means, and how it could change the world.</w:t>
      </w:r>
    </w:p>
    <w:p w14:paraId="361ED547" w14:textId="2825EEB7" w:rsidR="00A138B4" w:rsidRPr="00C56DA6" w:rsidRDefault="004B46EC" w:rsidP="00A138B4">
      <w:pPr>
        <w:pStyle w:val="Heading2"/>
        <w:rPr>
          <w:lang w:val="en-GB"/>
        </w:rPr>
      </w:pPr>
      <w:bookmarkStart w:id="33" w:name="_Toc113022246"/>
      <w:r w:rsidRPr="00C56DA6">
        <w:rPr>
          <w:lang w:val="en-GB"/>
        </w:rPr>
        <w:t xml:space="preserve">1.3 </w:t>
      </w:r>
      <w:r w:rsidR="00A138B4" w:rsidRPr="00C56DA6">
        <w:rPr>
          <w:lang w:val="en-GB"/>
        </w:rPr>
        <w:t xml:space="preserve">UFOs, interdimensional </w:t>
      </w:r>
      <w:proofErr w:type="gramStart"/>
      <w:r w:rsidR="00A138B4" w:rsidRPr="00C56DA6">
        <w:rPr>
          <w:lang w:val="en-GB"/>
        </w:rPr>
        <w:t>worlds</w:t>
      </w:r>
      <w:proofErr w:type="gramEnd"/>
      <w:r w:rsidR="00A138B4" w:rsidRPr="00C56DA6">
        <w:rPr>
          <w:lang w:val="en-GB"/>
        </w:rPr>
        <w:t xml:space="preserve"> and beings</w:t>
      </w:r>
      <w:bookmarkEnd w:id="33"/>
    </w:p>
    <w:p w14:paraId="57E8DAC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Although in Atomic Expansion Theory, the Many-Worlds Interpretation of Quantum Mechanics is gone, there are still parallel universes, as many as our mind can create, in this psychophysical universe, shaped by our consciousness. </w:t>
      </w:r>
    </w:p>
    <w:p w14:paraId="1B1F251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Our realities and planes of existence, including dreams, thoughts, and other dimensional worlds, are entirely made of neutrinos, that go on to form electrons, </w:t>
      </w:r>
      <w:proofErr w:type="gramStart"/>
      <w:r w:rsidRPr="00C56DA6">
        <w:rPr>
          <w:rFonts w:cstheme="minorHAnsi"/>
          <w:color w:val="000000" w:themeColor="text1"/>
          <w:lang w:val="en-GB"/>
        </w:rPr>
        <w:t>atoms</w:t>
      </w:r>
      <w:proofErr w:type="gramEnd"/>
      <w:r w:rsidRPr="00C56DA6">
        <w:rPr>
          <w:rFonts w:cstheme="minorHAnsi"/>
          <w:color w:val="000000" w:themeColor="text1"/>
          <w:lang w:val="en-GB"/>
        </w:rPr>
        <w:t xml:space="preserve"> and molecules, </w:t>
      </w:r>
      <w:r w:rsidRPr="00C56DA6">
        <w:rPr>
          <w:rFonts w:cstheme="minorHAnsi"/>
          <w:color w:val="000000" w:themeColor="text1"/>
          <w:lang w:val="en-GB"/>
        </w:rPr>
        <w:lastRenderedPageBreak/>
        <w:t xml:space="preserve">whether we can see these realities through our five external senses, or through our internal senses. And depending on the senses we use to look at a reality, we can perceive it as more concrete, or more intangible, when they are in fact the same. </w:t>
      </w:r>
    </w:p>
    <w:p w14:paraId="14DFDBA6"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It is said that all planets of the solar system, are inhabited by interdimensional beings. All interdimensional worlds are tangible physical </w:t>
      </w:r>
      <w:proofErr w:type="gramStart"/>
      <w:r w:rsidRPr="00C56DA6">
        <w:rPr>
          <w:rFonts w:cstheme="minorHAnsi"/>
          <w:color w:val="000000" w:themeColor="text1"/>
          <w:lang w:val="en-GB"/>
        </w:rPr>
        <w:t>realities, and</w:t>
      </w:r>
      <w:proofErr w:type="gramEnd"/>
      <w:r w:rsidRPr="00C56DA6">
        <w:rPr>
          <w:rFonts w:cstheme="minorHAnsi"/>
          <w:color w:val="000000" w:themeColor="text1"/>
          <w:lang w:val="en-GB"/>
        </w:rPr>
        <w:t xml:space="preserve"> are seen as such by the beings inhabiting them. </w:t>
      </w:r>
    </w:p>
    <w:p w14:paraId="6AFA2A6C"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Although, looking at the fourth density world from our own perspective, would show it to be more like a gaseous reality. These beings would see the Sun, and the gas giants Jupiter and Saturn, very differently than we do. They may be more solid than gaseous, from their perspective. </w:t>
      </w:r>
    </w:p>
    <w:p w14:paraId="1A3A5724"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We are all interconnected, on a subconscious level, through electrical and electromagnetic signals, that our brain emits and receives. Consequently, we all build relatively the same collective reality, giving it the illusion of permanence. </w:t>
      </w:r>
    </w:p>
    <w:p w14:paraId="4B2DB4C1"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real reality behind the scenes, of our world and all interdimensional worlds, must therefore be a realm of neutrinos and electrons, carrying electrical and electromagnetic signals, precisely like a Wi-Fi network does. </w:t>
      </w:r>
    </w:p>
    <w:p w14:paraId="337C1E31" w14:textId="77777777" w:rsidR="00A138B4" w:rsidRPr="00C56DA6" w:rsidRDefault="00A138B4" w:rsidP="00A138B4">
      <w:pPr>
        <w:ind w:firstLine="340"/>
        <w:rPr>
          <w:rFonts w:cstheme="minorHAnsi"/>
          <w:lang w:val="en-GB"/>
        </w:rPr>
      </w:pPr>
      <w:r w:rsidRPr="00C56DA6">
        <w:rPr>
          <w:rFonts w:cstheme="minorHAnsi"/>
          <w:color w:val="000000" w:themeColor="text1"/>
          <w:lang w:val="en-GB"/>
        </w:rPr>
        <w:t xml:space="preserve">It is not surprising that our technology resembles the true nature of reality, since it is made of the same components and </w:t>
      </w:r>
      <w:proofErr w:type="gramStart"/>
      <w:r w:rsidRPr="00C56DA6">
        <w:rPr>
          <w:rFonts w:cstheme="minorHAnsi"/>
          <w:color w:val="000000" w:themeColor="text1"/>
          <w:lang w:val="en-GB"/>
        </w:rPr>
        <w:t>materials, and</w:t>
      </w:r>
      <w:proofErr w:type="gramEnd"/>
      <w:r w:rsidRPr="00C56DA6">
        <w:rPr>
          <w:rFonts w:cstheme="minorHAnsi"/>
          <w:color w:val="000000" w:themeColor="text1"/>
          <w:lang w:val="en-GB"/>
        </w:rPr>
        <w:t xml:space="preserve"> is based on the same principles and laws of nature.</w:t>
      </w:r>
    </w:p>
    <w:p w14:paraId="3B9EFB9E"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UFOs can easily fly and float, and we can build anti-gravity devices, through changing the interdimensional density of matter, where objects less dense than air, are immediately pushed up above the atmosphere, through buoyancy. </w:t>
      </w:r>
    </w:p>
    <w:p w14:paraId="5D27B09E"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Anything that is less dense, is immediately pushed up above what is denser, like a helium balloon under water, or in the air. This might even work to easily push a spaceship, out of the solar system. </w:t>
      </w:r>
    </w:p>
    <w:p w14:paraId="56AF7D88"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A UFO can float over the Earth, like a fly can float within a moving car, with no opened windows. The air contained within, moves with the car, pushing the fly along with it, which </w:t>
      </w:r>
      <w:r w:rsidRPr="00C56DA6">
        <w:rPr>
          <w:rFonts w:cstheme="minorHAnsi"/>
          <w:color w:val="000000" w:themeColor="text1"/>
          <w:lang w:val="en-GB"/>
        </w:rPr>
        <w:lastRenderedPageBreak/>
        <w:t xml:space="preserve">prevents it from ending up splattered, on the back window. As a result, the fly can freely fly around, as if the car was not moving. </w:t>
      </w:r>
    </w:p>
    <w:p w14:paraId="256FA5F8"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In its expansion, the Earth is pushing all the air upwards, pushing the UFO – of the same density as air – along with it, which is seen as anti-gravity. That same push on the air from the expanding planet, keeps the atmosphere from escaping into space, and affects weather patterns.</w:t>
      </w:r>
    </w:p>
    <w:p w14:paraId="473EF395"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Therefore, UFOs don’t need to use a mean of propulsion or energy to float </w:t>
      </w:r>
      <w:proofErr w:type="gramStart"/>
      <w:r w:rsidRPr="00C56DA6">
        <w:rPr>
          <w:rFonts w:cstheme="minorHAnsi"/>
          <w:color w:val="000000" w:themeColor="text1"/>
          <w:lang w:val="en-GB"/>
        </w:rPr>
        <w:t>around, once</w:t>
      </w:r>
      <w:proofErr w:type="gramEnd"/>
      <w:r w:rsidRPr="00C56DA6">
        <w:rPr>
          <w:rFonts w:cstheme="minorHAnsi"/>
          <w:color w:val="000000" w:themeColor="text1"/>
          <w:lang w:val="en-GB"/>
        </w:rPr>
        <w:t xml:space="preserve"> they reach the right interdimensional density. And then, they use electromagnetism to navigate, using powerful growing and shrinking clouds of electrons, to pull and push against everything else around, over long distances. When a ship weighs nothing, propelling it is effortless, and may very well be silent.</w:t>
      </w:r>
    </w:p>
    <w:p w14:paraId="551388D3" w14:textId="77777777" w:rsidR="00A138B4" w:rsidRPr="00C56DA6" w:rsidRDefault="00A138B4" w:rsidP="00A138B4">
      <w:pPr>
        <w:ind w:firstLine="340"/>
        <w:rPr>
          <w:rFonts w:cstheme="minorHAnsi"/>
          <w:lang w:val="en-GB"/>
        </w:rPr>
      </w:pPr>
      <w:r w:rsidRPr="00C56DA6">
        <w:rPr>
          <w:rFonts w:cstheme="minorHAnsi"/>
          <w:color w:val="000000" w:themeColor="text1"/>
          <w:lang w:val="en-GB"/>
        </w:rPr>
        <w:t>Interdimensional worlds and other planes of existence, are defined by the frequency, meaning the number of times or cycles, at which neutrinos and electrons are orbiting, within and between atoms and molecules. The interdimensional density of matter change, when the electrons, atoms and molecules’ vibrational rate, size and spacing, vary, while keeping their molecular structures intact</w:t>
      </w:r>
      <w:r w:rsidRPr="00C56DA6">
        <w:rPr>
          <w:rFonts w:cstheme="minorHAnsi"/>
          <w:lang w:val="en-GB"/>
        </w:rPr>
        <w:t xml:space="preserve">. </w:t>
      </w:r>
    </w:p>
    <w:p w14:paraId="6974DD7E" w14:textId="77777777" w:rsidR="00A138B4" w:rsidRPr="00C56DA6" w:rsidRDefault="00A138B4" w:rsidP="00A138B4">
      <w:pPr>
        <w:ind w:firstLine="340"/>
        <w:rPr>
          <w:rFonts w:cstheme="minorHAnsi"/>
          <w:lang w:val="en-GB"/>
        </w:rPr>
      </w:pPr>
      <w:r w:rsidRPr="00C56DA6">
        <w:rPr>
          <w:rFonts w:cstheme="minorHAnsi"/>
          <w:lang w:val="en-GB"/>
        </w:rPr>
        <w:t xml:space="preserve">We know from the Tibetan Yogis, that </w:t>
      </w:r>
      <w:proofErr w:type="gramStart"/>
      <w:r w:rsidRPr="00C56DA6">
        <w:rPr>
          <w:rFonts w:cstheme="minorHAnsi"/>
          <w:lang w:val="en-GB"/>
        </w:rPr>
        <w:t>thought</w:t>
      </w:r>
      <w:proofErr w:type="gramEnd"/>
      <w:r w:rsidRPr="00C56DA6">
        <w:rPr>
          <w:rFonts w:cstheme="minorHAnsi"/>
          <w:lang w:val="en-GB"/>
        </w:rPr>
        <w:t xml:space="preserve"> and will can affect our own vibrational rate and density of matter, to the point that we can levitate in the air, and become insensitive to cold and warm temperatures.</w:t>
      </w:r>
    </w:p>
    <w:p w14:paraId="4362189E" w14:textId="77777777" w:rsidR="00A138B4" w:rsidRPr="00C56DA6" w:rsidRDefault="00A138B4" w:rsidP="00A138B4">
      <w:pPr>
        <w:ind w:firstLine="340"/>
        <w:rPr>
          <w:rFonts w:cstheme="minorHAnsi"/>
          <w:lang w:val="en-GB"/>
        </w:rPr>
      </w:pPr>
      <w:r w:rsidRPr="00C56DA6">
        <w:rPr>
          <w:rFonts w:cstheme="minorHAnsi"/>
          <w:lang w:val="en-GB"/>
        </w:rPr>
        <w:t xml:space="preserve">The key to achieve it through technology, is to affect the speed of the neutrinos, so the electrons grow or shrink without leaving the atoms, and without directly affecting the atoms and the molecules. </w:t>
      </w:r>
    </w:p>
    <w:p w14:paraId="25574A2E" w14:textId="77777777" w:rsidR="00A138B4" w:rsidRPr="00C56DA6" w:rsidRDefault="00A138B4" w:rsidP="00A138B4">
      <w:pPr>
        <w:ind w:firstLine="340"/>
        <w:rPr>
          <w:rFonts w:cstheme="minorHAnsi"/>
          <w:lang w:val="en-GB"/>
        </w:rPr>
      </w:pPr>
      <w:r w:rsidRPr="00C56DA6">
        <w:rPr>
          <w:rFonts w:cstheme="minorHAnsi"/>
          <w:lang w:val="en-GB"/>
        </w:rPr>
        <w:t xml:space="preserve">Otherwise, what we would get if we only </w:t>
      </w:r>
      <w:proofErr w:type="gramStart"/>
      <w:r w:rsidRPr="00C56DA6">
        <w:rPr>
          <w:rFonts w:cstheme="minorHAnsi"/>
          <w:lang w:val="en-GB"/>
        </w:rPr>
        <w:t>affect</w:t>
      </w:r>
      <w:proofErr w:type="gramEnd"/>
      <w:r w:rsidRPr="00C56DA6">
        <w:rPr>
          <w:rFonts w:cstheme="minorHAnsi"/>
          <w:lang w:val="en-GB"/>
        </w:rPr>
        <w:t xml:space="preserve"> the space between the molecules, for example through heat and pressure, is simply solids moving to liquids and gases, and the molecular structure losing coherence.</w:t>
      </w:r>
    </w:p>
    <w:p w14:paraId="20C585F4" w14:textId="77777777" w:rsidR="00A138B4" w:rsidRPr="00C56DA6" w:rsidRDefault="00A138B4" w:rsidP="00A138B4">
      <w:pPr>
        <w:ind w:firstLine="340"/>
        <w:rPr>
          <w:rFonts w:cstheme="minorHAnsi"/>
          <w:lang w:val="en-GB"/>
        </w:rPr>
      </w:pPr>
      <w:r w:rsidRPr="00C56DA6">
        <w:rPr>
          <w:rFonts w:cstheme="minorHAnsi"/>
          <w:lang w:val="en-GB"/>
        </w:rPr>
        <w:t xml:space="preserve">Clouds of electrons, such as in electromagnetic and electric fields, capable of adding neutrinos and electrons within the atoms, or getting them out, therefore causing the growth </w:t>
      </w:r>
      <w:r w:rsidRPr="00C56DA6">
        <w:rPr>
          <w:rFonts w:cstheme="minorHAnsi"/>
          <w:lang w:val="en-GB"/>
        </w:rPr>
        <w:lastRenderedPageBreak/>
        <w:t>or shrinkage of the electrons, is the answer to change the vibrational rate and interdimensional density of matter.</w:t>
      </w:r>
    </w:p>
    <w:p w14:paraId="54B0A0CE" w14:textId="77777777" w:rsidR="00A138B4" w:rsidRPr="00C56DA6" w:rsidRDefault="00A138B4" w:rsidP="00A138B4">
      <w:pPr>
        <w:ind w:firstLine="340"/>
        <w:rPr>
          <w:rFonts w:cstheme="minorHAnsi"/>
          <w:lang w:val="en-GB"/>
        </w:rPr>
      </w:pPr>
      <w:r w:rsidRPr="00C56DA6">
        <w:rPr>
          <w:rFonts w:cstheme="minorHAnsi"/>
          <w:lang w:val="en-GB"/>
        </w:rPr>
        <w:t xml:space="preserve">Dimension in this discussion, refers to the size of the particles, and not to some mathematical concept of geometrical shapes, such as hyperspheres and tesseracts. Dimensional worlds are more related to the density of matter, than seeing the world in more dimensions than height, </w:t>
      </w:r>
      <w:proofErr w:type="gramStart"/>
      <w:r w:rsidRPr="00C56DA6">
        <w:rPr>
          <w:rFonts w:cstheme="minorHAnsi"/>
          <w:lang w:val="en-GB"/>
        </w:rPr>
        <w:t>length</w:t>
      </w:r>
      <w:proofErr w:type="gramEnd"/>
      <w:r w:rsidRPr="00C56DA6">
        <w:rPr>
          <w:rFonts w:cstheme="minorHAnsi"/>
          <w:lang w:val="en-GB"/>
        </w:rPr>
        <w:t xml:space="preserve"> and width. </w:t>
      </w:r>
    </w:p>
    <w:p w14:paraId="1715DD66"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Although humans can travel to the fourth dimensional world, there is an issue upon the return, about remembering what occurred while there. It is just </w:t>
      </w:r>
      <w:proofErr w:type="gramStart"/>
      <w:r w:rsidRPr="00C56DA6">
        <w:rPr>
          <w:rFonts w:cstheme="minorHAnsi"/>
          <w:color w:val="000000" w:themeColor="text1"/>
          <w:lang w:val="en-GB"/>
        </w:rPr>
        <w:t>like a dream,</w:t>
      </w:r>
      <w:proofErr w:type="gramEnd"/>
      <w:r w:rsidRPr="00C56DA6">
        <w:rPr>
          <w:rFonts w:cstheme="minorHAnsi"/>
          <w:color w:val="000000" w:themeColor="text1"/>
          <w:lang w:val="en-GB"/>
        </w:rPr>
        <w:t xml:space="preserve"> that we immediately need to remember, or else the memory is gone. </w:t>
      </w:r>
      <w:proofErr w:type="gramStart"/>
      <w:r w:rsidRPr="00C56DA6">
        <w:rPr>
          <w:rFonts w:cstheme="minorHAnsi"/>
          <w:color w:val="000000" w:themeColor="text1"/>
          <w:lang w:val="en-GB"/>
        </w:rPr>
        <w:t>So</w:t>
      </w:r>
      <w:proofErr w:type="gramEnd"/>
      <w:r w:rsidRPr="00C56DA6">
        <w:rPr>
          <w:rFonts w:cstheme="minorHAnsi"/>
          <w:color w:val="000000" w:themeColor="text1"/>
          <w:lang w:val="en-GB"/>
        </w:rPr>
        <w:t xml:space="preserve"> you better document your trip, bring a video camera, and immediately review it upon your return. </w:t>
      </w:r>
    </w:p>
    <w:p w14:paraId="3CDB4E5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Anyone experiencing time gaps, might be spending time in other dimensions, without even realising it. Not only that, but you could find yourself in the fourth density world, and although there would be a few differences, such as larger vegetation or strange animals, you might not even recognise the switch, as it might very well look like the third dimensional world. </w:t>
      </w:r>
    </w:p>
    <w:p w14:paraId="445A74D1"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Many people mysteriously disappear every year, and they may now be living alone in their own dimension, or in small communities of humans who also vanished, or with interdimensional beings. Thus, it could be a common occurrence, that we’re just not aware of.</w:t>
      </w:r>
    </w:p>
    <w:p w14:paraId="5D405BC0"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w:t>
      </w:r>
      <w:proofErr w:type="spellStart"/>
      <w:r w:rsidRPr="00C56DA6">
        <w:rPr>
          <w:rFonts w:cstheme="minorHAnsi"/>
          <w:color w:val="000000" w:themeColor="text1"/>
          <w:lang w:val="en-GB"/>
        </w:rPr>
        <w:t>Mothman</w:t>
      </w:r>
      <w:proofErr w:type="spellEnd"/>
      <w:r w:rsidRPr="00C56DA6">
        <w:rPr>
          <w:rFonts w:cstheme="minorHAnsi"/>
          <w:color w:val="000000" w:themeColor="text1"/>
          <w:lang w:val="en-GB"/>
        </w:rPr>
        <w:t xml:space="preserve">, Big Foot, mysterious beings, ghosts and spirits, different dimensional worlds, and world densities sharing the same space, are all discussed in </w:t>
      </w:r>
      <w:r w:rsidRPr="00C56DA6">
        <w:rPr>
          <w:rFonts w:cstheme="minorHAnsi"/>
          <w:i/>
          <w:iCs/>
          <w:color w:val="000000" w:themeColor="text1"/>
          <w:lang w:val="en-GB"/>
        </w:rPr>
        <w:t>New Age Physics,</w:t>
      </w:r>
      <w:r w:rsidRPr="00C56DA6">
        <w:rPr>
          <w:rFonts w:cstheme="minorHAnsi"/>
          <w:color w:val="000000" w:themeColor="text1"/>
          <w:lang w:val="en-GB"/>
        </w:rPr>
        <w:t xml:space="preserve"> and are possibly now accessible to us. Is humanity truly being enslaved, by beings from other dimensional worlds? It is possible, and with this new physics, we should finally be able to fight back.</w:t>
      </w:r>
    </w:p>
    <w:p w14:paraId="090CCF30"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Time is not relative nor a dimension, as Einstein claimed. Time ticks the same everywhere within our own dimension, plus or minus small discrepancies, that can be explained by physical stress, and other environmental factors. </w:t>
      </w:r>
    </w:p>
    <w:p w14:paraId="4B751045"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lastRenderedPageBreak/>
        <w:t xml:space="preserve">However, interdimensional time is </w:t>
      </w:r>
      <w:proofErr w:type="gramStart"/>
      <w:r w:rsidRPr="00C56DA6">
        <w:rPr>
          <w:rFonts w:cstheme="minorHAnsi"/>
          <w:color w:val="000000" w:themeColor="text1"/>
          <w:lang w:val="en-GB"/>
        </w:rPr>
        <w:t>relative, since</w:t>
      </w:r>
      <w:proofErr w:type="gramEnd"/>
      <w:r w:rsidRPr="00C56DA6">
        <w:rPr>
          <w:rFonts w:cstheme="minorHAnsi"/>
          <w:color w:val="000000" w:themeColor="text1"/>
          <w:lang w:val="en-GB"/>
        </w:rPr>
        <w:t xml:space="preserve"> time is relative to the vibrational rate of matter. The speed at which our particles are orbiting, dictates our time rate, or our perception of time, and the dimension we exist in.</w:t>
      </w:r>
    </w:p>
    <w:p w14:paraId="64FE0ADE" w14:textId="17427FE1"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A fly vibrating at 2</w:t>
      </w:r>
      <w:r w:rsidR="00DE4F41" w:rsidRPr="00C56DA6">
        <w:rPr>
          <w:rFonts w:cstheme="minorHAnsi"/>
          <w:color w:val="000000" w:themeColor="text1"/>
          <w:lang w:val="en-GB"/>
        </w:rPr>
        <w:t>5</w:t>
      </w:r>
      <w:r w:rsidRPr="00C56DA6">
        <w:rPr>
          <w:rFonts w:cstheme="minorHAnsi"/>
          <w:color w:val="000000" w:themeColor="text1"/>
          <w:lang w:val="en-GB"/>
        </w:rPr>
        <w:t xml:space="preserve">0 Hz, moves in fast forward, compared to us vibrating at 50-60 Hz. While tortoises vibrating at 15 Hz, move in slow motion. Flies and tortoises are moving in different dimensions than ours, ones that we can still see and interact with, and so they are still a part of our third dimensional world. </w:t>
      </w:r>
    </w:p>
    <w:p w14:paraId="00F3E4C2"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It explains why insects can walk on ceilings and walls, why flying bumblebees can support their own weight, despite their small wings, and why some spiders can fly huge distances over the ocean, without even having wings. They are slightly less dense than air, or just about the same. And the expansion of walls and ceilings, is enough gravity pushing back, for them to walk upside down without effort. </w:t>
      </w:r>
    </w:p>
    <w:p w14:paraId="279B8E7D"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This also explains how possessed people can levitate, why demons can crawl on ceilings, and how blood or water drops can go upwards instead of downwards. That is, if we can believe everything we see in films. </w:t>
      </w:r>
    </w:p>
    <w:p w14:paraId="15B62B1A"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Insects, animals, beings, and objects, vibrating faster or slower than flies and tortoises, can simply disappear from our view, and we can no longer interact with them. But they still share the same space as ours, just like different gases can intertwine with normal air in the atmosphere. </w:t>
      </w:r>
    </w:p>
    <w:p w14:paraId="08A053B0"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This explains the mysterious flying rods, only seen in photos and videos in slow motion. They are insects vibrating too fast, for us to see and interact with. And it does not take much, for even normal insects, while in flight, to simply disappear from our view. We can’t even see the full motion of a bird moving its head, it seems to us to be moving in jerk moves. </w:t>
      </w:r>
    </w:p>
    <w:p w14:paraId="09B72A7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It is likely that anyone who is psychic, simply has particles orbiting faster. Psychic mediums are of a different density of matter, and </w:t>
      </w:r>
      <w:proofErr w:type="gramStart"/>
      <w:r w:rsidRPr="00C56DA6">
        <w:rPr>
          <w:rFonts w:cstheme="minorHAnsi"/>
          <w:color w:val="000000" w:themeColor="text1"/>
          <w:lang w:val="en-GB"/>
        </w:rPr>
        <w:t>as a consequence</w:t>
      </w:r>
      <w:proofErr w:type="gramEnd"/>
      <w:r w:rsidRPr="00C56DA6">
        <w:rPr>
          <w:rFonts w:cstheme="minorHAnsi"/>
          <w:color w:val="000000" w:themeColor="text1"/>
          <w:lang w:val="en-GB"/>
        </w:rPr>
        <w:t xml:space="preserve">, they see and interact better with the interdimensional worlds around us. </w:t>
      </w:r>
    </w:p>
    <w:p w14:paraId="52E5F1A9"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lastRenderedPageBreak/>
        <w:t xml:space="preserve">Anyone with particles orbiting faster than normal, should be able to achieve much more in a day’s work, than others. Which is why we often encounter people, who can do a lot of work in a short time, which might appear impossible at first sight. </w:t>
      </w:r>
    </w:p>
    <w:p w14:paraId="5A74C655"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These people are not working faster than us, at least not from their point of view, they simply vibrate faster. And </w:t>
      </w:r>
      <w:proofErr w:type="gramStart"/>
      <w:r w:rsidRPr="00C56DA6">
        <w:rPr>
          <w:rFonts w:cstheme="minorHAnsi"/>
          <w:color w:val="000000" w:themeColor="text1"/>
          <w:lang w:val="en-GB"/>
        </w:rPr>
        <w:t>as a consequence</w:t>
      </w:r>
      <w:proofErr w:type="gramEnd"/>
      <w:r w:rsidRPr="00C56DA6">
        <w:rPr>
          <w:rFonts w:cstheme="minorHAnsi"/>
          <w:color w:val="000000" w:themeColor="text1"/>
          <w:lang w:val="en-GB"/>
        </w:rPr>
        <w:t>, they move faster than us, and can accomplish more work than us, in a same amount of time. Just like a fly, moving four times faster, has ample time to move away, before we can catch it. Mayflies may only live a short time, but only from our point of view.</w:t>
      </w:r>
    </w:p>
    <w:p w14:paraId="4CE99C9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If you were to speak with interdimensional beings in the morning, and again in the afternoon, depending on the dimensional world they are in, an entire year might have passed for them. The question is, would the Earth have gone around the Sun for them, during their year? </w:t>
      </w:r>
    </w:p>
    <w:p w14:paraId="392A4F43"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If we are all sharing the same space, and the only difference is the speed of our particles, and </w:t>
      </w:r>
      <w:proofErr w:type="gramStart"/>
      <w:r w:rsidRPr="00C56DA6">
        <w:rPr>
          <w:rFonts w:cstheme="minorHAnsi"/>
          <w:color w:val="000000" w:themeColor="text1"/>
          <w:lang w:val="en-GB"/>
        </w:rPr>
        <w:t>as a consequence</w:t>
      </w:r>
      <w:proofErr w:type="gramEnd"/>
      <w:r w:rsidRPr="00C56DA6">
        <w:rPr>
          <w:rFonts w:cstheme="minorHAnsi"/>
          <w:color w:val="000000" w:themeColor="text1"/>
          <w:lang w:val="en-GB"/>
        </w:rPr>
        <w:t xml:space="preserve">, the interdimensional density of matter, then their planets would not suddenly orbit faster than ours. </w:t>
      </w:r>
    </w:p>
    <w:p w14:paraId="272F8C77"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Just like for the flies, they still exist on the same Earth as us, which goes at the same speed around the Sun. If their planets were suddenly orbiting faster, their orbital rings would be far larger than ours. We could not then share the same space, and we would not encounter them so often.</w:t>
      </w:r>
    </w:p>
    <w:p w14:paraId="662C83E0"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We can no longer deny the existence of interdimensional worlds and beings. There is a large library of books discussing it, with countless reports, documentaries, and witness accounts. The ignorance or avoidance of the subject, and the ridiculing of the witnesses and their investigators, does not make it untrue. It is time for these phenomena to be studied more seriously, and to finally be explained by science.</w:t>
      </w:r>
    </w:p>
    <w:p w14:paraId="54CC0FA0" w14:textId="69401A53" w:rsidR="00A138B4" w:rsidRPr="00C56DA6" w:rsidRDefault="004B46EC" w:rsidP="00A138B4">
      <w:pPr>
        <w:pStyle w:val="Heading2"/>
        <w:rPr>
          <w:color w:val="auto"/>
          <w:lang w:val="en-GB"/>
        </w:rPr>
      </w:pPr>
      <w:bookmarkStart w:id="34" w:name="_Toc113022247"/>
      <w:r w:rsidRPr="00C56DA6">
        <w:rPr>
          <w:lang w:val="en-GB"/>
        </w:rPr>
        <w:lastRenderedPageBreak/>
        <w:t xml:space="preserve">1.4 </w:t>
      </w:r>
      <w:r w:rsidR="00A138B4" w:rsidRPr="00C56DA6">
        <w:rPr>
          <w:lang w:val="en-GB"/>
        </w:rPr>
        <w:t xml:space="preserve">Gravity, orbits, attracting and repelling </w:t>
      </w:r>
      <w:proofErr w:type="gramStart"/>
      <w:r w:rsidR="00A138B4" w:rsidRPr="00C56DA6">
        <w:rPr>
          <w:lang w:val="en-GB"/>
        </w:rPr>
        <w:t>forces</w:t>
      </w:r>
      <w:bookmarkEnd w:id="34"/>
      <w:proofErr w:type="gramEnd"/>
    </w:p>
    <w:p w14:paraId="33805281"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Gravity is the changing distance between expanding particles and/or objects. </w:t>
      </w:r>
      <w:proofErr w:type="gramStart"/>
      <w:r w:rsidRPr="00C56DA6">
        <w:rPr>
          <w:rFonts w:cstheme="minorHAnsi"/>
          <w:color w:val="000000" w:themeColor="text1"/>
          <w:lang w:val="en-GB"/>
        </w:rPr>
        <w:t>The Atomic and Subatomic Expansion Equation,</w:t>
      </w:r>
      <w:proofErr w:type="gramEnd"/>
      <w:r w:rsidRPr="00C56DA6">
        <w:rPr>
          <w:rFonts w:cstheme="minorHAnsi"/>
          <w:color w:val="000000" w:themeColor="text1"/>
          <w:lang w:val="en-GB"/>
        </w:rPr>
        <w:t xml:space="preserve"> can be used to calculate gravity, whether we are measuring it between two asteroids, between two sub-sub-neutrinos, or between an asteroid and a sub-sub-neutrino. </w:t>
      </w:r>
    </w:p>
    <w:p w14:paraId="5CE9EF7C"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reason is, the constant inner expansion rate, of every object and particle in the universe, is the same everywhere, no matter the scale, or the dimensional world. If it were not the case, some </w:t>
      </w:r>
      <w:proofErr w:type="gramStart"/>
      <w:r w:rsidRPr="00C56DA6">
        <w:rPr>
          <w:rFonts w:cstheme="minorHAnsi"/>
          <w:color w:val="000000" w:themeColor="text1"/>
          <w:lang w:val="en-GB"/>
        </w:rPr>
        <w:t>particles</w:t>
      </w:r>
      <w:proofErr w:type="gramEnd"/>
      <w:r w:rsidRPr="00C56DA6">
        <w:rPr>
          <w:rFonts w:cstheme="minorHAnsi"/>
          <w:color w:val="000000" w:themeColor="text1"/>
          <w:lang w:val="en-GB"/>
        </w:rPr>
        <w:t xml:space="preserve"> or objects, would rapidly expand out of proportion, or contract to nothingness, compared to the rest of the universe. </w:t>
      </w:r>
    </w:p>
    <w:p w14:paraId="159552F9" w14:textId="4DFFF18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We might be tempted to think that, with gravity, the distance between objects always reduces, but it is not always the case. Objects could be moving away from each other at high speed, in opposite directions. And while the distance between them would still reduce, due to their inner expansion, what we would observe, is an increasing distance between them. In this case, gravity is slowing the increasing distance between the objects. Which is why gravity is a changing distance, </w:t>
      </w:r>
      <w:r w:rsidR="00467916" w:rsidRPr="00C56DA6">
        <w:rPr>
          <w:rFonts w:cstheme="minorHAnsi"/>
          <w:color w:val="000000" w:themeColor="text1"/>
          <w:lang w:val="en-GB"/>
        </w:rPr>
        <w:t>instead of a reduction in distance.</w:t>
      </w:r>
    </w:p>
    <w:p w14:paraId="1C9CD5A7" w14:textId="77777777" w:rsidR="00A138B4" w:rsidRPr="00C56DA6" w:rsidRDefault="00A138B4" w:rsidP="00A138B4">
      <w:pPr>
        <w:ind w:firstLine="340"/>
        <w:rPr>
          <w:rFonts w:cstheme="minorHAnsi"/>
          <w:color w:val="000000" w:themeColor="text1"/>
          <w:lang w:val="en-GB"/>
        </w:rPr>
      </w:pPr>
      <w:proofErr w:type="gramStart"/>
      <w:r w:rsidRPr="00C56DA6">
        <w:rPr>
          <w:rFonts w:cstheme="minorHAnsi"/>
          <w:color w:val="000000" w:themeColor="text1"/>
          <w:lang w:val="en-GB"/>
        </w:rPr>
        <w:t>Attracting and repelling forces,</w:t>
      </w:r>
      <w:proofErr w:type="gramEnd"/>
      <w:r w:rsidRPr="00C56DA6">
        <w:rPr>
          <w:rFonts w:cstheme="minorHAnsi"/>
          <w:color w:val="000000" w:themeColor="text1"/>
          <w:lang w:val="en-GB"/>
        </w:rPr>
        <w:t xml:space="preserve"> are due to the changing speed and orbit’s size, of smaller particles or objects, orbiting between larger ones, keeping them apart, and counteracting gravity.</w:t>
      </w:r>
    </w:p>
    <w:p w14:paraId="47BD2E2D"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For example, two solar systems are interconnected, through planets orbiting between them. As the planets and suns are constantly expanding, the distance between everything constantly reduces, which is gravity. </w:t>
      </w:r>
    </w:p>
    <w:p w14:paraId="3FA14B44"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However, the planets are orbiting around the suns, and between the solar systems, and their orbital rings also constantly enlarge, along with the inner expansion of their components. These enlarging orbits are counteracting gravity, which is still operating in the background.</w:t>
      </w:r>
    </w:p>
    <w:p w14:paraId="29D13E28" w14:textId="1214F996"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We would only notice </w:t>
      </w:r>
      <w:r w:rsidR="00603512" w:rsidRPr="00C56DA6">
        <w:rPr>
          <w:rFonts w:cstheme="minorHAnsi"/>
          <w:color w:val="000000" w:themeColor="text1"/>
          <w:lang w:val="en-GB"/>
        </w:rPr>
        <w:t xml:space="preserve">a reduction in distance </w:t>
      </w:r>
      <w:r w:rsidRPr="00C56DA6">
        <w:rPr>
          <w:rFonts w:cstheme="minorHAnsi"/>
          <w:color w:val="000000" w:themeColor="text1"/>
          <w:lang w:val="en-GB"/>
        </w:rPr>
        <w:t xml:space="preserve">between two solar systems, if they were not interconnected together, through orbiting planets between them, keeping them apart. But </w:t>
      </w:r>
      <w:r w:rsidRPr="00C56DA6">
        <w:rPr>
          <w:rFonts w:cstheme="minorHAnsi"/>
          <w:color w:val="000000" w:themeColor="text1"/>
          <w:lang w:val="en-GB"/>
        </w:rPr>
        <w:lastRenderedPageBreak/>
        <w:t>then, they would probably be too far apart, to make much of a difference. As soon as two solar systems get near each other, they start exchanging planets, because of the balancing act, of the geometry of expansion.</w:t>
      </w:r>
    </w:p>
    <w:p w14:paraId="5B4A3ED3"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If more planets were to come into the entire system from outside, all the original planets would instantly start to accelerate, no matter where they are, because their paths would automatically follow the new geometry. Their orbital rings would also enlarge – even more than the enlarging due to the inner expansion – both solar systems would move apart despite gravity, and this would be perceived as a repelling force. </w:t>
      </w:r>
    </w:p>
    <w:p w14:paraId="4A590AA1"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If for some reason, many planets are knocked off the entire system, the remaining planets would slow down, their orbital rings would shrink, and both solar systems would get closer together, which would be perceived as an attracting force. </w:t>
      </w:r>
    </w:p>
    <w:p w14:paraId="54F9A47E"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You can replace the words solar systems with electrons, suns with super-neutrinos, and planets with neutrinos, and everything will remain true. If you have two clouds of interconnected electrons, all enlarging at once, or all shrinking at once, when they come into contact and exchange neutrinos, and equalise in size and numbers, then you have magnetic and/or electrical fields, that can either attract or repel other particles or objects. </w:t>
      </w:r>
    </w:p>
    <w:p w14:paraId="08286618"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This is the difference between the attracting force of gravity, and the attracting and repelling forces in magnetism and electromagnetism, which depend on a network of interconnected orbiting objects or particles, keeping larger ones apart.</w:t>
      </w:r>
    </w:p>
    <w:p w14:paraId="10E164EA" w14:textId="6CAE3C95" w:rsidR="00A138B4" w:rsidRPr="00C56DA6" w:rsidRDefault="00B66F16" w:rsidP="00A138B4">
      <w:pPr>
        <w:pStyle w:val="Heading2"/>
        <w:rPr>
          <w:lang w:val="en-GB"/>
        </w:rPr>
      </w:pPr>
      <w:bookmarkStart w:id="35" w:name="_Toc113022248"/>
      <w:r w:rsidRPr="00C56DA6">
        <w:rPr>
          <w:lang w:val="en-GB"/>
        </w:rPr>
        <w:t xml:space="preserve">1.5 </w:t>
      </w:r>
      <w:r w:rsidR="00A138B4" w:rsidRPr="00C56DA6">
        <w:rPr>
          <w:lang w:val="en-GB"/>
        </w:rPr>
        <w:t xml:space="preserve">The four different perspectives required to understand gravity and </w:t>
      </w:r>
      <w:proofErr w:type="gramStart"/>
      <w:r w:rsidR="00A138B4" w:rsidRPr="00C56DA6">
        <w:rPr>
          <w:lang w:val="en-GB"/>
        </w:rPr>
        <w:t>orbits</w:t>
      </w:r>
      <w:bookmarkEnd w:id="35"/>
      <w:proofErr w:type="gramEnd"/>
    </w:p>
    <w:p w14:paraId="31E90F58"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Both gravity and orbits are a part of the same phenomenon, and are a result of the geometry of expansion, and the natural orbit effect, where different perspectives must be considered, to understand the resulting reality:</w:t>
      </w:r>
    </w:p>
    <w:p w14:paraId="54FE6E7F" w14:textId="77777777" w:rsidR="00A138B4" w:rsidRPr="00C56DA6" w:rsidRDefault="00A138B4" w:rsidP="00D72B09">
      <w:pPr>
        <w:pStyle w:val="ListParagraph"/>
        <w:numPr>
          <w:ilvl w:val="0"/>
          <w:numId w:val="18"/>
        </w:numPr>
        <w:rPr>
          <w:rFonts w:cstheme="minorHAnsi"/>
          <w:color w:val="000000" w:themeColor="text1"/>
          <w:lang w:val="en-GB"/>
        </w:rPr>
      </w:pPr>
      <w:r w:rsidRPr="00C56DA6">
        <w:rPr>
          <w:rFonts w:cstheme="minorHAnsi"/>
          <w:color w:val="000000" w:themeColor="text1"/>
          <w:lang w:val="en-GB"/>
        </w:rPr>
        <w:t xml:space="preserve">The first perspective is the God’s viewpoint, if we could see the expansion of matter behind the scenes, where distance reduces between the objects or particles, as they </w:t>
      </w:r>
      <w:r w:rsidRPr="00C56DA6">
        <w:rPr>
          <w:rFonts w:cstheme="minorHAnsi"/>
          <w:color w:val="000000" w:themeColor="text1"/>
          <w:lang w:val="en-GB"/>
        </w:rPr>
        <w:lastRenderedPageBreak/>
        <w:t>expand. In this perspective, there is no gravity or relative motion affecting the objects or particles.</w:t>
      </w:r>
    </w:p>
    <w:p w14:paraId="3FE1DB93" w14:textId="77777777" w:rsidR="00A138B4" w:rsidRPr="00C56DA6" w:rsidRDefault="00A138B4" w:rsidP="00D72B09">
      <w:pPr>
        <w:pStyle w:val="ListParagraph"/>
        <w:numPr>
          <w:ilvl w:val="0"/>
          <w:numId w:val="18"/>
        </w:numPr>
        <w:rPr>
          <w:rFonts w:cstheme="minorHAnsi"/>
          <w:color w:val="000000" w:themeColor="text1"/>
          <w:lang w:val="en-GB"/>
        </w:rPr>
      </w:pPr>
      <w:r w:rsidRPr="00C56DA6">
        <w:rPr>
          <w:rFonts w:cstheme="minorHAnsi"/>
          <w:color w:val="000000" w:themeColor="text1"/>
          <w:lang w:val="en-GB"/>
        </w:rPr>
        <w:t xml:space="preserve">The second perspective is our resulting reality, where there is no expansion that can be seen, since we are also expanding, except that we still experience the result of the first perspective: the distance reduction between objects or particles, which is gravity. </w:t>
      </w:r>
    </w:p>
    <w:p w14:paraId="56B15D49" w14:textId="77777777" w:rsidR="00A138B4" w:rsidRPr="00C56DA6" w:rsidRDefault="00A138B4" w:rsidP="00D72B09">
      <w:pPr>
        <w:pStyle w:val="ListParagraph"/>
        <w:numPr>
          <w:ilvl w:val="0"/>
          <w:numId w:val="18"/>
        </w:numPr>
        <w:rPr>
          <w:rFonts w:cstheme="minorHAnsi"/>
          <w:color w:val="000000" w:themeColor="text1"/>
          <w:lang w:val="en-GB"/>
        </w:rPr>
      </w:pPr>
      <w:r w:rsidRPr="00C56DA6">
        <w:rPr>
          <w:rFonts w:cstheme="minorHAnsi"/>
          <w:color w:val="000000" w:themeColor="text1"/>
          <w:lang w:val="en-GB"/>
        </w:rPr>
        <w:t>The third perspective is the re-established expansion, but after the relative effects of the second perspective, which is useful to understand how orbital rings enlarge, and the natural accelerations and decelerations of orbiting objects or particles.</w:t>
      </w:r>
    </w:p>
    <w:p w14:paraId="6D548CEA" w14:textId="77777777" w:rsidR="00A138B4" w:rsidRPr="00C56DA6" w:rsidRDefault="00A138B4" w:rsidP="00D72B09">
      <w:pPr>
        <w:pStyle w:val="ListParagraph"/>
        <w:numPr>
          <w:ilvl w:val="0"/>
          <w:numId w:val="18"/>
        </w:numPr>
        <w:rPr>
          <w:rFonts w:cstheme="minorHAnsi"/>
          <w:color w:val="000000" w:themeColor="text1"/>
          <w:lang w:val="en-GB"/>
        </w:rPr>
      </w:pPr>
      <w:r w:rsidRPr="00C56DA6">
        <w:rPr>
          <w:rFonts w:cstheme="minorHAnsi"/>
          <w:color w:val="000000" w:themeColor="text1"/>
          <w:lang w:val="en-GB"/>
        </w:rPr>
        <w:t>The fourth perspective can be useful, in our thought experiments and comparisons, which is objects or particles passing each other in space, if there were no expansion, gravity or orbits.</w:t>
      </w:r>
    </w:p>
    <w:p w14:paraId="5FAECD37"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For example, from the God’s viewpoint, the expanding Moon may be moving away in a straight line, from the expanding Earth, while still going fast enough, to escape the distance reduction due to the expansion, but not fast enough to escape altogether. In effect, the distance between them remains </w:t>
      </w:r>
      <w:proofErr w:type="gramStart"/>
      <w:r w:rsidRPr="00C56DA6">
        <w:rPr>
          <w:rFonts w:cstheme="minorHAnsi"/>
          <w:color w:val="000000" w:themeColor="text1"/>
          <w:lang w:val="en-GB"/>
        </w:rPr>
        <w:t>more or less the</w:t>
      </w:r>
      <w:proofErr w:type="gramEnd"/>
      <w:r w:rsidRPr="00C56DA6">
        <w:rPr>
          <w:rFonts w:cstheme="minorHAnsi"/>
          <w:color w:val="000000" w:themeColor="text1"/>
          <w:lang w:val="en-GB"/>
        </w:rPr>
        <w:t xml:space="preserve"> same. </w:t>
      </w:r>
    </w:p>
    <w:p w14:paraId="50039983"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Once we can no longer see this expansion, what we see in our resulting reality, is a normal stable orbit of the Moon around the Earth, where the distance remains </w:t>
      </w:r>
      <w:proofErr w:type="gramStart"/>
      <w:r w:rsidRPr="00C56DA6">
        <w:rPr>
          <w:rFonts w:cstheme="minorHAnsi"/>
          <w:color w:val="000000" w:themeColor="text1"/>
          <w:lang w:val="en-GB"/>
        </w:rPr>
        <w:t>more or less the</w:t>
      </w:r>
      <w:proofErr w:type="gramEnd"/>
      <w:r w:rsidRPr="00C56DA6">
        <w:rPr>
          <w:rFonts w:cstheme="minorHAnsi"/>
          <w:color w:val="000000" w:themeColor="text1"/>
          <w:lang w:val="en-GB"/>
        </w:rPr>
        <w:t xml:space="preserve"> same. </w:t>
      </w:r>
    </w:p>
    <w:p w14:paraId="35250AF6"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Once you eliminate expansion, you see a natural orbit effect, where objects simply circle each other. From this perspective, it is hard to tell what might cause a natural acceleration of the Moon, in its orbit around the Earth, or to see that the orbit is </w:t>
      </w:r>
      <w:proofErr w:type="gramStart"/>
      <w:r w:rsidRPr="00C56DA6">
        <w:rPr>
          <w:rFonts w:cstheme="minorHAnsi"/>
          <w:color w:val="000000" w:themeColor="text1"/>
          <w:lang w:val="en-GB"/>
        </w:rPr>
        <w:t>actually enlarging</w:t>
      </w:r>
      <w:proofErr w:type="gramEnd"/>
      <w:r w:rsidRPr="00C56DA6">
        <w:rPr>
          <w:rFonts w:cstheme="minorHAnsi"/>
          <w:color w:val="000000" w:themeColor="text1"/>
          <w:lang w:val="en-GB"/>
        </w:rPr>
        <w:t xml:space="preserve">. </w:t>
      </w:r>
    </w:p>
    <w:p w14:paraId="69224712"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In an elliptical orbit, the distance reduction, or gravity, brings back Mercury towards the Sun. But since, in the first perspective, Mercury is moving away, perhaps in a straight line, fast enough to escape the expansion of the Sun, then Mercury goes around the Sun in a slingshot effect, where relative motion accelerates it. It </w:t>
      </w:r>
      <w:proofErr w:type="gramStart"/>
      <w:r w:rsidRPr="00C56DA6">
        <w:rPr>
          <w:rFonts w:cstheme="minorHAnsi"/>
          <w:color w:val="000000" w:themeColor="text1"/>
          <w:lang w:val="en-GB"/>
        </w:rPr>
        <w:t>continues on</w:t>
      </w:r>
      <w:proofErr w:type="gramEnd"/>
      <w:r w:rsidRPr="00C56DA6">
        <w:rPr>
          <w:rFonts w:cstheme="minorHAnsi"/>
          <w:color w:val="000000" w:themeColor="text1"/>
          <w:lang w:val="en-GB"/>
        </w:rPr>
        <w:t xml:space="preserve"> its course, decelerating away from the Sun, until the expansion catches up with it once more, and Mercury comes back towards the Sun for another slingshot. </w:t>
      </w:r>
    </w:p>
    <w:p w14:paraId="630D7739"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lastRenderedPageBreak/>
        <w:t xml:space="preserve">This is how the geometry of expansion, accelerates satellites and all orbiting objects, through a slingshot effect. And the effect is the same for circular orbits. Plus, the distance reduction between expanding objects, reduces as an acceleration, as explained previously. This shows, how orbits and gravity are linked, and part of the same phenomenon. </w:t>
      </w:r>
    </w:p>
    <w:p w14:paraId="16A39EF3"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But from this second perspective, without expansion, the orbit seems completely stable. We see an acceleration, followed by a deceleration, that appears to cancel out the acceleration. </w:t>
      </w:r>
    </w:p>
    <w:p w14:paraId="1E159091"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We don’t see that, every time Mercury swings around the Sun, it gains a bit more acceleration than previously, which is the nature of the slingshot effect, and which causes the orbital ring of Mercury to enlarge. </w:t>
      </w:r>
    </w:p>
    <w:p w14:paraId="3C57DEAC"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The enlargement of the orbital rings of all the planets, causes the entire solar system to expand, at a constant rate. But remember, we don’t see this expansion in the second perspective, which is our resulting reality.</w:t>
      </w:r>
    </w:p>
    <w:p w14:paraId="120637B7"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To get back to the Moon in orbit around the Earth, re-instating the expansion after the relative effects, shows that the Moon, while expanding, is now orbiting in an enlarging spiralling orbit around the Earth, counteracting the Earth’s expansion. </w:t>
      </w:r>
    </w:p>
    <w:p w14:paraId="1394290C" w14:textId="77777777" w:rsidR="00A138B4" w:rsidRPr="00C56DA6" w:rsidRDefault="00A138B4" w:rsidP="00A138B4">
      <w:pPr>
        <w:ind w:firstLine="340"/>
        <w:rPr>
          <w:rFonts w:cstheme="minorHAnsi"/>
          <w:lang w:val="en-GB"/>
        </w:rPr>
      </w:pPr>
      <w:r w:rsidRPr="00C56DA6">
        <w:rPr>
          <w:rFonts w:cstheme="minorHAnsi"/>
          <w:lang w:val="en-GB"/>
        </w:rPr>
        <w:t xml:space="preserve">The Earth is proportionally expanding four times faster than the Moon, because it is four times the size. </w:t>
      </w:r>
      <w:proofErr w:type="gramStart"/>
      <w:r w:rsidRPr="00C56DA6">
        <w:rPr>
          <w:rFonts w:cstheme="minorHAnsi"/>
          <w:lang w:val="en-GB"/>
        </w:rPr>
        <w:t>So</w:t>
      </w:r>
      <w:proofErr w:type="gramEnd"/>
      <w:r w:rsidRPr="00C56DA6">
        <w:rPr>
          <w:rFonts w:cstheme="minorHAnsi"/>
          <w:lang w:val="en-GB"/>
        </w:rPr>
        <w:t xml:space="preserve"> to keep more or less the same distance, the Moon must be moving away in a spiral, that constantly enlarges, which corresponds to the acceleration of the orbit, which causes the expansion of all orbital rings. </w:t>
      </w:r>
    </w:p>
    <w:p w14:paraId="35F7625D" w14:textId="77777777" w:rsidR="00A138B4" w:rsidRPr="00C56DA6" w:rsidRDefault="00A138B4" w:rsidP="00A138B4">
      <w:pPr>
        <w:ind w:firstLine="340"/>
        <w:rPr>
          <w:rFonts w:cstheme="minorHAnsi"/>
          <w:lang w:val="en-GB"/>
        </w:rPr>
      </w:pPr>
      <w:r w:rsidRPr="00C56DA6">
        <w:rPr>
          <w:rFonts w:cstheme="minorHAnsi"/>
          <w:color w:val="000000" w:themeColor="text1"/>
          <w:lang w:val="en-GB"/>
        </w:rPr>
        <w:t>From this third perspective, it is easier to understand how the orbital rings are enlarging in spirals, and that all orbits naturally accelerate or decelerate objects, depending on the geometry of the moment</w:t>
      </w:r>
      <w:r w:rsidRPr="00C56DA6">
        <w:rPr>
          <w:rFonts w:cstheme="minorHAnsi"/>
          <w:lang w:val="en-GB"/>
        </w:rPr>
        <w:t xml:space="preserve">. There are also other phenomena, </w:t>
      </w:r>
      <w:proofErr w:type="gramStart"/>
      <w:r w:rsidRPr="00C56DA6">
        <w:rPr>
          <w:rFonts w:cstheme="minorHAnsi"/>
          <w:lang w:val="en-GB"/>
        </w:rPr>
        <w:t>accelerations</w:t>
      </w:r>
      <w:proofErr w:type="gramEnd"/>
      <w:r w:rsidRPr="00C56DA6">
        <w:rPr>
          <w:rFonts w:cstheme="minorHAnsi"/>
          <w:lang w:val="en-GB"/>
        </w:rPr>
        <w:t xml:space="preserve"> and decelerations, that can be better understood from this third perspective. </w:t>
      </w:r>
    </w:p>
    <w:p w14:paraId="6E855BAE" w14:textId="77777777" w:rsidR="00A138B4" w:rsidRPr="00C56DA6" w:rsidRDefault="00A138B4" w:rsidP="00A138B4">
      <w:pPr>
        <w:ind w:firstLine="340"/>
        <w:rPr>
          <w:rFonts w:cstheme="minorHAnsi"/>
          <w:lang w:val="en-GB"/>
        </w:rPr>
      </w:pPr>
      <w:r w:rsidRPr="00C56DA6">
        <w:rPr>
          <w:rFonts w:cstheme="minorHAnsi"/>
          <w:lang w:val="en-GB"/>
        </w:rPr>
        <w:t xml:space="preserve">With these different and equal views of what is happening, we can explain all phenomena witnessed in the universe, not only in the cosmos – where everything moves slowly from our perspective – but also in particle physics, where everything moves extremely fast. </w:t>
      </w:r>
    </w:p>
    <w:p w14:paraId="0D1B1082" w14:textId="59A1E9C9" w:rsidR="00A138B4" w:rsidRPr="00C56DA6" w:rsidRDefault="00B66F16" w:rsidP="00A138B4">
      <w:pPr>
        <w:pStyle w:val="Heading2"/>
        <w:rPr>
          <w:lang w:val="en-GB"/>
        </w:rPr>
      </w:pPr>
      <w:bookmarkStart w:id="36" w:name="_Toc113022249"/>
      <w:r w:rsidRPr="00C56DA6">
        <w:rPr>
          <w:lang w:val="en-GB"/>
        </w:rPr>
        <w:lastRenderedPageBreak/>
        <w:t xml:space="preserve">1.6 </w:t>
      </w:r>
      <w:r w:rsidR="00A138B4" w:rsidRPr="00C56DA6">
        <w:rPr>
          <w:lang w:val="en-GB"/>
        </w:rPr>
        <w:t>The best proof for Atomic Expansion Theory, the physics of a falling suspended slinky</w:t>
      </w:r>
      <w:bookmarkEnd w:id="36"/>
    </w:p>
    <w:p w14:paraId="62550D16" w14:textId="77777777" w:rsidR="00A138B4" w:rsidRPr="00C56DA6" w:rsidRDefault="00A138B4" w:rsidP="00A138B4">
      <w:pPr>
        <w:ind w:firstLine="340"/>
        <w:rPr>
          <w:lang w:val="en-GB"/>
        </w:rPr>
      </w:pPr>
      <w:r w:rsidRPr="00C56DA6">
        <w:rPr>
          <w:lang w:val="en-GB"/>
        </w:rPr>
        <w:t xml:space="preserve">Here is another example of seeing in different perspectives, which is in fact the best proof for Atomic Expansion Theory. You can search on YouTube for videos of a </w:t>
      </w:r>
      <w:r w:rsidRPr="00C56DA6">
        <w:rPr>
          <w:i/>
          <w:iCs/>
          <w:lang w:val="en-GB"/>
        </w:rPr>
        <w:t>suspended slinky falling in slow motion,</w:t>
      </w:r>
      <w:r w:rsidRPr="00C56DA6">
        <w:rPr>
          <w:lang w:val="en-GB"/>
        </w:rPr>
        <w:t xml:space="preserve"> where you will see an experiment with people, holding a stretched slinky from the top of a building. When they drop it, something amazing happens, that cannot be explained by Einstein or Newton’s theories of gravity. </w:t>
      </w:r>
    </w:p>
    <w:p w14:paraId="73E3F83B" w14:textId="77777777" w:rsidR="00A138B4" w:rsidRPr="00C56DA6" w:rsidRDefault="00A138B4" w:rsidP="00A138B4">
      <w:pPr>
        <w:ind w:firstLine="340"/>
        <w:rPr>
          <w:lang w:val="en-GB"/>
        </w:rPr>
      </w:pPr>
      <w:r w:rsidRPr="00C56DA6">
        <w:rPr>
          <w:lang w:val="en-GB"/>
        </w:rPr>
        <w:t>The base of the slinky levitates in the air, immobile, until the released top reaches the base, and only then, the entire slinky starts falling to the ground. For a super large slinky, it is rather striking, it takes several long seconds before the slinky, appears to remember that gravity exists.</w:t>
      </w:r>
    </w:p>
    <w:p w14:paraId="0BB6D736" w14:textId="77777777" w:rsidR="00A138B4" w:rsidRPr="00C56DA6" w:rsidRDefault="00A138B4" w:rsidP="00A138B4">
      <w:pPr>
        <w:ind w:firstLine="340"/>
        <w:rPr>
          <w:lang w:val="en-GB"/>
        </w:rPr>
      </w:pPr>
      <w:r w:rsidRPr="00C56DA6">
        <w:rPr>
          <w:lang w:val="en-GB"/>
        </w:rPr>
        <w:t xml:space="preserve">There are two extremely puzzling issues here. The first, when a stretched spring held at both ends is suddenly freed, both ends must come back together. One end cannot remain immobile, while the other end comes back. </w:t>
      </w:r>
    </w:p>
    <w:p w14:paraId="006AFC20" w14:textId="77777777" w:rsidR="00A138B4" w:rsidRPr="00C56DA6" w:rsidRDefault="00A138B4" w:rsidP="00A138B4">
      <w:pPr>
        <w:ind w:firstLine="340"/>
        <w:rPr>
          <w:rFonts w:cstheme="minorHAnsi"/>
          <w:lang w:val="en-GB"/>
        </w:rPr>
      </w:pPr>
      <w:r w:rsidRPr="00C56DA6">
        <w:rPr>
          <w:lang w:val="en-GB"/>
        </w:rPr>
        <w:t>The second problem is, why is the slinky levitating in the air? It should immediately start falling, even if it is stretching back, otherwise it defies gravity.</w:t>
      </w:r>
    </w:p>
    <w:p w14:paraId="2357125F" w14:textId="77777777" w:rsidR="00A138B4" w:rsidRPr="00C56DA6" w:rsidRDefault="00A138B4" w:rsidP="00A138B4">
      <w:pPr>
        <w:ind w:firstLine="340"/>
        <w:rPr>
          <w:lang w:val="en-GB"/>
        </w:rPr>
      </w:pPr>
      <w:r w:rsidRPr="00C56DA6">
        <w:rPr>
          <w:lang w:val="en-GB"/>
        </w:rPr>
        <w:t xml:space="preserve">Attempts to explain this in Standard Physics range from, waiting for information to come from the top of the slinky to reach the base, before starting to fall. Or a centre of gravity nearer the bottom end, somehow makes the slinky defy gravity. Or an unstretched slinky horizontally, which does not stretch back completely, can have an end remaining immobile, while the other end is coming </w:t>
      </w:r>
      <w:proofErr w:type="gramStart"/>
      <w:r w:rsidRPr="00C56DA6">
        <w:rPr>
          <w:lang w:val="en-GB"/>
        </w:rPr>
        <w:t>back, when</w:t>
      </w:r>
      <w:proofErr w:type="gramEnd"/>
      <w:r w:rsidRPr="00C56DA6">
        <w:rPr>
          <w:lang w:val="en-GB"/>
        </w:rPr>
        <w:t xml:space="preserve"> it is hit with a stick. </w:t>
      </w:r>
    </w:p>
    <w:p w14:paraId="5E688992" w14:textId="77777777" w:rsidR="00A138B4" w:rsidRPr="00C56DA6" w:rsidRDefault="00A138B4" w:rsidP="00A138B4">
      <w:pPr>
        <w:ind w:firstLine="340"/>
        <w:rPr>
          <w:lang w:val="en-GB"/>
        </w:rPr>
      </w:pPr>
      <w:r w:rsidRPr="00C56DA6">
        <w:rPr>
          <w:lang w:val="en-GB"/>
        </w:rPr>
        <w:t xml:space="preserve">This last demonstration is very different from the first experiment, where the slinky is stretched, and two forces are holding it at both ends. There is a force holding the slinky at the top, and there is a force of gravity stretching it downwards. </w:t>
      </w:r>
      <w:proofErr w:type="gramStart"/>
      <w:r w:rsidRPr="00C56DA6">
        <w:rPr>
          <w:lang w:val="en-GB"/>
        </w:rPr>
        <w:t>A more accurate demonstration,</w:t>
      </w:r>
      <w:proofErr w:type="gramEnd"/>
      <w:r w:rsidRPr="00C56DA6">
        <w:rPr>
          <w:lang w:val="en-GB"/>
        </w:rPr>
        <w:t xml:space="preserve"> would have been to pull the slinky by one end, while the rest would stretch due to the acceleration. Then, once freed, we would have seen that both ends come back together. </w:t>
      </w:r>
    </w:p>
    <w:p w14:paraId="6B72A12E" w14:textId="77777777" w:rsidR="00A138B4" w:rsidRPr="00C56DA6" w:rsidRDefault="00A138B4" w:rsidP="00A138B4">
      <w:pPr>
        <w:ind w:firstLine="340"/>
        <w:rPr>
          <w:lang w:val="en-GB"/>
        </w:rPr>
      </w:pPr>
      <w:r w:rsidRPr="00C56DA6">
        <w:rPr>
          <w:lang w:val="en-GB"/>
        </w:rPr>
        <w:lastRenderedPageBreak/>
        <w:t>In all cases, the explanations are unconvincing, the slinky is simply defying gravity, by magically levitating in the air. How are we to explain this puzzling phenomenon, then?</w:t>
      </w:r>
    </w:p>
    <w:p w14:paraId="279E62E4" w14:textId="77777777" w:rsidR="00A138B4" w:rsidRPr="00C56DA6" w:rsidRDefault="00A138B4" w:rsidP="00A138B4">
      <w:pPr>
        <w:ind w:firstLine="340"/>
        <w:rPr>
          <w:lang w:val="en-GB"/>
        </w:rPr>
      </w:pPr>
      <w:r w:rsidRPr="00C56DA6">
        <w:rPr>
          <w:lang w:val="en-GB"/>
        </w:rPr>
        <w:t xml:space="preserve">First, since it is common sense, that both ends of the slinky are </w:t>
      </w:r>
      <w:proofErr w:type="gramStart"/>
      <w:r w:rsidRPr="00C56DA6">
        <w:rPr>
          <w:lang w:val="en-GB"/>
        </w:rPr>
        <w:t>actually coming</w:t>
      </w:r>
      <w:proofErr w:type="gramEnd"/>
      <w:r w:rsidRPr="00C56DA6">
        <w:rPr>
          <w:lang w:val="en-GB"/>
        </w:rPr>
        <w:t xml:space="preserve"> back together, then logically the bottom end must be going upwards, while the top end is going downwards. We just don’t see it.</w:t>
      </w:r>
    </w:p>
    <w:p w14:paraId="02447E01" w14:textId="7B8D3910" w:rsidR="00A138B4" w:rsidRPr="00C56DA6" w:rsidRDefault="007D55C0" w:rsidP="00A138B4">
      <w:pPr>
        <w:ind w:firstLine="340"/>
        <w:rPr>
          <w:lang w:val="en-GB"/>
        </w:rPr>
      </w:pPr>
      <w:r w:rsidRPr="00C56DA6">
        <w:rPr>
          <w:lang w:val="en-GB"/>
        </w:rPr>
        <w:t>Second, since it is common sense that once dropped, gravity – a decrease in distance between the falling object and the ground – should instantly be happening, then logically it must be, while we just cannot see it.</w:t>
      </w:r>
      <w:r w:rsidR="00A138B4" w:rsidRPr="00C56DA6">
        <w:rPr>
          <w:lang w:val="en-GB"/>
        </w:rPr>
        <w:t xml:space="preserve"> </w:t>
      </w:r>
    </w:p>
    <w:p w14:paraId="18A2902F" w14:textId="77777777" w:rsidR="00A138B4" w:rsidRPr="00C56DA6" w:rsidRDefault="00A138B4" w:rsidP="00A138B4">
      <w:pPr>
        <w:ind w:firstLine="340"/>
        <w:rPr>
          <w:lang w:val="en-GB"/>
        </w:rPr>
      </w:pPr>
      <w:r w:rsidRPr="00C56DA6">
        <w:rPr>
          <w:lang w:val="en-GB"/>
        </w:rPr>
        <w:t xml:space="preserve">Why don’t we see it? Because we need to look at it from the first perspective of Atomic Expansion Theory, the God’s viewpoint, where we can see the expansion. </w:t>
      </w:r>
    </w:p>
    <w:p w14:paraId="2F8207CF" w14:textId="77777777" w:rsidR="00A138B4" w:rsidRPr="00C56DA6" w:rsidRDefault="00A138B4" w:rsidP="00A138B4">
      <w:pPr>
        <w:ind w:firstLine="340"/>
        <w:rPr>
          <w:lang w:val="en-GB"/>
        </w:rPr>
      </w:pPr>
      <w:r w:rsidRPr="00C56DA6">
        <w:rPr>
          <w:lang w:val="en-GB"/>
        </w:rPr>
        <w:t xml:space="preserve">What is really happening behind the scenes, is the expansion of the Earth is pushing upwards the person holding the top of the slinky, and the stretch corresponds precisely to this expansion rate. Therefore, when the slinky is dropped, the bottom end is moving upwards, at the exact same rate as the expansion of the planet. </w:t>
      </w:r>
    </w:p>
    <w:p w14:paraId="2A726B8A" w14:textId="2A8DCA1D" w:rsidR="00A138B4" w:rsidRPr="00C56DA6" w:rsidRDefault="00314F67" w:rsidP="00A138B4">
      <w:pPr>
        <w:ind w:firstLine="340"/>
        <w:rPr>
          <w:lang w:val="en-GB"/>
        </w:rPr>
      </w:pPr>
      <w:r w:rsidRPr="00C56DA6">
        <w:rPr>
          <w:lang w:val="en-GB"/>
        </w:rPr>
        <w:t xml:space="preserve">This is why the base of the slinky appears to be levitating in the air immobile, when in fact, the bottom end is going up, while there is </w:t>
      </w:r>
      <w:proofErr w:type="gramStart"/>
      <w:r w:rsidRPr="00C56DA6">
        <w:rPr>
          <w:lang w:val="en-GB"/>
        </w:rPr>
        <w:t>actually a</w:t>
      </w:r>
      <w:proofErr w:type="gramEnd"/>
      <w:r w:rsidRPr="00C56DA6">
        <w:rPr>
          <w:lang w:val="en-GB"/>
        </w:rPr>
        <w:t xml:space="preserve"> decrease in distance immediately happening, between the slinky and the Earth.</w:t>
      </w:r>
      <w:r w:rsidR="00A138B4" w:rsidRPr="00C56DA6">
        <w:rPr>
          <w:lang w:val="en-GB"/>
        </w:rPr>
        <w:t xml:space="preserve"> </w:t>
      </w:r>
    </w:p>
    <w:p w14:paraId="029450B9" w14:textId="77777777" w:rsidR="00A138B4" w:rsidRPr="00C56DA6" w:rsidRDefault="00A138B4" w:rsidP="00A138B4">
      <w:pPr>
        <w:ind w:firstLine="340"/>
        <w:rPr>
          <w:lang w:val="en-GB"/>
        </w:rPr>
      </w:pPr>
      <w:r w:rsidRPr="00C56DA6">
        <w:rPr>
          <w:lang w:val="en-GB"/>
        </w:rPr>
        <w:t>The expanding ground is approaching the slinky, while it is free floating in the air, so the slinky does not defy gravity. However, it can only be seen and understood from the first perspective, where we can see the expansion of the planet.</w:t>
      </w:r>
    </w:p>
    <w:p w14:paraId="0EE9768B" w14:textId="77777777" w:rsidR="00A138B4" w:rsidRPr="00C56DA6" w:rsidRDefault="00A138B4" w:rsidP="00A138B4">
      <w:pPr>
        <w:ind w:firstLine="340"/>
        <w:rPr>
          <w:lang w:val="en-GB"/>
        </w:rPr>
      </w:pPr>
      <w:r w:rsidRPr="00C56DA6">
        <w:rPr>
          <w:lang w:val="en-GB"/>
        </w:rPr>
        <w:t>This experiment clearly shows how a theory of gravity that is based on geometry, exerts no force whatsoever on any falling object. They simply float there in the air, while expansion catches up with them. Raindrops and snowflakes don’t fall to the ground, the Earth expands towards them.</w:t>
      </w:r>
    </w:p>
    <w:p w14:paraId="2D7561DB" w14:textId="77777777" w:rsidR="00A138B4" w:rsidRPr="00C56DA6" w:rsidRDefault="00A138B4" w:rsidP="00A138B4">
      <w:pPr>
        <w:ind w:firstLine="340"/>
        <w:rPr>
          <w:lang w:val="en-GB"/>
        </w:rPr>
      </w:pPr>
      <w:r w:rsidRPr="00C56DA6">
        <w:rPr>
          <w:lang w:val="en-GB"/>
        </w:rPr>
        <w:t xml:space="preserve">Einstein’s Theory of General Relativity is also geometry based, and we could be tempted to think that, in this experiment, the slinky is likewise free floating in the air, while the base is </w:t>
      </w:r>
      <w:r w:rsidRPr="00C56DA6">
        <w:rPr>
          <w:lang w:val="en-GB"/>
        </w:rPr>
        <w:lastRenderedPageBreak/>
        <w:t xml:space="preserve">going up, and therefore, this is the reason why the slinky is not falling immediately. But this would still be a magical levitation defying gravity. </w:t>
      </w:r>
    </w:p>
    <w:p w14:paraId="0B37D140" w14:textId="77777777" w:rsidR="00A138B4" w:rsidRPr="00C56DA6" w:rsidRDefault="00A138B4" w:rsidP="00A138B4">
      <w:pPr>
        <w:ind w:firstLine="340"/>
        <w:rPr>
          <w:lang w:val="en-GB"/>
        </w:rPr>
      </w:pPr>
      <w:r w:rsidRPr="00C56DA6">
        <w:rPr>
          <w:lang w:val="en-GB"/>
        </w:rPr>
        <w:t xml:space="preserve">With Einstein, the raindrops and the snowflakes immediately fall to the ground, following the curvature of spacetime. And Einstein’s Principle of Equivalence to Newton, means that it is equivalent to a force acting upon them. The curvature of spacetime is like a steep slope, that objects instantly follow. Even if the base was going up, the entire slinky would immediately start falling. </w:t>
      </w:r>
    </w:p>
    <w:p w14:paraId="77632AAF" w14:textId="77777777" w:rsidR="00A138B4" w:rsidRPr="00C56DA6" w:rsidRDefault="00A138B4" w:rsidP="00A138B4">
      <w:pPr>
        <w:ind w:firstLine="340"/>
        <w:rPr>
          <w:lang w:val="en-GB"/>
        </w:rPr>
      </w:pPr>
      <w:r w:rsidRPr="00C56DA6">
        <w:rPr>
          <w:lang w:val="en-GB"/>
        </w:rPr>
        <w:t xml:space="preserve">Remember, the slinky is perfectly immobile in the air for several seconds. Only the expansion of the Earth behind the scenes, at the same rate that the base is moving upwards, can perfectly explain what we see. </w:t>
      </w:r>
    </w:p>
    <w:p w14:paraId="326982BF" w14:textId="77777777" w:rsidR="00A138B4" w:rsidRPr="00C56DA6" w:rsidRDefault="00A138B4" w:rsidP="00A138B4">
      <w:pPr>
        <w:ind w:firstLine="340"/>
        <w:rPr>
          <w:lang w:val="en-GB"/>
        </w:rPr>
      </w:pPr>
      <w:r w:rsidRPr="00C56DA6">
        <w:rPr>
          <w:lang w:val="en-GB"/>
        </w:rPr>
        <w:t xml:space="preserve">And more importantly, we can see that gravity works immediately. There is an instant distance reduction between the slinky and the ground, and we simply don’t see it, because the slinky is moving upwards at the same rate. </w:t>
      </w:r>
    </w:p>
    <w:p w14:paraId="14C9A6F1" w14:textId="77777777" w:rsidR="00A138B4" w:rsidRPr="00C56DA6" w:rsidRDefault="00A138B4" w:rsidP="00A138B4">
      <w:pPr>
        <w:ind w:firstLine="340"/>
        <w:rPr>
          <w:lang w:val="en-GB"/>
        </w:rPr>
      </w:pPr>
      <w:r w:rsidRPr="00C56DA6">
        <w:rPr>
          <w:lang w:val="en-GB"/>
        </w:rPr>
        <w:t xml:space="preserve">Gravity and orbits don’t wait for information, that takes time to arrive from elsewhere, before they start happening when the geometry changes. Like it would be with Einstein, where the slinky would refuse to go down a steep slope, for several long seconds, while the slinky is stretching back. There is no clear explanation within Einstein, to explain why the slinky would defy gravity, and magically levitate in the air. </w:t>
      </w:r>
    </w:p>
    <w:p w14:paraId="17161EF4" w14:textId="51679FF5" w:rsidR="00A138B4" w:rsidRPr="00C56DA6" w:rsidRDefault="00B66F16" w:rsidP="00A138B4">
      <w:pPr>
        <w:pStyle w:val="Heading2"/>
        <w:rPr>
          <w:lang w:val="en-GB"/>
        </w:rPr>
      </w:pPr>
      <w:bookmarkStart w:id="37" w:name="_Toc113022250"/>
      <w:r w:rsidRPr="00C56DA6">
        <w:rPr>
          <w:lang w:val="en-GB"/>
        </w:rPr>
        <w:t xml:space="preserve">1.7 </w:t>
      </w:r>
      <w:r w:rsidR="00A138B4" w:rsidRPr="00C56DA6">
        <w:rPr>
          <w:lang w:val="en-GB"/>
        </w:rPr>
        <w:t>The formation of planets, solar systems, galaxies, neutrinos, electrons, and atoms</w:t>
      </w:r>
      <w:bookmarkEnd w:id="37"/>
    </w:p>
    <w:p w14:paraId="46AE4158" w14:textId="77777777" w:rsidR="00A138B4" w:rsidRPr="00C56DA6" w:rsidRDefault="00A138B4" w:rsidP="00A138B4">
      <w:pPr>
        <w:ind w:firstLine="340"/>
        <w:rPr>
          <w:rFonts w:cstheme="minorHAnsi"/>
          <w:lang w:val="en-GB"/>
        </w:rPr>
      </w:pPr>
      <w:r w:rsidRPr="00C56DA6">
        <w:rPr>
          <w:rFonts w:cstheme="minorHAnsi"/>
          <w:lang w:val="en-GB"/>
        </w:rPr>
        <w:t xml:space="preserve">And now, for the last example, let’s have a look at how planets, solar systems, galaxies, neutrinos, </w:t>
      </w:r>
      <w:proofErr w:type="gramStart"/>
      <w:r w:rsidRPr="00C56DA6">
        <w:rPr>
          <w:rFonts w:cstheme="minorHAnsi"/>
          <w:lang w:val="en-GB"/>
        </w:rPr>
        <w:t>electrons</w:t>
      </w:r>
      <w:proofErr w:type="gramEnd"/>
      <w:r w:rsidRPr="00C56DA6">
        <w:rPr>
          <w:rFonts w:cstheme="minorHAnsi"/>
          <w:lang w:val="en-GB"/>
        </w:rPr>
        <w:t xml:space="preserve"> and atoms form. </w:t>
      </w:r>
    </w:p>
    <w:p w14:paraId="260DAA7B" w14:textId="77777777" w:rsidR="00A138B4" w:rsidRPr="00C56DA6" w:rsidRDefault="00A138B4" w:rsidP="00A138B4">
      <w:pPr>
        <w:ind w:firstLine="340"/>
        <w:rPr>
          <w:rFonts w:cstheme="minorHAnsi"/>
          <w:lang w:val="en-GB"/>
        </w:rPr>
      </w:pPr>
      <w:r w:rsidRPr="00C56DA6">
        <w:rPr>
          <w:rFonts w:cstheme="minorHAnsi"/>
          <w:lang w:val="en-GB"/>
        </w:rPr>
        <w:t xml:space="preserve">In all cases, it is just a question of a lot of matter agglomerating in a same location, through the expansion of everything, and all distances decreasing, until a massive ball of matter collapses, under its own weight and pressure. It then erupts, through internal matter squeezing out at both poles, following the path of least resistance. </w:t>
      </w:r>
    </w:p>
    <w:p w14:paraId="7551FE88" w14:textId="77777777" w:rsidR="00A138B4" w:rsidRPr="00C56DA6" w:rsidRDefault="00A138B4" w:rsidP="00A138B4">
      <w:pPr>
        <w:ind w:firstLine="340"/>
        <w:rPr>
          <w:rFonts w:cstheme="minorHAnsi"/>
          <w:lang w:val="en-GB"/>
        </w:rPr>
      </w:pPr>
      <w:proofErr w:type="gramStart"/>
      <w:r w:rsidRPr="00C56DA6">
        <w:rPr>
          <w:rFonts w:cstheme="minorHAnsi"/>
          <w:lang w:val="en-GB"/>
        </w:rPr>
        <w:lastRenderedPageBreak/>
        <w:t>These two jets of matter,</w:t>
      </w:r>
      <w:proofErr w:type="gramEnd"/>
      <w:r w:rsidRPr="00C56DA6">
        <w:rPr>
          <w:rFonts w:cstheme="minorHAnsi"/>
          <w:lang w:val="en-GB"/>
        </w:rPr>
        <w:t xml:space="preserve"> are the reason why solar systems, galaxies, electrons, atoms, and the rings of Saturn, are mostly flat objects. Although, when they move extremely fast in the very small, they may appear to be spherical, while they are not.</w:t>
      </w:r>
    </w:p>
    <w:p w14:paraId="659E9D0B" w14:textId="77777777" w:rsidR="00A138B4" w:rsidRPr="00C56DA6" w:rsidRDefault="00A138B4" w:rsidP="00A138B4">
      <w:pPr>
        <w:ind w:firstLine="340"/>
        <w:rPr>
          <w:rFonts w:cstheme="minorHAnsi"/>
          <w:lang w:val="en-GB"/>
        </w:rPr>
      </w:pPr>
      <w:r w:rsidRPr="00C56DA6">
        <w:rPr>
          <w:rFonts w:cstheme="minorHAnsi"/>
          <w:lang w:val="en-GB"/>
        </w:rPr>
        <w:t>And of course, there are exceptions, and some galaxies are not flat. They must have had jets of matter ejected in more than two directions, or more likely, they collapsed with other galaxies.</w:t>
      </w:r>
    </w:p>
    <w:p w14:paraId="10FB8FBB" w14:textId="77777777" w:rsidR="00A138B4" w:rsidRPr="00C56DA6" w:rsidRDefault="00A138B4" w:rsidP="00A138B4">
      <w:pPr>
        <w:ind w:firstLine="340"/>
        <w:rPr>
          <w:rFonts w:cstheme="minorHAnsi"/>
          <w:lang w:val="en-GB"/>
        </w:rPr>
      </w:pPr>
      <w:r w:rsidRPr="00C56DA6">
        <w:rPr>
          <w:rFonts w:cstheme="minorHAnsi"/>
          <w:lang w:val="en-GB"/>
        </w:rPr>
        <w:t>And then slowly, with the expansion causing motion, natural orbits form, and all the matter shapes up into orbiting components. For solar systems and electrons, which move more rapidly, the orbiting expanding matter shapes up into orbiting planets and neutrinos. But for galaxies and atoms rotating more slowly, the two jets of ejected matter at both poles, form into long arms. And a further explosion, might add two more arms in time.</w:t>
      </w:r>
    </w:p>
    <w:p w14:paraId="1DC5BF85" w14:textId="77777777" w:rsidR="00A138B4" w:rsidRPr="00C56DA6" w:rsidRDefault="00A138B4" w:rsidP="00A138B4">
      <w:pPr>
        <w:ind w:firstLine="340"/>
        <w:rPr>
          <w:rFonts w:cstheme="minorHAnsi"/>
          <w:lang w:val="en-GB"/>
        </w:rPr>
      </w:pPr>
      <w:r w:rsidRPr="00C56DA6">
        <w:rPr>
          <w:rFonts w:cstheme="minorHAnsi"/>
          <w:lang w:val="en-GB"/>
        </w:rPr>
        <w:t>The closer to the galactic centre, the faster matter orbits, just like planets closer to the Sun, orbit faster than the ones further away. Consequently, in time, the galactic arms twists into spirals, because matter nearer the centre orbits faster, while matter further away orbits slower. Eventually, because of the expansion, the matter of the arms form into solar systems.</w:t>
      </w:r>
    </w:p>
    <w:p w14:paraId="465108D7" w14:textId="77777777" w:rsidR="00A138B4" w:rsidRPr="00C56DA6" w:rsidRDefault="00A138B4" w:rsidP="00A138B4">
      <w:pPr>
        <w:ind w:firstLine="340"/>
        <w:rPr>
          <w:rFonts w:cstheme="minorHAnsi"/>
          <w:lang w:val="en-GB"/>
        </w:rPr>
      </w:pPr>
      <w:r w:rsidRPr="00C56DA6">
        <w:rPr>
          <w:rFonts w:cstheme="minorHAnsi"/>
          <w:lang w:val="en-GB"/>
        </w:rPr>
        <w:t>Matter is not moving towards the galactic centre in a galaxy, like water in a sink hole. On the contrary, the orbits of the solar systems in a galaxy, are very much like the ones of the planets in a solar system. They are all in stable orbits, although moving together in arms, because many are interconnected through an exchange of orbiting planets. And behind the scenes, in the third perspective, their orbital rings are constantly enlarging in more spirals.</w:t>
      </w:r>
    </w:p>
    <w:p w14:paraId="2DCCEA70" w14:textId="77777777" w:rsidR="00A138B4" w:rsidRPr="00C56DA6" w:rsidRDefault="00A138B4" w:rsidP="00A138B4">
      <w:pPr>
        <w:ind w:firstLine="340"/>
        <w:rPr>
          <w:rFonts w:cstheme="minorHAnsi"/>
          <w:lang w:val="en-GB"/>
        </w:rPr>
      </w:pPr>
      <w:r w:rsidRPr="00C56DA6">
        <w:rPr>
          <w:rFonts w:cstheme="minorHAnsi"/>
          <w:lang w:val="en-GB"/>
        </w:rPr>
        <w:t xml:space="preserve">There are no more black holes, </w:t>
      </w:r>
      <w:proofErr w:type="gramStart"/>
      <w:r w:rsidRPr="00C56DA6">
        <w:rPr>
          <w:rFonts w:cstheme="minorHAnsi"/>
          <w:lang w:val="en-GB"/>
        </w:rPr>
        <w:t>singularities</w:t>
      </w:r>
      <w:proofErr w:type="gramEnd"/>
      <w:r w:rsidRPr="00C56DA6">
        <w:rPr>
          <w:rFonts w:cstheme="minorHAnsi"/>
          <w:lang w:val="en-GB"/>
        </w:rPr>
        <w:t xml:space="preserve"> or worm holes in Atomic Expansion Theory. The centre of a galaxy is either a massive bright sun, or a massive dead sun, which simply does not emit any light. Either way, it is just a big expanding lump of matter, kept at a distance from the orbiting solar systems, by their enlarging orbital rings.</w:t>
      </w:r>
    </w:p>
    <w:p w14:paraId="294A855C" w14:textId="77777777" w:rsidR="00A138B4" w:rsidRPr="00C56DA6" w:rsidRDefault="00A138B4" w:rsidP="00A138B4">
      <w:pPr>
        <w:ind w:firstLine="340"/>
        <w:rPr>
          <w:rFonts w:cstheme="minorHAnsi"/>
          <w:lang w:val="en-GB"/>
        </w:rPr>
      </w:pPr>
      <w:r w:rsidRPr="00C56DA6">
        <w:rPr>
          <w:rFonts w:cstheme="minorHAnsi"/>
          <w:lang w:val="en-GB"/>
        </w:rPr>
        <w:t xml:space="preserve">If there are any stargates out there, these devices don’t bend space by opening worm holes. They must either accelerate or decelerate the speed of your particles, to relatively </w:t>
      </w:r>
      <w:r w:rsidRPr="00C56DA6">
        <w:rPr>
          <w:rFonts w:cstheme="minorHAnsi"/>
          <w:lang w:val="en-GB"/>
        </w:rPr>
        <w:lastRenderedPageBreak/>
        <w:t>expand or contract you, to the location you want to be. Distance does not exist, everywhere is around you, either very large or very shrunk.</w:t>
      </w:r>
    </w:p>
    <w:p w14:paraId="2AEAD684" w14:textId="2DB9178A" w:rsidR="00A138B4" w:rsidRPr="00C56DA6" w:rsidRDefault="00B66F16" w:rsidP="00A138B4">
      <w:pPr>
        <w:pStyle w:val="Heading2"/>
        <w:rPr>
          <w:lang w:val="en-GB"/>
        </w:rPr>
      </w:pPr>
      <w:bookmarkStart w:id="38" w:name="_Toc113022251"/>
      <w:r w:rsidRPr="00C56DA6">
        <w:rPr>
          <w:lang w:val="en-GB"/>
        </w:rPr>
        <w:t xml:space="preserve">1.8 </w:t>
      </w:r>
      <w:r w:rsidR="00A138B4" w:rsidRPr="00C56DA6">
        <w:rPr>
          <w:lang w:val="en-GB"/>
        </w:rPr>
        <w:t xml:space="preserve">What is truly relative in physics, and the end of the space-time-mass-energy </w:t>
      </w:r>
      <w:proofErr w:type="gramStart"/>
      <w:r w:rsidR="00A138B4" w:rsidRPr="00C56DA6">
        <w:rPr>
          <w:lang w:val="en-GB"/>
        </w:rPr>
        <w:t>concept</w:t>
      </w:r>
      <w:bookmarkEnd w:id="38"/>
      <w:proofErr w:type="gramEnd"/>
    </w:p>
    <w:p w14:paraId="0E34535B"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elimination of Einstein’s theories from our science, leads to a breakthrough in faster than light travel and communication, and the search for </w:t>
      </w:r>
      <w:proofErr w:type="spellStart"/>
      <w:r w:rsidRPr="00C56DA6">
        <w:rPr>
          <w:rFonts w:cstheme="minorHAnsi"/>
          <w:color w:val="000000" w:themeColor="text1"/>
          <w:lang w:val="en-GB"/>
        </w:rPr>
        <w:t>extraterrestrial</w:t>
      </w:r>
      <w:proofErr w:type="spellEnd"/>
      <w:r w:rsidRPr="00C56DA6">
        <w:rPr>
          <w:rFonts w:cstheme="minorHAnsi"/>
          <w:color w:val="000000" w:themeColor="text1"/>
          <w:lang w:val="en-GB"/>
        </w:rPr>
        <w:t xml:space="preserve"> intelligence (SETI). </w:t>
      </w:r>
    </w:p>
    <w:p w14:paraId="086E95E4"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reinterpretation of quantum entanglement, according to Atomic Expansion Theory, suggests that particles from a same source, remain connected through a bridge of electrons, over long distances. </w:t>
      </w:r>
    </w:p>
    <w:p w14:paraId="1578F86A" w14:textId="77777777" w:rsidR="00A138B4" w:rsidRPr="00C56DA6" w:rsidRDefault="00A138B4" w:rsidP="00A138B4">
      <w:pPr>
        <w:ind w:firstLine="340"/>
        <w:rPr>
          <w:rFonts w:cstheme="minorHAnsi"/>
          <w:lang w:val="en-GB"/>
        </w:rPr>
      </w:pPr>
      <w:r w:rsidRPr="00C56DA6">
        <w:rPr>
          <w:rFonts w:cstheme="minorHAnsi"/>
          <w:color w:val="000000" w:themeColor="text1"/>
          <w:lang w:val="en-GB"/>
        </w:rPr>
        <w:t>Like for a Newton cradle, knocking the first electron or particle, instantaneously affects the entire line of electrons between the particles</w:t>
      </w:r>
      <w:r w:rsidRPr="00C56DA6">
        <w:rPr>
          <w:rFonts w:cstheme="minorHAnsi"/>
          <w:lang w:val="en-GB"/>
        </w:rPr>
        <w:t xml:space="preserve">, providing faster than light communication along any beam of light, such as the ones from the Sun, the </w:t>
      </w:r>
      <w:proofErr w:type="gramStart"/>
      <w:r w:rsidRPr="00C56DA6">
        <w:rPr>
          <w:rFonts w:cstheme="minorHAnsi"/>
          <w:lang w:val="en-GB"/>
        </w:rPr>
        <w:t>Moon</w:t>
      </w:r>
      <w:proofErr w:type="gramEnd"/>
      <w:r w:rsidRPr="00C56DA6">
        <w:rPr>
          <w:rFonts w:cstheme="minorHAnsi"/>
          <w:lang w:val="en-GB"/>
        </w:rPr>
        <w:t xml:space="preserve"> and other stars. Some </w:t>
      </w:r>
      <w:proofErr w:type="spellStart"/>
      <w:r w:rsidRPr="00C56DA6">
        <w:rPr>
          <w:rFonts w:cstheme="minorHAnsi"/>
          <w:lang w:val="en-GB"/>
        </w:rPr>
        <w:t>extraterrestrial</w:t>
      </w:r>
      <w:proofErr w:type="spellEnd"/>
      <w:r w:rsidRPr="00C56DA6">
        <w:rPr>
          <w:rFonts w:cstheme="minorHAnsi"/>
          <w:lang w:val="en-GB"/>
        </w:rPr>
        <w:t xml:space="preserve"> species from the third dimensional world, might already be using such a mean of communication, which we might now be able to access.</w:t>
      </w:r>
    </w:p>
    <w:p w14:paraId="5CDEB0E8" w14:textId="28D65CBB"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There is no more speed of light limit. Provided we c</w:t>
      </w:r>
      <w:r w:rsidR="00FD1E38" w:rsidRPr="00C56DA6">
        <w:rPr>
          <w:rFonts w:cstheme="minorHAnsi"/>
          <w:color w:val="000000" w:themeColor="text1"/>
          <w:lang w:val="en-GB"/>
        </w:rPr>
        <w:t>an</w:t>
      </w:r>
      <w:r w:rsidRPr="00C56DA6">
        <w:rPr>
          <w:rFonts w:cstheme="minorHAnsi"/>
          <w:color w:val="000000" w:themeColor="text1"/>
          <w:lang w:val="en-GB"/>
        </w:rPr>
        <w:t xml:space="preserve"> find a mean of propulsion</w:t>
      </w:r>
      <w:r w:rsidR="00EF288C" w:rsidRPr="00C56DA6">
        <w:rPr>
          <w:rFonts w:cstheme="minorHAnsi"/>
          <w:color w:val="000000" w:themeColor="text1"/>
          <w:lang w:val="en-GB"/>
        </w:rPr>
        <w:t>,</w:t>
      </w:r>
      <w:r w:rsidRPr="00C56DA6">
        <w:rPr>
          <w:rFonts w:cstheme="minorHAnsi"/>
          <w:color w:val="000000" w:themeColor="text1"/>
          <w:lang w:val="en-GB"/>
        </w:rPr>
        <w:t xml:space="preserve"> capable of accelerating us gradually</w:t>
      </w:r>
      <w:r w:rsidR="003F2EDB" w:rsidRPr="00C56DA6">
        <w:rPr>
          <w:rFonts w:cstheme="minorHAnsi"/>
          <w:color w:val="000000" w:themeColor="text1"/>
          <w:lang w:val="en-GB"/>
        </w:rPr>
        <w:t xml:space="preserve"> for a very long time</w:t>
      </w:r>
      <w:r w:rsidR="006D4590" w:rsidRPr="00C56DA6">
        <w:rPr>
          <w:rFonts w:cstheme="minorHAnsi"/>
          <w:color w:val="000000" w:themeColor="text1"/>
          <w:lang w:val="en-GB"/>
        </w:rPr>
        <w:t>,</w:t>
      </w:r>
      <w:r w:rsidRPr="00C56DA6">
        <w:rPr>
          <w:rFonts w:cstheme="minorHAnsi"/>
          <w:color w:val="000000" w:themeColor="text1"/>
          <w:lang w:val="en-GB"/>
        </w:rPr>
        <w:t xml:space="preserve"> </w:t>
      </w:r>
      <w:r w:rsidR="00C74B69" w:rsidRPr="00C56DA6">
        <w:rPr>
          <w:rFonts w:cstheme="minorHAnsi"/>
          <w:color w:val="000000" w:themeColor="text1"/>
          <w:lang w:val="en-GB"/>
        </w:rPr>
        <w:t xml:space="preserve">then </w:t>
      </w:r>
      <w:r w:rsidRPr="00C56DA6">
        <w:rPr>
          <w:rFonts w:cstheme="minorHAnsi"/>
          <w:color w:val="000000" w:themeColor="text1"/>
          <w:lang w:val="en-GB"/>
        </w:rPr>
        <w:t xml:space="preserve">there is no reason we </w:t>
      </w:r>
      <w:r w:rsidR="006D53F4" w:rsidRPr="00C56DA6">
        <w:rPr>
          <w:rFonts w:cstheme="minorHAnsi"/>
          <w:color w:val="000000" w:themeColor="text1"/>
          <w:lang w:val="en-GB"/>
        </w:rPr>
        <w:t>c</w:t>
      </w:r>
      <w:r w:rsidR="00031A87" w:rsidRPr="00C56DA6">
        <w:rPr>
          <w:rFonts w:cstheme="minorHAnsi"/>
          <w:color w:val="000000" w:themeColor="text1"/>
          <w:lang w:val="en-GB"/>
        </w:rPr>
        <w:t>an</w:t>
      </w:r>
      <w:r w:rsidR="007F44E4" w:rsidRPr="00C56DA6">
        <w:rPr>
          <w:rFonts w:cstheme="minorHAnsi"/>
          <w:color w:val="000000" w:themeColor="text1"/>
          <w:lang w:val="en-GB"/>
        </w:rPr>
        <w:t>’</w:t>
      </w:r>
      <w:r w:rsidR="00031A87" w:rsidRPr="00C56DA6">
        <w:rPr>
          <w:rFonts w:cstheme="minorHAnsi"/>
          <w:color w:val="000000" w:themeColor="text1"/>
          <w:lang w:val="en-GB"/>
        </w:rPr>
        <w:t>t</w:t>
      </w:r>
      <w:r w:rsidR="006D53F4" w:rsidRPr="00C56DA6">
        <w:rPr>
          <w:rFonts w:cstheme="minorHAnsi"/>
          <w:color w:val="000000" w:themeColor="text1"/>
          <w:lang w:val="en-GB"/>
        </w:rPr>
        <w:t xml:space="preserve"> </w:t>
      </w:r>
      <w:r w:rsidRPr="00C56DA6">
        <w:rPr>
          <w:rFonts w:cstheme="minorHAnsi"/>
          <w:color w:val="000000" w:themeColor="text1"/>
          <w:lang w:val="en-GB"/>
        </w:rPr>
        <w:t xml:space="preserve">go </w:t>
      </w:r>
      <w:r w:rsidR="00274D50" w:rsidRPr="00C56DA6">
        <w:rPr>
          <w:rFonts w:cstheme="minorHAnsi"/>
          <w:color w:val="000000" w:themeColor="text1"/>
          <w:lang w:val="en-GB"/>
        </w:rPr>
        <w:t xml:space="preserve">at </w:t>
      </w:r>
      <w:r w:rsidR="00A6102F" w:rsidRPr="00C56DA6">
        <w:rPr>
          <w:rFonts w:cstheme="minorHAnsi"/>
          <w:color w:val="000000" w:themeColor="text1"/>
          <w:lang w:val="en-GB"/>
        </w:rPr>
        <w:t>multiple times the speed of light</w:t>
      </w:r>
      <w:r w:rsidRPr="00C56DA6">
        <w:rPr>
          <w:rFonts w:cstheme="minorHAnsi"/>
          <w:color w:val="000000" w:themeColor="text1"/>
          <w:lang w:val="en-GB"/>
        </w:rPr>
        <w:t>. And if the acceleration and deceleration are slow and gradual, we wo</w:t>
      </w:r>
      <w:r w:rsidR="00031A87" w:rsidRPr="00C56DA6">
        <w:rPr>
          <w:rFonts w:cstheme="minorHAnsi"/>
          <w:color w:val="000000" w:themeColor="text1"/>
          <w:lang w:val="en-GB"/>
        </w:rPr>
        <w:t>n’t</w:t>
      </w:r>
      <w:r w:rsidRPr="00C56DA6">
        <w:rPr>
          <w:rFonts w:cstheme="minorHAnsi"/>
          <w:color w:val="000000" w:themeColor="text1"/>
          <w:lang w:val="en-GB"/>
        </w:rPr>
        <w:t xml:space="preserve"> have to worry about crushing G forces either.</w:t>
      </w:r>
    </w:p>
    <w:p w14:paraId="69D2D0C0" w14:textId="05E9565A" w:rsidR="001C55B7" w:rsidRPr="00C56DA6" w:rsidRDefault="008C3FBC" w:rsidP="00A138B4">
      <w:pPr>
        <w:ind w:firstLine="340"/>
        <w:rPr>
          <w:rFonts w:cstheme="minorHAnsi"/>
          <w:color w:val="000000" w:themeColor="text1"/>
          <w:lang w:val="en-GB"/>
        </w:rPr>
      </w:pPr>
      <w:r w:rsidRPr="00C56DA6">
        <w:rPr>
          <w:rFonts w:cstheme="minorHAnsi"/>
          <w:color w:val="000000" w:themeColor="text1"/>
          <w:lang w:val="en-GB"/>
        </w:rPr>
        <w:t xml:space="preserve">This could be tested by </w:t>
      </w:r>
      <w:r w:rsidR="00E5095C" w:rsidRPr="00C56DA6">
        <w:rPr>
          <w:rFonts w:cstheme="minorHAnsi"/>
          <w:color w:val="000000" w:themeColor="text1"/>
          <w:lang w:val="en-GB"/>
        </w:rPr>
        <w:t xml:space="preserve">designing a miniature ship with its own </w:t>
      </w:r>
      <w:r w:rsidR="00D02C58" w:rsidRPr="00C56DA6">
        <w:rPr>
          <w:rFonts w:cstheme="minorHAnsi"/>
          <w:color w:val="000000" w:themeColor="text1"/>
          <w:lang w:val="en-GB"/>
        </w:rPr>
        <w:t xml:space="preserve">ion </w:t>
      </w:r>
      <w:r w:rsidR="00E5095C" w:rsidRPr="00C56DA6">
        <w:rPr>
          <w:rFonts w:cstheme="minorHAnsi"/>
          <w:color w:val="000000" w:themeColor="text1"/>
          <w:lang w:val="en-GB"/>
        </w:rPr>
        <w:t>engine</w:t>
      </w:r>
      <w:r w:rsidR="00B85B0C" w:rsidRPr="00C56DA6">
        <w:rPr>
          <w:rFonts w:cstheme="minorHAnsi"/>
          <w:color w:val="000000" w:themeColor="text1"/>
          <w:lang w:val="en-GB"/>
        </w:rPr>
        <w:t>,</w:t>
      </w:r>
      <w:r w:rsidR="00AA549E" w:rsidRPr="00C56DA6">
        <w:rPr>
          <w:rFonts w:cstheme="minorHAnsi"/>
          <w:color w:val="000000" w:themeColor="text1"/>
          <w:lang w:val="en-GB"/>
        </w:rPr>
        <w:t xml:space="preserve"> </w:t>
      </w:r>
      <w:r w:rsidR="0080085E" w:rsidRPr="00C56DA6">
        <w:rPr>
          <w:rFonts w:cstheme="minorHAnsi"/>
          <w:color w:val="000000" w:themeColor="text1"/>
          <w:lang w:val="en-GB"/>
        </w:rPr>
        <w:t xml:space="preserve">or </w:t>
      </w:r>
      <w:r w:rsidR="00AA549E" w:rsidRPr="00C56DA6">
        <w:rPr>
          <w:rFonts w:cstheme="minorHAnsi"/>
          <w:color w:val="000000" w:themeColor="text1"/>
          <w:lang w:val="en-GB"/>
        </w:rPr>
        <w:t xml:space="preserve">capable of </w:t>
      </w:r>
      <w:r w:rsidR="001A72BF" w:rsidRPr="00C56DA6">
        <w:rPr>
          <w:rFonts w:cstheme="minorHAnsi"/>
          <w:color w:val="000000" w:themeColor="text1"/>
          <w:lang w:val="en-GB"/>
        </w:rPr>
        <w:t>ejecting</w:t>
      </w:r>
      <w:r w:rsidR="00AA549E" w:rsidRPr="00C56DA6">
        <w:rPr>
          <w:rFonts w:cstheme="minorHAnsi"/>
          <w:color w:val="000000" w:themeColor="text1"/>
          <w:lang w:val="en-GB"/>
        </w:rPr>
        <w:t xml:space="preserve"> </w:t>
      </w:r>
      <w:r w:rsidR="00C14F93" w:rsidRPr="00C56DA6">
        <w:rPr>
          <w:rFonts w:cstheme="minorHAnsi"/>
          <w:color w:val="000000" w:themeColor="text1"/>
          <w:lang w:val="en-GB"/>
        </w:rPr>
        <w:t xml:space="preserve">clusters or clouds of electrons </w:t>
      </w:r>
      <w:r w:rsidR="004F5134" w:rsidRPr="00C56DA6">
        <w:rPr>
          <w:rFonts w:cstheme="minorHAnsi"/>
          <w:color w:val="000000" w:themeColor="text1"/>
          <w:lang w:val="en-GB"/>
        </w:rPr>
        <w:t xml:space="preserve">as </w:t>
      </w:r>
      <w:r w:rsidR="00AC6195" w:rsidRPr="00C56DA6">
        <w:rPr>
          <w:rFonts w:cstheme="minorHAnsi"/>
          <w:color w:val="000000" w:themeColor="text1"/>
          <w:lang w:val="en-GB"/>
        </w:rPr>
        <w:t>propellent</w:t>
      </w:r>
      <w:r w:rsidR="00E708F2" w:rsidRPr="00C56DA6">
        <w:rPr>
          <w:rFonts w:cstheme="minorHAnsi"/>
          <w:color w:val="000000" w:themeColor="text1"/>
          <w:lang w:val="en-GB"/>
        </w:rPr>
        <w:t>,</w:t>
      </w:r>
      <w:r w:rsidR="00E5095C" w:rsidRPr="00C56DA6">
        <w:rPr>
          <w:rFonts w:cstheme="minorHAnsi"/>
          <w:color w:val="000000" w:themeColor="text1"/>
          <w:lang w:val="en-GB"/>
        </w:rPr>
        <w:t xml:space="preserve"> </w:t>
      </w:r>
      <w:r w:rsidR="00AF1B3C" w:rsidRPr="00C56DA6">
        <w:rPr>
          <w:rFonts w:cstheme="minorHAnsi"/>
          <w:color w:val="000000" w:themeColor="text1"/>
          <w:lang w:val="en-GB"/>
        </w:rPr>
        <w:t>while absorbing that energy from</w:t>
      </w:r>
      <w:r w:rsidR="00E5095C" w:rsidRPr="00C56DA6">
        <w:rPr>
          <w:rFonts w:cstheme="minorHAnsi"/>
          <w:color w:val="000000" w:themeColor="text1"/>
          <w:lang w:val="en-GB"/>
        </w:rPr>
        <w:t xml:space="preserve"> surrounding </w:t>
      </w:r>
      <w:r w:rsidR="00AF1B3C" w:rsidRPr="00C56DA6">
        <w:rPr>
          <w:rFonts w:cstheme="minorHAnsi"/>
          <w:color w:val="000000" w:themeColor="text1"/>
          <w:lang w:val="en-GB"/>
        </w:rPr>
        <w:t>fields</w:t>
      </w:r>
      <w:r w:rsidR="00E708F2" w:rsidRPr="00C56DA6">
        <w:rPr>
          <w:rFonts w:cstheme="minorHAnsi"/>
          <w:color w:val="000000" w:themeColor="text1"/>
          <w:lang w:val="en-GB"/>
        </w:rPr>
        <w:t xml:space="preserve">. </w:t>
      </w:r>
      <w:r w:rsidR="00B04C47" w:rsidRPr="00C56DA6">
        <w:rPr>
          <w:rFonts w:cstheme="minorHAnsi"/>
          <w:color w:val="000000" w:themeColor="text1"/>
          <w:lang w:val="en-GB"/>
        </w:rPr>
        <w:t>If we then placed the ship in a particle accelerator,</w:t>
      </w:r>
      <w:r w:rsidR="004B2FF5" w:rsidRPr="00C56DA6">
        <w:rPr>
          <w:rFonts w:cstheme="minorHAnsi"/>
          <w:color w:val="000000" w:themeColor="text1"/>
          <w:lang w:val="en-GB"/>
        </w:rPr>
        <w:t xml:space="preserve"> the push from the electromagnetic fields </w:t>
      </w:r>
      <w:r w:rsidR="006A5DE3" w:rsidRPr="00C56DA6">
        <w:rPr>
          <w:rFonts w:cstheme="minorHAnsi"/>
          <w:color w:val="000000" w:themeColor="text1"/>
          <w:lang w:val="en-GB"/>
        </w:rPr>
        <w:t>within the tube</w:t>
      </w:r>
      <w:r w:rsidR="00F30659" w:rsidRPr="00C56DA6">
        <w:rPr>
          <w:rFonts w:cstheme="minorHAnsi"/>
          <w:color w:val="000000" w:themeColor="text1"/>
          <w:lang w:val="en-GB"/>
        </w:rPr>
        <w:t>,</w:t>
      </w:r>
      <w:r w:rsidR="006A5DE3" w:rsidRPr="00C56DA6">
        <w:rPr>
          <w:rFonts w:cstheme="minorHAnsi"/>
          <w:color w:val="000000" w:themeColor="text1"/>
          <w:lang w:val="en-GB"/>
        </w:rPr>
        <w:t xml:space="preserve"> </w:t>
      </w:r>
      <w:r w:rsidR="004B2FF5" w:rsidRPr="00C56DA6">
        <w:rPr>
          <w:rFonts w:cstheme="minorHAnsi"/>
          <w:color w:val="000000" w:themeColor="text1"/>
          <w:lang w:val="en-GB"/>
        </w:rPr>
        <w:t>c</w:t>
      </w:r>
      <w:r w:rsidR="00C951BF" w:rsidRPr="00C56DA6">
        <w:rPr>
          <w:rFonts w:cstheme="minorHAnsi"/>
          <w:color w:val="000000" w:themeColor="text1"/>
          <w:lang w:val="en-GB"/>
        </w:rPr>
        <w:t>ould</w:t>
      </w:r>
      <w:r w:rsidR="004B2FF5" w:rsidRPr="00C56DA6">
        <w:rPr>
          <w:rFonts w:cstheme="minorHAnsi"/>
          <w:color w:val="000000" w:themeColor="text1"/>
          <w:lang w:val="en-GB"/>
        </w:rPr>
        <w:t xml:space="preserve"> get </w:t>
      </w:r>
      <w:r w:rsidR="006A5DE3" w:rsidRPr="00C56DA6">
        <w:rPr>
          <w:rFonts w:cstheme="minorHAnsi"/>
          <w:color w:val="000000" w:themeColor="text1"/>
          <w:lang w:val="en-GB"/>
        </w:rPr>
        <w:t>the ship</w:t>
      </w:r>
      <w:r w:rsidR="004B2FF5" w:rsidRPr="00C56DA6">
        <w:rPr>
          <w:rFonts w:cstheme="minorHAnsi"/>
          <w:color w:val="000000" w:themeColor="text1"/>
          <w:lang w:val="en-GB"/>
        </w:rPr>
        <w:t xml:space="preserve"> to reach </w:t>
      </w:r>
      <w:r w:rsidR="000804DF" w:rsidRPr="00C56DA6">
        <w:rPr>
          <w:rFonts w:cstheme="minorHAnsi"/>
          <w:color w:val="000000" w:themeColor="text1"/>
          <w:lang w:val="en-GB"/>
        </w:rPr>
        <w:t>a very high speed</w:t>
      </w:r>
      <w:r w:rsidR="006A0D5E" w:rsidRPr="00C56DA6">
        <w:rPr>
          <w:rFonts w:cstheme="minorHAnsi"/>
          <w:color w:val="000000" w:themeColor="text1"/>
          <w:lang w:val="en-GB"/>
        </w:rPr>
        <w:t>.</w:t>
      </w:r>
      <w:r w:rsidR="004B2FF5" w:rsidRPr="00C56DA6">
        <w:rPr>
          <w:rFonts w:cstheme="minorHAnsi"/>
          <w:color w:val="000000" w:themeColor="text1"/>
          <w:lang w:val="en-GB"/>
        </w:rPr>
        <w:t xml:space="preserve"> </w:t>
      </w:r>
      <w:r w:rsidR="006A0D5E" w:rsidRPr="00C56DA6">
        <w:rPr>
          <w:rFonts w:cstheme="minorHAnsi"/>
          <w:color w:val="000000" w:themeColor="text1"/>
          <w:lang w:val="en-GB"/>
        </w:rPr>
        <w:t>A</w:t>
      </w:r>
      <w:r w:rsidR="005D6389" w:rsidRPr="00C56DA6">
        <w:rPr>
          <w:rFonts w:cstheme="minorHAnsi"/>
          <w:color w:val="000000" w:themeColor="text1"/>
          <w:lang w:val="en-GB"/>
        </w:rPr>
        <w:t>nd thereafter</w:t>
      </w:r>
      <w:r w:rsidR="00AA6C77" w:rsidRPr="00C56DA6">
        <w:rPr>
          <w:rFonts w:cstheme="minorHAnsi"/>
          <w:color w:val="000000" w:themeColor="text1"/>
          <w:lang w:val="en-GB"/>
        </w:rPr>
        <w:t>,</w:t>
      </w:r>
      <w:r w:rsidR="005D6389" w:rsidRPr="00C56DA6">
        <w:rPr>
          <w:rFonts w:cstheme="minorHAnsi"/>
          <w:color w:val="000000" w:themeColor="text1"/>
          <w:lang w:val="en-GB"/>
        </w:rPr>
        <w:t xml:space="preserve"> its own engine could push it </w:t>
      </w:r>
      <w:r w:rsidR="00C951BF" w:rsidRPr="00C56DA6">
        <w:rPr>
          <w:rFonts w:cstheme="minorHAnsi"/>
          <w:color w:val="000000" w:themeColor="text1"/>
          <w:lang w:val="en-GB"/>
        </w:rPr>
        <w:t xml:space="preserve">beyond </w:t>
      </w:r>
      <w:r w:rsidR="005D6389" w:rsidRPr="00C56DA6">
        <w:rPr>
          <w:rFonts w:cstheme="minorHAnsi"/>
          <w:color w:val="000000" w:themeColor="text1"/>
          <w:lang w:val="en-GB"/>
        </w:rPr>
        <w:t xml:space="preserve">the speed of light. </w:t>
      </w:r>
    </w:p>
    <w:p w14:paraId="00B7BA4D" w14:textId="32EFAAC9" w:rsidR="00E319FE" w:rsidRPr="00C56DA6" w:rsidRDefault="005F548A" w:rsidP="00A138B4">
      <w:pPr>
        <w:ind w:firstLine="340"/>
        <w:rPr>
          <w:rFonts w:cstheme="minorHAnsi"/>
          <w:color w:val="000000" w:themeColor="text1"/>
          <w:lang w:val="en-GB"/>
        </w:rPr>
      </w:pPr>
      <w:r w:rsidRPr="00C56DA6">
        <w:rPr>
          <w:rFonts w:cstheme="minorHAnsi"/>
          <w:color w:val="000000" w:themeColor="text1"/>
          <w:lang w:val="en-GB"/>
        </w:rPr>
        <w:t>Within a particle accelerator, t</w:t>
      </w:r>
      <w:r w:rsidR="005D6389" w:rsidRPr="00C56DA6">
        <w:rPr>
          <w:rFonts w:cstheme="minorHAnsi"/>
          <w:color w:val="000000" w:themeColor="text1"/>
          <w:lang w:val="en-GB"/>
        </w:rPr>
        <w:t>he ship could never exceed the speed of light</w:t>
      </w:r>
      <w:r w:rsidR="0073392C" w:rsidRPr="00C56DA6">
        <w:rPr>
          <w:rFonts w:cstheme="minorHAnsi"/>
          <w:color w:val="000000" w:themeColor="text1"/>
          <w:lang w:val="en-GB"/>
        </w:rPr>
        <w:t>,</w:t>
      </w:r>
      <w:r w:rsidR="005D6389" w:rsidRPr="00C56DA6">
        <w:rPr>
          <w:rFonts w:cstheme="minorHAnsi"/>
          <w:color w:val="000000" w:themeColor="text1"/>
          <w:lang w:val="en-GB"/>
        </w:rPr>
        <w:t xml:space="preserve"> without its own </w:t>
      </w:r>
      <w:r w:rsidR="005F4245" w:rsidRPr="00C56DA6">
        <w:rPr>
          <w:rFonts w:cstheme="minorHAnsi"/>
          <w:color w:val="000000" w:themeColor="text1"/>
          <w:lang w:val="en-GB"/>
        </w:rPr>
        <w:t xml:space="preserve">mean of propulsion, because </w:t>
      </w:r>
      <w:r w:rsidR="00C951BF" w:rsidRPr="00C56DA6">
        <w:rPr>
          <w:rFonts w:cstheme="minorHAnsi"/>
          <w:color w:val="000000" w:themeColor="text1"/>
          <w:lang w:val="en-GB"/>
        </w:rPr>
        <w:t>the electromagnetic fields</w:t>
      </w:r>
      <w:r w:rsidR="009B20EE" w:rsidRPr="00C56DA6">
        <w:rPr>
          <w:rFonts w:cstheme="minorHAnsi"/>
          <w:color w:val="000000" w:themeColor="text1"/>
          <w:lang w:val="en-GB"/>
        </w:rPr>
        <w:t>,</w:t>
      </w:r>
      <w:r w:rsidR="00673A22" w:rsidRPr="00C56DA6">
        <w:rPr>
          <w:rFonts w:cstheme="minorHAnsi"/>
          <w:color w:val="000000" w:themeColor="text1"/>
          <w:lang w:val="en-GB"/>
        </w:rPr>
        <w:t xml:space="preserve"> </w:t>
      </w:r>
      <w:r w:rsidR="005F4245" w:rsidRPr="00C56DA6">
        <w:rPr>
          <w:rFonts w:cstheme="minorHAnsi"/>
          <w:color w:val="000000" w:themeColor="text1"/>
          <w:lang w:val="en-GB"/>
        </w:rPr>
        <w:t>c</w:t>
      </w:r>
      <w:r w:rsidR="000F6A66" w:rsidRPr="00C56DA6">
        <w:rPr>
          <w:rFonts w:cstheme="minorHAnsi"/>
          <w:color w:val="000000" w:themeColor="text1"/>
          <w:lang w:val="en-GB"/>
        </w:rPr>
        <w:t>annot</w:t>
      </w:r>
      <w:r w:rsidR="00013CC6" w:rsidRPr="00C56DA6">
        <w:rPr>
          <w:rFonts w:cstheme="minorHAnsi"/>
          <w:color w:val="000000" w:themeColor="text1"/>
          <w:lang w:val="en-GB"/>
        </w:rPr>
        <w:t xml:space="preserve"> </w:t>
      </w:r>
      <w:r w:rsidR="005F4245" w:rsidRPr="00C56DA6">
        <w:rPr>
          <w:rFonts w:cstheme="minorHAnsi"/>
          <w:color w:val="000000" w:themeColor="text1"/>
          <w:lang w:val="en-GB"/>
        </w:rPr>
        <w:t xml:space="preserve">push </w:t>
      </w:r>
      <w:r w:rsidR="00C951BF" w:rsidRPr="00C56DA6">
        <w:rPr>
          <w:rFonts w:cstheme="minorHAnsi"/>
          <w:color w:val="000000" w:themeColor="text1"/>
          <w:lang w:val="en-GB"/>
        </w:rPr>
        <w:t xml:space="preserve">the ship </w:t>
      </w:r>
      <w:r w:rsidR="005F4245" w:rsidRPr="00C56DA6">
        <w:rPr>
          <w:rFonts w:cstheme="minorHAnsi"/>
          <w:color w:val="000000" w:themeColor="text1"/>
          <w:lang w:val="en-GB"/>
        </w:rPr>
        <w:t xml:space="preserve">any faster than their own </w:t>
      </w:r>
      <w:r w:rsidR="00C951BF" w:rsidRPr="00C56DA6">
        <w:rPr>
          <w:rFonts w:cstheme="minorHAnsi"/>
          <w:color w:val="000000" w:themeColor="text1"/>
          <w:lang w:val="en-GB"/>
        </w:rPr>
        <w:t xml:space="preserve">maximum </w:t>
      </w:r>
      <w:r w:rsidR="005F4245" w:rsidRPr="00C56DA6">
        <w:rPr>
          <w:rFonts w:cstheme="minorHAnsi"/>
          <w:color w:val="000000" w:themeColor="text1"/>
          <w:lang w:val="en-GB"/>
        </w:rPr>
        <w:t xml:space="preserve">speed. </w:t>
      </w:r>
      <w:r w:rsidR="00B107C6" w:rsidRPr="00C56DA6">
        <w:rPr>
          <w:rFonts w:cstheme="minorHAnsi"/>
          <w:color w:val="000000" w:themeColor="text1"/>
          <w:lang w:val="en-GB"/>
        </w:rPr>
        <w:t xml:space="preserve">But the fields can provide </w:t>
      </w:r>
      <w:r w:rsidR="007C6B33" w:rsidRPr="00C56DA6">
        <w:rPr>
          <w:rFonts w:cstheme="minorHAnsi"/>
          <w:color w:val="000000" w:themeColor="text1"/>
          <w:lang w:val="en-GB"/>
        </w:rPr>
        <w:t>an in</w:t>
      </w:r>
      <w:r w:rsidR="008F3199" w:rsidRPr="00C56DA6">
        <w:rPr>
          <w:rFonts w:cstheme="minorHAnsi"/>
          <w:color w:val="000000" w:themeColor="text1"/>
          <w:lang w:val="en-GB"/>
        </w:rPr>
        <w:t xml:space="preserve">exhaustible </w:t>
      </w:r>
      <w:r w:rsidR="00B107C6" w:rsidRPr="00C56DA6">
        <w:rPr>
          <w:rFonts w:cstheme="minorHAnsi"/>
          <w:color w:val="000000" w:themeColor="text1"/>
          <w:lang w:val="en-GB"/>
        </w:rPr>
        <w:t xml:space="preserve">mean of </w:t>
      </w:r>
      <w:r w:rsidR="00B107C6" w:rsidRPr="00C56DA6">
        <w:rPr>
          <w:rFonts w:cstheme="minorHAnsi"/>
          <w:color w:val="000000" w:themeColor="text1"/>
          <w:lang w:val="en-GB"/>
        </w:rPr>
        <w:lastRenderedPageBreak/>
        <w:t>propulsion</w:t>
      </w:r>
      <w:r w:rsidR="008F3199" w:rsidRPr="00C56DA6">
        <w:rPr>
          <w:rFonts w:cstheme="minorHAnsi"/>
          <w:color w:val="000000" w:themeColor="text1"/>
          <w:lang w:val="en-GB"/>
        </w:rPr>
        <w:t xml:space="preserve">, </w:t>
      </w:r>
      <w:r w:rsidR="00B107C6" w:rsidRPr="00C56DA6">
        <w:rPr>
          <w:rFonts w:cstheme="minorHAnsi"/>
          <w:color w:val="000000" w:themeColor="text1"/>
          <w:lang w:val="en-GB"/>
        </w:rPr>
        <w:t xml:space="preserve">and keep the ship </w:t>
      </w:r>
      <w:r w:rsidR="00923114" w:rsidRPr="00C56DA6">
        <w:rPr>
          <w:rFonts w:cstheme="minorHAnsi"/>
          <w:color w:val="000000" w:themeColor="text1"/>
          <w:lang w:val="en-GB"/>
        </w:rPr>
        <w:t>away from the walls</w:t>
      </w:r>
      <w:r w:rsidR="00B107C6" w:rsidRPr="00C56DA6">
        <w:rPr>
          <w:rFonts w:cstheme="minorHAnsi"/>
          <w:color w:val="000000" w:themeColor="text1"/>
          <w:lang w:val="en-GB"/>
        </w:rPr>
        <w:t xml:space="preserve">, so it can be accelerated to faster than </w:t>
      </w:r>
      <w:r w:rsidR="00111699" w:rsidRPr="00C56DA6">
        <w:rPr>
          <w:rFonts w:cstheme="minorHAnsi"/>
          <w:color w:val="000000" w:themeColor="text1"/>
          <w:lang w:val="en-GB"/>
        </w:rPr>
        <w:t xml:space="preserve">the speed of </w:t>
      </w:r>
      <w:r w:rsidR="00B107C6" w:rsidRPr="00C56DA6">
        <w:rPr>
          <w:rFonts w:cstheme="minorHAnsi"/>
          <w:color w:val="000000" w:themeColor="text1"/>
          <w:lang w:val="en-GB"/>
        </w:rPr>
        <w:t>light.</w:t>
      </w:r>
      <w:r w:rsidR="00841D97" w:rsidRPr="00C56DA6">
        <w:rPr>
          <w:rFonts w:cstheme="minorHAnsi"/>
          <w:color w:val="000000" w:themeColor="text1"/>
          <w:lang w:val="en-GB"/>
        </w:rPr>
        <w:t xml:space="preserve"> </w:t>
      </w:r>
    </w:p>
    <w:p w14:paraId="117C58A9" w14:textId="28E01FAA" w:rsidR="00ED4525" w:rsidRPr="00C56DA6" w:rsidRDefault="00550322" w:rsidP="00A138B4">
      <w:pPr>
        <w:ind w:firstLine="340"/>
        <w:rPr>
          <w:rFonts w:cstheme="minorHAnsi"/>
          <w:color w:val="000000" w:themeColor="text1"/>
          <w:lang w:val="en-GB"/>
        </w:rPr>
      </w:pPr>
      <w:r w:rsidRPr="00C56DA6">
        <w:rPr>
          <w:rFonts w:cstheme="minorHAnsi"/>
          <w:color w:val="000000" w:themeColor="text1"/>
          <w:lang w:val="en-GB"/>
        </w:rPr>
        <w:t>Contrary to what Einstein postulated, neither the ship nor the particles would become more massive with acceleration</w:t>
      </w:r>
      <w:r w:rsidR="00F95073" w:rsidRPr="00C56DA6">
        <w:rPr>
          <w:rFonts w:cstheme="minorHAnsi"/>
          <w:color w:val="000000" w:themeColor="text1"/>
          <w:lang w:val="en-GB"/>
        </w:rPr>
        <w:t>, to the point of requiring an infinite amount of energy</w:t>
      </w:r>
      <w:r w:rsidR="00E319FE" w:rsidRPr="00C56DA6">
        <w:rPr>
          <w:rFonts w:cstheme="minorHAnsi"/>
          <w:color w:val="000000" w:themeColor="text1"/>
          <w:lang w:val="en-GB"/>
        </w:rPr>
        <w:t>,</w:t>
      </w:r>
      <w:r w:rsidR="00F95073" w:rsidRPr="00C56DA6">
        <w:rPr>
          <w:rFonts w:cstheme="minorHAnsi"/>
          <w:color w:val="000000" w:themeColor="text1"/>
          <w:lang w:val="en-GB"/>
        </w:rPr>
        <w:t xml:space="preserve"> </w:t>
      </w:r>
      <w:r w:rsidR="00E319FE" w:rsidRPr="00C56DA6">
        <w:rPr>
          <w:rFonts w:cstheme="minorHAnsi"/>
          <w:color w:val="000000" w:themeColor="text1"/>
          <w:lang w:val="en-GB"/>
        </w:rPr>
        <w:t xml:space="preserve">for the ship </w:t>
      </w:r>
      <w:r w:rsidR="00F95073" w:rsidRPr="00C56DA6">
        <w:rPr>
          <w:rFonts w:cstheme="minorHAnsi"/>
          <w:color w:val="000000" w:themeColor="text1"/>
          <w:lang w:val="en-GB"/>
        </w:rPr>
        <w:t xml:space="preserve">to </w:t>
      </w:r>
      <w:r w:rsidR="00DB3A46" w:rsidRPr="00C56DA6">
        <w:rPr>
          <w:rFonts w:cstheme="minorHAnsi"/>
          <w:color w:val="000000" w:themeColor="text1"/>
          <w:lang w:val="en-GB"/>
        </w:rPr>
        <w:t>overcome</w:t>
      </w:r>
      <w:r w:rsidR="00F95073" w:rsidRPr="00C56DA6">
        <w:rPr>
          <w:rFonts w:cstheme="minorHAnsi"/>
          <w:color w:val="000000" w:themeColor="text1"/>
          <w:lang w:val="en-GB"/>
        </w:rPr>
        <w:t xml:space="preserve"> the light</w:t>
      </w:r>
      <w:r w:rsidR="00CB0950" w:rsidRPr="00C56DA6">
        <w:rPr>
          <w:rFonts w:cstheme="minorHAnsi"/>
          <w:color w:val="000000" w:themeColor="text1"/>
          <w:lang w:val="en-GB"/>
        </w:rPr>
        <w:t xml:space="preserve"> </w:t>
      </w:r>
      <w:r w:rsidR="00F95073" w:rsidRPr="00C56DA6">
        <w:rPr>
          <w:rFonts w:cstheme="minorHAnsi"/>
          <w:color w:val="000000" w:themeColor="text1"/>
          <w:lang w:val="en-GB"/>
        </w:rPr>
        <w:t>speed barrier.</w:t>
      </w:r>
    </w:p>
    <w:p w14:paraId="0E7F09C3" w14:textId="76BE6CE7" w:rsidR="002352D2" w:rsidRPr="00C56DA6" w:rsidRDefault="00EC16AF" w:rsidP="007632BC">
      <w:pPr>
        <w:ind w:firstLine="340"/>
        <w:rPr>
          <w:rFonts w:cstheme="minorHAnsi"/>
          <w:color w:val="000000" w:themeColor="text1"/>
          <w:lang w:val="en-GB"/>
        </w:rPr>
      </w:pPr>
      <w:r w:rsidRPr="00C56DA6">
        <w:rPr>
          <w:rFonts w:cstheme="minorHAnsi"/>
          <w:color w:val="000000" w:themeColor="text1"/>
          <w:lang w:val="en-GB"/>
        </w:rPr>
        <w:t>O</w:t>
      </w:r>
      <w:r w:rsidR="00841D97" w:rsidRPr="00C56DA6">
        <w:rPr>
          <w:rFonts w:cstheme="minorHAnsi"/>
          <w:color w:val="000000" w:themeColor="text1"/>
          <w:lang w:val="en-GB"/>
        </w:rPr>
        <w:t>ne day</w:t>
      </w:r>
      <w:r w:rsidR="009F6C88" w:rsidRPr="00C56DA6">
        <w:rPr>
          <w:rFonts w:cstheme="minorHAnsi"/>
          <w:color w:val="000000" w:themeColor="text1"/>
          <w:lang w:val="en-GB"/>
        </w:rPr>
        <w:t>,</w:t>
      </w:r>
      <w:r w:rsidR="00841D97" w:rsidRPr="00C56DA6">
        <w:rPr>
          <w:rFonts w:cstheme="minorHAnsi"/>
          <w:color w:val="000000" w:themeColor="text1"/>
          <w:lang w:val="en-GB"/>
        </w:rPr>
        <w:t xml:space="preserve"> we </w:t>
      </w:r>
      <w:r w:rsidRPr="00C56DA6">
        <w:rPr>
          <w:rFonts w:cstheme="minorHAnsi"/>
          <w:color w:val="000000" w:themeColor="text1"/>
          <w:lang w:val="en-GB"/>
        </w:rPr>
        <w:t xml:space="preserve">might </w:t>
      </w:r>
      <w:r w:rsidR="00841D97" w:rsidRPr="00C56DA6">
        <w:rPr>
          <w:rFonts w:cstheme="minorHAnsi"/>
          <w:color w:val="000000" w:themeColor="text1"/>
          <w:lang w:val="en-GB"/>
        </w:rPr>
        <w:t xml:space="preserve">build a massive </w:t>
      </w:r>
      <w:r w:rsidR="00377377" w:rsidRPr="00C56DA6">
        <w:rPr>
          <w:rFonts w:cstheme="minorHAnsi"/>
          <w:color w:val="000000" w:themeColor="text1"/>
          <w:lang w:val="en-GB"/>
        </w:rPr>
        <w:t xml:space="preserve">electromagnetic </w:t>
      </w:r>
      <w:r w:rsidR="00BD70C9" w:rsidRPr="00C56DA6">
        <w:rPr>
          <w:rFonts w:cstheme="minorHAnsi"/>
          <w:color w:val="000000" w:themeColor="text1"/>
          <w:lang w:val="en-GB"/>
        </w:rPr>
        <w:t xml:space="preserve">particle and </w:t>
      </w:r>
      <w:r w:rsidR="007B40CD" w:rsidRPr="00C56DA6">
        <w:rPr>
          <w:rFonts w:cstheme="minorHAnsi"/>
          <w:color w:val="000000" w:themeColor="text1"/>
          <w:lang w:val="en-GB"/>
        </w:rPr>
        <w:t xml:space="preserve">object </w:t>
      </w:r>
      <w:r w:rsidR="00841D97" w:rsidRPr="00C56DA6">
        <w:rPr>
          <w:rFonts w:cstheme="minorHAnsi"/>
          <w:color w:val="000000" w:themeColor="text1"/>
          <w:lang w:val="en-GB"/>
        </w:rPr>
        <w:t>accelerator in space</w:t>
      </w:r>
      <w:r w:rsidR="005D3D7F" w:rsidRPr="00C56DA6">
        <w:rPr>
          <w:rFonts w:cstheme="minorHAnsi"/>
          <w:color w:val="000000" w:themeColor="text1"/>
          <w:lang w:val="en-GB"/>
        </w:rPr>
        <w:t>,</w:t>
      </w:r>
      <w:r w:rsidR="00841D97" w:rsidRPr="00C56DA6">
        <w:rPr>
          <w:rFonts w:cstheme="minorHAnsi"/>
          <w:color w:val="000000" w:themeColor="text1"/>
          <w:lang w:val="en-GB"/>
        </w:rPr>
        <w:t xml:space="preserve"> capable of </w:t>
      </w:r>
      <w:r w:rsidR="005D3D7F" w:rsidRPr="00C56DA6">
        <w:rPr>
          <w:rFonts w:cstheme="minorHAnsi"/>
          <w:color w:val="000000" w:themeColor="text1"/>
          <w:lang w:val="en-GB"/>
        </w:rPr>
        <w:t>accelerating and launching</w:t>
      </w:r>
      <w:r w:rsidR="0018699E" w:rsidRPr="00C56DA6">
        <w:rPr>
          <w:rFonts w:cstheme="minorHAnsi"/>
          <w:color w:val="000000" w:themeColor="text1"/>
          <w:lang w:val="en-GB"/>
        </w:rPr>
        <w:t xml:space="preserve"> spaceships </w:t>
      </w:r>
      <w:r w:rsidR="000219B2" w:rsidRPr="00C56DA6">
        <w:rPr>
          <w:rFonts w:cstheme="minorHAnsi"/>
          <w:color w:val="000000" w:themeColor="text1"/>
          <w:lang w:val="en-GB"/>
        </w:rPr>
        <w:t>and probes</w:t>
      </w:r>
      <w:r w:rsidR="00BB6FD6" w:rsidRPr="00C56DA6">
        <w:rPr>
          <w:rFonts w:cstheme="minorHAnsi"/>
          <w:color w:val="000000" w:themeColor="text1"/>
          <w:lang w:val="en-GB"/>
        </w:rPr>
        <w:t>,</w:t>
      </w:r>
      <w:r w:rsidR="000219B2" w:rsidRPr="00C56DA6">
        <w:rPr>
          <w:rFonts w:cstheme="minorHAnsi"/>
          <w:color w:val="000000" w:themeColor="text1"/>
          <w:lang w:val="en-GB"/>
        </w:rPr>
        <w:t xml:space="preserve"> </w:t>
      </w:r>
      <w:r w:rsidR="005D3D7F" w:rsidRPr="00C56DA6">
        <w:rPr>
          <w:rFonts w:cstheme="minorHAnsi"/>
          <w:color w:val="000000" w:themeColor="text1"/>
          <w:lang w:val="en-GB"/>
        </w:rPr>
        <w:t xml:space="preserve">at </w:t>
      </w:r>
      <w:r w:rsidR="0018699E" w:rsidRPr="00C56DA6">
        <w:rPr>
          <w:rFonts w:cstheme="minorHAnsi"/>
          <w:color w:val="000000" w:themeColor="text1"/>
          <w:lang w:val="en-GB"/>
        </w:rPr>
        <w:t>faster than the speed of light</w:t>
      </w:r>
      <w:r w:rsidR="004456F0" w:rsidRPr="00C56DA6">
        <w:rPr>
          <w:rFonts w:cstheme="minorHAnsi"/>
          <w:color w:val="000000" w:themeColor="text1"/>
          <w:lang w:val="en-GB"/>
        </w:rPr>
        <w:t>.</w:t>
      </w:r>
      <w:r w:rsidR="0018699E" w:rsidRPr="00C56DA6">
        <w:rPr>
          <w:rFonts w:cstheme="minorHAnsi"/>
          <w:color w:val="000000" w:themeColor="text1"/>
          <w:lang w:val="en-GB"/>
        </w:rPr>
        <w:t xml:space="preserve"> </w:t>
      </w:r>
      <w:r w:rsidR="004456F0" w:rsidRPr="00C56DA6">
        <w:rPr>
          <w:rFonts w:cstheme="minorHAnsi"/>
          <w:color w:val="000000" w:themeColor="text1"/>
          <w:lang w:val="en-GB"/>
        </w:rPr>
        <w:t>T</w:t>
      </w:r>
      <w:r w:rsidR="0018699E" w:rsidRPr="00C56DA6">
        <w:rPr>
          <w:rFonts w:cstheme="minorHAnsi"/>
          <w:color w:val="000000" w:themeColor="text1"/>
          <w:lang w:val="en-GB"/>
        </w:rPr>
        <w:t xml:space="preserve">he ships </w:t>
      </w:r>
      <w:r w:rsidR="00DE6939" w:rsidRPr="00C56DA6">
        <w:rPr>
          <w:rFonts w:cstheme="minorHAnsi"/>
          <w:color w:val="000000" w:themeColor="text1"/>
          <w:lang w:val="en-GB"/>
        </w:rPr>
        <w:t xml:space="preserve">and probes </w:t>
      </w:r>
      <w:r w:rsidR="0018699E" w:rsidRPr="00C56DA6">
        <w:rPr>
          <w:rFonts w:cstheme="minorHAnsi"/>
          <w:color w:val="000000" w:themeColor="text1"/>
          <w:lang w:val="en-GB"/>
        </w:rPr>
        <w:t xml:space="preserve">would only </w:t>
      </w:r>
      <w:r w:rsidR="00AA074D" w:rsidRPr="00C56DA6">
        <w:rPr>
          <w:rFonts w:cstheme="minorHAnsi"/>
          <w:color w:val="000000" w:themeColor="text1"/>
          <w:lang w:val="en-GB"/>
        </w:rPr>
        <w:t xml:space="preserve">need </w:t>
      </w:r>
      <w:r w:rsidR="003040CB" w:rsidRPr="00C56DA6">
        <w:rPr>
          <w:rFonts w:cstheme="minorHAnsi"/>
          <w:color w:val="000000" w:themeColor="text1"/>
          <w:lang w:val="en-GB"/>
        </w:rPr>
        <w:t xml:space="preserve">to </w:t>
      </w:r>
      <w:r w:rsidR="000815BA" w:rsidRPr="00C56DA6">
        <w:rPr>
          <w:rFonts w:cstheme="minorHAnsi"/>
          <w:color w:val="000000" w:themeColor="text1"/>
          <w:lang w:val="en-GB"/>
        </w:rPr>
        <w:t>use their mean of propulsion</w:t>
      </w:r>
      <w:r w:rsidR="0018699E" w:rsidRPr="00C56DA6">
        <w:rPr>
          <w:rFonts w:cstheme="minorHAnsi"/>
          <w:color w:val="000000" w:themeColor="text1"/>
          <w:lang w:val="en-GB"/>
        </w:rPr>
        <w:t xml:space="preserve"> to decelerate</w:t>
      </w:r>
      <w:r w:rsidR="00E665AB" w:rsidRPr="00C56DA6">
        <w:rPr>
          <w:rFonts w:cstheme="minorHAnsi"/>
          <w:color w:val="000000" w:themeColor="text1"/>
          <w:lang w:val="en-GB"/>
        </w:rPr>
        <w:t>,</w:t>
      </w:r>
      <w:r w:rsidR="0018699E" w:rsidRPr="00C56DA6">
        <w:rPr>
          <w:rFonts w:cstheme="minorHAnsi"/>
          <w:color w:val="000000" w:themeColor="text1"/>
          <w:lang w:val="en-GB"/>
        </w:rPr>
        <w:t xml:space="preserve"> </w:t>
      </w:r>
      <w:r w:rsidR="00AC4F13" w:rsidRPr="00C56DA6">
        <w:rPr>
          <w:rFonts w:cstheme="minorHAnsi"/>
          <w:color w:val="000000" w:themeColor="text1"/>
          <w:lang w:val="en-GB"/>
        </w:rPr>
        <w:t xml:space="preserve">well </w:t>
      </w:r>
      <w:r w:rsidR="00DA5586" w:rsidRPr="00C56DA6">
        <w:rPr>
          <w:rFonts w:cstheme="minorHAnsi"/>
          <w:color w:val="000000" w:themeColor="text1"/>
          <w:lang w:val="en-GB"/>
        </w:rPr>
        <w:t xml:space="preserve">before </w:t>
      </w:r>
      <w:r w:rsidR="0032095F" w:rsidRPr="00C56DA6">
        <w:rPr>
          <w:rFonts w:cstheme="minorHAnsi"/>
          <w:color w:val="000000" w:themeColor="text1"/>
          <w:lang w:val="en-GB"/>
        </w:rPr>
        <w:t xml:space="preserve">they reach </w:t>
      </w:r>
      <w:r w:rsidR="00DA5586" w:rsidRPr="00C56DA6">
        <w:rPr>
          <w:rFonts w:cstheme="minorHAnsi"/>
          <w:color w:val="000000" w:themeColor="text1"/>
          <w:lang w:val="en-GB"/>
        </w:rPr>
        <w:t>other solar systems</w:t>
      </w:r>
      <w:r w:rsidR="0018699E" w:rsidRPr="00C56DA6">
        <w:rPr>
          <w:rFonts w:cstheme="minorHAnsi"/>
          <w:color w:val="000000" w:themeColor="text1"/>
          <w:lang w:val="en-GB"/>
        </w:rPr>
        <w:t>.</w:t>
      </w:r>
      <w:r w:rsidR="008307DF" w:rsidRPr="00C56DA6">
        <w:rPr>
          <w:rFonts w:cstheme="minorHAnsi"/>
          <w:color w:val="000000" w:themeColor="text1"/>
          <w:lang w:val="en-GB"/>
        </w:rPr>
        <w:t xml:space="preserve"> </w:t>
      </w:r>
    </w:p>
    <w:p w14:paraId="07D69336" w14:textId="7B70C1CB" w:rsidR="008C3FBC" w:rsidRPr="00C56DA6" w:rsidRDefault="008307DF" w:rsidP="007632BC">
      <w:pPr>
        <w:ind w:firstLine="340"/>
        <w:rPr>
          <w:rFonts w:cstheme="minorHAnsi"/>
          <w:color w:val="000000" w:themeColor="text1"/>
          <w:lang w:val="en-GB"/>
        </w:rPr>
      </w:pPr>
      <w:r w:rsidRPr="00C56DA6">
        <w:rPr>
          <w:rFonts w:cstheme="minorHAnsi"/>
          <w:color w:val="000000" w:themeColor="text1"/>
          <w:lang w:val="en-GB"/>
        </w:rPr>
        <w:t>If we build similar accelerators in these other solar systems, travel in space</w:t>
      </w:r>
      <w:r w:rsidR="00E33032" w:rsidRPr="00C56DA6">
        <w:rPr>
          <w:rFonts w:cstheme="minorHAnsi"/>
          <w:color w:val="000000" w:themeColor="text1"/>
          <w:lang w:val="en-GB"/>
        </w:rPr>
        <w:t xml:space="preserve"> </w:t>
      </w:r>
      <w:r w:rsidR="00532BE4" w:rsidRPr="00C56DA6">
        <w:rPr>
          <w:rFonts w:cstheme="minorHAnsi"/>
          <w:color w:val="000000" w:themeColor="text1"/>
          <w:lang w:val="en-GB"/>
        </w:rPr>
        <w:t>within our own dimension</w:t>
      </w:r>
      <w:r w:rsidR="001936FA" w:rsidRPr="00C56DA6">
        <w:rPr>
          <w:rFonts w:cstheme="minorHAnsi"/>
          <w:color w:val="000000" w:themeColor="text1"/>
          <w:lang w:val="en-GB"/>
        </w:rPr>
        <w:t>,</w:t>
      </w:r>
      <w:r w:rsidR="00532BE4" w:rsidRPr="00C56DA6">
        <w:rPr>
          <w:rFonts w:cstheme="minorHAnsi"/>
          <w:color w:val="000000" w:themeColor="text1"/>
          <w:lang w:val="en-GB"/>
        </w:rPr>
        <w:t xml:space="preserve"> </w:t>
      </w:r>
      <w:r w:rsidR="003344A5" w:rsidRPr="00C56DA6">
        <w:rPr>
          <w:rFonts w:cstheme="minorHAnsi"/>
          <w:color w:val="000000" w:themeColor="text1"/>
          <w:lang w:val="en-GB"/>
        </w:rPr>
        <w:t>could</w:t>
      </w:r>
      <w:r w:rsidR="00F02EA4" w:rsidRPr="00C56DA6">
        <w:rPr>
          <w:rFonts w:cstheme="minorHAnsi"/>
          <w:color w:val="000000" w:themeColor="text1"/>
          <w:lang w:val="en-GB"/>
        </w:rPr>
        <w:t xml:space="preserve"> be</w:t>
      </w:r>
      <w:r w:rsidR="001D5A86" w:rsidRPr="00C56DA6">
        <w:rPr>
          <w:rFonts w:cstheme="minorHAnsi"/>
          <w:color w:val="000000" w:themeColor="text1"/>
          <w:lang w:val="en-GB"/>
        </w:rPr>
        <w:t>come</w:t>
      </w:r>
      <w:r w:rsidR="00F02EA4" w:rsidRPr="00C56DA6">
        <w:rPr>
          <w:rFonts w:cstheme="minorHAnsi"/>
          <w:color w:val="000000" w:themeColor="text1"/>
          <w:lang w:val="en-GB"/>
        </w:rPr>
        <w:t xml:space="preserve"> </w:t>
      </w:r>
      <w:r w:rsidR="001D5A86" w:rsidRPr="00C56DA6">
        <w:rPr>
          <w:rFonts w:cstheme="minorHAnsi"/>
          <w:color w:val="000000" w:themeColor="text1"/>
          <w:lang w:val="en-GB"/>
        </w:rPr>
        <w:t>practical for colonisation.</w:t>
      </w:r>
      <w:r w:rsidR="00EA768E" w:rsidRPr="00C56DA6">
        <w:rPr>
          <w:rFonts w:cstheme="minorHAnsi"/>
          <w:color w:val="000000" w:themeColor="text1"/>
          <w:lang w:val="en-GB"/>
        </w:rPr>
        <w:t xml:space="preserve"> This </w:t>
      </w:r>
      <w:r w:rsidR="00BE6F21" w:rsidRPr="00C56DA6">
        <w:rPr>
          <w:rFonts w:cstheme="minorHAnsi"/>
          <w:color w:val="000000" w:themeColor="text1"/>
          <w:lang w:val="en-GB"/>
        </w:rPr>
        <w:t>method</w:t>
      </w:r>
      <w:r w:rsidR="00EA768E" w:rsidRPr="00C56DA6">
        <w:rPr>
          <w:rFonts w:cstheme="minorHAnsi"/>
          <w:color w:val="000000" w:themeColor="text1"/>
          <w:lang w:val="en-GB"/>
        </w:rPr>
        <w:t xml:space="preserve"> would </w:t>
      </w:r>
      <w:r w:rsidR="00051A1C" w:rsidRPr="00C56DA6">
        <w:rPr>
          <w:rFonts w:cstheme="minorHAnsi"/>
          <w:color w:val="000000" w:themeColor="text1"/>
          <w:lang w:val="en-GB"/>
        </w:rPr>
        <w:t xml:space="preserve">also </w:t>
      </w:r>
      <w:r w:rsidR="00EA768E" w:rsidRPr="00C56DA6">
        <w:rPr>
          <w:rFonts w:cstheme="minorHAnsi"/>
          <w:color w:val="000000" w:themeColor="text1"/>
          <w:lang w:val="en-GB"/>
        </w:rPr>
        <w:t xml:space="preserve">be </w:t>
      </w:r>
      <w:r w:rsidR="00147255" w:rsidRPr="00C56DA6">
        <w:rPr>
          <w:rFonts w:cstheme="minorHAnsi"/>
          <w:color w:val="000000" w:themeColor="text1"/>
          <w:lang w:val="en-GB"/>
        </w:rPr>
        <w:t>useful</w:t>
      </w:r>
      <w:r w:rsidR="00BE6F21" w:rsidRPr="00C56DA6">
        <w:rPr>
          <w:rFonts w:cstheme="minorHAnsi"/>
          <w:color w:val="000000" w:themeColor="text1"/>
          <w:lang w:val="en-GB"/>
        </w:rPr>
        <w:t xml:space="preserve"> </w:t>
      </w:r>
      <w:r w:rsidR="006A6F1B" w:rsidRPr="00C56DA6">
        <w:rPr>
          <w:rFonts w:cstheme="minorHAnsi"/>
          <w:color w:val="000000" w:themeColor="text1"/>
          <w:lang w:val="en-GB"/>
        </w:rPr>
        <w:t>within our own solar system</w:t>
      </w:r>
      <w:r w:rsidR="001D15ED" w:rsidRPr="00C56DA6">
        <w:rPr>
          <w:rFonts w:cstheme="minorHAnsi"/>
          <w:color w:val="000000" w:themeColor="text1"/>
          <w:lang w:val="en-GB"/>
        </w:rPr>
        <w:t>,</w:t>
      </w:r>
      <w:r w:rsidR="006A6F1B" w:rsidRPr="00C56DA6">
        <w:rPr>
          <w:rFonts w:cstheme="minorHAnsi"/>
          <w:color w:val="000000" w:themeColor="text1"/>
          <w:lang w:val="en-GB"/>
        </w:rPr>
        <w:t xml:space="preserve"> </w:t>
      </w:r>
      <w:r w:rsidR="00EA768E" w:rsidRPr="00C56DA6">
        <w:rPr>
          <w:rFonts w:cstheme="minorHAnsi"/>
          <w:color w:val="000000" w:themeColor="text1"/>
          <w:lang w:val="en-GB"/>
        </w:rPr>
        <w:t xml:space="preserve">for travel </w:t>
      </w:r>
      <w:r w:rsidR="009D0BC9" w:rsidRPr="00C56DA6">
        <w:rPr>
          <w:rFonts w:cstheme="minorHAnsi"/>
          <w:color w:val="000000" w:themeColor="text1"/>
          <w:lang w:val="en-GB"/>
        </w:rPr>
        <w:t>at sub-light speed.</w:t>
      </w:r>
      <w:r w:rsidR="00C15589" w:rsidRPr="00C56DA6">
        <w:rPr>
          <w:rFonts w:cstheme="minorHAnsi"/>
          <w:color w:val="000000" w:themeColor="text1"/>
          <w:lang w:val="en-GB"/>
        </w:rPr>
        <w:t xml:space="preserve"> It might prove more eff</w:t>
      </w:r>
      <w:r w:rsidR="00947786" w:rsidRPr="00C56DA6">
        <w:rPr>
          <w:rFonts w:cstheme="minorHAnsi"/>
          <w:color w:val="000000" w:themeColor="text1"/>
          <w:lang w:val="en-GB"/>
        </w:rPr>
        <w:t>i</w:t>
      </w:r>
      <w:r w:rsidR="00C15589" w:rsidRPr="00C56DA6">
        <w:rPr>
          <w:rFonts w:cstheme="minorHAnsi"/>
          <w:color w:val="000000" w:themeColor="text1"/>
          <w:lang w:val="en-GB"/>
        </w:rPr>
        <w:t>c</w:t>
      </w:r>
      <w:r w:rsidR="00947786" w:rsidRPr="00C56DA6">
        <w:rPr>
          <w:rFonts w:cstheme="minorHAnsi"/>
          <w:color w:val="000000" w:themeColor="text1"/>
          <w:lang w:val="en-GB"/>
        </w:rPr>
        <w:t>ient</w:t>
      </w:r>
      <w:r w:rsidR="00C15589" w:rsidRPr="00C56DA6">
        <w:rPr>
          <w:rFonts w:cstheme="minorHAnsi"/>
          <w:color w:val="000000" w:themeColor="text1"/>
          <w:lang w:val="en-GB"/>
        </w:rPr>
        <w:t xml:space="preserve"> </w:t>
      </w:r>
      <w:r w:rsidR="002352D2" w:rsidRPr="00C56DA6">
        <w:rPr>
          <w:rFonts w:cstheme="minorHAnsi"/>
          <w:color w:val="000000" w:themeColor="text1"/>
          <w:lang w:val="en-GB"/>
        </w:rPr>
        <w:t>and direct</w:t>
      </w:r>
      <w:r w:rsidR="00E920A8" w:rsidRPr="00C56DA6">
        <w:rPr>
          <w:rFonts w:cstheme="minorHAnsi"/>
          <w:color w:val="000000" w:themeColor="text1"/>
          <w:lang w:val="en-GB"/>
        </w:rPr>
        <w:t>,</w:t>
      </w:r>
      <w:r w:rsidR="002352D2" w:rsidRPr="00C56DA6">
        <w:rPr>
          <w:rFonts w:cstheme="minorHAnsi"/>
          <w:color w:val="000000" w:themeColor="text1"/>
          <w:lang w:val="en-GB"/>
        </w:rPr>
        <w:t xml:space="preserve"> </w:t>
      </w:r>
      <w:r w:rsidR="00C15589" w:rsidRPr="00C56DA6">
        <w:rPr>
          <w:rFonts w:cstheme="minorHAnsi"/>
          <w:color w:val="000000" w:themeColor="text1"/>
          <w:lang w:val="en-GB"/>
        </w:rPr>
        <w:t xml:space="preserve">than </w:t>
      </w:r>
      <w:r w:rsidR="000E5EA0" w:rsidRPr="00C56DA6">
        <w:rPr>
          <w:rFonts w:cstheme="minorHAnsi"/>
          <w:color w:val="000000" w:themeColor="text1"/>
          <w:lang w:val="en-GB"/>
        </w:rPr>
        <w:t xml:space="preserve">acceleration through </w:t>
      </w:r>
      <w:r w:rsidR="00C15589" w:rsidRPr="00C56DA6">
        <w:rPr>
          <w:rFonts w:cstheme="minorHAnsi"/>
          <w:color w:val="000000" w:themeColor="text1"/>
          <w:lang w:val="en-GB"/>
        </w:rPr>
        <w:t>slingshot effects</w:t>
      </w:r>
      <w:r w:rsidR="00F35FD7" w:rsidRPr="00C56DA6">
        <w:rPr>
          <w:rFonts w:cstheme="minorHAnsi"/>
          <w:color w:val="000000" w:themeColor="text1"/>
          <w:lang w:val="en-GB"/>
        </w:rPr>
        <w:t>,</w:t>
      </w:r>
      <w:r w:rsidR="00C15589" w:rsidRPr="00C56DA6">
        <w:rPr>
          <w:rFonts w:cstheme="minorHAnsi"/>
          <w:color w:val="000000" w:themeColor="text1"/>
          <w:lang w:val="en-GB"/>
        </w:rPr>
        <w:t xml:space="preserve"> around planets and moons.</w:t>
      </w:r>
      <w:r w:rsidR="009D0BC9" w:rsidRPr="00C56DA6">
        <w:rPr>
          <w:rFonts w:cstheme="minorHAnsi"/>
          <w:color w:val="000000" w:themeColor="text1"/>
          <w:lang w:val="en-GB"/>
        </w:rPr>
        <w:t xml:space="preserve"> </w:t>
      </w:r>
    </w:p>
    <w:p w14:paraId="27ED5778" w14:textId="7E3B0795" w:rsidR="007C2775" w:rsidRPr="00C56DA6" w:rsidRDefault="00A138B4" w:rsidP="007C2775">
      <w:pPr>
        <w:ind w:firstLine="340"/>
        <w:rPr>
          <w:rFonts w:cstheme="minorHAnsi"/>
          <w:color w:val="000000" w:themeColor="text1"/>
          <w:lang w:val="en-GB"/>
        </w:rPr>
      </w:pPr>
      <w:r w:rsidRPr="00C56DA6">
        <w:rPr>
          <w:rFonts w:cstheme="minorHAnsi"/>
          <w:color w:val="000000" w:themeColor="text1"/>
          <w:lang w:val="en-GB"/>
        </w:rPr>
        <w:t>How we w</w:t>
      </w:r>
      <w:r w:rsidR="007C2775" w:rsidRPr="00C56DA6">
        <w:rPr>
          <w:rFonts w:cstheme="minorHAnsi"/>
          <w:color w:val="000000" w:themeColor="text1"/>
          <w:lang w:val="en-GB"/>
        </w:rPr>
        <w:t>ould</w:t>
      </w:r>
      <w:r w:rsidRPr="00C56DA6">
        <w:rPr>
          <w:rFonts w:cstheme="minorHAnsi"/>
          <w:color w:val="000000" w:themeColor="text1"/>
          <w:lang w:val="en-GB"/>
        </w:rPr>
        <w:t xml:space="preserve"> see an event from the light coming towards us</w:t>
      </w:r>
      <w:r w:rsidR="002948AA" w:rsidRPr="00C56DA6">
        <w:rPr>
          <w:rFonts w:cstheme="minorHAnsi"/>
          <w:color w:val="000000" w:themeColor="text1"/>
          <w:lang w:val="en-GB"/>
        </w:rPr>
        <w:t xml:space="preserve"> while travelling in space</w:t>
      </w:r>
      <w:r w:rsidRPr="00C56DA6">
        <w:rPr>
          <w:rFonts w:cstheme="minorHAnsi"/>
          <w:color w:val="000000" w:themeColor="text1"/>
          <w:lang w:val="en-GB"/>
        </w:rPr>
        <w:t>, w</w:t>
      </w:r>
      <w:r w:rsidR="007C2775" w:rsidRPr="00C56DA6">
        <w:rPr>
          <w:rFonts w:cstheme="minorHAnsi"/>
          <w:color w:val="000000" w:themeColor="text1"/>
          <w:lang w:val="en-GB"/>
        </w:rPr>
        <w:t>ould</w:t>
      </w:r>
      <w:r w:rsidRPr="00C56DA6">
        <w:rPr>
          <w:rFonts w:cstheme="minorHAnsi"/>
          <w:color w:val="000000" w:themeColor="text1"/>
          <w:lang w:val="en-GB"/>
        </w:rPr>
        <w:t xml:space="preserve"> be either</w:t>
      </w:r>
      <w:r w:rsidR="007C2775" w:rsidRPr="00C56DA6">
        <w:rPr>
          <w:rFonts w:cstheme="minorHAnsi"/>
          <w:color w:val="000000" w:themeColor="text1"/>
          <w:lang w:val="en-GB"/>
        </w:rPr>
        <w:t>:</w:t>
      </w:r>
    </w:p>
    <w:p w14:paraId="0FB63597" w14:textId="0DA10FE3" w:rsidR="007C2775" w:rsidRPr="00C56DA6" w:rsidRDefault="007C2775" w:rsidP="007C2775">
      <w:pPr>
        <w:pStyle w:val="ListParagraph"/>
        <w:numPr>
          <w:ilvl w:val="0"/>
          <w:numId w:val="31"/>
        </w:numPr>
        <w:rPr>
          <w:rFonts w:cstheme="minorHAnsi"/>
          <w:color w:val="000000" w:themeColor="text1"/>
          <w:lang w:val="en-GB"/>
        </w:rPr>
      </w:pPr>
      <w:r w:rsidRPr="00C56DA6">
        <w:rPr>
          <w:rFonts w:cstheme="minorHAnsi"/>
          <w:color w:val="000000" w:themeColor="text1"/>
          <w:lang w:val="en-GB"/>
        </w:rPr>
        <w:t>in real-time, if we were at rest relative to the event,</w:t>
      </w:r>
    </w:p>
    <w:p w14:paraId="0A37DAE4" w14:textId="77777777" w:rsidR="007C2775" w:rsidRPr="00C56DA6" w:rsidRDefault="007C2775" w:rsidP="007C2775">
      <w:pPr>
        <w:pStyle w:val="ListParagraph"/>
        <w:numPr>
          <w:ilvl w:val="0"/>
          <w:numId w:val="31"/>
        </w:numPr>
        <w:rPr>
          <w:rFonts w:cstheme="minorHAnsi"/>
          <w:color w:val="000000" w:themeColor="text1"/>
          <w:lang w:val="en-GB"/>
        </w:rPr>
      </w:pPr>
      <w:r w:rsidRPr="00C56DA6">
        <w:rPr>
          <w:rFonts w:cstheme="minorHAnsi"/>
          <w:color w:val="000000" w:themeColor="text1"/>
          <w:lang w:val="en-GB"/>
        </w:rPr>
        <w:t>in fast forward, if moving towards the event at any speed, even faster than light,</w:t>
      </w:r>
    </w:p>
    <w:p w14:paraId="56192671" w14:textId="77777777" w:rsidR="007C2775" w:rsidRPr="00C56DA6" w:rsidRDefault="007C2775" w:rsidP="007C2775">
      <w:pPr>
        <w:pStyle w:val="ListParagraph"/>
        <w:numPr>
          <w:ilvl w:val="0"/>
          <w:numId w:val="31"/>
        </w:numPr>
        <w:rPr>
          <w:rFonts w:cstheme="minorHAnsi"/>
          <w:color w:val="000000" w:themeColor="text1"/>
          <w:lang w:val="en-GB"/>
        </w:rPr>
      </w:pPr>
      <w:r w:rsidRPr="00C56DA6">
        <w:rPr>
          <w:rFonts w:cstheme="minorHAnsi"/>
          <w:color w:val="000000" w:themeColor="text1"/>
          <w:lang w:val="en-GB"/>
        </w:rPr>
        <w:t>in slow motion, if moving away from the event at any speed, even faster than light, or</w:t>
      </w:r>
    </w:p>
    <w:p w14:paraId="30071ED3" w14:textId="710767A5" w:rsidR="007C2775" w:rsidRPr="00C56DA6" w:rsidRDefault="007C2775" w:rsidP="007C2775">
      <w:pPr>
        <w:pStyle w:val="ListParagraph"/>
        <w:numPr>
          <w:ilvl w:val="0"/>
          <w:numId w:val="31"/>
        </w:numPr>
        <w:rPr>
          <w:rFonts w:cstheme="minorHAnsi"/>
          <w:color w:val="000000" w:themeColor="text1"/>
          <w:lang w:val="en-GB"/>
        </w:rPr>
      </w:pPr>
      <w:r w:rsidRPr="00C56DA6">
        <w:rPr>
          <w:rFonts w:cstheme="minorHAnsi"/>
          <w:color w:val="000000" w:themeColor="text1"/>
          <w:lang w:val="en-GB"/>
        </w:rPr>
        <w:t>frozen in time, if going away at exactly the speed of that light.</w:t>
      </w:r>
    </w:p>
    <w:p w14:paraId="2EDC5578"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It depends on our speed and direction of motion, and the ones of the source of the light. None of it affects the event being observed, or the time rate on the ship, or the time rate where the event occurs. Time is now constant, the time rate is the same everywhere, within our own dimension.</w:t>
      </w:r>
    </w:p>
    <w:p w14:paraId="55C7B96E"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We are likely to see multiple occurrences of a same event, when going faster than light, while moving towards the source of the light. Because we catch up rapidly with countless clusters of electrons, all showing an event as it occurs in time. And if the object observed is </w:t>
      </w:r>
      <w:r w:rsidRPr="00C56DA6">
        <w:rPr>
          <w:rFonts w:cstheme="minorHAnsi"/>
          <w:color w:val="000000" w:themeColor="text1"/>
          <w:lang w:val="en-GB"/>
        </w:rPr>
        <w:lastRenderedPageBreak/>
        <w:t xml:space="preserve">moving rapidly, then we will encounter all at once, several clusters showing us the object, in different locations. </w:t>
      </w:r>
    </w:p>
    <w:p w14:paraId="6A218CD2" w14:textId="6E7DDCEF"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We might even see this well before we reach the speed of light. Because not all clusters of electrons move at the same </w:t>
      </w:r>
      <w:proofErr w:type="gramStart"/>
      <w:r w:rsidRPr="00C56DA6">
        <w:rPr>
          <w:rFonts w:cstheme="minorHAnsi"/>
          <w:color w:val="000000" w:themeColor="text1"/>
          <w:lang w:val="en-GB"/>
        </w:rPr>
        <w:t>speed, since</w:t>
      </w:r>
      <w:proofErr w:type="gramEnd"/>
      <w:r w:rsidRPr="00C56DA6">
        <w:rPr>
          <w:rFonts w:cstheme="minorHAnsi"/>
          <w:color w:val="000000" w:themeColor="text1"/>
          <w:lang w:val="en-GB"/>
        </w:rPr>
        <w:t xml:space="preserve"> the speed of light is no longer constant. The speed of light is now variable, and subject to relative motion. That might be why it is thought, in Quantum Mechanics, that a particle can be at more than one location at the same time, when in fact, it is never the case. </w:t>
      </w:r>
    </w:p>
    <w:p w14:paraId="242448A8"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speed of light is now defined, as the changing distance between the source of the light, and the destination we’re measuring it from. Meaning, it is a calculation of gravity, using the Atomic and Subatomic Expansion Equation. </w:t>
      </w:r>
    </w:p>
    <w:p w14:paraId="1F040BE2"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speed of light is the time that it takes, for the expanding clusters of electrons, to reach their expanding destination, after the initial speed boost required, for the clusters to leave the atomic world, which accounts for most of the speed of the light. </w:t>
      </w:r>
    </w:p>
    <w:p w14:paraId="79488F13"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There are other factors that accelerate and decelerate light, and makes its path deviate, on top of the simple dissipation of the clusters of electrons, as they encounter other particles along the way. It is no simple calculation, but it is far from constant.</w:t>
      </w:r>
    </w:p>
    <w:p w14:paraId="6FA5D205"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And it does not matter where we are, or at which speed we are going at – even faster than light – it is still just a measurement of gravity, between the source of the clusters and the destination, after having established the initial speed of the clusters, when they were thrown out of the atoms. Hence, even while going faster than light, light will still arrive at us at a specific speed, and we will still be able to see just fine.</w:t>
      </w:r>
    </w:p>
    <w:p w14:paraId="47770F6A"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With relative motion, our visual variables, such as light and the size of objects, become relative and changing, when compared from one frame of reference to another. But it is only an optical illusion, due to the time that it takes, for the clusters of electrons within light, to reach different locations. </w:t>
      </w:r>
    </w:p>
    <w:p w14:paraId="3D972A41" w14:textId="77777777" w:rsidR="00A138B4" w:rsidRPr="00C56DA6" w:rsidRDefault="00A138B4" w:rsidP="00A138B4">
      <w:pPr>
        <w:ind w:firstLine="340"/>
        <w:rPr>
          <w:rFonts w:cstheme="minorHAnsi"/>
          <w:lang w:val="en-GB"/>
        </w:rPr>
      </w:pPr>
      <w:r w:rsidRPr="00C56DA6">
        <w:rPr>
          <w:rFonts w:cstheme="minorHAnsi"/>
          <w:color w:val="000000" w:themeColor="text1"/>
          <w:lang w:val="en-GB"/>
        </w:rPr>
        <w:lastRenderedPageBreak/>
        <w:t xml:space="preserve">The normal size of the objects doesn’t </w:t>
      </w:r>
      <w:proofErr w:type="gramStart"/>
      <w:r w:rsidRPr="00C56DA6">
        <w:rPr>
          <w:rFonts w:cstheme="minorHAnsi"/>
          <w:color w:val="000000" w:themeColor="text1"/>
          <w:lang w:val="en-GB"/>
        </w:rPr>
        <w:t>actually change</w:t>
      </w:r>
      <w:proofErr w:type="gramEnd"/>
      <w:r w:rsidRPr="00C56DA6">
        <w:rPr>
          <w:rFonts w:cstheme="minorHAnsi"/>
          <w:color w:val="000000" w:themeColor="text1"/>
          <w:lang w:val="en-GB"/>
        </w:rPr>
        <w:t>, and we don’t age faster, or truly freeze in time with acceleration, or near a black hole because of gravity, as Einstein claimed, no matter if we go faster than light.</w:t>
      </w:r>
    </w:p>
    <w:p w14:paraId="6B3CC3CC"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E=mc</w:t>
      </w:r>
      <w:r w:rsidRPr="00C56DA6">
        <w:rPr>
          <w:rFonts w:cstheme="minorHAnsi"/>
          <w:color w:val="000000" w:themeColor="text1"/>
          <w:vertAlign w:val="superscript"/>
          <w:lang w:val="en-GB"/>
        </w:rPr>
        <w:t>2</w:t>
      </w:r>
      <w:r w:rsidRPr="00C56DA6">
        <w:rPr>
          <w:rFonts w:cstheme="minorHAnsi"/>
          <w:color w:val="000000" w:themeColor="text1"/>
          <w:lang w:val="en-GB"/>
        </w:rPr>
        <w:t xml:space="preserve"> is just the equation for the kinetic energy of a moving particle or object, such as the clusters of electrons within light, known prior to Einstein</w:t>
      </w:r>
      <w:r w:rsidRPr="00C56DA6">
        <w:rPr>
          <w:rFonts w:cstheme="minorHAnsi"/>
          <w:lang w:val="en-GB"/>
        </w:rPr>
        <w:t xml:space="preserve">. </w:t>
      </w:r>
      <w:r w:rsidRPr="00C56DA6">
        <w:rPr>
          <w:rFonts w:cstheme="minorHAnsi"/>
          <w:color w:val="000000" w:themeColor="text1"/>
          <w:lang w:val="en-GB"/>
        </w:rPr>
        <w:t xml:space="preserve">There is no more space-time-mass-energy concept, all interlinked together and affecting each other. Time is no longer </w:t>
      </w:r>
      <w:proofErr w:type="gramStart"/>
      <w:r w:rsidRPr="00C56DA6">
        <w:rPr>
          <w:rFonts w:cstheme="minorHAnsi"/>
          <w:color w:val="000000" w:themeColor="text1"/>
          <w:lang w:val="en-GB"/>
        </w:rPr>
        <w:t>relative,</w:t>
      </w:r>
      <w:proofErr w:type="gramEnd"/>
      <w:r w:rsidRPr="00C56DA6">
        <w:rPr>
          <w:rFonts w:cstheme="minorHAnsi"/>
          <w:color w:val="000000" w:themeColor="text1"/>
          <w:lang w:val="en-GB"/>
        </w:rPr>
        <w:t xml:space="preserve"> it runs everywhere at the same rate. And space is distinct from time, one does not affect the other. </w:t>
      </w:r>
    </w:p>
    <w:p w14:paraId="15304E31"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Mass is the measure of the amount of matter within a body, a particle or space, usually measured in kilograms. But in the context of Einstein’s relativity and E=mc</w:t>
      </w:r>
      <w:r w:rsidRPr="00C56DA6">
        <w:rPr>
          <w:rFonts w:cstheme="minorHAnsi"/>
          <w:color w:val="000000" w:themeColor="text1"/>
          <w:vertAlign w:val="superscript"/>
          <w:lang w:val="en-GB"/>
        </w:rPr>
        <w:t>2</w:t>
      </w:r>
      <w:r w:rsidRPr="00C56DA6">
        <w:rPr>
          <w:rFonts w:cstheme="minorHAnsi"/>
          <w:color w:val="000000" w:themeColor="text1"/>
          <w:lang w:val="en-GB"/>
        </w:rPr>
        <w:t xml:space="preserve">, we are talking about relativistic mass, which increases with velocity. This concept of relativistic mass and energy is incorrect. </w:t>
      </w:r>
    </w:p>
    <w:p w14:paraId="7934629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What really increases, is not the mass or relativistic mass of an object, it is the kinetic energy of the object. Matter does not gain more mass with motion, but it does gain kinetic energy. The higher the momentum, the higher the impact on objects.</w:t>
      </w:r>
    </w:p>
    <w:p w14:paraId="69B87022" w14:textId="77777777" w:rsidR="00A138B4" w:rsidRPr="00C56DA6" w:rsidRDefault="00A138B4" w:rsidP="00A138B4">
      <w:pPr>
        <w:ind w:firstLine="340"/>
        <w:rPr>
          <w:rFonts w:cstheme="minorHAnsi"/>
          <w:color w:val="000000" w:themeColor="text1"/>
          <w:lang w:val="en-GB"/>
        </w:rPr>
      </w:pPr>
      <w:proofErr w:type="gramStart"/>
      <w:r w:rsidRPr="00C56DA6">
        <w:rPr>
          <w:rFonts w:cstheme="minorHAnsi"/>
          <w:color w:val="000000" w:themeColor="text1"/>
          <w:lang w:val="en-GB"/>
        </w:rPr>
        <w:t>The changing speed of matter,</w:t>
      </w:r>
      <w:proofErr w:type="gramEnd"/>
      <w:r w:rsidRPr="00C56DA6">
        <w:rPr>
          <w:rFonts w:cstheme="minorHAnsi"/>
          <w:color w:val="000000" w:themeColor="text1"/>
          <w:lang w:val="en-GB"/>
        </w:rPr>
        <w:t xml:space="preserve"> should not affect its mass, although it affects gravity and orbits, attracting and repelling forces, and other energy measurements. But mass does not become energy, and energy does not become mass. </w:t>
      </w:r>
    </w:p>
    <w:p w14:paraId="63B2CAA6"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Mass and energy are not relative either. These values don’t change, just because different persons, are observing the event from different locations. These values are not visual ones, that take time to travel to all observers, at the speed of light. </w:t>
      </w:r>
      <w:proofErr w:type="gramStart"/>
      <w:r w:rsidRPr="00C56DA6">
        <w:rPr>
          <w:rFonts w:cstheme="minorHAnsi"/>
          <w:color w:val="000000" w:themeColor="text1"/>
          <w:lang w:val="en-GB"/>
        </w:rPr>
        <w:t>So</w:t>
      </w:r>
      <w:proofErr w:type="gramEnd"/>
      <w:r w:rsidRPr="00C56DA6">
        <w:rPr>
          <w:rFonts w:cstheme="minorHAnsi"/>
          <w:color w:val="000000" w:themeColor="text1"/>
          <w:lang w:val="en-GB"/>
        </w:rPr>
        <w:t xml:space="preserve"> they are not relative values.</w:t>
      </w:r>
    </w:p>
    <w:p w14:paraId="5D153DA3"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speed of light is no longer constant. The speed of light is relative and variable, even in a vacuum, while being subject to gravity and acceleration. Light is made of clusters of </w:t>
      </w:r>
      <w:proofErr w:type="gramStart"/>
      <w:r w:rsidRPr="00C56DA6">
        <w:rPr>
          <w:rFonts w:cstheme="minorHAnsi"/>
          <w:color w:val="000000" w:themeColor="text1"/>
          <w:lang w:val="en-GB"/>
        </w:rPr>
        <w:t>electrons,</w:t>
      </w:r>
      <w:proofErr w:type="gramEnd"/>
      <w:r w:rsidRPr="00C56DA6">
        <w:rPr>
          <w:rFonts w:cstheme="minorHAnsi"/>
          <w:color w:val="000000" w:themeColor="text1"/>
          <w:lang w:val="en-GB"/>
        </w:rPr>
        <w:t xml:space="preserve"> it is made of matter and has mass. </w:t>
      </w:r>
    </w:p>
    <w:p w14:paraId="12EA6F4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As such, there is no difference between a light beam, and bullets being fired from a gun. There is an initial high-speed boost, when the gun is fired, or when a light is turned on, and </w:t>
      </w:r>
      <w:r w:rsidRPr="00C56DA6">
        <w:rPr>
          <w:rFonts w:cstheme="minorHAnsi"/>
          <w:color w:val="000000" w:themeColor="text1"/>
          <w:lang w:val="en-GB"/>
        </w:rPr>
        <w:lastRenderedPageBreak/>
        <w:t xml:space="preserve">thereafter, gravity affects the electron clusters, just like it would affect the bullets, or hurtling asteroids in space. </w:t>
      </w:r>
    </w:p>
    <w:p w14:paraId="46BCDC0D" w14:textId="77777777" w:rsidR="00A138B4" w:rsidRPr="00C56DA6" w:rsidRDefault="00A138B4" w:rsidP="00A138B4">
      <w:pPr>
        <w:ind w:firstLine="340"/>
        <w:rPr>
          <w:rFonts w:cstheme="minorHAnsi"/>
          <w:lang w:val="en-GB"/>
        </w:rPr>
      </w:pPr>
      <w:r w:rsidRPr="00C56DA6">
        <w:rPr>
          <w:rFonts w:cstheme="minorHAnsi"/>
          <w:color w:val="000000" w:themeColor="text1"/>
          <w:lang w:val="en-GB"/>
        </w:rPr>
        <w:t>The speed of light is relative, because any moving matter, is subject to relative motion. With relative motion, you get natural accelerations and decelerations, and path deviations, such as the slingshot effect, as objects move across expanding larger objects in space</w:t>
      </w:r>
      <w:r w:rsidRPr="00C56DA6">
        <w:rPr>
          <w:rFonts w:cstheme="minorHAnsi"/>
          <w:lang w:val="en-GB"/>
        </w:rPr>
        <w:t>. This is due to the geometry of expansion, and the natural orbit effect, and not to a twisted sheet of spacetime, that objects follow.</w:t>
      </w:r>
    </w:p>
    <w:p w14:paraId="5652BAF5" w14:textId="77777777" w:rsidR="00A138B4" w:rsidRPr="00C56DA6" w:rsidRDefault="00A138B4" w:rsidP="00A138B4">
      <w:pPr>
        <w:ind w:firstLine="340"/>
        <w:rPr>
          <w:rFonts w:cstheme="minorHAnsi"/>
          <w:lang w:val="en-GB"/>
        </w:rPr>
      </w:pPr>
      <w:r w:rsidRPr="00C56DA6">
        <w:rPr>
          <w:rFonts w:cstheme="minorHAnsi"/>
          <w:lang w:val="en-GB"/>
        </w:rPr>
        <w:t xml:space="preserve">So, not only the speed of light is not constant, but it can also seriously accelerate, through the slingshot effect, </w:t>
      </w:r>
      <w:r w:rsidRPr="00C56DA6">
        <w:rPr>
          <w:rFonts w:cstheme="minorHAnsi"/>
          <w:color w:val="000000" w:themeColor="text1"/>
          <w:lang w:val="en-GB"/>
        </w:rPr>
        <w:t xml:space="preserve">which is light entering into a partial orbit, around a very large object, but moving too fast, to </w:t>
      </w:r>
      <w:proofErr w:type="gramStart"/>
      <w:r w:rsidRPr="00C56DA6">
        <w:rPr>
          <w:rFonts w:cstheme="minorHAnsi"/>
          <w:color w:val="000000" w:themeColor="text1"/>
          <w:lang w:val="en-GB"/>
        </w:rPr>
        <w:t>actually enter</w:t>
      </w:r>
      <w:proofErr w:type="gramEnd"/>
      <w:r w:rsidRPr="00C56DA6">
        <w:rPr>
          <w:rFonts w:cstheme="minorHAnsi"/>
          <w:color w:val="000000" w:themeColor="text1"/>
          <w:lang w:val="en-GB"/>
        </w:rPr>
        <w:t xml:space="preserve"> into orbit. It creates a significant path deviation and an acceleration, </w:t>
      </w:r>
      <w:r w:rsidRPr="00C56DA6">
        <w:rPr>
          <w:rFonts w:cstheme="minorHAnsi"/>
          <w:lang w:val="en-GB"/>
        </w:rPr>
        <w:t xml:space="preserve">as can be seen in the gravitational lensing effect. </w:t>
      </w:r>
    </w:p>
    <w:p w14:paraId="3EDB39D9" w14:textId="77777777" w:rsidR="00A138B4" w:rsidRPr="00C56DA6" w:rsidRDefault="00A138B4" w:rsidP="00A138B4">
      <w:pPr>
        <w:ind w:firstLine="340"/>
        <w:rPr>
          <w:rFonts w:cstheme="minorHAnsi"/>
          <w:lang w:val="en-GB"/>
        </w:rPr>
      </w:pPr>
      <w:r w:rsidRPr="00C56DA6">
        <w:rPr>
          <w:rFonts w:cstheme="minorHAnsi"/>
          <w:lang w:val="en-GB"/>
        </w:rPr>
        <w:t xml:space="preserve">It was always clear in our science, that light bends due to gravity, and that it slows down and dissipates, as it crosses gases, liquids, and transparent solids, such as glass. Was it not logical then, that its speed was also affected by gravity, instead of just its kinetic energy measurement? </w:t>
      </w:r>
    </w:p>
    <w:p w14:paraId="7B47026F" w14:textId="77777777" w:rsidR="00A138B4" w:rsidRPr="00C56DA6" w:rsidRDefault="00A138B4" w:rsidP="00A138B4">
      <w:pPr>
        <w:ind w:firstLine="340"/>
        <w:rPr>
          <w:rFonts w:cstheme="minorHAnsi"/>
          <w:lang w:val="en-GB"/>
        </w:rPr>
      </w:pPr>
      <w:r w:rsidRPr="00C56DA6">
        <w:rPr>
          <w:rFonts w:cstheme="minorHAnsi"/>
          <w:lang w:val="en-GB"/>
        </w:rPr>
        <w:t xml:space="preserve">Something must be hitting something, for kinetic energy to exist in the first place, so there must be matter and mass involved in light. It is impossible for matter or mass not to be affected by gravity. And since gravity is an acceleration, then the speed of light must accelerate, even in a vacuum. </w:t>
      </w:r>
    </w:p>
    <w:p w14:paraId="6E355CE6" w14:textId="77777777" w:rsidR="00A138B4" w:rsidRPr="00C56DA6" w:rsidRDefault="00A138B4" w:rsidP="00A138B4">
      <w:pPr>
        <w:ind w:firstLine="340"/>
        <w:rPr>
          <w:rFonts w:cstheme="minorHAnsi"/>
          <w:lang w:val="en-GB"/>
        </w:rPr>
      </w:pPr>
      <w:r w:rsidRPr="00C56DA6">
        <w:rPr>
          <w:rFonts w:cstheme="minorHAnsi"/>
          <w:lang w:val="en-GB"/>
        </w:rPr>
        <w:t xml:space="preserve">The only reason it seems counterintuitive, is because for well over 100 years now, we have been told that the speed of light is constant, with countless so-called proofs confirming this. </w:t>
      </w:r>
    </w:p>
    <w:p w14:paraId="1039D812" w14:textId="77777777" w:rsidR="00A138B4" w:rsidRPr="00C56DA6" w:rsidRDefault="00A138B4" w:rsidP="00A138B4">
      <w:pPr>
        <w:ind w:firstLine="340"/>
        <w:rPr>
          <w:rFonts w:cstheme="minorHAnsi"/>
          <w:lang w:val="en-GB"/>
        </w:rPr>
      </w:pPr>
      <w:r w:rsidRPr="00C56DA6">
        <w:rPr>
          <w:rFonts w:cstheme="minorHAnsi"/>
          <w:lang w:val="en-GB"/>
        </w:rPr>
        <w:t xml:space="preserve">We’ve also been </w:t>
      </w:r>
      <w:proofErr w:type="gramStart"/>
      <w:r w:rsidRPr="00C56DA6">
        <w:rPr>
          <w:rFonts w:cstheme="minorHAnsi"/>
          <w:lang w:val="en-GB"/>
        </w:rPr>
        <w:t>told,</w:t>
      </w:r>
      <w:proofErr w:type="gramEnd"/>
      <w:r w:rsidRPr="00C56DA6">
        <w:rPr>
          <w:rFonts w:cstheme="minorHAnsi"/>
          <w:lang w:val="en-GB"/>
        </w:rPr>
        <w:t xml:space="preserve"> that light simply follows a spacetime medium that is warped and curved, all without affecting its speed, because it has no mass. How it can acquire kinetic energy then, is a mystery. All the proofs that the speed of light is constant, are simply due to the limitations of our experiments.</w:t>
      </w:r>
    </w:p>
    <w:p w14:paraId="1622EF67" w14:textId="77777777" w:rsidR="00A138B4" w:rsidRPr="00C56DA6" w:rsidRDefault="00A138B4" w:rsidP="00A138B4">
      <w:pPr>
        <w:ind w:firstLine="340"/>
        <w:rPr>
          <w:rFonts w:cstheme="minorHAnsi"/>
          <w:lang w:val="en-GB"/>
        </w:rPr>
      </w:pPr>
      <w:r w:rsidRPr="00C56DA6">
        <w:rPr>
          <w:rFonts w:cstheme="minorHAnsi"/>
          <w:lang w:val="en-GB"/>
        </w:rPr>
        <w:t xml:space="preserve">We ignored all the evidence proving otherwise, by repeating the mantra, that light is only constant in a vacuum. Here is some news, although space is said to be a vacuum, it is not </w:t>
      </w:r>
      <w:r w:rsidRPr="00C56DA6">
        <w:rPr>
          <w:rFonts w:cstheme="minorHAnsi"/>
          <w:lang w:val="en-GB"/>
        </w:rPr>
        <w:lastRenderedPageBreak/>
        <w:t>devoid of matter. Especially when light are clusters of electrons, and electromagnetic fields are clouds of electrons, not forgetting countless neutrinos, permeating all of space. Do real vacuums even exist?</w:t>
      </w:r>
    </w:p>
    <w:p w14:paraId="5546F31F" w14:textId="77777777" w:rsidR="00A138B4" w:rsidRPr="00C56DA6" w:rsidRDefault="00A138B4" w:rsidP="00A138B4">
      <w:pPr>
        <w:ind w:firstLine="340"/>
        <w:rPr>
          <w:rFonts w:cstheme="minorHAnsi"/>
          <w:lang w:val="en-GB"/>
        </w:rPr>
      </w:pPr>
      <w:r w:rsidRPr="00C56DA6">
        <w:rPr>
          <w:rFonts w:cstheme="minorHAnsi"/>
          <w:lang w:val="en-GB"/>
        </w:rPr>
        <w:t xml:space="preserve">We missed this in Standard Theory, because the concept of light as photons, within Einstein, meant that light was an ethereal concept, with no mass involved, as if it never truly existed in the first place. Just like electrons really, supposed to be point particles, constantly appearing and disappearing, which don’t have a volume, a mass, a weight, a shape, or a tangible existence. </w:t>
      </w:r>
    </w:p>
    <w:p w14:paraId="1DE9C8A7" w14:textId="77777777" w:rsidR="00A138B4" w:rsidRPr="00C56DA6" w:rsidRDefault="00A138B4" w:rsidP="00A138B4">
      <w:pPr>
        <w:ind w:firstLine="340"/>
        <w:rPr>
          <w:rFonts w:cstheme="minorHAnsi"/>
          <w:lang w:val="en-GB"/>
        </w:rPr>
      </w:pPr>
      <w:r w:rsidRPr="00C56DA6">
        <w:rPr>
          <w:rFonts w:cstheme="minorHAnsi"/>
          <w:lang w:val="en-GB"/>
        </w:rPr>
        <w:t xml:space="preserve">These arguments must have only come about, because of the limits of what we can see and detect, with our instruments. We must have got lost, in our equations and theories, abandoning common sense. And we could not </w:t>
      </w:r>
      <w:proofErr w:type="gramStart"/>
      <w:r w:rsidRPr="00C56DA6">
        <w:rPr>
          <w:rFonts w:cstheme="minorHAnsi"/>
          <w:lang w:val="en-GB"/>
        </w:rPr>
        <w:t>imagine,</w:t>
      </w:r>
      <w:proofErr w:type="gramEnd"/>
      <w:r w:rsidRPr="00C56DA6">
        <w:rPr>
          <w:rFonts w:cstheme="minorHAnsi"/>
          <w:lang w:val="en-GB"/>
        </w:rPr>
        <w:t xml:space="preserve"> that electrons are just like solar systems, and that photons could be made of clusters of electrons, which have a mass that we are still unable to detect. </w:t>
      </w:r>
    </w:p>
    <w:p w14:paraId="2CC360B9" w14:textId="77777777" w:rsidR="00A138B4" w:rsidRPr="00C56DA6" w:rsidRDefault="00A138B4" w:rsidP="00A138B4">
      <w:pPr>
        <w:ind w:firstLine="340"/>
        <w:rPr>
          <w:rFonts w:cstheme="minorHAnsi"/>
          <w:lang w:val="en-GB"/>
        </w:rPr>
      </w:pPr>
      <w:r w:rsidRPr="00C56DA6">
        <w:rPr>
          <w:rFonts w:cstheme="minorHAnsi"/>
          <w:lang w:val="en-GB"/>
        </w:rPr>
        <w:t>The big clue was there all along, anything that can have an impact when it hits something, must be made of matter, and therefore must have a mass. And anything made of matter, is affected by gravity and relative motion.</w:t>
      </w:r>
    </w:p>
    <w:p w14:paraId="5E625992" w14:textId="77777777" w:rsidR="00A138B4" w:rsidRPr="00C56DA6" w:rsidRDefault="00A138B4" w:rsidP="00A138B4">
      <w:pPr>
        <w:ind w:firstLine="340"/>
        <w:rPr>
          <w:rFonts w:cstheme="minorHAnsi"/>
          <w:lang w:val="en-GB"/>
        </w:rPr>
      </w:pPr>
      <w:proofErr w:type="gramStart"/>
      <w:r w:rsidRPr="00C56DA6">
        <w:rPr>
          <w:rFonts w:cstheme="minorHAnsi"/>
          <w:lang w:val="en-GB"/>
        </w:rPr>
        <w:t>Energy within Atomic Expansion Theory,</w:t>
      </w:r>
      <w:proofErr w:type="gramEnd"/>
      <w:r w:rsidRPr="00C56DA6">
        <w:rPr>
          <w:rFonts w:cstheme="minorHAnsi"/>
          <w:lang w:val="en-GB"/>
        </w:rPr>
        <w:t xml:space="preserve"> is always matter shaping up into particular forms, such as particles, clouds, clusters, compressed bands, or lines on wires, which move according to certain principles and laws. </w:t>
      </w:r>
    </w:p>
    <w:p w14:paraId="7E131100" w14:textId="77777777" w:rsidR="00A138B4" w:rsidRPr="00C56DA6" w:rsidRDefault="00A138B4" w:rsidP="00A138B4">
      <w:pPr>
        <w:ind w:firstLine="340"/>
        <w:rPr>
          <w:rFonts w:cstheme="minorHAnsi"/>
          <w:lang w:val="en-GB"/>
        </w:rPr>
      </w:pPr>
      <w:r w:rsidRPr="00C56DA6">
        <w:rPr>
          <w:rFonts w:cstheme="minorHAnsi"/>
          <w:lang w:val="en-GB"/>
        </w:rPr>
        <w:t>Nothing is intangible or ethereal, or non-existent, while still having an impact on objects and particles, such as in kinetic energy. Energy is always expanding matter in motion, even when in clouds of electrons, in a static electrical field.</w:t>
      </w:r>
    </w:p>
    <w:p w14:paraId="3C801A79" w14:textId="77777777" w:rsidR="00A138B4" w:rsidRPr="00C56DA6" w:rsidRDefault="00A138B4" w:rsidP="00A138B4">
      <w:pPr>
        <w:ind w:firstLine="340"/>
        <w:rPr>
          <w:rFonts w:cstheme="minorHAnsi"/>
          <w:lang w:val="en-GB"/>
        </w:rPr>
      </w:pPr>
      <w:r w:rsidRPr="00C56DA6">
        <w:rPr>
          <w:rFonts w:cstheme="minorHAnsi"/>
          <w:lang w:val="en-GB"/>
        </w:rPr>
        <w:t>And the conundrum of particles moving sometimes as particles, and at other times as waves, is easily answered. Sometimes matter moves as a sea of particles moving in waves, and at other times, as a sea of particles moving, but not in waves, just like the behaviour of droplets of water composing an ocean.</w:t>
      </w:r>
    </w:p>
    <w:p w14:paraId="198455F9" w14:textId="77777777" w:rsidR="00A138B4" w:rsidRPr="00C56DA6" w:rsidRDefault="00A138B4" w:rsidP="00A138B4">
      <w:pPr>
        <w:ind w:firstLine="340"/>
        <w:rPr>
          <w:rFonts w:cstheme="minorHAnsi"/>
          <w:lang w:val="en-GB"/>
        </w:rPr>
      </w:pPr>
      <w:r w:rsidRPr="00C56DA6">
        <w:rPr>
          <w:rFonts w:cstheme="minorHAnsi"/>
          <w:lang w:val="en-GB"/>
        </w:rPr>
        <w:lastRenderedPageBreak/>
        <w:t>To conclude, it is not time that is relative, time is constant. It is the speed of light that is relative, because it takes time for light to get somewhere, and motion is relative to the point of view.</w:t>
      </w:r>
    </w:p>
    <w:p w14:paraId="04E2E5E9" w14:textId="77777777" w:rsidR="00A138B4" w:rsidRPr="00C56DA6" w:rsidRDefault="00A138B4" w:rsidP="00A138B4">
      <w:pPr>
        <w:ind w:firstLine="340"/>
        <w:rPr>
          <w:rFonts w:cstheme="minorHAnsi"/>
          <w:lang w:val="en-GB"/>
        </w:rPr>
      </w:pPr>
      <w:r w:rsidRPr="00C56DA6">
        <w:rPr>
          <w:rFonts w:cstheme="minorHAnsi"/>
          <w:lang w:val="en-GB"/>
        </w:rPr>
        <w:t xml:space="preserve">Relative motion makes moving objects, appear larger as they come towards us, or smaller as they move away, but once again, this is all just an optical illusion. Size does not change with </w:t>
      </w:r>
      <w:proofErr w:type="gramStart"/>
      <w:r w:rsidRPr="00C56DA6">
        <w:rPr>
          <w:rFonts w:cstheme="minorHAnsi"/>
          <w:lang w:val="en-GB"/>
        </w:rPr>
        <w:t>motion,</w:t>
      </w:r>
      <w:proofErr w:type="gramEnd"/>
      <w:r w:rsidRPr="00C56DA6">
        <w:rPr>
          <w:rFonts w:cstheme="minorHAnsi"/>
          <w:lang w:val="en-GB"/>
        </w:rPr>
        <w:t xml:space="preserve"> it only changes relative to the viewpoint of different observers. </w:t>
      </w:r>
    </w:p>
    <w:p w14:paraId="0F9AD4D1" w14:textId="77777777" w:rsidR="00A138B4" w:rsidRPr="00C56DA6" w:rsidRDefault="00A138B4" w:rsidP="00A138B4">
      <w:pPr>
        <w:ind w:firstLine="340"/>
        <w:rPr>
          <w:rFonts w:cstheme="minorHAnsi"/>
          <w:lang w:val="en-GB"/>
        </w:rPr>
      </w:pPr>
      <w:r w:rsidRPr="00C56DA6">
        <w:rPr>
          <w:rFonts w:cstheme="minorHAnsi"/>
          <w:lang w:val="en-GB"/>
        </w:rPr>
        <w:t xml:space="preserve">When you think about it, the fact that there is no real distance being covered in the universe, and that everything is located here around us, is a natural and logical conclusion, of motion being relative to the point of view. </w:t>
      </w:r>
    </w:p>
    <w:p w14:paraId="41E3201B" w14:textId="77777777" w:rsidR="00A138B4" w:rsidRPr="00C56DA6" w:rsidRDefault="00A138B4" w:rsidP="00A138B4">
      <w:pPr>
        <w:ind w:firstLine="340"/>
        <w:rPr>
          <w:rFonts w:cstheme="minorHAnsi"/>
          <w:lang w:val="en-GB"/>
        </w:rPr>
      </w:pPr>
      <w:r w:rsidRPr="00C56DA6">
        <w:rPr>
          <w:rFonts w:cstheme="minorHAnsi"/>
          <w:lang w:val="en-GB"/>
        </w:rPr>
        <w:t xml:space="preserve">And it all makes sense, if reality is simply a psychological construction, built by our consciousness, and interpreted by our brain, not unlike what computers do. There is ample evidence that reality is psychological in nature, while still being made of matter, hence the expression psychophysical reality. And finally, in a psychological reality, or a virtual one, there is no real distance, there is only the illusion of it. </w:t>
      </w:r>
    </w:p>
    <w:p w14:paraId="41537EE8" w14:textId="77777777" w:rsidR="00A138B4" w:rsidRPr="00C56DA6" w:rsidRDefault="00A138B4" w:rsidP="00A138B4">
      <w:pPr>
        <w:ind w:firstLine="340"/>
        <w:rPr>
          <w:rFonts w:cstheme="minorHAnsi"/>
          <w:lang w:val="en-GB"/>
        </w:rPr>
      </w:pPr>
      <w:r w:rsidRPr="00C56DA6">
        <w:rPr>
          <w:rFonts w:cstheme="minorHAnsi"/>
          <w:lang w:val="en-GB"/>
        </w:rPr>
        <w:t>Even if this reality was to be as real and permanent as they come, and you were to believe that it was not psychological in nature, then only the fourth type of expansion and contraction of matter would go, and everything else stated here, would still stand.</w:t>
      </w:r>
    </w:p>
    <w:p w14:paraId="3B384E9E" w14:textId="77777777" w:rsidR="00A138B4" w:rsidRPr="00C56DA6" w:rsidRDefault="00A138B4" w:rsidP="00A138B4">
      <w:pPr>
        <w:ind w:firstLine="340"/>
        <w:rPr>
          <w:rFonts w:cstheme="minorHAnsi"/>
          <w:lang w:val="en-GB"/>
        </w:rPr>
      </w:pPr>
      <w:r w:rsidRPr="00C56DA6">
        <w:rPr>
          <w:rFonts w:cstheme="minorHAnsi"/>
          <w:lang w:val="en-GB"/>
        </w:rPr>
        <w:t>Don’t write off everything, just because certain things seem unconvincing, at this time of our understanding. Let’s hope that one day, an army of people will work on developing these ideas further, so humanity can finally reach its full potential.</w:t>
      </w:r>
    </w:p>
    <w:p w14:paraId="7A2CD00C" w14:textId="67A8C1D1" w:rsidR="00A138B4" w:rsidRPr="00C56DA6" w:rsidRDefault="00B66F16" w:rsidP="00A138B4">
      <w:pPr>
        <w:pStyle w:val="Heading2"/>
        <w:rPr>
          <w:lang w:val="en-GB"/>
        </w:rPr>
      </w:pPr>
      <w:bookmarkStart w:id="39" w:name="_1.9_Debunk_of"/>
      <w:bookmarkStart w:id="40" w:name="_Toc113022252"/>
      <w:bookmarkEnd w:id="39"/>
      <w:r w:rsidRPr="00C56DA6">
        <w:rPr>
          <w:lang w:val="en-GB"/>
        </w:rPr>
        <w:t xml:space="preserve">1.9 </w:t>
      </w:r>
      <w:r w:rsidR="00A138B4" w:rsidRPr="00C56DA6">
        <w:rPr>
          <w:lang w:val="en-GB"/>
        </w:rPr>
        <w:t>Debunk of Standard Theory</w:t>
      </w:r>
      <w:bookmarkEnd w:id="40"/>
    </w:p>
    <w:p w14:paraId="24365598" w14:textId="77777777" w:rsidR="00A138B4" w:rsidRPr="00C56DA6" w:rsidRDefault="00A138B4" w:rsidP="00A138B4">
      <w:pPr>
        <w:ind w:firstLine="340"/>
        <w:rPr>
          <w:rFonts w:cstheme="minorHAnsi"/>
          <w:lang w:val="en-GB"/>
        </w:rPr>
      </w:pPr>
      <w:r w:rsidRPr="00C56DA6">
        <w:rPr>
          <w:rFonts w:cstheme="minorHAnsi"/>
          <w:color w:val="000000" w:themeColor="text1"/>
          <w:lang w:val="en-GB"/>
        </w:rPr>
        <w:t xml:space="preserve">Redshifts, the double slit experiment, quantum entanglement, the Heisenberg uncertainty principle, and other proofs of Einstein’s theories, have all been misinterpreted. This is not surprising, when these theories and hypotheses, were initially built upon false premises. </w:t>
      </w:r>
    </w:p>
    <w:p w14:paraId="537E7E29"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lastRenderedPageBreak/>
        <w:t xml:space="preserve">Although the following free excerpts from </w:t>
      </w:r>
      <w:r w:rsidRPr="00C56DA6">
        <w:rPr>
          <w:rFonts w:cstheme="minorHAnsi"/>
          <w:i/>
          <w:iCs/>
          <w:color w:val="000000" w:themeColor="text1"/>
          <w:lang w:val="en-GB"/>
        </w:rPr>
        <w:t>The Final Theory</w:t>
      </w:r>
      <w:r w:rsidRPr="00C56DA6">
        <w:rPr>
          <w:rFonts w:cstheme="minorHAnsi"/>
          <w:color w:val="000000" w:themeColor="text1"/>
          <w:lang w:val="en-GB"/>
        </w:rPr>
        <w:t xml:space="preserve"> by Mark McCutcheon, don’t discuss Atomic Expansion Theory, they help identify where our science has gone wrong, and what a theory of everything must answer:</w:t>
      </w:r>
    </w:p>
    <w:p w14:paraId="36BAD1D9" w14:textId="77777777" w:rsidR="00A138B4" w:rsidRPr="00C56DA6" w:rsidRDefault="00A138B4" w:rsidP="00A138B4">
      <w:pPr>
        <w:ind w:firstLine="0"/>
        <w:rPr>
          <w:rFonts w:cstheme="minorHAnsi"/>
          <w:color w:val="000000" w:themeColor="text1"/>
          <w:lang w:val="en-GB"/>
        </w:rPr>
      </w:pPr>
    </w:p>
    <w:p w14:paraId="38113B56" w14:textId="77777777" w:rsidR="00A138B4" w:rsidRPr="00C56DA6" w:rsidRDefault="00A138B4" w:rsidP="00A138B4">
      <w:pPr>
        <w:ind w:firstLine="0"/>
        <w:rPr>
          <w:rFonts w:cstheme="minorHAnsi"/>
          <w:b/>
          <w:bCs/>
          <w:color w:val="000000" w:themeColor="text1"/>
          <w:lang w:val="en-GB"/>
        </w:rPr>
      </w:pPr>
      <w:r w:rsidRPr="00C56DA6">
        <w:rPr>
          <w:rFonts w:cstheme="minorHAnsi"/>
          <w:b/>
          <w:bCs/>
          <w:color w:val="000000" w:themeColor="text1"/>
          <w:lang w:val="en-GB"/>
        </w:rPr>
        <w:t>Debunk of Einstein's Special and General Relativity, and Quantum Mechanics</w:t>
      </w:r>
    </w:p>
    <w:p w14:paraId="081E335A" w14:textId="77777777" w:rsidR="00A138B4" w:rsidRPr="00C56DA6" w:rsidRDefault="00000000" w:rsidP="00A138B4">
      <w:pPr>
        <w:ind w:firstLine="0"/>
        <w:rPr>
          <w:rFonts w:cstheme="minorHAnsi"/>
          <w:color w:val="000000" w:themeColor="text1"/>
          <w:lang w:val="en-GB"/>
        </w:rPr>
      </w:pPr>
      <w:hyperlink r:id="rId21" w:history="1">
        <w:r w:rsidR="00A138B4" w:rsidRPr="00C56DA6">
          <w:rPr>
            <w:rStyle w:val="Hyperlink"/>
            <w:rFonts w:cstheme="minorHAnsi"/>
            <w:lang w:val="en-GB"/>
          </w:rPr>
          <w:t>www.themarginal.com/Relativity_QM_Debunk.pdf</w:t>
        </w:r>
      </w:hyperlink>
    </w:p>
    <w:p w14:paraId="09A4C6C3" w14:textId="77777777" w:rsidR="00A138B4" w:rsidRPr="00C56DA6" w:rsidRDefault="00A138B4" w:rsidP="00A138B4">
      <w:pPr>
        <w:ind w:firstLine="0"/>
        <w:rPr>
          <w:rFonts w:cstheme="minorHAnsi"/>
          <w:color w:val="000000" w:themeColor="text1"/>
          <w:lang w:val="en-GB"/>
        </w:rPr>
      </w:pPr>
    </w:p>
    <w:p w14:paraId="1169C9C2" w14:textId="77777777" w:rsidR="00A138B4" w:rsidRPr="00C56DA6" w:rsidRDefault="00A138B4" w:rsidP="00A138B4">
      <w:pPr>
        <w:ind w:firstLine="0"/>
        <w:rPr>
          <w:rFonts w:cstheme="minorHAnsi"/>
          <w:b/>
          <w:bCs/>
          <w:color w:val="000000" w:themeColor="text1"/>
          <w:lang w:val="en-GB"/>
        </w:rPr>
      </w:pPr>
      <w:r w:rsidRPr="00C56DA6">
        <w:rPr>
          <w:rFonts w:cstheme="minorHAnsi"/>
          <w:b/>
          <w:bCs/>
          <w:color w:val="000000" w:themeColor="text1"/>
          <w:lang w:val="en-GB"/>
        </w:rPr>
        <w:t xml:space="preserve">Debunk of Newton’s Gravity and more about General Relativity (Chapter 1 of </w:t>
      </w:r>
      <w:r w:rsidRPr="00C56DA6">
        <w:rPr>
          <w:rFonts w:cstheme="minorHAnsi"/>
          <w:b/>
          <w:bCs/>
          <w:i/>
          <w:iCs/>
          <w:color w:val="000000" w:themeColor="text1"/>
          <w:lang w:val="en-GB"/>
        </w:rPr>
        <w:t>The Final Theory)</w:t>
      </w:r>
    </w:p>
    <w:p w14:paraId="226DE3AE" w14:textId="77777777" w:rsidR="00A138B4" w:rsidRPr="00C56DA6" w:rsidRDefault="00000000" w:rsidP="00A138B4">
      <w:pPr>
        <w:ind w:firstLine="0"/>
        <w:rPr>
          <w:rFonts w:cstheme="minorHAnsi"/>
          <w:color w:val="000000" w:themeColor="text1"/>
          <w:lang w:val="en-GB"/>
        </w:rPr>
      </w:pPr>
      <w:hyperlink r:id="rId22" w:history="1">
        <w:r w:rsidR="00A138B4" w:rsidRPr="00C56DA6">
          <w:rPr>
            <w:rStyle w:val="Hyperlink"/>
            <w:rFonts w:cstheme="minorHAnsi"/>
            <w:lang w:val="en-GB"/>
          </w:rPr>
          <w:t>www.themarginal.com/FinalTheoryChapter1.pdf</w:t>
        </w:r>
      </w:hyperlink>
    </w:p>
    <w:p w14:paraId="6CC459A2" w14:textId="77777777" w:rsidR="00A138B4" w:rsidRPr="00C56DA6" w:rsidRDefault="00A138B4" w:rsidP="00A138B4">
      <w:pPr>
        <w:ind w:firstLine="0"/>
        <w:rPr>
          <w:rFonts w:cstheme="minorHAnsi"/>
          <w:color w:val="000000" w:themeColor="text1"/>
          <w:lang w:val="en-GB"/>
        </w:rPr>
      </w:pPr>
    </w:p>
    <w:p w14:paraId="43AF8A5F" w14:textId="77777777" w:rsidR="00A138B4" w:rsidRPr="00C56DA6" w:rsidRDefault="00A138B4" w:rsidP="00A138B4">
      <w:pPr>
        <w:ind w:firstLine="0"/>
        <w:rPr>
          <w:rFonts w:cstheme="minorHAnsi"/>
          <w:b/>
          <w:bCs/>
          <w:i/>
          <w:iCs/>
          <w:color w:val="000000" w:themeColor="text1"/>
          <w:lang w:val="en-GB"/>
        </w:rPr>
      </w:pPr>
      <w:r w:rsidRPr="00C56DA6">
        <w:rPr>
          <w:rFonts w:cstheme="minorHAnsi"/>
          <w:b/>
          <w:bCs/>
          <w:color w:val="000000" w:themeColor="text1"/>
          <w:lang w:val="en-GB"/>
        </w:rPr>
        <w:t xml:space="preserve">Debunk of Dark Matter, Dark </w:t>
      </w:r>
      <w:proofErr w:type="gramStart"/>
      <w:r w:rsidRPr="00C56DA6">
        <w:rPr>
          <w:rFonts w:cstheme="minorHAnsi"/>
          <w:b/>
          <w:bCs/>
          <w:color w:val="000000" w:themeColor="text1"/>
          <w:lang w:val="en-GB"/>
        </w:rPr>
        <w:t>Energy</w:t>
      </w:r>
      <w:proofErr w:type="gramEnd"/>
      <w:r w:rsidRPr="00C56DA6">
        <w:rPr>
          <w:rFonts w:cstheme="minorHAnsi"/>
          <w:b/>
          <w:bCs/>
          <w:color w:val="000000" w:themeColor="text1"/>
          <w:lang w:val="en-GB"/>
        </w:rPr>
        <w:t xml:space="preserve"> and the Big Bang (Excerpt from </w:t>
      </w:r>
      <w:r w:rsidRPr="00C56DA6">
        <w:rPr>
          <w:rFonts w:cstheme="minorHAnsi"/>
          <w:b/>
          <w:bCs/>
          <w:i/>
          <w:iCs/>
          <w:color w:val="000000" w:themeColor="text1"/>
          <w:lang w:val="en-GB"/>
        </w:rPr>
        <w:t>The Final Theory</w:t>
      </w:r>
      <w:r w:rsidRPr="00C56DA6">
        <w:rPr>
          <w:rFonts w:cstheme="minorHAnsi"/>
          <w:b/>
          <w:bCs/>
          <w:color w:val="000000" w:themeColor="text1"/>
          <w:lang w:val="en-GB"/>
        </w:rPr>
        <w:t xml:space="preserve"> titled </w:t>
      </w:r>
      <w:r w:rsidRPr="00C56DA6">
        <w:rPr>
          <w:rFonts w:cstheme="minorHAnsi"/>
          <w:b/>
          <w:bCs/>
          <w:i/>
          <w:iCs/>
          <w:color w:val="000000" w:themeColor="text1"/>
          <w:lang w:val="en-GB"/>
        </w:rPr>
        <w:t>Cosmology in Crisis)</w:t>
      </w:r>
    </w:p>
    <w:p w14:paraId="405C355B" w14:textId="77777777" w:rsidR="00A138B4" w:rsidRPr="00C56DA6" w:rsidRDefault="00000000" w:rsidP="00A138B4">
      <w:pPr>
        <w:ind w:firstLine="0"/>
        <w:rPr>
          <w:rFonts w:cstheme="minorHAnsi"/>
          <w:color w:val="000000" w:themeColor="text1"/>
          <w:lang w:val="en-GB"/>
        </w:rPr>
      </w:pPr>
      <w:hyperlink r:id="rId23" w:history="1">
        <w:r w:rsidR="00A138B4" w:rsidRPr="00C56DA6">
          <w:rPr>
            <w:rStyle w:val="Hyperlink"/>
            <w:rFonts w:cstheme="minorHAnsi"/>
            <w:lang w:val="en-GB"/>
          </w:rPr>
          <w:t>www.themarginal.com/CosmologyInCrisis.pdf</w:t>
        </w:r>
      </w:hyperlink>
    </w:p>
    <w:p w14:paraId="2C77AB8B" w14:textId="77777777" w:rsidR="00A138B4" w:rsidRPr="00C56DA6" w:rsidRDefault="00A138B4" w:rsidP="00A138B4">
      <w:pPr>
        <w:ind w:firstLine="0"/>
        <w:rPr>
          <w:rFonts w:cstheme="minorHAnsi"/>
          <w:color w:val="000000" w:themeColor="text1"/>
          <w:lang w:val="en-GB"/>
        </w:rPr>
      </w:pPr>
    </w:p>
    <w:p w14:paraId="05FCB1EA" w14:textId="77777777" w:rsidR="00A138B4" w:rsidRPr="00C56DA6" w:rsidRDefault="00A138B4" w:rsidP="00A138B4">
      <w:pPr>
        <w:ind w:firstLine="0"/>
        <w:rPr>
          <w:rFonts w:cstheme="minorHAnsi"/>
          <w:b/>
          <w:lang w:val="en-GB"/>
        </w:rPr>
      </w:pPr>
      <w:r w:rsidRPr="00C56DA6">
        <w:rPr>
          <w:rFonts w:cstheme="minorHAnsi"/>
          <w:b/>
          <w:lang w:val="en-GB"/>
        </w:rPr>
        <w:t>Pioneer Anomaly, Slingshot Effect and Gravitational Inconsistencies Explained</w:t>
      </w:r>
    </w:p>
    <w:p w14:paraId="4A421D3F" w14:textId="77777777" w:rsidR="00A138B4" w:rsidRPr="00C56DA6" w:rsidRDefault="00000000" w:rsidP="00A138B4">
      <w:pPr>
        <w:ind w:firstLine="0"/>
        <w:rPr>
          <w:rFonts w:cstheme="minorHAnsi"/>
          <w:lang w:val="en-GB"/>
        </w:rPr>
      </w:pPr>
      <w:hyperlink r:id="rId24" w:history="1">
        <w:r w:rsidR="00A138B4" w:rsidRPr="00C56DA6">
          <w:rPr>
            <w:rStyle w:val="Hyperlink"/>
            <w:rFonts w:cstheme="minorHAnsi"/>
            <w:lang w:val="en-GB"/>
          </w:rPr>
          <w:t>www.themarginal.com/pioneer_anomaly.pdf</w:t>
        </w:r>
      </w:hyperlink>
    </w:p>
    <w:p w14:paraId="6568DF6A" w14:textId="77777777" w:rsidR="00A138B4" w:rsidRPr="00C56DA6" w:rsidRDefault="00A138B4" w:rsidP="00A138B4">
      <w:pPr>
        <w:ind w:firstLine="0"/>
        <w:rPr>
          <w:rFonts w:cstheme="minorHAnsi"/>
          <w:lang w:val="en-GB"/>
        </w:rPr>
      </w:pPr>
    </w:p>
    <w:p w14:paraId="034FC412" w14:textId="77777777" w:rsidR="00A138B4" w:rsidRPr="00C56DA6" w:rsidRDefault="00A138B4" w:rsidP="00A138B4">
      <w:pPr>
        <w:ind w:firstLine="340"/>
        <w:rPr>
          <w:rFonts w:cstheme="minorHAnsi"/>
          <w:color w:val="0070C0"/>
          <w:lang w:val="en-GB"/>
        </w:rPr>
      </w:pPr>
      <w:r w:rsidRPr="00C56DA6">
        <w:rPr>
          <w:rFonts w:cstheme="minorHAnsi"/>
          <w:lang w:val="en-GB"/>
        </w:rPr>
        <w:t xml:space="preserve">If you read both </w:t>
      </w:r>
      <w:r w:rsidRPr="00C56DA6">
        <w:rPr>
          <w:rFonts w:cstheme="minorHAnsi"/>
          <w:i/>
          <w:iCs/>
          <w:lang w:val="en-GB"/>
        </w:rPr>
        <w:t>New Age Physics</w:t>
      </w:r>
      <w:r w:rsidRPr="00C56DA6">
        <w:rPr>
          <w:rFonts w:cstheme="minorHAnsi"/>
          <w:lang w:val="en-GB"/>
        </w:rPr>
        <w:t xml:space="preserve"> by Roland Michel Tremblay, and </w:t>
      </w:r>
      <w:r w:rsidRPr="00C56DA6">
        <w:rPr>
          <w:rFonts w:cstheme="minorHAnsi"/>
          <w:i/>
          <w:iCs/>
          <w:lang w:val="en-GB"/>
        </w:rPr>
        <w:t>The Final Theory</w:t>
      </w:r>
      <w:r w:rsidRPr="00C56DA6">
        <w:rPr>
          <w:rFonts w:cstheme="minorHAnsi"/>
          <w:lang w:val="en-GB"/>
        </w:rPr>
        <w:t xml:space="preserve"> by Mark McCutcheon, you will never see the world the same way again.</w:t>
      </w:r>
    </w:p>
    <w:p w14:paraId="306F6EB5" w14:textId="0162380A" w:rsidR="00A138B4" w:rsidRPr="00C56DA6" w:rsidRDefault="00A138B4" w:rsidP="00A138B4">
      <w:pPr>
        <w:ind w:firstLine="0"/>
        <w:jc w:val="center"/>
        <w:rPr>
          <w:rFonts w:cstheme="minorHAnsi"/>
          <w:bCs/>
          <w:color w:val="000000" w:themeColor="text1"/>
          <w:lang w:val="en-GB"/>
        </w:rPr>
      </w:pPr>
      <w:r w:rsidRPr="00C56DA6">
        <w:rPr>
          <w:rFonts w:cstheme="minorHAnsi"/>
          <w:bCs/>
          <w:color w:val="000000" w:themeColor="text1"/>
          <w:lang w:val="en-GB"/>
        </w:rPr>
        <w:t>* * *</w:t>
      </w:r>
    </w:p>
    <w:p w14:paraId="54BE16F4" w14:textId="2398E60F" w:rsidR="00396016" w:rsidRPr="00C56DA6" w:rsidRDefault="007B3F79" w:rsidP="00180CB3">
      <w:pPr>
        <w:pStyle w:val="Heading1"/>
        <w:rPr>
          <w:lang w:val="en-GB"/>
        </w:rPr>
      </w:pPr>
      <w:bookmarkStart w:id="41" w:name="_Toc113022253"/>
      <w:r w:rsidRPr="00C56DA6">
        <w:rPr>
          <w:lang w:val="en-GB"/>
        </w:rPr>
        <w:lastRenderedPageBreak/>
        <w:t xml:space="preserve">Chapter </w:t>
      </w:r>
      <w:r w:rsidR="00204584" w:rsidRPr="00C56DA6">
        <w:rPr>
          <w:lang w:val="en-GB"/>
        </w:rPr>
        <w:t>2</w:t>
      </w:r>
      <w:r w:rsidR="00180CB3" w:rsidRPr="00C56DA6">
        <w:rPr>
          <w:lang w:val="en-GB"/>
        </w:rPr>
        <w:t xml:space="preserve">: </w:t>
      </w:r>
      <w:r w:rsidR="00370C10" w:rsidRPr="00C56DA6">
        <w:rPr>
          <w:i/>
          <w:iCs/>
          <w:lang w:val="en-GB"/>
        </w:rPr>
        <w:t>New Age Physics</w:t>
      </w:r>
      <w:r w:rsidR="00E364CA" w:rsidRPr="00C56DA6">
        <w:rPr>
          <w:lang w:val="en-GB"/>
        </w:rPr>
        <w:t> -</w:t>
      </w:r>
      <w:r w:rsidR="00396016" w:rsidRPr="00C56DA6">
        <w:rPr>
          <w:lang w:val="en-GB"/>
        </w:rPr>
        <w:t xml:space="preserve"> Short and Long Summaries</w:t>
      </w:r>
      <w:bookmarkEnd w:id="41"/>
    </w:p>
    <w:p w14:paraId="7DB34678" w14:textId="3D2B78FC" w:rsidR="003B1874" w:rsidRPr="00C56DA6" w:rsidRDefault="003B1874" w:rsidP="003B1874">
      <w:pPr>
        <w:ind w:firstLine="340"/>
        <w:rPr>
          <w:rFonts w:cstheme="minorHAnsi"/>
          <w:lang w:val="en-GB"/>
        </w:rPr>
      </w:pPr>
      <w:bookmarkStart w:id="42" w:name="_1.1_Links_to"/>
      <w:bookmarkEnd w:id="42"/>
      <w:r w:rsidRPr="00C56DA6">
        <w:rPr>
          <w:rFonts w:cstheme="minorHAnsi"/>
          <w:color w:val="000000" w:themeColor="text1"/>
          <w:lang w:val="en-GB"/>
        </w:rPr>
        <w:t>The introduction</w:t>
      </w:r>
      <w:r w:rsidR="00254D64" w:rsidRPr="00C56DA6">
        <w:rPr>
          <w:rFonts w:cstheme="minorHAnsi"/>
          <w:color w:val="000000" w:themeColor="text1"/>
          <w:lang w:val="en-GB"/>
        </w:rPr>
        <w:t>,</w:t>
      </w:r>
      <w:r w:rsidRPr="00C56DA6">
        <w:rPr>
          <w:rFonts w:cstheme="minorHAnsi"/>
          <w:color w:val="000000" w:themeColor="text1"/>
          <w:lang w:val="en-GB"/>
        </w:rPr>
        <w:t xml:space="preserve"> and the short and long summaries, all review what is in the book. There are repetitions, although each </w:t>
      </w:r>
      <w:r w:rsidR="0061114C" w:rsidRPr="00C56DA6">
        <w:rPr>
          <w:rFonts w:cstheme="minorHAnsi"/>
          <w:color w:val="000000" w:themeColor="text1"/>
          <w:lang w:val="en-GB"/>
        </w:rPr>
        <w:t>section</w:t>
      </w:r>
      <w:r w:rsidRPr="00C56DA6">
        <w:rPr>
          <w:rFonts w:cstheme="minorHAnsi"/>
          <w:color w:val="000000" w:themeColor="text1"/>
          <w:lang w:val="en-GB"/>
        </w:rPr>
        <w:t xml:space="preserve"> contains unique material. These are concepts not easily explained, or grasped, and every time there are more details, and it is stated differently, as to help the understanding of these concepts.</w:t>
      </w:r>
    </w:p>
    <w:p w14:paraId="198A016B" w14:textId="4101D0C7" w:rsidR="007B3F79" w:rsidRPr="00C56DA6" w:rsidRDefault="00331F1B" w:rsidP="009926AE">
      <w:pPr>
        <w:pStyle w:val="Heading2"/>
        <w:rPr>
          <w:lang w:val="en-GB"/>
        </w:rPr>
      </w:pPr>
      <w:bookmarkStart w:id="43" w:name="_Toc113022254"/>
      <w:r w:rsidRPr="00C56DA6">
        <w:rPr>
          <w:lang w:val="en-GB"/>
        </w:rPr>
        <w:t>2</w:t>
      </w:r>
      <w:r w:rsidR="007B3F79" w:rsidRPr="00C56DA6">
        <w:rPr>
          <w:lang w:val="en-GB"/>
        </w:rPr>
        <w:t>.</w:t>
      </w:r>
      <w:r w:rsidR="00204584" w:rsidRPr="00C56DA6">
        <w:rPr>
          <w:lang w:val="en-GB"/>
        </w:rPr>
        <w:t>1</w:t>
      </w:r>
      <w:r w:rsidR="007B3F79" w:rsidRPr="00C56DA6">
        <w:rPr>
          <w:lang w:val="en-GB"/>
        </w:rPr>
        <w:t xml:space="preserve"> </w:t>
      </w:r>
      <w:r w:rsidR="00370C10" w:rsidRPr="00C56DA6">
        <w:rPr>
          <w:i/>
          <w:iCs/>
          <w:lang w:val="en-GB"/>
        </w:rPr>
        <w:t>New Age Physics</w:t>
      </w:r>
      <w:r w:rsidR="007B3F79" w:rsidRPr="00C56DA6">
        <w:rPr>
          <w:lang w:val="en-GB"/>
        </w:rPr>
        <w:t xml:space="preserve"> Short </w:t>
      </w:r>
      <w:r w:rsidR="00B04012" w:rsidRPr="00C56DA6">
        <w:rPr>
          <w:lang w:val="en-GB"/>
        </w:rPr>
        <w:t>Summary</w:t>
      </w:r>
      <w:bookmarkEnd w:id="43"/>
    </w:p>
    <w:p w14:paraId="6B2D931A" w14:textId="4FEDBDBB" w:rsidR="007B3F79" w:rsidRPr="00C56DA6" w:rsidRDefault="00591D24" w:rsidP="00591D24">
      <w:pPr>
        <w:ind w:firstLine="340"/>
        <w:rPr>
          <w:rFonts w:cstheme="minorHAnsi"/>
          <w:lang w:val="en-GB"/>
        </w:rPr>
      </w:pPr>
      <w:r w:rsidRPr="00C56DA6">
        <w:rPr>
          <w:rFonts w:cstheme="minorHAnsi"/>
          <w:i/>
          <w:iCs/>
          <w:lang w:val="en-GB"/>
        </w:rPr>
        <w:t>New Age Physics</w:t>
      </w:r>
      <w:r w:rsidRPr="00C56DA6">
        <w:rPr>
          <w:rFonts w:cstheme="minorHAnsi"/>
          <w:lang w:val="en-GB"/>
        </w:rPr>
        <w:t xml:space="preserve"> is a complete theory of everything based on five different types of expansion and contraction of matter, which should open the doors of science to rival anything related to ultraterrestrials’ technology, including levitating large stones and spaceships through the buoyancy of matter of a lesser density, traveling anywhere in the universe instantly, and time travel. </w:t>
      </w:r>
    </w:p>
    <w:p w14:paraId="04E2B3CA" w14:textId="48AD468F" w:rsidR="00B04012" w:rsidRPr="00C56DA6" w:rsidRDefault="007B3F79" w:rsidP="007B3F79">
      <w:pPr>
        <w:ind w:firstLine="340"/>
        <w:rPr>
          <w:rFonts w:cstheme="minorHAnsi"/>
          <w:lang w:val="en-GB"/>
        </w:rPr>
      </w:pPr>
      <w:r w:rsidRPr="00C56DA6">
        <w:rPr>
          <w:rFonts w:cstheme="minorHAnsi"/>
          <w:lang w:val="en-GB"/>
        </w:rPr>
        <w:t xml:space="preserve">The </w:t>
      </w:r>
      <w:r w:rsidR="00AF4CD0" w:rsidRPr="00C56DA6">
        <w:rPr>
          <w:rFonts w:cstheme="minorHAnsi"/>
          <w:lang w:val="en-GB"/>
        </w:rPr>
        <w:t>first</w:t>
      </w:r>
      <w:r w:rsidRPr="00C56DA6">
        <w:rPr>
          <w:rFonts w:cstheme="minorHAnsi"/>
          <w:lang w:val="en-GB"/>
        </w:rPr>
        <w:t xml:space="preserve"> type of expansion is based on Mark McCutcheon’s Atomic Expansion Theory in his book </w:t>
      </w:r>
      <w:r w:rsidRPr="00C56DA6">
        <w:rPr>
          <w:rFonts w:cstheme="minorHAnsi"/>
          <w:i/>
          <w:lang w:val="en-GB"/>
        </w:rPr>
        <w:t>The Final Theory.</w:t>
      </w:r>
      <w:r w:rsidRPr="00C56DA6">
        <w:rPr>
          <w:rFonts w:cstheme="minorHAnsi"/>
          <w:lang w:val="en-GB"/>
        </w:rPr>
        <w:t xml:space="preserve"> It presents to the world a new </w:t>
      </w:r>
      <w:r w:rsidR="00EF60EE" w:rsidRPr="00C56DA6">
        <w:rPr>
          <w:rFonts w:cstheme="minorHAnsi"/>
          <w:lang w:val="en-GB"/>
        </w:rPr>
        <w:t>t</w:t>
      </w:r>
      <w:r w:rsidRPr="00C56DA6">
        <w:rPr>
          <w:rFonts w:cstheme="minorHAnsi"/>
          <w:lang w:val="en-GB"/>
        </w:rPr>
        <w:t xml:space="preserve">heory of </w:t>
      </w:r>
      <w:r w:rsidR="00EF60EE" w:rsidRPr="00C56DA6">
        <w:rPr>
          <w:rFonts w:cstheme="minorHAnsi"/>
          <w:lang w:val="en-GB"/>
        </w:rPr>
        <w:t>e</w:t>
      </w:r>
      <w:r w:rsidRPr="00C56DA6">
        <w:rPr>
          <w:rFonts w:cstheme="minorHAnsi"/>
          <w:lang w:val="en-GB"/>
        </w:rPr>
        <w:t xml:space="preserve">verything that works out of the box, to replace Newton's Law of Universal Gravitation, Einstein's General Theory of Relativity and Quantum Mechanics. The theory is based on the one principle that matter simply expands </w:t>
      </w:r>
      <w:r w:rsidR="001822CC" w:rsidRPr="00C56DA6">
        <w:rPr>
          <w:rFonts w:cstheme="minorHAnsi"/>
          <w:lang w:val="en-GB"/>
        </w:rPr>
        <w:t>at a constant rate</w:t>
      </w:r>
      <w:r w:rsidRPr="00C56DA6">
        <w:rPr>
          <w:rFonts w:cstheme="minorHAnsi"/>
          <w:lang w:val="en-GB"/>
        </w:rPr>
        <w:t>, reducing the distance between everything, explaining gravity.</w:t>
      </w:r>
    </w:p>
    <w:p w14:paraId="4E712D54" w14:textId="0958C553" w:rsidR="007B3F79" w:rsidRPr="00C56DA6" w:rsidRDefault="007271CC" w:rsidP="007B3F79">
      <w:pPr>
        <w:ind w:firstLine="340"/>
        <w:rPr>
          <w:rFonts w:cstheme="minorHAnsi"/>
          <w:lang w:val="en-GB"/>
        </w:rPr>
      </w:pPr>
      <w:r w:rsidRPr="00C56DA6">
        <w:rPr>
          <w:rFonts w:cstheme="minorHAnsi"/>
          <w:lang w:val="en-GB"/>
        </w:rPr>
        <w:t xml:space="preserve">Falling objects </w:t>
      </w:r>
      <w:r w:rsidR="005417BE" w:rsidRPr="00C56DA6">
        <w:rPr>
          <w:rFonts w:cstheme="minorHAnsi"/>
          <w:lang w:val="en-GB"/>
        </w:rPr>
        <w:t xml:space="preserve">are not falling, they </w:t>
      </w:r>
      <w:r w:rsidRPr="00C56DA6">
        <w:rPr>
          <w:rFonts w:cstheme="minorHAnsi"/>
          <w:lang w:val="en-GB"/>
        </w:rPr>
        <w:t xml:space="preserve">are free floating in space until the Earth catches up with them in its expansion. </w:t>
      </w:r>
      <w:r w:rsidR="007B3F79" w:rsidRPr="00C56DA6">
        <w:rPr>
          <w:rFonts w:cstheme="minorHAnsi"/>
          <w:lang w:val="en-GB"/>
        </w:rPr>
        <w:t>We stay on the ground because Earth is expanding underneath our feet</w:t>
      </w:r>
      <w:r w:rsidR="00F5067A" w:rsidRPr="00C56DA6">
        <w:rPr>
          <w:rFonts w:cstheme="minorHAnsi"/>
          <w:lang w:val="en-GB"/>
        </w:rPr>
        <w:t>, pushing us upward</w:t>
      </w:r>
      <w:r w:rsidR="007B3F79" w:rsidRPr="00C56DA6">
        <w:rPr>
          <w:rFonts w:cstheme="minorHAnsi"/>
          <w:lang w:val="en-GB"/>
        </w:rPr>
        <w:t>. This expansion is unseen, because we are proportionally expanding as well</w:t>
      </w:r>
      <w:r w:rsidR="00F5067A" w:rsidRPr="00C56DA6">
        <w:rPr>
          <w:rFonts w:cstheme="minorHAnsi"/>
          <w:lang w:val="en-GB"/>
        </w:rPr>
        <w:t>,</w:t>
      </w:r>
      <w:r w:rsidR="007B3F79" w:rsidRPr="00C56DA6">
        <w:rPr>
          <w:rFonts w:cstheme="minorHAnsi"/>
          <w:lang w:val="en-GB"/>
        </w:rPr>
        <w:t xml:space="preserve"> along with our measuring instruments.</w:t>
      </w:r>
    </w:p>
    <w:p w14:paraId="66E4C41C" w14:textId="35B48F9E" w:rsidR="007B3F79" w:rsidRPr="00C56DA6" w:rsidRDefault="007271CC" w:rsidP="007B3F79">
      <w:pPr>
        <w:ind w:firstLine="340"/>
        <w:rPr>
          <w:rFonts w:cstheme="minorHAnsi"/>
          <w:lang w:val="en-GB"/>
        </w:rPr>
      </w:pPr>
      <w:r w:rsidRPr="00C56DA6">
        <w:rPr>
          <w:rFonts w:cstheme="minorHAnsi"/>
          <w:lang w:val="en-GB"/>
        </w:rPr>
        <w:t>P</w:t>
      </w:r>
      <w:r w:rsidR="007B3F79" w:rsidRPr="00C56DA6">
        <w:rPr>
          <w:rFonts w:cstheme="minorHAnsi"/>
          <w:lang w:val="en-GB"/>
        </w:rPr>
        <w:t>rotons and neutrons</w:t>
      </w:r>
      <w:r w:rsidR="00C67468" w:rsidRPr="00C56DA6">
        <w:rPr>
          <w:rFonts w:cstheme="minorHAnsi"/>
          <w:lang w:val="en-GB"/>
        </w:rPr>
        <w:t>, just like all particles,</w:t>
      </w:r>
      <w:r w:rsidR="007B3F79" w:rsidRPr="00C56DA6">
        <w:rPr>
          <w:rFonts w:cstheme="minorHAnsi"/>
          <w:lang w:val="en-GB"/>
        </w:rPr>
        <w:t xml:space="preserve"> are now composed solely of </w:t>
      </w:r>
      <w:r w:rsidR="00C67468" w:rsidRPr="00C56DA6">
        <w:rPr>
          <w:rFonts w:cstheme="minorHAnsi"/>
          <w:lang w:val="en-GB"/>
        </w:rPr>
        <w:t xml:space="preserve">expanding </w:t>
      </w:r>
      <w:r w:rsidR="007B3F79" w:rsidRPr="00C56DA6">
        <w:rPr>
          <w:rFonts w:cstheme="minorHAnsi"/>
          <w:lang w:val="en-GB"/>
        </w:rPr>
        <w:t>electrons</w:t>
      </w:r>
      <w:r w:rsidR="00C67468" w:rsidRPr="00C56DA6">
        <w:rPr>
          <w:rFonts w:cstheme="minorHAnsi"/>
          <w:lang w:val="en-GB"/>
        </w:rPr>
        <w:t>.</w:t>
      </w:r>
      <w:r w:rsidRPr="00C56DA6">
        <w:rPr>
          <w:rFonts w:cstheme="minorHAnsi"/>
          <w:lang w:val="en-GB"/>
        </w:rPr>
        <w:t xml:space="preserve"> </w:t>
      </w:r>
      <w:r w:rsidR="00C67468" w:rsidRPr="00C56DA6">
        <w:rPr>
          <w:rFonts w:cstheme="minorHAnsi"/>
          <w:lang w:val="en-GB"/>
        </w:rPr>
        <w:t>In their own inner expansion, t</w:t>
      </w:r>
      <w:r w:rsidRPr="00C56DA6">
        <w:rPr>
          <w:rFonts w:cstheme="minorHAnsi"/>
          <w:lang w:val="en-GB"/>
        </w:rPr>
        <w:t>he</w:t>
      </w:r>
      <w:r w:rsidR="00857D57" w:rsidRPr="00C56DA6">
        <w:rPr>
          <w:rFonts w:cstheme="minorHAnsi"/>
          <w:lang w:val="en-GB"/>
        </w:rPr>
        <w:t xml:space="preserve"> protons and neutrons</w:t>
      </w:r>
      <w:r w:rsidR="007B3F79" w:rsidRPr="00C56DA6">
        <w:rPr>
          <w:rFonts w:cstheme="minorHAnsi"/>
          <w:lang w:val="en-GB"/>
        </w:rPr>
        <w:t xml:space="preserve"> </w:t>
      </w:r>
      <w:r w:rsidR="001822CC" w:rsidRPr="00C56DA6">
        <w:rPr>
          <w:rFonts w:cstheme="minorHAnsi"/>
          <w:lang w:val="en-GB"/>
        </w:rPr>
        <w:t xml:space="preserve">are </w:t>
      </w:r>
      <w:r w:rsidR="00C67468" w:rsidRPr="00C56DA6">
        <w:rPr>
          <w:rFonts w:cstheme="minorHAnsi"/>
          <w:lang w:val="en-GB"/>
        </w:rPr>
        <w:t>push</w:t>
      </w:r>
      <w:r w:rsidR="001822CC" w:rsidRPr="00C56DA6">
        <w:rPr>
          <w:rFonts w:cstheme="minorHAnsi"/>
          <w:lang w:val="en-GB"/>
        </w:rPr>
        <w:t>ing</w:t>
      </w:r>
      <w:r w:rsidR="00C67468" w:rsidRPr="00C56DA6">
        <w:rPr>
          <w:rFonts w:cstheme="minorHAnsi"/>
          <w:lang w:val="en-GB"/>
        </w:rPr>
        <w:t xml:space="preserve"> </w:t>
      </w:r>
      <w:r w:rsidR="007B3F79" w:rsidRPr="00C56DA6">
        <w:rPr>
          <w:rFonts w:cstheme="minorHAnsi"/>
          <w:lang w:val="en-GB"/>
        </w:rPr>
        <w:t xml:space="preserve">against each </w:t>
      </w:r>
      <w:r w:rsidR="007B3F79" w:rsidRPr="00C56DA6">
        <w:rPr>
          <w:rFonts w:cstheme="minorHAnsi"/>
          <w:lang w:val="en-GB"/>
        </w:rPr>
        <w:lastRenderedPageBreak/>
        <w:t>other within the atom, el</w:t>
      </w:r>
      <w:r w:rsidRPr="00C56DA6">
        <w:rPr>
          <w:rFonts w:cstheme="minorHAnsi"/>
          <w:lang w:val="en-GB"/>
        </w:rPr>
        <w:t xml:space="preserve">iminating the need for </w:t>
      </w:r>
      <w:r w:rsidR="007B3F79" w:rsidRPr="00C56DA6">
        <w:rPr>
          <w:rFonts w:cstheme="minorHAnsi"/>
          <w:lang w:val="en-GB"/>
        </w:rPr>
        <w:t>the strong nuclear force</w:t>
      </w:r>
      <w:r w:rsidRPr="00C56DA6">
        <w:rPr>
          <w:rFonts w:cstheme="minorHAnsi"/>
          <w:lang w:val="en-GB"/>
        </w:rPr>
        <w:t xml:space="preserve"> to prevent them from flying apart</w:t>
      </w:r>
      <w:r w:rsidR="007B3F79" w:rsidRPr="00C56DA6">
        <w:rPr>
          <w:rFonts w:cstheme="minorHAnsi"/>
          <w:lang w:val="en-GB"/>
        </w:rPr>
        <w:t xml:space="preserve">. A neutron is an unstable particle by nature that decays into a more stable proton, releasing an electron and neutrinos in the process, </w:t>
      </w:r>
      <w:r w:rsidR="00144974" w:rsidRPr="00C56DA6">
        <w:rPr>
          <w:rFonts w:cstheme="minorHAnsi"/>
          <w:lang w:val="en-GB"/>
        </w:rPr>
        <w:t>and this explains</w:t>
      </w:r>
      <w:r w:rsidR="007B3F79" w:rsidRPr="00C56DA6">
        <w:rPr>
          <w:rFonts w:cstheme="minorHAnsi"/>
          <w:lang w:val="en-GB"/>
        </w:rPr>
        <w:t xml:space="preserve"> the weak </w:t>
      </w:r>
      <w:r w:rsidR="00144974" w:rsidRPr="00C56DA6">
        <w:rPr>
          <w:rFonts w:cstheme="minorHAnsi"/>
          <w:lang w:val="en-GB"/>
        </w:rPr>
        <w:t>nuclear force</w:t>
      </w:r>
      <w:r w:rsidR="00F5067A" w:rsidRPr="00C56DA6">
        <w:rPr>
          <w:rFonts w:cstheme="minorHAnsi"/>
          <w:lang w:val="en-GB"/>
        </w:rPr>
        <w:t>, or radiation.</w:t>
      </w:r>
      <w:r w:rsidR="002F6BCA" w:rsidRPr="00C56DA6">
        <w:rPr>
          <w:rFonts w:cstheme="minorHAnsi"/>
          <w:lang w:val="en-GB"/>
        </w:rPr>
        <w:t xml:space="preserve"> </w:t>
      </w:r>
    </w:p>
    <w:p w14:paraId="363D0288" w14:textId="740C9ED5" w:rsidR="00BC42DD" w:rsidRPr="00C56DA6" w:rsidRDefault="00BC42DD" w:rsidP="00BC42DD">
      <w:pPr>
        <w:ind w:firstLine="340"/>
        <w:rPr>
          <w:rFonts w:cstheme="minorHAnsi"/>
          <w:lang w:val="en-GB"/>
        </w:rPr>
      </w:pPr>
      <w:r w:rsidRPr="00C56DA6">
        <w:rPr>
          <w:rFonts w:cstheme="minorHAnsi"/>
          <w:lang w:val="en-GB"/>
        </w:rPr>
        <w:t xml:space="preserve">For </w:t>
      </w:r>
      <w:r w:rsidR="00144974" w:rsidRPr="00C56DA6">
        <w:rPr>
          <w:rFonts w:cstheme="minorHAnsi"/>
          <w:lang w:val="en-GB"/>
        </w:rPr>
        <w:t xml:space="preserve">Mark </w:t>
      </w:r>
      <w:r w:rsidRPr="00C56DA6">
        <w:rPr>
          <w:rFonts w:cstheme="minorHAnsi"/>
          <w:lang w:val="en-GB"/>
        </w:rPr>
        <w:t>McCutcheon, the electrons are bouncing off between the expanding nuclei of atoms, justifying chemical bonds, although for me</w:t>
      </w:r>
      <w:r w:rsidR="00EF60EE" w:rsidRPr="00C56DA6">
        <w:rPr>
          <w:rFonts w:cstheme="minorHAnsi"/>
          <w:lang w:val="en-GB"/>
        </w:rPr>
        <w:t>,</w:t>
      </w:r>
      <w:r w:rsidRPr="00C56DA6">
        <w:rPr>
          <w:rFonts w:cstheme="minorHAnsi"/>
          <w:lang w:val="en-GB"/>
        </w:rPr>
        <w:t xml:space="preserve"> the</w:t>
      </w:r>
      <w:r w:rsidR="00EF60EE" w:rsidRPr="00C56DA6">
        <w:rPr>
          <w:rFonts w:cstheme="minorHAnsi"/>
          <w:lang w:val="en-GB"/>
        </w:rPr>
        <w:t xml:space="preserve"> electrons</w:t>
      </w:r>
      <w:r w:rsidRPr="00C56DA6">
        <w:rPr>
          <w:rFonts w:cstheme="minorHAnsi"/>
          <w:lang w:val="en-GB"/>
        </w:rPr>
        <w:t xml:space="preserve"> are still orbiting. </w:t>
      </w:r>
      <w:r w:rsidR="00EF60EE" w:rsidRPr="00C56DA6">
        <w:rPr>
          <w:rFonts w:cstheme="minorHAnsi"/>
          <w:lang w:val="en-GB"/>
        </w:rPr>
        <w:t>Planet o</w:t>
      </w:r>
      <w:r w:rsidRPr="00C56DA6">
        <w:rPr>
          <w:rFonts w:cstheme="minorHAnsi"/>
          <w:lang w:val="en-GB"/>
        </w:rPr>
        <w:t>rbits are described by an ingenious new natural orbit effect</w:t>
      </w:r>
      <w:r w:rsidR="00C67468" w:rsidRPr="00C56DA6">
        <w:rPr>
          <w:rFonts w:cstheme="minorHAnsi"/>
          <w:lang w:val="en-GB"/>
        </w:rPr>
        <w:t>,</w:t>
      </w:r>
      <w:r w:rsidRPr="00C56DA6">
        <w:rPr>
          <w:rFonts w:cstheme="minorHAnsi"/>
          <w:lang w:val="en-GB"/>
        </w:rPr>
        <w:t xml:space="preserve"> through the </w:t>
      </w:r>
      <w:r w:rsidR="00144974" w:rsidRPr="00C56DA6">
        <w:rPr>
          <w:rFonts w:cstheme="minorHAnsi"/>
          <w:lang w:val="en-GB"/>
        </w:rPr>
        <w:t>relative motion of the</w:t>
      </w:r>
      <w:r w:rsidRPr="00C56DA6">
        <w:rPr>
          <w:rFonts w:cstheme="minorHAnsi"/>
          <w:lang w:val="en-GB"/>
        </w:rPr>
        <w:t xml:space="preserve"> geometry of expansion. </w:t>
      </w:r>
    </w:p>
    <w:p w14:paraId="6D51BF4F" w14:textId="1C0A2E3A" w:rsidR="00B04012" w:rsidRPr="00C56DA6" w:rsidRDefault="00BC42DD" w:rsidP="00BC42DD">
      <w:pPr>
        <w:ind w:firstLine="340"/>
        <w:rPr>
          <w:rFonts w:cstheme="minorHAnsi"/>
          <w:lang w:val="en-GB"/>
        </w:rPr>
      </w:pPr>
      <w:r w:rsidRPr="00C56DA6">
        <w:rPr>
          <w:rFonts w:cstheme="minorHAnsi"/>
          <w:lang w:val="en-GB"/>
        </w:rPr>
        <w:t>Light and other radiant forms of energy are composed of different sizes of clusters of electrons. Electricity is a flow of expanding electrons</w:t>
      </w:r>
      <w:r w:rsidR="001822CC" w:rsidRPr="00C56DA6">
        <w:rPr>
          <w:rFonts w:cstheme="minorHAnsi"/>
          <w:lang w:val="en-GB"/>
        </w:rPr>
        <w:t xml:space="preserve"> around a wire</w:t>
      </w:r>
      <w:r w:rsidR="005417BE" w:rsidRPr="00C56DA6">
        <w:rPr>
          <w:rFonts w:cstheme="minorHAnsi"/>
          <w:lang w:val="en-GB"/>
        </w:rPr>
        <w:t>,</w:t>
      </w:r>
      <w:r w:rsidRPr="00C56DA6">
        <w:rPr>
          <w:rFonts w:cstheme="minorHAnsi"/>
          <w:lang w:val="en-GB"/>
        </w:rPr>
        <w:t xml:space="preserve"> pushing against each </w:t>
      </w:r>
      <w:r w:rsidR="001822CC" w:rsidRPr="00C56DA6">
        <w:rPr>
          <w:rFonts w:cstheme="minorHAnsi"/>
          <w:lang w:val="en-GB"/>
        </w:rPr>
        <w:t>other in their expansion</w:t>
      </w:r>
      <w:r w:rsidR="003B4A8E" w:rsidRPr="00C56DA6">
        <w:rPr>
          <w:rFonts w:cstheme="minorHAnsi"/>
          <w:lang w:val="en-GB"/>
        </w:rPr>
        <w:t>.</w:t>
      </w:r>
      <w:r w:rsidRPr="00C56DA6">
        <w:rPr>
          <w:rFonts w:cstheme="minorHAnsi"/>
          <w:lang w:val="en-GB"/>
        </w:rPr>
        <w:t xml:space="preserve"> </w:t>
      </w:r>
      <w:r w:rsidR="003B4A8E" w:rsidRPr="00C56DA6">
        <w:rPr>
          <w:rFonts w:cstheme="minorHAnsi"/>
          <w:lang w:val="en-GB"/>
        </w:rPr>
        <w:t>W</w:t>
      </w:r>
      <w:r w:rsidRPr="00C56DA6">
        <w:rPr>
          <w:rFonts w:cstheme="minorHAnsi"/>
          <w:lang w:val="en-GB"/>
        </w:rPr>
        <w:t>hile electromagnetic fields are clouds of expanding electrons</w:t>
      </w:r>
      <w:r w:rsidR="007E12D3" w:rsidRPr="00C56DA6">
        <w:rPr>
          <w:rFonts w:cstheme="minorHAnsi"/>
          <w:lang w:val="en-GB"/>
        </w:rPr>
        <w:t xml:space="preserve">, </w:t>
      </w:r>
      <w:proofErr w:type="gramStart"/>
      <w:r w:rsidR="007E12D3" w:rsidRPr="00C56DA6">
        <w:rPr>
          <w:rFonts w:cstheme="minorHAnsi"/>
          <w:lang w:val="en-GB"/>
        </w:rPr>
        <w:t>pushing</w:t>
      </w:r>
      <w:proofErr w:type="gramEnd"/>
      <w:r w:rsidR="007E12D3" w:rsidRPr="00C56DA6">
        <w:rPr>
          <w:rFonts w:cstheme="minorHAnsi"/>
          <w:lang w:val="en-GB"/>
        </w:rPr>
        <w:t xml:space="preserve"> or pulling each other, adjusting in size and numbers</w:t>
      </w:r>
      <w:r w:rsidRPr="00C56DA6">
        <w:rPr>
          <w:rFonts w:cstheme="minorHAnsi"/>
          <w:lang w:val="en-GB"/>
        </w:rPr>
        <w:t xml:space="preserve">. Radio waves and microwaves are compressed bands of electrons freely expanding into space. </w:t>
      </w:r>
    </w:p>
    <w:p w14:paraId="595BEA6B" w14:textId="454C899F" w:rsidR="00BC42DD" w:rsidRPr="00C56DA6" w:rsidRDefault="00B04012" w:rsidP="00BC42DD">
      <w:pPr>
        <w:ind w:firstLine="340"/>
        <w:rPr>
          <w:rFonts w:cstheme="minorHAnsi"/>
          <w:lang w:val="en-GB"/>
        </w:rPr>
      </w:pPr>
      <w:r w:rsidRPr="00C56DA6">
        <w:rPr>
          <w:rFonts w:cstheme="minorHAnsi"/>
          <w:lang w:val="en-GB"/>
        </w:rPr>
        <w:t xml:space="preserve">This is all four main forces of nature explained, while they are no longer forces per </w:t>
      </w:r>
      <w:proofErr w:type="gramStart"/>
      <w:r w:rsidRPr="00C56DA6">
        <w:rPr>
          <w:rFonts w:cstheme="minorHAnsi"/>
          <w:lang w:val="en-GB"/>
        </w:rPr>
        <w:t>se, now that</w:t>
      </w:r>
      <w:proofErr w:type="gramEnd"/>
      <w:r w:rsidRPr="00C56DA6">
        <w:rPr>
          <w:rFonts w:cstheme="minorHAnsi"/>
          <w:lang w:val="en-GB"/>
        </w:rPr>
        <w:t xml:space="preserve"> we understand the true nature of expansion. </w:t>
      </w:r>
      <w:r w:rsidR="009B586B" w:rsidRPr="00C56DA6">
        <w:rPr>
          <w:rFonts w:cstheme="minorHAnsi"/>
          <w:lang w:val="en-GB"/>
        </w:rPr>
        <w:t>All of this is covered in more details in</w:t>
      </w:r>
      <w:r w:rsidRPr="00C56DA6">
        <w:rPr>
          <w:rFonts w:cstheme="minorHAnsi"/>
          <w:lang w:val="en-GB"/>
        </w:rPr>
        <w:t xml:space="preserve"> the </w:t>
      </w:r>
      <w:r w:rsidR="00370C10" w:rsidRPr="00C56DA6">
        <w:rPr>
          <w:rFonts w:cstheme="minorHAnsi"/>
          <w:i/>
          <w:iCs/>
          <w:lang w:val="en-GB"/>
        </w:rPr>
        <w:t>New Age Physics</w:t>
      </w:r>
      <w:r w:rsidRPr="00C56DA6">
        <w:rPr>
          <w:rFonts w:cstheme="minorHAnsi"/>
          <w:i/>
          <w:iCs/>
          <w:lang w:val="en-GB"/>
        </w:rPr>
        <w:t xml:space="preserve"> Long Summary.</w:t>
      </w:r>
    </w:p>
    <w:p w14:paraId="47AA946C" w14:textId="0D1BD032" w:rsidR="006803DB" w:rsidRPr="00C56DA6" w:rsidRDefault="008150DA" w:rsidP="008150DA">
      <w:pPr>
        <w:ind w:firstLine="340"/>
        <w:rPr>
          <w:rFonts w:cstheme="minorHAnsi"/>
          <w:lang w:val="en-GB"/>
        </w:rPr>
      </w:pPr>
      <w:r w:rsidRPr="00C56DA6">
        <w:rPr>
          <w:rFonts w:cstheme="minorHAnsi"/>
          <w:lang w:val="en-GB"/>
        </w:rPr>
        <w:t xml:space="preserve">The very small is identical to the very large and obeys the very same laws of physics. </w:t>
      </w:r>
      <w:r w:rsidR="00370C10" w:rsidRPr="00C56DA6">
        <w:rPr>
          <w:rFonts w:cstheme="minorHAnsi"/>
          <w:i/>
          <w:iCs/>
          <w:lang w:val="en-GB"/>
        </w:rPr>
        <w:t>New Age Physics</w:t>
      </w:r>
      <w:r w:rsidRPr="00C56DA6">
        <w:rPr>
          <w:rFonts w:cstheme="minorHAnsi"/>
          <w:lang w:val="en-GB"/>
        </w:rPr>
        <w:t xml:space="preserve"> presents a new model for the </w:t>
      </w:r>
      <w:r w:rsidR="00D663C5" w:rsidRPr="00C56DA6">
        <w:rPr>
          <w:rFonts w:cstheme="minorHAnsi"/>
          <w:lang w:val="en-GB"/>
        </w:rPr>
        <w:t>sub-</w:t>
      </w:r>
      <w:r w:rsidRPr="00C56DA6">
        <w:rPr>
          <w:rFonts w:cstheme="minorHAnsi"/>
          <w:lang w:val="en-GB"/>
        </w:rPr>
        <w:t xml:space="preserve">neutrinos being </w:t>
      </w:r>
      <w:r w:rsidR="00D663C5" w:rsidRPr="00C56DA6">
        <w:rPr>
          <w:rFonts w:cstheme="minorHAnsi"/>
          <w:lang w:val="en-GB"/>
        </w:rPr>
        <w:t>moons</w:t>
      </w:r>
      <w:r w:rsidR="00A031EE" w:rsidRPr="00C56DA6">
        <w:rPr>
          <w:rFonts w:cstheme="minorHAnsi"/>
          <w:lang w:val="en-GB"/>
        </w:rPr>
        <w:t xml:space="preserve">, </w:t>
      </w:r>
      <w:r w:rsidR="00D663C5" w:rsidRPr="00C56DA6">
        <w:rPr>
          <w:rFonts w:cstheme="minorHAnsi"/>
          <w:lang w:val="en-GB"/>
        </w:rPr>
        <w:t xml:space="preserve">neutrinos being planets, super-neutrinos being suns, </w:t>
      </w:r>
      <w:r w:rsidRPr="00C56DA6">
        <w:rPr>
          <w:rFonts w:cstheme="minorHAnsi"/>
          <w:lang w:val="en-GB"/>
        </w:rPr>
        <w:t xml:space="preserve">while electrons are solar systems, and atoms are galaxies. </w:t>
      </w:r>
      <w:r w:rsidR="003B4A8E" w:rsidRPr="00C56DA6">
        <w:rPr>
          <w:rFonts w:cstheme="minorHAnsi"/>
          <w:lang w:val="en-GB"/>
        </w:rPr>
        <w:t xml:space="preserve">The electron now has its own nucleus </w:t>
      </w:r>
      <w:r w:rsidR="00D32A79" w:rsidRPr="00C56DA6">
        <w:rPr>
          <w:rFonts w:cstheme="minorHAnsi"/>
          <w:lang w:val="en-GB"/>
        </w:rPr>
        <w:t>with</w:t>
      </w:r>
      <w:r w:rsidR="003B4A8E" w:rsidRPr="00C56DA6">
        <w:rPr>
          <w:rFonts w:cstheme="minorHAnsi"/>
          <w:lang w:val="en-GB"/>
        </w:rPr>
        <w:t xml:space="preserve"> orbiting neutrinos</w:t>
      </w:r>
      <w:r w:rsidR="00D32A79" w:rsidRPr="00C56DA6">
        <w:rPr>
          <w:rFonts w:cstheme="minorHAnsi"/>
          <w:lang w:val="en-GB"/>
        </w:rPr>
        <w:t xml:space="preserve">, with neutrinos also orbiting between the electrons, bonding them together to form particles, </w:t>
      </w:r>
      <w:proofErr w:type="gramStart"/>
      <w:r w:rsidR="00D32A79" w:rsidRPr="00C56DA6">
        <w:rPr>
          <w:rFonts w:cstheme="minorHAnsi"/>
          <w:lang w:val="en-GB"/>
        </w:rPr>
        <w:t>clusters</w:t>
      </w:r>
      <w:proofErr w:type="gramEnd"/>
      <w:r w:rsidR="00D32A79" w:rsidRPr="00C56DA6">
        <w:rPr>
          <w:rFonts w:cstheme="minorHAnsi"/>
          <w:lang w:val="en-GB"/>
        </w:rPr>
        <w:t xml:space="preserve"> and clouds. </w:t>
      </w:r>
    </w:p>
    <w:p w14:paraId="26E83E24" w14:textId="4B12F2AD" w:rsidR="008150DA" w:rsidRPr="00C56DA6" w:rsidRDefault="008150DA" w:rsidP="008150DA">
      <w:pPr>
        <w:ind w:firstLine="340"/>
        <w:rPr>
          <w:rFonts w:cstheme="minorHAnsi"/>
          <w:lang w:val="en-GB"/>
        </w:rPr>
      </w:pPr>
      <w:r w:rsidRPr="00C56DA6">
        <w:rPr>
          <w:rFonts w:cstheme="minorHAnsi"/>
          <w:lang w:val="en-GB"/>
        </w:rPr>
        <w:t xml:space="preserve">Solar systems are linked together by planets orbiting </w:t>
      </w:r>
      <w:r w:rsidR="001A324E" w:rsidRPr="00C56DA6">
        <w:rPr>
          <w:rFonts w:cstheme="minorHAnsi"/>
          <w:lang w:val="en-GB"/>
        </w:rPr>
        <w:t xml:space="preserve">around </w:t>
      </w:r>
      <w:proofErr w:type="gramStart"/>
      <w:r w:rsidR="001A324E" w:rsidRPr="00C56DA6">
        <w:rPr>
          <w:rFonts w:cstheme="minorHAnsi"/>
          <w:lang w:val="en-GB"/>
        </w:rPr>
        <w:t>and also</w:t>
      </w:r>
      <w:proofErr w:type="gramEnd"/>
      <w:r w:rsidR="001A324E" w:rsidRPr="00C56DA6">
        <w:rPr>
          <w:rFonts w:cstheme="minorHAnsi"/>
          <w:lang w:val="en-GB"/>
        </w:rPr>
        <w:t xml:space="preserve"> </w:t>
      </w:r>
      <w:r w:rsidRPr="00C56DA6">
        <w:rPr>
          <w:rFonts w:cstheme="minorHAnsi"/>
          <w:lang w:val="en-GB"/>
        </w:rPr>
        <w:t>between solar systems</w:t>
      </w:r>
      <w:r w:rsidR="00C95B27" w:rsidRPr="00C56DA6">
        <w:rPr>
          <w:rFonts w:cstheme="minorHAnsi"/>
          <w:lang w:val="en-GB"/>
        </w:rPr>
        <w:t>,</w:t>
      </w:r>
      <w:r w:rsidRPr="00C56DA6">
        <w:rPr>
          <w:rFonts w:cstheme="minorHAnsi"/>
          <w:lang w:val="en-GB"/>
        </w:rPr>
        <w:t xml:space="preserve"> far from the nucleus, the nucleus being our eight planets and the </w:t>
      </w:r>
      <w:r w:rsidR="00646DCA" w:rsidRPr="00C56DA6">
        <w:rPr>
          <w:rFonts w:cstheme="minorHAnsi"/>
          <w:lang w:val="en-GB"/>
        </w:rPr>
        <w:t>S</w:t>
      </w:r>
      <w:r w:rsidRPr="00C56DA6">
        <w:rPr>
          <w:rFonts w:cstheme="minorHAnsi"/>
          <w:lang w:val="en-GB"/>
        </w:rPr>
        <w:t xml:space="preserve">un. </w:t>
      </w:r>
      <w:r w:rsidR="00646DCA" w:rsidRPr="00C56DA6">
        <w:rPr>
          <w:rFonts w:cstheme="minorHAnsi"/>
          <w:lang w:val="en-GB"/>
        </w:rPr>
        <w:t xml:space="preserve">There is no reason for these orbiting planets to come anywhere near our eight known planets. </w:t>
      </w:r>
      <w:r w:rsidRPr="00C56DA6">
        <w:rPr>
          <w:rFonts w:cstheme="minorHAnsi"/>
          <w:lang w:val="en-GB"/>
        </w:rPr>
        <w:t xml:space="preserve">Galaxies are linked together by solar systems orbiting between them far from the nucleus, the nucleus being the entire visible galaxy. </w:t>
      </w:r>
      <w:r w:rsidR="00BF279F" w:rsidRPr="00C56DA6">
        <w:rPr>
          <w:rFonts w:cstheme="minorHAnsi"/>
          <w:lang w:val="en-GB"/>
        </w:rPr>
        <w:t>And finally,</w:t>
      </w:r>
      <w:r w:rsidRPr="00C56DA6">
        <w:rPr>
          <w:rFonts w:cstheme="minorHAnsi"/>
          <w:lang w:val="en-GB"/>
        </w:rPr>
        <w:t xml:space="preserve"> bonded galaxies form larger cosmic molecules</w:t>
      </w:r>
      <w:r w:rsidR="00D32A79" w:rsidRPr="00C56DA6">
        <w:rPr>
          <w:rFonts w:cstheme="minorHAnsi"/>
          <w:lang w:val="en-GB"/>
        </w:rPr>
        <w:t xml:space="preserve">, </w:t>
      </w:r>
      <w:r w:rsidR="00646DCA" w:rsidRPr="00C56DA6">
        <w:rPr>
          <w:rFonts w:cstheme="minorHAnsi"/>
          <w:lang w:val="en-GB"/>
        </w:rPr>
        <w:t xml:space="preserve">which are </w:t>
      </w:r>
      <w:r w:rsidR="00D32A79" w:rsidRPr="00C56DA6">
        <w:rPr>
          <w:rFonts w:cstheme="minorHAnsi"/>
          <w:lang w:val="en-GB"/>
        </w:rPr>
        <w:t>also bonded together by orbiting solar systems.</w:t>
      </w:r>
      <w:r w:rsidRPr="00C56DA6">
        <w:rPr>
          <w:rFonts w:cstheme="minorHAnsi"/>
          <w:lang w:val="en-GB"/>
        </w:rPr>
        <w:t xml:space="preserve"> </w:t>
      </w:r>
    </w:p>
    <w:p w14:paraId="123F8BEE" w14:textId="77777777" w:rsidR="001616AF" w:rsidRPr="00C56DA6" w:rsidRDefault="00B16B4F" w:rsidP="00B16B4F">
      <w:pPr>
        <w:ind w:firstLine="340"/>
        <w:rPr>
          <w:rFonts w:cstheme="minorHAnsi"/>
          <w:lang w:val="en-GB"/>
        </w:rPr>
      </w:pPr>
      <w:r w:rsidRPr="00C56DA6">
        <w:rPr>
          <w:rFonts w:cstheme="minorHAnsi"/>
          <w:lang w:val="en-GB"/>
        </w:rPr>
        <w:lastRenderedPageBreak/>
        <w:t xml:space="preserve">The second type of expansion, the crossover effect, concerns the growth and shrinkage of </w:t>
      </w:r>
      <w:r w:rsidR="00D32A79" w:rsidRPr="00C56DA6">
        <w:rPr>
          <w:rFonts w:cstheme="minorHAnsi"/>
          <w:lang w:val="en-GB"/>
        </w:rPr>
        <w:t xml:space="preserve">the </w:t>
      </w:r>
      <w:r w:rsidRPr="00C56DA6">
        <w:rPr>
          <w:rFonts w:cstheme="minorHAnsi"/>
          <w:lang w:val="en-GB"/>
        </w:rPr>
        <w:t xml:space="preserve">electrons based on the speed at which the neutrinos are orbiting within and between </w:t>
      </w:r>
      <w:r w:rsidR="00D32A79" w:rsidRPr="00C56DA6">
        <w:rPr>
          <w:rFonts w:cstheme="minorHAnsi"/>
          <w:lang w:val="en-GB"/>
        </w:rPr>
        <w:t xml:space="preserve">the </w:t>
      </w:r>
      <w:r w:rsidRPr="00C56DA6">
        <w:rPr>
          <w:rFonts w:cstheme="minorHAnsi"/>
          <w:lang w:val="en-GB"/>
        </w:rPr>
        <w:t xml:space="preserve">electrons. </w:t>
      </w:r>
      <w:r w:rsidR="00D32A79" w:rsidRPr="00C56DA6">
        <w:rPr>
          <w:rFonts w:cstheme="minorHAnsi"/>
          <w:lang w:val="en-GB"/>
        </w:rPr>
        <w:t>Exciting the neutrinos affects t</w:t>
      </w:r>
      <w:r w:rsidRPr="00C56DA6">
        <w:rPr>
          <w:rFonts w:cstheme="minorHAnsi"/>
          <w:lang w:val="en-GB"/>
        </w:rPr>
        <w:t>he</w:t>
      </w:r>
      <w:r w:rsidR="00D32A79" w:rsidRPr="00C56DA6">
        <w:rPr>
          <w:rFonts w:cstheme="minorHAnsi"/>
          <w:lang w:val="en-GB"/>
        </w:rPr>
        <w:t>ir</w:t>
      </w:r>
      <w:r w:rsidRPr="00C56DA6">
        <w:rPr>
          <w:rFonts w:cstheme="minorHAnsi"/>
          <w:lang w:val="en-GB"/>
        </w:rPr>
        <w:t xml:space="preserve"> speed</w:t>
      </w:r>
      <w:r w:rsidR="001616AF" w:rsidRPr="00C56DA6">
        <w:rPr>
          <w:rFonts w:cstheme="minorHAnsi"/>
          <w:lang w:val="en-GB"/>
        </w:rPr>
        <w:t>, and</w:t>
      </w:r>
      <w:r w:rsidRPr="00C56DA6">
        <w:rPr>
          <w:rFonts w:cstheme="minorHAnsi"/>
          <w:lang w:val="en-GB"/>
        </w:rPr>
        <w:t xml:space="preserve"> enlarges or </w:t>
      </w:r>
      <w:r w:rsidR="008150DA" w:rsidRPr="00C56DA6">
        <w:rPr>
          <w:rFonts w:cstheme="minorHAnsi"/>
          <w:lang w:val="en-GB"/>
        </w:rPr>
        <w:t>contracts</w:t>
      </w:r>
      <w:r w:rsidRPr="00C56DA6">
        <w:rPr>
          <w:rFonts w:cstheme="minorHAnsi"/>
          <w:lang w:val="en-GB"/>
        </w:rPr>
        <w:t xml:space="preserve"> the orbits of the neutrinos, causing the</w:t>
      </w:r>
      <w:r w:rsidR="002D2158" w:rsidRPr="00C56DA6">
        <w:rPr>
          <w:rFonts w:cstheme="minorHAnsi"/>
          <w:lang w:val="en-GB"/>
        </w:rPr>
        <w:t xml:space="preserve"> electrons</w:t>
      </w:r>
      <w:r w:rsidRPr="00C56DA6">
        <w:rPr>
          <w:rFonts w:cstheme="minorHAnsi"/>
          <w:lang w:val="en-GB"/>
        </w:rPr>
        <w:t xml:space="preserve"> variable growth or shrinkage, and causing the electrons to escape from the atoms in the crossover effect. </w:t>
      </w:r>
    </w:p>
    <w:p w14:paraId="33F8B8F5" w14:textId="109A95C8" w:rsidR="00B16B4F" w:rsidRPr="00C56DA6" w:rsidRDefault="00B16B4F" w:rsidP="00B16B4F">
      <w:pPr>
        <w:ind w:firstLine="340"/>
        <w:rPr>
          <w:rFonts w:cstheme="minorHAnsi"/>
          <w:lang w:val="en-GB"/>
        </w:rPr>
      </w:pPr>
      <w:r w:rsidRPr="00C56DA6">
        <w:rPr>
          <w:rFonts w:cstheme="minorHAnsi"/>
          <w:lang w:val="en-GB"/>
        </w:rPr>
        <w:t>This interrelation of neutrinos between electrons is what is referred to as their charge, positive or negative, as the number of neutrinos contained within electrons and between them</w:t>
      </w:r>
      <w:r w:rsidR="00646DCA" w:rsidRPr="00C56DA6">
        <w:rPr>
          <w:rFonts w:cstheme="minorHAnsi"/>
          <w:lang w:val="en-GB"/>
        </w:rPr>
        <w:t>,</w:t>
      </w:r>
      <w:r w:rsidRPr="00C56DA6">
        <w:rPr>
          <w:rFonts w:cstheme="minorHAnsi"/>
          <w:lang w:val="en-GB"/>
        </w:rPr>
        <w:t xml:space="preserve"> will balance out</w:t>
      </w:r>
      <w:r w:rsidR="008150DA" w:rsidRPr="00C56DA6">
        <w:rPr>
          <w:rFonts w:cstheme="minorHAnsi"/>
          <w:lang w:val="en-GB"/>
        </w:rPr>
        <w:t xml:space="preserve"> or push back</w:t>
      </w:r>
      <w:r w:rsidRPr="00C56DA6">
        <w:rPr>
          <w:rFonts w:cstheme="minorHAnsi"/>
          <w:lang w:val="en-GB"/>
        </w:rPr>
        <w:t xml:space="preserve">, causing </w:t>
      </w:r>
      <w:r w:rsidR="008150DA" w:rsidRPr="00C56DA6">
        <w:rPr>
          <w:rFonts w:cstheme="minorHAnsi"/>
          <w:lang w:val="en-GB"/>
        </w:rPr>
        <w:t>an</w:t>
      </w:r>
      <w:r w:rsidRPr="00C56DA6">
        <w:rPr>
          <w:rFonts w:cstheme="minorHAnsi"/>
          <w:lang w:val="en-GB"/>
        </w:rPr>
        <w:t xml:space="preserve"> attracting </w:t>
      </w:r>
      <w:r w:rsidR="008150DA" w:rsidRPr="00C56DA6">
        <w:rPr>
          <w:rFonts w:cstheme="minorHAnsi"/>
          <w:lang w:val="en-GB"/>
        </w:rPr>
        <w:t>or</w:t>
      </w:r>
      <w:r w:rsidRPr="00C56DA6">
        <w:rPr>
          <w:rFonts w:cstheme="minorHAnsi"/>
          <w:lang w:val="en-GB"/>
        </w:rPr>
        <w:t xml:space="preserve"> repelling force</w:t>
      </w:r>
      <w:r w:rsidR="008150DA" w:rsidRPr="00C56DA6">
        <w:rPr>
          <w:rFonts w:cstheme="minorHAnsi"/>
          <w:lang w:val="en-GB"/>
        </w:rPr>
        <w:t xml:space="preserve"> between them and other particles.</w:t>
      </w:r>
      <w:r w:rsidRPr="00C56DA6">
        <w:rPr>
          <w:rFonts w:cstheme="minorHAnsi"/>
          <w:lang w:val="en-GB"/>
        </w:rPr>
        <w:t xml:space="preserve"> </w:t>
      </w:r>
    </w:p>
    <w:p w14:paraId="714442C8" w14:textId="018E3E36" w:rsidR="007B3F79" w:rsidRPr="00C56DA6" w:rsidRDefault="007B3F79" w:rsidP="007B3F79">
      <w:pPr>
        <w:ind w:firstLine="340"/>
        <w:rPr>
          <w:rFonts w:cstheme="minorHAnsi"/>
          <w:lang w:val="en-GB"/>
        </w:rPr>
      </w:pPr>
      <w:r w:rsidRPr="00C56DA6">
        <w:rPr>
          <w:rFonts w:cstheme="minorHAnsi"/>
          <w:lang w:val="en-GB"/>
        </w:rPr>
        <w:t xml:space="preserve">There are no more charges or charged particles in electromagnetism, just like there is no more force acting at a distance </w:t>
      </w:r>
      <w:r w:rsidR="00646DCA" w:rsidRPr="00C56DA6">
        <w:rPr>
          <w:rFonts w:cstheme="minorHAnsi"/>
          <w:lang w:val="en-GB"/>
        </w:rPr>
        <w:t xml:space="preserve">or mass involved </w:t>
      </w:r>
      <w:r w:rsidRPr="00C56DA6">
        <w:rPr>
          <w:rFonts w:cstheme="minorHAnsi"/>
          <w:lang w:val="en-GB"/>
        </w:rPr>
        <w:t xml:space="preserve">in gravity, and yet the entire energy spectrum can be explained through the </w:t>
      </w:r>
      <w:r w:rsidR="001B5E73" w:rsidRPr="00C56DA6">
        <w:rPr>
          <w:rFonts w:cstheme="minorHAnsi"/>
          <w:lang w:val="en-GB"/>
        </w:rPr>
        <w:t>crossover effect</w:t>
      </w:r>
      <w:r w:rsidR="007459EE" w:rsidRPr="00C56DA6">
        <w:rPr>
          <w:rFonts w:cstheme="minorHAnsi"/>
          <w:lang w:val="en-GB"/>
        </w:rPr>
        <w:t>.</w:t>
      </w:r>
      <w:r w:rsidR="001B5E73" w:rsidRPr="00C56DA6">
        <w:rPr>
          <w:rFonts w:cstheme="minorHAnsi"/>
          <w:lang w:val="en-GB"/>
        </w:rPr>
        <w:t xml:space="preserve"> </w:t>
      </w:r>
      <w:r w:rsidR="007459EE" w:rsidRPr="00C56DA6">
        <w:rPr>
          <w:rFonts w:cstheme="minorHAnsi"/>
          <w:lang w:val="en-GB"/>
        </w:rPr>
        <w:t>A</w:t>
      </w:r>
      <w:r w:rsidR="001B5E73" w:rsidRPr="00C56DA6">
        <w:rPr>
          <w:rFonts w:cstheme="minorHAnsi"/>
          <w:lang w:val="en-GB"/>
        </w:rPr>
        <w:t xml:space="preserve"> </w:t>
      </w:r>
      <w:r w:rsidRPr="00C56DA6">
        <w:rPr>
          <w:rFonts w:cstheme="minorHAnsi"/>
          <w:lang w:val="en-GB"/>
        </w:rPr>
        <w:t xml:space="preserve">simple </w:t>
      </w:r>
      <w:r w:rsidR="001B5E73" w:rsidRPr="00C56DA6">
        <w:rPr>
          <w:rFonts w:cstheme="minorHAnsi"/>
          <w:lang w:val="en-GB"/>
        </w:rPr>
        <w:t>process of growth and shrinkage of electrons pushing against each other</w:t>
      </w:r>
      <w:r w:rsidR="00333829" w:rsidRPr="00C56DA6">
        <w:rPr>
          <w:rFonts w:cstheme="minorHAnsi"/>
          <w:lang w:val="en-GB"/>
        </w:rPr>
        <w:t>,</w:t>
      </w:r>
      <w:r w:rsidR="001B5E73" w:rsidRPr="00C56DA6">
        <w:rPr>
          <w:rFonts w:cstheme="minorHAnsi"/>
          <w:lang w:val="en-GB"/>
        </w:rPr>
        <w:t xml:space="preserve"> </w:t>
      </w:r>
      <w:r w:rsidR="001616AF" w:rsidRPr="00C56DA6">
        <w:rPr>
          <w:rFonts w:cstheme="minorHAnsi"/>
          <w:lang w:val="en-GB"/>
        </w:rPr>
        <w:t>constantly equalising</w:t>
      </w:r>
      <w:r w:rsidR="001B5E73" w:rsidRPr="00C56DA6">
        <w:rPr>
          <w:rFonts w:cstheme="minorHAnsi"/>
          <w:lang w:val="en-GB"/>
        </w:rPr>
        <w:t xml:space="preserve"> </w:t>
      </w:r>
      <w:r w:rsidR="00783EB5" w:rsidRPr="00C56DA6">
        <w:rPr>
          <w:rFonts w:cstheme="minorHAnsi"/>
          <w:lang w:val="en-GB"/>
        </w:rPr>
        <w:t>in</w:t>
      </w:r>
      <w:r w:rsidR="001B5E73" w:rsidRPr="00C56DA6">
        <w:rPr>
          <w:rFonts w:cstheme="minorHAnsi"/>
          <w:lang w:val="en-GB"/>
        </w:rPr>
        <w:t xml:space="preserve"> </w:t>
      </w:r>
      <w:r w:rsidR="00333829" w:rsidRPr="00C56DA6">
        <w:rPr>
          <w:rFonts w:cstheme="minorHAnsi"/>
          <w:lang w:val="en-GB"/>
        </w:rPr>
        <w:t>size</w:t>
      </w:r>
      <w:r w:rsidR="007459EE" w:rsidRPr="00C56DA6">
        <w:rPr>
          <w:rFonts w:cstheme="minorHAnsi"/>
          <w:lang w:val="en-GB"/>
        </w:rPr>
        <w:t>,</w:t>
      </w:r>
      <w:r w:rsidR="001616AF" w:rsidRPr="00C56DA6">
        <w:rPr>
          <w:rFonts w:cstheme="minorHAnsi"/>
          <w:lang w:val="en-GB"/>
        </w:rPr>
        <w:t xml:space="preserve"> </w:t>
      </w:r>
      <w:r w:rsidR="007459EE" w:rsidRPr="00C56DA6">
        <w:rPr>
          <w:rFonts w:cstheme="minorHAnsi"/>
          <w:lang w:val="en-GB"/>
        </w:rPr>
        <w:t>which</w:t>
      </w:r>
      <w:r w:rsidR="001616AF" w:rsidRPr="00C56DA6">
        <w:rPr>
          <w:rFonts w:cstheme="minorHAnsi"/>
          <w:lang w:val="en-GB"/>
        </w:rPr>
        <w:t xml:space="preserve"> </w:t>
      </w:r>
      <w:r w:rsidR="007459EE" w:rsidRPr="00C56DA6">
        <w:rPr>
          <w:rFonts w:cstheme="minorHAnsi"/>
          <w:lang w:val="en-GB"/>
        </w:rPr>
        <w:t xml:space="preserve">also </w:t>
      </w:r>
      <w:r w:rsidR="001616AF" w:rsidRPr="00C56DA6">
        <w:rPr>
          <w:rFonts w:cstheme="minorHAnsi"/>
          <w:lang w:val="en-GB"/>
        </w:rPr>
        <w:t>caus</w:t>
      </w:r>
      <w:r w:rsidR="007459EE" w:rsidRPr="00C56DA6">
        <w:rPr>
          <w:rFonts w:cstheme="minorHAnsi"/>
          <w:lang w:val="en-GB"/>
        </w:rPr>
        <w:t>es</w:t>
      </w:r>
      <w:r w:rsidR="00333829" w:rsidRPr="00C56DA6">
        <w:rPr>
          <w:rFonts w:cstheme="minorHAnsi"/>
          <w:lang w:val="en-GB"/>
        </w:rPr>
        <w:t xml:space="preserve"> </w:t>
      </w:r>
      <w:r w:rsidR="007459EE" w:rsidRPr="00C56DA6">
        <w:rPr>
          <w:rFonts w:cstheme="minorHAnsi"/>
          <w:lang w:val="en-GB"/>
        </w:rPr>
        <w:t xml:space="preserve">their </w:t>
      </w:r>
      <w:r w:rsidRPr="00C56DA6">
        <w:rPr>
          <w:rFonts w:cstheme="minorHAnsi"/>
          <w:lang w:val="en-GB"/>
        </w:rPr>
        <w:t>mo</w:t>
      </w:r>
      <w:r w:rsidR="001B5E73" w:rsidRPr="00C56DA6">
        <w:rPr>
          <w:rFonts w:cstheme="minorHAnsi"/>
          <w:lang w:val="en-GB"/>
        </w:rPr>
        <w:t>tion</w:t>
      </w:r>
      <w:r w:rsidRPr="00C56DA6">
        <w:rPr>
          <w:rFonts w:cstheme="minorHAnsi"/>
          <w:lang w:val="en-GB"/>
        </w:rPr>
        <w:t>. They move from where there is a surplus of electrons toward</w:t>
      </w:r>
      <w:r w:rsidR="00333829" w:rsidRPr="00C56DA6">
        <w:rPr>
          <w:rFonts w:cstheme="minorHAnsi"/>
          <w:lang w:val="en-GB"/>
        </w:rPr>
        <w:t>s</w:t>
      </w:r>
      <w:r w:rsidRPr="00C56DA6">
        <w:rPr>
          <w:rFonts w:cstheme="minorHAnsi"/>
          <w:lang w:val="en-GB"/>
        </w:rPr>
        <w:t xml:space="preserve"> where there is a depletion, in a constant search for balance</w:t>
      </w:r>
      <w:r w:rsidR="00333829" w:rsidRPr="00C56DA6">
        <w:rPr>
          <w:rFonts w:cstheme="minorHAnsi"/>
          <w:lang w:val="en-GB"/>
        </w:rPr>
        <w:t xml:space="preserve"> in size and numbers</w:t>
      </w:r>
      <w:r w:rsidR="00996716" w:rsidRPr="00C56DA6">
        <w:rPr>
          <w:rFonts w:cstheme="minorHAnsi"/>
          <w:lang w:val="en-GB"/>
        </w:rPr>
        <w:t>.</w:t>
      </w:r>
    </w:p>
    <w:p w14:paraId="25AF55A0" w14:textId="38BE18BB" w:rsidR="007B3F79" w:rsidRPr="00C56DA6" w:rsidRDefault="007B3F79" w:rsidP="007B3F79">
      <w:pPr>
        <w:ind w:firstLine="340"/>
        <w:rPr>
          <w:rFonts w:cstheme="minorHAnsi"/>
          <w:lang w:val="en-GB"/>
        </w:rPr>
      </w:pPr>
      <w:r w:rsidRPr="00C56DA6">
        <w:rPr>
          <w:rFonts w:cstheme="minorHAnsi"/>
          <w:lang w:val="en-GB"/>
        </w:rPr>
        <w:t xml:space="preserve">The </w:t>
      </w:r>
      <w:r w:rsidR="00AF4CD0" w:rsidRPr="00C56DA6">
        <w:rPr>
          <w:rFonts w:cstheme="minorHAnsi"/>
          <w:lang w:val="en-GB"/>
        </w:rPr>
        <w:t>third</w:t>
      </w:r>
      <w:r w:rsidRPr="00C56DA6">
        <w:rPr>
          <w:rFonts w:cstheme="minorHAnsi"/>
          <w:lang w:val="en-GB"/>
        </w:rPr>
        <w:t xml:space="preserve"> type </w:t>
      </w:r>
      <w:r w:rsidR="00BC42DD" w:rsidRPr="00C56DA6">
        <w:rPr>
          <w:rFonts w:cstheme="minorHAnsi"/>
          <w:lang w:val="en-GB"/>
        </w:rPr>
        <w:t xml:space="preserve">of expansion </w:t>
      </w:r>
      <w:r w:rsidRPr="00C56DA6">
        <w:rPr>
          <w:rFonts w:cstheme="minorHAnsi"/>
          <w:lang w:val="en-GB"/>
        </w:rPr>
        <w:t xml:space="preserve">also concerns the growth and shrinkage of </w:t>
      </w:r>
      <w:r w:rsidR="00783EB5" w:rsidRPr="00C56DA6">
        <w:rPr>
          <w:rFonts w:cstheme="minorHAnsi"/>
          <w:lang w:val="en-GB"/>
        </w:rPr>
        <w:t xml:space="preserve">the </w:t>
      </w:r>
      <w:r w:rsidRPr="00C56DA6">
        <w:rPr>
          <w:rFonts w:cstheme="minorHAnsi"/>
          <w:lang w:val="en-GB"/>
        </w:rPr>
        <w:t>electrons, but within the atom</w:t>
      </w:r>
      <w:r w:rsidR="005F0E06" w:rsidRPr="00C56DA6">
        <w:rPr>
          <w:rFonts w:cstheme="minorHAnsi"/>
          <w:lang w:val="en-GB"/>
        </w:rPr>
        <w:t>s</w:t>
      </w:r>
      <w:r w:rsidRPr="00C56DA6">
        <w:rPr>
          <w:rFonts w:cstheme="minorHAnsi"/>
          <w:lang w:val="en-GB"/>
        </w:rPr>
        <w:t xml:space="preserve"> instead, without the crossover effect ejecting the electrons outside the atomic world. When </w:t>
      </w:r>
      <w:r w:rsidR="005F0E06" w:rsidRPr="00C56DA6">
        <w:rPr>
          <w:rFonts w:cstheme="minorHAnsi"/>
          <w:lang w:val="en-GB"/>
        </w:rPr>
        <w:t>neutrinos are excited, their orbits around and between the electrons enlarge, causing the growth of the electrons</w:t>
      </w:r>
      <w:r w:rsidRPr="00C56DA6">
        <w:rPr>
          <w:rFonts w:cstheme="minorHAnsi"/>
          <w:lang w:val="en-GB"/>
        </w:rPr>
        <w:t xml:space="preserve"> </w:t>
      </w:r>
      <w:r w:rsidR="005F0E06" w:rsidRPr="00C56DA6">
        <w:rPr>
          <w:rFonts w:cstheme="minorHAnsi"/>
          <w:lang w:val="en-GB"/>
        </w:rPr>
        <w:t xml:space="preserve">orbiting </w:t>
      </w:r>
      <w:r w:rsidRPr="00C56DA6">
        <w:rPr>
          <w:rFonts w:cstheme="minorHAnsi"/>
          <w:lang w:val="en-GB"/>
        </w:rPr>
        <w:t>within and between the atoms</w:t>
      </w:r>
      <w:r w:rsidR="005F0E06" w:rsidRPr="00C56DA6">
        <w:rPr>
          <w:rFonts w:cstheme="minorHAnsi"/>
          <w:lang w:val="en-GB"/>
        </w:rPr>
        <w:t>.</w:t>
      </w:r>
      <w:r w:rsidRPr="00C56DA6">
        <w:rPr>
          <w:rFonts w:cstheme="minorHAnsi"/>
          <w:lang w:val="en-GB"/>
        </w:rPr>
        <w:t xml:space="preserve"> </w:t>
      </w:r>
      <w:r w:rsidR="005F0E06" w:rsidRPr="00C56DA6">
        <w:rPr>
          <w:rFonts w:cstheme="minorHAnsi"/>
          <w:lang w:val="en-GB"/>
        </w:rPr>
        <w:t xml:space="preserve">In turn, this results in </w:t>
      </w:r>
      <w:r w:rsidRPr="00C56DA6">
        <w:rPr>
          <w:rFonts w:cstheme="minorHAnsi"/>
          <w:lang w:val="en-GB"/>
        </w:rPr>
        <w:t xml:space="preserve">the atoms and </w:t>
      </w:r>
      <w:r w:rsidR="005F0E06" w:rsidRPr="00C56DA6">
        <w:rPr>
          <w:rFonts w:cstheme="minorHAnsi"/>
          <w:lang w:val="en-GB"/>
        </w:rPr>
        <w:t xml:space="preserve">the </w:t>
      </w:r>
      <w:r w:rsidRPr="00C56DA6">
        <w:rPr>
          <w:rFonts w:cstheme="minorHAnsi"/>
          <w:lang w:val="en-GB"/>
        </w:rPr>
        <w:t xml:space="preserve">molecules </w:t>
      </w:r>
      <w:r w:rsidR="005F0E06" w:rsidRPr="00C56DA6">
        <w:rPr>
          <w:rFonts w:cstheme="minorHAnsi"/>
          <w:lang w:val="en-GB"/>
        </w:rPr>
        <w:t xml:space="preserve">vibrating faster, </w:t>
      </w:r>
      <w:proofErr w:type="gramStart"/>
      <w:r w:rsidRPr="00C56DA6">
        <w:rPr>
          <w:rFonts w:cstheme="minorHAnsi"/>
          <w:lang w:val="en-GB"/>
        </w:rPr>
        <w:t>grow</w:t>
      </w:r>
      <w:r w:rsidR="005F0E06" w:rsidRPr="00C56DA6">
        <w:rPr>
          <w:rFonts w:cstheme="minorHAnsi"/>
          <w:lang w:val="en-GB"/>
        </w:rPr>
        <w:t>ing</w:t>
      </w:r>
      <w:r w:rsidRPr="00C56DA6">
        <w:rPr>
          <w:rFonts w:cstheme="minorHAnsi"/>
          <w:lang w:val="en-GB"/>
        </w:rPr>
        <w:t xml:space="preserve"> in size</w:t>
      </w:r>
      <w:proofErr w:type="gramEnd"/>
      <w:r w:rsidRPr="00C56DA6">
        <w:rPr>
          <w:rFonts w:cstheme="minorHAnsi"/>
          <w:lang w:val="en-GB"/>
        </w:rPr>
        <w:t>, and their spacing enlarg</w:t>
      </w:r>
      <w:r w:rsidR="005F0E06" w:rsidRPr="00C56DA6">
        <w:rPr>
          <w:rFonts w:cstheme="minorHAnsi"/>
          <w:lang w:val="en-GB"/>
        </w:rPr>
        <w:t>ing,</w:t>
      </w:r>
      <w:r w:rsidRPr="00C56DA6">
        <w:rPr>
          <w:rFonts w:cstheme="minorHAnsi"/>
          <w:lang w:val="en-GB"/>
        </w:rPr>
        <w:t xml:space="preserve"> along with the orbits of the neutrinos and </w:t>
      </w:r>
      <w:r w:rsidR="00783EB5" w:rsidRPr="00C56DA6">
        <w:rPr>
          <w:rFonts w:cstheme="minorHAnsi"/>
          <w:lang w:val="en-GB"/>
        </w:rPr>
        <w:t xml:space="preserve">of </w:t>
      </w:r>
      <w:r w:rsidRPr="00C56DA6">
        <w:rPr>
          <w:rFonts w:cstheme="minorHAnsi"/>
          <w:lang w:val="en-GB"/>
        </w:rPr>
        <w:t>the electrons. Essentially</w:t>
      </w:r>
      <w:r w:rsidR="00783EB5" w:rsidRPr="00C56DA6">
        <w:rPr>
          <w:rFonts w:cstheme="minorHAnsi"/>
          <w:lang w:val="en-GB"/>
        </w:rPr>
        <w:t>,</w:t>
      </w:r>
      <w:r w:rsidRPr="00C56DA6">
        <w:rPr>
          <w:rFonts w:cstheme="minorHAnsi"/>
          <w:lang w:val="en-GB"/>
        </w:rPr>
        <w:t xml:space="preserve"> this creates atoms and molecules of different sizes, </w:t>
      </w:r>
      <w:proofErr w:type="gramStart"/>
      <w:r w:rsidRPr="00C56DA6">
        <w:rPr>
          <w:rFonts w:cstheme="minorHAnsi"/>
          <w:lang w:val="en-GB"/>
        </w:rPr>
        <w:t>more or less spaced</w:t>
      </w:r>
      <w:proofErr w:type="gramEnd"/>
      <w:r w:rsidRPr="00C56DA6">
        <w:rPr>
          <w:rFonts w:cstheme="minorHAnsi"/>
          <w:lang w:val="en-GB"/>
        </w:rPr>
        <w:t xml:space="preserve"> out, creating different densities of matter, and defining other dimensions and planes of existence. </w:t>
      </w:r>
      <w:r w:rsidR="00025B8F" w:rsidRPr="00C56DA6">
        <w:rPr>
          <w:rFonts w:cstheme="minorHAnsi"/>
          <w:lang w:val="en-GB"/>
        </w:rPr>
        <w:t>This leads to a second type of density, which I have called the interdimensional density of matter.</w:t>
      </w:r>
    </w:p>
    <w:p w14:paraId="12D08BDE" w14:textId="77777777" w:rsidR="008E31A8" w:rsidRPr="00C56DA6" w:rsidRDefault="007B3F79" w:rsidP="008E31A8">
      <w:pPr>
        <w:ind w:firstLine="340"/>
        <w:rPr>
          <w:rFonts w:cstheme="minorHAnsi"/>
          <w:lang w:val="en-GB"/>
        </w:rPr>
      </w:pPr>
      <w:r w:rsidRPr="00C56DA6">
        <w:rPr>
          <w:rFonts w:cstheme="minorHAnsi"/>
          <w:lang w:val="en-GB"/>
        </w:rPr>
        <w:t xml:space="preserve">This finally explains the New Age concept of matter and energy vibrating at different rates and frequencies, and worlds of other dimensions and densities. There are physical worlds out there made of smaller and larger atoms and molecules, differently spaced out, that we cannot </w:t>
      </w:r>
      <w:r w:rsidRPr="00C56DA6">
        <w:rPr>
          <w:rFonts w:cstheme="minorHAnsi"/>
          <w:lang w:val="en-GB"/>
        </w:rPr>
        <w:lastRenderedPageBreak/>
        <w:t>see or interact with, except in some unusual circumstances.</w:t>
      </w:r>
      <w:r w:rsidR="00646DCA" w:rsidRPr="00C56DA6">
        <w:rPr>
          <w:rFonts w:cstheme="minorHAnsi"/>
          <w:lang w:val="en-GB"/>
        </w:rPr>
        <w:t xml:space="preserve"> These worlds are intertwined with ours like </w:t>
      </w:r>
      <w:r w:rsidR="008E31A8" w:rsidRPr="00C56DA6">
        <w:rPr>
          <w:rFonts w:cstheme="minorHAnsi"/>
          <w:lang w:val="en-GB"/>
        </w:rPr>
        <w:t xml:space="preserve">the </w:t>
      </w:r>
      <w:r w:rsidR="00646DCA" w:rsidRPr="00C56DA6">
        <w:rPr>
          <w:rFonts w:cstheme="minorHAnsi"/>
          <w:lang w:val="en-GB"/>
        </w:rPr>
        <w:t xml:space="preserve">gases </w:t>
      </w:r>
      <w:r w:rsidR="008E31A8" w:rsidRPr="00C56DA6">
        <w:rPr>
          <w:rFonts w:cstheme="minorHAnsi"/>
          <w:lang w:val="en-GB"/>
        </w:rPr>
        <w:t xml:space="preserve">are </w:t>
      </w:r>
      <w:r w:rsidR="005F0E06" w:rsidRPr="00C56DA6">
        <w:rPr>
          <w:rFonts w:cstheme="minorHAnsi"/>
          <w:lang w:val="en-GB"/>
        </w:rPr>
        <w:t>surrounding</w:t>
      </w:r>
      <w:r w:rsidR="009306B2" w:rsidRPr="00C56DA6">
        <w:rPr>
          <w:rFonts w:cstheme="minorHAnsi"/>
          <w:lang w:val="en-GB"/>
        </w:rPr>
        <w:t xml:space="preserve"> us. </w:t>
      </w:r>
      <w:r w:rsidR="008E31A8" w:rsidRPr="00C56DA6">
        <w:rPr>
          <w:rFonts w:cstheme="minorHAnsi"/>
          <w:lang w:val="en-GB"/>
        </w:rPr>
        <w:t xml:space="preserve">Except that </w:t>
      </w:r>
      <w:r w:rsidR="009306B2" w:rsidRPr="00C56DA6">
        <w:rPr>
          <w:rFonts w:cstheme="minorHAnsi"/>
          <w:lang w:val="en-GB"/>
        </w:rPr>
        <w:t>the</w:t>
      </w:r>
      <w:r w:rsidR="008E31A8" w:rsidRPr="00C56DA6">
        <w:rPr>
          <w:rFonts w:cstheme="minorHAnsi"/>
          <w:lang w:val="en-GB"/>
        </w:rPr>
        <w:t>ir</w:t>
      </w:r>
      <w:r w:rsidR="009306B2" w:rsidRPr="00C56DA6">
        <w:rPr>
          <w:rFonts w:cstheme="minorHAnsi"/>
          <w:lang w:val="en-GB"/>
        </w:rPr>
        <w:t xml:space="preserve"> particles are not volatile</w:t>
      </w:r>
      <w:r w:rsidR="005F0E06" w:rsidRPr="00C56DA6">
        <w:rPr>
          <w:rFonts w:cstheme="minorHAnsi"/>
          <w:lang w:val="en-GB"/>
        </w:rPr>
        <w:t>,</w:t>
      </w:r>
      <w:r w:rsidR="009306B2" w:rsidRPr="00C56DA6">
        <w:rPr>
          <w:rFonts w:cstheme="minorHAnsi"/>
          <w:lang w:val="en-GB"/>
        </w:rPr>
        <w:t xml:space="preserve"> they keep their own internal </w:t>
      </w:r>
      <w:r w:rsidR="003A0067" w:rsidRPr="00C56DA6">
        <w:rPr>
          <w:rFonts w:cstheme="minorHAnsi"/>
          <w:lang w:val="en-GB"/>
        </w:rPr>
        <w:t xml:space="preserve">molecular </w:t>
      </w:r>
      <w:r w:rsidR="009306B2" w:rsidRPr="00C56DA6">
        <w:rPr>
          <w:rFonts w:cstheme="minorHAnsi"/>
          <w:lang w:val="en-GB"/>
        </w:rPr>
        <w:t>structures.</w:t>
      </w:r>
      <w:r w:rsidR="008E31A8" w:rsidRPr="00C56DA6">
        <w:rPr>
          <w:rFonts w:cstheme="minorHAnsi"/>
          <w:lang w:val="en-GB"/>
        </w:rPr>
        <w:t xml:space="preserve"> </w:t>
      </w:r>
    </w:p>
    <w:p w14:paraId="17415ACB" w14:textId="04A74B99" w:rsidR="00256395" w:rsidRPr="00C56DA6" w:rsidRDefault="005F0E06" w:rsidP="008E31A8">
      <w:pPr>
        <w:ind w:firstLine="340"/>
        <w:rPr>
          <w:rFonts w:cstheme="minorHAnsi"/>
          <w:lang w:val="en-GB"/>
        </w:rPr>
      </w:pPr>
      <w:r w:rsidRPr="00C56DA6">
        <w:rPr>
          <w:rFonts w:cstheme="minorHAnsi"/>
          <w:lang w:val="en-GB"/>
        </w:rPr>
        <w:t xml:space="preserve">The usual type of density of matter, which only concerns the spacing between the molecules as they become more excited, defining solids, liquids, </w:t>
      </w:r>
      <w:proofErr w:type="gramStart"/>
      <w:r w:rsidRPr="00C56DA6">
        <w:rPr>
          <w:rFonts w:cstheme="minorHAnsi"/>
          <w:lang w:val="en-GB"/>
        </w:rPr>
        <w:t>gases</w:t>
      </w:r>
      <w:proofErr w:type="gramEnd"/>
      <w:r w:rsidRPr="00C56DA6">
        <w:rPr>
          <w:rFonts w:cstheme="minorHAnsi"/>
          <w:lang w:val="en-GB"/>
        </w:rPr>
        <w:t xml:space="preserve"> and plasmas, also exist in other dimensions. The difference is that the atoms and </w:t>
      </w:r>
      <w:r w:rsidR="00B8728D" w:rsidRPr="00C56DA6">
        <w:rPr>
          <w:rFonts w:cstheme="minorHAnsi"/>
          <w:lang w:val="en-GB"/>
        </w:rPr>
        <w:t xml:space="preserve">the </w:t>
      </w:r>
      <w:r w:rsidRPr="00C56DA6">
        <w:rPr>
          <w:rFonts w:cstheme="minorHAnsi"/>
          <w:lang w:val="en-GB"/>
        </w:rPr>
        <w:t>molecules</w:t>
      </w:r>
      <w:r w:rsidR="008E31A8" w:rsidRPr="00C56DA6">
        <w:rPr>
          <w:rFonts w:cstheme="minorHAnsi"/>
          <w:lang w:val="en-GB"/>
        </w:rPr>
        <w:t xml:space="preserve"> </w:t>
      </w:r>
      <w:r w:rsidRPr="00C56DA6">
        <w:rPr>
          <w:rFonts w:cstheme="minorHAnsi"/>
          <w:lang w:val="en-GB"/>
        </w:rPr>
        <w:t>don’t change size or their vibrational rate</w:t>
      </w:r>
      <w:r w:rsidR="00256395" w:rsidRPr="00C56DA6">
        <w:rPr>
          <w:rFonts w:cstheme="minorHAnsi"/>
          <w:lang w:val="en-GB"/>
        </w:rPr>
        <w:t>,</w:t>
      </w:r>
      <w:r w:rsidR="008E31A8" w:rsidRPr="00C56DA6">
        <w:rPr>
          <w:rFonts w:cstheme="minorHAnsi"/>
          <w:lang w:val="en-GB"/>
        </w:rPr>
        <w:t xml:space="preserve"> within their own dimension</w:t>
      </w:r>
      <w:r w:rsidR="00B8728D" w:rsidRPr="00C56DA6">
        <w:rPr>
          <w:rFonts w:cstheme="minorHAnsi"/>
          <w:lang w:val="en-GB"/>
        </w:rPr>
        <w:t xml:space="preserve">, and neither </w:t>
      </w:r>
      <w:r w:rsidR="00A75014" w:rsidRPr="00C56DA6">
        <w:rPr>
          <w:rFonts w:cstheme="minorHAnsi"/>
          <w:lang w:val="en-GB"/>
        </w:rPr>
        <w:t>for</w:t>
      </w:r>
      <w:r w:rsidR="00B8728D" w:rsidRPr="00C56DA6">
        <w:rPr>
          <w:rFonts w:cstheme="minorHAnsi"/>
          <w:lang w:val="en-GB"/>
        </w:rPr>
        <w:t xml:space="preserve"> the electrons </w:t>
      </w:r>
      <w:r w:rsidR="00A75014" w:rsidRPr="00C56DA6">
        <w:rPr>
          <w:rFonts w:cstheme="minorHAnsi"/>
          <w:lang w:val="en-GB"/>
        </w:rPr>
        <w:t xml:space="preserve">while </w:t>
      </w:r>
      <w:r w:rsidR="00B8728D" w:rsidRPr="00C56DA6">
        <w:rPr>
          <w:rFonts w:cstheme="minorHAnsi"/>
          <w:lang w:val="en-GB"/>
        </w:rPr>
        <w:t>within the atoms</w:t>
      </w:r>
      <w:r w:rsidRPr="00C56DA6">
        <w:rPr>
          <w:rFonts w:cstheme="minorHAnsi"/>
          <w:lang w:val="en-GB"/>
        </w:rPr>
        <w:t xml:space="preserve">. </w:t>
      </w:r>
      <w:r w:rsidR="00B8728D" w:rsidRPr="00C56DA6">
        <w:rPr>
          <w:rFonts w:cstheme="minorHAnsi"/>
          <w:lang w:val="en-GB"/>
        </w:rPr>
        <w:t xml:space="preserve">Outside the atoms, within the second type of growth and shrinkage of matter, electrons will still grow and shrink within their own dimension. </w:t>
      </w:r>
      <w:r w:rsidR="009306B2" w:rsidRPr="00C56DA6">
        <w:rPr>
          <w:rFonts w:cstheme="minorHAnsi"/>
          <w:lang w:val="en-GB"/>
        </w:rPr>
        <w:t xml:space="preserve">For people with particles orbiting </w:t>
      </w:r>
      <w:r w:rsidR="008E31A8" w:rsidRPr="00C56DA6">
        <w:rPr>
          <w:rFonts w:cstheme="minorHAnsi"/>
          <w:lang w:val="en-GB"/>
        </w:rPr>
        <w:t xml:space="preserve">slower or </w:t>
      </w:r>
      <w:r w:rsidR="009306B2" w:rsidRPr="00C56DA6">
        <w:rPr>
          <w:rFonts w:cstheme="minorHAnsi"/>
          <w:lang w:val="en-GB"/>
        </w:rPr>
        <w:t>faster, the</w:t>
      </w:r>
      <w:r w:rsidR="008E31A8" w:rsidRPr="00C56DA6">
        <w:rPr>
          <w:rFonts w:cstheme="minorHAnsi"/>
          <w:lang w:val="en-GB"/>
        </w:rPr>
        <w:t>ir</w:t>
      </w:r>
      <w:r w:rsidR="009306B2" w:rsidRPr="00C56DA6">
        <w:rPr>
          <w:rFonts w:cstheme="minorHAnsi"/>
          <w:lang w:val="en-GB"/>
        </w:rPr>
        <w:t xml:space="preserve"> world look</w:t>
      </w:r>
      <w:r w:rsidR="00256395" w:rsidRPr="00C56DA6">
        <w:rPr>
          <w:rFonts w:cstheme="minorHAnsi"/>
          <w:lang w:val="en-GB"/>
        </w:rPr>
        <w:t>s</w:t>
      </w:r>
      <w:r w:rsidR="009306B2" w:rsidRPr="00C56DA6">
        <w:rPr>
          <w:rFonts w:cstheme="minorHAnsi"/>
          <w:lang w:val="en-GB"/>
        </w:rPr>
        <w:t xml:space="preserve"> just as solid and physical as our</w:t>
      </w:r>
      <w:r w:rsidR="003A0067" w:rsidRPr="00C56DA6">
        <w:rPr>
          <w:rFonts w:cstheme="minorHAnsi"/>
          <w:lang w:val="en-GB"/>
        </w:rPr>
        <w:t xml:space="preserve"> world</w:t>
      </w:r>
      <w:r w:rsidR="009306B2" w:rsidRPr="00C56DA6">
        <w:rPr>
          <w:rFonts w:cstheme="minorHAnsi"/>
          <w:lang w:val="en-GB"/>
        </w:rPr>
        <w:t xml:space="preserve"> looks to us.</w:t>
      </w:r>
      <w:r w:rsidR="003A0067" w:rsidRPr="00C56DA6">
        <w:rPr>
          <w:rFonts w:cstheme="minorHAnsi"/>
          <w:lang w:val="en-GB"/>
        </w:rPr>
        <w:t xml:space="preserve"> </w:t>
      </w:r>
    </w:p>
    <w:p w14:paraId="52749BB6" w14:textId="40D179A9" w:rsidR="007B3F79" w:rsidRPr="00C56DA6" w:rsidRDefault="003A0067" w:rsidP="008E31A8">
      <w:pPr>
        <w:ind w:firstLine="340"/>
        <w:rPr>
          <w:rFonts w:cstheme="minorHAnsi"/>
          <w:lang w:val="en-GB"/>
        </w:rPr>
      </w:pPr>
      <w:r w:rsidRPr="00C56DA6">
        <w:rPr>
          <w:rFonts w:cstheme="minorHAnsi"/>
          <w:lang w:val="en-GB"/>
        </w:rPr>
        <w:t>It is said that most alien species live in the fourth density, they</w:t>
      </w:r>
      <w:r w:rsidR="00A031EE" w:rsidRPr="00C56DA6">
        <w:rPr>
          <w:rFonts w:cstheme="minorHAnsi"/>
          <w:lang w:val="en-GB"/>
        </w:rPr>
        <w:t xml:space="preserve"> ha</w:t>
      </w:r>
      <w:r w:rsidRPr="00C56DA6">
        <w:rPr>
          <w:rFonts w:cstheme="minorHAnsi"/>
          <w:lang w:val="en-GB"/>
        </w:rPr>
        <w:t>ve always been here</w:t>
      </w:r>
      <w:r w:rsidR="008E31A8" w:rsidRPr="00C56DA6">
        <w:rPr>
          <w:rFonts w:cstheme="minorHAnsi"/>
          <w:lang w:val="en-GB"/>
        </w:rPr>
        <w:t>, for much longer than we have.</w:t>
      </w:r>
      <w:r w:rsidRPr="00C56DA6">
        <w:rPr>
          <w:rFonts w:cstheme="minorHAnsi"/>
          <w:lang w:val="en-GB"/>
        </w:rPr>
        <w:t xml:space="preserve"> </w:t>
      </w:r>
      <w:r w:rsidR="008E31A8" w:rsidRPr="00C56DA6">
        <w:rPr>
          <w:rFonts w:cstheme="minorHAnsi"/>
          <w:lang w:val="en-GB"/>
        </w:rPr>
        <w:t>T</w:t>
      </w:r>
      <w:r w:rsidRPr="00C56DA6">
        <w:rPr>
          <w:rFonts w:cstheme="minorHAnsi"/>
          <w:lang w:val="en-GB"/>
        </w:rPr>
        <w:t xml:space="preserve">hey even have cities </w:t>
      </w:r>
      <w:r w:rsidR="00FF5B03" w:rsidRPr="00C56DA6">
        <w:rPr>
          <w:rFonts w:cstheme="minorHAnsi"/>
          <w:lang w:val="en-GB"/>
        </w:rPr>
        <w:t>everywhere</w:t>
      </w:r>
      <w:r w:rsidR="008E31A8" w:rsidRPr="00C56DA6">
        <w:rPr>
          <w:rFonts w:cstheme="minorHAnsi"/>
          <w:lang w:val="en-GB"/>
        </w:rPr>
        <w:t>, that we cannot see or interact with</w:t>
      </w:r>
      <w:r w:rsidR="009C622A" w:rsidRPr="00C56DA6">
        <w:rPr>
          <w:rFonts w:cstheme="minorHAnsi"/>
          <w:lang w:val="en-GB"/>
        </w:rPr>
        <w:t xml:space="preserve">, because they exist and move in fast forward. </w:t>
      </w:r>
      <w:r w:rsidR="00256395" w:rsidRPr="00C56DA6">
        <w:rPr>
          <w:rFonts w:cstheme="minorHAnsi"/>
          <w:lang w:val="en-GB"/>
        </w:rPr>
        <w:t>T</w:t>
      </w:r>
      <w:r w:rsidR="009C622A" w:rsidRPr="00C56DA6">
        <w:rPr>
          <w:rFonts w:cstheme="minorHAnsi"/>
          <w:lang w:val="en-GB"/>
        </w:rPr>
        <w:t xml:space="preserve">he episode </w:t>
      </w:r>
      <w:r w:rsidR="009C622A" w:rsidRPr="00C56DA6">
        <w:rPr>
          <w:rFonts w:cstheme="minorHAnsi"/>
          <w:i/>
          <w:iCs/>
          <w:lang w:val="en-GB"/>
        </w:rPr>
        <w:t>Wink of an Eye</w:t>
      </w:r>
      <w:r w:rsidR="00256395" w:rsidRPr="00C56DA6">
        <w:rPr>
          <w:rFonts w:cstheme="minorHAnsi"/>
          <w:i/>
          <w:iCs/>
          <w:lang w:val="en-GB"/>
        </w:rPr>
        <w:t>,</w:t>
      </w:r>
      <w:r w:rsidR="00256395" w:rsidRPr="00C56DA6">
        <w:rPr>
          <w:rFonts w:cstheme="minorHAnsi"/>
          <w:lang w:val="en-GB"/>
        </w:rPr>
        <w:t xml:space="preserve"> of the original Star Trek series, gives us a good idea of how it works. It shows the </w:t>
      </w:r>
      <w:proofErr w:type="spellStart"/>
      <w:r w:rsidR="00256395" w:rsidRPr="00C56DA6">
        <w:rPr>
          <w:rFonts w:cstheme="minorHAnsi"/>
          <w:lang w:val="en-GB"/>
        </w:rPr>
        <w:t>Scalosians</w:t>
      </w:r>
      <w:proofErr w:type="spellEnd"/>
      <w:r w:rsidR="00256395" w:rsidRPr="00C56DA6">
        <w:rPr>
          <w:rFonts w:cstheme="minorHAnsi"/>
          <w:lang w:val="en-GB"/>
        </w:rPr>
        <w:t>, moving too fast to be seen or heard, other than a faint buzzing sound, boarding the USS Enterprise and abducting Captain James T. Kirk.</w:t>
      </w:r>
    </w:p>
    <w:p w14:paraId="278F8124" w14:textId="1C3E67F1" w:rsidR="00B351A8" w:rsidRPr="00C56DA6" w:rsidRDefault="00B351A8" w:rsidP="00B351A8">
      <w:pPr>
        <w:ind w:firstLine="340"/>
        <w:rPr>
          <w:rFonts w:cstheme="minorHAnsi"/>
          <w:lang w:val="en-GB"/>
        </w:rPr>
      </w:pPr>
      <w:r w:rsidRPr="00C56DA6">
        <w:rPr>
          <w:rFonts w:cstheme="minorHAnsi"/>
          <w:lang w:val="en-GB"/>
        </w:rPr>
        <w:t xml:space="preserve">The fourth type of expansion concerns Jane Roberts’ book series </w:t>
      </w:r>
      <w:r w:rsidRPr="00C56DA6">
        <w:rPr>
          <w:rFonts w:cstheme="minorHAnsi"/>
          <w:i/>
          <w:lang w:val="en-GB"/>
        </w:rPr>
        <w:t>The Early Sessions,</w:t>
      </w:r>
      <w:r w:rsidRPr="00C56DA6">
        <w:rPr>
          <w:rFonts w:cstheme="minorHAnsi"/>
          <w:lang w:val="en-GB"/>
        </w:rPr>
        <w:t xml:space="preserve"> where our reality is </w:t>
      </w:r>
      <w:r w:rsidR="002A0DAB" w:rsidRPr="00C56DA6">
        <w:rPr>
          <w:rFonts w:cstheme="minorHAnsi"/>
          <w:lang w:val="en-GB"/>
        </w:rPr>
        <w:t>psychological</w:t>
      </w:r>
      <w:r w:rsidR="00543969" w:rsidRPr="00C56DA6">
        <w:rPr>
          <w:rFonts w:cstheme="minorHAnsi"/>
          <w:lang w:val="en-GB"/>
        </w:rPr>
        <w:t xml:space="preserve"> in nature, or </w:t>
      </w:r>
      <w:r w:rsidRPr="00C56DA6">
        <w:rPr>
          <w:rFonts w:cstheme="minorHAnsi"/>
          <w:lang w:val="en-GB"/>
        </w:rPr>
        <w:t>psychophysical</w:t>
      </w:r>
      <w:r w:rsidR="005417BE" w:rsidRPr="00C56DA6">
        <w:rPr>
          <w:rFonts w:cstheme="minorHAnsi"/>
          <w:lang w:val="en-GB"/>
        </w:rPr>
        <w:t>,</w:t>
      </w:r>
      <w:r w:rsidRPr="00C56DA6">
        <w:rPr>
          <w:rFonts w:cstheme="minorHAnsi"/>
          <w:lang w:val="en-GB"/>
        </w:rPr>
        <w:t xml:space="preserve"> and is instantly expanded out there from the centre of our brain every moment, very much like a simulated virtual reality created by a computer. We each live in our own bubble reality, and we all sensibly build the same shared reality through telepathic connections, very similar to a</w:t>
      </w:r>
      <w:r w:rsidR="00EF60EE" w:rsidRPr="00C56DA6">
        <w:rPr>
          <w:rFonts w:cstheme="minorHAnsi"/>
          <w:lang w:val="en-GB"/>
        </w:rPr>
        <w:t>n interconnected</w:t>
      </w:r>
      <w:r w:rsidRPr="00C56DA6">
        <w:rPr>
          <w:rFonts w:cstheme="minorHAnsi"/>
          <w:lang w:val="en-GB"/>
        </w:rPr>
        <w:t xml:space="preserve"> network of computers</w:t>
      </w:r>
      <w:r w:rsidR="00FF5B03" w:rsidRPr="00C56DA6">
        <w:rPr>
          <w:rFonts w:cstheme="minorHAnsi"/>
          <w:lang w:val="en-GB"/>
        </w:rPr>
        <w:t>.</w:t>
      </w:r>
      <w:r w:rsidRPr="00C56DA6">
        <w:rPr>
          <w:rFonts w:cstheme="minorHAnsi"/>
          <w:lang w:val="en-GB"/>
        </w:rPr>
        <w:t xml:space="preserve"> </w:t>
      </w:r>
    </w:p>
    <w:p w14:paraId="689EF1A4" w14:textId="0F7B28A8" w:rsidR="001454C6" w:rsidRPr="00C56DA6" w:rsidRDefault="005B770F" w:rsidP="005B770F">
      <w:pPr>
        <w:ind w:firstLine="340"/>
        <w:rPr>
          <w:rFonts w:cstheme="minorHAnsi"/>
          <w:lang w:val="en-GB"/>
        </w:rPr>
      </w:pPr>
      <w:r w:rsidRPr="00C56DA6">
        <w:rPr>
          <w:rFonts w:cstheme="minorHAnsi"/>
          <w:lang w:val="en-GB"/>
        </w:rPr>
        <w:t>The f</w:t>
      </w:r>
      <w:r w:rsidR="00B351A8" w:rsidRPr="00C56DA6">
        <w:rPr>
          <w:rFonts w:cstheme="minorHAnsi"/>
          <w:lang w:val="en-GB"/>
        </w:rPr>
        <w:t>ifth</w:t>
      </w:r>
      <w:r w:rsidRPr="00C56DA6">
        <w:rPr>
          <w:rFonts w:cstheme="minorHAnsi"/>
          <w:lang w:val="en-GB"/>
        </w:rPr>
        <w:t xml:space="preserve"> type of expansion</w:t>
      </w:r>
      <w:r w:rsidR="00357CE4" w:rsidRPr="00C56DA6">
        <w:rPr>
          <w:rFonts w:cstheme="minorHAnsi"/>
          <w:lang w:val="en-GB"/>
        </w:rPr>
        <w:t>,</w:t>
      </w:r>
      <w:r w:rsidRPr="00C56DA6">
        <w:rPr>
          <w:rFonts w:cstheme="minorHAnsi"/>
          <w:lang w:val="en-GB"/>
        </w:rPr>
        <w:t xml:space="preserve"> is </w:t>
      </w:r>
      <w:r w:rsidR="002D2158" w:rsidRPr="00C56DA6">
        <w:rPr>
          <w:rFonts w:cstheme="minorHAnsi"/>
          <w:lang w:val="en-GB"/>
        </w:rPr>
        <w:t>the</w:t>
      </w:r>
      <w:r w:rsidRPr="00C56DA6">
        <w:rPr>
          <w:rFonts w:cstheme="minorHAnsi"/>
          <w:lang w:val="en-GB"/>
        </w:rPr>
        <w:t xml:space="preserve"> Universal Relativity Theory, replacing Einstein’s Special Relativity. It is a theory of relative motion based on the expansion and </w:t>
      </w:r>
      <w:r w:rsidR="00CD443C" w:rsidRPr="00C56DA6">
        <w:rPr>
          <w:rFonts w:cstheme="minorHAnsi"/>
          <w:lang w:val="en-GB"/>
        </w:rPr>
        <w:t>contraction</w:t>
      </w:r>
      <w:r w:rsidRPr="00C56DA6">
        <w:rPr>
          <w:rFonts w:cstheme="minorHAnsi"/>
          <w:lang w:val="en-GB"/>
        </w:rPr>
        <w:t xml:space="preserve"> of matter, instead of movement in any real space. Reality being psychophysical in nature, it is like a virtual, </w:t>
      </w:r>
      <w:proofErr w:type="gramStart"/>
      <w:r w:rsidRPr="00C56DA6">
        <w:rPr>
          <w:rFonts w:cstheme="minorHAnsi"/>
          <w:lang w:val="en-GB"/>
        </w:rPr>
        <w:t>simulated</w:t>
      </w:r>
      <w:proofErr w:type="gramEnd"/>
      <w:r w:rsidRPr="00C56DA6">
        <w:rPr>
          <w:rFonts w:cstheme="minorHAnsi"/>
          <w:lang w:val="en-GB"/>
        </w:rPr>
        <w:t xml:space="preserve"> or holographic </w:t>
      </w:r>
      <w:r w:rsidR="00357CE4" w:rsidRPr="00C56DA6">
        <w:rPr>
          <w:rFonts w:cstheme="minorHAnsi"/>
          <w:lang w:val="en-GB"/>
        </w:rPr>
        <w:t>universe</w:t>
      </w:r>
      <w:r w:rsidR="001454C6" w:rsidRPr="00C56DA6">
        <w:rPr>
          <w:rFonts w:cstheme="minorHAnsi"/>
          <w:lang w:val="en-GB"/>
        </w:rPr>
        <w:t>,</w:t>
      </w:r>
      <w:r w:rsidRPr="00C56DA6">
        <w:rPr>
          <w:rFonts w:cstheme="minorHAnsi"/>
          <w:lang w:val="en-GB"/>
        </w:rPr>
        <w:t xml:space="preserve"> where everything is located here, and everything in the distance is simply shrunk from our point of view. </w:t>
      </w:r>
    </w:p>
    <w:p w14:paraId="5AAEF09F" w14:textId="7943A4F5" w:rsidR="005B770F" w:rsidRPr="00C56DA6" w:rsidRDefault="005B770F" w:rsidP="005B770F">
      <w:pPr>
        <w:ind w:firstLine="340"/>
        <w:rPr>
          <w:rFonts w:cstheme="minorHAnsi"/>
          <w:lang w:val="en-GB"/>
        </w:rPr>
      </w:pPr>
      <w:r w:rsidRPr="00C56DA6">
        <w:rPr>
          <w:rFonts w:cstheme="minorHAnsi"/>
          <w:lang w:val="en-GB"/>
        </w:rPr>
        <w:lastRenderedPageBreak/>
        <w:t>As something is moving towards us, it is only expanding towards us, just like it would be in a computer simulated world which would not occupy any real space</w:t>
      </w:r>
      <w:r w:rsidR="00EF60EE" w:rsidRPr="00C56DA6">
        <w:rPr>
          <w:rFonts w:cstheme="minorHAnsi"/>
          <w:lang w:val="en-GB"/>
        </w:rPr>
        <w:t>. And when that object is moving away, it is only shrinking from our point of view, it is not covering any distance.</w:t>
      </w:r>
      <w:r w:rsidR="006D142C" w:rsidRPr="00C56DA6">
        <w:rPr>
          <w:rFonts w:cstheme="minorHAnsi"/>
          <w:lang w:val="en-GB"/>
        </w:rPr>
        <w:t xml:space="preserve"> And this is how we can instantly travel anywhere in the universe, by shrinking ourselves to that location, through changing the </w:t>
      </w:r>
      <w:r w:rsidR="00E024A3" w:rsidRPr="00C56DA6">
        <w:rPr>
          <w:rFonts w:cstheme="minorHAnsi"/>
          <w:lang w:val="en-GB"/>
        </w:rPr>
        <w:t xml:space="preserve">orbiting </w:t>
      </w:r>
      <w:r w:rsidR="006D142C" w:rsidRPr="00C56DA6">
        <w:rPr>
          <w:rFonts w:cstheme="minorHAnsi"/>
          <w:lang w:val="en-GB"/>
        </w:rPr>
        <w:t xml:space="preserve">speed </w:t>
      </w:r>
      <w:r w:rsidR="006E651F" w:rsidRPr="00C56DA6">
        <w:rPr>
          <w:rFonts w:cstheme="minorHAnsi"/>
          <w:lang w:val="en-GB"/>
        </w:rPr>
        <w:t xml:space="preserve">and size </w:t>
      </w:r>
      <w:r w:rsidR="006D142C" w:rsidRPr="00C56DA6">
        <w:rPr>
          <w:rFonts w:cstheme="minorHAnsi"/>
          <w:lang w:val="en-GB"/>
        </w:rPr>
        <w:t xml:space="preserve">of our </w:t>
      </w:r>
      <w:r w:rsidR="00B14DB2" w:rsidRPr="00C56DA6">
        <w:rPr>
          <w:rFonts w:cstheme="minorHAnsi"/>
          <w:lang w:val="en-GB"/>
        </w:rPr>
        <w:t>particles</w:t>
      </w:r>
      <w:r w:rsidR="006D142C" w:rsidRPr="00C56DA6">
        <w:rPr>
          <w:rFonts w:cstheme="minorHAnsi"/>
          <w:lang w:val="en-GB"/>
        </w:rPr>
        <w:t>, or our vibrational rate</w:t>
      </w:r>
      <w:r w:rsidR="001454C6" w:rsidRPr="00C56DA6">
        <w:rPr>
          <w:rFonts w:cstheme="minorHAnsi"/>
          <w:lang w:val="en-GB"/>
        </w:rPr>
        <w:t xml:space="preserve"> or resonance.</w:t>
      </w:r>
    </w:p>
    <w:p w14:paraId="3B56CE1D" w14:textId="71CA72DF" w:rsidR="00DD2FC1" w:rsidRPr="00C56DA6" w:rsidRDefault="007B3F79" w:rsidP="00DD2FC1">
      <w:pPr>
        <w:ind w:firstLine="340"/>
        <w:rPr>
          <w:rFonts w:cstheme="minorHAnsi"/>
          <w:lang w:val="en-GB"/>
        </w:rPr>
      </w:pPr>
      <w:r w:rsidRPr="00C56DA6">
        <w:rPr>
          <w:rFonts w:cstheme="minorHAnsi"/>
          <w:lang w:val="en-GB"/>
        </w:rPr>
        <w:t>There is no more speed of light limit</w:t>
      </w:r>
      <w:r w:rsidR="00E024A3" w:rsidRPr="00C56DA6">
        <w:rPr>
          <w:rFonts w:cstheme="minorHAnsi"/>
          <w:lang w:val="en-GB"/>
        </w:rPr>
        <w:t>, as this limit only came from Einstein’s concepts of spacetime and relativity</w:t>
      </w:r>
      <w:r w:rsidRPr="00C56DA6">
        <w:rPr>
          <w:rFonts w:cstheme="minorHAnsi"/>
          <w:lang w:val="en-GB"/>
        </w:rPr>
        <w:t xml:space="preserve">. </w:t>
      </w:r>
      <w:r w:rsidR="00B26842" w:rsidRPr="00C56DA6">
        <w:rPr>
          <w:rFonts w:cstheme="minorHAnsi"/>
          <w:lang w:val="en-GB"/>
        </w:rPr>
        <w:t xml:space="preserve">It is not time that is relative, it is the speed of light, because only matter can be affected by relative motion. </w:t>
      </w:r>
      <w:r w:rsidR="00DD2FC1" w:rsidRPr="00C56DA6">
        <w:rPr>
          <w:rFonts w:cstheme="minorHAnsi"/>
          <w:lang w:val="en-GB"/>
        </w:rPr>
        <w:t>Any spaceship going at multiple times our actual measurement of the speed of light, will still see just fine. Although they might see in fast forward or slow motion</w:t>
      </w:r>
      <w:r w:rsidR="00FA19EB" w:rsidRPr="00C56DA6">
        <w:rPr>
          <w:rFonts w:cstheme="minorHAnsi"/>
          <w:lang w:val="en-GB"/>
        </w:rPr>
        <w:t>, and even freeze what they are looking at</w:t>
      </w:r>
      <w:r w:rsidR="00DD2FC1" w:rsidRPr="00C56DA6">
        <w:rPr>
          <w:rFonts w:cstheme="minorHAnsi"/>
          <w:lang w:val="en-GB"/>
        </w:rPr>
        <w:t xml:space="preserve">, depending on their direction of motion and </w:t>
      </w:r>
      <w:r w:rsidR="00FA19EB" w:rsidRPr="00C56DA6">
        <w:rPr>
          <w:rFonts w:cstheme="minorHAnsi"/>
          <w:lang w:val="en-GB"/>
        </w:rPr>
        <w:t>their speed</w:t>
      </w:r>
      <w:r w:rsidR="00DD2FC1" w:rsidRPr="00C56DA6">
        <w:rPr>
          <w:rFonts w:cstheme="minorHAnsi"/>
          <w:lang w:val="en-GB"/>
        </w:rPr>
        <w:t xml:space="preserve">. </w:t>
      </w:r>
      <w:r w:rsidR="00FA19EB" w:rsidRPr="00C56DA6">
        <w:rPr>
          <w:rFonts w:cstheme="minorHAnsi"/>
          <w:lang w:val="en-GB"/>
        </w:rPr>
        <w:t>T</w:t>
      </w:r>
      <w:r w:rsidR="00B26842" w:rsidRPr="00C56DA6">
        <w:rPr>
          <w:rFonts w:cstheme="minorHAnsi"/>
          <w:lang w:val="en-GB"/>
        </w:rPr>
        <w:t xml:space="preserve">heir measurement of the speed of light might be </w:t>
      </w:r>
      <w:proofErr w:type="gramStart"/>
      <w:r w:rsidR="00B26842" w:rsidRPr="00C56DA6">
        <w:rPr>
          <w:rFonts w:cstheme="minorHAnsi"/>
          <w:lang w:val="en-GB"/>
        </w:rPr>
        <w:t>similar to</w:t>
      </w:r>
      <w:proofErr w:type="gramEnd"/>
      <w:r w:rsidR="00B26842" w:rsidRPr="00C56DA6">
        <w:rPr>
          <w:rFonts w:cstheme="minorHAnsi"/>
          <w:lang w:val="en-GB"/>
        </w:rPr>
        <w:t xml:space="preserve"> ours, but compared to our measurement, it would actually be multiple times the speed of light. This is what is meant by the speed of light is relative to the frame of reference.</w:t>
      </w:r>
    </w:p>
    <w:p w14:paraId="77CEBDF7" w14:textId="7015D76D" w:rsidR="00E024A3" w:rsidRPr="00C56DA6" w:rsidRDefault="007B3F79" w:rsidP="00B26842">
      <w:pPr>
        <w:ind w:firstLine="340"/>
        <w:rPr>
          <w:rFonts w:cstheme="minorHAnsi"/>
          <w:lang w:val="en-GB"/>
        </w:rPr>
      </w:pPr>
      <w:r w:rsidRPr="00C56DA6">
        <w:rPr>
          <w:rFonts w:cstheme="minorHAnsi"/>
          <w:lang w:val="en-GB"/>
        </w:rPr>
        <w:t>The speed of light</w:t>
      </w:r>
      <w:r w:rsidR="00B65F05" w:rsidRPr="00C56DA6">
        <w:rPr>
          <w:rFonts w:cstheme="minorHAnsi"/>
          <w:lang w:val="en-GB"/>
        </w:rPr>
        <w:t>, and any electromagnetic phenomeno</w:t>
      </w:r>
      <w:r w:rsidR="005546C2" w:rsidRPr="00C56DA6">
        <w:rPr>
          <w:rFonts w:cstheme="minorHAnsi"/>
          <w:lang w:val="en-GB"/>
        </w:rPr>
        <w:t>n</w:t>
      </w:r>
      <w:r w:rsidR="00B65F05" w:rsidRPr="00C56DA6">
        <w:rPr>
          <w:rFonts w:cstheme="minorHAnsi"/>
          <w:lang w:val="en-GB"/>
        </w:rPr>
        <w:t xml:space="preserve"> such as radio signals,</w:t>
      </w:r>
      <w:r w:rsidRPr="00C56DA6">
        <w:rPr>
          <w:rFonts w:cstheme="minorHAnsi"/>
          <w:lang w:val="en-GB"/>
        </w:rPr>
        <w:t xml:space="preserve"> is not constant</w:t>
      </w:r>
      <w:r w:rsidR="00E024A3" w:rsidRPr="00C56DA6">
        <w:rPr>
          <w:rFonts w:cstheme="minorHAnsi"/>
          <w:lang w:val="en-GB"/>
        </w:rPr>
        <w:t>.</w:t>
      </w:r>
      <w:r w:rsidRPr="00C56DA6">
        <w:rPr>
          <w:rFonts w:cstheme="minorHAnsi"/>
          <w:lang w:val="en-GB"/>
        </w:rPr>
        <w:t xml:space="preserve"> </w:t>
      </w:r>
      <w:r w:rsidR="002B22F4" w:rsidRPr="00C56DA6">
        <w:rPr>
          <w:rFonts w:cstheme="minorHAnsi"/>
          <w:lang w:val="en-GB"/>
        </w:rPr>
        <w:t>M</w:t>
      </w:r>
      <w:r w:rsidR="003112BD" w:rsidRPr="00C56DA6">
        <w:rPr>
          <w:rFonts w:cstheme="minorHAnsi"/>
          <w:lang w:val="en-GB"/>
        </w:rPr>
        <w:t xml:space="preserve">ost of the </w:t>
      </w:r>
      <w:r w:rsidR="002B22F4" w:rsidRPr="00C56DA6">
        <w:rPr>
          <w:rFonts w:cstheme="minorHAnsi"/>
          <w:lang w:val="en-GB"/>
        </w:rPr>
        <w:t xml:space="preserve">speed of </w:t>
      </w:r>
      <w:r w:rsidR="003112BD" w:rsidRPr="00C56DA6">
        <w:rPr>
          <w:rFonts w:cstheme="minorHAnsi"/>
          <w:lang w:val="en-GB"/>
        </w:rPr>
        <w:t xml:space="preserve">light follows from its original ejection from </w:t>
      </w:r>
      <w:r w:rsidR="00B26842" w:rsidRPr="00C56DA6">
        <w:rPr>
          <w:rFonts w:cstheme="minorHAnsi"/>
          <w:lang w:val="en-GB"/>
        </w:rPr>
        <w:t xml:space="preserve">the atoms, and from </w:t>
      </w:r>
      <w:r w:rsidR="003112BD" w:rsidRPr="00C56DA6">
        <w:rPr>
          <w:rFonts w:cstheme="minorHAnsi"/>
          <w:lang w:val="en-GB"/>
        </w:rPr>
        <w:t xml:space="preserve">the subatomic world, where the clusters of electrons must </w:t>
      </w:r>
      <w:r w:rsidR="008C3F82" w:rsidRPr="00C56DA6">
        <w:rPr>
          <w:rFonts w:cstheme="minorHAnsi"/>
          <w:lang w:val="en-GB"/>
        </w:rPr>
        <w:t xml:space="preserve">be excited enough to </w:t>
      </w:r>
      <w:r w:rsidR="003112BD" w:rsidRPr="00C56DA6">
        <w:rPr>
          <w:rFonts w:cstheme="minorHAnsi"/>
          <w:lang w:val="en-GB"/>
        </w:rPr>
        <w:t>reach a certain speed</w:t>
      </w:r>
      <w:r w:rsidR="008C3F82" w:rsidRPr="00C56DA6">
        <w:rPr>
          <w:rFonts w:cstheme="minorHAnsi"/>
          <w:lang w:val="en-GB"/>
        </w:rPr>
        <w:t>,</w:t>
      </w:r>
      <w:r w:rsidR="003112BD" w:rsidRPr="00C56DA6">
        <w:rPr>
          <w:rFonts w:cstheme="minorHAnsi"/>
          <w:lang w:val="en-GB"/>
        </w:rPr>
        <w:t xml:space="preserve"> </w:t>
      </w:r>
      <w:proofErr w:type="gramStart"/>
      <w:r w:rsidR="009D49F1" w:rsidRPr="00C56DA6">
        <w:rPr>
          <w:rFonts w:cstheme="minorHAnsi"/>
          <w:lang w:val="en-GB"/>
        </w:rPr>
        <w:t xml:space="preserve">in order </w:t>
      </w:r>
      <w:r w:rsidR="003112BD" w:rsidRPr="00C56DA6">
        <w:rPr>
          <w:rFonts w:cstheme="minorHAnsi"/>
          <w:lang w:val="en-GB"/>
        </w:rPr>
        <w:t>to</w:t>
      </w:r>
      <w:proofErr w:type="gramEnd"/>
      <w:r w:rsidR="003112BD" w:rsidRPr="00C56DA6">
        <w:rPr>
          <w:rFonts w:cstheme="minorHAnsi"/>
          <w:lang w:val="en-GB"/>
        </w:rPr>
        <w:t xml:space="preserve"> detach themselves and move freely into space.</w:t>
      </w:r>
      <w:r w:rsidR="008C3F82" w:rsidRPr="00C56DA6">
        <w:rPr>
          <w:rFonts w:cstheme="minorHAnsi"/>
          <w:lang w:val="en-GB"/>
        </w:rPr>
        <w:t xml:space="preserve"> </w:t>
      </w:r>
      <w:r w:rsidR="00E024A3" w:rsidRPr="00C56DA6">
        <w:rPr>
          <w:rFonts w:cstheme="minorHAnsi"/>
          <w:lang w:val="en-GB"/>
        </w:rPr>
        <w:t>It is like bullet</w:t>
      </w:r>
      <w:r w:rsidR="001454C6" w:rsidRPr="00C56DA6">
        <w:rPr>
          <w:rFonts w:cstheme="minorHAnsi"/>
          <w:lang w:val="en-GB"/>
        </w:rPr>
        <w:t>s</w:t>
      </w:r>
      <w:r w:rsidR="00E024A3" w:rsidRPr="00C56DA6">
        <w:rPr>
          <w:rFonts w:cstheme="minorHAnsi"/>
          <w:lang w:val="en-GB"/>
        </w:rPr>
        <w:t xml:space="preserve"> </w:t>
      </w:r>
      <w:r w:rsidR="00B26842" w:rsidRPr="00C56DA6">
        <w:rPr>
          <w:rFonts w:cstheme="minorHAnsi"/>
          <w:lang w:val="en-GB"/>
        </w:rPr>
        <w:t xml:space="preserve">being </w:t>
      </w:r>
      <w:r w:rsidR="00E024A3" w:rsidRPr="00C56DA6">
        <w:rPr>
          <w:rFonts w:cstheme="minorHAnsi"/>
          <w:lang w:val="en-GB"/>
        </w:rPr>
        <w:t xml:space="preserve">fired from a gun, </w:t>
      </w:r>
      <w:r w:rsidR="001454C6" w:rsidRPr="00C56DA6">
        <w:rPr>
          <w:rFonts w:cstheme="minorHAnsi"/>
          <w:lang w:val="en-GB"/>
        </w:rPr>
        <w:t xml:space="preserve">the clusters of electrons get </w:t>
      </w:r>
      <w:r w:rsidR="00E024A3" w:rsidRPr="00C56DA6">
        <w:rPr>
          <w:rFonts w:cstheme="minorHAnsi"/>
          <w:lang w:val="en-GB"/>
        </w:rPr>
        <w:t xml:space="preserve">an initial </w:t>
      </w:r>
      <w:proofErr w:type="gramStart"/>
      <w:r w:rsidR="00E024A3" w:rsidRPr="00C56DA6">
        <w:rPr>
          <w:rFonts w:cstheme="minorHAnsi"/>
          <w:lang w:val="en-GB"/>
        </w:rPr>
        <w:t>high speed</w:t>
      </w:r>
      <w:proofErr w:type="gramEnd"/>
      <w:r w:rsidR="001454C6" w:rsidRPr="00C56DA6">
        <w:rPr>
          <w:rFonts w:cstheme="minorHAnsi"/>
          <w:lang w:val="en-GB"/>
        </w:rPr>
        <w:t xml:space="preserve"> boost,</w:t>
      </w:r>
      <w:r w:rsidR="00E024A3" w:rsidRPr="00C56DA6">
        <w:rPr>
          <w:rFonts w:cstheme="minorHAnsi"/>
          <w:lang w:val="en-GB"/>
        </w:rPr>
        <w:t xml:space="preserve"> followed by any acceleration due to gravity.</w:t>
      </w:r>
    </w:p>
    <w:p w14:paraId="67824D70" w14:textId="7EA5BF2E" w:rsidR="003A6525" w:rsidRPr="00C56DA6" w:rsidRDefault="008C3F82" w:rsidP="007B3F79">
      <w:pPr>
        <w:ind w:firstLine="340"/>
        <w:rPr>
          <w:rFonts w:cstheme="minorHAnsi"/>
          <w:lang w:val="en-GB"/>
        </w:rPr>
      </w:pPr>
      <w:r w:rsidRPr="00C56DA6">
        <w:rPr>
          <w:rFonts w:cstheme="minorHAnsi"/>
          <w:lang w:val="en-GB"/>
        </w:rPr>
        <w:t>Light can be slowed down as it crosses gases and magnetic fields, but it can also be accelerated further through the slingshot effect, whenever its path deviates through partial orbits around large objects</w:t>
      </w:r>
      <w:r w:rsidR="00357CE4" w:rsidRPr="00C56DA6">
        <w:rPr>
          <w:rFonts w:cstheme="minorHAnsi"/>
          <w:lang w:val="en-GB"/>
        </w:rPr>
        <w:t>,</w:t>
      </w:r>
      <w:r w:rsidRPr="00C56DA6">
        <w:rPr>
          <w:rFonts w:cstheme="minorHAnsi"/>
          <w:lang w:val="en-GB"/>
        </w:rPr>
        <w:t xml:space="preserve"> such as the Sun and the planets.</w:t>
      </w:r>
      <w:r w:rsidR="00E024A3" w:rsidRPr="00C56DA6">
        <w:rPr>
          <w:rFonts w:cstheme="minorHAnsi"/>
          <w:lang w:val="en-GB"/>
        </w:rPr>
        <w:t xml:space="preserve"> </w:t>
      </w:r>
      <w:r w:rsidR="00FF44E1" w:rsidRPr="00C56DA6">
        <w:rPr>
          <w:rFonts w:cstheme="minorHAnsi"/>
          <w:lang w:val="en-GB"/>
        </w:rPr>
        <w:t>The speed of light is variable</w:t>
      </w:r>
      <w:r w:rsidR="00B26842" w:rsidRPr="00C56DA6">
        <w:rPr>
          <w:rFonts w:cstheme="minorHAnsi"/>
          <w:lang w:val="en-GB"/>
        </w:rPr>
        <w:t>,</w:t>
      </w:r>
      <w:r w:rsidR="00FF44E1" w:rsidRPr="00C56DA6">
        <w:rPr>
          <w:rFonts w:cstheme="minorHAnsi"/>
          <w:lang w:val="en-GB"/>
        </w:rPr>
        <w:t xml:space="preserve"> whether it is in a vacuum or not</w:t>
      </w:r>
      <w:r w:rsidR="00F440D6" w:rsidRPr="00C56DA6">
        <w:rPr>
          <w:rFonts w:cstheme="minorHAnsi"/>
          <w:lang w:val="en-GB"/>
        </w:rPr>
        <w:t>, and despite all the proofs to the contrary.</w:t>
      </w:r>
      <w:r w:rsidR="003A6525" w:rsidRPr="00C56DA6">
        <w:rPr>
          <w:rFonts w:cstheme="minorHAnsi"/>
          <w:lang w:val="en-GB"/>
        </w:rPr>
        <w:t xml:space="preserve"> Because light is made of matter, clusters of electrons, and all matter is subject to gravity</w:t>
      </w:r>
      <w:r w:rsidR="00B26842" w:rsidRPr="00C56DA6">
        <w:rPr>
          <w:rFonts w:cstheme="minorHAnsi"/>
          <w:lang w:val="en-GB"/>
        </w:rPr>
        <w:t>, the geometry of expansion</w:t>
      </w:r>
      <w:r w:rsidR="00FA19EB" w:rsidRPr="00C56DA6">
        <w:rPr>
          <w:rFonts w:cstheme="minorHAnsi"/>
          <w:lang w:val="en-GB"/>
        </w:rPr>
        <w:t>,</w:t>
      </w:r>
      <w:r w:rsidR="00B26842" w:rsidRPr="00C56DA6">
        <w:rPr>
          <w:rFonts w:cstheme="minorHAnsi"/>
          <w:lang w:val="en-GB"/>
        </w:rPr>
        <w:t xml:space="preserve"> including partial orbits, and relative motion</w:t>
      </w:r>
      <w:r w:rsidR="003A6525" w:rsidRPr="00C56DA6">
        <w:rPr>
          <w:rFonts w:cstheme="minorHAnsi"/>
          <w:lang w:val="en-GB"/>
        </w:rPr>
        <w:t xml:space="preserve">. </w:t>
      </w:r>
    </w:p>
    <w:p w14:paraId="5E8684FC" w14:textId="36A0D426" w:rsidR="007B3F79" w:rsidRPr="00C56DA6" w:rsidRDefault="003A6525" w:rsidP="00866C61">
      <w:pPr>
        <w:ind w:firstLine="340"/>
        <w:rPr>
          <w:rFonts w:cstheme="minorHAnsi"/>
          <w:lang w:val="en-GB"/>
        </w:rPr>
      </w:pPr>
      <w:r w:rsidRPr="00C56DA6">
        <w:rPr>
          <w:rFonts w:cstheme="minorHAnsi"/>
          <w:lang w:val="en-GB"/>
        </w:rPr>
        <w:lastRenderedPageBreak/>
        <w:t xml:space="preserve">Even within the concept of light being just photons, or packets of energy, light still </w:t>
      </w:r>
      <w:proofErr w:type="gramStart"/>
      <w:r w:rsidRPr="00C56DA6">
        <w:rPr>
          <w:rFonts w:cstheme="minorHAnsi"/>
          <w:lang w:val="en-GB"/>
        </w:rPr>
        <w:t>enters into</w:t>
      </w:r>
      <w:proofErr w:type="gramEnd"/>
      <w:r w:rsidRPr="00C56DA6">
        <w:rPr>
          <w:rFonts w:cstheme="minorHAnsi"/>
          <w:lang w:val="en-GB"/>
        </w:rPr>
        <w:t xml:space="preserve"> partial orbits around large objects</w:t>
      </w:r>
      <w:r w:rsidR="00866C61" w:rsidRPr="00C56DA6">
        <w:rPr>
          <w:rFonts w:cstheme="minorHAnsi"/>
          <w:lang w:val="en-GB"/>
        </w:rPr>
        <w:t xml:space="preserve"> and</w:t>
      </w:r>
      <w:r w:rsidRPr="00C56DA6">
        <w:rPr>
          <w:rFonts w:cstheme="minorHAnsi"/>
          <w:lang w:val="en-GB"/>
        </w:rPr>
        <w:t xml:space="preserve"> deviates </w:t>
      </w:r>
      <w:r w:rsidR="00FF315A" w:rsidRPr="00C56DA6">
        <w:rPr>
          <w:rFonts w:cstheme="minorHAnsi"/>
          <w:lang w:val="en-GB"/>
        </w:rPr>
        <w:t>from its path</w:t>
      </w:r>
      <w:r w:rsidR="00BF38E9" w:rsidRPr="00C56DA6">
        <w:rPr>
          <w:rFonts w:cstheme="minorHAnsi"/>
          <w:lang w:val="en-GB"/>
        </w:rPr>
        <w:t>,</w:t>
      </w:r>
      <w:r w:rsidR="00FF315A" w:rsidRPr="00C56DA6">
        <w:rPr>
          <w:rFonts w:cstheme="minorHAnsi"/>
          <w:lang w:val="en-GB"/>
        </w:rPr>
        <w:t xml:space="preserve"> </w:t>
      </w:r>
      <w:r w:rsidR="009D49F1" w:rsidRPr="00C56DA6">
        <w:rPr>
          <w:rFonts w:cstheme="minorHAnsi"/>
          <w:lang w:val="en-GB"/>
        </w:rPr>
        <w:t xml:space="preserve">as can be seen </w:t>
      </w:r>
      <w:r w:rsidRPr="00C56DA6">
        <w:rPr>
          <w:rFonts w:cstheme="minorHAnsi"/>
          <w:lang w:val="en-GB"/>
        </w:rPr>
        <w:t xml:space="preserve">in the gravitational lensing effect. </w:t>
      </w:r>
      <w:r w:rsidR="001126A3" w:rsidRPr="00C56DA6">
        <w:rPr>
          <w:rFonts w:cstheme="minorHAnsi"/>
          <w:lang w:val="en-GB"/>
        </w:rPr>
        <w:t xml:space="preserve">This is hardly a parallax effect or </w:t>
      </w:r>
      <w:r w:rsidR="001A3BAF" w:rsidRPr="00C56DA6">
        <w:rPr>
          <w:rFonts w:cstheme="minorHAnsi"/>
          <w:lang w:val="en-GB"/>
        </w:rPr>
        <w:t xml:space="preserve">an optical </w:t>
      </w:r>
      <w:r w:rsidR="00D46A2C" w:rsidRPr="00C56DA6">
        <w:rPr>
          <w:rFonts w:cstheme="minorHAnsi"/>
          <w:lang w:val="en-GB"/>
        </w:rPr>
        <w:t>illusion, the path of the light physically changes</w:t>
      </w:r>
      <w:r w:rsidR="00B0145C" w:rsidRPr="00C56DA6">
        <w:rPr>
          <w:rFonts w:cstheme="minorHAnsi"/>
          <w:lang w:val="en-GB"/>
        </w:rPr>
        <w:t xml:space="preserve">, precisely like the path of a bunch of asteroids would. </w:t>
      </w:r>
      <w:r w:rsidRPr="00C56DA6">
        <w:rPr>
          <w:rFonts w:cstheme="minorHAnsi"/>
          <w:lang w:val="en-GB"/>
        </w:rPr>
        <w:t xml:space="preserve">This </w:t>
      </w:r>
      <w:r w:rsidR="00BF38E9" w:rsidRPr="00C56DA6">
        <w:rPr>
          <w:rFonts w:cstheme="minorHAnsi"/>
          <w:lang w:val="en-GB"/>
        </w:rPr>
        <w:t>demonstrates</w:t>
      </w:r>
      <w:r w:rsidRPr="00C56DA6">
        <w:rPr>
          <w:rFonts w:cstheme="minorHAnsi"/>
          <w:lang w:val="en-GB"/>
        </w:rPr>
        <w:t xml:space="preserve"> that light is subject to gravity</w:t>
      </w:r>
      <w:r w:rsidR="00866C61" w:rsidRPr="00C56DA6">
        <w:rPr>
          <w:rFonts w:cstheme="minorHAnsi"/>
          <w:lang w:val="en-GB"/>
        </w:rPr>
        <w:t xml:space="preserve"> and to the slingshot effect</w:t>
      </w:r>
      <w:r w:rsidRPr="00C56DA6">
        <w:rPr>
          <w:rFonts w:cstheme="minorHAnsi"/>
          <w:lang w:val="en-GB"/>
        </w:rPr>
        <w:t xml:space="preserve">, and </w:t>
      </w:r>
      <w:r w:rsidR="00FF315A" w:rsidRPr="00C56DA6">
        <w:rPr>
          <w:rFonts w:cstheme="minorHAnsi"/>
          <w:lang w:val="en-GB"/>
        </w:rPr>
        <w:t>we cannot escape the fact</w:t>
      </w:r>
      <w:r w:rsidR="00FA19EB" w:rsidRPr="00C56DA6">
        <w:rPr>
          <w:rFonts w:cstheme="minorHAnsi"/>
          <w:lang w:val="en-GB"/>
        </w:rPr>
        <w:t>,</w:t>
      </w:r>
      <w:r w:rsidR="00FF315A" w:rsidRPr="00C56DA6">
        <w:rPr>
          <w:rFonts w:cstheme="minorHAnsi"/>
          <w:lang w:val="en-GB"/>
        </w:rPr>
        <w:t xml:space="preserve"> </w:t>
      </w:r>
      <w:r w:rsidR="00B26842" w:rsidRPr="00C56DA6">
        <w:rPr>
          <w:rFonts w:cstheme="minorHAnsi"/>
          <w:lang w:val="en-GB"/>
        </w:rPr>
        <w:t xml:space="preserve">that </w:t>
      </w:r>
      <w:proofErr w:type="gramStart"/>
      <w:r w:rsidR="00B26842" w:rsidRPr="00C56DA6">
        <w:rPr>
          <w:rFonts w:cstheme="minorHAnsi"/>
          <w:lang w:val="en-GB"/>
        </w:rPr>
        <w:t>both of these</w:t>
      </w:r>
      <w:proofErr w:type="gramEnd"/>
      <w:r w:rsidR="00B26842" w:rsidRPr="00C56DA6">
        <w:rPr>
          <w:rFonts w:cstheme="minorHAnsi"/>
          <w:lang w:val="en-GB"/>
        </w:rPr>
        <w:t xml:space="preserve"> phenomena create</w:t>
      </w:r>
      <w:r w:rsidRPr="00C56DA6">
        <w:rPr>
          <w:rFonts w:cstheme="minorHAnsi"/>
          <w:lang w:val="en-GB"/>
        </w:rPr>
        <w:t xml:space="preserve"> an acceleration</w:t>
      </w:r>
      <w:r w:rsidR="00EA3C6A" w:rsidRPr="00C56DA6">
        <w:rPr>
          <w:rFonts w:cstheme="minorHAnsi"/>
          <w:lang w:val="en-GB"/>
        </w:rPr>
        <w:t>.</w:t>
      </w:r>
      <w:r w:rsidR="00483B03" w:rsidRPr="00C56DA6">
        <w:rPr>
          <w:rFonts w:cstheme="minorHAnsi"/>
          <w:lang w:val="en-GB"/>
        </w:rPr>
        <w:t xml:space="preserve"> </w:t>
      </w:r>
      <w:r w:rsidRPr="00C56DA6">
        <w:rPr>
          <w:rFonts w:cstheme="minorHAnsi"/>
          <w:lang w:val="en-GB"/>
        </w:rPr>
        <w:t>Consequently, we better think of better ways to test the speed of light</w:t>
      </w:r>
      <w:r w:rsidR="00660DA7" w:rsidRPr="00C56DA6">
        <w:rPr>
          <w:rFonts w:cstheme="minorHAnsi"/>
          <w:lang w:val="en-GB"/>
        </w:rPr>
        <w:t xml:space="preserve"> and</w:t>
      </w:r>
      <w:r w:rsidR="00EC56D0" w:rsidRPr="00C56DA6">
        <w:rPr>
          <w:rFonts w:cstheme="minorHAnsi"/>
          <w:lang w:val="en-GB"/>
        </w:rPr>
        <w:t xml:space="preserve"> </w:t>
      </w:r>
      <w:r w:rsidR="00660DA7" w:rsidRPr="00C56DA6">
        <w:rPr>
          <w:rFonts w:cstheme="minorHAnsi"/>
          <w:lang w:val="en-GB"/>
        </w:rPr>
        <w:t>radio signals.</w:t>
      </w:r>
      <w:r w:rsidR="00FF315A" w:rsidRPr="00C56DA6">
        <w:rPr>
          <w:rFonts w:cstheme="minorHAnsi"/>
          <w:lang w:val="en-GB"/>
        </w:rPr>
        <w:t xml:space="preserve"> </w:t>
      </w:r>
    </w:p>
    <w:p w14:paraId="5D683C5A" w14:textId="588C3DCD" w:rsidR="002A4926" w:rsidRPr="00C56DA6" w:rsidRDefault="005546C2" w:rsidP="003011B0">
      <w:pPr>
        <w:ind w:firstLine="340"/>
        <w:rPr>
          <w:rFonts w:cstheme="minorHAnsi"/>
          <w:lang w:val="en-GB"/>
        </w:rPr>
      </w:pPr>
      <w:r w:rsidRPr="00C56DA6">
        <w:rPr>
          <w:rFonts w:cstheme="minorHAnsi"/>
          <w:lang w:val="en-GB"/>
        </w:rPr>
        <w:t>A</w:t>
      </w:r>
      <w:r w:rsidR="007B3F79" w:rsidRPr="00C56DA6">
        <w:rPr>
          <w:rFonts w:cstheme="minorHAnsi"/>
          <w:lang w:val="en-GB"/>
        </w:rPr>
        <w:t xml:space="preserve">lthough </w:t>
      </w:r>
      <w:r w:rsidR="002A4926" w:rsidRPr="00C56DA6">
        <w:rPr>
          <w:rFonts w:cstheme="minorHAnsi"/>
          <w:lang w:val="en-GB"/>
        </w:rPr>
        <w:t xml:space="preserve">the </w:t>
      </w:r>
      <w:r w:rsidR="007B3F79" w:rsidRPr="00C56DA6">
        <w:rPr>
          <w:rFonts w:cstheme="minorHAnsi"/>
          <w:lang w:val="en-GB"/>
        </w:rPr>
        <w:t xml:space="preserve">Earth and </w:t>
      </w:r>
      <w:r w:rsidR="002A4926" w:rsidRPr="00C56DA6">
        <w:rPr>
          <w:rFonts w:cstheme="minorHAnsi"/>
          <w:lang w:val="en-GB"/>
        </w:rPr>
        <w:t xml:space="preserve">the Sun </w:t>
      </w:r>
      <w:r w:rsidR="007B3F79" w:rsidRPr="00C56DA6">
        <w:rPr>
          <w:rFonts w:cstheme="minorHAnsi"/>
          <w:lang w:val="en-GB"/>
        </w:rPr>
        <w:t>are constantly expanding, reducing the distance between the</w:t>
      </w:r>
      <w:r w:rsidR="002A4926" w:rsidRPr="00C56DA6">
        <w:rPr>
          <w:rFonts w:cstheme="minorHAnsi"/>
          <w:lang w:val="en-GB"/>
        </w:rPr>
        <w:t>m</w:t>
      </w:r>
      <w:r w:rsidR="007B3F79" w:rsidRPr="00C56DA6">
        <w:rPr>
          <w:rFonts w:cstheme="minorHAnsi"/>
          <w:lang w:val="en-GB"/>
        </w:rPr>
        <w:t xml:space="preserve">, they follow the natural orbit effect </w:t>
      </w:r>
      <w:r w:rsidR="00C25151" w:rsidRPr="00C56DA6">
        <w:rPr>
          <w:rFonts w:cstheme="minorHAnsi"/>
          <w:lang w:val="en-GB"/>
        </w:rPr>
        <w:t>of the</w:t>
      </w:r>
      <w:r w:rsidR="00DB58CF" w:rsidRPr="00C56DA6">
        <w:rPr>
          <w:rFonts w:cstheme="minorHAnsi"/>
          <w:lang w:val="en-GB"/>
        </w:rPr>
        <w:t xml:space="preserve"> relative motion of the</w:t>
      </w:r>
      <w:r w:rsidR="00C25151" w:rsidRPr="00C56DA6">
        <w:rPr>
          <w:rFonts w:cstheme="minorHAnsi"/>
          <w:lang w:val="en-GB"/>
        </w:rPr>
        <w:t xml:space="preserve"> </w:t>
      </w:r>
      <w:r w:rsidR="007B3F79" w:rsidRPr="00C56DA6">
        <w:rPr>
          <w:rFonts w:cstheme="minorHAnsi"/>
          <w:lang w:val="en-GB"/>
        </w:rPr>
        <w:t>geometry of expansion</w:t>
      </w:r>
      <w:r w:rsidR="003011B0" w:rsidRPr="00C56DA6">
        <w:rPr>
          <w:rFonts w:cstheme="minorHAnsi"/>
          <w:lang w:val="en-GB"/>
        </w:rPr>
        <w:t>. T</w:t>
      </w:r>
      <w:r w:rsidR="007B3F79" w:rsidRPr="00C56DA6">
        <w:rPr>
          <w:rFonts w:cstheme="minorHAnsi"/>
          <w:lang w:val="en-GB"/>
        </w:rPr>
        <w:t>he</w:t>
      </w:r>
      <w:r w:rsidR="003011B0" w:rsidRPr="00C56DA6">
        <w:rPr>
          <w:rFonts w:cstheme="minorHAnsi"/>
          <w:lang w:val="en-GB"/>
        </w:rPr>
        <w:t>ir</w:t>
      </w:r>
      <w:r w:rsidR="007B3F79" w:rsidRPr="00C56DA6">
        <w:rPr>
          <w:rFonts w:cstheme="minorHAnsi"/>
          <w:lang w:val="en-GB"/>
        </w:rPr>
        <w:t xml:space="preserve"> distance keeps reducing and enlarging constantly</w:t>
      </w:r>
      <w:r w:rsidR="00B65F05" w:rsidRPr="00C56DA6">
        <w:rPr>
          <w:rFonts w:cstheme="minorHAnsi"/>
          <w:lang w:val="en-GB"/>
        </w:rPr>
        <w:t xml:space="preserve"> between them</w:t>
      </w:r>
      <w:r w:rsidR="003011B0" w:rsidRPr="00C56DA6">
        <w:rPr>
          <w:rFonts w:cstheme="minorHAnsi"/>
          <w:lang w:val="en-GB"/>
        </w:rPr>
        <w:t xml:space="preserve">, </w:t>
      </w:r>
      <w:r w:rsidR="00B874FD" w:rsidRPr="00C56DA6">
        <w:rPr>
          <w:rFonts w:cstheme="minorHAnsi"/>
          <w:lang w:val="en-GB"/>
        </w:rPr>
        <w:t>because they are going fast enough to escape their respective inner expansion</w:t>
      </w:r>
      <w:r w:rsidR="00DB58CF" w:rsidRPr="00C56DA6">
        <w:rPr>
          <w:rFonts w:cstheme="minorHAnsi"/>
          <w:lang w:val="en-GB"/>
        </w:rPr>
        <w:t xml:space="preserve">, </w:t>
      </w:r>
      <w:r w:rsidR="003011B0" w:rsidRPr="00C56DA6">
        <w:rPr>
          <w:rFonts w:cstheme="minorHAnsi"/>
          <w:lang w:val="en-GB"/>
        </w:rPr>
        <w:t>moment by moment.</w:t>
      </w:r>
      <w:r w:rsidR="007B3F79" w:rsidRPr="00C56DA6">
        <w:rPr>
          <w:rFonts w:cstheme="minorHAnsi"/>
          <w:lang w:val="en-GB"/>
        </w:rPr>
        <w:t xml:space="preserve"> </w:t>
      </w:r>
    </w:p>
    <w:p w14:paraId="6F1B8A22" w14:textId="72124158" w:rsidR="002A4926" w:rsidRPr="00C56DA6" w:rsidRDefault="008952D3" w:rsidP="003011B0">
      <w:pPr>
        <w:ind w:firstLine="340"/>
        <w:rPr>
          <w:rFonts w:cstheme="minorHAnsi"/>
          <w:lang w:val="en-GB"/>
        </w:rPr>
      </w:pPr>
      <w:r w:rsidRPr="00C56DA6">
        <w:rPr>
          <w:rFonts w:cstheme="minorHAnsi"/>
          <w:lang w:val="en-GB"/>
        </w:rPr>
        <w:t>Behind the scenes</w:t>
      </w:r>
      <w:r w:rsidR="002A4926" w:rsidRPr="00C56DA6">
        <w:rPr>
          <w:rFonts w:cstheme="minorHAnsi"/>
          <w:lang w:val="en-GB"/>
        </w:rPr>
        <w:t>, if we could see the expansion, the Earth might be moving away from the Sun in a straight line</w:t>
      </w:r>
      <w:r w:rsidR="00006E5D" w:rsidRPr="00C56DA6">
        <w:rPr>
          <w:rFonts w:cstheme="minorHAnsi"/>
          <w:lang w:val="en-GB"/>
        </w:rPr>
        <w:t>,</w:t>
      </w:r>
      <w:r w:rsidR="002A4926" w:rsidRPr="00C56DA6">
        <w:rPr>
          <w:rFonts w:cstheme="minorHAnsi"/>
          <w:lang w:val="en-GB"/>
        </w:rPr>
        <w:t xml:space="preserve"> where there is no orbit at all. </w:t>
      </w:r>
      <w:r w:rsidR="00006E5D" w:rsidRPr="00C56DA6">
        <w:rPr>
          <w:rFonts w:cstheme="minorHAnsi"/>
          <w:lang w:val="en-GB"/>
        </w:rPr>
        <w:t>In the resulting reality however, where we cannot see the expansion, i</w:t>
      </w:r>
      <w:r w:rsidR="002A4926" w:rsidRPr="00C56DA6">
        <w:rPr>
          <w:rFonts w:cstheme="minorHAnsi"/>
          <w:lang w:val="en-GB"/>
        </w:rPr>
        <w:t>f the Earth is not going fast enough</w:t>
      </w:r>
      <w:r w:rsidR="009C77DD" w:rsidRPr="00C56DA6">
        <w:rPr>
          <w:rFonts w:cstheme="minorHAnsi"/>
          <w:lang w:val="en-GB"/>
        </w:rPr>
        <w:t>,</w:t>
      </w:r>
      <w:r w:rsidR="002A4926" w:rsidRPr="00C56DA6">
        <w:rPr>
          <w:rFonts w:cstheme="minorHAnsi"/>
          <w:lang w:val="en-GB"/>
        </w:rPr>
        <w:t xml:space="preserve"> it will crash into the Sun. If the Earth is going fast enough, it will </w:t>
      </w:r>
      <w:proofErr w:type="gramStart"/>
      <w:r w:rsidR="002A4926" w:rsidRPr="00C56DA6">
        <w:rPr>
          <w:rFonts w:cstheme="minorHAnsi"/>
          <w:lang w:val="en-GB"/>
        </w:rPr>
        <w:t>enter into</w:t>
      </w:r>
      <w:proofErr w:type="gramEnd"/>
      <w:r w:rsidR="002A4926" w:rsidRPr="00C56DA6">
        <w:rPr>
          <w:rFonts w:cstheme="minorHAnsi"/>
          <w:lang w:val="en-GB"/>
        </w:rPr>
        <w:t xml:space="preserve"> a stable orbit</w:t>
      </w:r>
      <w:r w:rsidR="00A031EE" w:rsidRPr="00C56DA6">
        <w:rPr>
          <w:rFonts w:cstheme="minorHAnsi"/>
          <w:lang w:val="en-GB"/>
        </w:rPr>
        <w:t>, following the geometry of expansion</w:t>
      </w:r>
      <w:r w:rsidR="002A4926" w:rsidRPr="00C56DA6">
        <w:rPr>
          <w:rFonts w:cstheme="minorHAnsi"/>
          <w:lang w:val="en-GB"/>
        </w:rPr>
        <w:t xml:space="preserve">. And if the Earth is going very fast, it </w:t>
      </w:r>
      <w:r w:rsidR="009C77DD" w:rsidRPr="00C56DA6">
        <w:rPr>
          <w:rFonts w:cstheme="minorHAnsi"/>
          <w:lang w:val="en-GB"/>
        </w:rPr>
        <w:t>could</w:t>
      </w:r>
      <w:r w:rsidR="002A4926" w:rsidRPr="00C56DA6">
        <w:rPr>
          <w:rFonts w:cstheme="minorHAnsi"/>
          <w:lang w:val="en-GB"/>
        </w:rPr>
        <w:t xml:space="preserve"> escape the solar system</w:t>
      </w:r>
      <w:r w:rsidR="00A031EE" w:rsidRPr="00C56DA6">
        <w:rPr>
          <w:rFonts w:cstheme="minorHAnsi"/>
          <w:lang w:val="en-GB"/>
        </w:rPr>
        <w:t xml:space="preserve"> altogether</w:t>
      </w:r>
      <w:r w:rsidR="002A4926" w:rsidRPr="00C56DA6">
        <w:rPr>
          <w:rFonts w:cstheme="minorHAnsi"/>
          <w:lang w:val="en-GB"/>
        </w:rPr>
        <w:t>. The speed of the planets defines how far away they will orbit the Sun.</w:t>
      </w:r>
    </w:p>
    <w:p w14:paraId="47D9D8D3" w14:textId="4B326E0C" w:rsidR="009C77DD" w:rsidRPr="00C56DA6" w:rsidRDefault="005546C2" w:rsidP="003011B0">
      <w:pPr>
        <w:ind w:firstLine="340"/>
        <w:rPr>
          <w:rFonts w:cstheme="minorHAnsi"/>
          <w:lang w:val="en-GB"/>
        </w:rPr>
      </w:pPr>
      <w:r w:rsidRPr="00C56DA6">
        <w:rPr>
          <w:rFonts w:cstheme="minorHAnsi"/>
          <w:lang w:val="en-GB"/>
        </w:rPr>
        <w:t>All the while, t</w:t>
      </w:r>
      <w:r w:rsidR="007B3F79" w:rsidRPr="00C56DA6">
        <w:rPr>
          <w:rFonts w:cstheme="minorHAnsi"/>
          <w:lang w:val="en-GB"/>
        </w:rPr>
        <w:t xml:space="preserve">he </w:t>
      </w:r>
      <w:r w:rsidR="00A800E9" w:rsidRPr="00C56DA6">
        <w:rPr>
          <w:rFonts w:cstheme="minorHAnsi"/>
          <w:lang w:val="en-GB"/>
        </w:rPr>
        <w:t xml:space="preserve">Sun, the planets, and their </w:t>
      </w:r>
      <w:r w:rsidR="007B3F79" w:rsidRPr="00C56DA6">
        <w:rPr>
          <w:rFonts w:cstheme="minorHAnsi"/>
          <w:lang w:val="en-GB"/>
        </w:rPr>
        <w:t>overall orbit</w:t>
      </w:r>
      <w:r w:rsidR="00A800E9" w:rsidRPr="00C56DA6">
        <w:rPr>
          <w:rFonts w:cstheme="minorHAnsi"/>
          <w:lang w:val="en-GB"/>
        </w:rPr>
        <w:t>al rings</w:t>
      </w:r>
      <w:r w:rsidR="007B3F79" w:rsidRPr="00C56DA6">
        <w:rPr>
          <w:rFonts w:cstheme="minorHAnsi"/>
          <w:lang w:val="en-GB"/>
        </w:rPr>
        <w:t xml:space="preserve"> </w:t>
      </w:r>
      <w:r w:rsidR="00006E5D" w:rsidRPr="00C56DA6">
        <w:rPr>
          <w:rFonts w:cstheme="minorHAnsi"/>
          <w:lang w:val="en-GB"/>
        </w:rPr>
        <w:t>around the Sun</w:t>
      </w:r>
      <w:r w:rsidR="009C77DD" w:rsidRPr="00C56DA6">
        <w:rPr>
          <w:rFonts w:cstheme="minorHAnsi"/>
          <w:lang w:val="en-GB"/>
        </w:rPr>
        <w:t>,</w:t>
      </w:r>
      <w:r w:rsidR="00006E5D" w:rsidRPr="00C56DA6">
        <w:rPr>
          <w:rFonts w:cstheme="minorHAnsi"/>
          <w:lang w:val="en-GB"/>
        </w:rPr>
        <w:t xml:space="preserve"> </w:t>
      </w:r>
      <w:r w:rsidR="007B3F79" w:rsidRPr="00C56DA6">
        <w:rPr>
          <w:rFonts w:cstheme="minorHAnsi"/>
          <w:lang w:val="en-GB"/>
        </w:rPr>
        <w:t>are also expanding</w:t>
      </w:r>
      <w:r w:rsidR="005F2E53" w:rsidRPr="00C56DA6">
        <w:rPr>
          <w:rFonts w:cstheme="minorHAnsi"/>
          <w:lang w:val="en-GB"/>
        </w:rPr>
        <w:t xml:space="preserve"> at a constant rate.</w:t>
      </w:r>
      <w:r w:rsidR="00C25151" w:rsidRPr="00C56DA6">
        <w:rPr>
          <w:rFonts w:cstheme="minorHAnsi"/>
          <w:lang w:val="en-GB"/>
        </w:rPr>
        <w:t xml:space="preserve"> </w:t>
      </w:r>
      <w:r w:rsidR="005F2E53" w:rsidRPr="00C56DA6">
        <w:rPr>
          <w:rFonts w:cstheme="minorHAnsi"/>
          <w:lang w:val="en-GB"/>
        </w:rPr>
        <w:t>It</w:t>
      </w:r>
      <w:r w:rsidR="00C25151" w:rsidRPr="00C56DA6">
        <w:rPr>
          <w:rFonts w:cstheme="minorHAnsi"/>
          <w:lang w:val="en-GB"/>
        </w:rPr>
        <w:t xml:space="preserve"> explains why the reduction in distance </w:t>
      </w:r>
      <w:r w:rsidR="00585943" w:rsidRPr="00C56DA6">
        <w:rPr>
          <w:rFonts w:cstheme="minorHAnsi"/>
          <w:lang w:val="en-GB"/>
        </w:rPr>
        <w:t>between everything</w:t>
      </w:r>
      <w:r w:rsidR="002A4926" w:rsidRPr="00C56DA6">
        <w:rPr>
          <w:rFonts w:cstheme="minorHAnsi"/>
          <w:lang w:val="en-GB"/>
        </w:rPr>
        <w:t>,</w:t>
      </w:r>
      <w:r w:rsidR="00585943" w:rsidRPr="00C56DA6">
        <w:rPr>
          <w:rFonts w:cstheme="minorHAnsi"/>
          <w:lang w:val="en-GB"/>
        </w:rPr>
        <w:t xml:space="preserve"> does not affect the relative distance between all the</w:t>
      </w:r>
      <w:r w:rsidR="003011B0" w:rsidRPr="00C56DA6">
        <w:rPr>
          <w:rFonts w:cstheme="minorHAnsi"/>
          <w:lang w:val="en-GB"/>
        </w:rPr>
        <w:t>ir</w:t>
      </w:r>
      <w:r w:rsidR="00585943" w:rsidRPr="00C56DA6">
        <w:rPr>
          <w:rFonts w:cstheme="minorHAnsi"/>
          <w:lang w:val="en-GB"/>
        </w:rPr>
        <w:t xml:space="preserve"> orbit</w:t>
      </w:r>
      <w:r w:rsidR="003011B0" w:rsidRPr="00C56DA6">
        <w:rPr>
          <w:rFonts w:cstheme="minorHAnsi"/>
          <w:lang w:val="en-GB"/>
        </w:rPr>
        <w:t>al</w:t>
      </w:r>
      <w:r w:rsidR="00585943" w:rsidRPr="00C56DA6">
        <w:rPr>
          <w:rFonts w:cstheme="minorHAnsi"/>
          <w:lang w:val="en-GB"/>
        </w:rPr>
        <w:t xml:space="preserve"> rings</w:t>
      </w:r>
      <w:r w:rsidR="007B3F79" w:rsidRPr="00C56DA6">
        <w:rPr>
          <w:rFonts w:cstheme="minorHAnsi"/>
          <w:lang w:val="en-GB"/>
        </w:rPr>
        <w:t xml:space="preserve">. </w:t>
      </w:r>
      <w:r w:rsidR="0097352D" w:rsidRPr="00C56DA6">
        <w:rPr>
          <w:rFonts w:cstheme="minorHAnsi"/>
          <w:lang w:val="en-GB"/>
        </w:rPr>
        <w:t>The</w:t>
      </w:r>
      <w:r w:rsidR="009C77DD" w:rsidRPr="00C56DA6">
        <w:rPr>
          <w:rFonts w:cstheme="minorHAnsi"/>
          <w:lang w:val="en-GB"/>
        </w:rPr>
        <w:t xml:space="preserve"> planets</w:t>
      </w:r>
      <w:r w:rsidR="0097352D" w:rsidRPr="00C56DA6">
        <w:rPr>
          <w:rFonts w:cstheme="minorHAnsi"/>
          <w:lang w:val="en-GB"/>
        </w:rPr>
        <w:t xml:space="preserve"> true orbits that we cannot </w:t>
      </w:r>
      <w:r w:rsidR="00006E5D" w:rsidRPr="00C56DA6">
        <w:rPr>
          <w:rFonts w:cstheme="minorHAnsi"/>
          <w:lang w:val="en-GB"/>
        </w:rPr>
        <w:t xml:space="preserve">see, </w:t>
      </w:r>
      <w:r w:rsidR="00C43074" w:rsidRPr="00C56DA6">
        <w:rPr>
          <w:rFonts w:cstheme="minorHAnsi"/>
          <w:lang w:val="en-GB"/>
        </w:rPr>
        <w:t xml:space="preserve">from this point on, </w:t>
      </w:r>
      <w:r w:rsidR="0097352D" w:rsidRPr="00C56DA6">
        <w:rPr>
          <w:rFonts w:cstheme="minorHAnsi"/>
          <w:lang w:val="en-GB"/>
        </w:rPr>
        <w:t>are in fact enlarging spirals</w:t>
      </w:r>
      <w:r w:rsidR="00C43074" w:rsidRPr="00C56DA6">
        <w:rPr>
          <w:rFonts w:cstheme="minorHAnsi"/>
          <w:lang w:val="en-GB"/>
        </w:rPr>
        <w:t xml:space="preserve"> around the Sun, counteracting the</w:t>
      </w:r>
      <w:r w:rsidR="009C77DD" w:rsidRPr="00C56DA6">
        <w:rPr>
          <w:rFonts w:cstheme="minorHAnsi"/>
          <w:lang w:val="en-GB"/>
        </w:rPr>
        <w:t>ir</w:t>
      </w:r>
      <w:r w:rsidR="00C43074" w:rsidRPr="00C56DA6">
        <w:rPr>
          <w:rFonts w:cstheme="minorHAnsi"/>
          <w:lang w:val="en-GB"/>
        </w:rPr>
        <w:t xml:space="preserve"> </w:t>
      </w:r>
      <w:r w:rsidR="005F2E53" w:rsidRPr="00C56DA6">
        <w:rPr>
          <w:rFonts w:cstheme="minorHAnsi"/>
          <w:lang w:val="en-GB"/>
        </w:rPr>
        <w:t xml:space="preserve">mutual </w:t>
      </w:r>
      <w:r w:rsidR="00C43074" w:rsidRPr="00C56DA6">
        <w:rPr>
          <w:rFonts w:cstheme="minorHAnsi"/>
          <w:lang w:val="en-GB"/>
        </w:rPr>
        <w:t>expansion.</w:t>
      </w:r>
      <w:r w:rsidR="00B5255F" w:rsidRPr="00C56DA6">
        <w:rPr>
          <w:rFonts w:cstheme="minorHAnsi"/>
          <w:lang w:val="en-GB"/>
        </w:rPr>
        <w:t xml:space="preserve"> </w:t>
      </w:r>
    </w:p>
    <w:p w14:paraId="60B03934" w14:textId="782E339C" w:rsidR="00B65F05" w:rsidRPr="00C56DA6" w:rsidRDefault="00B5255F" w:rsidP="003134D1">
      <w:pPr>
        <w:ind w:firstLine="340"/>
        <w:rPr>
          <w:rFonts w:cstheme="minorHAnsi"/>
          <w:lang w:val="en-GB"/>
        </w:rPr>
      </w:pPr>
      <w:r w:rsidRPr="00C56DA6">
        <w:rPr>
          <w:rFonts w:cstheme="minorHAnsi"/>
          <w:lang w:val="en-GB"/>
        </w:rPr>
        <w:t xml:space="preserve">The relative motion of the geometry of expansion accelerates orbiting objects, </w:t>
      </w:r>
      <w:r w:rsidR="005F2E53" w:rsidRPr="00C56DA6">
        <w:rPr>
          <w:rFonts w:cstheme="minorHAnsi"/>
          <w:lang w:val="en-GB"/>
        </w:rPr>
        <w:t>which causes their</w:t>
      </w:r>
      <w:r w:rsidRPr="00C56DA6">
        <w:rPr>
          <w:rFonts w:cstheme="minorHAnsi"/>
          <w:lang w:val="en-GB"/>
        </w:rPr>
        <w:t xml:space="preserve"> orbiting spirals </w:t>
      </w:r>
      <w:r w:rsidR="005F2E53" w:rsidRPr="00C56DA6">
        <w:rPr>
          <w:rFonts w:cstheme="minorHAnsi"/>
          <w:lang w:val="en-GB"/>
        </w:rPr>
        <w:t>to enlarge</w:t>
      </w:r>
      <w:r w:rsidR="003134D1" w:rsidRPr="00C56DA6">
        <w:rPr>
          <w:rFonts w:cstheme="minorHAnsi"/>
          <w:lang w:val="en-GB"/>
        </w:rPr>
        <w:t>.</w:t>
      </w:r>
      <w:r w:rsidRPr="00C56DA6">
        <w:rPr>
          <w:rFonts w:cstheme="minorHAnsi"/>
          <w:lang w:val="en-GB"/>
        </w:rPr>
        <w:t xml:space="preserve"> </w:t>
      </w:r>
      <w:r w:rsidR="002D24C4" w:rsidRPr="00C56DA6">
        <w:rPr>
          <w:rFonts w:cstheme="minorHAnsi"/>
          <w:lang w:val="en-GB"/>
        </w:rPr>
        <w:t>We cannot see any distance shrinking</w:t>
      </w:r>
      <w:r w:rsidR="003011B0" w:rsidRPr="00C56DA6">
        <w:rPr>
          <w:rFonts w:cstheme="minorHAnsi"/>
          <w:lang w:val="en-GB"/>
        </w:rPr>
        <w:t xml:space="preserve"> in our solar system</w:t>
      </w:r>
      <w:r w:rsidR="002D24C4" w:rsidRPr="00C56DA6">
        <w:rPr>
          <w:rFonts w:cstheme="minorHAnsi"/>
          <w:lang w:val="en-GB"/>
        </w:rPr>
        <w:t xml:space="preserve">, </w:t>
      </w:r>
      <w:r w:rsidR="003011B0" w:rsidRPr="00C56DA6">
        <w:rPr>
          <w:rFonts w:cstheme="minorHAnsi"/>
          <w:lang w:val="en-GB"/>
        </w:rPr>
        <w:t xml:space="preserve">because everything remains </w:t>
      </w:r>
      <w:proofErr w:type="gramStart"/>
      <w:r w:rsidR="003011B0" w:rsidRPr="00C56DA6">
        <w:rPr>
          <w:rFonts w:cstheme="minorHAnsi"/>
          <w:lang w:val="en-GB"/>
        </w:rPr>
        <w:t>more or less at</w:t>
      </w:r>
      <w:proofErr w:type="gramEnd"/>
      <w:r w:rsidR="003011B0" w:rsidRPr="00C56DA6">
        <w:rPr>
          <w:rFonts w:cstheme="minorHAnsi"/>
          <w:lang w:val="en-GB"/>
        </w:rPr>
        <w:t xml:space="preserve"> the same relative distance</w:t>
      </w:r>
      <w:r w:rsidR="009C77DD" w:rsidRPr="00C56DA6">
        <w:rPr>
          <w:rFonts w:cstheme="minorHAnsi"/>
          <w:lang w:val="en-GB"/>
        </w:rPr>
        <w:t>,</w:t>
      </w:r>
      <w:r w:rsidR="003011B0" w:rsidRPr="00C56DA6">
        <w:rPr>
          <w:rFonts w:cstheme="minorHAnsi"/>
          <w:lang w:val="en-GB"/>
        </w:rPr>
        <w:t xml:space="preserve"> in the overall proportional expansion of everything. H</w:t>
      </w:r>
      <w:r w:rsidR="002D24C4" w:rsidRPr="00C56DA6">
        <w:rPr>
          <w:rFonts w:cstheme="minorHAnsi"/>
          <w:lang w:val="en-GB"/>
        </w:rPr>
        <w:t>owever</w:t>
      </w:r>
      <w:r w:rsidR="003011B0" w:rsidRPr="00C56DA6">
        <w:rPr>
          <w:rFonts w:cstheme="minorHAnsi"/>
          <w:lang w:val="en-GB"/>
        </w:rPr>
        <w:t>,</w:t>
      </w:r>
      <w:r w:rsidR="002D24C4" w:rsidRPr="00C56DA6">
        <w:rPr>
          <w:rFonts w:cstheme="minorHAnsi"/>
          <w:lang w:val="en-GB"/>
        </w:rPr>
        <w:t xml:space="preserve"> we can witness the effects.</w:t>
      </w:r>
      <w:r w:rsidR="00585943" w:rsidRPr="00C56DA6">
        <w:rPr>
          <w:rFonts w:cstheme="minorHAnsi"/>
          <w:lang w:val="en-GB"/>
        </w:rPr>
        <w:t xml:space="preserve"> For example, two expanding solar systems would constantly come </w:t>
      </w:r>
      <w:r w:rsidR="003011B0" w:rsidRPr="00C56DA6">
        <w:rPr>
          <w:rFonts w:cstheme="minorHAnsi"/>
          <w:lang w:val="en-GB"/>
        </w:rPr>
        <w:t xml:space="preserve">closer </w:t>
      </w:r>
      <w:r w:rsidR="00585943" w:rsidRPr="00C56DA6">
        <w:rPr>
          <w:rFonts w:cstheme="minorHAnsi"/>
          <w:lang w:val="en-GB"/>
        </w:rPr>
        <w:t>together</w:t>
      </w:r>
      <w:r w:rsidR="003011B0" w:rsidRPr="00C56DA6">
        <w:rPr>
          <w:rFonts w:cstheme="minorHAnsi"/>
          <w:lang w:val="en-GB"/>
        </w:rPr>
        <w:t>,</w:t>
      </w:r>
      <w:r w:rsidR="00585943" w:rsidRPr="00C56DA6">
        <w:rPr>
          <w:rFonts w:cstheme="minorHAnsi"/>
          <w:lang w:val="en-GB"/>
        </w:rPr>
        <w:t xml:space="preserve"> because of this overall </w:t>
      </w:r>
      <w:r w:rsidR="00585943" w:rsidRPr="00C56DA6">
        <w:rPr>
          <w:rFonts w:cstheme="minorHAnsi"/>
          <w:lang w:val="en-GB"/>
        </w:rPr>
        <w:lastRenderedPageBreak/>
        <w:t>distance reduction</w:t>
      </w:r>
      <w:r w:rsidR="009C77DD" w:rsidRPr="00C56DA6">
        <w:rPr>
          <w:rFonts w:cstheme="minorHAnsi"/>
          <w:lang w:val="en-GB"/>
        </w:rPr>
        <w:t>,</w:t>
      </w:r>
      <w:r w:rsidR="00585943" w:rsidRPr="00C56DA6">
        <w:rPr>
          <w:rFonts w:cstheme="minorHAnsi"/>
          <w:lang w:val="en-GB"/>
        </w:rPr>
        <w:t xml:space="preserve"> due to the inner expansion of everything.</w:t>
      </w:r>
      <w:r w:rsidR="002D24C4" w:rsidRPr="00C56DA6">
        <w:rPr>
          <w:rFonts w:cstheme="minorHAnsi"/>
          <w:lang w:val="en-GB"/>
        </w:rPr>
        <w:t xml:space="preserve"> </w:t>
      </w:r>
      <w:r w:rsidR="003011B0" w:rsidRPr="00C56DA6">
        <w:rPr>
          <w:rFonts w:cstheme="minorHAnsi"/>
          <w:lang w:val="en-GB"/>
        </w:rPr>
        <w:t xml:space="preserve">This said, even these expanding solar systems are </w:t>
      </w:r>
      <w:r w:rsidR="005F2E53" w:rsidRPr="00C56DA6">
        <w:rPr>
          <w:rFonts w:cstheme="minorHAnsi"/>
          <w:lang w:val="en-GB"/>
        </w:rPr>
        <w:t xml:space="preserve">being </w:t>
      </w:r>
      <w:r w:rsidR="003011B0" w:rsidRPr="00C56DA6">
        <w:rPr>
          <w:rFonts w:cstheme="minorHAnsi"/>
          <w:lang w:val="en-GB"/>
        </w:rPr>
        <w:t>kept apart by planets orbiting between them.</w:t>
      </w:r>
    </w:p>
    <w:p w14:paraId="03F52819" w14:textId="01812ECF" w:rsidR="007B3F79" w:rsidRPr="00C56DA6" w:rsidRDefault="002D24C4" w:rsidP="007B3F79">
      <w:pPr>
        <w:ind w:firstLine="340"/>
        <w:rPr>
          <w:rFonts w:cstheme="minorHAnsi"/>
          <w:lang w:val="en-GB"/>
        </w:rPr>
      </w:pPr>
      <w:r w:rsidRPr="00C56DA6">
        <w:rPr>
          <w:rFonts w:cstheme="minorHAnsi"/>
          <w:lang w:val="en-GB"/>
        </w:rPr>
        <w:t>Orbits are</w:t>
      </w:r>
      <w:r w:rsidR="007B3F79" w:rsidRPr="00C56DA6">
        <w:rPr>
          <w:rFonts w:cstheme="minorHAnsi"/>
          <w:lang w:val="en-GB"/>
        </w:rPr>
        <w:t xml:space="preserve"> </w:t>
      </w:r>
      <w:r w:rsidR="00B65F05" w:rsidRPr="00C56DA6">
        <w:rPr>
          <w:rFonts w:cstheme="minorHAnsi"/>
          <w:lang w:val="en-GB"/>
        </w:rPr>
        <w:t>calculated</w:t>
      </w:r>
      <w:r w:rsidR="007B3F79" w:rsidRPr="00C56DA6">
        <w:rPr>
          <w:rFonts w:cstheme="minorHAnsi"/>
          <w:lang w:val="en-GB"/>
        </w:rPr>
        <w:t xml:space="preserve"> using Kepler's laws of planetary motion</w:t>
      </w:r>
      <w:r w:rsidR="00A800E9" w:rsidRPr="00C56DA6">
        <w:rPr>
          <w:rFonts w:cstheme="minorHAnsi"/>
          <w:lang w:val="en-GB"/>
        </w:rPr>
        <w:t xml:space="preserve"> </w:t>
      </w:r>
      <w:r w:rsidR="0080382C" w:rsidRPr="00C56DA6">
        <w:rPr>
          <w:rFonts w:cstheme="minorHAnsi"/>
          <w:lang w:val="en-GB"/>
        </w:rPr>
        <w:t xml:space="preserve">and a </w:t>
      </w:r>
      <w:r w:rsidRPr="00C56DA6">
        <w:rPr>
          <w:rFonts w:cstheme="minorHAnsi"/>
          <w:lang w:val="en-GB"/>
        </w:rPr>
        <w:t xml:space="preserve">newly </w:t>
      </w:r>
      <w:r w:rsidR="0080382C" w:rsidRPr="00C56DA6">
        <w:rPr>
          <w:rFonts w:cstheme="minorHAnsi"/>
          <w:lang w:val="en-GB"/>
        </w:rPr>
        <w:t xml:space="preserve">rediscovered </w:t>
      </w:r>
      <w:r w:rsidRPr="00C56DA6">
        <w:rPr>
          <w:rFonts w:cstheme="minorHAnsi"/>
          <w:lang w:val="en-GB"/>
        </w:rPr>
        <w:t xml:space="preserve">Geometric </w:t>
      </w:r>
      <w:r w:rsidR="0080382C" w:rsidRPr="00C56DA6">
        <w:rPr>
          <w:rFonts w:cstheme="minorHAnsi"/>
          <w:lang w:val="en-GB"/>
        </w:rPr>
        <w:t>Orbit Equation</w:t>
      </w:r>
      <w:r w:rsidRPr="00C56DA6">
        <w:rPr>
          <w:rFonts w:cstheme="minorHAnsi"/>
          <w:lang w:val="en-GB"/>
        </w:rPr>
        <w:t>, which was embedded in Newton’s Orbit Equation</w:t>
      </w:r>
      <w:r w:rsidR="00B65F05" w:rsidRPr="00C56DA6">
        <w:rPr>
          <w:rFonts w:cstheme="minorHAnsi"/>
          <w:lang w:val="en-GB"/>
        </w:rPr>
        <w:t xml:space="preserve">. Gravity depends on size measured from surface to surface of the objects, not on mass measured from centre to centre. And orbits are entirely a feature of </w:t>
      </w:r>
      <w:r w:rsidR="009F55CD" w:rsidRPr="00C56DA6">
        <w:rPr>
          <w:rFonts w:cstheme="minorHAnsi"/>
          <w:lang w:val="en-GB"/>
        </w:rPr>
        <w:t xml:space="preserve">the </w:t>
      </w:r>
      <w:r w:rsidR="00B65F05" w:rsidRPr="00C56DA6">
        <w:rPr>
          <w:rFonts w:cstheme="minorHAnsi"/>
          <w:lang w:val="en-GB"/>
        </w:rPr>
        <w:t xml:space="preserve">relative motion of the geometry of expansion, no mass or force acting at a distance are involved. </w:t>
      </w:r>
    </w:p>
    <w:p w14:paraId="393ABE47" w14:textId="3256DC82" w:rsidR="006657CD" w:rsidRPr="00C56DA6" w:rsidRDefault="007B3F79" w:rsidP="00C16923">
      <w:pPr>
        <w:ind w:firstLine="340"/>
        <w:rPr>
          <w:rFonts w:cstheme="minorHAnsi"/>
          <w:lang w:val="en-GB"/>
        </w:rPr>
      </w:pPr>
      <w:r w:rsidRPr="00C56DA6">
        <w:rPr>
          <w:rFonts w:cstheme="minorHAnsi"/>
          <w:lang w:val="en-GB"/>
        </w:rPr>
        <w:t xml:space="preserve">There are more planets </w:t>
      </w:r>
      <w:proofErr w:type="gramStart"/>
      <w:r w:rsidRPr="00C56DA6">
        <w:rPr>
          <w:rFonts w:cstheme="minorHAnsi"/>
          <w:lang w:val="en-GB"/>
        </w:rPr>
        <w:t>as yet</w:t>
      </w:r>
      <w:proofErr w:type="gramEnd"/>
      <w:r w:rsidRPr="00C56DA6">
        <w:rPr>
          <w:rFonts w:cstheme="minorHAnsi"/>
          <w:lang w:val="en-GB"/>
        </w:rPr>
        <w:t xml:space="preserve"> undiscovered orbiting very far from our eight planets, probably reaching distances equal to </w:t>
      </w:r>
      <w:r w:rsidR="009C77DD" w:rsidRPr="00C56DA6">
        <w:rPr>
          <w:rFonts w:cstheme="minorHAnsi"/>
          <w:lang w:val="en-GB"/>
        </w:rPr>
        <w:t>in</w:t>
      </w:r>
      <w:r w:rsidR="007873E9" w:rsidRPr="00C56DA6">
        <w:rPr>
          <w:rFonts w:cstheme="minorHAnsi"/>
          <w:lang w:val="en-GB"/>
        </w:rPr>
        <w:t>-</w:t>
      </w:r>
      <w:r w:rsidR="009C77DD" w:rsidRPr="00C56DA6">
        <w:rPr>
          <w:rFonts w:cstheme="minorHAnsi"/>
          <w:lang w:val="en-GB"/>
        </w:rPr>
        <w:t>between</w:t>
      </w:r>
      <w:r w:rsidRPr="00C56DA6">
        <w:rPr>
          <w:rFonts w:cstheme="minorHAnsi"/>
          <w:lang w:val="en-GB"/>
        </w:rPr>
        <w:t xml:space="preserve"> solar systems. These planets can easily orbit two solar systems, linking them together if there is an imbalance of planets</w:t>
      </w:r>
      <w:r w:rsidR="009F55CD" w:rsidRPr="00C56DA6">
        <w:rPr>
          <w:rFonts w:cstheme="minorHAnsi"/>
          <w:lang w:val="en-GB"/>
        </w:rPr>
        <w:t xml:space="preserve">, which would translate into an </w:t>
      </w:r>
      <w:r w:rsidRPr="00C56DA6">
        <w:rPr>
          <w:rFonts w:cstheme="minorHAnsi"/>
          <w:lang w:val="en-GB"/>
        </w:rPr>
        <w:t>attracting force</w:t>
      </w:r>
      <w:r w:rsidR="003112BD" w:rsidRPr="00C56DA6">
        <w:rPr>
          <w:rFonts w:cstheme="minorHAnsi"/>
          <w:lang w:val="en-GB"/>
        </w:rPr>
        <w:t>.</w:t>
      </w:r>
      <w:r w:rsidRPr="00C56DA6">
        <w:rPr>
          <w:rFonts w:cstheme="minorHAnsi"/>
          <w:lang w:val="en-GB"/>
        </w:rPr>
        <w:t xml:space="preserve"> </w:t>
      </w:r>
      <w:r w:rsidR="003112BD" w:rsidRPr="00C56DA6">
        <w:rPr>
          <w:rFonts w:cstheme="minorHAnsi"/>
          <w:lang w:val="en-GB"/>
        </w:rPr>
        <w:t>O</w:t>
      </w:r>
      <w:r w:rsidRPr="00C56DA6">
        <w:rPr>
          <w:rFonts w:cstheme="minorHAnsi"/>
          <w:lang w:val="en-GB"/>
        </w:rPr>
        <w:t>r the</w:t>
      </w:r>
      <w:r w:rsidR="003112BD" w:rsidRPr="00C56DA6">
        <w:rPr>
          <w:rFonts w:cstheme="minorHAnsi"/>
          <w:lang w:val="en-GB"/>
        </w:rPr>
        <w:t xml:space="preserve"> solar systems</w:t>
      </w:r>
      <w:r w:rsidRPr="00C56DA6">
        <w:rPr>
          <w:rFonts w:cstheme="minorHAnsi"/>
          <w:lang w:val="en-GB"/>
        </w:rPr>
        <w:t xml:space="preserve"> can repel </w:t>
      </w:r>
      <w:r w:rsidR="00EB22FB" w:rsidRPr="00C56DA6">
        <w:rPr>
          <w:rFonts w:cstheme="minorHAnsi"/>
          <w:lang w:val="en-GB"/>
        </w:rPr>
        <w:t xml:space="preserve">each other </w:t>
      </w:r>
      <w:r w:rsidRPr="00C56DA6">
        <w:rPr>
          <w:rFonts w:cstheme="minorHAnsi"/>
          <w:lang w:val="en-GB"/>
        </w:rPr>
        <w:t>if they have the same number of planets</w:t>
      </w:r>
      <w:r w:rsidR="00CF1D03" w:rsidRPr="00C56DA6">
        <w:rPr>
          <w:rFonts w:cstheme="minorHAnsi"/>
          <w:lang w:val="en-GB"/>
        </w:rPr>
        <w:t>, which would translate into a repelling force.</w:t>
      </w:r>
      <w:r w:rsidRPr="00C56DA6">
        <w:rPr>
          <w:rFonts w:cstheme="minorHAnsi"/>
          <w:lang w:val="en-GB"/>
        </w:rPr>
        <w:t xml:space="preserve"> </w:t>
      </w:r>
    </w:p>
    <w:p w14:paraId="6F0FE9FF" w14:textId="4928062D" w:rsidR="007B3F79" w:rsidRPr="00C56DA6" w:rsidRDefault="007B3F79" w:rsidP="00C16923">
      <w:pPr>
        <w:ind w:firstLine="340"/>
        <w:rPr>
          <w:rFonts w:cstheme="minorHAnsi"/>
          <w:lang w:val="en-GB"/>
        </w:rPr>
      </w:pPr>
      <w:r w:rsidRPr="00C56DA6">
        <w:rPr>
          <w:rFonts w:cstheme="minorHAnsi"/>
          <w:lang w:val="en-GB"/>
        </w:rPr>
        <w:t xml:space="preserve">The speed and size of these planets’ orbits </w:t>
      </w:r>
      <w:r w:rsidR="003112BD" w:rsidRPr="00C56DA6">
        <w:rPr>
          <w:rFonts w:cstheme="minorHAnsi"/>
          <w:lang w:val="en-GB"/>
        </w:rPr>
        <w:t>between solar systems</w:t>
      </w:r>
      <w:r w:rsidR="007873E9" w:rsidRPr="00C56DA6">
        <w:rPr>
          <w:rFonts w:cstheme="minorHAnsi"/>
          <w:lang w:val="en-GB"/>
        </w:rPr>
        <w:t>,</w:t>
      </w:r>
      <w:r w:rsidR="003112BD" w:rsidRPr="00C56DA6">
        <w:rPr>
          <w:rFonts w:cstheme="minorHAnsi"/>
          <w:lang w:val="en-GB"/>
        </w:rPr>
        <w:t xml:space="preserve"> </w:t>
      </w:r>
      <w:r w:rsidRPr="00C56DA6">
        <w:rPr>
          <w:rFonts w:cstheme="minorHAnsi"/>
          <w:lang w:val="en-GB"/>
        </w:rPr>
        <w:t>can also bring them closer together or further away from each other</w:t>
      </w:r>
      <w:r w:rsidR="0097352D" w:rsidRPr="00C56DA6">
        <w:rPr>
          <w:rFonts w:cstheme="minorHAnsi"/>
          <w:lang w:val="en-GB"/>
        </w:rPr>
        <w:t xml:space="preserve">, depending on how much </w:t>
      </w:r>
      <w:r w:rsidR="006657CD" w:rsidRPr="00C56DA6">
        <w:rPr>
          <w:rFonts w:cstheme="minorHAnsi"/>
          <w:lang w:val="en-GB"/>
        </w:rPr>
        <w:t xml:space="preserve">matter </w:t>
      </w:r>
      <w:r w:rsidR="0097352D" w:rsidRPr="00C56DA6">
        <w:rPr>
          <w:rFonts w:cstheme="minorHAnsi"/>
          <w:lang w:val="en-GB"/>
        </w:rPr>
        <w:t xml:space="preserve">is being added or </w:t>
      </w:r>
      <w:r w:rsidR="006657CD" w:rsidRPr="00C56DA6">
        <w:rPr>
          <w:rFonts w:cstheme="minorHAnsi"/>
          <w:lang w:val="en-GB"/>
        </w:rPr>
        <w:t xml:space="preserve">is </w:t>
      </w:r>
      <w:r w:rsidR="0097352D" w:rsidRPr="00C56DA6">
        <w:rPr>
          <w:rFonts w:cstheme="minorHAnsi"/>
          <w:lang w:val="en-GB"/>
        </w:rPr>
        <w:t>moving away from the entire system</w:t>
      </w:r>
      <w:r w:rsidRPr="00C56DA6">
        <w:rPr>
          <w:rFonts w:cstheme="minorHAnsi"/>
          <w:lang w:val="en-GB"/>
        </w:rPr>
        <w:t xml:space="preserve">. Which can also be </w:t>
      </w:r>
      <w:r w:rsidR="00EB22FB" w:rsidRPr="00C56DA6">
        <w:rPr>
          <w:rFonts w:cstheme="minorHAnsi"/>
          <w:lang w:val="en-GB"/>
        </w:rPr>
        <w:t>described</w:t>
      </w:r>
      <w:r w:rsidRPr="00C56DA6">
        <w:rPr>
          <w:rFonts w:cstheme="minorHAnsi"/>
          <w:lang w:val="en-GB"/>
        </w:rPr>
        <w:t xml:space="preserve"> as an attracting or repelling force</w:t>
      </w:r>
      <w:r w:rsidR="006B396C" w:rsidRPr="00C56DA6">
        <w:rPr>
          <w:rFonts w:cstheme="minorHAnsi"/>
          <w:lang w:val="en-GB"/>
        </w:rPr>
        <w:t>,</w:t>
      </w:r>
      <w:r w:rsidR="0005103B" w:rsidRPr="00C56DA6">
        <w:rPr>
          <w:rFonts w:cstheme="minorHAnsi"/>
          <w:lang w:val="en-GB"/>
        </w:rPr>
        <w:t xml:space="preserve"> usually measured by Coulomb’s Law in the very small.</w:t>
      </w:r>
      <w:r w:rsidRPr="00C56DA6">
        <w:rPr>
          <w:rFonts w:cstheme="minorHAnsi"/>
          <w:lang w:val="en-GB"/>
        </w:rPr>
        <w:t xml:space="preserve"> </w:t>
      </w:r>
    </w:p>
    <w:p w14:paraId="7A314126" w14:textId="578BEEA0" w:rsidR="00D35C7B" w:rsidRPr="00C56DA6" w:rsidRDefault="007B3F79" w:rsidP="007B3F79">
      <w:pPr>
        <w:ind w:firstLine="340"/>
        <w:rPr>
          <w:rFonts w:cstheme="minorHAnsi"/>
          <w:lang w:val="en-GB"/>
        </w:rPr>
      </w:pPr>
      <w:r w:rsidRPr="00C56DA6">
        <w:rPr>
          <w:rFonts w:cstheme="minorHAnsi"/>
          <w:lang w:val="en-GB"/>
        </w:rPr>
        <w:t xml:space="preserve">In static electricity, Coulomb’s Law is like measuring the orbits of neutrinos within and between </w:t>
      </w:r>
      <w:r w:rsidR="006B396C" w:rsidRPr="00C56DA6">
        <w:rPr>
          <w:rFonts w:cstheme="minorHAnsi"/>
          <w:lang w:val="en-GB"/>
        </w:rPr>
        <w:t xml:space="preserve">growing and shrinking </w:t>
      </w:r>
      <w:r w:rsidRPr="00C56DA6">
        <w:rPr>
          <w:rFonts w:cstheme="minorHAnsi"/>
          <w:lang w:val="en-GB"/>
        </w:rPr>
        <w:t>electrons, and</w:t>
      </w:r>
      <w:r w:rsidR="007873E9" w:rsidRPr="00C56DA6">
        <w:rPr>
          <w:rFonts w:cstheme="minorHAnsi"/>
          <w:lang w:val="en-GB"/>
        </w:rPr>
        <w:t xml:space="preserve"> the orbits </w:t>
      </w:r>
      <w:r w:rsidRPr="00C56DA6">
        <w:rPr>
          <w:rFonts w:cstheme="minorHAnsi"/>
          <w:lang w:val="en-GB"/>
        </w:rPr>
        <w:t xml:space="preserve">of electrons within and between atoms. If one electron has fewer orbiting neutrinos, or one atom has fewer orbiting electrons, they will attract other particles with more neutrinos or electrons. If they have the same number of orbiting particles, they will repel. </w:t>
      </w:r>
      <w:r w:rsidR="00D35C7B" w:rsidRPr="00C56DA6">
        <w:rPr>
          <w:rFonts w:cstheme="minorHAnsi"/>
          <w:lang w:val="en-GB"/>
        </w:rPr>
        <w:t>And the force of attraction or repulsion is what Coulomb’s Law is meant to measure.</w:t>
      </w:r>
    </w:p>
    <w:p w14:paraId="5090CE34" w14:textId="0A8C99FF" w:rsidR="007B3F79" w:rsidRPr="00C56DA6" w:rsidRDefault="007B3F79" w:rsidP="007B3F79">
      <w:pPr>
        <w:ind w:firstLine="340"/>
        <w:rPr>
          <w:rFonts w:cstheme="minorHAnsi"/>
          <w:lang w:val="en-GB"/>
        </w:rPr>
      </w:pPr>
      <w:r w:rsidRPr="00C56DA6">
        <w:rPr>
          <w:rFonts w:cstheme="minorHAnsi"/>
          <w:lang w:val="en-GB"/>
        </w:rPr>
        <w:t xml:space="preserve">If we could measure such orbits, we would be using Kepler’s </w:t>
      </w:r>
      <w:r w:rsidR="00D35C7B" w:rsidRPr="00C56DA6">
        <w:rPr>
          <w:rFonts w:cstheme="minorHAnsi"/>
          <w:lang w:val="en-GB"/>
        </w:rPr>
        <w:t>l</w:t>
      </w:r>
      <w:r w:rsidRPr="00C56DA6">
        <w:rPr>
          <w:rFonts w:cstheme="minorHAnsi"/>
          <w:lang w:val="en-GB"/>
        </w:rPr>
        <w:t xml:space="preserve">aws </w:t>
      </w:r>
      <w:r w:rsidR="00D35C7B" w:rsidRPr="00C56DA6">
        <w:rPr>
          <w:rFonts w:cstheme="minorHAnsi"/>
          <w:lang w:val="en-GB"/>
        </w:rPr>
        <w:t xml:space="preserve">of planetary motion </w:t>
      </w:r>
      <w:r w:rsidRPr="00C56DA6">
        <w:rPr>
          <w:rFonts w:cstheme="minorHAnsi"/>
          <w:lang w:val="en-GB"/>
        </w:rPr>
        <w:t xml:space="preserve">in the very small as well, but that </w:t>
      </w:r>
      <w:r w:rsidR="00EA5F1E" w:rsidRPr="00C56DA6">
        <w:rPr>
          <w:rFonts w:cstheme="minorHAnsi"/>
          <w:lang w:val="en-GB"/>
        </w:rPr>
        <w:t>might</w:t>
      </w:r>
      <w:r w:rsidRPr="00C56DA6">
        <w:rPr>
          <w:rFonts w:cstheme="minorHAnsi"/>
          <w:lang w:val="en-GB"/>
        </w:rPr>
        <w:t xml:space="preserve"> prove impossible at that scale and speed. </w:t>
      </w:r>
      <w:r w:rsidR="00D35C7B" w:rsidRPr="00C56DA6">
        <w:rPr>
          <w:rFonts w:cstheme="minorHAnsi"/>
          <w:lang w:val="en-GB"/>
        </w:rPr>
        <w:t>But p</w:t>
      </w:r>
      <w:r w:rsidRPr="00C56DA6">
        <w:rPr>
          <w:rFonts w:cstheme="minorHAnsi"/>
          <w:lang w:val="en-GB"/>
        </w:rPr>
        <w:t>ossibly Coulomb</w:t>
      </w:r>
      <w:r w:rsidR="008C50A0" w:rsidRPr="00C56DA6">
        <w:rPr>
          <w:rFonts w:cstheme="minorHAnsi"/>
          <w:lang w:val="en-GB"/>
        </w:rPr>
        <w:t>’s Law</w:t>
      </w:r>
      <w:r w:rsidRPr="00C56DA6">
        <w:rPr>
          <w:rFonts w:cstheme="minorHAnsi"/>
          <w:lang w:val="en-GB"/>
        </w:rPr>
        <w:t xml:space="preserve"> could be used </w:t>
      </w:r>
      <w:r w:rsidR="00D35C7B" w:rsidRPr="00C56DA6">
        <w:rPr>
          <w:rFonts w:cstheme="minorHAnsi"/>
          <w:lang w:val="en-GB"/>
        </w:rPr>
        <w:t xml:space="preserve">or adapted </w:t>
      </w:r>
      <w:r w:rsidR="006657CD" w:rsidRPr="00C56DA6">
        <w:rPr>
          <w:rFonts w:cstheme="minorHAnsi"/>
          <w:lang w:val="en-GB"/>
        </w:rPr>
        <w:t>to</w:t>
      </w:r>
      <w:r w:rsidRPr="00C56DA6">
        <w:rPr>
          <w:rFonts w:cstheme="minorHAnsi"/>
          <w:lang w:val="en-GB"/>
        </w:rPr>
        <w:t xml:space="preserve"> the larger scale</w:t>
      </w:r>
      <w:r w:rsidR="008C50A0" w:rsidRPr="00C56DA6">
        <w:rPr>
          <w:rFonts w:cstheme="minorHAnsi"/>
          <w:lang w:val="en-GB"/>
        </w:rPr>
        <w:t xml:space="preserve">, now that we have </w:t>
      </w:r>
      <w:r w:rsidR="00D35C7B" w:rsidRPr="00C56DA6">
        <w:rPr>
          <w:rFonts w:cstheme="minorHAnsi"/>
          <w:lang w:val="en-GB"/>
        </w:rPr>
        <w:t xml:space="preserve">identified that </w:t>
      </w:r>
      <w:r w:rsidR="006B396C" w:rsidRPr="00C56DA6">
        <w:rPr>
          <w:rFonts w:cstheme="minorHAnsi"/>
          <w:lang w:val="en-GB"/>
        </w:rPr>
        <w:t>solar systems</w:t>
      </w:r>
      <w:r w:rsidR="008C50A0" w:rsidRPr="00C56DA6">
        <w:rPr>
          <w:rFonts w:cstheme="minorHAnsi"/>
          <w:lang w:val="en-GB"/>
        </w:rPr>
        <w:t xml:space="preserve"> are electrons linked together by rogue planets</w:t>
      </w:r>
      <w:r w:rsidR="007873E9" w:rsidRPr="00C56DA6">
        <w:rPr>
          <w:rFonts w:cstheme="minorHAnsi"/>
          <w:lang w:val="en-GB"/>
        </w:rPr>
        <w:t>,</w:t>
      </w:r>
      <w:r w:rsidR="008C50A0" w:rsidRPr="00C56DA6">
        <w:rPr>
          <w:rFonts w:cstheme="minorHAnsi"/>
          <w:lang w:val="en-GB"/>
        </w:rPr>
        <w:t xml:space="preserve"> comparable to neutrinos.</w:t>
      </w:r>
    </w:p>
    <w:p w14:paraId="005E6D43" w14:textId="77777777" w:rsidR="007873E9" w:rsidRPr="00C56DA6" w:rsidRDefault="007B3F79" w:rsidP="007B3F79">
      <w:pPr>
        <w:ind w:firstLine="340"/>
        <w:rPr>
          <w:rFonts w:cstheme="minorHAnsi"/>
          <w:lang w:val="en-GB"/>
        </w:rPr>
      </w:pPr>
      <w:r w:rsidRPr="00C56DA6">
        <w:rPr>
          <w:rFonts w:cstheme="minorHAnsi"/>
          <w:lang w:val="en-GB"/>
        </w:rPr>
        <w:lastRenderedPageBreak/>
        <w:t>In gravity there is a distance reduction between objects (so-called Newton’s attracting force) due to the inner expansion of all particles and objects, whether they are made of atoms or of electrons. And there is a</w:t>
      </w:r>
      <w:r w:rsidR="005C511B" w:rsidRPr="00C56DA6">
        <w:rPr>
          <w:rFonts w:cstheme="minorHAnsi"/>
          <w:lang w:val="en-GB"/>
        </w:rPr>
        <w:t xml:space="preserve"> different </w:t>
      </w:r>
      <w:r w:rsidRPr="00C56DA6">
        <w:rPr>
          <w:rFonts w:cstheme="minorHAnsi"/>
          <w:lang w:val="en-GB"/>
        </w:rPr>
        <w:t xml:space="preserve">attracting and repelling force </w:t>
      </w:r>
      <w:r w:rsidR="005C511B" w:rsidRPr="00C56DA6">
        <w:rPr>
          <w:rFonts w:cstheme="minorHAnsi"/>
          <w:lang w:val="en-GB"/>
        </w:rPr>
        <w:t>(</w:t>
      </w:r>
      <w:proofErr w:type="gramStart"/>
      <w:r w:rsidR="005C511B" w:rsidRPr="00C56DA6">
        <w:rPr>
          <w:rFonts w:cstheme="minorHAnsi"/>
          <w:lang w:val="en-GB"/>
        </w:rPr>
        <w:t>similar to</w:t>
      </w:r>
      <w:proofErr w:type="gramEnd"/>
      <w:r w:rsidR="005C511B" w:rsidRPr="00C56DA6">
        <w:rPr>
          <w:rFonts w:cstheme="minorHAnsi"/>
          <w:lang w:val="en-GB"/>
        </w:rPr>
        <w:t xml:space="preserve"> Coulomb’s Law) </w:t>
      </w:r>
      <w:r w:rsidRPr="00C56DA6">
        <w:rPr>
          <w:rFonts w:cstheme="minorHAnsi"/>
          <w:lang w:val="en-GB"/>
        </w:rPr>
        <w:t>due to the changing speed and size of the orbits of smaller particles or objects</w:t>
      </w:r>
      <w:r w:rsidR="007873E9" w:rsidRPr="00C56DA6">
        <w:rPr>
          <w:rFonts w:cstheme="minorHAnsi"/>
          <w:lang w:val="en-GB"/>
        </w:rPr>
        <w:t>,</w:t>
      </w:r>
      <w:r w:rsidRPr="00C56DA6">
        <w:rPr>
          <w:rFonts w:cstheme="minorHAnsi"/>
          <w:lang w:val="en-GB"/>
        </w:rPr>
        <w:t xml:space="preserve"> linking larger ones together.</w:t>
      </w:r>
      <w:r w:rsidR="00F95973" w:rsidRPr="00C56DA6">
        <w:rPr>
          <w:rFonts w:cstheme="minorHAnsi"/>
          <w:lang w:val="en-GB"/>
        </w:rPr>
        <w:t xml:space="preserve"> </w:t>
      </w:r>
    </w:p>
    <w:p w14:paraId="548AB404" w14:textId="40BB6650" w:rsidR="005C511B" w:rsidRPr="00C56DA6" w:rsidRDefault="00365B4C" w:rsidP="007B3F79">
      <w:pPr>
        <w:ind w:firstLine="340"/>
        <w:rPr>
          <w:rFonts w:cstheme="minorHAnsi"/>
          <w:lang w:val="en-GB"/>
        </w:rPr>
      </w:pPr>
      <w:r w:rsidRPr="00C56DA6">
        <w:rPr>
          <w:rFonts w:cstheme="minorHAnsi"/>
          <w:lang w:val="en-GB"/>
        </w:rPr>
        <w:t>This is what is referred to as a positive or a negative charge.</w:t>
      </w:r>
      <w:r w:rsidR="00CD329C" w:rsidRPr="00C56DA6">
        <w:rPr>
          <w:rFonts w:cstheme="minorHAnsi"/>
          <w:lang w:val="en-GB"/>
        </w:rPr>
        <w:t xml:space="preserve"> Although</w:t>
      </w:r>
      <w:r w:rsidR="00B601A8" w:rsidRPr="00C56DA6">
        <w:rPr>
          <w:rFonts w:cstheme="minorHAnsi"/>
          <w:lang w:val="en-GB"/>
        </w:rPr>
        <w:t>,</w:t>
      </w:r>
      <w:r w:rsidR="00CD329C" w:rsidRPr="00C56DA6">
        <w:rPr>
          <w:rFonts w:cstheme="minorHAnsi"/>
          <w:lang w:val="en-GB"/>
        </w:rPr>
        <w:t xml:space="preserve"> sometimes, a simple natural orbit effect between </w:t>
      </w:r>
      <w:r w:rsidR="006657CD" w:rsidRPr="00C56DA6">
        <w:rPr>
          <w:rFonts w:cstheme="minorHAnsi"/>
          <w:lang w:val="en-GB"/>
        </w:rPr>
        <w:t xml:space="preserve">two </w:t>
      </w:r>
      <w:r w:rsidR="00CD329C" w:rsidRPr="00C56DA6">
        <w:rPr>
          <w:rFonts w:cstheme="minorHAnsi"/>
          <w:lang w:val="en-GB"/>
        </w:rPr>
        <w:t xml:space="preserve">particles, or the failure of </w:t>
      </w:r>
      <w:r w:rsidR="00A20481" w:rsidRPr="00C56DA6">
        <w:rPr>
          <w:rFonts w:cstheme="minorHAnsi"/>
          <w:lang w:val="en-GB"/>
        </w:rPr>
        <w:t>one materialising</w:t>
      </w:r>
      <w:r w:rsidR="00CD329C" w:rsidRPr="00C56DA6">
        <w:rPr>
          <w:rFonts w:cstheme="minorHAnsi"/>
          <w:lang w:val="en-GB"/>
        </w:rPr>
        <w:t>, can also be interpreted as charges, or attracting and repelling forces</w:t>
      </w:r>
      <w:r w:rsidR="00A20481" w:rsidRPr="00C56DA6">
        <w:rPr>
          <w:rFonts w:cstheme="minorHAnsi"/>
          <w:lang w:val="en-GB"/>
        </w:rPr>
        <w:t xml:space="preserve"> between particles</w:t>
      </w:r>
      <w:r w:rsidR="00CD329C" w:rsidRPr="00C56DA6">
        <w:rPr>
          <w:rFonts w:cstheme="minorHAnsi"/>
          <w:lang w:val="en-GB"/>
        </w:rPr>
        <w:t>.</w:t>
      </w:r>
      <w:r w:rsidR="007873E9" w:rsidRPr="00C56DA6">
        <w:rPr>
          <w:rFonts w:cstheme="minorHAnsi"/>
          <w:lang w:val="en-GB"/>
        </w:rPr>
        <w:t xml:space="preserve"> There could also be an exchange of several neutrinos, even when dealing with only two particles such as an electron and a proton.</w:t>
      </w:r>
    </w:p>
    <w:p w14:paraId="5E437063" w14:textId="18A39912" w:rsidR="007B3F79" w:rsidRPr="00C56DA6" w:rsidRDefault="00F95973" w:rsidP="00B601A8">
      <w:pPr>
        <w:ind w:firstLine="340"/>
        <w:rPr>
          <w:rFonts w:cstheme="minorHAnsi"/>
          <w:lang w:val="en-GB"/>
        </w:rPr>
      </w:pPr>
      <w:r w:rsidRPr="00C56DA6">
        <w:rPr>
          <w:rFonts w:cstheme="minorHAnsi"/>
          <w:lang w:val="en-GB"/>
        </w:rPr>
        <w:t>Examples of smaller objects linking together larger ones</w:t>
      </w:r>
      <w:r w:rsidR="006657CD" w:rsidRPr="00C56DA6">
        <w:rPr>
          <w:rFonts w:cstheme="minorHAnsi"/>
          <w:lang w:val="en-GB"/>
        </w:rPr>
        <w:t>,</w:t>
      </w:r>
      <w:r w:rsidRPr="00C56DA6">
        <w:rPr>
          <w:rFonts w:cstheme="minorHAnsi"/>
          <w:lang w:val="en-GB"/>
        </w:rPr>
        <w:t xml:space="preserve"> are neutrinos bonding electrons</w:t>
      </w:r>
      <w:r w:rsidR="005C511B" w:rsidRPr="00C56DA6">
        <w:rPr>
          <w:rFonts w:cstheme="minorHAnsi"/>
          <w:lang w:val="en-GB"/>
        </w:rPr>
        <w:t xml:space="preserve"> together</w:t>
      </w:r>
      <w:r w:rsidRPr="00C56DA6">
        <w:rPr>
          <w:rFonts w:cstheme="minorHAnsi"/>
          <w:lang w:val="en-GB"/>
        </w:rPr>
        <w:t>, electrons bonding atoms</w:t>
      </w:r>
      <w:r w:rsidR="00365B4C" w:rsidRPr="00C56DA6">
        <w:rPr>
          <w:rFonts w:cstheme="minorHAnsi"/>
          <w:lang w:val="en-GB"/>
        </w:rPr>
        <w:t xml:space="preserve">, electrons bonding </w:t>
      </w:r>
      <w:r w:rsidR="005C511B" w:rsidRPr="00C56DA6">
        <w:rPr>
          <w:rFonts w:cstheme="minorHAnsi"/>
          <w:lang w:val="en-GB"/>
        </w:rPr>
        <w:t>molecules, while the</w:t>
      </w:r>
      <w:r w:rsidRPr="00C56DA6">
        <w:rPr>
          <w:rFonts w:cstheme="minorHAnsi"/>
          <w:lang w:val="en-GB"/>
        </w:rPr>
        <w:t xml:space="preserve"> </w:t>
      </w:r>
      <w:r w:rsidR="002159F4" w:rsidRPr="00C56DA6">
        <w:rPr>
          <w:rFonts w:cstheme="minorHAnsi"/>
          <w:lang w:val="en-GB"/>
        </w:rPr>
        <w:t xml:space="preserve">atoms </w:t>
      </w:r>
      <w:r w:rsidR="005C511B" w:rsidRPr="00C56DA6">
        <w:rPr>
          <w:rFonts w:cstheme="minorHAnsi"/>
          <w:lang w:val="en-GB"/>
        </w:rPr>
        <w:t>are composing</w:t>
      </w:r>
      <w:r w:rsidR="008C50A0" w:rsidRPr="00C56DA6">
        <w:rPr>
          <w:rFonts w:cstheme="minorHAnsi"/>
          <w:lang w:val="en-GB"/>
        </w:rPr>
        <w:t xml:space="preserve"> </w:t>
      </w:r>
      <w:r w:rsidR="00365B4C" w:rsidRPr="00C56DA6">
        <w:rPr>
          <w:rFonts w:cstheme="minorHAnsi"/>
          <w:lang w:val="en-GB"/>
        </w:rPr>
        <w:t xml:space="preserve">the </w:t>
      </w:r>
      <w:r w:rsidR="002159F4" w:rsidRPr="00C56DA6">
        <w:rPr>
          <w:rFonts w:cstheme="minorHAnsi"/>
          <w:lang w:val="en-GB"/>
        </w:rPr>
        <w:t>molecules</w:t>
      </w:r>
      <w:r w:rsidR="00365B4C" w:rsidRPr="00C56DA6">
        <w:rPr>
          <w:rFonts w:cstheme="minorHAnsi"/>
          <w:lang w:val="en-GB"/>
        </w:rPr>
        <w:t>.</w:t>
      </w:r>
      <w:r w:rsidR="002159F4" w:rsidRPr="00C56DA6">
        <w:rPr>
          <w:rFonts w:cstheme="minorHAnsi"/>
          <w:lang w:val="en-GB"/>
        </w:rPr>
        <w:t xml:space="preserve"> </w:t>
      </w:r>
      <w:r w:rsidR="00365B4C" w:rsidRPr="00C56DA6">
        <w:rPr>
          <w:rFonts w:cstheme="minorHAnsi"/>
          <w:lang w:val="en-GB"/>
        </w:rPr>
        <w:t xml:space="preserve">At the larger scale, </w:t>
      </w:r>
      <w:r w:rsidR="002159F4" w:rsidRPr="00C56DA6">
        <w:rPr>
          <w:rFonts w:cstheme="minorHAnsi"/>
          <w:lang w:val="en-GB"/>
        </w:rPr>
        <w:t>planets bonding solar systems</w:t>
      </w:r>
      <w:r w:rsidR="00365B4C" w:rsidRPr="00C56DA6">
        <w:rPr>
          <w:rFonts w:cstheme="minorHAnsi"/>
          <w:lang w:val="en-GB"/>
        </w:rPr>
        <w:t xml:space="preserve"> together</w:t>
      </w:r>
      <w:r w:rsidR="002159F4" w:rsidRPr="00C56DA6">
        <w:rPr>
          <w:rFonts w:cstheme="minorHAnsi"/>
          <w:lang w:val="en-GB"/>
        </w:rPr>
        <w:t>, solar systems bonding galaxies</w:t>
      </w:r>
      <w:r w:rsidR="00365B4C" w:rsidRPr="00C56DA6">
        <w:rPr>
          <w:rFonts w:cstheme="minorHAnsi"/>
          <w:lang w:val="en-GB"/>
        </w:rPr>
        <w:t xml:space="preserve">, solar systems bonding </w:t>
      </w:r>
      <w:r w:rsidR="005C511B" w:rsidRPr="00C56DA6">
        <w:rPr>
          <w:rFonts w:cstheme="minorHAnsi"/>
          <w:lang w:val="en-GB"/>
        </w:rPr>
        <w:t>cosmic molecules</w:t>
      </w:r>
      <w:r w:rsidR="002159F4" w:rsidRPr="00C56DA6">
        <w:rPr>
          <w:rFonts w:cstheme="minorHAnsi"/>
          <w:lang w:val="en-GB"/>
        </w:rPr>
        <w:t xml:space="preserve">, </w:t>
      </w:r>
      <w:r w:rsidR="005C511B" w:rsidRPr="00C56DA6">
        <w:rPr>
          <w:rFonts w:cstheme="minorHAnsi"/>
          <w:lang w:val="en-GB"/>
        </w:rPr>
        <w:t xml:space="preserve">while </w:t>
      </w:r>
      <w:r w:rsidR="002159F4" w:rsidRPr="00C56DA6">
        <w:rPr>
          <w:rFonts w:cstheme="minorHAnsi"/>
          <w:lang w:val="en-GB"/>
        </w:rPr>
        <w:t xml:space="preserve">galaxies </w:t>
      </w:r>
      <w:r w:rsidR="005C511B" w:rsidRPr="00C56DA6">
        <w:rPr>
          <w:rFonts w:cstheme="minorHAnsi"/>
          <w:lang w:val="en-GB"/>
        </w:rPr>
        <w:t>are composing</w:t>
      </w:r>
      <w:r w:rsidR="002159F4" w:rsidRPr="00C56DA6">
        <w:rPr>
          <w:rFonts w:cstheme="minorHAnsi"/>
          <w:lang w:val="en-GB"/>
        </w:rPr>
        <w:t xml:space="preserve"> </w:t>
      </w:r>
      <w:r w:rsidR="005C511B" w:rsidRPr="00C56DA6">
        <w:rPr>
          <w:rFonts w:cstheme="minorHAnsi"/>
          <w:lang w:val="en-GB"/>
        </w:rPr>
        <w:t xml:space="preserve">the </w:t>
      </w:r>
      <w:r w:rsidR="002159F4" w:rsidRPr="00C56DA6">
        <w:rPr>
          <w:rFonts w:cstheme="minorHAnsi"/>
          <w:lang w:val="en-GB"/>
        </w:rPr>
        <w:t>cosmic molecules.</w:t>
      </w:r>
      <w:r w:rsidRPr="00C56DA6">
        <w:rPr>
          <w:rFonts w:cstheme="minorHAnsi"/>
          <w:lang w:val="en-GB"/>
        </w:rPr>
        <w:t xml:space="preserve"> </w:t>
      </w:r>
      <w:r w:rsidR="005C511B" w:rsidRPr="00C56DA6">
        <w:rPr>
          <w:rFonts w:cstheme="minorHAnsi"/>
          <w:lang w:val="en-GB"/>
        </w:rPr>
        <w:t>Clouds</w:t>
      </w:r>
      <w:r w:rsidR="00365B4C" w:rsidRPr="00C56DA6">
        <w:rPr>
          <w:rFonts w:cstheme="minorHAnsi"/>
          <w:lang w:val="en-GB"/>
        </w:rPr>
        <w:t>,</w:t>
      </w:r>
      <w:r w:rsidR="005C511B" w:rsidRPr="00C56DA6">
        <w:rPr>
          <w:rFonts w:cstheme="minorHAnsi"/>
          <w:lang w:val="en-GB"/>
        </w:rPr>
        <w:t xml:space="preserve"> </w:t>
      </w:r>
      <w:r w:rsidR="00365B4C" w:rsidRPr="00C56DA6">
        <w:rPr>
          <w:rFonts w:cstheme="minorHAnsi"/>
          <w:lang w:val="en-GB"/>
        </w:rPr>
        <w:t xml:space="preserve">or even </w:t>
      </w:r>
      <w:r w:rsidR="00233447" w:rsidRPr="00C56DA6">
        <w:rPr>
          <w:rFonts w:cstheme="minorHAnsi"/>
          <w:lang w:val="en-GB"/>
        </w:rPr>
        <w:t xml:space="preserve">just </w:t>
      </w:r>
      <w:r w:rsidR="00365B4C" w:rsidRPr="00C56DA6">
        <w:rPr>
          <w:rFonts w:cstheme="minorHAnsi"/>
          <w:lang w:val="en-GB"/>
        </w:rPr>
        <w:t xml:space="preserve">a few </w:t>
      </w:r>
      <w:r w:rsidR="005C511B" w:rsidRPr="00C56DA6">
        <w:rPr>
          <w:rFonts w:cstheme="minorHAnsi"/>
          <w:lang w:val="en-GB"/>
        </w:rPr>
        <w:t>of these smaller particles</w:t>
      </w:r>
      <w:r w:rsidR="00365B4C" w:rsidRPr="00C56DA6">
        <w:rPr>
          <w:rFonts w:cstheme="minorHAnsi"/>
          <w:lang w:val="en-GB"/>
        </w:rPr>
        <w:t>,</w:t>
      </w:r>
      <w:r w:rsidR="005C511B" w:rsidRPr="00C56DA6">
        <w:rPr>
          <w:rFonts w:cstheme="minorHAnsi"/>
          <w:lang w:val="en-GB"/>
        </w:rPr>
        <w:t xml:space="preserve"> can either push back or pull together the larger objects</w:t>
      </w:r>
      <w:r w:rsidR="00365B4C" w:rsidRPr="00C56DA6">
        <w:rPr>
          <w:rFonts w:cstheme="minorHAnsi"/>
          <w:lang w:val="en-GB"/>
        </w:rPr>
        <w:t>,</w:t>
      </w:r>
      <w:r w:rsidR="005C511B" w:rsidRPr="00C56DA6">
        <w:rPr>
          <w:rFonts w:cstheme="minorHAnsi"/>
          <w:lang w:val="en-GB"/>
        </w:rPr>
        <w:t xml:space="preserve"> or groups of them</w:t>
      </w:r>
      <w:r w:rsidR="00365B4C" w:rsidRPr="00C56DA6">
        <w:rPr>
          <w:rFonts w:cstheme="minorHAnsi"/>
          <w:lang w:val="en-GB"/>
        </w:rPr>
        <w:t>, through the growth and shrinkage of their orbits.</w:t>
      </w:r>
      <w:r w:rsidR="00233447" w:rsidRPr="00C56DA6">
        <w:rPr>
          <w:rFonts w:cstheme="minorHAnsi"/>
          <w:lang w:val="en-GB"/>
        </w:rPr>
        <w:t xml:space="preserve"> Again, this is how attracting and repelling forces are explained in Atomic Expansion Theory.</w:t>
      </w:r>
    </w:p>
    <w:p w14:paraId="2A497789" w14:textId="77777777" w:rsidR="00234D08" w:rsidRPr="00C56DA6" w:rsidRDefault="007B3F79" w:rsidP="00AF2465">
      <w:pPr>
        <w:ind w:firstLine="340"/>
        <w:rPr>
          <w:rFonts w:cstheme="minorHAnsi"/>
          <w:lang w:val="en-GB"/>
        </w:rPr>
      </w:pPr>
      <w:r w:rsidRPr="00C56DA6">
        <w:rPr>
          <w:rFonts w:cstheme="minorHAnsi"/>
          <w:lang w:val="en-GB"/>
        </w:rPr>
        <w:t xml:space="preserve">Time is no longer </w:t>
      </w:r>
      <w:r w:rsidR="00B601A8" w:rsidRPr="00C56DA6">
        <w:rPr>
          <w:rFonts w:cstheme="minorHAnsi"/>
          <w:lang w:val="en-GB"/>
        </w:rPr>
        <w:t>linked to space</w:t>
      </w:r>
      <w:r w:rsidR="00AF2465" w:rsidRPr="00C56DA6">
        <w:rPr>
          <w:rFonts w:cstheme="minorHAnsi"/>
          <w:lang w:val="en-GB"/>
        </w:rPr>
        <w:t xml:space="preserve"> as in spacetime concepts</w:t>
      </w:r>
      <w:r w:rsidR="00B601A8" w:rsidRPr="00C56DA6">
        <w:rPr>
          <w:rFonts w:cstheme="minorHAnsi"/>
          <w:lang w:val="en-GB"/>
        </w:rPr>
        <w:t xml:space="preserve">, </w:t>
      </w:r>
      <w:r w:rsidR="00AF2465" w:rsidRPr="00C56DA6">
        <w:rPr>
          <w:rFonts w:cstheme="minorHAnsi"/>
          <w:lang w:val="en-GB"/>
        </w:rPr>
        <w:t xml:space="preserve">nor is time </w:t>
      </w:r>
      <w:r w:rsidRPr="00C56DA6">
        <w:rPr>
          <w:rFonts w:cstheme="minorHAnsi"/>
          <w:lang w:val="en-GB"/>
        </w:rPr>
        <w:t xml:space="preserve">relative or a dimension of its own as Einstein described it, </w:t>
      </w:r>
      <w:r w:rsidR="00AF2465" w:rsidRPr="00C56DA6">
        <w:rPr>
          <w:rFonts w:cstheme="minorHAnsi"/>
          <w:lang w:val="en-GB"/>
        </w:rPr>
        <w:t>as</w:t>
      </w:r>
      <w:r w:rsidRPr="00C56DA6">
        <w:rPr>
          <w:rFonts w:cstheme="minorHAnsi"/>
          <w:lang w:val="en-GB"/>
        </w:rPr>
        <w:t xml:space="preserve"> there is no real space </w:t>
      </w:r>
      <w:r w:rsidR="002159F4" w:rsidRPr="00C56DA6">
        <w:rPr>
          <w:rFonts w:cstheme="minorHAnsi"/>
          <w:lang w:val="en-GB"/>
        </w:rPr>
        <w:t>n</w:t>
      </w:r>
      <w:r w:rsidRPr="00C56DA6">
        <w:rPr>
          <w:rFonts w:cstheme="minorHAnsi"/>
          <w:lang w:val="en-GB"/>
        </w:rPr>
        <w:t>or distance. There is a new concept of the relativity of time</w:t>
      </w:r>
      <w:r w:rsidR="007873E9" w:rsidRPr="00C56DA6">
        <w:rPr>
          <w:rFonts w:cstheme="minorHAnsi"/>
          <w:lang w:val="en-GB"/>
        </w:rPr>
        <w:t>,</w:t>
      </w:r>
      <w:r w:rsidRPr="00C56DA6">
        <w:rPr>
          <w:rFonts w:cstheme="minorHAnsi"/>
          <w:lang w:val="en-GB"/>
        </w:rPr>
        <w:t xml:space="preserve"> based on the rate or frequency at which electrons orbit within and between atoms. It is the concept of interdimensional time, where one can accomplish more within a defined amount of </w:t>
      </w:r>
      <w:proofErr w:type="gramStart"/>
      <w:r w:rsidRPr="00C56DA6">
        <w:rPr>
          <w:rFonts w:cstheme="minorHAnsi"/>
          <w:lang w:val="en-GB"/>
        </w:rPr>
        <w:t>time</w:t>
      </w:r>
      <w:r w:rsidR="007873E9" w:rsidRPr="00C56DA6">
        <w:rPr>
          <w:rFonts w:cstheme="minorHAnsi"/>
          <w:lang w:val="en-GB"/>
        </w:rPr>
        <w:t>,</w:t>
      </w:r>
      <w:r w:rsidRPr="00C56DA6">
        <w:rPr>
          <w:rFonts w:cstheme="minorHAnsi"/>
          <w:lang w:val="en-GB"/>
        </w:rPr>
        <w:t xml:space="preserve"> if</w:t>
      </w:r>
      <w:proofErr w:type="gramEnd"/>
      <w:r w:rsidRPr="00C56DA6">
        <w:rPr>
          <w:rFonts w:cstheme="minorHAnsi"/>
          <w:lang w:val="en-GB"/>
        </w:rPr>
        <w:t xml:space="preserve"> he or she is vibrating faster. </w:t>
      </w:r>
    </w:p>
    <w:p w14:paraId="38F32D81" w14:textId="77777777" w:rsidR="00234D08" w:rsidRPr="00C56DA6" w:rsidRDefault="007B3F79" w:rsidP="00234D08">
      <w:pPr>
        <w:ind w:firstLine="340"/>
        <w:rPr>
          <w:rFonts w:cstheme="minorHAnsi"/>
          <w:lang w:val="en-GB"/>
        </w:rPr>
      </w:pPr>
      <w:r w:rsidRPr="00C56DA6">
        <w:rPr>
          <w:rFonts w:cstheme="minorHAnsi"/>
          <w:lang w:val="en-GB"/>
        </w:rPr>
        <w:t>Very much like flies vibrating at 250 hertz have the time to move away</w:t>
      </w:r>
      <w:r w:rsidR="000C33C7" w:rsidRPr="00C56DA6">
        <w:rPr>
          <w:rFonts w:cstheme="minorHAnsi"/>
          <w:lang w:val="en-GB"/>
        </w:rPr>
        <w:t>,</w:t>
      </w:r>
      <w:r w:rsidRPr="00C56DA6">
        <w:rPr>
          <w:rFonts w:cstheme="minorHAnsi"/>
          <w:lang w:val="en-GB"/>
        </w:rPr>
        <w:t xml:space="preserve"> before a human vibrating at 50-60 hertz</w:t>
      </w:r>
      <w:r w:rsidR="00EB22FB" w:rsidRPr="00C56DA6">
        <w:rPr>
          <w:rFonts w:cstheme="minorHAnsi"/>
          <w:lang w:val="en-GB"/>
        </w:rPr>
        <w:t xml:space="preserve"> can catch them</w:t>
      </w:r>
      <w:r w:rsidR="008C50A0" w:rsidRPr="00C56DA6">
        <w:rPr>
          <w:rFonts w:cstheme="minorHAnsi"/>
          <w:lang w:val="en-GB"/>
        </w:rPr>
        <w:t>,</w:t>
      </w:r>
      <w:r w:rsidRPr="00C56DA6">
        <w:rPr>
          <w:rFonts w:cstheme="minorHAnsi"/>
          <w:lang w:val="en-GB"/>
        </w:rPr>
        <w:t xml:space="preserve"> </w:t>
      </w:r>
      <w:r w:rsidR="00EB22FB" w:rsidRPr="00C56DA6">
        <w:rPr>
          <w:rFonts w:cstheme="minorHAnsi"/>
          <w:lang w:val="en-GB"/>
        </w:rPr>
        <w:t xml:space="preserve">as humans move </w:t>
      </w:r>
      <w:r w:rsidRPr="00C56DA6">
        <w:rPr>
          <w:rFonts w:cstheme="minorHAnsi"/>
          <w:lang w:val="en-GB"/>
        </w:rPr>
        <w:t xml:space="preserve">in slow motion from the </w:t>
      </w:r>
      <w:r w:rsidR="000C33C7" w:rsidRPr="00C56DA6">
        <w:rPr>
          <w:rFonts w:cstheme="minorHAnsi"/>
          <w:lang w:val="en-GB"/>
        </w:rPr>
        <w:t>flies’ point of view</w:t>
      </w:r>
      <w:r w:rsidRPr="00C56DA6">
        <w:rPr>
          <w:rFonts w:cstheme="minorHAnsi"/>
          <w:lang w:val="en-GB"/>
        </w:rPr>
        <w:t xml:space="preserve">. </w:t>
      </w:r>
      <w:r w:rsidR="00021F76" w:rsidRPr="00C56DA6">
        <w:rPr>
          <w:rFonts w:cstheme="minorHAnsi"/>
          <w:lang w:val="en-GB"/>
        </w:rPr>
        <w:t>Just like tortoises vibrating at 15 hertz are moving in slow motion from our view</w:t>
      </w:r>
      <w:r w:rsidR="000C33C7" w:rsidRPr="00C56DA6">
        <w:rPr>
          <w:rFonts w:cstheme="minorHAnsi"/>
          <w:lang w:val="en-GB"/>
        </w:rPr>
        <w:t>point</w:t>
      </w:r>
      <w:r w:rsidR="00021F76" w:rsidRPr="00C56DA6">
        <w:rPr>
          <w:rFonts w:cstheme="minorHAnsi"/>
          <w:lang w:val="en-GB"/>
        </w:rPr>
        <w:t>.</w:t>
      </w:r>
      <w:r w:rsidR="000C33C7" w:rsidRPr="00C56DA6">
        <w:rPr>
          <w:rFonts w:cstheme="minorHAnsi"/>
          <w:lang w:val="en-GB"/>
        </w:rPr>
        <w:t xml:space="preserve"> </w:t>
      </w:r>
      <w:r w:rsidR="00D5738F" w:rsidRPr="00C56DA6">
        <w:rPr>
          <w:rFonts w:cstheme="minorHAnsi"/>
          <w:lang w:val="en-GB"/>
        </w:rPr>
        <w:t xml:space="preserve">Flies are living in a higher dimension than ours, one that we can still see and interact with. </w:t>
      </w:r>
      <w:r w:rsidR="00D5738F" w:rsidRPr="00C56DA6">
        <w:rPr>
          <w:rFonts w:cstheme="minorHAnsi"/>
          <w:lang w:val="en-GB"/>
        </w:rPr>
        <w:lastRenderedPageBreak/>
        <w:t xml:space="preserve">Their particles are moving faster than ours, they are larger and more spaced out, and they are less dense than we are. </w:t>
      </w:r>
    </w:p>
    <w:p w14:paraId="59A66EE6" w14:textId="36175A62" w:rsidR="00AF2465" w:rsidRPr="00C56DA6" w:rsidRDefault="00D5738F" w:rsidP="00234D08">
      <w:pPr>
        <w:ind w:firstLine="340"/>
        <w:rPr>
          <w:rFonts w:cstheme="minorHAnsi"/>
          <w:lang w:val="en-GB"/>
        </w:rPr>
      </w:pPr>
      <w:r w:rsidRPr="00C56DA6">
        <w:rPr>
          <w:rFonts w:cstheme="minorHAnsi"/>
          <w:lang w:val="en-GB"/>
        </w:rPr>
        <w:t xml:space="preserve">Things that are less dense can levitate </w:t>
      </w:r>
      <w:proofErr w:type="gramStart"/>
      <w:r w:rsidRPr="00C56DA6">
        <w:rPr>
          <w:rFonts w:cstheme="minorHAnsi"/>
          <w:lang w:val="en-GB"/>
        </w:rPr>
        <w:t>easily, because</w:t>
      </w:r>
      <w:proofErr w:type="gramEnd"/>
      <w:r w:rsidRPr="00C56DA6">
        <w:rPr>
          <w:rFonts w:cstheme="minorHAnsi"/>
          <w:lang w:val="en-GB"/>
        </w:rPr>
        <w:t xml:space="preserve"> what is less dense is automatically pushed up by what is denser, like a balloon under water. </w:t>
      </w:r>
      <w:r w:rsidR="008A50B6" w:rsidRPr="00C56DA6">
        <w:rPr>
          <w:rFonts w:cstheme="minorHAnsi"/>
          <w:lang w:val="en-GB"/>
        </w:rPr>
        <w:t xml:space="preserve">This is why insects easily walk on ceilings, why bumblebees can defy the laws of </w:t>
      </w:r>
      <w:r w:rsidR="00331457" w:rsidRPr="00C56DA6">
        <w:rPr>
          <w:rFonts w:cstheme="minorHAnsi"/>
          <w:lang w:val="en-GB"/>
        </w:rPr>
        <w:t>physics</w:t>
      </w:r>
      <w:r w:rsidR="008A50B6" w:rsidRPr="00C56DA6">
        <w:rPr>
          <w:rFonts w:cstheme="minorHAnsi"/>
          <w:lang w:val="en-GB"/>
        </w:rPr>
        <w:t xml:space="preserve"> and support their own weight</w:t>
      </w:r>
      <w:r w:rsidR="006F21D1" w:rsidRPr="00C56DA6">
        <w:rPr>
          <w:rFonts w:cstheme="minorHAnsi"/>
          <w:lang w:val="en-GB"/>
        </w:rPr>
        <w:t>,</w:t>
      </w:r>
      <w:r w:rsidR="008A50B6" w:rsidRPr="00C56DA6">
        <w:rPr>
          <w:rFonts w:cstheme="minorHAnsi"/>
          <w:lang w:val="en-GB"/>
        </w:rPr>
        <w:t xml:space="preserve"> despite very small wings, and why spiders </w:t>
      </w:r>
      <w:r w:rsidR="00AF2465" w:rsidRPr="00C56DA6">
        <w:rPr>
          <w:rFonts w:cstheme="minorHAnsi"/>
          <w:lang w:val="en-GB"/>
        </w:rPr>
        <w:t xml:space="preserve">without any wings </w:t>
      </w:r>
      <w:r w:rsidR="008A50B6" w:rsidRPr="00C56DA6">
        <w:rPr>
          <w:rFonts w:cstheme="minorHAnsi"/>
          <w:lang w:val="en-GB"/>
        </w:rPr>
        <w:t>can fly great distances over the ocean.</w:t>
      </w:r>
      <w:r w:rsidR="00AF2465" w:rsidRPr="00C56DA6">
        <w:rPr>
          <w:rFonts w:cstheme="minorHAnsi"/>
          <w:lang w:val="en-GB"/>
        </w:rPr>
        <w:t xml:space="preserve"> </w:t>
      </w:r>
      <w:r w:rsidRPr="00C56DA6">
        <w:rPr>
          <w:rFonts w:cstheme="minorHAnsi"/>
          <w:lang w:val="en-GB"/>
        </w:rPr>
        <w:t xml:space="preserve">With a flying saucer made of a matter less dense than the air, you can easily levitate </w:t>
      </w:r>
      <w:r w:rsidR="002D7B8B" w:rsidRPr="00C56DA6">
        <w:rPr>
          <w:rFonts w:cstheme="minorHAnsi"/>
          <w:lang w:val="en-GB"/>
        </w:rPr>
        <w:t xml:space="preserve">off the atmosphere without any need for propulsion. </w:t>
      </w:r>
    </w:p>
    <w:p w14:paraId="4C874D79" w14:textId="663579E9" w:rsidR="009F3A59" w:rsidRPr="00C56DA6" w:rsidRDefault="00B16231" w:rsidP="00FE57E4">
      <w:pPr>
        <w:ind w:firstLine="340"/>
        <w:rPr>
          <w:rFonts w:cstheme="minorHAnsi"/>
          <w:lang w:val="en-GB"/>
        </w:rPr>
      </w:pPr>
      <w:r w:rsidRPr="00C56DA6">
        <w:rPr>
          <w:rFonts w:cstheme="minorHAnsi"/>
          <w:lang w:val="en-GB"/>
        </w:rPr>
        <w:t xml:space="preserve">To travel somewhere, it is like tuning a radio or a TV to the right </w:t>
      </w:r>
      <w:r w:rsidR="006E651F" w:rsidRPr="00C56DA6">
        <w:rPr>
          <w:rFonts w:cstheme="minorHAnsi"/>
          <w:lang w:val="en-GB"/>
        </w:rPr>
        <w:t xml:space="preserve">interdimensional </w:t>
      </w:r>
      <w:r w:rsidRPr="00C56DA6">
        <w:rPr>
          <w:rFonts w:cstheme="minorHAnsi"/>
          <w:lang w:val="en-GB"/>
        </w:rPr>
        <w:t xml:space="preserve">frequency of matter. </w:t>
      </w:r>
      <w:r w:rsidR="00C4264B" w:rsidRPr="00C56DA6">
        <w:rPr>
          <w:rFonts w:cstheme="minorHAnsi"/>
          <w:lang w:val="en-GB"/>
        </w:rPr>
        <w:t xml:space="preserve">Every place and time in history has its own vibrational rate or resonance. </w:t>
      </w:r>
      <w:r w:rsidR="009E6B16" w:rsidRPr="00C56DA6">
        <w:rPr>
          <w:rFonts w:cstheme="minorHAnsi"/>
          <w:lang w:val="en-GB"/>
        </w:rPr>
        <w:t>T</w:t>
      </w:r>
      <w:r w:rsidR="00D5738F" w:rsidRPr="00C56DA6">
        <w:rPr>
          <w:rFonts w:cstheme="minorHAnsi"/>
          <w:lang w:val="en-GB"/>
        </w:rPr>
        <w:t xml:space="preserve">o go to any place at any time in history, you only need to vibrate at the right frequency or resonance of that time and place. </w:t>
      </w:r>
      <w:r w:rsidR="007262E0" w:rsidRPr="00C56DA6">
        <w:rPr>
          <w:rFonts w:cstheme="minorHAnsi"/>
          <w:lang w:val="en-GB"/>
        </w:rPr>
        <w:t xml:space="preserve">It is all a question of expansion and contraction of matter, </w:t>
      </w:r>
      <w:r w:rsidR="00FE57E4" w:rsidRPr="00C56DA6">
        <w:rPr>
          <w:rFonts w:cstheme="minorHAnsi"/>
          <w:lang w:val="en-GB"/>
        </w:rPr>
        <w:t xml:space="preserve">the size of the particles, </w:t>
      </w:r>
      <w:r w:rsidR="00AE5CF8" w:rsidRPr="00C56DA6">
        <w:rPr>
          <w:rFonts w:cstheme="minorHAnsi"/>
          <w:lang w:val="en-GB"/>
        </w:rPr>
        <w:t xml:space="preserve">which </w:t>
      </w:r>
      <w:r w:rsidR="007262E0" w:rsidRPr="00C56DA6">
        <w:rPr>
          <w:rFonts w:cstheme="minorHAnsi"/>
          <w:lang w:val="en-GB"/>
        </w:rPr>
        <w:t xml:space="preserve">depends on the speed </w:t>
      </w:r>
      <w:r w:rsidR="00FE57E4" w:rsidRPr="00C56DA6">
        <w:rPr>
          <w:rFonts w:cstheme="minorHAnsi"/>
          <w:lang w:val="en-GB"/>
        </w:rPr>
        <w:t xml:space="preserve">or frequency </w:t>
      </w:r>
      <w:r w:rsidR="007262E0" w:rsidRPr="00C56DA6">
        <w:rPr>
          <w:rFonts w:cstheme="minorHAnsi"/>
          <w:lang w:val="en-GB"/>
        </w:rPr>
        <w:t xml:space="preserve">of all </w:t>
      </w:r>
      <w:r w:rsidR="00FE57E4" w:rsidRPr="00C56DA6">
        <w:rPr>
          <w:rFonts w:cstheme="minorHAnsi"/>
          <w:lang w:val="en-GB"/>
        </w:rPr>
        <w:t>the</w:t>
      </w:r>
      <w:r w:rsidR="007262E0" w:rsidRPr="00C56DA6">
        <w:rPr>
          <w:rFonts w:cstheme="minorHAnsi"/>
          <w:lang w:val="en-GB"/>
        </w:rPr>
        <w:t xml:space="preserve"> </w:t>
      </w:r>
      <w:r w:rsidR="00FE57E4" w:rsidRPr="00C56DA6">
        <w:rPr>
          <w:rFonts w:cstheme="minorHAnsi"/>
          <w:lang w:val="en-GB"/>
        </w:rPr>
        <w:t xml:space="preserve">orbiting </w:t>
      </w:r>
      <w:r w:rsidR="007262E0" w:rsidRPr="00C56DA6">
        <w:rPr>
          <w:rFonts w:cstheme="minorHAnsi"/>
          <w:lang w:val="en-GB"/>
        </w:rPr>
        <w:t xml:space="preserve">particles. </w:t>
      </w:r>
    </w:p>
    <w:p w14:paraId="053718A7" w14:textId="1D6BF087" w:rsidR="00EB22FB" w:rsidRPr="00C56DA6" w:rsidRDefault="00C4264B" w:rsidP="007B3F79">
      <w:pPr>
        <w:ind w:firstLine="340"/>
        <w:rPr>
          <w:rFonts w:cstheme="minorHAnsi"/>
          <w:lang w:val="en-GB"/>
        </w:rPr>
      </w:pPr>
      <w:r w:rsidRPr="00C56DA6">
        <w:rPr>
          <w:rFonts w:cstheme="minorHAnsi"/>
          <w:lang w:val="en-GB"/>
        </w:rPr>
        <w:t xml:space="preserve">If aliens </w:t>
      </w:r>
      <w:r w:rsidR="00C42616" w:rsidRPr="00C56DA6">
        <w:rPr>
          <w:rFonts w:cstheme="minorHAnsi"/>
          <w:lang w:val="en-GB"/>
        </w:rPr>
        <w:t xml:space="preserve">and ultraterrestrials </w:t>
      </w:r>
      <w:r w:rsidRPr="00C56DA6">
        <w:rPr>
          <w:rFonts w:cstheme="minorHAnsi"/>
          <w:lang w:val="en-GB"/>
        </w:rPr>
        <w:t>can go at any time in history, in a past and a future that are both always in movement</w:t>
      </w:r>
      <w:r w:rsidR="006F21D1" w:rsidRPr="00C56DA6">
        <w:rPr>
          <w:rFonts w:cstheme="minorHAnsi"/>
          <w:lang w:val="en-GB"/>
        </w:rPr>
        <w:t xml:space="preserve"> and changing</w:t>
      </w:r>
      <w:r w:rsidRPr="00C56DA6">
        <w:rPr>
          <w:rFonts w:cstheme="minorHAnsi"/>
          <w:lang w:val="en-GB"/>
        </w:rPr>
        <w:t xml:space="preserve">, affecting the present, then we can understand why they don’t see </w:t>
      </w:r>
      <w:r w:rsidR="006F21D1" w:rsidRPr="00C56DA6">
        <w:rPr>
          <w:rFonts w:cstheme="minorHAnsi"/>
          <w:lang w:val="en-GB"/>
        </w:rPr>
        <w:t xml:space="preserve">the importance of </w:t>
      </w:r>
      <w:r w:rsidRPr="00C56DA6">
        <w:rPr>
          <w:rFonts w:cstheme="minorHAnsi"/>
          <w:lang w:val="en-GB"/>
        </w:rPr>
        <w:t xml:space="preserve">time running as a linear thing like we do. They go through reality more like </w:t>
      </w:r>
      <w:r w:rsidR="00741A12" w:rsidRPr="00C56DA6">
        <w:rPr>
          <w:rFonts w:cstheme="minorHAnsi"/>
          <w:lang w:val="en-GB"/>
        </w:rPr>
        <w:t xml:space="preserve">in </w:t>
      </w:r>
      <w:r w:rsidRPr="00C56DA6">
        <w:rPr>
          <w:rFonts w:cstheme="minorHAnsi"/>
          <w:lang w:val="en-GB"/>
        </w:rPr>
        <w:t xml:space="preserve">a dream world, or something imagined and created out of our minds, where time and space </w:t>
      </w:r>
      <w:r w:rsidR="006F21D1" w:rsidRPr="00C56DA6">
        <w:rPr>
          <w:rFonts w:cstheme="minorHAnsi"/>
          <w:lang w:val="en-GB"/>
        </w:rPr>
        <w:t>are</w:t>
      </w:r>
      <w:r w:rsidRPr="00C56DA6">
        <w:rPr>
          <w:rFonts w:cstheme="minorHAnsi"/>
          <w:lang w:val="en-GB"/>
        </w:rPr>
        <w:t xml:space="preserve"> meaningless. </w:t>
      </w:r>
      <w:r w:rsidR="00741A12" w:rsidRPr="00C56DA6">
        <w:rPr>
          <w:rFonts w:cstheme="minorHAnsi"/>
          <w:lang w:val="en-GB"/>
        </w:rPr>
        <w:t xml:space="preserve">And now we have the </w:t>
      </w:r>
      <w:r w:rsidR="00370C10" w:rsidRPr="00C56DA6">
        <w:rPr>
          <w:rFonts w:cstheme="minorHAnsi"/>
          <w:lang w:val="en-GB"/>
        </w:rPr>
        <w:t>n</w:t>
      </w:r>
      <w:r w:rsidR="00741A12" w:rsidRPr="00C56DA6">
        <w:rPr>
          <w:rFonts w:cstheme="minorHAnsi"/>
          <w:lang w:val="en-GB"/>
        </w:rPr>
        <w:t xml:space="preserve">ew </w:t>
      </w:r>
      <w:r w:rsidR="00370C10" w:rsidRPr="00C56DA6">
        <w:rPr>
          <w:rFonts w:cstheme="minorHAnsi"/>
          <w:lang w:val="en-GB"/>
        </w:rPr>
        <w:t>p</w:t>
      </w:r>
      <w:r w:rsidR="00741A12" w:rsidRPr="00C56DA6">
        <w:rPr>
          <w:rFonts w:cstheme="minorHAnsi"/>
          <w:lang w:val="en-GB"/>
        </w:rPr>
        <w:t>hysics required to explain all of this.</w:t>
      </w:r>
    </w:p>
    <w:p w14:paraId="5976DE1C" w14:textId="497ACD8C" w:rsidR="00AF2465" w:rsidRPr="00C56DA6" w:rsidRDefault="00156A1E" w:rsidP="00727DC2">
      <w:pPr>
        <w:ind w:firstLine="340"/>
        <w:rPr>
          <w:rFonts w:cstheme="minorHAnsi"/>
          <w:lang w:val="en-GB"/>
        </w:rPr>
      </w:pPr>
      <w:r w:rsidRPr="00C56DA6">
        <w:rPr>
          <w:rFonts w:cstheme="minorHAnsi"/>
          <w:lang w:val="en-GB"/>
        </w:rPr>
        <w:t>And to finish, t</w:t>
      </w:r>
      <w:r w:rsidR="007B3F79" w:rsidRPr="00C56DA6">
        <w:rPr>
          <w:rFonts w:cstheme="minorHAnsi"/>
          <w:lang w:val="en-GB"/>
        </w:rPr>
        <w:t xml:space="preserve">here </w:t>
      </w:r>
      <w:r w:rsidRPr="00C56DA6">
        <w:rPr>
          <w:rFonts w:cstheme="minorHAnsi"/>
          <w:lang w:val="en-GB"/>
        </w:rPr>
        <w:t xml:space="preserve">never were </w:t>
      </w:r>
      <w:r w:rsidR="00EF53FE" w:rsidRPr="00C56DA6">
        <w:rPr>
          <w:rFonts w:cstheme="minorHAnsi"/>
          <w:lang w:val="en-GB"/>
        </w:rPr>
        <w:t xml:space="preserve">any </w:t>
      </w:r>
      <w:r w:rsidR="00837778" w:rsidRPr="00C56DA6">
        <w:rPr>
          <w:rFonts w:cstheme="minorHAnsi"/>
          <w:lang w:val="en-GB"/>
        </w:rPr>
        <w:t>d</w:t>
      </w:r>
      <w:r w:rsidR="007B3F79" w:rsidRPr="00C56DA6">
        <w:rPr>
          <w:rFonts w:cstheme="minorHAnsi"/>
          <w:lang w:val="en-GB"/>
        </w:rPr>
        <w:t xml:space="preserve">ark </w:t>
      </w:r>
      <w:r w:rsidR="00837778" w:rsidRPr="00C56DA6">
        <w:rPr>
          <w:rFonts w:cstheme="minorHAnsi"/>
          <w:lang w:val="en-GB"/>
        </w:rPr>
        <w:t>e</w:t>
      </w:r>
      <w:r w:rsidR="007B3F79" w:rsidRPr="00C56DA6">
        <w:rPr>
          <w:rFonts w:cstheme="minorHAnsi"/>
          <w:lang w:val="en-GB"/>
        </w:rPr>
        <w:t xml:space="preserve">nergy, </w:t>
      </w:r>
      <w:r w:rsidR="00837778" w:rsidRPr="00C56DA6">
        <w:rPr>
          <w:rFonts w:cstheme="minorHAnsi"/>
          <w:lang w:val="en-GB"/>
        </w:rPr>
        <w:t>d</w:t>
      </w:r>
      <w:r w:rsidR="007B3F79" w:rsidRPr="00C56DA6">
        <w:rPr>
          <w:rFonts w:cstheme="minorHAnsi"/>
          <w:lang w:val="en-GB"/>
        </w:rPr>
        <w:t xml:space="preserve">ark </w:t>
      </w:r>
      <w:r w:rsidR="00837778" w:rsidRPr="00C56DA6">
        <w:rPr>
          <w:rFonts w:cstheme="minorHAnsi"/>
          <w:lang w:val="en-GB"/>
        </w:rPr>
        <w:t>m</w:t>
      </w:r>
      <w:r w:rsidR="007B3F79" w:rsidRPr="00C56DA6">
        <w:rPr>
          <w:rFonts w:cstheme="minorHAnsi"/>
          <w:lang w:val="en-GB"/>
        </w:rPr>
        <w:t>atter</w:t>
      </w:r>
      <w:r w:rsidR="00083122" w:rsidRPr="00C56DA6">
        <w:rPr>
          <w:rFonts w:cstheme="minorHAnsi"/>
          <w:lang w:val="en-GB"/>
        </w:rPr>
        <w:t xml:space="preserve">, </w:t>
      </w:r>
      <w:r w:rsidR="00837778" w:rsidRPr="00C56DA6">
        <w:rPr>
          <w:rFonts w:cstheme="minorHAnsi"/>
          <w:lang w:val="en-GB"/>
        </w:rPr>
        <w:t>g</w:t>
      </w:r>
      <w:r w:rsidR="008924D5" w:rsidRPr="00C56DA6">
        <w:rPr>
          <w:rFonts w:cstheme="minorHAnsi"/>
          <w:lang w:val="en-GB"/>
        </w:rPr>
        <w:t>raviton</w:t>
      </w:r>
      <w:r w:rsidR="00FA19EB" w:rsidRPr="00C56DA6">
        <w:rPr>
          <w:rFonts w:cstheme="minorHAnsi"/>
          <w:lang w:val="en-GB"/>
        </w:rPr>
        <w:t xml:space="preserve"> particles</w:t>
      </w:r>
      <w:r w:rsidR="008924D5" w:rsidRPr="00C56DA6">
        <w:rPr>
          <w:rFonts w:cstheme="minorHAnsi"/>
          <w:lang w:val="en-GB"/>
        </w:rPr>
        <w:t xml:space="preserve">, </w:t>
      </w:r>
      <w:r w:rsidR="00837778" w:rsidRPr="00C56DA6">
        <w:rPr>
          <w:rFonts w:cstheme="minorHAnsi"/>
          <w:lang w:val="en-GB"/>
        </w:rPr>
        <w:t>g</w:t>
      </w:r>
      <w:r w:rsidR="00083122" w:rsidRPr="00C56DA6">
        <w:rPr>
          <w:rFonts w:cstheme="minorHAnsi"/>
          <w:lang w:val="en-GB"/>
        </w:rPr>
        <w:t>ravit</w:t>
      </w:r>
      <w:r w:rsidR="008924D5" w:rsidRPr="00C56DA6">
        <w:rPr>
          <w:rFonts w:cstheme="minorHAnsi"/>
          <w:lang w:val="en-GB"/>
        </w:rPr>
        <w:t>ati</w:t>
      </w:r>
      <w:r w:rsidR="00083122" w:rsidRPr="00C56DA6">
        <w:rPr>
          <w:rFonts w:cstheme="minorHAnsi"/>
          <w:lang w:val="en-GB"/>
        </w:rPr>
        <w:t>on</w:t>
      </w:r>
      <w:r w:rsidR="008924D5" w:rsidRPr="00C56DA6">
        <w:rPr>
          <w:rFonts w:cstheme="minorHAnsi"/>
          <w:lang w:val="en-GB"/>
        </w:rPr>
        <w:t>al</w:t>
      </w:r>
      <w:r w:rsidR="00083122" w:rsidRPr="00C56DA6">
        <w:rPr>
          <w:rFonts w:cstheme="minorHAnsi"/>
          <w:lang w:val="en-GB"/>
        </w:rPr>
        <w:t xml:space="preserve"> </w:t>
      </w:r>
      <w:r w:rsidR="00837778" w:rsidRPr="00C56DA6">
        <w:rPr>
          <w:rFonts w:cstheme="minorHAnsi"/>
          <w:lang w:val="en-GB"/>
        </w:rPr>
        <w:t>w</w:t>
      </w:r>
      <w:r w:rsidR="00083122" w:rsidRPr="00C56DA6">
        <w:rPr>
          <w:rFonts w:cstheme="minorHAnsi"/>
          <w:lang w:val="en-GB"/>
        </w:rPr>
        <w:t>aves</w:t>
      </w:r>
      <w:r w:rsidR="00FA19EB" w:rsidRPr="00C56DA6">
        <w:rPr>
          <w:rFonts w:cstheme="minorHAnsi"/>
          <w:lang w:val="en-GB"/>
        </w:rPr>
        <w:t xml:space="preserve">, </w:t>
      </w:r>
      <w:r w:rsidR="007B3F79" w:rsidRPr="00C56DA6">
        <w:rPr>
          <w:rFonts w:cstheme="minorHAnsi"/>
          <w:lang w:val="en-GB"/>
        </w:rPr>
        <w:t xml:space="preserve">Big </w:t>
      </w:r>
      <w:proofErr w:type="gramStart"/>
      <w:r w:rsidR="007B3F79" w:rsidRPr="00C56DA6">
        <w:rPr>
          <w:rFonts w:cstheme="minorHAnsi"/>
          <w:lang w:val="en-GB"/>
        </w:rPr>
        <w:t>Bang</w:t>
      </w:r>
      <w:proofErr w:type="gramEnd"/>
      <w:r w:rsidR="00727DC2" w:rsidRPr="00C56DA6">
        <w:rPr>
          <w:rFonts w:cstheme="minorHAnsi"/>
          <w:lang w:val="en-GB"/>
        </w:rPr>
        <w:t xml:space="preserve"> </w:t>
      </w:r>
      <w:r w:rsidR="00FA19EB" w:rsidRPr="00C56DA6">
        <w:rPr>
          <w:rFonts w:cstheme="minorHAnsi"/>
          <w:lang w:val="en-GB"/>
        </w:rPr>
        <w:t xml:space="preserve">or singularities </w:t>
      </w:r>
      <w:r w:rsidR="00727DC2" w:rsidRPr="00C56DA6">
        <w:rPr>
          <w:rFonts w:cstheme="minorHAnsi"/>
          <w:lang w:val="en-GB"/>
        </w:rPr>
        <w:t>to be found</w:t>
      </w:r>
      <w:r w:rsidR="007B3F79" w:rsidRPr="00C56DA6">
        <w:rPr>
          <w:rFonts w:cstheme="minorHAnsi"/>
          <w:lang w:val="en-GB"/>
        </w:rPr>
        <w:t xml:space="preserve">. </w:t>
      </w:r>
      <w:r w:rsidRPr="00C56DA6">
        <w:rPr>
          <w:rFonts w:cstheme="minorHAnsi"/>
          <w:lang w:val="en-GB"/>
        </w:rPr>
        <w:t>They were only required for Einstein’s equations to still work</w:t>
      </w:r>
      <w:r w:rsidR="00727DC2" w:rsidRPr="00C56DA6">
        <w:rPr>
          <w:rFonts w:cstheme="minorHAnsi"/>
          <w:lang w:val="en-GB"/>
        </w:rPr>
        <w:t xml:space="preserve"> and match observation, when we should </w:t>
      </w:r>
      <w:r w:rsidR="003A22AC" w:rsidRPr="00C56DA6">
        <w:rPr>
          <w:rFonts w:cstheme="minorHAnsi"/>
          <w:lang w:val="en-GB"/>
        </w:rPr>
        <w:t xml:space="preserve">have </w:t>
      </w:r>
      <w:r w:rsidR="00727DC2" w:rsidRPr="00C56DA6">
        <w:rPr>
          <w:rFonts w:cstheme="minorHAnsi"/>
          <w:lang w:val="en-GB"/>
        </w:rPr>
        <w:t>admit</w:t>
      </w:r>
      <w:r w:rsidR="003A22AC" w:rsidRPr="00C56DA6">
        <w:rPr>
          <w:rFonts w:cstheme="minorHAnsi"/>
          <w:lang w:val="en-GB"/>
        </w:rPr>
        <w:t>ted long ago</w:t>
      </w:r>
      <w:r w:rsidR="00727DC2" w:rsidRPr="00C56DA6">
        <w:rPr>
          <w:rFonts w:cstheme="minorHAnsi"/>
          <w:lang w:val="en-GB"/>
        </w:rPr>
        <w:t xml:space="preserve"> that he was simply incorrect</w:t>
      </w:r>
      <w:r w:rsidR="009D137F" w:rsidRPr="00C56DA6">
        <w:rPr>
          <w:rFonts w:cstheme="minorHAnsi"/>
          <w:lang w:val="en-GB"/>
        </w:rPr>
        <w:t>.</w:t>
      </w:r>
    </w:p>
    <w:p w14:paraId="7DB997A0" w14:textId="39CAB23E" w:rsidR="00FD6AC4" w:rsidRPr="00C56DA6" w:rsidRDefault="00156A1E" w:rsidP="00727DC2">
      <w:pPr>
        <w:ind w:firstLine="340"/>
        <w:rPr>
          <w:rFonts w:cstheme="minorHAnsi"/>
          <w:lang w:val="en-GB"/>
        </w:rPr>
      </w:pPr>
      <w:r w:rsidRPr="00C56DA6">
        <w:rPr>
          <w:rFonts w:cstheme="minorHAnsi"/>
          <w:lang w:val="en-GB"/>
        </w:rPr>
        <w:t xml:space="preserve">And there are no </w:t>
      </w:r>
      <w:r w:rsidR="008418DF" w:rsidRPr="00C56DA6">
        <w:rPr>
          <w:rFonts w:cstheme="minorHAnsi"/>
          <w:lang w:val="en-GB"/>
        </w:rPr>
        <w:t>black hole</w:t>
      </w:r>
      <w:r w:rsidRPr="00C56DA6">
        <w:rPr>
          <w:rFonts w:cstheme="minorHAnsi"/>
          <w:lang w:val="en-GB"/>
        </w:rPr>
        <w:t xml:space="preserve">s either. </w:t>
      </w:r>
      <w:r w:rsidR="008C50A0" w:rsidRPr="00C56DA6">
        <w:rPr>
          <w:rFonts w:cstheme="minorHAnsi"/>
          <w:lang w:val="en-GB"/>
        </w:rPr>
        <w:t xml:space="preserve">Black </w:t>
      </w:r>
      <w:r w:rsidR="008418DF" w:rsidRPr="00C56DA6">
        <w:rPr>
          <w:rFonts w:cstheme="minorHAnsi"/>
          <w:lang w:val="en-GB"/>
        </w:rPr>
        <w:t>h</w:t>
      </w:r>
      <w:r w:rsidR="008C50A0" w:rsidRPr="00C56DA6">
        <w:rPr>
          <w:rFonts w:cstheme="minorHAnsi"/>
          <w:lang w:val="en-GB"/>
        </w:rPr>
        <w:t xml:space="preserve">oles are simply massive dead stars which don’t emit light, </w:t>
      </w:r>
      <w:r w:rsidRPr="00C56DA6">
        <w:rPr>
          <w:rFonts w:cstheme="minorHAnsi"/>
          <w:lang w:val="en-GB"/>
        </w:rPr>
        <w:t>therefore</w:t>
      </w:r>
      <w:r w:rsidR="008C50A0" w:rsidRPr="00C56DA6">
        <w:rPr>
          <w:rFonts w:cstheme="minorHAnsi"/>
          <w:lang w:val="en-GB"/>
        </w:rPr>
        <w:t xml:space="preserve"> we cannot see them</w:t>
      </w:r>
      <w:r w:rsidR="00083122" w:rsidRPr="00C56DA6">
        <w:rPr>
          <w:rFonts w:cstheme="minorHAnsi"/>
          <w:lang w:val="en-GB"/>
        </w:rPr>
        <w:t>,</w:t>
      </w:r>
      <w:r w:rsidR="008C50A0" w:rsidRPr="00C56DA6">
        <w:rPr>
          <w:rFonts w:cstheme="minorHAnsi"/>
          <w:lang w:val="en-GB"/>
        </w:rPr>
        <w:t xml:space="preserve"> while we can still measure their effects on gravity in their </w:t>
      </w:r>
      <w:r w:rsidRPr="00C56DA6">
        <w:rPr>
          <w:rFonts w:cstheme="minorHAnsi"/>
          <w:lang w:val="en-GB"/>
        </w:rPr>
        <w:t>surroundings</w:t>
      </w:r>
      <w:r w:rsidR="008C50A0" w:rsidRPr="00C56DA6">
        <w:rPr>
          <w:rFonts w:cstheme="minorHAnsi"/>
          <w:lang w:val="en-GB"/>
        </w:rPr>
        <w:t xml:space="preserve">. </w:t>
      </w:r>
      <w:r w:rsidR="00AF2465" w:rsidRPr="00C56DA6">
        <w:rPr>
          <w:rFonts w:cstheme="minorHAnsi"/>
          <w:lang w:val="en-GB"/>
        </w:rPr>
        <w:t>We</w:t>
      </w:r>
      <w:r w:rsidR="00741A12" w:rsidRPr="00C56DA6">
        <w:rPr>
          <w:rFonts w:cstheme="minorHAnsi"/>
          <w:lang w:val="en-GB"/>
        </w:rPr>
        <w:t xml:space="preserve"> can forget </w:t>
      </w:r>
      <w:r w:rsidR="009D137F" w:rsidRPr="00C56DA6">
        <w:rPr>
          <w:rFonts w:cstheme="minorHAnsi"/>
          <w:lang w:val="en-GB"/>
        </w:rPr>
        <w:t xml:space="preserve">about </w:t>
      </w:r>
      <w:r w:rsidR="00741A12" w:rsidRPr="00C56DA6">
        <w:rPr>
          <w:rFonts w:cstheme="minorHAnsi"/>
          <w:lang w:val="en-GB"/>
        </w:rPr>
        <w:t xml:space="preserve">wormholes </w:t>
      </w:r>
      <w:proofErr w:type="gramStart"/>
      <w:r w:rsidR="00741A12" w:rsidRPr="00C56DA6">
        <w:rPr>
          <w:rFonts w:cstheme="minorHAnsi"/>
          <w:lang w:val="en-GB"/>
        </w:rPr>
        <w:t>in order to</w:t>
      </w:r>
      <w:proofErr w:type="gramEnd"/>
      <w:r w:rsidR="00741A12" w:rsidRPr="00C56DA6">
        <w:rPr>
          <w:rFonts w:cstheme="minorHAnsi"/>
          <w:lang w:val="en-GB"/>
        </w:rPr>
        <w:t xml:space="preserve"> travel somewhere, </w:t>
      </w:r>
      <w:r w:rsidR="00741A12" w:rsidRPr="00C56DA6">
        <w:rPr>
          <w:rFonts w:cstheme="minorHAnsi"/>
          <w:lang w:val="en-GB"/>
        </w:rPr>
        <w:lastRenderedPageBreak/>
        <w:t>however</w:t>
      </w:r>
      <w:r w:rsidR="009D137F" w:rsidRPr="00C56DA6">
        <w:rPr>
          <w:rFonts w:cstheme="minorHAnsi"/>
          <w:lang w:val="en-GB"/>
        </w:rPr>
        <w:t>, now</w:t>
      </w:r>
      <w:r w:rsidR="00741A12" w:rsidRPr="00C56DA6">
        <w:rPr>
          <w:rFonts w:cstheme="minorHAnsi"/>
          <w:lang w:val="en-GB"/>
        </w:rPr>
        <w:t xml:space="preserve"> there is no more distance. The entire universe is here with us, just shrunk</w:t>
      </w:r>
      <w:r w:rsidR="009D137F" w:rsidRPr="00C56DA6">
        <w:rPr>
          <w:rFonts w:cstheme="minorHAnsi"/>
          <w:lang w:val="en-GB"/>
        </w:rPr>
        <w:t xml:space="preserve"> from our point of view</w:t>
      </w:r>
      <w:r w:rsidR="00741A12" w:rsidRPr="00C56DA6">
        <w:rPr>
          <w:rFonts w:cstheme="minorHAnsi"/>
          <w:lang w:val="en-GB"/>
        </w:rPr>
        <w:t>.</w:t>
      </w:r>
    </w:p>
    <w:p w14:paraId="70FBE3C9" w14:textId="027069B8" w:rsidR="007B3F79" w:rsidRPr="00C56DA6" w:rsidRDefault="00EB22FB" w:rsidP="00CC729D">
      <w:pPr>
        <w:ind w:firstLine="340"/>
        <w:rPr>
          <w:rFonts w:cstheme="minorHAnsi"/>
          <w:lang w:val="en-GB"/>
        </w:rPr>
      </w:pPr>
      <w:r w:rsidRPr="00C56DA6">
        <w:rPr>
          <w:rFonts w:cstheme="minorHAnsi"/>
          <w:lang w:val="en-GB"/>
        </w:rPr>
        <w:t xml:space="preserve">The entire physics </w:t>
      </w:r>
      <w:r w:rsidR="007B3F79" w:rsidRPr="00C56DA6">
        <w:rPr>
          <w:rFonts w:cstheme="minorHAnsi"/>
          <w:lang w:val="en-GB"/>
        </w:rPr>
        <w:t xml:space="preserve">can be explained by </w:t>
      </w:r>
      <w:r w:rsidR="00FD6AC4" w:rsidRPr="00C56DA6">
        <w:rPr>
          <w:rFonts w:cstheme="minorHAnsi"/>
          <w:lang w:val="en-GB"/>
        </w:rPr>
        <w:t xml:space="preserve">five types of </w:t>
      </w:r>
      <w:r w:rsidR="007B3F79" w:rsidRPr="00C56DA6">
        <w:rPr>
          <w:rFonts w:cstheme="minorHAnsi"/>
          <w:lang w:val="en-GB"/>
        </w:rPr>
        <w:t xml:space="preserve">expansion and </w:t>
      </w:r>
      <w:r w:rsidR="00CD443C" w:rsidRPr="00C56DA6">
        <w:rPr>
          <w:rFonts w:cstheme="minorHAnsi"/>
          <w:lang w:val="en-GB"/>
        </w:rPr>
        <w:t>contraction</w:t>
      </w:r>
      <w:r w:rsidR="007B3F79" w:rsidRPr="00C56DA6">
        <w:rPr>
          <w:rFonts w:cstheme="minorHAnsi"/>
          <w:lang w:val="en-GB"/>
        </w:rPr>
        <w:t xml:space="preserve"> of matter</w:t>
      </w:r>
      <w:r w:rsidR="00FD6AC4" w:rsidRPr="00C56DA6">
        <w:rPr>
          <w:rFonts w:cstheme="minorHAnsi"/>
          <w:lang w:val="en-GB"/>
        </w:rPr>
        <w:t>,</w:t>
      </w:r>
      <w:r w:rsidR="007B3F79" w:rsidRPr="00C56DA6">
        <w:rPr>
          <w:rFonts w:cstheme="minorHAnsi"/>
          <w:lang w:val="en-GB"/>
        </w:rPr>
        <w:t xml:space="preserve"> and how </w:t>
      </w:r>
      <w:r w:rsidR="00820AC7" w:rsidRPr="00C56DA6">
        <w:rPr>
          <w:rFonts w:cstheme="minorHAnsi"/>
          <w:lang w:val="en-GB"/>
        </w:rPr>
        <w:t xml:space="preserve">many and how </w:t>
      </w:r>
      <w:r w:rsidR="007B3F79" w:rsidRPr="00C56DA6">
        <w:rPr>
          <w:rFonts w:cstheme="minorHAnsi"/>
          <w:lang w:val="en-GB"/>
        </w:rPr>
        <w:t>fast neutrinos and electrons</w:t>
      </w:r>
      <w:r w:rsidR="002159F4" w:rsidRPr="00C56DA6">
        <w:rPr>
          <w:rFonts w:cstheme="minorHAnsi"/>
          <w:lang w:val="en-GB"/>
        </w:rPr>
        <w:t>, and planets and solar systems,</w:t>
      </w:r>
      <w:r w:rsidR="007B3F79" w:rsidRPr="00C56DA6">
        <w:rPr>
          <w:rFonts w:cstheme="minorHAnsi"/>
          <w:lang w:val="en-GB"/>
        </w:rPr>
        <w:t xml:space="preserve"> are orbiting everywhere.</w:t>
      </w:r>
      <w:r w:rsidR="004D4732" w:rsidRPr="00C56DA6">
        <w:rPr>
          <w:rFonts w:cstheme="minorHAnsi"/>
          <w:lang w:val="en-GB"/>
        </w:rPr>
        <w:t xml:space="preserve"> And now I invite you to check out the long summary, which is the rest of chapter </w:t>
      </w:r>
      <w:r w:rsidR="00C4708D" w:rsidRPr="00C56DA6">
        <w:rPr>
          <w:rFonts w:cstheme="minorHAnsi"/>
          <w:lang w:val="en-GB"/>
        </w:rPr>
        <w:t>two</w:t>
      </w:r>
      <w:r w:rsidR="00370C10" w:rsidRPr="00C56DA6">
        <w:rPr>
          <w:rFonts w:cstheme="minorHAnsi"/>
          <w:lang w:val="en-GB"/>
        </w:rPr>
        <w:t>.</w:t>
      </w:r>
      <w:r w:rsidR="004D4732" w:rsidRPr="00C56DA6">
        <w:rPr>
          <w:rFonts w:cstheme="minorHAnsi"/>
          <w:lang w:val="en-GB"/>
        </w:rPr>
        <w:t xml:space="preserve"> </w:t>
      </w:r>
      <w:hyperlink w:anchor="Table" w:history="1">
        <w:r w:rsidRPr="00C56DA6">
          <w:rPr>
            <w:rStyle w:val="Hyperlink"/>
            <w:lang w:val="en-GB"/>
          </w:rPr>
          <w:t>Table</w:t>
        </w:r>
      </w:hyperlink>
    </w:p>
    <w:p w14:paraId="65F8A598" w14:textId="31871EBB" w:rsidR="007B3F79" w:rsidRPr="00C56DA6" w:rsidRDefault="00331F1B" w:rsidP="009926AE">
      <w:pPr>
        <w:pStyle w:val="Heading2"/>
        <w:rPr>
          <w:lang w:val="en-GB"/>
        </w:rPr>
      </w:pPr>
      <w:bookmarkStart w:id="44" w:name="_Toc113022255"/>
      <w:r w:rsidRPr="00C56DA6">
        <w:rPr>
          <w:lang w:val="en-GB"/>
        </w:rPr>
        <w:t>2</w:t>
      </w:r>
      <w:r w:rsidR="007B3F79" w:rsidRPr="00C56DA6">
        <w:rPr>
          <w:lang w:val="en-GB"/>
        </w:rPr>
        <w:t>.</w:t>
      </w:r>
      <w:r w:rsidR="009452E8" w:rsidRPr="00C56DA6">
        <w:rPr>
          <w:lang w:val="en-GB"/>
        </w:rPr>
        <w:t>2</w:t>
      </w:r>
      <w:r w:rsidR="007B3F79" w:rsidRPr="00C56DA6">
        <w:rPr>
          <w:lang w:val="en-GB"/>
        </w:rPr>
        <w:t xml:space="preserve"> </w:t>
      </w:r>
      <w:r w:rsidR="00370C10" w:rsidRPr="00C56DA6">
        <w:rPr>
          <w:i/>
          <w:iCs/>
          <w:lang w:val="en-GB"/>
        </w:rPr>
        <w:t>New Age Physics</w:t>
      </w:r>
      <w:r w:rsidR="007B3F79" w:rsidRPr="00C56DA6">
        <w:rPr>
          <w:lang w:val="en-GB"/>
        </w:rPr>
        <w:t xml:space="preserve"> Long </w:t>
      </w:r>
      <w:r w:rsidR="00B04012" w:rsidRPr="00C56DA6">
        <w:rPr>
          <w:lang w:val="en-GB"/>
        </w:rPr>
        <w:t>Summary</w:t>
      </w:r>
      <w:r w:rsidR="00AC50B2" w:rsidRPr="00C56DA6">
        <w:rPr>
          <w:lang w:val="en-GB"/>
        </w:rPr>
        <w:t xml:space="preserve"> (the remain</w:t>
      </w:r>
      <w:r w:rsidR="00F10913" w:rsidRPr="00C56DA6">
        <w:rPr>
          <w:lang w:val="en-GB"/>
        </w:rPr>
        <w:t>der</w:t>
      </w:r>
      <w:r w:rsidR="00AC50B2" w:rsidRPr="00C56DA6">
        <w:rPr>
          <w:lang w:val="en-GB"/>
        </w:rPr>
        <w:t xml:space="preserve"> of chapter </w:t>
      </w:r>
      <w:r w:rsidR="00C4708D" w:rsidRPr="00C56DA6">
        <w:rPr>
          <w:lang w:val="en-GB"/>
        </w:rPr>
        <w:t>2</w:t>
      </w:r>
      <w:r w:rsidR="00AC50B2" w:rsidRPr="00C56DA6">
        <w:rPr>
          <w:lang w:val="en-GB"/>
        </w:rPr>
        <w:t>)</w:t>
      </w:r>
      <w:bookmarkEnd w:id="44"/>
    </w:p>
    <w:p w14:paraId="33DFCCFA" w14:textId="78CCB7E4" w:rsidR="002D68DA" w:rsidRPr="00C56DA6" w:rsidRDefault="00370C10" w:rsidP="00CC729D">
      <w:pPr>
        <w:ind w:firstLine="340"/>
        <w:rPr>
          <w:rFonts w:cstheme="minorHAnsi"/>
          <w:lang w:val="en-GB"/>
        </w:rPr>
      </w:pPr>
      <w:r w:rsidRPr="00C56DA6">
        <w:rPr>
          <w:rFonts w:cstheme="minorHAnsi"/>
          <w:i/>
          <w:iCs/>
          <w:lang w:val="en-GB"/>
        </w:rPr>
        <w:t>New Age Physics</w:t>
      </w:r>
      <w:r w:rsidR="00804A18" w:rsidRPr="00C56DA6">
        <w:rPr>
          <w:rFonts w:cstheme="minorHAnsi"/>
          <w:lang w:val="en-GB"/>
        </w:rPr>
        <w:t xml:space="preserve"> is a </w:t>
      </w:r>
      <w:r w:rsidR="007B3F79" w:rsidRPr="00C56DA6">
        <w:rPr>
          <w:rFonts w:cstheme="minorHAnsi"/>
          <w:lang w:val="en-GB"/>
        </w:rPr>
        <w:t>solid new science based on Mark McCutcheon's Atomic Expansion Theory in his book </w:t>
      </w:r>
      <w:r w:rsidR="007B3F79" w:rsidRPr="00C56DA6">
        <w:rPr>
          <w:rFonts w:cstheme="minorHAnsi"/>
          <w:i/>
          <w:lang w:val="en-GB"/>
        </w:rPr>
        <w:t>The Final Theory.</w:t>
      </w:r>
      <w:r w:rsidR="007B3F79" w:rsidRPr="00C56DA6">
        <w:rPr>
          <w:rFonts w:cstheme="minorHAnsi"/>
          <w:lang w:val="en-GB"/>
        </w:rPr>
        <w:t xml:space="preserve"> Along with my own </w:t>
      </w:r>
      <w:r w:rsidR="005C131C" w:rsidRPr="00C56DA6">
        <w:rPr>
          <w:rFonts w:cstheme="minorHAnsi"/>
          <w:lang w:val="en-GB"/>
        </w:rPr>
        <w:t>concepts</w:t>
      </w:r>
      <w:r w:rsidR="00B93FBD" w:rsidRPr="00C56DA6">
        <w:rPr>
          <w:rFonts w:cstheme="minorHAnsi"/>
          <w:lang w:val="en-GB"/>
        </w:rPr>
        <w:t xml:space="preserve"> and </w:t>
      </w:r>
      <w:r w:rsidR="00973B09" w:rsidRPr="00C56DA6">
        <w:rPr>
          <w:rFonts w:cstheme="minorHAnsi"/>
          <w:lang w:val="en-GB"/>
        </w:rPr>
        <w:t>my</w:t>
      </w:r>
      <w:r w:rsidR="00B93FBD" w:rsidRPr="00C56DA6">
        <w:rPr>
          <w:rFonts w:cstheme="minorHAnsi"/>
          <w:lang w:val="en-GB"/>
        </w:rPr>
        <w:t xml:space="preserve"> Universal Relativity Theory</w:t>
      </w:r>
      <w:r w:rsidR="007B3F79" w:rsidRPr="00C56DA6">
        <w:rPr>
          <w:rFonts w:cstheme="minorHAnsi"/>
          <w:lang w:val="en-GB"/>
        </w:rPr>
        <w:t xml:space="preserve">, </w:t>
      </w:r>
      <w:r w:rsidR="00804A18" w:rsidRPr="00C56DA6">
        <w:rPr>
          <w:rFonts w:cstheme="minorHAnsi"/>
          <w:lang w:val="en-GB"/>
        </w:rPr>
        <w:t xml:space="preserve">everything in physics can </w:t>
      </w:r>
      <w:r w:rsidR="00DA2814" w:rsidRPr="00C56DA6">
        <w:rPr>
          <w:rFonts w:cstheme="minorHAnsi"/>
          <w:lang w:val="en-GB"/>
        </w:rPr>
        <w:t xml:space="preserve">now </w:t>
      </w:r>
      <w:r w:rsidR="00804A18" w:rsidRPr="00C56DA6">
        <w:rPr>
          <w:rFonts w:cstheme="minorHAnsi"/>
          <w:lang w:val="en-GB"/>
        </w:rPr>
        <w:t>be explained by five different types of expansion and contraction of matter. A</w:t>
      </w:r>
      <w:r w:rsidR="007B3F79" w:rsidRPr="00C56DA6">
        <w:rPr>
          <w:rFonts w:cstheme="minorHAnsi"/>
          <w:lang w:val="en-GB"/>
        </w:rPr>
        <w:t xml:space="preserve">ltogether this is a full </w:t>
      </w:r>
      <w:r w:rsidR="0003787E" w:rsidRPr="00C56DA6">
        <w:rPr>
          <w:rFonts w:cstheme="minorHAnsi"/>
          <w:lang w:val="en-GB"/>
        </w:rPr>
        <w:t>t</w:t>
      </w:r>
      <w:r w:rsidR="007B3F79" w:rsidRPr="00C56DA6">
        <w:rPr>
          <w:rFonts w:cstheme="minorHAnsi"/>
          <w:lang w:val="en-GB"/>
        </w:rPr>
        <w:t xml:space="preserve">heory of </w:t>
      </w:r>
      <w:r w:rsidR="0003787E" w:rsidRPr="00C56DA6">
        <w:rPr>
          <w:rFonts w:cstheme="minorHAnsi"/>
          <w:lang w:val="en-GB"/>
        </w:rPr>
        <w:t>e</w:t>
      </w:r>
      <w:r w:rsidR="007B3F79" w:rsidRPr="00C56DA6">
        <w:rPr>
          <w:rFonts w:cstheme="minorHAnsi"/>
          <w:lang w:val="en-GB"/>
        </w:rPr>
        <w:t xml:space="preserve">verything which should open the doors of science to rival anything related to </w:t>
      </w:r>
      <w:r w:rsidR="00A63418" w:rsidRPr="00C56DA6">
        <w:rPr>
          <w:rFonts w:cstheme="minorHAnsi"/>
          <w:lang w:val="en-GB"/>
        </w:rPr>
        <w:t>ultraterrestrials’</w:t>
      </w:r>
      <w:r w:rsidR="007B3F79" w:rsidRPr="00C56DA6">
        <w:rPr>
          <w:rFonts w:cstheme="minorHAnsi"/>
          <w:lang w:val="en-GB"/>
        </w:rPr>
        <w:t xml:space="preserve"> technology, including levitating large stones and spaceships, traveling anywhere instantly</w:t>
      </w:r>
      <w:r w:rsidR="00647D3F" w:rsidRPr="00C56DA6">
        <w:rPr>
          <w:rFonts w:cstheme="minorHAnsi"/>
          <w:lang w:val="en-GB"/>
        </w:rPr>
        <w:t>, including</w:t>
      </w:r>
      <w:r w:rsidR="0027133D" w:rsidRPr="00C56DA6">
        <w:rPr>
          <w:rFonts w:cstheme="minorHAnsi"/>
          <w:lang w:val="en-GB"/>
        </w:rPr>
        <w:t xml:space="preserve"> to higher dimensions,</w:t>
      </w:r>
      <w:r w:rsidR="007B3F79" w:rsidRPr="00C56DA6">
        <w:rPr>
          <w:rFonts w:cstheme="minorHAnsi"/>
          <w:lang w:val="en-GB"/>
        </w:rPr>
        <w:t xml:space="preserve"> and time travel.</w:t>
      </w:r>
      <w:r w:rsidR="00804A18" w:rsidRPr="00C56DA6">
        <w:rPr>
          <w:rFonts w:cstheme="minorHAnsi"/>
          <w:lang w:val="en-GB"/>
        </w:rPr>
        <w:t xml:space="preserve"> </w:t>
      </w:r>
    </w:p>
    <w:p w14:paraId="3A787EF3" w14:textId="73D0E845" w:rsidR="007B3F79" w:rsidRPr="00C56DA6" w:rsidRDefault="00331F1B" w:rsidP="009926AE">
      <w:pPr>
        <w:pStyle w:val="Heading2"/>
        <w:rPr>
          <w:lang w:val="en-GB"/>
        </w:rPr>
      </w:pPr>
      <w:bookmarkStart w:id="45" w:name="_Toc113022256"/>
      <w:r w:rsidRPr="00C56DA6">
        <w:rPr>
          <w:lang w:val="en-GB"/>
        </w:rPr>
        <w:t>2</w:t>
      </w:r>
      <w:r w:rsidR="007B3F79" w:rsidRPr="00C56DA6">
        <w:rPr>
          <w:lang w:val="en-GB"/>
        </w:rPr>
        <w:t>.</w:t>
      </w:r>
      <w:r w:rsidR="009452E8" w:rsidRPr="00C56DA6">
        <w:rPr>
          <w:lang w:val="en-GB"/>
        </w:rPr>
        <w:t>3</w:t>
      </w:r>
      <w:r w:rsidR="007B3F79" w:rsidRPr="00C56DA6">
        <w:rPr>
          <w:lang w:val="en-GB"/>
        </w:rPr>
        <w:t xml:space="preserve"> The constant expansion of all atoms is </w:t>
      </w:r>
      <w:proofErr w:type="gramStart"/>
      <w:r w:rsidR="007B3F79" w:rsidRPr="00C56DA6">
        <w:rPr>
          <w:lang w:val="en-GB"/>
        </w:rPr>
        <w:t>gravity</w:t>
      </w:r>
      <w:bookmarkEnd w:id="45"/>
      <w:proofErr w:type="gramEnd"/>
    </w:p>
    <w:p w14:paraId="3BAAF9C8" w14:textId="3B2D5B82" w:rsidR="007B3F79" w:rsidRPr="00C56DA6" w:rsidRDefault="007B3F79" w:rsidP="007B3F79">
      <w:pPr>
        <w:ind w:firstLine="340"/>
        <w:rPr>
          <w:rFonts w:cstheme="minorHAnsi"/>
          <w:lang w:val="en-GB"/>
        </w:rPr>
      </w:pPr>
      <w:r w:rsidRPr="00C56DA6">
        <w:rPr>
          <w:rFonts w:cstheme="minorHAnsi"/>
          <w:lang w:val="en-GB"/>
        </w:rPr>
        <w:t xml:space="preserve">The </w:t>
      </w:r>
      <w:r w:rsidR="00F72FE8" w:rsidRPr="00C56DA6">
        <w:rPr>
          <w:rFonts w:cstheme="minorHAnsi"/>
          <w:lang w:val="en-GB"/>
        </w:rPr>
        <w:t>first</w:t>
      </w:r>
      <w:r w:rsidRPr="00C56DA6">
        <w:rPr>
          <w:rFonts w:cstheme="minorHAnsi"/>
          <w:lang w:val="en-GB"/>
        </w:rPr>
        <w:t xml:space="preserve"> type of expansion of matter is the one of Mark McCutcheon, in his </w:t>
      </w:r>
      <w:r w:rsidR="00B93FBD" w:rsidRPr="00C56DA6">
        <w:rPr>
          <w:rFonts w:cstheme="minorHAnsi"/>
          <w:lang w:val="en-GB"/>
        </w:rPr>
        <w:t>t</w:t>
      </w:r>
      <w:r w:rsidRPr="00C56DA6">
        <w:rPr>
          <w:rFonts w:cstheme="minorHAnsi"/>
          <w:lang w:val="en-GB"/>
        </w:rPr>
        <w:t xml:space="preserve">heory of </w:t>
      </w:r>
      <w:r w:rsidR="008F2C6C" w:rsidRPr="00C56DA6">
        <w:rPr>
          <w:rFonts w:cstheme="minorHAnsi"/>
          <w:lang w:val="en-GB"/>
        </w:rPr>
        <w:t>e</w:t>
      </w:r>
      <w:r w:rsidRPr="00C56DA6">
        <w:rPr>
          <w:rFonts w:cstheme="minorHAnsi"/>
          <w:lang w:val="en-GB"/>
        </w:rPr>
        <w:t xml:space="preserve">verything detailed in his book </w:t>
      </w:r>
      <w:r w:rsidRPr="00C56DA6">
        <w:rPr>
          <w:rFonts w:cstheme="minorHAnsi"/>
          <w:i/>
          <w:lang w:val="en-GB"/>
        </w:rPr>
        <w:t>The Final Theory,</w:t>
      </w:r>
      <w:r w:rsidRPr="00C56DA6">
        <w:rPr>
          <w:rFonts w:cstheme="minorHAnsi"/>
          <w:lang w:val="en-GB"/>
        </w:rPr>
        <w:t xml:space="preserve"> which re-writes the entire physics based on the single principle that atoms are expanding</w:t>
      </w:r>
      <w:r w:rsidR="00273E73" w:rsidRPr="00C56DA6">
        <w:rPr>
          <w:rFonts w:cstheme="minorHAnsi"/>
          <w:lang w:val="en-GB"/>
        </w:rPr>
        <w:t xml:space="preserve"> at a constant rate</w:t>
      </w:r>
      <w:r w:rsidRPr="00C56DA6">
        <w:rPr>
          <w:rFonts w:cstheme="minorHAnsi"/>
          <w:lang w:val="en-GB"/>
        </w:rPr>
        <w:t>. The expansion of the atom is gravity. </w:t>
      </w:r>
    </w:p>
    <w:p w14:paraId="293D4EC4" w14:textId="386AC7A8" w:rsidR="007B3F79" w:rsidRPr="00C56DA6" w:rsidRDefault="007B3F79" w:rsidP="007B3F79">
      <w:pPr>
        <w:ind w:firstLine="340"/>
        <w:rPr>
          <w:rFonts w:cstheme="minorHAnsi"/>
          <w:color w:val="0563C1" w:themeColor="hyperlink"/>
          <w:lang w:val="en-GB"/>
        </w:rPr>
      </w:pPr>
      <w:r w:rsidRPr="00C56DA6">
        <w:rPr>
          <w:rFonts w:cstheme="minorHAnsi"/>
          <w:lang w:val="en-GB"/>
        </w:rPr>
        <w:t>Gravity is the changing distance between objects</w:t>
      </w:r>
      <w:r w:rsidR="00AA6895" w:rsidRPr="00C56DA6">
        <w:rPr>
          <w:rFonts w:cstheme="minorHAnsi"/>
          <w:lang w:val="en-GB"/>
        </w:rPr>
        <w:t>,</w:t>
      </w:r>
      <w:r w:rsidRPr="00C56DA6">
        <w:rPr>
          <w:rFonts w:cstheme="minorHAnsi"/>
          <w:lang w:val="en-GB"/>
        </w:rPr>
        <w:t xml:space="preserve"> due to th</w:t>
      </w:r>
      <w:r w:rsidR="00DA2814" w:rsidRPr="00C56DA6">
        <w:rPr>
          <w:rFonts w:cstheme="minorHAnsi"/>
          <w:lang w:val="en-GB"/>
        </w:rPr>
        <w:t>e</w:t>
      </w:r>
      <w:r w:rsidRPr="00C56DA6">
        <w:rPr>
          <w:rFonts w:cstheme="minorHAnsi"/>
          <w:lang w:val="en-GB"/>
        </w:rPr>
        <w:t xml:space="preserve"> </w:t>
      </w:r>
      <w:r w:rsidR="006F1A6E" w:rsidRPr="00C56DA6">
        <w:rPr>
          <w:rFonts w:cstheme="minorHAnsi"/>
          <w:lang w:val="en-GB"/>
        </w:rPr>
        <w:t xml:space="preserve">inner </w:t>
      </w:r>
      <w:r w:rsidRPr="00C56DA6">
        <w:rPr>
          <w:rFonts w:cstheme="minorHAnsi"/>
          <w:lang w:val="en-GB"/>
        </w:rPr>
        <w:t>expansion of matter. There is an absolute decrease in distance</w:t>
      </w:r>
      <w:r w:rsidR="00AA6895" w:rsidRPr="00C56DA6">
        <w:rPr>
          <w:rFonts w:cstheme="minorHAnsi"/>
          <w:lang w:val="en-GB"/>
        </w:rPr>
        <w:t>,</w:t>
      </w:r>
      <w:r w:rsidRPr="00C56DA6">
        <w:rPr>
          <w:rFonts w:cstheme="minorHAnsi"/>
          <w:lang w:val="en-GB"/>
        </w:rPr>
        <w:t xml:space="preserve"> because of the </w:t>
      </w:r>
      <w:r w:rsidR="00973B09" w:rsidRPr="00C56DA6">
        <w:rPr>
          <w:rFonts w:cstheme="minorHAnsi"/>
          <w:lang w:val="en-GB"/>
        </w:rPr>
        <w:t xml:space="preserve">inner </w:t>
      </w:r>
      <w:r w:rsidRPr="00C56DA6">
        <w:rPr>
          <w:rFonts w:cstheme="minorHAnsi"/>
          <w:lang w:val="en-GB"/>
        </w:rPr>
        <w:t xml:space="preserve">expansion of the objects themselves, and an added relative decrease </w:t>
      </w:r>
      <w:r w:rsidR="008F2C6C" w:rsidRPr="00C56DA6">
        <w:rPr>
          <w:rFonts w:cstheme="minorHAnsi"/>
          <w:lang w:val="en-GB"/>
        </w:rPr>
        <w:t>in</w:t>
      </w:r>
      <w:r w:rsidRPr="00C56DA6">
        <w:rPr>
          <w:rFonts w:cstheme="minorHAnsi"/>
          <w:lang w:val="en-GB"/>
        </w:rPr>
        <w:t xml:space="preserve"> distance causing the acceleration, due to space not expanding along with the objects. This is all explained visually in detail</w:t>
      </w:r>
      <w:r w:rsidR="007132E3" w:rsidRPr="00C56DA6">
        <w:rPr>
          <w:rFonts w:cstheme="minorHAnsi"/>
          <w:lang w:val="en-GB"/>
        </w:rPr>
        <w:t xml:space="preserve"> i</w:t>
      </w:r>
      <w:r w:rsidR="006F1A6E" w:rsidRPr="00C56DA6">
        <w:rPr>
          <w:rFonts w:cstheme="minorHAnsi"/>
          <w:lang w:val="en-GB"/>
        </w:rPr>
        <w:t>n chapter</w:t>
      </w:r>
      <w:r w:rsidRPr="00C56DA6">
        <w:rPr>
          <w:rFonts w:cstheme="minorHAnsi"/>
          <w:lang w:val="en-GB"/>
        </w:rPr>
        <w:t xml:space="preserve"> </w:t>
      </w:r>
      <w:r w:rsidR="00C4708D" w:rsidRPr="00C56DA6">
        <w:rPr>
          <w:rFonts w:cstheme="minorHAnsi"/>
          <w:lang w:val="en-GB"/>
        </w:rPr>
        <w:t>3</w:t>
      </w:r>
      <w:r w:rsidR="006F1A6E" w:rsidRPr="00C56DA6">
        <w:rPr>
          <w:rFonts w:cstheme="minorHAnsi"/>
          <w:lang w:val="en-GB"/>
        </w:rPr>
        <w:t xml:space="preserve"> </w:t>
      </w:r>
      <w:r w:rsidR="00B93FBD" w:rsidRPr="00C56DA6">
        <w:rPr>
          <w:rFonts w:cstheme="minorHAnsi"/>
          <w:lang w:val="en-GB"/>
        </w:rPr>
        <w:t xml:space="preserve">of </w:t>
      </w:r>
      <w:r w:rsidR="00370C10" w:rsidRPr="00C56DA6">
        <w:rPr>
          <w:rFonts w:cstheme="minorHAnsi"/>
          <w:i/>
          <w:iCs/>
          <w:lang w:val="en-GB"/>
        </w:rPr>
        <w:t>New Age Physics</w:t>
      </w:r>
      <w:r w:rsidR="007132E3" w:rsidRPr="00C56DA6">
        <w:rPr>
          <w:rFonts w:cstheme="minorHAnsi"/>
          <w:i/>
          <w:iCs/>
          <w:lang w:val="en-GB"/>
        </w:rPr>
        <w:t>,</w:t>
      </w:r>
      <w:r w:rsidR="00973B09" w:rsidRPr="00C56DA6">
        <w:rPr>
          <w:rFonts w:cstheme="minorHAnsi"/>
          <w:i/>
          <w:iCs/>
          <w:lang w:val="en-GB"/>
        </w:rPr>
        <w:t xml:space="preserve"> </w:t>
      </w:r>
      <w:r w:rsidRPr="00C56DA6">
        <w:rPr>
          <w:rFonts w:cstheme="minorHAnsi"/>
          <w:lang w:val="en-GB"/>
        </w:rPr>
        <w:t xml:space="preserve">in section </w:t>
      </w:r>
      <w:hyperlink w:anchor="_3.5_Two_types" w:history="1">
        <w:r w:rsidR="00C4708D" w:rsidRPr="00C56DA6">
          <w:rPr>
            <w:rStyle w:val="Hyperlink"/>
            <w:rFonts w:cstheme="minorHAnsi"/>
            <w:i/>
            <w:iCs/>
            <w:lang w:val="en-GB"/>
          </w:rPr>
          <w:t>3.5 Two types of distance decrease to calculate gravity</w:t>
        </w:r>
      </w:hyperlink>
      <w:r w:rsidRPr="00C56DA6">
        <w:rPr>
          <w:rStyle w:val="Hyperlink"/>
          <w:rFonts w:cstheme="minorHAnsi"/>
          <w:i/>
          <w:iCs/>
          <w:color w:val="000000" w:themeColor="text1"/>
          <w:lang w:val="en-GB"/>
        </w:rPr>
        <w:t>.</w:t>
      </w:r>
    </w:p>
    <w:p w14:paraId="35CBC859" w14:textId="0DD1A927" w:rsidR="007A6CF2" w:rsidRPr="00C56DA6" w:rsidRDefault="007A6CF2" w:rsidP="00AE14C6">
      <w:pPr>
        <w:ind w:firstLine="340"/>
        <w:rPr>
          <w:rFonts w:cstheme="minorHAnsi"/>
          <w:lang w:val="en-GB"/>
        </w:rPr>
      </w:pPr>
      <w:r w:rsidRPr="00C56DA6">
        <w:rPr>
          <w:rFonts w:cstheme="minorHAnsi"/>
          <w:lang w:val="en-GB"/>
        </w:rPr>
        <w:lastRenderedPageBreak/>
        <w:t xml:space="preserve">This expansion is only happening </w:t>
      </w:r>
      <w:r w:rsidR="008952D3" w:rsidRPr="00C56DA6">
        <w:rPr>
          <w:rFonts w:cstheme="minorHAnsi"/>
          <w:lang w:val="en-GB"/>
        </w:rPr>
        <w:t>behind the scenes</w:t>
      </w:r>
      <w:r w:rsidRPr="00C56DA6">
        <w:rPr>
          <w:rFonts w:cstheme="minorHAnsi"/>
          <w:lang w:val="en-GB"/>
        </w:rPr>
        <w:t>, it is unseen by us</w:t>
      </w:r>
      <w:r w:rsidR="00DA07AF" w:rsidRPr="00C56DA6">
        <w:rPr>
          <w:rFonts w:cstheme="minorHAnsi"/>
          <w:lang w:val="en-GB"/>
        </w:rPr>
        <w:t>,</w:t>
      </w:r>
      <w:r w:rsidRPr="00C56DA6">
        <w:rPr>
          <w:rFonts w:cstheme="minorHAnsi"/>
          <w:lang w:val="en-GB"/>
        </w:rPr>
        <w:t xml:space="preserve"> because everything is proportionally and relatively expanding at the same constant rate, us included. </w:t>
      </w:r>
      <w:r w:rsidR="005D48B4" w:rsidRPr="00C56DA6">
        <w:rPr>
          <w:rFonts w:cstheme="minorHAnsi"/>
          <w:lang w:val="en-GB"/>
        </w:rPr>
        <w:t>I</w:t>
      </w:r>
      <w:r w:rsidR="00602AE7" w:rsidRPr="00C56DA6">
        <w:rPr>
          <w:rFonts w:cstheme="minorHAnsi"/>
          <w:lang w:val="en-GB"/>
        </w:rPr>
        <w:t xml:space="preserve">n </w:t>
      </w:r>
      <w:r w:rsidRPr="00C56DA6">
        <w:rPr>
          <w:rFonts w:cstheme="minorHAnsi"/>
          <w:lang w:val="en-GB"/>
        </w:rPr>
        <w:t xml:space="preserve">the resulting reality from what is happening </w:t>
      </w:r>
      <w:r w:rsidR="008952D3" w:rsidRPr="00C56DA6">
        <w:rPr>
          <w:rFonts w:cstheme="minorHAnsi"/>
          <w:lang w:val="en-GB"/>
        </w:rPr>
        <w:t>behind the scenes</w:t>
      </w:r>
      <w:r w:rsidRPr="00C56DA6">
        <w:rPr>
          <w:rFonts w:cstheme="minorHAnsi"/>
          <w:lang w:val="en-GB"/>
        </w:rPr>
        <w:t xml:space="preserve">, </w:t>
      </w:r>
      <w:r w:rsidR="005D48B4" w:rsidRPr="00C56DA6">
        <w:rPr>
          <w:rFonts w:cstheme="minorHAnsi"/>
          <w:lang w:val="en-GB"/>
        </w:rPr>
        <w:t>there is no expansion per se that we can see</w:t>
      </w:r>
      <w:r w:rsidR="00461D4D" w:rsidRPr="00C56DA6">
        <w:rPr>
          <w:rFonts w:cstheme="minorHAnsi"/>
          <w:lang w:val="en-GB"/>
        </w:rPr>
        <w:t>.</w:t>
      </w:r>
      <w:r w:rsidR="005D48B4" w:rsidRPr="00C56DA6">
        <w:rPr>
          <w:rFonts w:cstheme="minorHAnsi"/>
          <w:lang w:val="en-GB"/>
        </w:rPr>
        <w:t xml:space="preserve"> </w:t>
      </w:r>
      <w:r w:rsidR="00461D4D" w:rsidRPr="00C56DA6">
        <w:rPr>
          <w:rFonts w:cstheme="minorHAnsi"/>
          <w:lang w:val="en-GB"/>
        </w:rPr>
        <w:t>F</w:t>
      </w:r>
      <w:r w:rsidR="005D48B4" w:rsidRPr="00C56DA6">
        <w:rPr>
          <w:rFonts w:cstheme="minorHAnsi"/>
          <w:lang w:val="en-GB"/>
        </w:rPr>
        <w:t>or example</w:t>
      </w:r>
      <w:r w:rsidR="00461D4D" w:rsidRPr="00C56DA6">
        <w:rPr>
          <w:rFonts w:cstheme="minorHAnsi"/>
          <w:lang w:val="en-GB"/>
        </w:rPr>
        <w:t>,</w:t>
      </w:r>
      <w:r w:rsidR="005D48B4" w:rsidRPr="00C56DA6">
        <w:rPr>
          <w:rFonts w:cstheme="minorHAnsi"/>
          <w:lang w:val="en-GB"/>
        </w:rPr>
        <w:t xml:space="preserve"> </w:t>
      </w:r>
      <w:r w:rsidR="001B5A84" w:rsidRPr="00C56DA6">
        <w:rPr>
          <w:rFonts w:cstheme="minorHAnsi"/>
          <w:lang w:val="en-GB"/>
        </w:rPr>
        <w:t>nothing is expanding</w:t>
      </w:r>
      <w:r w:rsidR="00DA07AF" w:rsidRPr="00C56DA6">
        <w:rPr>
          <w:rFonts w:cstheme="minorHAnsi"/>
          <w:lang w:val="en-GB"/>
        </w:rPr>
        <w:t xml:space="preserve"> around us</w:t>
      </w:r>
      <w:r w:rsidRPr="00C56DA6">
        <w:rPr>
          <w:rFonts w:cstheme="minorHAnsi"/>
          <w:lang w:val="en-GB"/>
        </w:rPr>
        <w:t xml:space="preserve">. </w:t>
      </w:r>
      <w:r w:rsidR="005D48B4" w:rsidRPr="00C56DA6">
        <w:rPr>
          <w:rFonts w:cstheme="minorHAnsi"/>
          <w:lang w:val="en-GB"/>
        </w:rPr>
        <w:t xml:space="preserve">And yet, we can witness all the effects of this </w:t>
      </w:r>
      <w:r w:rsidR="006463F5" w:rsidRPr="00C56DA6">
        <w:rPr>
          <w:rFonts w:cstheme="minorHAnsi"/>
          <w:lang w:val="en-GB"/>
        </w:rPr>
        <w:t xml:space="preserve">hidden </w:t>
      </w:r>
      <w:r w:rsidR="005D48B4" w:rsidRPr="00C56DA6">
        <w:rPr>
          <w:rFonts w:cstheme="minorHAnsi"/>
          <w:lang w:val="en-GB"/>
        </w:rPr>
        <w:t>expansion, such as gravity.</w:t>
      </w:r>
    </w:p>
    <w:p w14:paraId="5267FD36" w14:textId="2CB59BF8" w:rsidR="00AA6895" w:rsidRPr="00C56DA6" w:rsidRDefault="00AA6895" w:rsidP="00024C50">
      <w:pPr>
        <w:ind w:firstLine="340"/>
        <w:rPr>
          <w:rFonts w:cstheme="minorHAnsi"/>
          <w:lang w:val="en-GB"/>
        </w:rPr>
      </w:pPr>
      <w:r w:rsidRPr="00C56DA6">
        <w:rPr>
          <w:rFonts w:cstheme="minorHAnsi"/>
          <w:lang w:val="en-GB"/>
        </w:rPr>
        <w:t>We stay on Earth instead of floating into space, because the Earth is expanding underneath our feet, pushing us upward and keeping us on the ground. The constant expansion of the planet is also pushing the atmosphere upward, preventing it from escaping into space, while affecting the weather patterns. Rain and snow are not falling, the Earth catches up with them in its expansion. This is a complete novel way of looking at the world around us.</w:t>
      </w:r>
    </w:p>
    <w:p w14:paraId="30037844" w14:textId="3D7CFA9C" w:rsidR="007B3F79" w:rsidRPr="00C56DA6" w:rsidRDefault="007B3F79" w:rsidP="007A6CF2">
      <w:pPr>
        <w:ind w:firstLine="340"/>
        <w:rPr>
          <w:rFonts w:cstheme="minorHAnsi"/>
          <w:lang w:val="en-GB"/>
        </w:rPr>
      </w:pPr>
      <w:r w:rsidRPr="00C56DA6">
        <w:rPr>
          <w:rFonts w:cstheme="minorHAnsi"/>
          <w:lang w:val="en-GB"/>
        </w:rPr>
        <w:t xml:space="preserve">An object falling from the sky is free floating </w:t>
      </w:r>
      <w:r w:rsidR="00024C50" w:rsidRPr="00C56DA6">
        <w:rPr>
          <w:rFonts w:cstheme="minorHAnsi"/>
          <w:lang w:val="en-GB"/>
        </w:rPr>
        <w:t xml:space="preserve">in the air </w:t>
      </w:r>
      <w:r w:rsidRPr="00C56DA6">
        <w:rPr>
          <w:rFonts w:cstheme="minorHAnsi"/>
          <w:lang w:val="en-GB"/>
        </w:rPr>
        <w:t>until the Earth, in its expansion of 4.9 metres per second, catches up with the object. The relative decrease in distance makes it an acceleration at 9.8 m</w:t>
      </w:r>
      <w:r w:rsidR="000C5213" w:rsidRPr="00C56DA6">
        <w:rPr>
          <w:rFonts w:cstheme="minorHAnsi"/>
          <w:lang w:val="en-GB"/>
        </w:rPr>
        <w:t>etres per second</w:t>
      </w:r>
      <w:r w:rsidR="003F6A9F" w:rsidRPr="00C56DA6">
        <w:rPr>
          <w:rFonts w:cstheme="minorHAnsi"/>
          <w:lang w:val="en-GB"/>
        </w:rPr>
        <w:t xml:space="preserve"> square</w:t>
      </w:r>
      <w:r w:rsidRPr="00C56DA6">
        <w:rPr>
          <w:rFonts w:cstheme="minorHAnsi"/>
          <w:lang w:val="en-GB"/>
        </w:rPr>
        <w:t>, as confirmed through observation.</w:t>
      </w:r>
      <w:r w:rsidR="007A6CF2" w:rsidRPr="00C56DA6">
        <w:rPr>
          <w:rFonts w:cstheme="minorHAnsi"/>
          <w:lang w:val="en-GB"/>
        </w:rPr>
        <w:t xml:space="preserve"> </w:t>
      </w:r>
      <w:r w:rsidR="00DA2814" w:rsidRPr="00C56DA6">
        <w:rPr>
          <w:rFonts w:cstheme="minorHAnsi"/>
          <w:lang w:val="en-GB"/>
        </w:rPr>
        <w:t>Using these very numbers, Mark McCutcheon derived that the universal atomic expansion rate</w:t>
      </w:r>
      <w:r w:rsidR="00A819C4" w:rsidRPr="00C56DA6">
        <w:rPr>
          <w:rFonts w:cstheme="minorHAnsi"/>
          <w:lang w:val="en-GB"/>
        </w:rPr>
        <w:t>,</w:t>
      </w:r>
      <w:r w:rsidR="00DA2814" w:rsidRPr="00C56DA6">
        <w:rPr>
          <w:rFonts w:cstheme="minorHAnsi"/>
          <w:lang w:val="en-GB"/>
        </w:rPr>
        <w:t xml:space="preserve"> and of everything </w:t>
      </w:r>
      <w:r w:rsidR="00A819C4" w:rsidRPr="00C56DA6">
        <w:rPr>
          <w:rFonts w:cstheme="minorHAnsi"/>
          <w:lang w:val="en-GB"/>
        </w:rPr>
        <w:t xml:space="preserve">else </w:t>
      </w:r>
      <w:r w:rsidR="00DA2814" w:rsidRPr="00C56DA6">
        <w:rPr>
          <w:rFonts w:cstheme="minorHAnsi"/>
          <w:lang w:val="en-GB"/>
        </w:rPr>
        <w:t>in the universe</w:t>
      </w:r>
      <w:r w:rsidR="00A819C4" w:rsidRPr="00C56DA6">
        <w:rPr>
          <w:rFonts w:cstheme="minorHAnsi"/>
          <w:lang w:val="en-GB"/>
        </w:rPr>
        <w:t>,</w:t>
      </w:r>
      <w:r w:rsidR="00DA2814" w:rsidRPr="00C56DA6">
        <w:rPr>
          <w:rFonts w:cstheme="minorHAnsi"/>
          <w:lang w:val="en-GB"/>
        </w:rPr>
        <w:t xml:space="preserve"> is</w:t>
      </w:r>
      <w:r w:rsidR="00A819C4" w:rsidRPr="00C56DA6">
        <w:rPr>
          <w:rFonts w:cstheme="minorHAnsi"/>
          <w:lang w:val="en-GB"/>
        </w:rPr>
        <w:t xml:space="preserve"> a constant</w:t>
      </w:r>
      <w:r w:rsidR="00DA2814" w:rsidRPr="00C56DA6">
        <w:rPr>
          <w:rFonts w:cstheme="minorHAnsi"/>
          <w:lang w:val="en-GB"/>
        </w:rPr>
        <w:t xml:space="preserve"> 0.00000077</w:t>
      </w:r>
      <w:r w:rsidR="00420028" w:rsidRPr="00C56DA6">
        <w:rPr>
          <w:rFonts w:cstheme="minorHAnsi"/>
          <w:lang w:val="en-GB"/>
        </w:rPr>
        <w:t xml:space="preserve"> </w:t>
      </w:r>
      <w:r w:rsidR="00DA2814" w:rsidRPr="00C56DA6">
        <w:rPr>
          <w:rFonts w:cstheme="minorHAnsi"/>
          <w:lang w:val="en-GB"/>
        </w:rPr>
        <w:t xml:space="preserve">of proportional </w:t>
      </w:r>
      <w:r w:rsidR="00B0701F" w:rsidRPr="00C56DA6">
        <w:rPr>
          <w:rFonts w:cstheme="minorHAnsi"/>
          <w:lang w:val="en-GB"/>
        </w:rPr>
        <w:t>size</w:t>
      </w:r>
      <w:r w:rsidR="00DA2814" w:rsidRPr="00C56DA6">
        <w:rPr>
          <w:rFonts w:cstheme="minorHAnsi"/>
          <w:lang w:val="en-GB"/>
        </w:rPr>
        <w:t xml:space="preserve"> </w:t>
      </w:r>
      <w:r w:rsidR="007049C2" w:rsidRPr="00C56DA6">
        <w:rPr>
          <w:rFonts w:cstheme="minorHAnsi"/>
          <w:lang w:val="en-GB"/>
        </w:rPr>
        <w:t>per second square.</w:t>
      </w:r>
    </w:p>
    <w:p w14:paraId="531138BB" w14:textId="6C5116D3" w:rsidR="007B1756" w:rsidRPr="00C56DA6" w:rsidRDefault="008952D3" w:rsidP="00440941">
      <w:pPr>
        <w:ind w:firstLine="340"/>
        <w:rPr>
          <w:rFonts w:cstheme="minorHAnsi"/>
          <w:lang w:val="en-GB"/>
        </w:rPr>
      </w:pPr>
      <w:r w:rsidRPr="00C56DA6">
        <w:rPr>
          <w:rFonts w:cstheme="minorHAnsi"/>
          <w:lang w:val="en-GB"/>
        </w:rPr>
        <w:t>Behind the scenes</w:t>
      </w:r>
      <w:r w:rsidR="00B754CF" w:rsidRPr="00C56DA6">
        <w:rPr>
          <w:rFonts w:cstheme="minorHAnsi"/>
          <w:lang w:val="en-GB"/>
        </w:rPr>
        <w:t>, a</w:t>
      </w:r>
      <w:r w:rsidR="007B3F79" w:rsidRPr="00C56DA6">
        <w:rPr>
          <w:rFonts w:cstheme="minorHAnsi"/>
          <w:lang w:val="en-GB"/>
        </w:rPr>
        <w:t xml:space="preserve">ll the </w:t>
      </w:r>
      <w:r w:rsidR="007132E3" w:rsidRPr="00C56DA6">
        <w:rPr>
          <w:rFonts w:cstheme="minorHAnsi"/>
          <w:lang w:val="en-GB"/>
        </w:rPr>
        <w:t xml:space="preserve">planets’ </w:t>
      </w:r>
      <w:r w:rsidR="007B3F79" w:rsidRPr="00C56DA6">
        <w:rPr>
          <w:rFonts w:cstheme="minorHAnsi"/>
          <w:lang w:val="en-GB"/>
        </w:rPr>
        <w:t>orbits</w:t>
      </w:r>
      <w:r w:rsidR="007132E3" w:rsidRPr="00C56DA6">
        <w:rPr>
          <w:rFonts w:cstheme="minorHAnsi"/>
          <w:lang w:val="en-GB"/>
        </w:rPr>
        <w:t xml:space="preserve"> around the Sun, and the moons’ orbits around the planets,</w:t>
      </w:r>
      <w:r w:rsidR="007B3F79" w:rsidRPr="00C56DA6">
        <w:rPr>
          <w:rFonts w:cstheme="minorHAnsi"/>
          <w:lang w:val="en-GB"/>
        </w:rPr>
        <w:t xml:space="preserve"> are </w:t>
      </w:r>
      <w:r w:rsidR="00EC07F4" w:rsidRPr="00C56DA6">
        <w:rPr>
          <w:rFonts w:cstheme="minorHAnsi"/>
          <w:lang w:val="en-GB"/>
        </w:rPr>
        <w:t>enlarging</w:t>
      </w:r>
      <w:r w:rsidR="007B3F79" w:rsidRPr="00C56DA6">
        <w:rPr>
          <w:rFonts w:cstheme="minorHAnsi"/>
          <w:lang w:val="en-GB"/>
        </w:rPr>
        <w:t xml:space="preserve"> in spirals</w:t>
      </w:r>
      <w:r w:rsidR="00440941" w:rsidRPr="00C56DA6">
        <w:rPr>
          <w:rFonts w:cstheme="minorHAnsi"/>
          <w:lang w:val="en-GB"/>
        </w:rPr>
        <w:t>, compensating for their mutual expansion</w:t>
      </w:r>
      <w:r w:rsidR="003F3B86" w:rsidRPr="00C56DA6">
        <w:rPr>
          <w:rFonts w:cstheme="minorHAnsi"/>
          <w:lang w:val="en-GB"/>
        </w:rPr>
        <w:t>.</w:t>
      </w:r>
      <w:r w:rsidR="007B3F79" w:rsidRPr="00C56DA6">
        <w:rPr>
          <w:rFonts w:cstheme="minorHAnsi"/>
          <w:lang w:val="en-GB"/>
        </w:rPr>
        <w:t xml:space="preserve"> </w:t>
      </w:r>
      <w:r w:rsidR="003F3B86" w:rsidRPr="00C56DA6">
        <w:rPr>
          <w:rFonts w:cstheme="minorHAnsi"/>
          <w:lang w:val="en-GB"/>
        </w:rPr>
        <w:t xml:space="preserve">The amount of enlargement of the orbits depends on </w:t>
      </w:r>
      <w:r w:rsidR="003134D1" w:rsidRPr="00C56DA6">
        <w:rPr>
          <w:rFonts w:cstheme="minorHAnsi"/>
          <w:lang w:val="en-GB"/>
        </w:rPr>
        <w:t xml:space="preserve">the speed and the size of </w:t>
      </w:r>
      <w:r w:rsidR="00FA0146" w:rsidRPr="00C56DA6">
        <w:rPr>
          <w:rFonts w:cstheme="minorHAnsi"/>
          <w:lang w:val="en-GB"/>
        </w:rPr>
        <w:t xml:space="preserve">all </w:t>
      </w:r>
      <w:r w:rsidR="003134D1" w:rsidRPr="00C56DA6">
        <w:rPr>
          <w:rFonts w:cstheme="minorHAnsi"/>
          <w:lang w:val="en-GB"/>
        </w:rPr>
        <w:t>the astronomical bodies</w:t>
      </w:r>
      <w:r w:rsidR="00FA0146" w:rsidRPr="00C56DA6">
        <w:rPr>
          <w:rFonts w:cstheme="minorHAnsi"/>
          <w:lang w:val="en-GB"/>
        </w:rPr>
        <w:t xml:space="preserve"> within </w:t>
      </w:r>
      <w:r w:rsidR="00F82944" w:rsidRPr="00C56DA6">
        <w:rPr>
          <w:rFonts w:cstheme="minorHAnsi"/>
          <w:lang w:val="en-GB"/>
        </w:rPr>
        <w:t>the</w:t>
      </w:r>
      <w:r w:rsidR="00FA0146" w:rsidRPr="00C56DA6">
        <w:rPr>
          <w:rFonts w:cstheme="minorHAnsi"/>
          <w:lang w:val="en-GB"/>
        </w:rPr>
        <w:t xml:space="preserve"> system</w:t>
      </w:r>
      <w:r w:rsidR="00F82944" w:rsidRPr="00C56DA6">
        <w:rPr>
          <w:rFonts w:cstheme="minorHAnsi"/>
          <w:lang w:val="en-GB"/>
        </w:rPr>
        <w:t>, and on the geometry of expansion.</w:t>
      </w:r>
    </w:p>
    <w:p w14:paraId="41280EA0" w14:textId="77777777" w:rsidR="009D7E06" w:rsidRPr="00C56DA6" w:rsidRDefault="003F3B86" w:rsidP="00633016">
      <w:pPr>
        <w:ind w:firstLine="340"/>
        <w:rPr>
          <w:rFonts w:cstheme="minorHAnsi"/>
          <w:lang w:val="en-GB"/>
        </w:rPr>
      </w:pPr>
      <w:r w:rsidRPr="00C56DA6">
        <w:rPr>
          <w:rFonts w:cstheme="minorHAnsi"/>
          <w:lang w:val="en-GB"/>
        </w:rPr>
        <w:t xml:space="preserve">As all objects expand at a constant rate, and all orbits cause an acceleration of all objects, </w:t>
      </w:r>
      <w:r w:rsidR="005C131C" w:rsidRPr="00C56DA6">
        <w:rPr>
          <w:rFonts w:cstheme="minorHAnsi"/>
          <w:lang w:val="en-GB"/>
        </w:rPr>
        <w:t xml:space="preserve">as I will explain later, </w:t>
      </w:r>
      <w:r w:rsidRPr="00C56DA6">
        <w:rPr>
          <w:rFonts w:cstheme="minorHAnsi"/>
          <w:lang w:val="en-GB"/>
        </w:rPr>
        <w:t>there will always be at the base a certain amount of enlarging of all orbits</w:t>
      </w:r>
      <w:r w:rsidR="00C46421" w:rsidRPr="00C56DA6">
        <w:rPr>
          <w:rFonts w:cstheme="minorHAnsi"/>
          <w:lang w:val="en-GB"/>
        </w:rPr>
        <w:t>.</w:t>
      </w:r>
      <w:r w:rsidRPr="00C56DA6">
        <w:rPr>
          <w:rFonts w:cstheme="minorHAnsi"/>
          <w:lang w:val="en-GB"/>
        </w:rPr>
        <w:t xml:space="preserve"> </w:t>
      </w:r>
      <w:r w:rsidR="00C46421" w:rsidRPr="00C56DA6">
        <w:rPr>
          <w:rFonts w:cstheme="minorHAnsi"/>
          <w:lang w:val="en-GB"/>
        </w:rPr>
        <w:t xml:space="preserve">This </w:t>
      </w:r>
      <w:r w:rsidRPr="00C56DA6">
        <w:rPr>
          <w:rFonts w:cstheme="minorHAnsi"/>
          <w:lang w:val="en-GB"/>
        </w:rPr>
        <w:t>lead</w:t>
      </w:r>
      <w:r w:rsidR="00C46421" w:rsidRPr="00C56DA6">
        <w:rPr>
          <w:rFonts w:cstheme="minorHAnsi"/>
          <w:lang w:val="en-GB"/>
        </w:rPr>
        <w:t>s</w:t>
      </w:r>
      <w:r w:rsidRPr="00C56DA6">
        <w:rPr>
          <w:rFonts w:cstheme="minorHAnsi"/>
          <w:lang w:val="en-GB"/>
        </w:rPr>
        <w:t xml:space="preserve"> to </w:t>
      </w:r>
      <w:r w:rsidR="00C46421" w:rsidRPr="00C56DA6">
        <w:rPr>
          <w:rFonts w:cstheme="minorHAnsi"/>
          <w:lang w:val="en-GB"/>
        </w:rPr>
        <w:t>an overall</w:t>
      </w:r>
      <w:r w:rsidRPr="00C56DA6">
        <w:rPr>
          <w:rFonts w:cstheme="minorHAnsi"/>
          <w:lang w:val="en-GB"/>
        </w:rPr>
        <w:t xml:space="preserve"> </w:t>
      </w:r>
      <w:r w:rsidR="00C46421" w:rsidRPr="00C56DA6">
        <w:rPr>
          <w:rFonts w:cstheme="minorHAnsi"/>
          <w:lang w:val="en-GB"/>
        </w:rPr>
        <w:t xml:space="preserve">constant </w:t>
      </w:r>
      <w:r w:rsidRPr="00C56DA6">
        <w:rPr>
          <w:rFonts w:cstheme="minorHAnsi"/>
          <w:lang w:val="en-GB"/>
        </w:rPr>
        <w:t>expansion</w:t>
      </w:r>
      <w:r w:rsidR="00440941" w:rsidRPr="00C56DA6">
        <w:rPr>
          <w:rFonts w:cstheme="minorHAnsi"/>
          <w:lang w:val="en-GB"/>
        </w:rPr>
        <w:t xml:space="preserve"> </w:t>
      </w:r>
      <w:r w:rsidR="00C46421" w:rsidRPr="00C56DA6">
        <w:rPr>
          <w:rFonts w:cstheme="minorHAnsi"/>
          <w:lang w:val="en-GB"/>
        </w:rPr>
        <w:t>of the solar system</w:t>
      </w:r>
      <w:r w:rsidRPr="00C56DA6">
        <w:rPr>
          <w:rFonts w:cstheme="minorHAnsi"/>
          <w:lang w:val="en-GB"/>
        </w:rPr>
        <w:t xml:space="preserve">. </w:t>
      </w:r>
    </w:p>
    <w:p w14:paraId="44CB9FE3" w14:textId="06C3F6B5" w:rsidR="003F3B86" w:rsidRPr="00C56DA6" w:rsidRDefault="003F3B86" w:rsidP="00633016">
      <w:pPr>
        <w:ind w:firstLine="340"/>
        <w:rPr>
          <w:rFonts w:cstheme="minorHAnsi"/>
          <w:lang w:val="en-GB"/>
        </w:rPr>
      </w:pPr>
      <w:r w:rsidRPr="00C56DA6">
        <w:rPr>
          <w:rFonts w:cstheme="minorHAnsi"/>
          <w:lang w:val="en-GB"/>
        </w:rPr>
        <w:t xml:space="preserve">And then, </w:t>
      </w:r>
      <w:r w:rsidR="00440941" w:rsidRPr="00C56DA6">
        <w:rPr>
          <w:rFonts w:cstheme="minorHAnsi"/>
          <w:lang w:val="en-GB"/>
        </w:rPr>
        <w:t>on top of this</w:t>
      </w:r>
      <w:r w:rsidR="00793543" w:rsidRPr="00C56DA6">
        <w:rPr>
          <w:rFonts w:cstheme="minorHAnsi"/>
          <w:lang w:val="en-GB"/>
        </w:rPr>
        <w:t xml:space="preserve"> constant expansion</w:t>
      </w:r>
      <w:r w:rsidR="00440941" w:rsidRPr="00C56DA6">
        <w:rPr>
          <w:rFonts w:cstheme="minorHAnsi"/>
          <w:lang w:val="en-GB"/>
        </w:rPr>
        <w:t xml:space="preserve">, </w:t>
      </w:r>
      <w:r w:rsidRPr="00C56DA6">
        <w:rPr>
          <w:rFonts w:cstheme="minorHAnsi"/>
          <w:lang w:val="en-GB"/>
        </w:rPr>
        <w:t>the solar system and all its orbits can grow further, or shrink</w:t>
      </w:r>
      <w:r w:rsidR="007B1756" w:rsidRPr="00C56DA6">
        <w:rPr>
          <w:rFonts w:cstheme="minorHAnsi"/>
          <w:lang w:val="en-GB"/>
        </w:rPr>
        <w:t xml:space="preserve"> back</w:t>
      </w:r>
      <w:r w:rsidRPr="00C56DA6">
        <w:rPr>
          <w:rFonts w:cstheme="minorHAnsi"/>
          <w:lang w:val="en-GB"/>
        </w:rPr>
        <w:t>, depending on other astronomical bodies entering or leaving the solar system</w:t>
      </w:r>
      <w:r w:rsidR="007B1756" w:rsidRPr="00C56DA6">
        <w:rPr>
          <w:rFonts w:cstheme="minorHAnsi"/>
          <w:lang w:val="en-GB"/>
        </w:rPr>
        <w:t>.</w:t>
      </w:r>
      <w:r w:rsidRPr="00C56DA6">
        <w:rPr>
          <w:rFonts w:cstheme="minorHAnsi"/>
          <w:lang w:val="en-GB"/>
        </w:rPr>
        <w:t xml:space="preserve"> </w:t>
      </w:r>
      <w:r w:rsidR="00C46421" w:rsidRPr="00C56DA6">
        <w:rPr>
          <w:rFonts w:cstheme="minorHAnsi"/>
          <w:lang w:val="en-GB"/>
        </w:rPr>
        <w:t xml:space="preserve">More matter being added to the system affects and speeds up all the orbits, causing </w:t>
      </w:r>
      <w:r w:rsidR="00C46421" w:rsidRPr="00C56DA6">
        <w:rPr>
          <w:rFonts w:cstheme="minorHAnsi"/>
          <w:lang w:val="en-GB"/>
        </w:rPr>
        <w:lastRenderedPageBreak/>
        <w:t>the solar system to grow further.</w:t>
      </w:r>
      <w:r w:rsidR="00633016" w:rsidRPr="00C56DA6">
        <w:rPr>
          <w:rFonts w:cstheme="minorHAnsi"/>
          <w:lang w:val="en-GB"/>
        </w:rPr>
        <w:t xml:space="preserve"> </w:t>
      </w:r>
      <w:r w:rsidR="007B1756" w:rsidRPr="00C56DA6">
        <w:rPr>
          <w:rFonts w:cstheme="minorHAnsi"/>
          <w:lang w:val="en-GB"/>
        </w:rPr>
        <w:t>The orbits c</w:t>
      </w:r>
      <w:r w:rsidR="00633016" w:rsidRPr="00C56DA6">
        <w:rPr>
          <w:rFonts w:cstheme="minorHAnsi"/>
          <w:lang w:val="en-GB"/>
        </w:rPr>
        <w:t>ould</w:t>
      </w:r>
      <w:r w:rsidR="007B1756" w:rsidRPr="00C56DA6">
        <w:rPr>
          <w:rFonts w:cstheme="minorHAnsi"/>
          <w:lang w:val="en-GB"/>
        </w:rPr>
        <w:t xml:space="preserve"> </w:t>
      </w:r>
      <w:r w:rsidR="00C46421" w:rsidRPr="00C56DA6">
        <w:rPr>
          <w:rFonts w:cstheme="minorHAnsi"/>
          <w:lang w:val="en-GB"/>
        </w:rPr>
        <w:t xml:space="preserve">also be </w:t>
      </w:r>
      <w:r w:rsidR="009D7E06" w:rsidRPr="00C56DA6">
        <w:rPr>
          <w:rFonts w:cstheme="minorHAnsi"/>
          <w:lang w:val="en-GB"/>
        </w:rPr>
        <w:t xml:space="preserve">further </w:t>
      </w:r>
      <w:r w:rsidR="00C46421" w:rsidRPr="00C56DA6">
        <w:rPr>
          <w:rFonts w:cstheme="minorHAnsi"/>
          <w:lang w:val="en-GB"/>
        </w:rPr>
        <w:t>affected by</w:t>
      </w:r>
      <w:r w:rsidR="007B1756" w:rsidRPr="00C56DA6">
        <w:rPr>
          <w:rFonts w:cstheme="minorHAnsi"/>
          <w:lang w:val="en-GB"/>
        </w:rPr>
        <w:t xml:space="preserve"> astronomical bodies </w:t>
      </w:r>
      <w:r w:rsidRPr="00C56DA6">
        <w:rPr>
          <w:rFonts w:cstheme="minorHAnsi"/>
          <w:lang w:val="en-GB"/>
        </w:rPr>
        <w:t xml:space="preserve">entering </w:t>
      </w:r>
      <w:r w:rsidR="0015038A" w:rsidRPr="00C56DA6">
        <w:rPr>
          <w:rFonts w:cstheme="minorHAnsi"/>
          <w:lang w:val="en-GB"/>
        </w:rPr>
        <w:t xml:space="preserve">or leaving </w:t>
      </w:r>
      <w:r w:rsidRPr="00C56DA6">
        <w:rPr>
          <w:rFonts w:cstheme="minorHAnsi"/>
          <w:lang w:val="en-GB"/>
        </w:rPr>
        <w:t xml:space="preserve">the </w:t>
      </w:r>
      <w:r w:rsidR="00F82944" w:rsidRPr="00C56DA6">
        <w:rPr>
          <w:rFonts w:cstheme="minorHAnsi"/>
          <w:lang w:val="en-GB"/>
        </w:rPr>
        <w:t>locality</w:t>
      </w:r>
      <w:r w:rsidRPr="00C56DA6">
        <w:rPr>
          <w:rFonts w:cstheme="minorHAnsi"/>
          <w:lang w:val="en-GB"/>
        </w:rPr>
        <w:t xml:space="preserve"> of groups of solar systems</w:t>
      </w:r>
      <w:r w:rsidR="009D7E06" w:rsidRPr="00C56DA6">
        <w:rPr>
          <w:rFonts w:cstheme="minorHAnsi"/>
          <w:lang w:val="en-GB"/>
        </w:rPr>
        <w:t>,</w:t>
      </w:r>
      <w:r w:rsidRPr="00C56DA6">
        <w:rPr>
          <w:rFonts w:cstheme="minorHAnsi"/>
          <w:lang w:val="en-GB"/>
        </w:rPr>
        <w:t xml:space="preserve"> linked together</w:t>
      </w:r>
      <w:r w:rsidR="00440941" w:rsidRPr="00C56DA6">
        <w:rPr>
          <w:rFonts w:cstheme="minorHAnsi"/>
          <w:lang w:val="en-GB"/>
        </w:rPr>
        <w:t xml:space="preserve"> by rogue planets orbiting between them</w:t>
      </w:r>
      <w:r w:rsidRPr="00C56DA6">
        <w:rPr>
          <w:rFonts w:cstheme="minorHAnsi"/>
          <w:lang w:val="en-GB"/>
        </w:rPr>
        <w:t>.</w:t>
      </w:r>
      <w:r w:rsidR="00145B89" w:rsidRPr="00C56DA6">
        <w:rPr>
          <w:rFonts w:cstheme="minorHAnsi"/>
          <w:lang w:val="en-GB"/>
        </w:rPr>
        <w:t xml:space="preserve"> </w:t>
      </w:r>
    </w:p>
    <w:p w14:paraId="7CB4B2AB" w14:textId="1E992787" w:rsidR="00484A89" w:rsidRPr="00C56DA6" w:rsidRDefault="00484A89" w:rsidP="00484A89">
      <w:pPr>
        <w:ind w:firstLine="340"/>
        <w:rPr>
          <w:rFonts w:cstheme="minorHAnsi"/>
          <w:lang w:val="en-GB"/>
        </w:rPr>
      </w:pPr>
      <w:r w:rsidRPr="00C56DA6">
        <w:rPr>
          <w:rFonts w:cstheme="minorHAnsi"/>
          <w:lang w:val="en-GB"/>
        </w:rPr>
        <w:t xml:space="preserve">All neutrinos, electrons, </w:t>
      </w:r>
      <w:r w:rsidR="00E36CDA" w:rsidRPr="00C56DA6">
        <w:rPr>
          <w:rFonts w:cstheme="minorHAnsi"/>
          <w:lang w:val="en-GB"/>
        </w:rPr>
        <w:t xml:space="preserve">protons, neutrons, </w:t>
      </w:r>
      <w:proofErr w:type="gramStart"/>
      <w:r w:rsidRPr="00C56DA6">
        <w:rPr>
          <w:rFonts w:cstheme="minorHAnsi"/>
          <w:lang w:val="en-GB"/>
        </w:rPr>
        <w:t>atoms</w:t>
      </w:r>
      <w:proofErr w:type="gramEnd"/>
      <w:r w:rsidRPr="00C56DA6">
        <w:rPr>
          <w:rFonts w:cstheme="minorHAnsi"/>
          <w:lang w:val="en-GB"/>
        </w:rPr>
        <w:t xml:space="preserve"> and molecules expand at the same constant rate. </w:t>
      </w:r>
      <w:r w:rsidR="00E36CDA" w:rsidRPr="00C56DA6">
        <w:rPr>
          <w:rFonts w:cstheme="minorHAnsi"/>
          <w:lang w:val="en-GB"/>
        </w:rPr>
        <w:t>Although</w:t>
      </w:r>
      <w:r w:rsidR="00796844" w:rsidRPr="00C56DA6">
        <w:rPr>
          <w:rFonts w:cstheme="minorHAnsi"/>
          <w:lang w:val="en-GB"/>
        </w:rPr>
        <w:t>,</w:t>
      </w:r>
      <w:r w:rsidR="00E36CDA" w:rsidRPr="00C56DA6">
        <w:rPr>
          <w:rFonts w:cstheme="minorHAnsi"/>
          <w:lang w:val="en-GB"/>
        </w:rPr>
        <w:t xml:space="preserve"> I must point out that Mark </w:t>
      </w:r>
      <w:r w:rsidRPr="00C56DA6">
        <w:rPr>
          <w:rFonts w:cstheme="minorHAnsi"/>
          <w:lang w:val="en-GB"/>
        </w:rPr>
        <w:t xml:space="preserve">McCutcheon </w:t>
      </w:r>
      <w:r w:rsidR="00DA07AF" w:rsidRPr="00C56DA6">
        <w:rPr>
          <w:rFonts w:cstheme="minorHAnsi"/>
          <w:lang w:val="en-GB"/>
        </w:rPr>
        <w:t>remains</w:t>
      </w:r>
      <w:r w:rsidRPr="00C56DA6">
        <w:rPr>
          <w:rFonts w:cstheme="minorHAnsi"/>
          <w:lang w:val="en-GB"/>
        </w:rPr>
        <w:t xml:space="preserve"> unconvinced about the existence of </w:t>
      </w:r>
      <w:r w:rsidR="00FA642C" w:rsidRPr="00C56DA6">
        <w:rPr>
          <w:rFonts w:cstheme="minorHAnsi"/>
          <w:lang w:val="en-GB"/>
        </w:rPr>
        <w:t xml:space="preserve">the </w:t>
      </w:r>
      <w:r w:rsidRPr="00C56DA6">
        <w:rPr>
          <w:rFonts w:cstheme="minorHAnsi"/>
          <w:lang w:val="en-GB"/>
        </w:rPr>
        <w:t xml:space="preserve">neutrino, and </w:t>
      </w:r>
      <w:r w:rsidR="00E36CDA" w:rsidRPr="00C56DA6">
        <w:rPr>
          <w:rFonts w:cstheme="minorHAnsi"/>
          <w:lang w:val="en-GB"/>
        </w:rPr>
        <w:t xml:space="preserve">he </w:t>
      </w:r>
      <w:r w:rsidRPr="00C56DA6">
        <w:rPr>
          <w:rFonts w:cstheme="minorHAnsi"/>
          <w:lang w:val="en-GB"/>
        </w:rPr>
        <w:t xml:space="preserve">believes the expansion rate of the electron is much higher than the one of the </w:t>
      </w:r>
      <w:proofErr w:type="gramStart"/>
      <w:r w:rsidRPr="00C56DA6">
        <w:rPr>
          <w:rFonts w:cstheme="minorHAnsi"/>
          <w:lang w:val="en-GB"/>
        </w:rPr>
        <w:t>atom</w:t>
      </w:r>
      <w:proofErr w:type="gramEnd"/>
      <w:r w:rsidR="00796844" w:rsidRPr="00C56DA6">
        <w:rPr>
          <w:rFonts w:cstheme="minorHAnsi"/>
          <w:lang w:val="en-GB"/>
        </w:rPr>
        <w:t xml:space="preserve">. </w:t>
      </w:r>
    </w:p>
    <w:p w14:paraId="6DF39704" w14:textId="196F7BAD" w:rsidR="002D68DA" w:rsidRPr="00C56DA6" w:rsidRDefault="00484A89" w:rsidP="00CC729D">
      <w:pPr>
        <w:ind w:firstLine="340"/>
        <w:rPr>
          <w:rFonts w:cstheme="minorHAnsi"/>
          <w:lang w:val="en-GB"/>
        </w:rPr>
      </w:pPr>
      <w:r w:rsidRPr="00C56DA6">
        <w:rPr>
          <w:rFonts w:cstheme="minorHAnsi"/>
          <w:lang w:val="en-GB"/>
        </w:rPr>
        <w:t xml:space="preserve">This first type of expansion of matter never changes, </w:t>
      </w:r>
      <w:r w:rsidR="008A0B03" w:rsidRPr="00C56DA6">
        <w:rPr>
          <w:rFonts w:cstheme="minorHAnsi"/>
          <w:lang w:val="en-GB"/>
        </w:rPr>
        <w:t>it does not contract either. I</w:t>
      </w:r>
      <w:r w:rsidRPr="00C56DA6">
        <w:rPr>
          <w:rFonts w:cstheme="minorHAnsi"/>
          <w:lang w:val="en-GB"/>
        </w:rPr>
        <w:t xml:space="preserve">t is gravity and it is constant, although the distance reduction accelerates. Mark McCutcheon has derived his Atomic Expansion Equation </w:t>
      </w:r>
      <w:r w:rsidR="00762AFB" w:rsidRPr="00C56DA6">
        <w:rPr>
          <w:rFonts w:cstheme="minorHAnsi"/>
          <w:lang w:val="en-GB"/>
        </w:rPr>
        <w:t xml:space="preserve">to calculate gravity </w:t>
      </w:r>
      <w:r w:rsidRPr="00C56DA6">
        <w:rPr>
          <w:rFonts w:cstheme="minorHAnsi"/>
          <w:lang w:val="en-GB"/>
        </w:rPr>
        <w:t xml:space="preserve">in his book </w:t>
      </w:r>
      <w:r w:rsidRPr="00C56DA6">
        <w:rPr>
          <w:rFonts w:cstheme="minorHAnsi"/>
          <w:i/>
          <w:iCs/>
          <w:lang w:val="en-GB"/>
        </w:rPr>
        <w:t>The Final Theory,</w:t>
      </w:r>
      <w:r w:rsidRPr="00C56DA6">
        <w:rPr>
          <w:rFonts w:cstheme="minorHAnsi"/>
          <w:lang w:val="en-GB"/>
        </w:rPr>
        <w:t xml:space="preserve"> and it replaces Newton’s Law of Universal Gravitation, and Einstein’s equations of General Relativity. Everything explained by Quantum Mechanics can easily be explained through Atomic Expansion Theory. For more detail, please read </w:t>
      </w:r>
      <w:hyperlink w:anchor="_1.9_Debunk_of" w:history="1">
        <w:r w:rsidR="005C0934" w:rsidRPr="00C56DA6">
          <w:rPr>
            <w:rStyle w:val="Hyperlink"/>
            <w:rFonts w:cstheme="minorHAnsi"/>
            <w:i/>
            <w:iCs/>
            <w:lang w:val="en-GB"/>
          </w:rPr>
          <w:t>the Debunk of Standard Theory</w:t>
        </w:r>
      </w:hyperlink>
      <w:r w:rsidRPr="00C56DA6">
        <w:rPr>
          <w:rFonts w:cstheme="minorHAnsi"/>
          <w:lang w:val="en-GB"/>
        </w:rPr>
        <w:t xml:space="preserve"> from Mark McCutcheon</w:t>
      </w:r>
      <w:r w:rsidR="00762AFB" w:rsidRPr="00C56DA6">
        <w:rPr>
          <w:rFonts w:cstheme="minorHAnsi"/>
          <w:lang w:val="en-GB"/>
        </w:rPr>
        <w:t>.</w:t>
      </w:r>
    </w:p>
    <w:p w14:paraId="4804BD4B" w14:textId="2B45B1C4" w:rsidR="002D68DA" w:rsidRPr="00C56DA6" w:rsidRDefault="00331F1B" w:rsidP="009926AE">
      <w:pPr>
        <w:pStyle w:val="Heading2"/>
        <w:rPr>
          <w:lang w:val="en-GB"/>
        </w:rPr>
      </w:pPr>
      <w:bookmarkStart w:id="46" w:name="_Toc113022257"/>
      <w:r w:rsidRPr="00C56DA6">
        <w:rPr>
          <w:lang w:val="en-GB"/>
        </w:rPr>
        <w:t>2</w:t>
      </w:r>
      <w:r w:rsidR="002D68DA" w:rsidRPr="00C56DA6">
        <w:rPr>
          <w:lang w:val="en-GB"/>
        </w:rPr>
        <w:t>.</w:t>
      </w:r>
      <w:r w:rsidR="009452E8" w:rsidRPr="00C56DA6">
        <w:rPr>
          <w:lang w:val="en-GB"/>
        </w:rPr>
        <w:t>4</w:t>
      </w:r>
      <w:r w:rsidR="002D68DA" w:rsidRPr="00C56DA6">
        <w:rPr>
          <w:lang w:val="en-GB"/>
        </w:rPr>
        <w:t xml:space="preserve"> Everything is just expansion and contraction of orbiting and vibrating </w:t>
      </w:r>
      <w:proofErr w:type="gramStart"/>
      <w:r w:rsidR="002D68DA" w:rsidRPr="00C56DA6">
        <w:rPr>
          <w:lang w:val="en-GB"/>
        </w:rPr>
        <w:t>matter</w:t>
      </w:r>
      <w:bookmarkEnd w:id="46"/>
      <w:proofErr w:type="gramEnd"/>
    </w:p>
    <w:p w14:paraId="78DEB5D1" w14:textId="2CCAFF6F" w:rsidR="002D68DA" w:rsidRPr="00C56DA6" w:rsidRDefault="002D68DA" w:rsidP="002D68DA">
      <w:pPr>
        <w:ind w:firstLine="340"/>
        <w:rPr>
          <w:rFonts w:cstheme="minorHAnsi"/>
          <w:lang w:val="en-GB"/>
        </w:rPr>
      </w:pPr>
      <w:r w:rsidRPr="00C56DA6">
        <w:rPr>
          <w:rFonts w:cstheme="minorHAnsi"/>
          <w:lang w:val="en-GB"/>
        </w:rPr>
        <w:t xml:space="preserve">How many times in the esoteric, spiritual and New Age circles have you heard that everything </w:t>
      </w:r>
      <w:r w:rsidR="00675319" w:rsidRPr="00C56DA6">
        <w:rPr>
          <w:rFonts w:cstheme="minorHAnsi"/>
          <w:lang w:val="en-GB"/>
        </w:rPr>
        <w:t>is</w:t>
      </w:r>
      <w:r w:rsidRPr="00C56DA6">
        <w:rPr>
          <w:rFonts w:cstheme="minorHAnsi"/>
          <w:lang w:val="en-GB"/>
        </w:rPr>
        <w:t xml:space="preserve"> just expansion? Expansion of minds, of matter, of ideas, of concepts, of worlds? Indeed, everything is expansion and contraction of matter, in five different ways. With that you can describe the entire physics of our reality</w:t>
      </w:r>
      <w:r w:rsidR="0008606F" w:rsidRPr="00C56DA6">
        <w:rPr>
          <w:rFonts w:cstheme="minorHAnsi"/>
          <w:lang w:val="en-GB"/>
        </w:rPr>
        <w:t xml:space="preserve"> and beyond.</w:t>
      </w:r>
    </w:p>
    <w:p w14:paraId="12F20F62" w14:textId="7F63E91E" w:rsidR="002D68DA" w:rsidRPr="00C56DA6" w:rsidRDefault="002D68DA" w:rsidP="002D68DA">
      <w:pPr>
        <w:ind w:firstLine="340"/>
        <w:rPr>
          <w:rFonts w:cstheme="minorHAnsi"/>
          <w:lang w:val="en-GB"/>
        </w:rPr>
      </w:pPr>
      <w:r w:rsidRPr="00C56DA6">
        <w:rPr>
          <w:rFonts w:cstheme="minorHAnsi"/>
          <w:lang w:val="en-GB"/>
        </w:rPr>
        <w:t>The fourth type of expansion is the one described by Seth in Jane Roberts</w:t>
      </w:r>
      <w:r w:rsidR="00B754CF" w:rsidRPr="00C56DA6">
        <w:rPr>
          <w:rFonts w:cstheme="minorHAnsi"/>
          <w:lang w:val="en-GB"/>
        </w:rPr>
        <w:t>’ books</w:t>
      </w:r>
      <w:r w:rsidRPr="00C56DA6">
        <w:rPr>
          <w:rFonts w:cstheme="minorHAnsi"/>
          <w:lang w:val="en-GB"/>
        </w:rPr>
        <w:t xml:space="preserve">, where our reality is simply psychological or psychophysical in </w:t>
      </w:r>
      <w:proofErr w:type="gramStart"/>
      <w:r w:rsidRPr="00C56DA6">
        <w:rPr>
          <w:rFonts w:cstheme="minorHAnsi"/>
          <w:lang w:val="en-GB"/>
        </w:rPr>
        <w:t>nature, and</w:t>
      </w:r>
      <w:proofErr w:type="gramEnd"/>
      <w:r w:rsidRPr="00C56DA6">
        <w:rPr>
          <w:rFonts w:cstheme="minorHAnsi"/>
          <w:lang w:val="en-GB"/>
        </w:rPr>
        <w:t xml:space="preserve"> is projected out all around us almost instantly from </w:t>
      </w:r>
      <w:r w:rsidR="00033BEA" w:rsidRPr="00C56DA6">
        <w:rPr>
          <w:rFonts w:cstheme="minorHAnsi"/>
          <w:lang w:val="en-GB"/>
        </w:rPr>
        <w:t>a</w:t>
      </w:r>
      <w:r w:rsidRPr="00C56DA6">
        <w:rPr>
          <w:rFonts w:cstheme="minorHAnsi"/>
          <w:lang w:val="en-GB"/>
        </w:rPr>
        <w:t xml:space="preserve"> mental enclosure at the centre of our brain. After the matter of our reality has been instantly expanded out of our brain, then the matter is constantly being replaced and replenished precisely like a computer monitor does at 50 or 60 hertz, using the electrons from the main power source in our homes.</w:t>
      </w:r>
    </w:p>
    <w:p w14:paraId="0D71612D" w14:textId="00E54ABD" w:rsidR="007B3F79" w:rsidRPr="00C56DA6" w:rsidRDefault="002D68DA" w:rsidP="00734390">
      <w:pPr>
        <w:ind w:firstLine="340"/>
        <w:rPr>
          <w:rFonts w:cstheme="minorHAnsi"/>
          <w:lang w:val="en-GB"/>
        </w:rPr>
      </w:pPr>
      <w:r w:rsidRPr="00C56DA6">
        <w:rPr>
          <w:rFonts w:cstheme="minorHAnsi"/>
          <w:lang w:val="en-GB"/>
        </w:rPr>
        <w:lastRenderedPageBreak/>
        <w:t xml:space="preserve">We each create our own bubble realities. Each time we think something different, a new one is created and starts expanding. We all relatively create the same realities through an instant telepathic connection of electrical impulses, </w:t>
      </w:r>
      <w:proofErr w:type="gramStart"/>
      <w:r w:rsidRPr="00C56DA6">
        <w:rPr>
          <w:rFonts w:cstheme="minorHAnsi"/>
          <w:lang w:val="en-GB"/>
        </w:rPr>
        <w:t>signals</w:t>
      </w:r>
      <w:proofErr w:type="gramEnd"/>
      <w:r w:rsidRPr="00C56DA6">
        <w:rPr>
          <w:rFonts w:cstheme="minorHAnsi"/>
          <w:lang w:val="en-GB"/>
        </w:rPr>
        <w:t xml:space="preserve"> and codes of different frequencies. Hence, reality is equivalent to a dream or imagination or thoughts. There are different realities or timelines of different frequencies, and you move to these different timelines through thoughts and will alone, as thoughts, feelings and emotions change your vibrational frequency.  </w:t>
      </w:r>
    </w:p>
    <w:p w14:paraId="78BE02A1" w14:textId="35244083" w:rsidR="007B3F79" w:rsidRPr="00C56DA6" w:rsidRDefault="00331F1B" w:rsidP="009926AE">
      <w:pPr>
        <w:pStyle w:val="Heading2"/>
        <w:rPr>
          <w:lang w:val="en-GB"/>
        </w:rPr>
      </w:pPr>
      <w:bookmarkStart w:id="47" w:name="_Toc113022258"/>
      <w:r w:rsidRPr="00C56DA6">
        <w:rPr>
          <w:lang w:val="en-GB"/>
        </w:rPr>
        <w:t>2</w:t>
      </w:r>
      <w:r w:rsidR="007B3F79" w:rsidRPr="00C56DA6">
        <w:rPr>
          <w:lang w:val="en-GB"/>
        </w:rPr>
        <w:t>.</w:t>
      </w:r>
      <w:r w:rsidR="009452E8" w:rsidRPr="00C56DA6">
        <w:rPr>
          <w:lang w:val="en-GB"/>
        </w:rPr>
        <w:t>5</w:t>
      </w:r>
      <w:r w:rsidR="007B3F79" w:rsidRPr="00C56DA6">
        <w:rPr>
          <w:lang w:val="en-GB"/>
        </w:rPr>
        <w:t xml:space="preserve"> Reality is more like a virtual </w:t>
      </w:r>
      <w:r w:rsidR="00895476" w:rsidRPr="00C56DA6">
        <w:rPr>
          <w:lang w:val="en-GB"/>
        </w:rPr>
        <w:t>reality, computer</w:t>
      </w:r>
      <w:r w:rsidR="007B3F79" w:rsidRPr="00C56DA6">
        <w:rPr>
          <w:lang w:val="en-GB"/>
        </w:rPr>
        <w:t xml:space="preserve"> simulat</w:t>
      </w:r>
      <w:r w:rsidR="00895476" w:rsidRPr="00C56DA6">
        <w:rPr>
          <w:lang w:val="en-GB"/>
        </w:rPr>
        <w:t>ion</w:t>
      </w:r>
      <w:r w:rsidR="00F72FE8" w:rsidRPr="00C56DA6">
        <w:rPr>
          <w:lang w:val="en-GB"/>
        </w:rPr>
        <w:t xml:space="preserve"> or holographic universe,</w:t>
      </w:r>
      <w:r w:rsidR="007B3F79" w:rsidRPr="00C56DA6">
        <w:rPr>
          <w:lang w:val="en-GB"/>
        </w:rPr>
        <w:t xml:space="preserve"> where there is no </w:t>
      </w:r>
      <w:proofErr w:type="gramStart"/>
      <w:r w:rsidR="007B3F79" w:rsidRPr="00C56DA6">
        <w:rPr>
          <w:lang w:val="en-GB"/>
        </w:rPr>
        <w:t>distance</w:t>
      </w:r>
      <w:bookmarkEnd w:id="47"/>
      <w:proofErr w:type="gramEnd"/>
    </w:p>
    <w:p w14:paraId="2C77C15E" w14:textId="2E51057F" w:rsidR="007B3F79" w:rsidRPr="00C56DA6" w:rsidRDefault="007B3F79" w:rsidP="007B3F79">
      <w:pPr>
        <w:ind w:firstLine="340"/>
        <w:rPr>
          <w:rFonts w:cstheme="minorHAnsi"/>
          <w:lang w:val="en-GB"/>
        </w:rPr>
      </w:pPr>
      <w:r w:rsidRPr="00C56DA6">
        <w:rPr>
          <w:rFonts w:cstheme="minorHAnsi"/>
          <w:lang w:val="en-GB"/>
        </w:rPr>
        <w:t xml:space="preserve">The </w:t>
      </w:r>
      <w:r w:rsidR="00F72FE8" w:rsidRPr="00C56DA6">
        <w:rPr>
          <w:rFonts w:cstheme="minorHAnsi"/>
          <w:lang w:val="en-GB"/>
        </w:rPr>
        <w:t>fifth</w:t>
      </w:r>
      <w:r w:rsidRPr="00C56DA6">
        <w:rPr>
          <w:rFonts w:cstheme="minorHAnsi"/>
          <w:lang w:val="en-GB"/>
        </w:rPr>
        <w:t xml:space="preserve"> type of expansion of matter is </w:t>
      </w:r>
      <w:r w:rsidR="00F72FE8" w:rsidRPr="00C56DA6">
        <w:rPr>
          <w:rFonts w:cstheme="minorHAnsi"/>
          <w:lang w:val="en-GB"/>
        </w:rPr>
        <w:t xml:space="preserve">the Theory of Universal Relativity, a theory of relative motion. </w:t>
      </w:r>
      <w:r w:rsidRPr="00C56DA6">
        <w:rPr>
          <w:rFonts w:cstheme="minorHAnsi"/>
          <w:lang w:val="en-GB"/>
        </w:rPr>
        <w:t xml:space="preserve">People are talking more and more about </w:t>
      </w:r>
      <w:r w:rsidR="00F72FE8" w:rsidRPr="00C56DA6">
        <w:rPr>
          <w:rFonts w:cstheme="minorHAnsi"/>
          <w:lang w:val="en-GB"/>
        </w:rPr>
        <w:t xml:space="preserve">the idea that we may be living in a </w:t>
      </w:r>
      <w:r w:rsidRPr="00C56DA6">
        <w:rPr>
          <w:rFonts w:cstheme="minorHAnsi"/>
          <w:lang w:val="en-GB"/>
        </w:rPr>
        <w:t>holographic universe</w:t>
      </w:r>
      <w:r w:rsidR="00F72FE8" w:rsidRPr="00C56DA6">
        <w:rPr>
          <w:rFonts w:cstheme="minorHAnsi"/>
          <w:lang w:val="en-GB"/>
        </w:rPr>
        <w:t xml:space="preserve">, a simulated </w:t>
      </w:r>
      <w:proofErr w:type="gramStart"/>
      <w:r w:rsidR="00F72FE8" w:rsidRPr="00C56DA6">
        <w:rPr>
          <w:rFonts w:cstheme="minorHAnsi"/>
          <w:lang w:val="en-GB"/>
        </w:rPr>
        <w:t>world</w:t>
      </w:r>
      <w:proofErr w:type="gramEnd"/>
      <w:r w:rsidRPr="00C56DA6">
        <w:rPr>
          <w:rFonts w:cstheme="minorHAnsi"/>
          <w:lang w:val="en-GB"/>
        </w:rPr>
        <w:t xml:space="preserve"> </w:t>
      </w:r>
      <w:r w:rsidR="00F72FE8" w:rsidRPr="00C56DA6">
        <w:rPr>
          <w:rFonts w:cstheme="minorHAnsi"/>
          <w:lang w:val="en-GB"/>
        </w:rPr>
        <w:t>or a</w:t>
      </w:r>
      <w:r w:rsidRPr="00C56DA6">
        <w:rPr>
          <w:rFonts w:cstheme="minorHAnsi"/>
          <w:lang w:val="en-GB"/>
        </w:rPr>
        <w:t xml:space="preserve"> virtual realit</w:t>
      </w:r>
      <w:r w:rsidR="00F72FE8" w:rsidRPr="00C56DA6">
        <w:rPr>
          <w:rFonts w:cstheme="minorHAnsi"/>
          <w:lang w:val="en-GB"/>
        </w:rPr>
        <w:t>y</w:t>
      </w:r>
      <w:r w:rsidR="00A34415" w:rsidRPr="00C56DA6">
        <w:rPr>
          <w:rFonts w:cstheme="minorHAnsi"/>
          <w:lang w:val="en-GB"/>
        </w:rPr>
        <w:t>.</w:t>
      </w:r>
      <w:r w:rsidRPr="00C56DA6">
        <w:rPr>
          <w:rFonts w:cstheme="minorHAnsi"/>
          <w:lang w:val="en-GB"/>
        </w:rPr>
        <w:t xml:space="preserve"> </w:t>
      </w:r>
      <w:r w:rsidR="00A34415" w:rsidRPr="00C56DA6">
        <w:rPr>
          <w:rFonts w:cstheme="minorHAnsi"/>
          <w:lang w:val="en-GB"/>
        </w:rPr>
        <w:t>However,</w:t>
      </w:r>
      <w:r w:rsidRPr="00C56DA6">
        <w:rPr>
          <w:rFonts w:cstheme="minorHAnsi"/>
          <w:lang w:val="en-GB"/>
        </w:rPr>
        <w:t xml:space="preserve"> they have not thought further about the implications</w:t>
      </w:r>
      <w:r w:rsidR="00F72FE8" w:rsidRPr="00C56DA6">
        <w:rPr>
          <w:rFonts w:cstheme="minorHAnsi"/>
          <w:lang w:val="en-GB"/>
        </w:rPr>
        <w:t xml:space="preserve">, the first </w:t>
      </w:r>
      <w:r w:rsidR="007E24A2" w:rsidRPr="00C56DA6">
        <w:rPr>
          <w:rFonts w:cstheme="minorHAnsi"/>
          <w:lang w:val="en-GB"/>
        </w:rPr>
        <w:t xml:space="preserve">one </w:t>
      </w:r>
      <w:r w:rsidR="00F72FE8" w:rsidRPr="00C56DA6">
        <w:rPr>
          <w:rFonts w:cstheme="minorHAnsi"/>
          <w:lang w:val="en-GB"/>
        </w:rPr>
        <w:t xml:space="preserve">being that there is no real distance in such </w:t>
      </w:r>
      <w:r w:rsidR="00E96F12" w:rsidRPr="00C56DA6">
        <w:rPr>
          <w:rFonts w:cstheme="minorHAnsi"/>
          <w:lang w:val="en-GB"/>
        </w:rPr>
        <w:t xml:space="preserve">a </w:t>
      </w:r>
      <w:r w:rsidR="007E24A2" w:rsidRPr="00C56DA6">
        <w:rPr>
          <w:rFonts w:cstheme="minorHAnsi"/>
          <w:lang w:val="en-GB"/>
        </w:rPr>
        <w:t>realit</w:t>
      </w:r>
      <w:r w:rsidR="00E96F12" w:rsidRPr="00C56DA6">
        <w:rPr>
          <w:rFonts w:cstheme="minorHAnsi"/>
          <w:lang w:val="en-GB"/>
        </w:rPr>
        <w:t>y</w:t>
      </w:r>
      <w:r w:rsidRPr="00C56DA6">
        <w:rPr>
          <w:rFonts w:cstheme="minorHAnsi"/>
          <w:lang w:val="en-GB"/>
        </w:rPr>
        <w:t>. When you look at a simulated world on a computer screen, for example of Earth and an</w:t>
      </w:r>
      <w:r w:rsidR="00A34415" w:rsidRPr="00C56DA6">
        <w:rPr>
          <w:rFonts w:cstheme="minorHAnsi"/>
          <w:lang w:val="en-GB"/>
        </w:rPr>
        <w:t xml:space="preserve"> asteroid </w:t>
      </w:r>
      <w:r w:rsidRPr="00C56DA6">
        <w:rPr>
          <w:rFonts w:cstheme="minorHAnsi"/>
          <w:lang w:val="en-GB"/>
        </w:rPr>
        <w:t xml:space="preserve">passing each other in space, the </w:t>
      </w:r>
      <w:r w:rsidR="00A34415" w:rsidRPr="00C56DA6">
        <w:rPr>
          <w:rFonts w:cstheme="minorHAnsi"/>
          <w:lang w:val="en-GB"/>
        </w:rPr>
        <w:t>asteroid</w:t>
      </w:r>
      <w:r w:rsidRPr="00C56DA6">
        <w:rPr>
          <w:rFonts w:cstheme="minorHAnsi"/>
          <w:lang w:val="en-GB"/>
        </w:rPr>
        <w:t xml:space="preserve"> is </w:t>
      </w:r>
      <w:proofErr w:type="gramStart"/>
      <w:r w:rsidRPr="00C56DA6">
        <w:rPr>
          <w:rFonts w:cstheme="minorHAnsi"/>
          <w:lang w:val="en-GB"/>
        </w:rPr>
        <w:t>actually just</w:t>
      </w:r>
      <w:proofErr w:type="gramEnd"/>
      <w:r w:rsidRPr="00C56DA6">
        <w:rPr>
          <w:rFonts w:cstheme="minorHAnsi"/>
          <w:lang w:val="en-GB"/>
        </w:rPr>
        <w:t xml:space="preserve"> expanding as it approaches, and reduces in size as it goes away.  </w:t>
      </w:r>
    </w:p>
    <w:p w14:paraId="0941F5C3" w14:textId="24417854" w:rsidR="007B3F79" w:rsidRPr="00C56DA6" w:rsidRDefault="007B3F79" w:rsidP="007B3F79">
      <w:pPr>
        <w:ind w:firstLine="340"/>
        <w:rPr>
          <w:rFonts w:cstheme="minorHAnsi"/>
          <w:lang w:val="en-GB"/>
        </w:rPr>
      </w:pPr>
      <w:r w:rsidRPr="00C56DA6">
        <w:rPr>
          <w:rFonts w:cstheme="minorHAnsi"/>
          <w:lang w:val="en-GB"/>
        </w:rPr>
        <w:t xml:space="preserve">This is essentially my theory of relative motion, or Universal Relativity, which replaces </w:t>
      </w:r>
      <w:r w:rsidR="00E96F12" w:rsidRPr="00C56DA6">
        <w:rPr>
          <w:rFonts w:cstheme="minorHAnsi"/>
          <w:lang w:val="en-GB"/>
        </w:rPr>
        <w:t xml:space="preserve">Einstein’s </w:t>
      </w:r>
      <w:r w:rsidRPr="00C56DA6">
        <w:rPr>
          <w:rFonts w:cstheme="minorHAnsi"/>
          <w:lang w:val="en-GB"/>
        </w:rPr>
        <w:t>Special Relativity. Objects in the </w:t>
      </w:r>
      <w:r w:rsidRPr="00C56DA6">
        <w:rPr>
          <w:rFonts w:cstheme="minorHAnsi"/>
          <w:i/>
          <w:lang w:val="en-GB"/>
        </w:rPr>
        <w:t>real world</w:t>
      </w:r>
      <w:r w:rsidRPr="00C56DA6">
        <w:rPr>
          <w:rFonts w:cstheme="minorHAnsi"/>
          <w:lang w:val="en-GB"/>
        </w:rPr>
        <w:t xml:space="preserve"> are not moving at all, as there is no space</w:t>
      </w:r>
      <w:r w:rsidR="00E96F12" w:rsidRPr="00C56DA6">
        <w:rPr>
          <w:rFonts w:cstheme="minorHAnsi"/>
          <w:lang w:val="en-GB"/>
        </w:rPr>
        <w:t xml:space="preserve"> </w:t>
      </w:r>
      <w:r w:rsidR="007A54A4" w:rsidRPr="00C56DA6">
        <w:rPr>
          <w:rFonts w:cstheme="minorHAnsi"/>
          <w:lang w:val="en-GB"/>
        </w:rPr>
        <w:t>n</w:t>
      </w:r>
      <w:r w:rsidR="00E96F12" w:rsidRPr="00C56DA6">
        <w:rPr>
          <w:rFonts w:cstheme="minorHAnsi"/>
          <w:lang w:val="en-GB"/>
        </w:rPr>
        <w:t>or distance</w:t>
      </w:r>
      <w:r w:rsidRPr="00C56DA6">
        <w:rPr>
          <w:rFonts w:cstheme="minorHAnsi"/>
          <w:lang w:val="en-GB"/>
        </w:rPr>
        <w:t xml:space="preserve">. </w:t>
      </w:r>
      <w:r w:rsidR="007A54A4" w:rsidRPr="00C56DA6">
        <w:rPr>
          <w:rFonts w:cstheme="minorHAnsi"/>
          <w:lang w:val="en-GB"/>
        </w:rPr>
        <w:t xml:space="preserve">Objects </w:t>
      </w:r>
      <w:r w:rsidRPr="00C56DA6">
        <w:rPr>
          <w:rFonts w:cstheme="minorHAnsi"/>
          <w:lang w:val="en-GB"/>
        </w:rPr>
        <w:t xml:space="preserve">are simply expanding when they are coming towards us, and shrinking as they move away. Just as we would expect in a virtual world or a holographic universe, or a psychophysical reality. </w:t>
      </w:r>
    </w:p>
    <w:p w14:paraId="427DFFAC" w14:textId="4FA62E05" w:rsidR="007B3F79" w:rsidRPr="00C56DA6" w:rsidRDefault="007B3F79" w:rsidP="007B3F79">
      <w:pPr>
        <w:ind w:firstLine="340"/>
        <w:rPr>
          <w:rFonts w:cstheme="minorHAnsi"/>
          <w:lang w:val="en-GB"/>
        </w:rPr>
      </w:pPr>
      <w:r w:rsidRPr="00C56DA6">
        <w:rPr>
          <w:rFonts w:cstheme="minorHAnsi"/>
          <w:lang w:val="en-GB"/>
        </w:rPr>
        <w:t>Finally</w:t>
      </w:r>
      <w:r w:rsidR="005C53BB" w:rsidRPr="00C56DA6">
        <w:rPr>
          <w:rFonts w:cstheme="minorHAnsi"/>
          <w:lang w:val="en-GB"/>
        </w:rPr>
        <w:t>,</w:t>
      </w:r>
      <w:r w:rsidRPr="00C56DA6">
        <w:rPr>
          <w:rFonts w:cstheme="minorHAnsi"/>
          <w:lang w:val="en-GB"/>
        </w:rPr>
        <w:t xml:space="preserve"> it explains why a</w:t>
      </w:r>
      <w:r w:rsidR="005C53BB" w:rsidRPr="00C56DA6">
        <w:rPr>
          <w:rFonts w:cstheme="minorHAnsi"/>
          <w:lang w:val="en-GB"/>
        </w:rPr>
        <w:t>n alien</w:t>
      </w:r>
      <w:r w:rsidRPr="00C56DA6">
        <w:rPr>
          <w:rFonts w:cstheme="minorHAnsi"/>
          <w:lang w:val="en-GB"/>
        </w:rPr>
        <w:t xml:space="preserve"> </w:t>
      </w:r>
      <w:proofErr w:type="gramStart"/>
      <w:r w:rsidRPr="00C56DA6">
        <w:rPr>
          <w:rFonts w:cstheme="minorHAnsi"/>
          <w:lang w:val="en-GB"/>
        </w:rPr>
        <w:t>spaceship</w:t>
      </w:r>
      <w:proofErr w:type="gramEnd"/>
      <w:r w:rsidRPr="00C56DA6">
        <w:rPr>
          <w:rFonts w:cstheme="minorHAnsi"/>
          <w:lang w:val="en-GB"/>
        </w:rPr>
        <w:t xml:space="preserve"> or a light being can move instantly to another galaxy or to another universe. Because there is no </w:t>
      </w:r>
      <w:r w:rsidR="005C53BB" w:rsidRPr="00C56DA6">
        <w:rPr>
          <w:rFonts w:cstheme="minorHAnsi"/>
          <w:i/>
          <w:iCs/>
          <w:lang w:val="en-GB"/>
        </w:rPr>
        <w:t>real</w:t>
      </w:r>
      <w:r w:rsidR="005C53BB" w:rsidRPr="00C56DA6">
        <w:rPr>
          <w:rFonts w:cstheme="minorHAnsi"/>
          <w:lang w:val="en-GB"/>
        </w:rPr>
        <w:t xml:space="preserve"> </w:t>
      </w:r>
      <w:r w:rsidRPr="00C56DA6">
        <w:rPr>
          <w:rFonts w:cstheme="minorHAnsi"/>
          <w:lang w:val="en-GB"/>
        </w:rPr>
        <w:t>space, there are only shrunk objects all around us</w:t>
      </w:r>
      <w:r w:rsidR="00A34415" w:rsidRPr="00C56DA6">
        <w:rPr>
          <w:rFonts w:cstheme="minorHAnsi"/>
          <w:lang w:val="en-GB"/>
        </w:rPr>
        <w:t>.</w:t>
      </w:r>
      <w:r w:rsidRPr="00C56DA6">
        <w:rPr>
          <w:rFonts w:cstheme="minorHAnsi"/>
          <w:lang w:val="en-GB"/>
        </w:rPr>
        <w:t xml:space="preserve"> </w:t>
      </w:r>
      <w:r w:rsidR="00A34415" w:rsidRPr="00C56DA6">
        <w:rPr>
          <w:rFonts w:cstheme="minorHAnsi"/>
          <w:lang w:val="en-GB"/>
        </w:rPr>
        <w:t>A</w:t>
      </w:r>
      <w:r w:rsidRPr="00C56DA6">
        <w:rPr>
          <w:rFonts w:cstheme="minorHAnsi"/>
          <w:lang w:val="en-GB"/>
        </w:rPr>
        <w:t xml:space="preserve">nd to move there you simply </w:t>
      </w:r>
      <w:proofErr w:type="gramStart"/>
      <w:r w:rsidRPr="00C56DA6">
        <w:rPr>
          <w:rFonts w:cstheme="minorHAnsi"/>
          <w:lang w:val="en-GB"/>
        </w:rPr>
        <w:t>have to</w:t>
      </w:r>
      <w:proofErr w:type="gramEnd"/>
      <w:r w:rsidRPr="00C56DA6">
        <w:rPr>
          <w:rFonts w:cstheme="minorHAnsi"/>
          <w:lang w:val="en-GB"/>
        </w:rPr>
        <w:t xml:space="preserve"> shrink yourself to that scale and place.</w:t>
      </w:r>
      <w:r w:rsidR="005C53BB" w:rsidRPr="00C56DA6">
        <w:rPr>
          <w:rFonts w:cstheme="minorHAnsi"/>
          <w:lang w:val="en-GB"/>
        </w:rPr>
        <w:t xml:space="preserve"> And as motion is relative, from the perspective of the people you are reaching, they see you enlarging towards them.</w:t>
      </w:r>
    </w:p>
    <w:p w14:paraId="58F8AF6F" w14:textId="77777777" w:rsidR="00A34415" w:rsidRPr="00C56DA6" w:rsidRDefault="007B3F79" w:rsidP="007B3F79">
      <w:pPr>
        <w:ind w:firstLine="340"/>
        <w:rPr>
          <w:rFonts w:cstheme="minorHAnsi"/>
          <w:lang w:val="en-GB"/>
        </w:rPr>
      </w:pPr>
      <w:r w:rsidRPr="00C56DA6">
        <w:rPr>
          <w:rFonts w:cstheme="minorHAnsi"/>
          <w:lang w:val="en-GB"/>
        </w:rPr>
        <w:lastRenderedPageBreak/>
        <w:t xml:space="preserve">In the </w:t>
      </w:r>
      <w:r w:rsidR="001D70C4" w:rsidRPr="00C56DA6">
        <w:rPr>
          <w:rFonts w:cstheme="minorHAnsi"/>
          <w:lang w:val="en-GB"/>
        </w:rPr>
        <w:t>third</w:t>
      </w:r>
      <w:r w:rsidRPr="00C56DA6">
        <w:rPr>
          <w:rFonts w:cstheme="minorHAnsi"/>
          <w:lang w:val="en-GB"/>
        </w:rPr>
        <w:t xml:space="preserve"> type of expansion, they achieve expansion and </w:t>
      </w:r>
      <w:r w:rsidR="00CD443C" w:rsidRPr="00C56DA6">
        <w:rPr>
          <w:rFonts w:cstheme="minorHAnsi"/>
          <w:lang w:val="en-GB"/>
        </w:rPr>
        <w:t>contraction</w:t>
      </w:r>
      <w:r w:rsidRPr="00C56DA6">
        <w:rPr>
          <w:rFonts w:cstheme="minorHAnsi"/>
          <w:lang w:val="en-GB"/>
        </w:rPr>
        <w:t xml:space="preserve"> of matter, or instant travel, simply by changing the vibrational rate of the matter composing their ship and themselves</w:t>
      </w:r>
      <w:r w:rsidR="005C53BB" w:rsidRPr="00C56DA6">
        <w:rPr>
          <w:rFonts w:cstheme="minorHAnsi"/>
          <w:lang w:val="en-GB"/>
        </w:rPr>
        <w:t>, to reach the right resonance of any specific time and place in history</w:t>
      </w:r>
      <w:r w:rsidRPr="00C56DA6">
        <w:rPr>
          <w:rFonts w:cstheme="minorHAnsi"/>
          <w:lang w:val="en-GB"/>
        </w:rPr>
        <w:t xml:space="preserve">. </w:t>
      </w:r>
    </w:p>
    <w:p w14:paraId="30BB05AF" w14:textId="48BC9149" w:rsidR="007B3F79" w:rsidRPr="00C56DA6" w:rsidRDefault="007B3F79" w:rsidP="00734390">
      <w:pPr>
        <w:ind w:firstLine="340"/>
        <w:rPr>
          <w:rFonts w:cstheme="minorHAnsi"/>
          <w:lang w:val="en-GB"/>
        </w:rPr>
      </w:pPr>
      <w:r w:rsidRPr="00C56DA6">
        <w:rPr>
          <w:rFonts w:cstheme="minorHAnsi"/>
          <w:lang w:val="en-GB"/>
        </w:rPr>
        <w:t>As Seth says in Jane Roberts</w:t>
      </w:r>
      <w:r w:rsidR="00E96F12" w:rsidRPr="00C56DA6">
        <w:rPr>
          <w:rFonts w:cstheme="minorHAnsi"/>
          <w:lang w:val="en-GB"/>
        </w:rPr>
        <w:t xml:space="preserve">’ </w:t>
      </w:r>
      <w:proofErr w:type="gramStart"/>
      <w:r w:rsidR="00F57486" w:rsidRPr="00C56DA6">
        <w:rPr>
          <w:rFonts w:cstheme="minorHAnsi"/>
          <w:i/>
          <w:iCs/>
          <w:lang w:val="en-GB"/>
        </w:rPr>
        <w:t>The</w:t>
      </w:r>
      <w:proofErr w:type="gramEnd"/>
      <w:r w:rsidR="00F57486" w:rsidRPr="00C56DA6">
        <w:rPr>
          <w:rFonts w:cstheme="minorHAnsi"/>
          <w:i/>
          <w:iCs/>
          <w:lang w:val="en-GB"/>
        </w:rPr>
        <w:t xml:space="preserve"> Early Sessions</w:t>
      </w:r>
      <w:r w:rsidRPr="00C56DA6">
        <w:rPr>
          <w:rFonts w:cstheme="minorHAnsi"/>
          <w:i/>
          <w:iCs/>
          <w:lang w:val="en-GB"/>
        </w:rPr>
        <w:t>,</w:t>
      </w:r>
      <w:r w:rsidRPr="00C56DA6">
        <w:rPr>
          <w:rFonts w:cstheme="minorHAnsi"/>
          <w:lang w:val="en-GB"/>
        </w:rPr>
        <w:t xml:space="preserve"> the entire universe is simply electrical in nature. Underlying all realities and all dimensions, it is all simply an electrical universe filled with signals and codes of different frequencies, that we interpret with our brain to form our camouflage realities that are just an illusion. Fundamentally, i</w:t>
      </w:r>
      <w:r w:rsidR="00A34415" w:rsidRPr="00C56DA6">
        <w:rPr>
          <w:rFonts w:cstheme="minorHAnsi"/>
          <w:lang w:val="en-GB"/>
        </w:rPr>
        <w:t>t is</w:t>
      </w:r>
      <w:r w:rsidRPr="00C56DA6">
        <w:rPr>
          <w:rFonts w:cstheme="minorHAnsi"/>
          <w:lang w:val="en-GB"/>
        </w:rPr>
        <w:t xml:space="preserve"> a canvas with a blanket of </w:t>
      </w:r>
      <w:r w:rsidR="000E66C2" w:rsidRPr="00C56DA6">
        <w:rPr>
          <w:rFonts w:cstheme="minorHAnsi"/>
          <w:lang w:val="en-GB"/>
        </w:rPr>
        <w:t xml:space="preserve">neutrinos and </w:t>
      </w:r>
      <w:r w:rsidRPr="00C56DA6">
        <w:rPr>
          <w:rFonts w:cstheme="minorHAnsi"/>
          <w:lang w:val="en-GB"/>
        </w:rPr>
        <w:t>electrons. This is all very nice, but what does it mean exactly</w:t>
      </w:r>
      <w:r w:rsidR="00DF76DE" w:rsidRPr="00C56DA6">
        <w:rPr>
          <w:rFonts w:cstheme="minorHAnsi"/>
          <w:lang w:val="en-GB"/>
        </w:rPr>
        <w:t xml:space="preserve"> in real scientific terms</w:t>
      </w:r>
      <w:r w:rsidRPr="00C56DA6">
        <w:rPr>
          <w:rFonts w:cstheme="minorHAnsi"/>
          <w:lang w:val="en-GB"/>
        </w:rPr>
        <w:t>? </w:t>
      </w:r>
    </w:p>
    <w:p w14:paraId="563281F9" w14:textId="041BE58F" w:rsidR="007B3F79" w:rsidRPr="00C56DA6" w:rsidRDefault="00331F1B" w:rsidP="009926AE">
      <w:pPr>
        <w:pStyle w:val="Heading2"/>
        <w:rPr>
          <w:lang w:val="en-GB"/>
        </w:rPr>
      </w:pPr>
      <w:bookmarkStart w:id="48" w:name="_Toc113022259"/>
      <w:r w:rsidRPr="00C56DA6">
        <w:rPr>
          <w:lang w:val="en-GB"/>
        </w:rPr>
        <w:t>2</w:t>
      </w:r>
      <w:r w:rsidR="007B3F79" w:rsidRPr="00C56DA6">
        <w:rPr>
          <w:lang w:val="en-GB"/>
        </w:rPr>
        <w:t>.</w:t>
      </w:r>
      <w:r w:rsidR="009452E8" w:rsidRPr="00C56DA6">
        <w:rPr>
          <w:lang w:val="en-GB"/>
        </w:rPr>
        <w:t>6</w:t>
      </w:r>
      <w:r w:rsidR="007B3F79" w:rsidRPr="00C56DA6">
        <w:rPr>
          <w:lang w:val="en-GB"/>
        </w:rPr>
        <w:t xml:space="preserve"> What are other dimensions and planes of existence?</w:t>
      </w:r>
      <w:bookmarkEnd w:id="48"/>
    </w:p>
    <w:p w14:paraId="6AB100DA" w14:textId="0B35D123" w:rsidR="007B3F79" w:rsidRPr="00C56DA6" w:rsidRDefault="007B3F79" w:rsidP="007B3F79">
      <w:pPr>
        <w:ind w:firstLine="340"/>
        <w:rPr>
          <w:rFonts w:cstheme="minorHAnsi"/>
          <w:lang w:val="en-GB"/>
        </w:rPr>
      </w:pPr>
      <w:r w:rsidRPr="00C56DA6">
        <w:rPr>
          <w:rFonts w:cstheme="minorHAnsi"/>
          <w:lang w:val="en-GB"/>
        </w:rPr>
        <w:t xml:space="preserve">When they talk about different planes of existence and other dimensions, what they mean is simply matter vibrating at a different frequency or vibrational rate. Every time matter or energy (which is also always made of matter), vibrates at a different rate, then it has moved into another dimension or plane of existence. So far you </w:t>
      </w:r>
      <w:r w:rsidR="000E66C2" w:rsidRPr="00C56DA6">
        <w:rPr>
          <w:rFonts w:cstheme="minorHAnsi"/>
          <w:lang w:val="en-GB"/>
        </w:rPr>
        <w:t>might have already known</w:t>
      </w:r>
      <w:r w:rsidRPr="00C56DA6">
        <w:rPr>
          <w:rFonts w:cstheme="minorHAnsi"/>
          <w:lang w:val="en-GB"/>
        </w:rPr>
        <w:t xml:space="preserve"> that much</w:t>
      </w:r>
      <w:r w:rsidR="000E66C2" w:rsidRPr="00C56DA6">
        <w:rPr>
          <w:rFonts w:cstheme="minorHAnsi"/>
          <w:lang w:val="en-GB"/>
        </w:rPr>
        <w:t xml:space="preserve">, as it is plastered in </w:t>
      </w:r>
      <w:proofErr w:type="gramStart"/>
      <w:r w:rsidR="000E66C2" w:rsidRPr="00C56DA6">
        <w:rPr>
          <w:rFonts w:cstheme="minorHAnsi"/>
          <w:lang w:val="en-GB"/>
        </w:rPr>
        <w:t>all of</w:t>
      </w:r>
      <w:proofErr w:type="gramEnd"/>
      <w:r w:rsidR="000E66C2" w:rsidRPr="00C56DA6">
        <w:rPr>
          <w:rFonts w:cstheme="minorHAnsi"/>
          <w:lang w:val="en-GB"/>
        </w:rPr>
        <w:t xml:space="preserve"> the New Age literature.</w:t>
      </w:r>
    </w:p>
    <w:p w14:paraId="237A8B68" w14:textId="5378D09D" w:rsidR="007B3F79" w:rsidRPr="00C56DA6" w:rsidRDefault="007B3F79" w:rsidP="007B3F79">
      <w:pPr>
        <w:ind w:firstLine="340"/>
        <w:rPr>
          <w:rFonts w:cstheme="minorHAnsi"/>
          <w:lang w:val="en-GB"/>
        </w:rPr>
      </w:pPr>
      <w:r w:rsidRPr="00C56DA6">
        <w:rPr>
          <w:rFonts w:cstheme="minorHAnsi"/>
          <w:lang w:val="en-GB"/>
        </w:rPr>
        <w:t xml:space="preserve">What you might not know, is that all the matter composing </w:t>
      </w:r>
      <w:proofErr w:type="gramStart"/>
      <w:r w:rsidRPr="00C56DA6">
        <w:rPr>
          <w:rFonts w:cstheme="minorHAnsi"/>
          <w:lang w:val="en-GB"/>
        </w:rPr>
        <w:t>us</w:t>
      </w:r>
      <w:proofErr w:type="gramEnd"/>
      <w:r w:rsidRPr="00C56DA6">
        <w:rPr>
          <w:rFonts w:cstheme="minorHAnsi"/>
          <w:lang w:val="en-GB"/>
        </w:rPr>
        <w:t xml:space="preserve"> and the Earth is constantly expanding, </w:t>
      </w:r>
      <w:r w:rsidR="000E66C2" w:rsidRPr="00C56DA6">
        <w:rPr>
          <w:rFonts w:cstheme="minorHAnsi"/>
          <w:lang w:val="en-GB"/>
        </w:rPr>
        <w:t xml:space="preserve">as </w:t>
      </w:r>
      <w:r w:rsidR="001D70C4" w:rsidRPr="00C56DA6">
        <w:rPr>
          <w:rFonts w:cstheme="minorHAnsi"/>
          <w:lang w:val="en-GB"/>
        </w:rPr>
        <w:t xml:space="preserve">stated </w:t>
      </w:r>
      <w:r w:rsidRPr="00C56DA6">
        <w:rPr>
          <w:rFonts w:cstheme="minorHAnsi"/>
          <w:lang w:val="en-GB"/>
        </w:rPr>
        <w:t xml:space="preserve">in the </w:t>
      </w:r>
      <w:r w:rsidR="001D70C4" w:rsidRPr="00C56DA6">
        <w:rPr>
          <w:rFonts w:cstheme="minorHAnsi"/>
          <w:lang w:val="en-GB"/>
        </w:rPr>
        <w:t>first</w:t>
      </w:r>
      <w:r w:rsidRPr="00C56DA6">
        <w:rPr>
          <w:rFonts w:cstheme="minorHAnsi"/>
          <w:lang w:val="en-GB"/>
        </w:rPr>
        <w:t xml:space="preserve"> type of expansion according to Mark McCutcheon. Hence, as we move through time, the </w:t>
      </w:r>
      <w:r w:rsidR="006E651F" w:rsidRPr="00C56DA6">
        <w:rPr>
          <w:rFonts w:cstheme="minorHAnsi"/>
          <w:lang w:val="en-GB"/>
        </w:rPr>
        <w:t xml:space="preserve">interdimensional </w:t>
      </w:r>
      <w:r w:rsidRPr="00C56DA6">
        <w:rPr>
          <w:rFonts w:cstheme="minorHAnsi"/>
          <w:lang w:val="en-GB"/>
        </w:rPr>
        <w:t>frequency or vibrational rate of the Earth</w:t>
      </w:r>
      <w:r w:rsidR="00E302FD" w:rsidRPr="00C56DA6">
        <w:rPr>
          <w:rFonts w:cstheme="minorHAnsi"/>
          <w:lang w:val="en-GB"/>
        </w:rPr>
        <w:t>,</w:t>
      </w:r>
      <w:r w:rsidRPr="00C56DA6">
        <w:rPr>
          <w:rFonts w:cstheme="minorHAnsi"/>
          <w:lang w:val="en-GB"/>
        </w:rPr>
        <w:t xml:space="preserve"> and all of us</w:t>
      </w:r>
      <w:r w:rsidR="00E302FD" w:rsidRPr="00C56DA6">
        <w:rPr>
          <w:rFonts w:cstheme="minorHAnsi"/>
          <w:lang w:val="en-GB"/>
        </w:rPr>
        <w:t>,</w:t>
      </w:r>
      <w:r w:rsidRPr="00C56DA6">
        <w:rPr>
          <w:rFonts w:cstheme="minorHAnsi"/>
          <w:lang w:val="en-GB"/>
        </w:rPr>
        <w:t xml:space="preserve"> is constantly getting higher, ever so slightly. Which means all the particles are moving faster and their orbit constantly enlarge. </w:t>
      </w:r>
      <w:r w:rsidR="000E66C2" w:rsidRPr="00C56DA6">
        <w:rPr>
          <w:rFonts w:cstheme="minorHAnsi"/>
          <w:lang w:val="en-GB"/>
        </w:rPr>
        <w:t>And t</w:t>
      </w:r>
      <w:r w:rsidRPr="00C56DA6">
        <w:rPr>
          <w:rFonts w:cstheme="minorHAnsi"/>
          <w:lang w:val="en-GB"/>
        </w:rPr>
        <w:t xml:space="preserve">his </w:t>
      </w:r>
      <w:r w:rsidR="000E66C2" w:rsidRPr="00C56DA6">
        <w:rPr>
          <w:rFonts w:cstheme="minorHAnsi"/>
          <w:lang w:val="en-GB"/>
        </w:rPr>
        <w:t>leads to</w:t>
      </w:r>
      <w:r w:rsidRPr="00C56DA6">
        <w:rPr>
          <w:rFonts w:cstheme="minorHAnsi"/>
          <w:lang w:val="en-GB"/>
        </w:rPr>
        <w:t xml:space="preserve"> the </w:t>
      </w:r>
      <w:r w:rsidR="001D70C4" w:rsidRPr="00C56DA6">
        <w:rPr>
          <w:rFonts w:cstheme="minorHAnsi"/>
          <w:lang w:val="en-GB"/>
        </w:rPr>
        <w:t>third</w:t>
      </w:r>
      <w:r w:rsidRPr="00C56DA6">
        <w:rPr>
          <w:rFonts w:cstheme="minorHAnsi"/>
          <w:lang w:val="en-GB"/>
        </w:rPr>
        <w:t xml:space="preserve"> type of expansion and </w:t>
      </w:r>
      <w:r w:rsidR="00CD443C" w:rsidRPr="00C56DA6">
        <w:rPr>
          <w:rFonts w:cstheme="minorHAnsi"/>
          <w:lang w:val="en-GB"/>
        </w:rPr>
        <w:t>contraction</w:t>
      </w:r>
      <w:r w:rsidRPr="00C56DA6">
        <w:rPr>
          <w:rFonts w:cstheme="minorHAnsi"/>
          <w:lang w:val="en-GB"/>
        </w:rPr>
        <w:t xml:space="preserve"> of matter, defining the vibrational rate of matter</w:t>
      </w:r>
      <w:r w:rsidR="006F7B0D" w:rsidRPr="00C56DA6">
        <w:rPr>
          <w:rFonts w:cstheme="minorHAnsi"/>
          <w:lang w:val="en-GB"/>
        </w:rPr>
        <w:t>,</w:t>
      </w:r>
      <w:r w:rsidRPr="00C56DA6">
        <w:rPr>
          <w:rFonts w:cstheme="minorHAnsi"/>
          <w:lang w:val="en-GB"/>
        </w:rPr>
        <w:t xml:space="preserve"> or resonance</w:t>
      </w:r>
      <w:r w:rsidR="006F7B0D" w:rsidRPr="00C56DA6">
        <w:rPr>
          <w:rFonts w:cstheme="minorHAnsi"/>
          <w:lang w:val="en-GB"/>
        </w:rPr>
        <w:t>,</w:t>
      </w:r>
      <w:r w:rsidRPr="00C56DA6">
        <w:rPr>
          <w:rFonts w:cstheme="minorHAnsi"/>
          <w:lang w:val="en-GB"/>
        </w:rPr>
        <w:t xml:space="preserve"> of every location in time in the universe.</w:t>
      </w:r>
    </w:p>
    <w:p w14:paraId="3156CEA6" w14:textId="1489E93D" w:rsidR="007B3F79" w:rsidRPr="00C56DA6" w:rsidRDefault="007B3F79" w:rsidP="009926AE">
      <w:pPr>
        <w:ind w:firstLine="340"/>
        <w:rPr>
          <w:rFonts w:cstheme="minorHAnsi"/>
          <w:lang w:val="en-GB"/>
        </w:rPr>
      </w:pPr>
      <w:r w:rsidRPr="00C56DA6">
        <w:rPr>
          <w:rFonts w:cstheme="minorHAnsi"/>
          <w:lang w:val="en-GB"/>
        </w:rPr>
        <w:t xml:space="preserve">In Dolores Cannon’s </w:t>
      </w:r>
      <w:r w:rsidRPr="00C56DA6">
        <w:rPr>
          <w:rFonts w:cstheme="minorHAnsi"/>
          <w:i/>
          <w:lang w:val="en-GB"/>
        </w:rPr>
        <w:t>The Convoluted Universe Book Three</w:t>
      </w:r>
      <w:r w:rsidRPr="00C56DA6">
        <w:rPr>
          <w:rFonts w:cstheme="minorHAnsi"/>
          <w:lang w:val="en-GB"/>
        </w:rPr>
        <w:t xml:space="preserve">, a woman mentions that a being from the 18th century looking at us today, would see us as beings of light, as we would glow compared to them. And it was confirmed by Nostradamus in her other book series about him, </w:t>
      </w:r>
      <w:r w:rsidRPr="00C56DA6">
        <w:rPr>
          <w:rFonts w:cstheme="minorHAnsi"/>
          <w:lang w:val="en-GB"/>
        </w:rPr>
        <w:lastRenderedPageBreak/>
        <w:t xml:space="preserve">as he described the people under hypnosis </w:t>
      </w:r>
      <w:r w:rsidR="00C529A3" w:rsidRPr="00C56DA6">
        <w:rPr>
          <w:rFonts w:cstheme="minorHAnsi"/>
          <w:lang w:val="en-GB"/>
        </w:rPr>
        <w:t>from today</w:t>
      </w:r>
      <w:r w:rsidR="006F7B0D" w:rsidRPr="00C56DA6">
        <w:rPr>
          <w:rFonts w:cstheme="minorHAnsi"/>
          <w:lang w:val="en-GB"/>
        </w:rPr>
        <w:t xml:space="preserve"> that</w:t>
      </w:r>
      <w:r w:rsidR="00C529A3" w:rsidRPr="00C56DA6">
        <w:rPr>
          <w:rFonts w:cstheme="minorHAnsi"/>
          <w:lang w:val="en-GB"/>
        </w:rPr>
        <w:t xml:space="preserve"> c</w:t>
      </w:r>
      <w:r w:rsidR="006F7B0D" w:rsidRPr="00C56DA6">
        <w:rPr>
          <w:rFonts w:cstheme="minorHAnsi"/>
          <w:lang w:val="en-GB"/>
        </w:rPr>
        <w:t>a</w:t>
      </w:r>
      <w:r w:rsidR="00C529A3" w:rsidRPr="00C56DA6">
        <w:rPr>
          <w:rFonts w:cstheme="minorHAnsi"/>
          <w:lang w:val="en-GB"/>
        </w:rPr>
        <w:t>m</w:t>
      </w:r>
      <w:r w:rsidR="006F7B0D" w:rsidRPr="00C56DA6">
        <w:rPr>
          <w:rFonts w:cstheme="minorHAnsi"/>
          <w:lang w:val="en-GB"/>
        </w:rPr>
        <w:t>e</w:t>
      </w:r>
      <w:r w:rsidRPr="00C56DA6">
        <w:rPr>
          <w:rFonts w:cstheme="minorHAnsi"/>
          <w:lang w:val="en-GB"/>
        </w:rPr>
        <w:t xml:space="preserve"> to him</w:t>
      </w:r>
      <w:r w:rsidR="00C529A3" w:rsidRPr="00C56DA6">
        <w:rPr>
          <w:rFonts w:cstheme="minorHAnsi"/>
          <w:lang w:val="en-GB"/>
        </w:rPr>
        <w:t>,</w:t>
      </w:r>
      <w:r w:rsidRPr="00C56DA6">
        <w:rPr>
          <w:rFonts w:cstheme="minorHAnsi"/>
          <w:lang w:val="en-GB"/>
        </w:rPr>
        <w:t xml:space="preserve"> as beings of light from the future. He said they were glowing</w:t>
      </w:r>
      <w:r w:rsidR="00C529A3" w:rsidRPr="00C56DA6">
        <w:rPr>
          <w:rFonts w:cstheme="minorHAnsi"/>
          <w:lang w:val="en-GB"/>
        </w:rPr>
        <w:t xml:space="preserve">. From the </w:t>
      </w:r>
      <w:r w:rsidR="00C529A3" w:rsidRPr="00C56DA6">
        <w:rPr>
          <w:rFonts w:cstheme="minorHAnsi"/>
          <w:i/>
          <w:iCs/>
          <w:lang w:val="en-GB"/>
        </w:rPr>
        <w:t>Convoluted Universe:</w:t>
      </w:r>
      <w:r w:rsidRPr="00C56DA6">
        <w:rPr>
          <w:rFonts w:cstheme="minorHAnsi"/>
          <w:lang w:val="en-GB"/>
        </w:rPr>
        <w:t xml:space="preserve"> </w:t>
      </w:r>
    </w:p>
    <w:p w14:paraId="6A427E02" w14:textId="77777777" w:rsidR="007B3F79" w:rsidRPr="00C56DA6" w:rsidRDefault="007B3F79" w:rsidP="009926AE">
      <w:pPr>
        <w:pStyle w:val="Quote"/>
        <w:rPr>
          <w:lang w:val="en-GB"/>
        </w:rPr>
      </w:pPr>
      <w:r w:rsidRPr="00C56DA6">
        <w:rPr>
          <w:lang w:val="en-GB"/>
        </w:rPr>
        <w:t xml:space="preserve">“You will notice a difference in resonance, but you will already be there, because your resonance is increasing every day already, as it is. And so, </w:t>
      </w:r>
      <w:proofErr w:type="gramStart"/>
      <w:r w:rsidRPr="00C56DA6">
        <w:rPr>
          <w:lang w:val="en-GB"/>
        </w:rPr>
        <w:t>all of a sudden</w:t>
      </w:r>
      <w:proofErr w:type="gramEnd"/>
      <w:r w:rsidRPr="00C56DA6">
        <w:rPr>
          <w:lang w:val="en-GB"/>
        </w:rPr>
        <w:t xml:space="preserve">, one day, you will reach the prerequisite cycles per second to take you from here to there. Let’s explain it this way. If somebody came back right now from the eighteen hundreds to see you, you would glow to them. You’ve already reached those cycles per second that would glow to a human form of, say, the eighteen hundreds. </w:t>
      </w:r>
      <w:proofErr w:type="gramStart"/>
      <w:r w:rsidRPr="00C56DA6">
        <w:rPr>
          <w:lang w:val="en-GB"/>
        </w:rPr>
        <w:t>So</w:t>
      </w:r>
      <w:proofErr w:type="gramEnd"/>
      <w:r w:rsidRPr="00C56DA6">
        <w:rPr>
          <w:lang w:val="en-GB"/>
        </w:rPr>
        <w:t xml:space="preserve"> in essence, your cycles per second are raising.</w:t>
      </w:r>
    </w:p>
    <w:p w14:paraId="6E8DF162" w14:textId="3EAF5250" w:rsidR="007B3F79" w:rsidRPr="00C56DA6" w:rsidRDefault="007B3F79" w:rsidP="009926AE">
      <w:pPr>
        <w:pStyle w:val="Quote"/>
        <w:rPr>
          <w:lang w:val="en-GB"/>
        </w:rPr>
      </w:pPr>
      <w:r w:rsidRPr="00C56DA6">
        <w:rPr>
          <w:lang w:val="en-GB"/>
        </w:rPr>
        <w:t xml:space="preserve">“Comment [by Dolores Cannon]: Could this be one reason why when John and the others went to visit Nostradamus </w:t>
      </w:r>
      <w:r w:rsidR="00091682" w:rsidRPr="00C56DA6">
        <w:rPr>
          <w:lang w:val="en-GB"/>
        </w:rPr>
        <w:t>[</w:t>
      </w:r>
      <w:r w:rsidRPr="00C56DA6">
        <w:rPr>
          <w:i/>
          <w:lang w:val="en-GB"/>
        </w:rPr>
        <w:t xml:space="preserve">Conversations </w:t>
      </w:r>
      <w:proofErr w:type="gramStart"/>
      <w:r w:rsidRPr="00C56DA6">
        <w:rPr>
          <w:i/>
          <w:lang w:val="en-GB"/>
        </w:rPr>
        <w:t>With</w:t>
      </w:r>
      <w:proofErr w:type="gramEnd"/>
      <w:r w:rsidRPr="00C56DA6">
        <w:rPr>
          <w:i/>
          <w:lang w:val="en-GB"/>
        </w:rPr>
        <w:t xml:space="preserve"> Nostradamus</w:t>
      </w:r>
      <w:r w:rsidR="00091682" w:rsidRPr="00C56DA6">
        <w:rPr>
          <w:lang w:val="en-GB"/>
        </w:rPr>
        <w:t>]</w:t>
      </w:r>
      <w:r w:rsidRPr="00C56DA6">
        <w:rPr>
          <w:lang w:val="en-GB"/>
        </w:rPr>
        <w:t xml:space="preserve">, he saw them as glowing energy spirits of the future? Was this because they were </w:t>
      </w:r>
      <w:proofErr w:type="gramStart"/>
      <w:r w:rsidRPr="00C56DA6">
        <w:rPr>
          <w:lang w:val="en-GB"/>
        </w:rPr>
        <w:t>actually vibrating</w:t>
      </w:r>
      <w:proofErr w:type="gramEnd"/>
      <w:r w:rsidRPr="00C56DA6">
        <w:rPr>
          <w:lang w:val="en-GB"/>
        </w:rPr>
        <w:t xml:space="preserve"> at a faster frequency that made them glow?”</w:t>
      </w:r>
    </w:p>
    <w:p w14:paraId="66F5AD30" w14:textId="7831E2FD" w:rsidR="00EB575A" w:rsidRPr="00C56DA6" w:rsidRDefault="00EB575A" w:rsidP="00EB575A">
      <w:pPr>
        <w:pStyle w:val="VellumAttribution"/>
        <w:rPr>
          <w:lang w:val="en-GB"/>
        </w:rPr>
      </w:pPr>
      <w:r w:rsidRPr="00C56DA6">
        <w:rPr>
          <w:lang w:val="en-GB"/>
        </w:rPr>
        <w:t xml:space="preserve">Dolores Cannon, </w:t>
      </w:r>
      <w:r w:rsidRPr="00C56DA6">
        <w:rPr>
          <w:i/>
          <w:iCs/>
          <w:lang w:val="en-GB"/>
        </w:rPr>
        <w:t>The Convoluted Universe Book Three</w:t>
      </w:r>
    </w:p>
    <w:p w14:paraId="6303A911" w14:textId="02A74CE3" w:rsidR="00F1408D" w:rsidRPr="00C56DA6" w:rsidRDefault="00F1408D" w:rsidP="00C529A3">
      <w:pPr>
        <w:ind w:firstLine="340"/>
        <w:rPr>
          <w:rFonts w:cstheme="minorHAnsi"/>
          <w:lang w:val="en-GB"/>
        </w:rPr>
      </w:pPr>
      <w:r w:rsidRPr="00C56DA6">
        <w:rPr>
          <w:rFonts w:cstheme="minorHAnsi"/>
          <w:lang w:val="en-GB"/>
        </w:rPr>
        <w:t xml:space="preserve">In that discussion above, cycles per second must be referring to how many times the </w:t>
      </w:r>
      <w:r w:rsidR="007F24AC" w:rsidRPr="00C56DA6">
        <w:rPr>
          <w:rFonts w:cstheme="minorHAnsi"/>
          <w:lang w:val="en-GB"/>
        </w:rPr>
        <w:t xml:space="preserve">neutrinos and the </w:t>
      </w:r>
      <w:r w:rsidRPr="00C56DA6">
        <w:rPr>
          <w:rFonts w:cstheme="minorHAnsi"/>
          <w:lang w:val="en-GB"/>
        </w:rPr>
        <w:t xml:space="preserve">electrons are orbiting within all the particles composing us. This is what the vibrational rate or frequency of matter refers to, how fast all our particles are orbiting. </w:t>
      </w:r>
    </w:p>
    <w:p w14:paraId="56722341" w14:textId="65766C1E" w:rsidR="007B3F79" w:rsidRPr="00C56DA6" w:rsidRDefault="007B3F79" w:rsidP="00C529A3">
      <w:pPr>
        <w:ind w:firstLine="340"/>
        <w:rPr>
          <w:rFonts w:cstheme="minorHAnsi"/>
          <w:lang w:val="en-GB"/>
        </w:rPr>
      </w:pPr>
      <w:r w:rsidRPr="00C56DA6">
        <w:rPr>
          <w:rFonts w:cstheme="minorHAnsi"/>
          <w:lang w:val="en-GB"/>
        </w:rPr>
        <w:t xml:space="preserve">The past and the future are also other dimensions, meaning, places where matter is vibrating slightly slower or faster than in the present. Not only you can travel in time by slightly changing your vibrational rate or frequency, but you can move to other dimensions and anywhere in the universe, also by switching to the right frequency of the place and time you wish to visit. </w:t>
      </w:r>
      <w:r w:rsidR="00C529A3" w:rsidRPr="00C56DA6">
        <w:rPr>
          <w:rFonts w:cstheme="minorHAnsi"/>
          <w:lang w:val="en-GB"/>
        </w:rPr>
        <w:t xml:space="preserve">Although all of this must be easier to achieve when you are living in a </w:t>
      </w:r>
      <w:r w:rsidR="00057219" w:rsidRPr="00C56DA6">
        <w:rPr>
          <w:rFonts w:cstheme="minorHAnsi"/>
          <w:lang w:val="en-GB"/>
        </w:rPr>
        <w:t xml:space="preserve">world </w:t>
      </w:r>
      <w:r w:rsidR="00057219" w:rsidRPr="00C56DA6">
        <w:rPr>
          <w:rFonts w:cstheme="minorHAnsi"/>
          <w:lang w:val="en-GB"/>
        </w:rPr>
        <w:lastRenderedPageBreak/>
        <w:t>of a lesser density,</w:t>
      </w:r>
      <w:r w:rsidR="00C529A3" w:rsidRPr="00C56DA6">
        <w:rPr>
          <w:rFonts w:cstheme="minorHAnsi"/>
          <w:lang w:val="en-GB"/>
        </w:rPr>
        <w:t xml:space="preserve"> or </w:t>
      </w:r>
      <w:r w:rsidR="00191CE5" w:rsidRPr="00C56DA6">
        <w:rPr>
          <w:rFonts w:cstheme="minorHAnsi"/>
          <w:lang w:val="en-GB"/>
        </w:rPr>
        <w:t xml:space="preserve">a </w:t>
      </w:r>
      <w:r w:rsidR="00C529A3" w:rsidRPr="00C56DA6">
        <w:rPr>
          <w:rFonts w:cstheme="minorHAnsi"/>
          <w:lang w:val="en-GB"/>
        </w:rPr>
        <w:t xml:space="preserve">higher dimension. </w:t>
      </w:r>
      <w:r w:rsidRPr="00C56DA6">
        <w:rPr>
          <w:rFonts w:cstheme="minorHAnsi"/>
          <w:lang w:val="en-GB"/>
        </w:rPr>
        <w:t>This is how psychic mediums can see so much more than us</w:t>
      </w:r>
      <w:r w:rsidR="00C529A3" w:rsidRPr="00C56DA6">
        <w:rPr>
          <w:rFonts w:cstheme="minorHAnsi"/>
          <w:lang w:val="en-GB"/>
        </w:rPr>
        <w:t>.</w:t>
      </w:r>
    </w:p>
    <w:p w14:paraId="0C5713A5" w14:textId="429217BD" w:rsidR="007B3F79" w:rsidRPr="00C56DA6" w:rsidRDefault="007B3F79" w:rsidP="00734390">
      <w:pPr>
        <w:ind w:firstLine="340"/>
        <w:rPr>
          <w:rFonts w:cstheme="minorHAnsi"/>
          <w:lang w:val="en-GB"/>
        </w:rPr>
      </w:pPr>
      <w:r w:rsidRPr="00C56DA6">
        <w:rPr>
          <w:rFonts w:cstheme="minorHAnsi"/>
          <w:lang w:val="en-GB"/>
        </w:rPr>
        <w:t xml:space="preserve">You shrink or expand yourself to wherever you want to be, in whatever </w:t>
      </w:r>
      <w:proofErr w:type="gramStart"/>
      <w:r w:rsidRPr="00C56DA6">
        <w:rPr>
          <w:rFonts w:cstheme="minorHAnsi"/>
          <w:lang w:val="en-GB"/>
        </w:rPr>
        <w:t>time period</w:t>
      </w:r>
      <w:proofErr w:type="gramEnd"/>
      <w:r w:rsidRPr="00C56DA6">
        <w:rPr>
          <w:rFonts w:cstheme="minorHAnsi"/>
          <w:lang w:val="en-GB"/>
        </w:rPr>
        <w:t xml:space="preserve"> you want. You shrink to get somewhere, but from the point of view of your destination, you </w:t>
      </w:r>
      <w:proofErr w:type="gramStart"/>
      <w:r w:rsidRPr="00C56DA6">
        <w:rPr>
          <w:rFonts w:cstheme="minorHAnsi"/>
          <w:lang w:val="en-GB"/>
        </w:rPr>
        <w:t>actually expand</w:t>
      </w:r>
      <w:proofErr w:type="gramEnd"/>
      <w:r w:rsidRPr="00C56DA6">
        <w:rPr>
          <w:rFonts w:cstheme="minorHAnsi"/>
          <w:lang w:val="en-GB"/>
        </w:rPr>
        <w:t xml:space="preserve"> towards them in order to get there. Motion is relative, and you are not really moving</w:t>
      </w:r>
      <w:r w:rsidR="00B841C6" w:rsidRPr="00C56DA6">
        <w:rPr>
          <w:rFonts w:cstheme="minorHAnsi"/>
          <w:lang w:val="en-GB"/>
        </w:rPr>
        <w:t>.</w:t>
      </w:r>
      <w:r w:rsidRPr="00C56DA6">
        <w:rPr>
          <w:rFonts w:cstheme="minorHAnsi"/>
          <w:lang w:val="en-GB"/>
        </w:rPr>
        <w:t xml:space="preserve"> </w:t>
      </w:r>
      <w:r w:rsidR="00B841C6" w:rsidRPr="00C56DA6">
        <w:rPr>
          <w:rFonts w:cstheme="minorHAnsi"/>
          <w:lang w:val="en-GB"/>
        </w:rPr>
        <w:t>Y</w:t>
      </w:r>
      <w:r w:rsidRPr="00C56DA6">
        <w:rPr>
          <w:rFonts w:cstheme="minorHAnsi"/>
          <w:lang w:val="en-GB"/>
        </w:rPr>
        <w:t>ou are just expanding and reducing in size, by changing the vibrational rate of the matter composing you. But how is this achieved?</w:t>
      </w:r>
    </w:p>
    <w:p w14:paraId="2D2E5433" w14:textId="36AE36C2" w:rsidR="007B3F79" w:rsidRPr="00C56DA6" w:rsidRDefault="00331F1B" w:rsidP="00734390">
      <w:pPr>
        <w:pStyle w:val="Heading2"/>
        <w:rPr>
          <w:lang w:val="en-GB"/>
        </w:rPr>
      </w:pPr>
      <w:bookmarkStart w:id="49" w:name="_2.7_How_to"/>
      <w:bookmarkStart w:id="50" w:name="_Toc113022260"/>
      <w:bookmarkEnd w:id="49"/>
      <w:r w:rsidRPr="00C56DA6">
        <w:rPr>
          <w:lang w:val="en-GB"/>
        </w:rPr>
        <w:t>2</w:t>
      </w:r>
      <w:r w:rsidR="007B3F79" w:rsidRPr="00C56DA6">
        <w:rPr>
          <w:lang w:val="en-GB"/>
        </w:rPr>
        <w:t>.</w:t>
      </w:r>
      <w:r w:rsidR="009452E8" w:rsidRPr="00C56DA6">
        <w:rPr>
          <w:lang w:val="en-GB"/>
        </w:rPr>
        <w:t>7</w:t>
      </w:r>
      <w:r w:rsidR="007B3F79" w:rsidRPr="00C56DA6">
        <w:rPr>
          <w:lang w:val="en-GB"/>
        </w:rPr>
        <w:t xml:space="preserve"> How to move to other dimensions?</w:t>
      </w:r>
      <w:bookmarkEnd w:id="50"/>
    </w:p>
    <w:p w14:paraId="716FFADB" w14:textId="2040A525" w:rsidR="00D938F1" w:rsidRPr="00C56DA6" w:rsidRDefault="007B3F79" w:rsidP="007B3F79">
      <w:pPr>
        <w:ind w:firstLine="340"/>
        <w:rPr>
          <w:rFonts w:cstheme="minorHAnsi"/>
          <w:lang w:val="en-GB"/>
        </w:rPr>
      </w:pPr>
      <w:r w:rsidRPr="00C56DA6">
        <w:rPr>
          <w:rFonts w:cstheme="minorHAnsi"/>
          <w:lang w:val="en-GB"/>
        </w:rPr>
        <w:t xml:space="preserve">When you have a solid like ice and you </w:t>
      </w:r>
      <w:proofErr w:type="spellStart"/>
      <w:r w:rsidRPr="00C56DA6">
        <w:rPr>
          <w:rFonts w:cstheme="minorHAnsi"/>
          <w:lang w:val="en-GB"/>
        </w:rPr>
        <w:t>heat</w:t>
      </w:r>
      <w:proofErr w:type="spellEnd"/>
      <w:r w:rsidRPr="00C56DA6">
        <w:rPr>
          <w:rFonts w:cstheme="minorHAnsi"/>
          <w:lang w:val="en-GB"/>
        </w:rPr>
        <w:t xml:space="preserve"> it, you are sending energy into the ice. Energy as heat</w:t>
      </w:r>
      <w:r w:rsidR="00886474" w:rsidRPr="00C56DA6">
        <w:rPr>
          <w:rFonts w:cstheme="minorHAnsi"/>
          <w:lang w:val="en-GB"/>
        </w:rPr>
        <w:t xml:space="preserve">, like infrared light, </w:t>
      </w:r>
      <w:r w:rsidRPr="00C56DA6">
        <w:rPr>
          <w:rFonts w:cstheme="minorHAnsi"/>
          <w:lang w:val="en-GB"/>
        </w:rPr>
        <w:t xml:space="preserve">is made of large clusters of electrons in </w:t>
      </w:r>
      <w:r w:rsidR="0068638A" w:rsidRPr="00C56DA6">
        <w:rPr>
          <w:rFonts w:cstheme="minorHAnsi"/>
          <w:lang w:val="en-GB"/>
        </w:rPr>
        <w:t xml:space="preserve">Atomic </w:t>
      </w:r>
      <w:r w:rsidRPr="00C56DA6">
        <w:rPr>
          <w:rFonts w:cstheme="minorHAnsi"/>
          <w:lang w:val="en-GB"/>
        </w:rPr>
        <w:t>Expansion Theory</w:t>
      </w:r>
      <w:r w:rsidR="00BD25F0" w:rsidRPr="00C56DA6">
        <w:rPr>
          <w:rFonts w:cstheme="minorHAnsi"/>
          <w:lang w:val="en-GB"/>
        </w:rPr>
        <w:t>, it is made of matter</w:t>
      </w:r>
      <w:r w:rsidRPr="00C56DA6">
        <w:rPr>
          <w:rFonts w:cstheme="minorHAnsi"/>
          <w:lang w:val="en-GB"/>
        </w:rPr>
        <w:t xml:space="preserve">. These </w:t>
      </w:r>
      <w:r w:rsidR="00D938F1" w:rsidRPr="00C56DA6">
        <w:rPr>
          <w:rFonts w:cstheme="minorHAnsi"/>
          <w:lang w:val="en-GB"/>
        </w:rPr>
        <w:t xml:space="preserve">added </w:t>
      </w:r>
      <w:r w:rsidRPr="00C56DA6">
        <w:rPr>
          <w:rFonts w:cstheme="minorHAnsi"/>
          <w:lang w:val="en-GB"/>
        </w:rPr>
        <w:t>particles are exciting the molecules and they become more spaced out. The result of molecules more spaced out</w:t>
      </w:r>
      <w:r w:rsidR="00BF54D8" w:rsidRPr="00C56DA6">
        <w:rPr>
          <w:rFonts w:cstheme="minorHAnsi"/>
          <w:lang w:val="en-GB"/>
        </w:rPr>
        <w:t>,</w:t>
      </w:r>
      <w:r w:rsidRPr="00C56DA6">
        <w:rPr>
          <w:rFonts w:cstheme="minorHAnsi"/>
          <w:lang w:val="en-GB"/>
        </w:rPr>
        <w:t xml:space="preserve"> turns the ice into water, and eventually into </w:t>
      </w:r>
      <w:r w:rsidR="00135A94" w:rsidRPr="00C56DA6">
        <w:rPr>
          <w:rFonts w:cstheme="minorHAnsi"/>
          <w:lang w:val="en-GB"/>
        </w:rPr>
        <w:t>vapour</w:t>
      </w:r>
      <w:r w:rsidRPr="00C56DA6">
        <w:rPr>
          <w:rFonts w:cstheme="minorHAnsi"/>
          <w:lang w:val="en-GB"/>
        </w:rPr>
        <w:t xml:space="preserve">. </w:t>
      </w:r>
    </w:p>
    <w:p w14:paraId="522989E9" w14:textId="054E6610" w:rsidR="007B3F79" w:rsidRPr="00C56DA6" w:rsidRDefault="007B3F79" w:rsidP="00D938F1">
      <w:pPr>
        <w:ind w:firstLine="340"/>
        <w:rPr>
          <w:rFonts w:cstheme="minorHAnsi"/>
          <w:lang w:val="en-GB"/>
        </w:rPr>
      </w:pPr>
      <w:r w:rsidRPr="00C56DA6">
        <w:rPr>
          <w:rFonts w:cstheme="minorHAnsi"/>
          <w:lang w:val="en-GB"/>
        </w:rPr>
        <w:t>What I must stress here, is that this is all our actual science can observe and is aware of</w:t>
      </w:r>
      <w:r w:rsidR="00B14F6A" w:rsidRPr="00C56DA6">
        <w:rPr>
          <w:rFonts w:cstheme="minorHAnsi"/>
          <w:lang w:val="en-GB"/>
        </w:rPr>
        <w:t>:</w:t>
      </w:r>
      <w:r w:rsidRPr="00C56DA6">
        <w:rPr>
          <w:rFonts w:cstheme="minorHAnsi"/>
          <w:lang w:val="en-GB"/>
        </w:rPr>
        <w:t xml:space="preserve"> </w:t>
      </w:r>
      <w:r w:rsidR="00B14F6A" w:rsidRPr="00C56DA6">
        <w:rPr>
          <w:rFonts w:cstheme="minorHAnsi"/>
          <w:lang w:val="en-GB"/>
        </w:rPr>
        <w:t>t</w:t>
      </w:r>
      <w:r w:rsidRPr="00C56DA6">
        <w:rPr>
          <w:rFonts w:cstheme="minorHAnsi"/>
          <w:lang w:val="en-GB"/>
        </w:rPr>
        <w:t>he change of the spacing between molecules, which turns solids into liquids</w:t>
      </w:r>
      <w:r w:rsidR="009178CF" w:rsidRPr="00C56DA6">
        <w:rPr>
          <w:rFonts w:cstheme="minorHAnsi"/>
          <w:lang w:val="en-GB"/>
        </w:rPr>
        <w:t>,</w:t>
      </w:r>
      <w:r w:rsidRPr="00C56DA6">
        <w:rPr>
          <w:rFonts w:cstheme="minorHAnsi"/>
          <w:lang w:val="en-GB"/>
        </w:rPr>
        <w:t xml:space="preserve"> </w:t>
      </w:r>
      <w:r w:rsidR="00FC6A36" w:rsidRPr="00C56DA6">
        <w:rPr>
          <w:rFonts w:cstheme="minorHAnsi"/>
          <w:lang w:val="en-GB"/>
        </w:rPr>
        <w:t xml:space="preserve">and </w:t>
      </w:r>
      <w:r w:rsidRPr="00C56DA6">
        <w:rPr>
          <w:rFonts w:cstheme="minorHAnsi"/>
          <w:lang w:val="en-GB"/>
        </w:rPr>
        <w:t xml:space="preserve">into gases. What science is not yet aware of, is what happens when instead you change the spacing </w:t>
      </w:r>
      <w:r w:rsidR="00D938F1" w:rsidRPr="00C56DA6">
        <w:rPr>
          <w:rFonts w:cstheme="minorHAnsi"/>
          <w:lang w:val="en-GB"/>
        </w:rPr>
        <w:t xml:space="preserve">within and </w:t>
      </w:r>
      <w:r w:rsidRPr="00C56DA6">
        <w:rPr>
          <w:rFonts w:cstheme="minorHAnsi"/>
          <w:lang w:val="en-GB"/>
        </w:rPr>
        <w:t>between the atoms composing these molecules</w:t>
      </w:r>
      <w:r w:rsidR="00BF54D8" w:rsidRPr="00C56DA6">
        <w:rPr>
          <w:rFonts w:cstheme="minorHAnsi"/>
          <w:lang w:val="en-GB"/>
        </w:rPr>
        <w:t>, which affects their size</w:t>
      </w:r>
      <w:r w:rsidRPr="00C56DA6">
        <w:rPr>
          <w:rFonts w:cstheme="minorHAnsi"/>
          <w:lang w:val="en-GB"/>
        </w:rPr>
        <w:t xml:space="preserve">. And this is the key to changing your vibrational rate, your </w:t>
      </w:r>
      <w:r w:rsidR="006E651F" w:rsidRPr="00C56DA6">
        <w:rPr>
          <w:rFonts w:cstheme="minorHAnsi"/>
          <w:lang w:val="en-GB"/>
        </w:rPr>
        <w:t xml:space="preserve">interdimensional </w:t>
      </w:r>
      <w:proofErr w:type="gramStart"/>
      <w:r w:rsidRPr="00C56DA6">
        <w:rPr>
          <w:rFonts w:cstheme="minorHAnsi"/>
          <w:lang w:val="en-GB"/>
        </w:rPr>
        <w:t>frequency</w:t>
      </w:r>
      <w:proofErr w:type="gramEnd"/>
      <w:r w:rsidRPr="00C56DA6">
        <w:rPr>
          <w:rFonts w:cstheme="minorHAnsi"/>
          <w:lang w:val="en-GB"/>
        </w:rPr>
        <w:t xml:space="preserve"> or your resonance. </w:t>
      </w:r>
    </w:p>
    <w:p w14:paraId="187C5465" w14:textId="3DA91265" w:rsidR="00D938F1" w:rsidRPr="00C56DA6" w:rsidRDefault="007B3F79" w:rsidP="007B3F79">
      <w:pPr>
        <w:ind w:firstLine="340"/>
        <w:rPr>
          <w:rFonts w:cstheme="minorHAnsi"/>
          <w:lang w:val="en-GB"/>
        </w:rPr>
      </w:pPr>
      <w:r w:rsidRPr="00C56DA6">
        <w:rPr>
          <w:rFonts w:cstheme="minorHAnsi"/>
          <w:lang w:val="en-GB"/>
        </w:rPr>
        <w:t xml:space="preserve">There is an excellent reason why our science has never observed or thought of </w:t>
      </w:r>
      <w:r w:rsidR="00025B8F" w:rsidRPr="00C56DA6">
        <w:rPr>
          <w:rFonts w:cstheme="minorHAnsi"/>
          <w:lang w:val="en-GB"/>
        </w:rPr>
        <w:t>interdimensional density</w:t>
      </w:r>
      <w:r w:rsidRPr="00C56DA6">
        <w:rPr>
          <w:rFonts w:cstheme="minorHAnsi"/>
          <w:lang w:val="en-GB"/>
        </w:rPr>
        <w:t xml:space="preserve">, because as soon as you change the speed at which </w:t>
      </w:r>
      <w:r w:rsidR="00BF54D8" w:rsidRPr="00C56DA6">
        <w:rPr>
          <w:rFonts w:cstheme="minorHAnsi"/>
          <w:lang w:val="en-GB"/>
        </w:rPr>
        <w:t xml:space="preserve">neutrinos and </w:t>
      </w:r>
      <w:r w:rsidRPr="00C56DA6">
        <w:rPr>
          <w:rFonts w:cstheme="minorHAnsi"/>
          <w:lang w:val="en-GB"/>
        </w:rPr>
        <w:t>electrons are orbiting</w:t>
      </w:r>
      <w:r w:rsidR="00886474" w:rsidRPr="00C56DA6">
        <w:rPr>
          <w:rFonts w:cstheme="minorHAnsi"/>
          <w:lang w:val="en-GB"/>
        </w:rPr>
        <w:t xml:space="preserve"> within atoms, between </w:t>
      </w:r>
      <w:r w:rsidR="00076C2A" w:rsidRPr="00C56DA6">
        <w:rPr>
          <w:rFonts w:cstheme="minorHAnsi"/>
          <w:lang w:val="en-GB"/>
        </w:rPr>
        <w:t xml:space="preserve">atoms, </w:t>
      </w:r>
      <w:r w:rsidR="00886474" w:rsidRPr="00C56DA6">
        <w:rPr>
          <w:rFonts w:cstheme="minorHAnsi"/>
          <w:lang w:val="en-GB"/>
        </w:rPr>
        <w:t>and between molecules</w:t>
      </w:r>
      <w:r w:rsidRPr="00C56DA6">
        <w:rPr>
          <w:rFonts w:cstheme="minorHAnsi"/>
          <w:lang w:val="en-GB"/>
        </w:rPr>
        <w:t xml:space="preserve">, you also change the size of the atoms and of the molecules, as well as the spacing between them. </w:t>
      </w:r>
    </w:p>
    <w:p w14:paraId="1E9C9493" w14:textId="08AF1473" w:rsidR="007B3F79" w:rsidRPr="00C56DA6" w:rsidRDefault="007B3F79" w:rsidP="007B3F79">
      <w:pPr>
        <w:ind w:firstLine="340"/>
        <w:rPr>
          <w:rFonts w:cstheme="minorHAnsi"/>
          <w:lang w:val="en-GB"/>
        </w:rPr>
      </w:pPr>
      <w:r w:rsidRPr="00C56DA6">
        <w:rPr>
          <w:rFonts w:cstheme="minorHAnsi"/>
          <w:lang w:val="en-GB"/>
        </w:rPr>
        <w:t>At that point, matter moves outside our range of vision, outside of visible light, and light and any normal matter pass right through it</w:t>
      </w:r>
      <w:r w:rsidR="00BF54D8" w:rsidRPr="00C56DA6">
        <w:rPr>
          <w:rFonts w:cstheme="minorHAnsi"/>
          <w:lang w:val="en-GB"/>
        </w:rPr>
        <w:t xml:space="preserve">, because it is moving in fast forward compared </w:t>
      </w:r>
      <w:r w:rsidR="00BF54D8" w:rsidRPr="00C56DA6">
        <w:rPr>
          <w:rFonts w:cstheme="minorHAnsi"/>
          <w:lang w:val="en-GB"/>
        </w:rPr>
        <w:lastRenderedPageBreak/>
        <w:t>to us.</w:t>
      </w:r>
      <w:r w:rsidR="00B14F6A" w:rsidRPr="00C56DA6">
        <w:rPr>
          <w:rFonts w:cstheme="minorHAnsi"/>
          <w:lang w:val="en-GB"/>
        </w:rPr>
        <w:t xml:space="preserve"> </w:t>
      </w:r>
      <w:r w:rsidR="00FC6A36" w:rsidRPr="00C56DA6">
        <w:rPr>
          <w:rFonts w:cstheme="minorHAnsi"/>
          <w:lang w:val="en-GB"/>
        </w:rPr>
        <w:t>O</w:t>
      </w:r>
      <w:r w:rsidR="00B14F6A" w:rsidRPr="00C56DA6">
        <w:rPr>
          <w:rFonts w:cstheme="minorHAnsi"/>
          <w:lang w:val="en-GB"/>
        </w:rPr>
        <w:t>r at the very least</w:t>
      </w:r>
      <w:r w:rsidR="00D938F1" w:rsidRPr="00C56DA6">
        <w:rPr>
          <w:rFonts w:cstheme="minorHAnsi"/>
          <w:lang w:val="en-GB"/>
        </w:rPr>
        <w:t>,</w:t>
      </w:r>
      <w:r w:rsidR="00B14F6A" w:rsidRPr="00C56DA6">
        <w:rPr>
          <w:rFonts w:cstheme="minorHAnsi"/>
          <w:lang w:val="en-GB"/>
        </w:rPr>
        <w:t xml:space="preserve"> it all intermingles together while occupying the same space</w:t>
      </w:r>
      <w:r w:rsidR="00FC6A36" w:rsidRPr="00C56DA6">
        <w:rPr>
          <w:rFonts w:cstheme="minorHAnsi"/>
          <w:lang w:val="en-GB"/>
        </w:rPr>
        <w:t>, like solids existing through water or gases</w:t>
      </w:r>
      <w:r w:rsidR="004067F6" w:rsidRPr="00C56DA6">
        <w:rPr>
          <w:rFonts w:cstheme="minorHAnsi"/>
          <w:lang w:val="en-GB"/>
        </w:rPr>
        <w:t>, which are all states of matter of different densities.</w:t>
      </w:r>
    </w:p>
    <w:p w14:paraId="6280FA6E" w14:textId="4FD67239" w:rsidR="00153440" w:rsidRPr="00C56DA6" w:rsidRDefault="007B3F79" w:rsidP="007B3F79">
      <w:pPr>
        <w:ind w:firstLine="340"/>
        <w:rPr>
          <w:rFonts w:cstheme="minorHAnsi"/>
          <w:lang w:val="en-GB"/>
        </w:rPr>
      </w:pPr>
      <w:r w:rsidRPr="00C56DA6">
        <w:rPr>
          <w:rFonts w:cstheme="minorHAnsi"/>
          <w:lang w:val="en-GB"/>
        </w:rPr>
        <w:t>This is what defines other dimensions, normal matter made of smaller or larger</w:t>
      </w:r>
      <w:r w:rsidR="00BF54D8" w:rsidRPr="00C56DA6">
        <w:rPr>
          <w:rFonts w:cstheme="minorHAnsi"/>
          <w:lang w:val="en-GB"/>
        </w:rPr>
        <w:t xml:space="preserve"> </w:t>
      </w:r>
      <w:r w:rsidRPr="00C56DA6">
        <w:rPr>
          <w:rFonts w:cstheme="minorHAnsi"/>
          <w:lang w:val="en-GB"/>
        </w:rPr>
        <w:t>atoms and molecules</w:t>
      </w:r>
      <w:r w:rsidR="00BF54D8" w:rsidRPr="00C56DA6">
        <w:rPr>
          <w:rFonts w:cstheme="minorHAnsi"/>
          <w:lang w:val="en-GB"/>
        </w:rPr>
        <w:t>, due to the electron’s growth within the atoms,</w:t>
      </w:r>
      <w:r w:rsidRPr="00C56DA6">
        <w:rPr>
          <w:rFonts w:cstheme="minorHAnsi"/>
          <w:lang w:val="en-GB"/>
        </w:rPr>
        <w:t xml:space="preserve"> </w:t>
      </w:r>
      <w:r w:rsidR="00BF54D8" w:rsidRPr="00C56DA6">
        <w:rPr>
          <w:rFonts w:cstheme="minorHAnsi"/>
          <w:lang w:val="en-GB"/>
        </w:rPr>
        <w:t xml:space="preserve">creating matter </w:t>
      </w:r>
      <w:r w:rsidRPr="00C56DA6">
        <w:rPr>
          <w:rFonts w:cstheme="minorHAnsi"/>
          <w:lang w:val="en-GB"/>
        </w:rPr>
        <w:t xml:space="preserve">that we cannot see, </w:t>
      </w:r>
      <w:proofErr w:type="gramStart"/>
      <w:r w:rsidRPr="00C56DA6">
        <w:rPr>
          <w:rFonts w:cstheme="minorHAnsi"/>
          <w:lang w:val="en-GB"/>
        </w:rPr>
        <w:t>feel</w:t>
      </w:r>
      <w:proofErr w:type="gramEnd"/>
      <w:r w:rsidRPr="00C56DA6">
        <w:rPr>
          <w:rFonts w:cstheme="minorHAnsi"/>
          <w:lang w:val="en-GB"/>
        </w:rPr>
        <w:t xml:space="preserve"> or interact with. Most probably because when matter vibrates that fast</w:t>
      </w:r>
      <w:r w:rsidR="00025B8F" w:rsidRPr="00C56DA6">
        <w:rPr>
          <w:rFonts w:cstheme="minorHAnsi"/>
          <w:lang w:val="en-GB"/>
        </w:rPr>
        <w:t>,</w:t>
      </w:r>
      <w:r w:rsidRPr="00C56DA6">
        <w:rPr>
          <w:rFonts w:cstheme="minorHAnsi"/>
          <w:lang w:val="en-GB"/>
        </w:rPr>
        <w:t xml:space="preserve"> or that slow, it is too fast or too slow for our range of vision or our instruments to register</w:t>
      </w:r>
      <w:r w:rsidR="00135A94" w:rsidRPr="00C56DA6">
        <w:rPr>
          <w:rFonts w:cstheme="minorHAnsi"/>
          <w:lang w:val="en-GB"/>
        </w:rPr>
        <w:t xml:space="preserve">. </w:t>
      </w:r>
      <w:r w:rsidR="008447EA" w:rsidRPr="00C56DA6">
        <w:rPr>
          <w:rFonts w:cstheme="minorHAnsi"/>
          <w:lang w:val="en-GB"/>
        </w:rPr>
        <w:t xml:space="preserve">And they probably don’t need to vibrate that much faster or </w:t>
      </w:r>
      <w:proofErr w:type="gramStart"/>
      <w:r w:rsidR="008447EA" w:rsidRPr="00C56DA6">
        <w:rPr>
          <w:rFonts w:cstheme="minorHAnsi"/>
          <w:lang w:val="en-GB"/>
        </w:rPr>
        <w:t>slower, before</w:t>
      </w:r>
      <w:proofErr w:type="gramEnd"/>
      <w:r w:rsidR="008447EA" w:rsidRPr="00C56DA6">
        <w:rPr>
          <w:rFonts w:cstheme="minorHAnsi"/>
          <w:lang w:val="en-GB"/>
        </w:rPr>
        <w:t xml:space="preserve"> the change happens.</w:t>
      </w:r>
    </w:p>
    <w:p w14:paraId="77354A18" w14:textId="2871FF59" w:rsidR="003F0401" w:rsidRPr="00C56DA6" w:rsidRDefault="00BF54D8" w:rsidP="007B3F79">
      <w:pPr>
        <w:ind w:firstLine="340"/>
        <w:rPr>
          <w:rFonts w:cstheme="minorHAnsi"/>
          <w:lang w:val="en-GB"/>
        </w:rPr>
      </w:pPr>
      <w:r w:rsidRPr="00C56DA6">
        <w:rPr>
          <w:rFonts w:cstheme="minorHAnsi"/>
          <w:lang w:val="en-GB"/>
        </w:rPr>
        <w:t xml:space="preserve">Each dimension still has </w:t>
      </w:r>
      <w:r w:rsidR="00153440" w:rsidRPr="00C56DA6">
        <w:rPr>
          <w:rFonts w:cstheme="minorHAnsi"/>
          <w:lang w:val="en-GB"/>
        </w:rPr>
        <w:t>its</w:t>
      </w:r>
      <w:r w:rsidRPr="00C56DA6">
        <w:rPr>
          <w:rFonts w:cstheme="minorHAnsi"/>
          <w:lang w:val="en-GB"/>
        </w:rPr>
        <w:t xml:space="preserve"> own first type of density of matter, </w:t>
      </w:r>
      <w:r w:rsidR="00153440" w:rsidRPr="00C56DA6">
        <w:rPr>
          <w:rFonts w:cstheme="minorHAnsi"/>
          <w:lang w:val="en-GB"/>
        </w:rPr>
        <w:t xml:space="preserve">where solids can turn into liquids and gases, and vice versa. In this case, the electrons, </w:t>
      </w:r>
      <w:proofErr w:type="gramStart"/>
      <w:r w:rsidR="00153440" w:rsidRPr="00C56DA6">
        <w:rPr>
          <w:rFonts w:cstheme="minorHAnsi"/>
          <w:lang w:val="en-GB"/>
        </w:rPr>
        <w:t>atoms</w:t>
      </w:r>
      <w:proofErr w:type="gramEnd"/>
      <w:r w:rsidR="00153440" w:rsidRPr="00C56DA6">
        <w:rPr>
          <w:rFonts w:cstheme="minorHAnsi"/>
          <w:lang w:val="en-GB"/>
        </w:rPr>
        <w:t xml:space="preserve"> and molecules get more excited, but they don’t grow or shrink in size.</w:t>
      </w:r>
    </w:p>
    <w:p w14:paraId="77FC9893" w14:textId="478C94CD" w:rsidR="007B3F79" w:rsidRPr="00C56DA6" w:rsidRDefault="00135A94" w:rsidP="007B3F79">
      <w:pPr>
        <w:ind w:firstLine="340"/>
        <w:rPr>
          <w:rFonts w:cstheme="minorHAnsi"/>
          <w:lang w:val="en-GB"/>
        </w:rPr>
      </w:pPr>
      <w:r w:rsidRPr="00C56DA6">
        <w:rPr>
          <w:rFonts w:cstheme="minorHAnsi"/>
          <w:lang w:val="en-GB"/>
        </w:rPr>
        <w:t xml:space="preserve">This creates different realities within realities, physical in nature, but psychological in </w:t>
      </w:r>
      <w:proofErr w:type="gramStart"/>
      <w:r w:rsidRPr="00C56DA6">
        <w:rPr>
          <w:rFonts w:cstheme="minorHAnsi"/>
          <w:lang w:val="en-GB"/>
        </w:rPr>
        <w:t>origin, since</w:t>
      </w:r>
      <w:proofErr w:type="gramEnd"/>
      <w:r w:rsidRPr="00C56DA6">
        <w:rPr>
          <w:rFonts w:cstheme="minorHAnsi"/>
          <w:lang w:val="en-GB"/>
        </w:rPr>
        <w:t xml:space="preserve"> everything is just a construction of our brain</w:t>
      </w:r>
      <w:r w:rsidR="00961790" w:rsidRPr="00C56DA6">
        <w:rPr>
          <w:rFonts w:cstheme="minorHAnsi"/>
          <w:lang w:val="en-GB"/>
        </w:rPr>
        <w:t xml:space="preserve"> to begin with</w:t>
      </w:r>
      <w:r w:rsidR="007B3F79" w:rsidRPr="00C56DA6">
        <w:rPr>
          <w:rFonts w:cstheme="minorHAnsi"/>
          <w:lang w:val="en-GB"/>
        </w:rPr>
        <w:t xml:space="preserve">. </w:t>
      </w:r>
      <w:r w:rsidR="00416ABF" w:rsidRPr="00C56DA6">
        <w:rPr>
          <w:rFonts w:cstheme="minorHAnsi"/>
          <w:lang w:val="en-GB"/>
        </w:rPr>
        <w:t xml:space="preserve">Our brain will only construct something for which it receives information about, through signals of different frequencies. </w:t>
      </w:r>
      <w:r w:rsidR="007B3F79" w:rsidRPr="00C56DA6">
        <w:rPr>
          <w:rFonts w:cstheme="minorHAnsi"/>
          <w:lang w:val="en-GB"/>
        </w:rPr>
        <w:t>We would need to develop specific technology</w:t>
      </w:r>
      <w:r w:rsidR="00961790" w:rsidRPr="00C56DA6">
        <w:rPr>
          <w:rFonts w:cstheme="minorHAnsi"/>
          <w:lang w:val="en-GB"/>
        </w:rPr>
        <w:t xml:space="preserve"> to access these other dimensions</w:t>
      </w:r>
      <w:r w:rsidR="006D0295" w:rsidRPr="00C56DA6">
        <w:rPr>
          <w:rFonts w:cstheme="minorHAnsi"/>
          <w:lang w:val="en-GB"/>
        </w:rPr>
        <w:t>.</w:t>
      </w:r>
      <w:r w:rsidR="00961790" w:rsidRPr="00C56DA6">
        <w:rPr>
          <w:rFonts w:cstheme="minorHAnsi"/>
          <w:lang w:val="en-GB"/>
        </w:rPr>
        <w:t xml:space="preserve"> </w:t>
      </w:r>
      <w:r w:rsidR="006D0295" w:rsidRPr="00C56DA6">
        <w:rPr>
          <w:rFonts w:cstheme="minorHAnsi"/>
          <w:lang w:val="en-GB"/>
        </w:rPr>
        <w:t>And a</w:t>
      </w:r>
      <w:r w:rsidR="00961790" w:rsidRPr="00C56DA6">
        <w:rPr>
          <w:rFonts w:cstheme="minorHAnsi"/>
          <w:lang w:val="en-GB"/>
        </w:rPr>
        <w:t xml:space="preserve"> good understanding of how it works</w:t>
      </w:r>
      <w:r w:rsidR="00416ABF" w:rsidRPr="00C56DA6">
        <w:rPr>
          <w:rFonts w:cstheme="minorHAnsi"/>
          <w:lang w:val="en-GB"/>
        </w:rPr>
        <w:t>, and an awareness that it exists,</w:t>
      </w:r>
      <w:r w:rsidR="00961790" w:rsidRPr="00C56DA6">
        <w:rPr>
          <w:rFonts w:cstheme="minorHAnsi"/>
          <w:lang w:val="en-GB"/>
        </w:rPr>
        <w:t xml:space="preserve"> </w:t>
      </w:r>
      <w:r w:rsidR="006D0295" w:rsidRPr="00C56DA6">
        <w:rPr>
          <w:rFonts w:cstheme="minorHAnsi"/>
          <w:lang w:val="en-GB"/>
        </w:rPr>
        <w:t>would appear to be</w:t>
      </w:r>
      <w:r w:rsidR="00961790" w:rsidRPr="00C56DA6">
        <w:rPr>
          <w:rFonts w:cstheme="minorHAnsi"/>
          <w:lang w:val="en-GB"/>
        </w:rPr>
        <w:t xml:space="preserve"> </w:t>
      </w:r>
      <w:r w:rsidR="00416ABF" w:rsidRPr="00C56DA6">
        <w:rPr>
          <w:rFonts w:cstheme="minorHAnsi"/>
          <w:lang w:val="en-GB"/>
        </w:rPr>
        <w:t>the first step</w:t>
      </w:r>
      <w:r w:rsidR="00961790" w:rsidRPr="00C56DA6">
        <w:rPr>
          <w:rFonts w:cstheme="minorHAnsi"/>
          <w:lang w:val="en-GB"/>
        </w:rPr>
        <w:t>.</w:t>
      </w:r>
    </w:p>
    <w:p w14:paraId="71CE8E83" w14:textId="2A34971D" w:rsidR="00153440" w:rsidRPr="00C56DA6" w:rsidRDefault="007B3F79" w:rsidP="007B3F79">
      <w:pPr>
        <w:ind w:firstLine="340"/>
        <w:rPr>
          <w:rFonts w:cstheme="minorHAnsi"/>
          <w:lang w:val="en-GB"/>
        </w:rPr>
      </w:pPr>
      <w:r w:rsidRPr="00C56DA6">
        <w:rPr>
          <w:rFonts w:cstheme="minorHAnsi"/>
          <w:lang w:val="en-GB"/>
        </w:rPr>
        <w:t>It is very important to understand here that a frequency, which defines the vibrational rate of matter</w:t>
      </w:r>
      <w:r w:rsidR="00475434" w:rsidRPr="00C56DA6">
        <w:rPr>
          <w:rFonts w:cstheme="minorHAnsi"/>
          <w:lang w:val="en-GB"/>
        </w:rPr>
        <w:t xml:space="preserve"> when it comes to other dimensions</w:t>
      </w:r>
      <w:r w:rsidRPr="00C56DA6">
        <w:rPr>
          <w:rFonts w:cstheme="minorHAnsi"/>
          <w:lang w:val="en-GB"/>
        </w:rPr>
        <w:t xml:space="preserve">, refers to the speed at which the </w:t>
      </w:r>
      <w:r w:rsidR="00153440" w:rsidRPr="00C56DA6">
        <w:rPr>
          <w:rFonts w:cstheme="minorHAnsi"/>
          <w:lang w:val="en-GB"/>
        </w:rPr>
        <w:t xml:space="preserve">neutrinos are </w:t>
      </w:r>
      <w:r w:rsidRPr="00C56DA6">
        <w:rPr>
          <w:rFonts w:cstheme="minorHAnsi"/>
          <w:lang w:val="en-GB"/>
        </w:rPr>
        <w:t xml:space="preserve">orbiting the nuclei of </w:t>
      </w:r>
      <w:r w:rsidR="00153440" w:rsidRPr="00C56DA6">
        <w:rPr>
          <w:rFonts w:cstheme="minorHAnsi"/>
          <w:lang w:val="en-GB"/>
        </w:rPr>
        <w:t>electrons</w:t>
      </w:r>
      <w:r w:rsidRPr="00C56DA6">
        <w:rPr>
          <w:rFonts w:cstheme="minorHAnsi"/>
          <w:lang w:val="en-GB"/>
        </w:rPr>
        <w:t>, and the speed they are orbiting </w:t>
      </w:r>
      <w:r w:rsidRPr="00C56DA6">
        <w:rPr>
          <w:rFonts w:cstheme="minorHAnsi"/>
          <w:i/>
          <w:lang w:val="en-GB"/>
        </w:rPr>
        <w:t>between</w:t>
      </w:r>
      <w:r w:rsidRPr="00C56DA6">
        <w:rPr>
          <w:rFonts w:cstheme="minorHAnsi"/>
          <w:lang w:val="en-GB"/>
        </w:rPr>
        <w:t xml:space="preserve"> the </w:t>
      </w:r>
      <w:r w:rsidR="00153440" w:rsidRPr="00C56DA6">
        <w:rPr>
          <w:rFonts w:cstheme="minorHAnsi"/>
          <w:lang w:val="en-GB"/>
        </w:rPr>
        <w:t xml:space="preserve">electrons, </w:t>
      </w:r>
      <w:proofErr w:type="gramStart"/>
      <w:r w:rsidR="00153440" w:rsidRPr="00C56DA6">
        <w:rPr>
          <w:rFonts w:cstheme="minorHAnsi"/>
          <w:lang w:val="en-GB"/>
        </w:rPr>
        <w:t>enlarging</w:t>
      </w:r>
      <w:proofErr w:type="gramEnd"/>
      <w:r w:rsidR="00153440" w:rsidRPr="00C56DA6">
        <w:rPr>
          <w:rFonts w:cstheme="minorHAnsi"/>
          <w:lang w:val="en-GB"/>
        </w:rPr>
        <w:t xml:space="preserve"> or shrinking the size of their orbits, and consequently the size of the electrons. In turn, the electrons do the same within the </w:t>
      </w:r>
      <w:r w:rsidRPr="00C56DA6">
        <w:rPr>
          <w:rFonts w:cstheme="minorHAnsi"/>
          <w:lang w:val="en-GB"/>
        </w:rPr>
        <w:t>atoms</w:t>
      </w:r>
      <w:r w:rsidR="009754EE" w:rsidRPr="00C56DA6">
        <w:rPr>
          <w:rFonts w:cstheme="minorHAnsi"/>
          <w:lang w:val="en-GB"/>
        </w:rPr>
        <w:t xml:space="preserve"> </w:t>
      </w:r>
      <w:r w:rsidR="00153440" w:rsidRPr="00C56DA6">
        <w:rPr>
          <w:rFonts w:cstheme="minorHAnsi"/>
          <w:lang w:val="en-GB"/>
        </w:rPr>
        <w:t xml:space="preserve">and between the atoms, affecting </w:t>
      </w:r>
      <w:r w:rsidR="009754EE" w:rsidRPr="00C56DA6">
        <w:rPr>
          <w:rFonts w:cstheme="minorHAnsi"/>
          <w:lang w:val="en-GB"/>
        </w:rPr>
        <w:t xml:space="preserve">the </w:t>
      </w:r>
      <w:r w:rsidR="00153440" w:rsidRPr="00C56DA6">
        <w:rPr>
          <w:rFonts w:cstheme="minorHAnsi"/>
          <w:lang w:val="en-GB"/>
        </w:rPr>
        <w:t xml:space="preserve">size of the atoms and the </w:t>
      </w:r>
      <w:r w:rsidR="009754EE" w:rsidRPr="00C56DA6">
        <w:rPr>
          <w:rFonts w:cstheme="minorHAnsi"/>
          <w:lang w:val="en-GB"/>
        </w:rPr>
        <w:t>molecules</w:t>
      </w:r>
      <w:r w:rsidR="00153440" w:rsidRPr="00C56DA6">
        <w:rPr>
          <w:rFonts w:cstheme="minorHAnsi"/>
          <w:lang w:val="en-GB"/>
        </w:rPr>
        <w:t>, a</w:t>
      </w:r>
      <w:r w:rsidR="00EF7922" w:rsidRPr="00C56DA6">
        <w:rPr>
          <w:rFonts w:cstheme="minorHAnsi"/>
          <w:lang w:val="en-GB"/>
        </w:rPr>
        <w:t>s well as</w:t>
      </w:r>
      <w:r w:rsidR="00153440" w:rsidRPr="00C56DA6">
        <w:rPr>
          <w:rFonts w:cstheme="minorHAnsi"/>
          <w:lang w:val="en-GB"/>
        </w:rPr>
        <w:t xml:space="preserve"> the spacing between them</w:t>
      </w:r>
      <w:r w:rsidRPr="00C56DA6">
        <w:rPr>
          <w:rFonts w:cstheme="minorHAnsi"/>
          <w:lang w:val="en-GB"/>
        </w:rPr>
        <w:t>.</w:t>
      </w:r>
      <w:r w:rsidR="00475434" w:rsidRPr="00C56DA6">
        <w:rPr>
          <w:rFonts w:cstheme="minorHAnsi"/>
          <w:lang w:val="en-GB"/>
        </w:rPr>
        <w:t xml:space="preserve"> </w:t>
      </w:r>
    </w:p>
    <w:p w14:paraId="3076430D" w14:textId="1C3E2969" w:rsidR="007B3F79" w:rsidRPr="00C56DA6" w:rsidRDefault="007B3F79" w:rsidP="007B3F79">
      <w:pPr>
        <w:ind w:firstLine="340"/>
        <w:rPr>
          <w:rFonts w:cstheme="minorHAnsi"/>
          <w:lang w:val="en-GB"/>
        </w:rPr>
      </w:pPr>
      <w:r w:rsidRPr="00C56DA6">
        <w:rPr>
          <w:rFonts w:cstheme="minorHAnsi"/>
          <w:lang w:val="en-GB"/>
        </w:rPr>
        <w:t xml:space="preserve">Raising your vibrational rate, is raising the speed of your </w:t>
      </w:r>
      <w:r w:rsidR="00B14F6A" w:rsidRPr="00C56DA6">
        <w:rPr>
          <w:rFonts w:cstheme="minorHAnsi"/>
          <w:lang w:val="en-GB"/>
        </w:rPr>
        <w:t xml:space="preserve">neutrinos and </w:t>
      </w:r>
      <w:r w:rsidRPr="00C56DA6">
        <w:rPr>
          <w:rFonts w:cstheme="minorHAnsi"/>
          <w:lang w:val="en-GB"/>
        </w:rPr>
        <w:t xml:space="preserve">electrons, which in turn makes the atoms and the molecules slightly larger, as well as enlarging the spacing between </w:t>
      </w:r>
      <w:r w:rsidR="009178CF" w:rsidRPr="00C56DA6">
        <w:rPr>
          <w:rFonts w:cstheme="minorHAnsi"/>
          <w:lang w:val="en-GB"/>
        </w:rPr>
        <w:t>them</w:t>
      </w:r>
      <w:r w:rsidRPr="00C56DA6">
        <w:rPr>
          <w:rFonts w:cstheme="minorHAnsi"/>
          <w:lang w:val="en-GB"/>
        </w:rPr>
        <w:t>. </w:t>
      </w:r>
      <w:r w:rsidR="006D0295" w:rsidRPr="00C56DA6">
        <w:rPr>
          <w:rFonts w:cstheme="minorHAnsi"/>
          <w:lang w:val="en-GB"/>
        </w:rPr>
        <w:t>This is the third type of expansion and contraction of matter, more specifically defined as growth and shrinkage of matter.</w:t>
      </w:r>
    </w:p>
    <w:p w14:paraId="4419074D" w14:textId="42781F0B" w:rsidR="00D938F1" w:rsidRPr="00C56DA6" w:rsidRDefault="007B3F79" w:rsidP="007B3F79">
      <w:pPr>
        <w:ind w:firstLine="340"/>
        <w:rPr>
          <w:rFonts w:cstheme="minorHAnsi"/>
          <w:lang w:val="en-GB"/>
        </w:rPr>
      </w:pPr>
      <w:r w:rsidRPr="00C56DA6">
        <w:rPr>
          <w:rFonts w:cstheme="minorHAnsi"/>
          <w:lang w:val="en-GB"/>
        </w:rPr>
        <w:lastRenderedPageBreak/>
        <w:t>This changes the density of matter</w:t>
      </w:r>
      <w:r w:rsidR="007C3802" w:rsidRPr="00C56DA6">
        <w:rPr>
          <w:rFonts w:cstheme="minorHAnsi"/>
          <w:lang w:val="en-GB"/>
        </w:rPr>
        <w:t>, in a different way than is defined in our physics today</w:t>
      </w:r>
      <w:r w:rsidRPr="00C56DA6">
        <w:rPr>
          <w:rFonts w:cstheme="minorHAnsi"/>
          <w:lang w:val="en-GB"/>
        </w:rPr>
        <w:t>, and this is why a fourth dimensional world is also called a fourth density world. The definition of dimension here</w:t>
      </w:r>
      <w:r w:rsidR="00475434" w:rsidRPr="00C56DA6">
        <w:rPr>
          <w:rFonts w:cstheme="minorHAnsi"/>
          <w:lang w:val="en-GB"/>
        </w:rPr>
        <w:t>,</w:t>
      </w:r>
      <w:r w:rsidRPr="00C56DA6">
        <w:rPr>
          <w:rFonts w:cstheme="minorHAnsi"/>
          <w:lang w:val="en-GB"/>
        </w:rPr>
        <w:t xml:space="preserve"> refers to </w:t>
      </w:r>
      <w:r w:rsidR="00A07313" w:rsidRPr="00C56DA6">
        <w:rPr>
          <w:rFonts w:cstheme="minorHAnsi"/>
          <w:lang w:val="en-GB"/>
        </w:rPr>
        <w:t xml:space="preserve">the </w:t>
      </w:r>
      <w:r w:rsidRPr="00C56DA6">
        <w:rPr>
          <w:rFonts w:cstheme="minorHAnsi"/>
          <w:lang w:val="en-GB"/>
        </w:rPr>
        <w:t>size</w:t>
      </w:r>
      <w:r w:rsidR="00A07313" w:rsidRPr="00C56DA6">
        <w:rPr>
          <w:rFonts w:cstheme="minorHAnsi"/>
          <w:lang w:val="en-GB"/>
        </w:rPr>
        <w:t xml:space="preserve"> of </w:t>
      </w:r>
      <w:r w:rsidR="00B33A08" w:rsidRPr="00C56DA6">
        <w:rPr>
          <w:rFonts w:cstheme="minorHAnsi"/>
          <w:lang w:val="en-GB"/>
        </w:rPr>
        <w:t xml:space="preserve">the </w:t>
      </w:r>
      <w:r w:rsidR="00A07313" w:rsidRPr="00C56DA6">
        <w:rPr>
          <w:rFonts w:cstheme="minorHAnsi"/>
          <w:lang w:val="en-GB"/>
        </w:rPr>
        <w:t>particles</w:t>
      </w:r>
      <w:r w:rsidR="00076C2A" w:rsidRPr="00C56DA6">
        <w:rPr>
          <w:rFonts w:cstheme="minorHAnsi"/>
          <w:lang w:val="en-GB"/>
        </w:rPr>
        <w:t>, and consequently of objects and beings</w:t>
      </w:r>
      <w:r w:rsidR="00B33A08" w:rsidRPr="00C56DA6">
        <w:rPr>
          <w:rFonts w:cstheme="minorHAnsi"/>
          <w:lang w:val="en-GB"/>
        </w:rPr>
        <w:t>.</w:t>
      </w:r>
      <w:r w:rsidR="009754EE" w:rsidRPr="00C56DA6">
        <w:rPr>
          <w:rFonts w:cstheme="minorHAnsi"/>
          <w:lang w:val="en-GB"/>
        </w:rPr>
        <w:t xml:space="preserve"> </w:t>
      </w:r>
      <w:r w:rsidR="00B33A08" w:rsidRPr="00C56DA6">
        <w:rPr>
          <w:rFonts w:cstheme="minorHAnsi"/>
          <w:lang w:val="en-GB"/>
        </w:rPr>
        <w:t>It</w:t>
      </w:r>
      <w:r w:rsidR="009754EE" w:rsidRPr="00C56DA6">
        <w:rPr>
          <w:rFonts w:cstheme="minorHAnsi"/>
          <w:lang w:val="en-GB"/>
        </w:rPr>
        <w:t xml:space="preserve"> is unrelated to </w:t>
      </w:r>
      <w:r w:rsidR="006D0295" w:rsidRPr="00C56DA6">
        <w:rPr>
          <w:rFonts w:cstheme="minorHAnsi"/>
          <w:lang w:val="en-GB"/>
        </w:rPr>
        <w:t xml:space="preserve">our three dimensions of </w:t>
      </w:r>
      <w:r w:rsidR="00D46BB1" w:rsidRPr="00C56DA6">
        <w:rPr>
          <w:rFonts w:cstheme="minorHAnsi"/>
          <w:lang w:val="en-GB"/>
        </w:rPr>
        <w:t xml:space="preserve">length, </w:t>
      </w:r>
      <w:proofErr w:type="gramStart"/>
      <w:r w:rsidR="00D46BB1" w:rsidRPr="00C56DA6">
        <w:rPr>
          <w:rFonts w:cstheme="minorHAnsi"/>
          <w:lang w:val="en-GB"/>
        </w:rPr>
        <w:t>width</w:t>
      </w:r>
      <w:proofErr w:type="gramEnd"/>
      <w:r w:rsidR="00D46BB1" w:rsidRPr="00C56DA6">
        <w:rPr>
          <w:rFonts w:cstheme="minorHAnsi"/>
          <w:lang w:val="en-GB"/>
        </w:rPr>
        <w:t xml:space="preserve"> and height, </w:t>
      </w:r>
      <w:r w:rsidR="009A27DF" w:rsidRPr="00C56DA6">
        <w:rPr>
          <w:rFonts w:cstheme="minorHAnsi"/>
          <w:lang w:val="en-GB"/>
        </w:rPr>
        <w:t xml:space="preserve">to which could be added </w:t>
      </w:r>
      <w:r w:rsidR="0011759A" w:rsidRPr="00C56DA6">
        <w:rPr>
          <w:rFonts w:cstheme="minorHAnsi"/>
          <w:lang w:val="en-GB"/>
        </w:rPr>
        <w:t>a fourth dimension</w:t>
      </w:r>
      <w:r w:rsidR="009A27DF" w:rsidRPr="00C56DA6">
        <w:rPr>
          <w:rFonts w:cstheme="minorHAnsi"/>
          <w:lang w:val="en-GB"/>
        </w:rPr>
        <w:t xml:space="preserve">, </w:t>
      </w:r>
      <w:r w:rsidR="0011759A" w:rsidRPr="00C56DA6">
        <w:rPr>
          <w:rFonts w:cstheme="minorHAnsi"/>
          <w:lang w:val="en-GB"/>
        </w:rPr>
        <w:t xml:space="preserve">such as </w:t>
      </w:r>
      <w:r w:rsidR="009754EE" w:rsidRPr="00C56DA6">
        <w:rPr>
          <w:rFonts w:cstheme="minorHAnsi"/>
          <w:lang w:val="en-GB"/>
        </w:rPr>
        <w:t>Einstein’s fourth dimension of time</w:t>
      </w:r>
      <w:r w:rsidR="0011759A" w:rsidRPr="00C56DA6">
        <w:rPr>
          <w:rFonts w:cstheme="minorHAnsi"/>
          <w:lang w:val="en-GB"/>
        </w:rPr>
        <w:t>.</w:t>
      </w:r>
      <w:r w:rsidR="009754EE" w:rsidRPr="00C56DA6">
        <w:rPr>
          <w:rFonts w:cstheme="minorHAnsi"/>
          <w:lang w:val="en-GB"/>
        </w:rPr>
        <w:t xml:space="preserve"> </w:t>
      </w:r>
      <w:r w:rsidR="0011759A" w:rsidRPr="00C56DA6">
        <w:rPr>
          <w:rFonts w:cstheme="minorHAnsi"/>
          <w:lang w:val="en-GB"/>
        </w:rPr>
        <w:t xml:space="preserve">Neither is it related to </w:t>
      </w:r>
      <w:r w:rsidR="009754EE" w:rsidRPr="00C56DA6">
        <w:rPr>
          <w:rFonts w:cstheme="minorHAnsi"/>
          <w:lang w:val="en-GB"/>
        </w:rPr>
        <w:t xml:space="preserve">geometrical shapes </w:t>
      </w:r>
      <w:r w:rsidR="00A07313" w:rsidRPr="00C56DA6">
        <w:rPr>
          <w:rFonts w:cstheme="minorHAnsi"/>
          <w:lang w:val="en-GB"/>
        </w:rPr>
        <w:t>of</w:t>
      </w:r>
      <w:r w:rsidR="009754EE" w:rsidRPr="00C56DA6">
        <w:rPr>
          <w:rFonts w:cstheme="minorHAnsi"/>
          <w:lang w:val="en-GB"/>
        </w:rPr>
        <w:t xml:space="preserve"> higher mathematical dimensions</w:t>
      </w:r>
      <w:r w:rsidR="005E2740" w:rsidRPr="00C56DA6">
        <w:rPr>
          <w:rFonts w:cstheme="minorHAnsi"/>
          <w:lang w:val="en-GB"/>
        </w:rPr>
        <w:t>,</w:t>
      </w:r>
      <w:r w:rsidR="00B33A08" w:rsidRPr="00C56DA6">
        <w:rPr>
          <w:rFonts w:cstheme="minorHAnsi"/>
          <w:lang w:val="en-GB"/>
        </w:rPr>
        <w:t xml:space="preserve"> such as hyperspheres </w:t>
      </w:r>
      <w:r w:rsidR="009178CF" w:rsidRPr="00C56DA6">
        <w:rPr>
          <w:rFonts w:cstheme="minorHAnsi"/>
          <w:lang w:val="en-GB"/>
        </w:rPr>
        <w:t>and</w:t>
      </w:r>
      <w:r w:rsidR="00B33A08" w:rsidRPr="00C56DA6">
        <w:rPr>
          <w:rFonts w:cstheme="minorHAnsi"/>
          <w:lang w:val="en-GB"/>
        </w:rPr>
        <w:t xml:space="preserve"> tesseracts</w:t>
      </w:r>
      <w:r w:rsidRPr="00C56DA6">
        <w:rPr>
          <w:rFonts w:cstheme="minorHAnsi"/>
          <w:lang w:val="en-GB"/>
        </w:rPr>
        <w:t>.</w:t>
      </w:r>
    </w:p>
    <w:p w14:paraId="43F7291B" w14:textId="405EB785" w:rsidR="007B3F79" w:rsidRPr="00C56DA6" w:rsidRDefault="007B3F79" w:rsidP="007B3F79">
      <w:pPr>
        <w:ind w:firstLine="340"/>
        <w:rPr>
          <w:rFonts w:cstheme="minorHAnsi"/>
          <w:lang w:val="en-GB"/>
        </w:rPr>
      </w:pPr>
      <w:r w:rsidRPr="00C56DA6">
        <w:rPr>
          <w:rFonts w:cstheme="minorHAnsi"/>
          <w:lang w:val="en-GB"/>
        </w:rPr>
        <w:t>In a fourth dimensional world, everything is exactly as on Earth, it is a physical world just like here. But the density of the matter is lighter, all the particles are larger and more spaced out</w:t>
      </w:r>
      <w:r w:rsidR="00B14F6A" w:rsidRPr="00C56DA6">
        <w:rPr>
          <w:rFonts w:cstheme="minorHAnsi"/>
          <w:lang w:val="en-GB"/>
        </w:rPr>
        <w:t>, and probably more malleable too</w:t>
      </w:r>
      <w:r w:rsidRPr="00C56DA6">
        <w:rPr>
          <w:rFonts w:cstheme="minorHAnsi"/>
          <w:lang w:val="en-GB"/>
        </w:rPr>
        <w:t xml:space="preserve">. All the particles are moving, </w:t>
      </w:r>
      <w:proofErr w:type="gramStart"/>
      <w:r w:rsidRPr="00C56DA6">
        <w:rPr>
          <w:rFonts w:cstheme="minorHAnsi"/>
          <w:lang w:val="en-GB"/>
        </w:rPr>
        <w:t>orbiting</w:t>
      </w:r>
      <w:proofErr w:type="gramEnd"/>
      <w:r w:rsidRPr="00C56DA6">
        <w:rPr>
          <w:rFonts w:cstheme="minorHAnsi"/>
          <w:lang w:val="en-GB"/>
        </w:rPr>
        <w:t xml:space="preserve"> and rotating faste</w:t>
      </w:r>
      <w:r w:rsidR="00B14F6A" w:rsidRPr="00C56DA6">
        <w:rPr>
          <w:rFonts w:cstheme="minorHAnsi"/>
          <w:lang w:val="en-GB"/>
        </w:rPr>
        <w:t>r</w:t>
      </w:r>
      <w:r w:rsidR="00475434" w:rsidRPr="00C56DA6">
        <w:rPr>
          <w:rFonts w:cstheme="minorHAnsi"/>
          <w:lang w:val="en-GB"/>
        </w:rPr>
        <w:t xml:space="preserve">, and so is the way </w:t>
      </w:r>
      <w:r w:rsidR="00626943" w:rsidRPr="00C56DA6">
        <w:rPr>
          <w:rFonts w:cstheme="minorHAnsi"/>
          <w:lang w:val="en-GB"/>
        </w:rPr>
        <w:t>beings in the fourth d</w:t>
      </w:r>
      <w:r w:rsidR="008873C8" w:rsidRPr="00C56DA6">
        <w:rPr>
          <w:rFonts w:cstheme="minorHAnsi"/>
          <w:lang w:val="en-GB"/>
        </w:rPr>
        <w:t>ensity</w:t>
      </w:r>
      <w:r w:rsidR="00626943" w:rsidRPr="00C56DA6">
        <w:rPr>
          <w:rFonts w:cstheme="minorHAnsi"/>
          <w:lang w:val="en-GB"/>
        </w:rPr>
        <w:t xml:space="preserve"> world</w:t>
      </w:r>
      <w:r w:rsidR="00475434" w:rsidRPr="00C56DA6">
        <w:rPr>
          <w:rFonts w:cstheme="minorHAnsi"/>
          <w:lang w:val="en-GB"/>
        </w:rPr>
        <w:t xml:space="preserve"> live</w:t>
      </w:r>
      <w:r w:rsidR="0068560C" w:rsidRPr="00C56DA6">
        <w:rPr>
          <w:rFonts w:cstheme="minorHAnsi"/>
          <w:lang w:val="en-GB"/>
        </w:rPr>
        <w:t>, at a faster time rate.</w:t>
      </w:r>
    </w:p>
    <w:p w14:paraId="7BF0D369" w14:textId="716BBF9F" w:rsidR="007B3F79" w:rsidRPr="00C56DA6" w:rsidRDefault="00294AEF" w:rsidP="00294AEF">
      <w:pPr>
        <w:ind w:firstLine="340"/>
        <w:rPr>
          <w:rFonts w:cstheme="minorHAnsi"/>
          <w:lang w:val="en-GB"/>
        </w:rPr>
      </w:pPr>
      <w:r w:rsidRPr="00C56DA6">
        <w:rPr>
          <w:rFonts w:cstheme="minorHAnsi"/>
          <w:lang w:val="en-GB"/>
        </w:rPr>
        <w:t xml:space="preserve">Many have said that several planets of the solar system are inhabited by beings living in higher dimensions. </w:t>
      </w:r>
      <w:r w:rsidR="007B3F79" w:rsidRPr="00C56DA6">
        <w:rPr>
          <w:rFonts w:cstheme="minorHAnsi"/>
          <w:lang w:val="en-GB"/>
        </w:rPr>
        <w:t xml:space="preserve">If you consider </w:t>
      </w:r>
      <w:r w:rsidR="00F6353F" w:rsidRPr="00C56DA6">
        <w:rPr>
          <w:rFonts w:cstheme="minorHAnsi"/>
          <w:lang w:val="en-GB"/>
        </w:rPr>
        <w:t xml:space="preserve">Jupiter and Saturn, </w:t>
      </w:r>
      <w:r w:rsidR="007B3F79" w:rsidRPr="00C56DA6">
        <w:rPr>
          <w:rFonts w:cstheme="minorHAnsi"/>
          <w:lang w:val="en-GB"/>
        </w:rPr>
        <w:t>which are said to be fourth dimensional, from our third dimensional perspective they appear as gaseous planets. However, for the civilisations living there on these planets</w:t>
      </w:r>
      <w:r w:rsidR="00D938F1" w:rsidRPr="00C56DA6">
        <w:rPr>
          <w:rFonts w:cstheme="minorHAnsi"/>
          <w:lang w:val="en-GB"/>
        </w:rPr>
        <w:t>, who are fourth dimensional already,</w:t>
      </w:r>
      <w:r w:rsidR="007B3F79" w:rsidRPr="00C56DA6">
        <w:rPr>
          <w:rFonts w:cstheme="minorHAnsi"/>
          <w:lang w:val="en-GB"/>
        </w:rPr>
        <w:t xml:space="preserve"> their planets </w:t>
      </w:r>
      <w:r w:rsidR="00886474" w:rsidRPr="00C56DA6">
        <w:rPr>
          <w:rFonts w:cstheme="minorHAnsi"/>
          <w:lang w:val="en-GB"/>
        </w:rPr>
        <w:t xml:space="preserve">would </w:t>
      </w:r>
      <w:r w:rsidR="007B3F79" w:rsidRPr="00C56DA6">
        <w:rPr>
          <w:rFonts w:cstheme="minorHAnsi"/>
          <w:lang w:val="en-GB"/>
        </w:rPr>
        <w:t xml:space="preserve">appear as physical, as </w:t>
      </w:r>
      <w:proofErr w:type="gramStart"/>
      <w:r w:rsidR="007B3F79" w:rsidRPr="00C56DA6">
        <w:rPr>
          <w:rFonts w:cstheme="minorHAnsi"/>
          <w:lang w:val="en-GB"/>
        </w:rPr>
        <w:t>solid</w:t>
      </w:r>
      <w:proofErr w:type="gramEnd"/>
      <w:r w:rsidR="007B3F79" w:rsidRPr="00C56DA6">
        <w:rPr>
          <w:rFonts w:cstheme="minorHAnsi"/>
          <w:lang w:val="en-GB"/>
        </w:rPr>
        <w:t xml:space="preserve"> and as normal as Earth appears to us</w:t>
      </w:r>
      <w:r w:rsidR="00F6353F" w:rsidRPr="00C56DA6">
        <w:rPr>
          <w:rFonts w:cstheme="minorHAnsi"/>
          <w:lang w:val="en-GB"/>
        </w:rPr>
        <w:t>,</w:t>
      </w:r>
      <w:r w:rsidR="007B3F79" w:rsidRPr="00C56DA6">
        <w:rPr>
          <w:rFonts w:cstheme="minorHAnsi"/>
          <w:lang w:val="en-GB"/>
        </w:rPr>
        <w:t xml:space="preserve"> </w:t>
      </w:r>
      <w:r w:rsidR="00F6353F" w:rsidRPr="00C56DA6">
        <w:rPr>
          <w:rFonts w:cstheme="minorHAnsi"/>
          <w:lang w:val="en-GB"/>
        </w:rPr>
        <w:t>t</w:t>
      </w:r>
      <w:r w:rsidR="00B33A08" w:rsidRPr="00C56DA6">
        <w:rPr>
          <w:rFonts w:cstheme="minorHAnsi"/>
          <w:lang w:val="en-GB"/>
        </w:rPr>
        <w:t xml:space="preserve">heir planet </w:t>
      </w:r>
      <w:r w:rsidR="00886474" w:rsidRPr="00C56DA6">
        <w:rPr>
          <w:rFonts w:cstheme="minorHAnsi"/>
          <w:lang w:val="en-GB"/>
        </w:rPr>
        <w:t>would not</w:t>
      </w:r>
      <w:r w:rsidR="007B3F79" w:rsidRPr="00C56DA6">
        <w:rPr>
          <w:rFonts w:cstheme="minorHAnsi"/>
          <w:lang w:val="en-GB"/>
        </w:rPr>
        <w:t xml:space="preserve"> appear gaseous to them.</w:t>
      </w:r>
      <w:r w:rsidR="00D938F1" w:rsidRPr="00C56DA6">
        <w:rPr>
          <w:rFonts w:cstheme="minorHAnsi"/>
          <w:lang w:val="en-GB"/>
        </w:rPr>
        <w:t xml:space="preserve"> </w:t>
      </w:r>
    </w:p>
    <w:p w14:paraId="60EB64D8" w14:textId="766D0EFE" w:rsidR="007B3F79" w:rsidRPr="00C56DA6" w:rsidRDefault="007B3F79" w:rsidP="007B3F79">
      <w:pPr>
        <w:ind w:firstLine="340"/>
        <w:rPr>
          <w:rFonts w:cstheme="minorHAnsi"/>
          <w:lang w:val="en-GB"/>
        </w:rPr>
      </w:pPr>
      <w:r w:rsidRPr="00C56DA6">
        <w:rPr>
          <w:rFonts w:cstheme="minorHAnsi"/>
          <w:lang w:val="en-GB"/>
        </w:rPr>
        <w:t xml:space="preserve">We might be surprised when we visit these planets, because what we perceive as gases, might </w:t>
      </w:r>
      <w:proofErr w:type="gramStart"/>
      <w:r w:rsidRPr="00C56DA6">
        <w:rPr>
          <w:rFonts w:cstheme="minorHAnsi"/>
          <w:lang w:val="en-GB"/>
        </w:rPr>
        <w:t>actually be</w:t>
      </w:r>
      <w:proofErr w:type="gramEnd"/>
      <w:r w:rsidRPr="00C56DA6">
        <w:rPr>
          <w:rFonts w:cstheme="minorHAnsi"/>
          <w:lang w:val="en-GB"/>
        </w:rPr>
        <w:t xml:space="preserve"> matter made of larger </w:t>
      </w:r>
      <w:r w:rsidR="00294AEF" w:rsidRPr="00C56DA6">
        <w:rPr>
          <w:rFonts w:cstheme="minorHAnsi"/>
          <w:lang w:val="en-GB"/>
        </w:rPr>
        <w:t xml:space="preserve">atoms and </w:t>
      </w:r>
      <w:r w:rsidRPr="00C56DA6">
        <w:rPr>
          <w:rFonts w:cstheme="minorHAnsi"/>
          <w:lang w:val="en-GB"/>
        </w:rPr>
        <w:t>molecules than the ones we find on Earth, with matter vibrating faster. Essentially different types of larger molecules with larger atoms, instead of molecules the same size as on Earth and simply more spaced out. </w:t>
      </w:r>
    </w:p>
    <w:p w14:paraId="763F6232" w14:textId="2DD649E0" w:rsidR="00E34282" w:rsidRPr="00C56DA6" w:rsidRDefault="00E34282" w:rsidP="00E34282">
      <w:pPr>
        <w:ind w:firstLine="340"/>
        <w:rPr>
          <w:rFonts w:cstheme="minorHAnsi"/>
          <w:lang w:val="en-GB"/>
        </w:rPr>
      </w:pPr>
      <w:r w:rsidRPr="00C56DA6">
        <w:rPr>
          <w:rFonts w:cstheme="minorHAnsi"/>
          <w:lang w:val="en-GB"/>
        </w:rPr>
        <w:t xml:space="preserve">As we are said to be multidimensional beings, and dreaming is </w:t>
      </w:r>
      <w:r w:rsidR="009A27DF" w:rsidRPr="00C56DA6">
        <w:rPr>
          <w:rFonts w:cstheme="minorHAnsi"/>
          <w:lang w:val="en-GB"/>
        </w:rPr>
        <w:t xml:space="preserve">already </w:t>
      </w:r>
      <w:r w:rsidRPr="00C56DA6">
        <w:rPr>
          <w:rFonts w:cstheme="minorHAnsi"/>
          <w:lang w:val="en-GB"/>
        </w:rPr>
        <w:t>like living in a higher dimension, we possibly have another body superimposed over our physical one, made of particles orbiting faster, with which consciousness could continue to exist after death. The esoteric literature has long talked about our etheric bodies.</w:t>
      </w:r>
    </w:p>
    <w:p w14:paraId="51D533DA" w14:textId="5E9B49B4" w:rsidR="00E34282" w:rsidRPr="00C56DA6" w:rsidRDefault="007B3F79" w:rsidP="00294AEF">
      <w:pPr>
        <w:ind w:firstLine="340"/>
        <w:rPr>
          <w:rFonts w:cstheme="minorHAnsi"/>
          <w:lang w:val="en-GB"/>
        </w:rPr>
      </w:pPr>
      <w:r w:rsidRPr="00C56DA6">
        <w:rPr>
          <w:rFonts w:cstheme="minorHAnsi"/>
          <w:lang w:val="en-GB"/>
        </w:rPr>
        <w:t xml:space="preserve">This is also, most probably, what the bodies of </w:t>
      </w:r>
      <w:r w:rsidR="00F27B73" w:rsidRPr="00C56DA6">
        <w:rPr>
          <w:rFonts w:cstheme="minorHAnsi"/>
          <w:lang w:val="en-GB"/>
        </w:rPr>
        <w:t xml:space="preserve">people from other dimensions and times, such as </w:t>
      </w:r>
      <w:r w:rsidRPr="00C56DA6">
        <w:rPr>
          <w:rFonts w:cstheme="minorHAnsi"/>
          <w:lang w:val="en-GB"/>
        </w:rPr>
        <w:t>spirits</w:t>
      </w:r>
      <w:r w:rsidR="00886474" w:rsidRPr="00C56DA6">
        <w:rPr>
          <w:rFonts w:cstheme="minorHAnsi"/>
          <w:lang w:val="en-GB"/>
        </w:rPr>
        <w:t xml:space="preserve">, </w:t>
      </w:r>
      <w:r w:rsidRPr="00C56DA6">
        <w:rPr>
          <w:rFonts w:cstheme="minorHAnsi"/>
          <w:lang w:val="en-GB"/>
        </w:rPr>
        <w:t>ghosts</w:t>
      </w:r>
      <w:r w:rsidR="00886474" w:rsidRPr="00C56DA6">
        <w:rPr>
          <w:rFonts w:cstheme="minorHAnsi"/>
          <w:lang w:val="en-GB"/>
        </w:rPr>
        <w:t xml:space="preserve">, </w:t>
      </w:r>
      <w:r w:rsidR="00F76AF5" w:rsidRPr="00C56DA6">
        <w:rPr>
          <w:rFonts w:cstheme="minorHAnsi"/>
          <w:lang w:val="en-GB"/>
        </w:rPr>
        <w:t>ultraterrestrials</w:t>
      </w:r>
      <w:r w:rsidR="00F27B73" w:rsidRPr="00C56DA6">
        <w:rPr>
          <w:rFonts w:cstheme="minorHAnsi"/>
          <w:lang w:val="en-GB"/>
        </w:rPr>
        <w:t xml:space="preserve">, </w:t>
      </w:r>
      <w:r w:rsidR="00294AEF" w:rsidRPr="00C56DA6">
        <w:rPr>
          <w:rFonts w:cstheme="minorHAnsi"/>
          <w:lang w:val="en-GB"/>
        </w:rPr>
        <w:t xml:space="preserve">the </w:t>
      </w:r>
      <w:r w:rsidR="009D40B3" w:rsidRPr="00C56DA6">
        <w:rPr>
          <w:rFonts w:cstheme="minorHAnsi"/>
          <w:lang w:val="en-GB"/>
        </w:rPr>
        <w:t>Big</w:t>
      </w:r>
      <w:r w:rsidR="00ED7FE0" w:rsidRPr="00C56DA6">
        <w:rPr>
          <w:rFonts w:cstheme="minorHAnsi"/>
          <w:lang w:val="en-GB"/>
        </w:rPr>
        <w:t>f</w:t>
      </w:r>
      <w:r w:rsidR="009D40B3" w:rsidRPr="00C56DA6">
        <w:rPr>
          <w:rFonts w:cstheme="minorHAnsi"/>
          <w:lang w:val="en-GB"/>
        </w:rPr>
        <w:t xml:space="preserve">oot and the </w:t>
      </w:r>
      <w:proofErr w:type="spellStart"/>
      <w:r w:rsidR="009D40B3" w:rsidRPr="00C56DA6">
        <w:rPr>
          <w:rFonts w:cstheme="minorHAnsi"/>
          <w:lang w:val="en-GB"/>
        </w:rPr>
        <w:t>Mothman</w:t>
      </w:r>
      <w:proofErr w:type="spellEnd"/>
      <w:r w:rsidR="00886474" w:rsidRPr="00C56DA6">
        <w:rPr>
          <w:rFonts w:cstheme="minorHAnsi"/>
          <w:lang w:val="en-GB"/>
        </w:rPr>
        <w:t>,</w:t>
      </w:r>
      <w:r w:rsidRPr="00C56DA6">
        <w:rPr>
          <w:rFonts w:cstheme="minorHAnsi"/>
          <w:lang w:val="en-GB"/>
        </w:rPr>
        <w:t xml:space="preserve"> are made of. They are made of real physical matter</w:t>
      </w:r>
      <w:r w:rsidR="008C7BC9" w:rsidRPr="00C56DA6">
        <w:rPr>
          <w:rFonts w:cstheme="minorHAnsi"/>
          <w:lang w:val="en-GB"/>
        </w:rPr>
        <w:t xml:space="preserve">, </w:t>
      </w:r>
      <w:proofErr w:type="gramStart"/>
      <w:r w:rsidR="008C7BC9" w:rsidRPr="00C56DA6">
        <w:rPr>
          <w:rFonts w:cstheme="minorHAnsi"/>
          <w:lang w:val="en-GB"/>
        </w:rPr>
        <w:t>atoms</w:t>
      </w:r>
      <w:proofErr w:type="gramEnd"/>
      <w:r w:rsidR="008C7BC9" w:rsidRPr="00C56DA6">
        <w:rPr>
          <w:rFonts w:cstheme="minorHAnsi"/>
          <w:lang w:val="en-GB"/>
        </w:rPr>
        <w:t xml:space="preserve"> and molecules, </w:t>
      </w:r>
      <w:r w:rsidRPr="00C56DA6">
        <w:rPr>
          <w:rFonts w:cstheme="minorHAnsi"/>
          <w:lang w:val="en-GB"/>
        </w:rPr>
        <w:t xml:space="preserve">made of particles either smaller or larger </w:t>
      </w:r>
      <w:r w:rsidRPr="00C56DA6">
        <w:rPr>
          <w:rFonts w:cstheme="minorHAnsi"/>
          <w:lang w:val="en-GB"/>
        </w:rPr>
        <w:lastRenderedPageBreak/>
        <w:t xml:space="preserve">than ours, and more or less spaced out, depending on which dimensional or density plane they exist on. Larger if they are in a higher dimension or density, smaller if they are in a lower dimension or density. </w:t>
      </w:r>
      <w:r w:rsidR="00332409" w:rsidRPr="00C56DA6">
        <w:rPr>
          <w:rFonts w:cstheme="minorHAnsi"/>
          <w:lang w:val="en-GB"/>
        </w:rPr>
        <w:t>This is a second type of density of matter, called interdimensional density of matter, not to be confused with our normal type of density.</w:t>
      </w:r>
    </w:p>
    <w:p w14:paraId="0A29426E" w14:textId="172EB440" w:rsidR="00E34282" w:rsidRPr="00C56DA6" w:rsidRDefault="00294AEF" w:rsidP="00294AEF">
      <w:pPr>
        <w:ind w:firstLine="340"/>
        <w:rPr>
          <w:rFonts w:cstheme="minorHAnsi"/>
          <w:lang w:val="en-GB"/>
        </w:rPr>
      </w:pPr>
      <w:r w:rsidRPr="00C56DA6">
        <w:rPr>
          <w:rFonts w:cstheme="minorHAnsi"/>
          <w:lang w:val="en-GB"/>
        </w:rPr>
        <w:t xml:space="preserve">If they have red eyes looking more like lights, </w:t>
      </w:r>
      <w:r w:rsidR="0091480A" w:rsidRPr="00C56DA6">
        <w:rPr>
          <w:rFonts w:cstheme="minorHAnsi"/>
          <w:lang w:val="en-GB"/>
        </w:rPr>
        <w:t>like it has been reported for the Big</w:t>
      </w:r>
      <w:r w:rsidR="00404E36" w:rsidRPr="00C56DA6">
        <w:rPr>
          <w:rFonts w:cstheme="minorHAnsi"/>
          <w:lang w:val="en-GB"/>
        </w:rPr>
        <w:t>f</w:t>
      </w:r>
      <w:r w:rsidR="0091480A" w:rsidRPr="00C56DA6">
        <w:rPr>
          <w:rFonts w:cstheme="minorHAnsi"/>
          <w:lang w:val="en-GB"/>
        </w:rPr>
        <w:t xml:space="preserve">oot and the </w:t>
      </w:r>
      <w:proofErr w:type="spellStart"/>
      <w:r w:rsidR="0091480A" w:rsidRPr="00C56DA6">
        <w:rPr>
          <w:rFonts w:cstheme="minorHAnsi"/>
          <w:lang w:val="en-GB"/>
        </w:rPr>
        <w:t>Mothman</w:t>
      </w:r>
      <w:proofErr w:type="spellEnd"/>
      <w:r w:rsidR="0091480A" w:rsidRPr="00C56DA6">
        <w:rPr>
          <w:rFonts w:cstheme="minorHAnsi"/>
          <w:lang w:val="en-GB"/>
        </w:rPr>
        <w:t xml:space="preserve">, </w:t>
      </w:r>
      <w:r w:rsidRPr="00C56DA6">
        <w:rPr>
          <w:rFonts w:cstheme="minorHAnsi"/>
          <w:lang w:val="en-GB"/>
        </w:rPr>
        <w:t>then they probably come from a lower density, and they see the infrared light part of the spectrum instead of visible light. In higher dimensions</w:t>
      </w:r>
      <w:r w:rsidR="001B63E4" w:rsidRPr="00C56DA6">
        <w:rPr>
          <w:rFonts w:cstheme="minorHAnsi"/>
          <w:lang w:val="en-GB"/>
        </w:rPr>
        <w:t>, many species of aliens</w:t>
      </w:r>
      <w:r w:rsidRPr="00C56DA6">
        <w:rPr>
          <w:rFonts w:cstheme="minorHAnsi"/>
          <w:lang w:val="en-GB"/>
        </w:rPr>
        <w:t xml:space="preserve"> m</w:t>
      </w:r>
      <w:r w:rsidR="00E34282" w:rsidRPr="00C56DA6">
        <w:rPr>
          <w:rFonts w:cstheme="minorHAnsi"/>
          <w:lang w:val="en-GB"/>
        </w:rPr>
        <w:t>ight</w:t>
      </w:r>
      <w:r w:rsidRPr="00C56DA6">
        <w:rPr>
          <w:rFonts w:cstheme="minorHAnsi"/>
          <w:lang w:val="en-GB"/>
        </w:rPr>
        <w:t xml:space="preserve"> </w:t>
      </w:r>
      <w:r w:rsidR="009A27DF" w:rsidRPr="00C56DA6">
        <w:rPr>
          <w:rFonts w:cstheme="minorHAnsi"/>
          <w:lang w:val="en-GB"/>
        </w:rPr>
        <w:t xml:space="preserve">instead </w:t>
      </w:r>
      <w:r w:rsidRPr="00C56DA6">
        <w:rPr>
          <w:rFonts w:cstheme="minorHAnsi"/>
          <w:lang w:val="en-GB"/>
        </w:rPr>
        <w:t xml:space="preserve">see the ultraviolet </w:t>
      </w:r>
      <w:r w:rsidR="00E04C09" w:rsidRPr="00C56DA6">
        <w:rPr>
          <w:rFonts w:cstheme="minorHAnsi"/>
          <w:lang w:val="en-GB"/>
        </w:rPr>
        <w:t xml:space="preserve">part of the spectrum. </w:t>
      </w:r>
    </w:p>
    <w:p w14:paraId="260174E6" w14:textId="2228E896" w:rsidR="00F27B73" w:rsidRPr="00C56DA6" w:rsidRDefault="00E04C09" w:rsidP="00294AEF">
      <w:pPr>
        <w:ind w:firstLine="340"/>
        <w:rPr>
          <w:rFonts w:cstheme="minorHAnsi"/>
          <w:lang w:val="en-GB"/>
        </w:rPr>
      </w:pPr>
      <w:r w:rsidRPr="00C56DA6">
        <w:rPr>
          <w:rFonts w:cstheme="minorHAnsi"/>
          <w:lang w:val="en-GB"/>
        </w:rPr>
        <w:t>B</w:t>
      </w:r>
      <w:r w:rsidR="00294AEF" w:rsidRPr="00C56DA6">
        <w:rPr>
          <w:rFonts w:cstheme="minorHAnsi"/>
          <w:lang w:val="en-GB"/>
        </w:rPr>
        <w:t>ut remember</w:t>
      </w:r>
      <w:r w:rsidR="006E0FF6" w:rsidRPr="00C56DA6">
        <w:rPr>
          <w:rFonts w:cstheme="minorHAnsi"/>
          <w:lang w:val="en-GB"/>
        </w:rPr>
        <w:t>,</w:t>
      </w:r>
      <w:r w:rsidR="00294AEF" w:rsidRPr="00C56DA6">
        <w:rPr>
          <w:rFonts w:cstheme="minorHAnsi"/>
          <w:lang w:val="en-GB"/>
        </w:rPr>
        <w:t xml:space="preserve"> that </w:t>
      </w:r>
      <w:r w:rsidRPr="00C56DA6">
        <w:rPr>
          <w:rFonts w:cstheme="minorHAnsi"/>
          <w:lang w:val="en-GB"/>
        </w:rPr>
        <w:t xml:space="preserve">they </w:t>
      </w:r>
      <w:r w:rsidR="00E34282" w:rsidRPr="00C56DA6">
        <w:rPr>
          <w:rFonts w:cstheme="minorHAnsi"/>
          <w:lang w:val="en-GB"/>
        </w:rPr>
        <w:t xml:space="preserve">each </w:t>
      </w:r>
      <w:r w:rsidRPr="00C56DA6">
        <w:rPr>
          <w:rFonts w:cstheme="minorHAnsi"/>
          <w:lang w:val="en-GB"/>
        </w:rPr>
        <w:t xml:space="preserve">have a slightly amended electromagnetic spectrum </w:t>
      </w:r>
      <w:r w:rsidR="00E34282" w:rsidRPr="00C56DA6">
        <w:rPr>
          <w:rFonts w:cstheme="minorHAnsi"/>
          <w:lang w:val="en-GB"/>
        </w:rPr>
        <w:t>compared to</w:t>
      </w:r>
      <w:r w:rsidRPr="00C56DA6">
        <w:rPr>
          <w:rFonts w:cstheme="minorHAnsi"/>
          <w:lang w:val="en-GB"/>
        </w:rPr>
        <w:t xml:space="preserve"> </w:t>
      </w:r>
      <w:r w:rsidR="0091480A" w:rsidRPr="00C56DA6">
        <w:rPr>
          <w:rFonts w:cstheme="minorHAnsi"/>
          <w:lang w:val="en-GB"/>
        </w:rPr>
        <w:t>ours</w:t>
      </w:r>
      <w:r w:rsidRPr="00C56DA6">
        <w:rPr>
          <w:rFonts w:cstheme="minorHAnsi"/>
          <w:lang w:val="en-GB"/>
        </w:rPr>
        <w:t xml:space="preserve">, with </w:t>
      </w:r>
      <w:r w:rsidR="009A27DF" w:rsidRPr="00C56DA6">
        <w:rPr>
          <w:rFonts w:cstheme="minorHAnsi"/>
          <w:lang w:val="en-GB"/>
        </w:rPr>
        <w:t xml:space="preserve">clusters of electrons made of </w:t>
      </w:r>
      <w:r w:rsidR="00085B3C" w:rsidRPr="00C56DA6">
        <w:rPr>
          <w:rFonts w:cstheme="minorHAnsi"/>
          <w:lang w:val="en-GB"/>
        </w:rPr>
        <w:t xml:space="preserve">larger or smaller </w:t>
      </w:r>
      <w:r w:rsidRPr="00C56DA6">
        <w:rPr>
          <w:rFonts w:cstheme="minorHAnsi"/>
          <w:lang w:val="en-GB"/>
        </w:rPr>
        <w:t>particles</w:t>
      </w:r>
      <w:r w:rsidR="00085B3C" w:rsidRPr="00C56DA6">
        <w:rPr>
          <w:rFonts w:cstheme="minorHAnsi"/>
          <w:lang w:val="en-GB"/>
        </w:rPr>
        <w:t>,</w:t>
      </w:r>
      <w:r w:rsidRPr="00C56DA6">
        <w:rPr>
          <w:rFonts w:cstheme="minorHAnsi"/>
          <w:lang w:val="en-GB"/>
        </w:rPr>
        <w:t xml:space="preserve"> either moving faster or slower, </w:t>
      </w:r>
      <w:r w:rsidR="003F0401" w:rsidRPr="00C56DA6">
        <w:rPr>
          <w:rFonts w:cstheme="minorHAnsi"/>
          <w:lang w:val="en-GB"/>
        </w:rPr>
        <w:t xml:space="preserve">therefore clusters </w:t>
      </w:r>
      <w:r w:rsidRPr="00C56DA6">
        <w:rPr>
          <w:rFonts w:cstheme="minorHAnsi"/>
          <w:lang w:val="en-GB"/>
        </w:rPr>
        <w:t xml:space="preserve">of different sizes, and </w:t>
      </w:r>
      <w:proofErr w:type="gramStart"/>
      <w:r w:rsidRPr="00C56DA6">
        <w:rPr>
          <w:rFonts w:cstheme="minorHAnsi"/>
          <w:lang w:val="en-GB"/>
        </w:rPr>
        <w:t>more or less spaced</w:t>
      </w:r>
      <w:proofErr w:type="gramEnd"/>
      <w:r w:rsidRPr="00C56DA6">
        <w:rPr>
          <w:rFonts w:cstheme="minorHAnsi"/>
          <w:lang w:val="en-GB"/>
        </w:rPr>
        <w:t xml:space="preserve"> out</w:t>
      </w:r>
      <w:r w:rsidR="00E34282" w:rsidRPr="00C56DA6">
        <w:rPr>
          <w:rFonts w:cstheme="minorHAnsi"/>
          <w:lang w:val="en-GB"/>
        </w:rPr>
        <w:t xml:space="preserve"> than ours</w:t>
      </w:r>
      <w:r w:rsidRPr="00C56DA6">
        <w:rPr>
          <w:rFonts w:cstheme="minorHAnsi"/>
          <w:lang w:val="en-GB"/>
        </w:rPr>
        <w:t xml:space="preserve">. </w:t>
      </w:r>
      <w:r w:rsidR="004C6385" w:rsidRPr="00C56DA6">
        <w:rPr>
          <w:rFonts w:cstheme="minorHAnsi"/>
          <w:lang w:val="en-GB"/>
        </w:rPr>
        <w:t>Therefore, u</w:t>
      </w:r>
      <w:r w:rsidRPr="00C56DA6">
        <w:rPr>
          <w:rFonts w:cstheme="minorHAnsi"/>
          <w:lang w:val="en-GB"/>
        </w:rPr>
        <w:t xml:space="preserve">sing infrared or ultraviolet filters to see them might not always work, although many </w:t>
      </w:r>
      <w:r w:rsidR="004C6385" w:rsidRPr="00C56DA6">
        <w:rPr>
          <w:rFonts w:cstheme="minorHAnsi"/>
          <w:lang w:val="en-GB"/>
        </w:rPr>
        <w:t xml:space="preserve">who have tried </w:t>
      </w:r>
      <w:r w:rsidRPr="00C56DA6">
        <w:rPr>
          <w:rFonts w:cstheme="minorHAnsi"/>
          <w:lang w:val="en-GB"/>
        </w:rPr>
        <w:t>have been successful.</w:t>
      </w:r>
      <w:r w:rsidR="00A21BE2" w:rsidRPr="00C56DA6">
        <w:rPr>
          <w:rFonts w:cstheme="minorHAnsi"/>
          <w:lang w:val="en-GB"/>
        </w:rPr>
        <w:t xml:space="preserve"> Their reality cannot be that far removed from ours, or we would not encounter them so often.</w:t>
      </w:r>
    </w:p>
    <w:p w14:paraId="1F3D26D2" w14:textId="674E1E55" w:rsidR="003565D7" w:rsidRPr="00C56DA6" w:rsidRDefault="007B3F79" w:rsidP="007B3F79">
      <w:pPr>
        <w:ind w:firstLine="340"/>
        <w:rPr>
          <w:rFonts w:cstheme="minorHAnsi"/>
          <w:lang w:val="en-GB"/>
        </w:rPr>
      </w:pPr>
      <w:r w:rsidRPr="00C56DA6">
        <w:rPr>
          <w:rFonts w:cstheme="minorHAnsi"/>
          <w:lang w:val="en-GB"/>
        </w:rPr>
        <w:t>To appear to us, they only need to either accelerate or lower the frequency at which their electrons are orbiting their particles, which would shrink or enlarge their orbit.</w:t>
      </w:r>
      <w:r w:rsidR="00886474" w:rsidRPr="00C56DA6">
        <w:rPr>
          <w:rFonts w:cstheme="minorHAnsi"/>
          <w:lang w:val="en-GB"/>
        </w:rPr>
        <w:t xml:space="preserve"> And of course, sometimes natural phenomena achieve just that, and we see them in our reality.</w:t>
      </w:r>
      <w:r w:rsidR="009D40B3" w:rsidRPr="00C56DA6">
        <w:rPr>
          <w:rFonts w:cstheme="minorHAnsi"/>
          <w:lang w:val="en-GB"/>
        </w:rPr>
        <w:t xml:space="preserve"> </w:t>
      </w:r>
      <w:r w:rsidR="004447ED" w:rsidRPr="00C56DA6">
        <w:rPr>
          <w:rFonts w:cstheme="minorHAnsi"/>
          <w:lang w:val="en-GB"/>
        </w:rPr>
        <w:t>Either because of power plants producing a lot of heat, or sources of high magnetic and geomagnetic fields</w:t>
      </w:r>
      <w:r w:rsidR="004A0DA8" w:rsidRPr="00C56DA6">
        <w:rPr>
          <w:rFonts w:cstheme="minorHAnsi"/>
          <w:lang w:val="en-GB"/>
        </w:rPr>
        <w:t>, perhaps even sounds we cannot hear</w:t>
      </w:r>
      <w:r w:rsidR="00036B71" w:rsidRPr="00C56DA6">
        <w:rPr>
          <w:rFonts w:cstheme="minorHAnsi"/>
          <w:lang w:val="en-GB"/>
        </w:rPr>
        <w:t xml:space="preserve"> but that dogs </w:t>
      </w:r>
      <w:r w:rsidR="00C81B3C" w:rsidRPr="00C56DA6">
        <w:rPr>
          <w:rFonts w:cstheme="minorHAnsi"/>
          <w:lang w:val="en-GB"/>
        </w:rPr>
        <w:t xml:space="preserve">and cats </w:t>
      </w:r>
      <w:r w:rsidR="00036B71" w:rsidRPr="00C56DA6">
        <w:rPr>
          <w:rFonts w:cstheme="minorHAnsi"/>
          <w:lang w:val="en-GB"/>
        </w:rPr>
        <w:t>might pick up</w:t>
      </w:r>
      <w:r w:rsidR="004447ED" w:rsidRPr="00C56DA6">
        <w:rPr>
          <w:rFonts w:cstheme="minorHAnsi"/>
          <w:lang w:val="en-GB"/>
        </w:rPr>
        <w:t xml:space="preserve">. </w:t>
      </w:r>
      <w:r w:rsidR="00F27B73" w:rsidRPr="00C56DA6">
        <w:rPr>
          <w:rFonts w:cstheme="minorHAnsi"/>
          <w:lang w:val="en-GB"/>
        </w:rPr>
        <w:t>S</w:t>
      </w:r>
      <w:r w:rsidR="009D40B3" w:rsidRPr="00C56DA6">
        <w:rPr>
          <w:rFonts w:cstheme="minorHAnsi"/>
          <w:lang w:val="en-GB"/>
        </w:rPr>
        <w:t>ometimes people end up in their reality, and sometimes they don’t come back.</w:t>
      </w:r>
      <w:r w:rsidR="00F27B73" w:rsidRPr="00C56DA6">
        <w:rPr>
          <w:rFonts w:cstheme="minorHAnsi"/>
          <w:lang w:val="en-GB"/>
        </w:rPr>
        <w:t xml:space="preserve"> Which would account for </w:t>
      </w:r>
      <w:r w:rsidR="00C01F4E" w:rsidRPr="00C56DA6">
        <w:rPr>
          <w:rFonts w:cstheme="minorHAnsi"/>
          <w:lang w:val="en-GB"/>
        </w:rPr>
        <w:t xml:space="preserve">many of </w:t>
      </w:r>
      <w:r w:rsidR="00F27B73" w:rsidRPr="00C56DA6">
        <w:rPr>
          <w:rFonts w:cstheme="minorHAnsi"/>
          <w:lang w:val="en-GB"/>
        </w:rPr>
        <w:t>these mysterious disappearances every year</w:t>
      </w:r>
      <w:r w:rsidR="00AA0E33" w:rsidRPr="00C56DA6">
        <w:rPr>
          <w:rFonts w:cstheme="minorHAnsi"/>
          <w:lang w:val="en-GB"/>
        </w:rPr>
        <w:t>,</w:t>
      </w:r>
      <w:r w:rsidR="00C01F4E" w:rsidRPr="00C56DA6">
        <w:rPr>
          <w:rFonts w:cstheme="minorHAnsi"/>
          <w:lang w:val="en-GB"/>
        </w:rPr>
        <w:t xml:space="preserve"> which </w:t>
      </w:r>
      <w:r w:rsidR="00367859" w:rsidRPr="00C56DA6">
        <w:rPr>
          <w:rFonts w:cstheme="minorHAnsi"/>
          <w:lang w:val="en-GB"/>
        </w:rPr>
        <w:t>are</w:t>
      </w:r>
      <w:r w:rsidR="00C01F4E" w:rsidRPr="00C56DA6">
        <w:rPr>
          <w:rFonts w:cstheme="minorHAnsi"/>
          <w:lang w:val="en-GB"/>
        </w:rPr>
        <w:t xml:space="preserve"> reach</w:t>
      </w:r>
      <w:r w:rsidR="00367859" w:rsidRPr="00C56DA6">
        <w:rPr>
          <w:rFonts w:cstheme="minorHAnsi"/>
          <w:lang w:val="en-GB"/>
        </w:rPr>
        <w:t>ing</w:t>
      </w:r>
      <w:r w:rsidR="00C01F4E" w:rsidRPr="00C56DA6">
        <w:rPr>
          <w:rFonts w:cstheme="minorHAnsi"/>
          <w:lang w:val="en-GB"/>
        </w:rPr>
        <w:t xml:space="preserve"> alarming numbers.</w:t>
      </w:r>
      <w:r w:rsidR="001F2F3D" w:rsidRPr="00C56DA6">
        <w:rPr>
          <w:rFonts w:cstheme="minorHAnsi"/>
          <w:lang w:val="en-GB"/>
        </w:rPr>
        <w:t xml:space="preserve"> </w:t>
      </w:r>
    </w:p>
    <w:p w14:paraId="3AC73D47" w14:textId="2492CB84" w:rsidR="0073650F" w:rsidRPr="00C56DA6" w:rsidRDefault="001F2F3D" w:rsidP="005E2740">
      <w:pPr>
        <w:ind w:firstLine="340"/>
        <w:rPr>
          <w:rFonts w:cstheme="minorHAnsi"/>
          <w:lang w:val="en-GB"/>
        </w:rPr>
      </w:pPr>
      <w:r w:rsidRPr="00C56DA6">
        <w:rPr>
          <w:rFonts w:cstheme="minorHAnsi"/>
          <w:lang w:val="en-GB"/>
        </w:rPr>
        <w:t xml:space="preserve">There could be </w:t>
      </w:r>
      <w:r w:rsidR="005E2740" w:rsidRPr="00C56DA6">
        <w:rPr>
          <w:rFonts w:cstheme="minorHAnsi"/>
          <w:lang w:val="en-GB"/>
        </w:rPr>
        <w:t>small</w:t>
      </w:r>
      <w:r w:rsidRPr="00C56DA6">
        <w:rPr>
          <w:rFonts w:cstheme="minorHAnsi"/>
          <w:lang w:val="en-GB"/>
        </w:rPr>
        <w:t xml:space="preserve"> civilisation</w:t>
      </w:r>
      <w:r w:rsidR="005E2740" w:rsidRPr="00C56DA6">
        <w:rPr>
          <w:rFonts w:cstheme="minorHAnsi"/>
          <w:lang w:val="en-GB"/>
        </w:rPr>
        <w:t>s</w:t>
      </w:r>
      <w:r w:rsidRPr="00C56DA6">
        <w:rPr>
          <w:rFonts w:cstheme="minorHAnsi"/>
          <w:lang w:val="en-GB"/>
        </w:rPr>
        <w:t xml:space="preserve"> of </w:t>
      </w:r>
      <w:r w:rsidR="005E2740" w:rsidRPr="00C56DA6">
        <w:rPr>
          <w:rFonts w:cstheme="minorHAnsi"/>
          <w:lang w:val="en-GB"/>
        </w:rPr>
        <w:t>humans</w:t>
      </w:r>
      <w:r w:rsidRPr="00C56DA6">
        <w:rPr>
          <w:rFonts w:cstheme="minorHAnsi"/>
          <w:lang w:val="en-GB"/>
        </w:rPr>
        <w:t xml:space="preserve"> living in other dimensional worlds, and perhaps not even all in the same one</w:t>
      </w:r>
      <w:r w:rsidR="00AB19A7" w:rsidRPr="00C56DA6">
        <w:rPr>
          <w:rFonts w:cstheme="minorHAnsi"/>
          <w:lang w:val="en-GB"/>
        </w:rPr>
        <w:t>. I would think they should have no problem surviving there</w:t>
      </w:r>
      <w:r w:rsidR="003565D7" w:rsidRPr="00C56DA6">
        <w:rPr>
          <w:rFonts w:cstheme="minorHAnsi"/>
          <w:lang w:val="en-GB"/>
        </w:rPr>
        <w:t xml:space="preserve">. It would just be like a different reality, where there would not be </w:t>
      </w:r>
      <w:r w:rsidR="00BF1DE4" w:rsidRPr="00C56DA6">
        <w:rPr>
          <w:rFonts w:cstheme="minorHAnsi"/>
          <w:lang w:val="en-GB"/>
        </w:rPr>
        <w:t>eight</w:t>
      </w:r>
      <w:r w:rsidR="003565D7" w:rsidRPr="00C56DA6">
        <w:rPr>
          <w:rFonts w:cstheme="minorHAnsi"/>
          <w:lang w:val="en-GB"/>
        </w:rPr>
        <w:t xml:space="preserve"> </w:t>
      </w:r>
      <w:r w:rsidR="0041433A" w:rsidRPr="00C56DA6">
        <w:rPr>
          <w:rFonts w:cstheme="minorHAnsi"/>
          <w:lang w:val="en-GB"/>
        </w:rPr>
        <w:t>billion</w:t>
      </w:r>
      <w:r w:rsidR="003565D7" w:rsidRPr="00C56DA6">
        <w:rPr>
          <w:rFonts w:cstheme="minorHAnsi"/>
          <w:lang w:val="en-GB"/>
        </w:rPr>
        <w:t xml:space="preserve"> of us, and probably populated by other beings of some kind.</w:t>
      </w:r>
      <w:r w:rsidR="0041433A" w:rsidRPr="00C56DA6">
        <w:rPr>
          <w:rFonts w:cstheme="minorHAnsi"/>
          <w:lang w:val="en-GB"/>
        </w:rPr>
        <w:t xml:space="preserve"> Vegetation and animal life might also </w:t>
      </w:r>
      <w:r w:rsidR="0041433A" w:rsidRPr="00C56DA6">
        <w:rPr>
          <w:rFonts w:cstheme="minorHAnsi"/>
          <w:lang w:val="en-GB"/>
        </w:rPr>
        <w:lastRenderedPageBreak/>
        <w:t xml:space="preserve">be different, and either </w:t>
      </w:r>
      <w:r w:rsidR="008709E9" w:rsidRPr="00C56DA6">
        <w:rPr>
          <w:rFonts w:cstheme="minorHAnsi"/>
          <w:lang w:val="en-GB"/>
        </w:rPr>
        <w:t xml:space="preserve">be </w:t>
      </w:r>
      <w:r w:rsidR="0041433A" w:rsidRPr="00C56DA6">
        <w:rPr>
          <w:rFonts w:cstheme="minorHAnsi"/>
          <w:lang w:val="en-GB"/>
        </w:rPr>
        <w:t>much larger or much smaller depending on the density of that world, which would affect gravity there.</w:t>
      </w:r>
      <w:r w:rsidR="008709E9" w:rsidRPr="00C56DA6">
        <w:rPr>
          <w:rFonts w:cstheme="minorHAnsi"/>
          <w:lang w:val="en-GB"/>
        </w:rPr>
        <w:t xml:space="preserve"> </w:t>
      </w:r>
    </w:p>
    <w:p w14:paraId="460A4132" w14:textId="4924C48F" w:rsidR="003F1304" w:rsidRPr="00C56DA6" w:rsidRDefault="005C17B2" w:rsidP="00E41148">
      <w:pPr>
        <w:ind w:firstLine="340"/>
        <w:rPr>
          <w:rFonts w:cstheme="minorHAnsi"/>
          <w:lang w:val="en-GB"/>
        </w:rPr>
      </w:pPr>
      <w:r w:rsidRPr="00C56DA6">
        <w:rPr>
          <w:rFonts w:cstheme="minorHAnsi"/>
          <w:lang w:val="en-GB"/>
        </w:rPr>
        <w:t xml:space="preserve">As I mentioned earlier, </w:t>
      </w:r>
      <w:r w:rsidR="00C460B1" w:rsidRPr="00C56DA6">
        <w:rPr>
          <w:rFonts w:cstheme="minorHAnsi"/>
          <w:lang w:val="en-GB"/>
        </w:rPr>
        <w:t>in</w:t>
      </w:r>
      <w:r w:rsidRPr="00C56DA6">
        <w:rPr>
          <w:rFonts w:cstheme="minorHAnsi"/>
          <w:lang w:val="en-GB"/>
        </w:rPr>
        <w:t xml:space="preserve"> time the vibrational rate of matter constantly rise</w:t>
      </w:r>
      <w:r w:rsidR="00C460B1" w:rsidRPr="00C56DA6">
        <w:rPr>
          <w:rFonts w:cstheme="minorHAnsi"/>
          <w:lang w:val="en-GB"/>
        </w:rPr>
        <w:t>s</w:t>
      </w:r>
      <w:r w:rsidR="00662A58" w:rsidRPr="00C56DA6">
        <w:rPr>
          <w:rFonts w:cstheme="minorHAnsi"/>
          <w:lang w:val="en-GB"/>
        </w:rPr>
        <w:t xml:space="preserve">, with </w:t>
      </w:r>
      <w:r w:rsidR="00DD46FC" w:rsidRPr="00C56DA6">
        <w:rPr>
          <w:rFonts w:cstheme="minorHAnsi"/>
          <w:lang w:val="en-GB"/>
        </w:rPr>
        <w:t xml:space="preserve">all </w:t>
      </w:r>
      <w:r w:rsidR="00662A58" w:rsidRPr="00C56DA6">
        <w:rPr>
          <w:rFonts w:cstheme="minorHAnsi"/>
          <w:lang w:val="en-GB"/>
        </w:rPr>
        <w:t>particles orbiting faster</w:t>
      </w:r>
      <w:r w:rsidR="0037464B" w:rsidRPr="00C56DA6">
        <w:rPr>
          <w:rFonts w:cstheme="minorHAnsi"/>
          <w:lang w:val="en-GB"/>
        </w:rPr>
        <w:t>, with their orbit also enlarging faster, causing a constant expansion of matter</w:t>
      </w:r>
      <w:r w:rsidR="003F1304" w:rsidRPr="00C56DA6">
        <w:rPr>
          <w:rFonts w:cstheme="minorHAnsi"/>
          <w:lang w:val="en-GB"/>
        </w:rPr>
        <w:t>.</w:t>
      </w:r>
      <w:r w:rsidR="00DD46FC" w:rsidRPr="00C56DA6">
        <w:rPr>
          <w:rFonts w:cstheme="minorHAnsi"/>
          <w:lang w:val="en-GB"/>
        </w:rPr>
        <w:t xml:space="preserve"> </w:t>
      </w:r>
      <w:r w:rsidR="003F1304" w:rsidRPr="00C56DA6">
        <w:rPr>
          <w:rFonts w:cstheme="minorHAnsi"/>
          <w:lang w:val="en-GB"/>
        </w:rPr>
        <w:t>S</w:t>
      </w:r>
      <w:r w:rsidRPr="00C56DA6">
        <w:rPr>
          <w:rFonts w:cstheme="minorHAnsi"/>
          <w:lang w:val="en-GB"/>
        </w:rPr>
        <w:t>o much so that we would look like glowing beings to people from the 1</w:t>
      </w:r>
      <w:r w:rsidR="00A274E6" w:rsidRPr="00C56DA6">
        <w:rPr>
          <w:rFonts w:cstheme="minorHAnsi"/>
          <w:lang w:val="en-GB"/>
        </w:rPr>
        <w:t>7</w:t>
      </w:r>
      <w:r w:rsidRPr="00C56DA6">
        <w:rPr>
          <w:rFonts w:cstheme="minorHAnsi"/>
          <w:lang w:val="en-GB"/>
        </w:rPr>
        <w:t>00s</w:t>
      </w:r>
      <w:r w:rsidR="003F1304" w:rsidRPr="00C56DA6">
        <w:rPr>
          <w:rFonts w:cstheme="minorHAnsi"/>
          <w:lang w:val="en-GB"/>
        </w:rPr>
        <w:t xml:space="preserve">, </w:t>
      </w:r>
      <w:r w:rsidR="004447ED" w:rsidRPr="00C56DA6">
        <w:rPr>
          <w:rFonts w:cstheme="minorHAnsi"/>
          <w:lang w:val="en-GB"/>
        </w:rPr>
        <w:t>who</w:t>
      </w:r>
      <w:r w:rsidR="003F1304" w:rsidRPr="00C56DA6">
        <w:rPr>
          <w:rFonts w:cstheme="minorHAnsi"/>
          <w:lang w:val="en-GB"/>
        </w:rPr>
        <w:t xml:space="preserve"> might easily believe we were angels or demons</w:t>
      </w:r>
      <w:r w:rsidRPr="00C56DA6">
        <w:rPr>
          <w:rFonts w:cstheme="minorHAnsi"/>
          <w:lang w:val="en-GB"/>
        </w:rPr>
        <w:t xml:space="preserve">. </w:t>
      </w:r>
      <w:r w:rsidR="003F0401" w:rsidRPr="00C56DA6">
        <w:rPr>
          <w:rFonts w:cstheme="minorHAnsi"/>
          <w:lang w:val="en-GB"/>
        </w:rPr>
        <w:t>Two hundred</w:t>
      </w:r>
      <w:r w:rsidR="003F1304" w:rsidRPr="00C56DA6">
        <w:rPr>
          <w:rFonts w:cstheme="minorHAnsi"/>
          <w:lang w:val="en-GB"/>
        </w:rPr>
        <w:t xml:space="preserve"> years is not a very long </w:t>
      </w:r>
      <w:proofErr w:type="gramStart"/>
      <w:r w:rsidR="003F1304" w:rsidRPr="00C56DA6">
        <w:rPr>
          <w:rFonts w:cstheme="minorHAnsi"/>
          <w:lang w:val="en-GB"/>
        </w:rPr>
        <w:t>period of time</w:t>
      </w:r>
      <w:proofErr w:type="gramEnd"/>
      <w:r w:rsidR="003F1304" w:rsidRPr="00C56DA6">
        <w:rPr>
          <w:rFonts w:cstheme="minorHAnsi"/>
          <w:lang w:val="en-GB"/>
        </w:rPr>
        <w:t xml:space="preserve">, so this effect must be noticeable, even measurable. There must then be some </w:t>
      </w:r>
      <w:r w:rsidR="003F0401" w:rsidRPr="00C56DA6">
        <w:rPr>
          <w:rFonts w:cstheme="minorHAnsi"/>
          <w:lang w:val="en-GB"/>
        </w:rPr>
        <w:t xml:space="preserve">kind of </w:t>
      </w:r>
      <w:r w:rsidR="003F1304" w:rsidRPr="00C56DA6">
        <w:rPr>
          <w:rFonts w:cstheme="minorHAnsi"/>
          <w:lang w:val="en-GB"/>
        </w:rPr>
        <w:t xml:space="preserve">proof </w:t>
      </w:r>
      <w:r w:rsidR="003F0401" w:rsidRPr="00C56DA6">
        <w:rPr>
          <w:rFonts w:cstheme="minorHAnsi"/>
          <w:lang w:val="en-GB"/>
        </w:rPr>
        <w:t>to</w:t>
      </w:r>
      <w:r w:rsidR="003F1304" w:rsidRPr="00C56DA6">
        <w:rPr>
          <w:rFonts w:cstheme="minorHAnsi"/>
          <w:lang w:val="en-GB"/>
        </w:rPr>
        <w:t xml:space="preserve"> this</w:t>
      </w:r>
      <w:r w:rsidR="004447ED" w:rsidRPr="00C56DA6">
        <w:rPr>
          <w:rFonts w:cstheme="minorHAnsi"/>
          <w:lang w:val="en-GB"/>
        </w:rPr>
        <w:t xml:space="preserve">, and there is. </w:t>
      </w:r>
    </w:p>
    <w:p w14:paraId="3D00B0A8" w14:textId="08322B09" w:rsidR="009F580A" w:rsidRPr="00C56DA6" w:rsidRDefault="000A4F5D" w:rsidP="00E41148">
      <w:pPr>
        <w:ind w:firstLine="340"/>
        <w:rPr>
          <w:rFonts w:cstheme="minorHAnsi"/>
          <w:lang w:val="en-GB"/>
        </w:rPr>
      </w:pPr>
      <w:r w:rsidRPr="00C56DA6">
        <w:rPr>
          <w:rFonts w:cstheme="minorHAnsi"/>
          <w:lang w:val="en-GB"/>
        </w:rPr>
        <w:t>A</w:t>
      </w:r>
      <w:r w:rsidR="00DD46FC" w:rsidRPr="00C56DA6">
        <w:rPr>
          <w:rFonts w:cstheme="minorHAnsi"/>
          <w:lang w:val="en-GB"/>
        </w:rPr>
        <w:t>ll our matter and the one of the Earth is becoming less dense</w:t>
      </w:r>
      <w:r w:rsidR="00C460B1" w:rsidRPr="00C56DA6">
        <w:rPr>
          <w:rFonts w:cstheme="minorHAnsi"/>
          <w:lang w:val="en-GB"/>
        </w:rPr>
        <w:t xml:space="preserve"> as time goes by, moving us into higher dimensions</w:t>
      </w:r>
      <w:r w:rsidRPr="00C56DA6">
        <w:rPr>
          <w:rFonts w:cstheme="minorHAnsi"/>
          <w:lang w:val="en-GB"/>
        </w:rPr>
        <w:t>.</w:t>
      </w:r>
      <w:r w:rsidR="00DD46FC" w:rsidRPr="00C56DA6">
        <w:rPr>
          <w:rFonts w:cstheme="minorHAnsi"/>
          <w:lang w:val="en-GB"/>
        </w:rPr>
        <w:t xml:space="preserve"> </w:t>
      </w:r>
      <w:r w:rsidRPr="00C56DA6">
        <w:rPr>
          <w:rFonts w:cstheme="minorHAnsi"/>
          <w:lang w:val="en-GB"/>
        </w:rPr>
        <w:t xml:space="preserve">Which </w:t>
      </w:r>
      <w:r w:rsidR="005C17B2" w:rsidRPr="00C56DA6">
        <w:rPr>
          <w:rFonts w:cstheme="minorHAnsi"/>
          <w:lang w:val="en-GB"/>
        </w:rPr>
        <w:t>means that, at the time of the dinosaurs</w:t>
      </w:r>
      <w:r w:rsidR="003F1304" w:rsidRPr="00C56DA6">
        <w:rPr>
          <w:rFonts w:cstheme="minorHAnsi"/>
          <w:lang w:val="en-GB"/>
        </w:rPr>
        <w:t>,</w:t>
      </w:r>
      <w:r w:rsidR="009F580A" w:rsidRPr="00C56DA6">
        <w:rPr>
          <w:rFonts w:cstheme="minorHAnsi"/>
          <w:lang w:val="en-GB"/>
        </w:rPr>
        <w:t xml:space="preserve"> 65 million years ago</w:t>
      </w:r>
      <w:r w:rsidR="005C17B2" w:rsidRPr="00C56DA6">
        <w:rPr>
          <w:rFonts w:cstheme="minorHAnsi"/>
          <w:lang w:val="en-GB"/>
        </w:rPr>
        <w:t xml:space="preserve">, the world must have been extremely dense. </w:t>
      </w:r>
      <w:r w:rsidR="003F1304" w:rsidRPr="00C56DA6">
        <w:rPr>
          <w:rFonts w:cstheme="minorHAnsi"/>
          <w:lang w:val="en-GB"/>
        </w:rPr>
        <w:t>Remember, this is a different kind of density than the one measured today, which turns solid into liquids and gases.</w:t>
      </w:r>
      <w:r w:rsidR="00576DFF" w:rsidRPr="00C56DA6">
        <w:rPr>
          <w:rFonts w:cstheme="minorHAnsi"/>
          <w:lang w:val="en-GB"/>
        </w:rPr>
        <w:t xml:space="preserve"> </w:t>
      </w:r>
    </w:p>
    <w:p w14:paraId="39DC35F2" w14:textId="184F3610" w:rsidR="00761449" w:rsidRPr="00C56DA6" w:rsidRDefault="005C17B2" w:rsidP="00E41148">
      <w:pPr>
        <w:ind w:firstLine="340"/>
        <w:rPr>
          <w:rFonts w:cstheme="minorHAnsi"/>
          <w:lang w:val="en-GB"/>
        </w:rPr>
      </w:pPr>
      <w:r w:rsidRPr="00C56DA6">
        <w:rPr>
          <w:rFonts w:cstheme="minorHAnsi"/>
          <w:lang w:val="en-GB"/>
        </w:rPr>
        <w:t xml:space="preserve">We usually associate denser objects </w:t>
      </w:r>
      <w:r w:rsidR="00662A58" w:rsidRPr="00C56DA6">
        <w:rPr>
          <w:rFonts w:cstheme="minorHAnsi"/>
          <w:lang w:val="en-GB"/>
        </w:rPr>
        <w:t>with heaviness</w:t>
      </w:r>
      <w:r w:rsidRPr="00C56DA6">
        <w:rPr>
          <w:rFonts w:cstheme="minorHAnsi"/>
          <w:lang w:val="en-GB"/>
        </w:rPr>
        <w:t>, and today denser objects indeed weigh more</w:t>
      </w:r>
      <w:r w:rsidR="00662A58" w:rsidRPr="00C56DA6">
        <w:rPr>
          <w:rFonts w:cstheme="minorHAnsi"/>
          <w:lang w:val="en-GB"/>
        </w:rPr>
        <w:t xml:space="preserve"> than normal ones</w:t>
      </w:r>
      <w:r w:rsidR="00624D5F" w:rsidRPr="00C56DA6">
        <w:rPr>
          <w:rFonts w:cstheme="minorHAnsi"/>
          <w:lang w:val="en-GB"/>
        </w:rPr>
        <w:t xml:space="preserve"> of the same size</w:t>
      </w:r>
      <w:r w:rsidR="00FE6EFD" w:rsidRPr="00C56DA6">
        <w:rPr>
          <w:rFonts w:cstheme="minorHAnsi"/>
          <w:lang w:val="en-GB"/>
        </w:rPr>
        <w:t xml:space="preserve">, </w:t>
      </w:r>
      <w:r w:rsidR="00F45AB5" w:rsidRPr="00C56DA6">
        <w:rPr>
          <w:rFonts w:cstheme="minorHAnsi"/>
          <w:lang w:val="en-GB"/>
        </w:rPr>
        <w:t>since density affects gravity on the ground</w:t>
      </w:r>
      <w:r w:rsidRPr="00C56DA6">
        <w:rPr>
          <w:rFonts w:cstheme="minorHAnsi"/>
          <w:lang w:val="en-GB"/>
        </w:rPr>
        <w:t>.</w:t>
      </w:r>
      <w:r w:rsidR="009914F9" w:rsidRPr="00C56DA6">
        <w:rPr>
          <w:rFonts w:cstheme="minorHAnsi"/>
          <w:lang w:val="en-GB"/>
        </w:rPr>
        <w:t xml:space="preserve"> </w:t>
      </w:r>
      <w:r w:rsidR="00761449" w:rsidRPr="00C56DA6">
        <w:rPr>
          <w:rFonts w:cstheme="minorHAnsi"/>
          <w:lang w:val="en-GB"/>
        </w:rPr>
        <w:t>However, a</w:t>
      </w:r>
      <w:r w:rsidR="009914F9" w:rsidRPr="00C56DA6">
        <w:rPr>
          <w:rFonts w:cstheme="minorHAnsi"/>
          <w:lang w:val="en-GB"/>
        </w:rPr>
        <w:t xml:space="preserve"> difference in density for objects of the same size</w:t>
      </w:r>
      <w:r w:rsidR="00761449" w:rsidRPr="00C56DA6">
        <w:rPr>
          <w:rFonts w:cstheme="minorHAnsi"/>
          <w:lang w:val="en-GB"/>
        </w:rPr>
        <w:t>,</w:t>
      </w:r>
      <w:r w:rsidR="009914F9" w:rsidRPr="00C56DA6">
        <w:rPr>
          <w:rFonts w:cstheme="minorHAnsi"/>
          <w:lang w:val="en-GB"/>
        </w:rPr>
        <w:t xml:space="preserve"> would not affect falling objects</w:t>
      </w:r>
      <w:r w:rsidR="00DF439C" w:rsidRPr="00C56DA6">
        <w:rPr>
          <w:rFonts w:cstheme="minorHAnsi"/>
          <w:lang w:val="en-GB"/>
        </w:rPr>
        <w:t>.</w:t>
      </w:r>
      <w:r w:rsidR="00761449" w:rsidRPr="00C56DA6">
        <w:rPr>
          <w:rFonts w:cstheme="minorHAnsi"/>
          <w:lang w:val="en-GB"/>
        </w:rPr>
        <w:t xml:space="preserve"> </w:t>
      </w:r>
      <w:r w:rsidR="00DF439C" w:rsidRPr="00C56DA6">
        <w:rPr>
          <w:rFonts w:cstheme="minorHAnsi"/>
          <w:lang w:val="en-GB"/>
        </w:rPr>
        <w:t>T</w:t>
      </w:r>
      <w:r w:rsidR="00761449" w:rsidRPr="00C56DA6">
        <w:rPr>
          <w:rFonts w:cstheme="minorHAnsi"/>
          <w:lang w:val="en-GB"/>
        </w:rPr>
        <w:t>hey would fall at the same rate</w:t>
      </w:r>
      <w:r w:rsidR="00461928" w:rsidRPr="00C56DA6">
        <w:rPr>
          <w:rFonts w:cstheme="minorHAnsi"/>
          <w:lang w:val="en-GB"/>
        </w:rPr>
        <w:t xml:space="preserve">, since </w:t>
      </w:r>
      <w:r w:rsidR="00DF439C" w:rsidRPr="00C56DA6">
        <w:rPr>
          <w:rFonts w:cstheme="minorHAnsi"/>
          <w:lang w:val="en-GB"/>
        </w:rPr>
        <w:t>in this case</w:t>
      </w:r>
      <w:r w:rsidR="00461928" w:rsidRPr="00C56DA6">
        <w:rPr>
          <w:rFonts w:cstheme="minorHAnsi"/>
          <w:lang w:val="en-GB"/>
        </w:rPr>
        <w:t xml:space="preserve">, only the size of the objects </w:t>
      </w:r>
      <w:r w:rsidR="00E420A6" w:rsidRPr="00C56DA6">
        <w:rPr>
          <w:rFonts w:cstheme="minorHAnsi"/>
          <w:lang w:val="en-GB"/>
        </w:rPr>
        <w:t>matters</w:t>
      </w:r>
      <w:r w:rsidR="00C51ACF" w:rsidRPr="00C56DA6">
        <w:rPr>
          <w:rFonts w:cstheme="minorHAnsi"/>
          <w:lang w:val="en-GB"/>
        </w:rPr>
        <w:t xml:space="preserve"> when calculating gravity.</w:t>
      </w:r>
      <w:r w:rsidRPr="00C56DA6">
        <w:rPr>
          <w:rFonts w:cstheme="minorHAnsi"/>
          <w:lang w:val="en-GB"/>
        </w:rPr>
        <w:t xml:space="preserve"> </w:t>
      </w:r>
      <w:r w:rsidR="00113D6D" w:rsidRPr="00C56DA6">
        <w:rPr>
          <w:rFonts w:cstheme="minorHAnsi"/>
          <w:lang w:val="en-GB"/>
        </w:rPr>
        <w:t xml:space="preserve">While for </w:t>
      </w:r>
      <w:r w:rsidR="00490813" w:rsidRPr="00C56DA6">
        <w:rPr>
          <w:rFonts w:cstheme="minorHAnsi"/>
          <w:lang w:val="en-GB"/>
        </w:rPr>
        <w:t xml:space="preserve">the </w:t>
      </w:r>
      <w:r w:rsidR="00113D6D" w:rsidRPr="00C56DA6">
        <w:rPr>
          <w:rFonts w:cstheme="minorHAnsi"/>
          <w:lang w:val="en-GB"/>
        </w:rPr>
        <w:t>UFOs floating in the air, this is buoyancy of an object of a lesser density</w:t>
      </w:r>
      <w:r w:rsidR="00490813" w:rsidRPr="00C56DA6">
        <w:rPr>
          <w:rFonts w:cstheme="minorHAnsi"/>
          <w:lang w:val="en-GB"/>
        </w:rPr>
        <w:t>,</w:t>
      </w:r>
      <w:r w:rsidR="00113D6D" w:rsidRPr="00C56DA6">
        <w:rPr>
          <w:rFonts w:cstheme="minorHAnsi"/>
          <w:lang w:val="en-GB"/>
        </w:rPr>
        <w:t xml:space="preserve"> being pushed above </w:t>
      </w:r>
      <w:r w:rsidR="001F4293" w:rsidRPr="00C56DA6">
        <w:rPr>
          <w:rFonts w:cstheme="minorHAnsi"/>
          <w:lang w:val="en-GB"/>
        </w:rPr>
        <w:t xml:space="preserve">the air, which is </w:t>
      </w:r>
      <w:r w:rsidR="00490813" w:rsidRPr="00C56DA6">
        <w:rPr>
          <w:rFonts w:cstheme="minorHAnsi"/>
          <w:lang w:val="en-GB"/>
        </w:rPr>
        <w:t>denser</w:t>
      </w:r>
      <w:r w:rsidR="001F4293" w:rsidRPr="00C56DA6">
        <w:rPr>
          <w:rFonts w:cstheme="minorHAnsi"/>
          <w:lang w:val="en-GB"/>
        </w:rPr>
        <w:t xml:space="preserve"> or about the same as the UFOs.</w:t>
      </w:r>
      <w:r w:rsidR="007B1930" w:rsidRPr="00C56DA6">
        <w:rPr>
          <w:rFonts w:cstheme="minorHAnsi"/>
          <w:lang w:val="en-GB"/>
        </w:rPr>
        <w:t xml:space="preserve"> Like a </w:t>
      </w:r>
      <w:r w:rsidR="003C1AD1" w:rsidRPr="00C56DA6">
        <w:rPr>
          <w:rFonts w:cstheme="minorHAnsi"/>
          <w:lang w:val="en-GB"/>
        </w:rPr>
        <w:t xml:space="preserve">rising </w:t>
      </w:r>
      <w:r w:rsidR="007B1930" w:rsidRPr="00C56DA6">
        <w:rPr>
          <w:rFonts w:cstheme="minorHAnsi"/>
          <w:lang w:val="en-GB"/>
        </w:rPr>
        <w:t>helium balloon, which is less dense than air.</w:t>
      </w:r>
    </w:p>
    <w:p w14:paraId="42B5CFDF" w14:textId="3D748341" w:rsidR="005C17B2" w:rsidRPr="00C56DA6" w:rsidRDefault="005C17B2" w:rsidP="00E41148">
      <w:pPr>
        <w:ind w:firstLine="340"/>
        <w:rPr>
          <w:rFonts w:cstheme="minorHAnsi"/>
          <w:lang w:val="en-GB"/>
        </w:rPr>
      </w:pPr>
      <w:r w:rsidRPr="00C56DA6">
        <w:rPr>
          <w:rFonts w:cstheme="minorHAnsi"/>
          <w:lang w:val="en-GB"/>
        </w:rPr>
        <w:t xml:space="preserve">So how did </w:t>
      </w:r>
      <w:r w:rsidR="008709E9" w:rsidRPr="00C56DA6">
        <w:rPr>
          <w:rFonts w:cstheme="minorHAnsi"/>
          <w:lang w:val="en-GB"/>
        </w:rPr>
        <w:t xml:space="preserve">massive dinosaurs roamed </w:t>
      </w:r>
      <w:r w:rsidRPr="00C56DA6">
        <w:rPr>
          <w:rFonts w:cstheme="minorHAnsi"/>
          <w:lang w:val="en-GB"/>
        </w:rPr>
        <w:t xml:space="preserve">the Earth </w:t>
      </w:r>
      <w:r w:rsidR="008709E9" w:rsidRPr="00C56DA6">
        <w:rPr>
          <w:rFonts w:cstheme="minorHAnsi"/>
          <w:lang w:val="en-GB"/>
        </w:rPr>
        <w:t xml:space="preserve">and flew around </w:t>
      </w:r>
      <w:r w:rsidRPr="00C56DA6">
        <w:rPr>
          <w:rFonts w:cstheme="minorHAnsi"/>
          <w:lang w:val="en-GB"/>
        </w:rPr>
        <w:t>so</w:t>
      </w:r>
      <w:r w:rsidR="008709E9" w:rsidRPr="00C56DA6">
        <w:rPr>
          <w:rFonts w:cstheme="minorHAnsi"/>
          <w:lang w:val="en-GB"/>
        </w:rPr>
        <w:t xml:space="preserve"> easily</w:t>
      </w:r>
      <w:r w:rsidR="00E54E6F" w:rsidRPr="00C56DA6">
        <w:rPr>
          <w:rFonts w:cstheme="minorHAnsi"/>
          <w:lang w:val="en-GB"/>
        </w:rPr>
        <w:t xml:space="preserve">, </w:t>
      </w:r>
      <w:r w:rsidRPr="00C56DA6">
        <w:rPr>
          <w:rFonts w:cstheme="minorHAnsi"/>
          <w:lang w:val="en-GB"/>
        </w:rPr>
        <w:t>when scientists are telling us that</w:t>
      </w:r>
      <w:r w:rsidR="003F1304" w:rsidRPr="00C56DA6">
        <w:rPr>
          <w:rFonts w:cstheme="minorHAnsi"/>
          <w:lang w:val="en-GB"/>
        </w:rPr>
        <w:t xml:space="preserve"> they appear to have defied the laws of physics?</w:t>
      </w:r>
      <w:r w:rsidRPr="00C56DA6">
        <w:rPr>
          <w:rFonts w:cstheme="minorHAnsi"/>
          <w:lang w:val="en-GB"/>
        </w:rPr>
        <w:t xml:space="preserve"> </w:t>
      </w:r>
      <w:r w:rsidR="003F1304" w:rsidRPr="00C56DA6">
        <w:rPr>
          <w:rFonts w:cstheme="minorHAnsi"/>
          <w:lang w:val="en-GB"/>
        </w:rPr>
        <w:t xml:space="preserve">And these scientists are not </w:t>
      </w:r>
      <w:r w:rsidRPr="00C56DA6">
        <w:rPr>
          <w:rFonts w:cstheme="minorHAnsi"/>
          <w:lang w:val="en-GB"/>
        </w:rPr>
        <w:t>even</w:t>
      </w:r>
      <w:r w:rsidR="00662A58" w:rsidRPr="00C56DA6">
        <w:rPr>
          <w:rFonts w:cstheme="minorHAnsi"/>
          <w:lang w:val="en-GB"/>
        </w:rPr>
        <w:t xml:space="preserve"> aware of the fact </w:t>
      </w:r>
      <w:r w:rsidRPr="00C56DA6">
        <w:rPr>
          <w:rFonts w:cstheme="minorHAnsi"/>
          <w:lang w:val="en-GB"/>
        </w:rPr>
        <w:t>that the world must have been dense</w:t>
      </w:r>
      <w:r w:rsidR="00662A58" w:rsidRPr="00C56DA6">
        <w:rPr>
          <w:rFonts w:cstheme="minorHAnsi"/>
          <w:lang w:val="en-GB"/>
        </w:rPr>
        <w:t>r</w:t>
      </w:r>
      <w:r w:rsidR="003F1304" w:rsidRPr="00C56DA6">
        <w:rPr>
          <w:rFonts w:cstheme="minorHAnsi"/>
          <w:lang w:val="en-GB"/>
        </w:rPr>
        <w:t xml:space="preserve"> by a large margin back then.</w:t>
      </w:r>
    </w:p>
    <w:p w14:paraId="0C9FC48D" w14:textId="7A66C30C" w:rsidR="00E41148" w:rsidRPr="00C56DA6" w:rsidRDefault="00E54E6F" w:rsidP="00576DFF">
      <w:pPr>
        <w:ind w:firstLine="340"/>
        <w:rPr>
          <w:rFonts w:cstheme="minorHAnsi"/>
          <w:lang w:val="en-GB"/>
        </w:rPr>
      </w:pPr>
      <w:r w:rsidRPr="00C56DA6">
        <w:rPr>
          <w:rFonts w:cstheme="minorHAnsi"/>
          <w:lang w:val="en-GB"/>
        </w:rPr>
        <w:t xml:space="preserve">Usually, smaller animals and insects tend to do everything faster than larger ones, who </w:t>
      </w:r>
      <w:r w:rsidR="003F1304" w:rsidRPr="00C56DA6">
        <w:rPr>
          <w:rFonts w:cstheme="minorHAnsi"/>
          <w:lang w:val="en-GB"/>
        </w:rPr>
        <w:t xml:space="preserve">in turn </w:t>
      </w:r>
      <w:r w:rsidRPr="00C56DA6">
        <w:rPr>
          <w:rFonts w:cstheme="minorHAnsi"/>
          <w:lang w:val="en-GB"/>
        </w:rPr>
        <w:t xml:space="preserve">tend to be denser and move in slow motion. </w:t>
      </w:r>
      <w:r w:rsidR="005E2740" w:rsidRPr="00C56DA6">
        <w:rPr>
          <w:rFonts w:cstheme="minorHAnsi"/>
          <w:lang w:val="en-GB"/>
        </w:rPr>
        <w:t>I</w:t>
      </w:r>
      <w:r w:rsidR="008709E9" w:rsidRPr="00C56DA6">
        <w:rPr>
          <w:rFonts w:cstheme="minorHAnsi"/>
          <w:lang w:val="en-GB"/>
        </w:rPr>
        <w:t xml:space="preserve">n those days, </w:t>
      </w:r>
      <w:r w:rsidR="005E2740" w:rsidRPr="00C56DA6">
        <w:rPr>
          <w:rFonts w:cstheme="minorHAnsi"/>
          <w:lang w:val="en-GB"/>
        </w:rPr>
        <w:t xml:space="preserve">matter </w:t>
      </w:r>
      <w:r w:rsidRPr="00C56DA6">
        <w:rPr>
          <w:rFonts w:cstheme="minorHAnsi"/>
          <w:lang w:val="en-GB"/>
        </w:rPr>
        <w:t xml:space="preserve">could have been denser, and yet </w:t>
      </w:r>
      <w:r w:rsidR="008709E9" w:rsidRPr="00C56DA6">
        <w:rPr>
          <w:rFonts w:cstheme="minorHAnsi"/>
          <w:lang w:val="en-GB"/>
        </w:rPr>
        <w:t xml:space="preserve">gravity </w:t>
      </w:r>
      <w:r w:rsidRPr="00C56DA6">
        <w:rPr>
          <w:rFonts w:cstheme="minorHAnsi"/>
          <w:lang w:val="en-GB"/>
        </w:rPr>
        <w:t xml:space="preserve">much less than it is today. </w:t>
      </w:r>
      <w:r w:rsidR="003F1304" w:rsidRPr="00C56DA6">
        <w:rPr>
          <w:rFonts w:cstheme="minorHAnsi"/>
          <w:lang w:val="en-GB"/>
        </w:rPr>
        <w:t>But how?</w:t>
      </w:r>
      <w:r w:rsidR="00576DFF" w:rsidRPr="00C56DA6">
        <w:rPr>
          <w:rFonts w:cstheme="minorHAnsi"/>
          <w:lang w:val="en-GB"/>
        </w:rPr>
        <w:t xml:space="preserve"> </w:t>
      </w:r>
    </w:p>
    <w:p w14:paraId="7E040509" w14:textId="77777777" w:rsidR="00005EC0" w:rsidRPr="00C56DA6" w:rsidRDefault="005A3CBF" w:rsidP="00D938F1">
      <w:pPr>
        <w:ind w:firstLine="340"/>
        <w:rPr>
          <w:rFonts w:cstheme="minorHAnsi"/>
          <w:lang w:val="en-GB"/>
        </w:rPr>
      </w:pPr>
      <w:r w:rsidRPr="00C56DA6">
        <w:rPr>
          <w:rFonts w:cstheme="minorHAnsi"/>
          <w:lang w:val="en-GB"/>
        </w:rPr>
        <w:lastRenderedPageBreak/>
        <w:t>As time goes by, the Earth become</w:t>
      </w:r>
      <w:r w:rsidR="00576DFF" w:rsidRPr="00C56DA6">
        <w:rPr>
          <w:rFonts w:cstheme="minorHAnsi"/>
          <w:lang w:val="en-GB"/>
        </w:rPr>
        <w:t>s</w:t>
      </w:r>
      <w:r w:rsidRPr="00C56DA6">
        <w:rPr>
          <w:rFonts w:cstheme="minorHAnsi"/>
          <w:lang w:val="en-GB"/>
        </w:rPr>
        <w:t xml:space="preserve"> less dense, </w:t>
      </w:r>
      <w:r w:rsidR="00576DFF" w:rsidRPr="00C56DA6">
        <w:rPr>
          <w:rFonts w:cstheme="minorHAnsi"/>
          <w:lang w:val="en-GB"/>
        </w:rPr>
        <w:t xml:space="preserve">which means </w:t>
      </w:r>
      <w:r w:rsidR="000A4F5D" w:rsidRPr="00C56DA6">
        <w:rPr>
          <w:rFonts w:cstheme="minorHAnsi"/>
          <w:lang w:val="en-GB"/>
        </w:rPr>
        <w:t xml:space="preserve">it </w:t>
      </w:r>
      <w:r w:rsidRPr="00C56DA6">
        <w:rPr>
          <w:rFonts w:cstheme="minorHAnsi"/>
          <w:lang w:val="en-GB"/>
        </w:rPr>
        <w:t>enlarg</w:t>
      </w:r>
      <w:r w:rsidR="000A4F5D" w:rsidRPr="00C56DA6">
        <w:rPr>
          <w:rFonts w:cstheme="minorHAnsi"/>
          <w:lang w:val="en-GB"/>
        </w:rPr>
        <w:t>es</w:t>
      </w:r>
      <w:r w:rsidRPr="00C56DA6">
        <w:rPr>
          <w:rFonts w:cstheme="minorHAnsi"/>
          <w:lang w:val="en-GB"/>
        </w:rPr>
        <w:t xml:space="preserve"> and grow</w:t>
      </w:r>
      <w:r w:rsidR="000A4F5D" w:rsidRPr="00C56DA6">
        <w:rPr>
          <w:rFonts w:cstheme="minorHAnsi"/>
          <w:lang w:val="en-GB"/>
        </w:rPr>
        <w:t>s</w:t>
      </w:r>
      <w:r w:rsidR="00E41148" w:rsidRPr="00C56DA6">
        <w:rPr>
          <w:rFonts w:cstheme="minorHAnsi"/>
          <w:lang w:val="en-GB"/>
        </w:rPr>
        <w:t xml:space="preserve"> in real time</w:t>
      </w:r>
      <w:r w:rsidR="000A4F5D" w:rsidRPr="00C56DA6">
        <w:rPr>
          <w:rFonts w:cstheme="minorHAnsi"/>
          <w:lang w:val="en-GB"/>
        </w:rPr>
        <w:t>.</w:t>
      </w:r>
      <w:r w:rsidRPr="00C56DA6">
        <w:rPr>
          <w:rFonts w:cstheme="minorHAnsi"/>
          <w:lang w:val="en-GB"/>
        </w:rPr>
        <w:t xml:space="preserve"> </w:t>
      </w:r>
      <w:r w:rsidR="000A4F5D" w:rsidRPr="00C56DA6">
        <w:rPr>
          <w:rFonts w:cstheme="minorHAnsi"/>
          <w:lang w:val="en-GB"/>
        </w:rPr>
        <w:t>A</w:t>
      </w:r>
      <w:r w:rsidRPr="00C56DA6">
        <w:rPr>
          <w:rFonts w:cstheme="minorHAnsi"/>
          <w:lang w:val="en-GB"/>
        </w:rPr>
        <w:t xml:space="preserve"> larger object leads to more gravity</w:t>
      </w:r>
      <w:r w:rsidR="00F20D11" w:rsidRPr="00C56DA6">
        <w:rPr>
          <w:rFonts w:cstheme="minorHAnsi"/>
          <w:lang w:val="en-GB"/>
        </w:rPr>
        <w:t>, according to the Atomic Expansion</w:t>
      </w:r>
      <w:r w:rsidR="002C1C6C" w:rsidRPr="00C56DA6">
        <w:rPr>
          <w:rFonts w:cstheme="minorHAnsi"/>
          <w:lang w:val="en-GB"/>
        </w:rPr>
        <w:t xml:space="preserve"> Equation</w:t>
      </w:r>
      <w:r w:rsidR="00D938F1" w:rsidRPr="00C56DA6">
        <w:rPr>
          <w:rFonts w:cstheme="minorHAnsi"/>
          <w:lang w:val="en-GB"/>
        </w:rPr>
        <w:t>,</w:t>
      </w:r>
      <w:r w:rsidR="00576DFF" w:rsidRPr="00C56DA6">
        <w:rPr>
          <w:rFonts w:cstheme="minorHAnsi"/>
          <w:lang w:val="en-GB"/>
        </w:rPr>
        <w:t xml:space="preserve"> wh</w:t>
      </w:r>
      <w:r w:rsidR="002C1C6C" w:rsidRPr="00C56DA6">
        <w:rPr>
          <w:rFonts w:cstheme="minorHAnsi"/>
          <w:lang w:val="en-GB"/>
        </w:rPr>
        <w:t>ere gravity</w:t>
      </w:r>
      <w:r w:rsidR="00576DFF" w:rsidRPr="00C56DA6">
        <w:rPr>
          <w:rFonts w:cstheme="minorHAnsi"/>
          <w:lang w:val="en-GB"/>
        </w:rPr>
        <w:t xml:space="preserve"> depends on the size of the objects</w:t>
      </w:r>
      <w:r w:rsidRPr="00C56DA6">
        <w:rPr>
          <w:rFonts w:cstheme="minorHAnsi"/>
          <w:lang w:val="en-GB"/>
        </w:rPr>
        <w:t xml:space="preserve">. </w:t>
      </w:r>
    </w:p>
    <w:p w14:paraId="468FAF98" w14:textId="0497B790" w:rsidR="00DB3635" w:rsidRPr="00C56DA6" w:rsidRDefault="00E41148" w:rsidP="00D938F1">
      <w:pPr>
        <w:ind w:firstLine="340"/>
        <w:rPr>
          <w:rFonts w:cstheme="minorHAnsi"/>
          <w:lang w:val="en-GB"/>
        </w:rPr>
      </w:pPr>
      <w:r w:rsidRPr="00C56DA6">
        <w:rPr>
          <w:rFonts w:cstheme="minorHAnsi"/>
          <w:lang w:val="en-GB"/>
        </w:rPr>
        <w:t>This said, if the density of our body is also becoming less dense in time, then we should feel gravity much less</w:t>
      </w:r>
      <w:r w:rsidR="00F20D11" w:rsidRPr="00C56DA6">
        <w:rPr>
          <w:rFonts w:cstheme="minorHAnsi"/>
          <w:lang w:val="en-GB"/>
        </w:rPr>
        <w:t>, as we would weigh less</w:t>
      </w:r>
      <w:r w:rsidRPr="00C56DA6">
        <w:rPr>
          <w:rFonts w:cstheme="minorHAnsi"/>
          <w:lang w:val="en-GB"/>
        </w:rPr>
        <w:t>.</w:t>
      </w:r>
      <w:r w:rsidR="00C6593E" w:rsidRPr="00C56DA6">
        <w:rPr>
          <w:rFonts w:cstheme="minorHAnsi"/>
          <w:lang w:val="en-GB"/>
        </w:rPr>
        <w:t xml:space="preserve"> </w:t>
      </w:r>
      <w:r w:rsidR="00DB3635" w:rsidRPr="00C56DA6">
        <w:rPr>
          <w:rFonts w:cstheme="minorHAnsi"/>
          <w:lang w:val="en-GB"/>
        </w:rPr>
        <w:t>But perhaps not</w:t>
      </w:r>
      <w:r w:rsidR="00E12E71" w:rsidRPr="00C56DA6">
        <w:rPr>
          <w:rFonts w:cstheme="minorHAnsi"/>
          <w:lang w:val="en-GB"/>
        </w:rPr>
        <w:t>,</w:t>
      </w:r>
      <w:r w:rsidR="00DB3635" w:rsidRPr="00C56DA6">
        <w:rPr>
          <w:rFonts w:cstheme="minorHAnsi"/>
          <w:lang w:val="en-GB"/>
        </w:rPr>
        <w:t xml:space="preserve"> if everything else around us becomes less dense</w:t>
      </w:r>
      <w:r w:rsidR="0066030E" w:rsidRPr="00C56DA6">
        <w:rPr>
          <w:rFonts w:cstheme="minorHAnsi"/>
          <w:lang w:val="en-GB"/>
        </w:rPr>
        <w:t xml:space="preserve"> as well</w:t>
      </w:r>
      <w:r w:rsidR="00E12E71" w:rsidRPr="00C56DA6">
        <w:rPr>
          <w:rFonts w:cstheme="minorHAnsi"/>
          <w:lang w:val="en-GB"/>
        </w:rPr>
        <w:t>, at the same rate</w:t>
      </w:r>
      <w:r w:rsidR="00DB3635" w:rsidRPr="00C56DA6">
        <w:rPr>
          <w:rFonts w:cstheme="minorHAnsi"/>
          <w:lang w:val="en-GB"/>
        </w:rPr>
        <w:t xml:space="preserve">. </w:t>
      </w:r>
    </w:p>
    <w:p w14:paraId="53B0ACAB" w14:textId="7B36EEB0" w:rsidR="00D938F1" w:rsidRPr="00C56DA6" w:rsidRDefault="00F20D11" w:rsidP="00D938F1">
      <w:pPr>
        <w:ind w:firstLine="340"/>
        <w:rPr>
          <w:rFonts w:cstheme="minorHAnsi"/>
          <w:lang w:val="en-GB"/>
        </w:rPr>
      </w:pPr>
      <w:r w:rsidRPr="00C56DA6">
        <w:rPr>
          <w:rFonts w:cstheme="minorHAnsi"/>
          <w:lang w:val="en-GB"/>
        </w:rPr>
        <w:t>At the time of the dinosaurs, the Earth must have been</w:t>
      </w:r>
      <w:r w:rsidR="0078772A" w:rsidRPr="00C56DA6">
        <w:rPr>
          <w:rFonts w:cstheme="minorHAnsi"/>
          <w:lang w:val="en-GB"/>
        </w:rPr>
        <w:t xml:space="preserve"> </w:t>
      </w:r>
      <w:r w:rsidRPr="00C56DA6">
        <w:rPr>
          <w:rFonts w:cstheme="minorHAnsi"/>
          <w:lang w:val="en-GB"/>
        </w:rPr>
        <w:t>denser, but smaller than it is today, leading these dinosaurs to weigh much less than we initially thought</w:t>
      </w:r>
      <w:r w:rsidR="005E6941" w:rsidRPr="00C56DA6">
        <w:rPr>
          <w:rFonts w:cstheme="minorHAnsi"/>
          <w:lang w:val="en-GB"/>
        </w:rPr>
        <w:t>. This is not due to the difference in density</w:t>
      </w:r>
      <w:r w:rsidR="00B24ECF" w:rsidRPr="00C56DA6">
        <w:rPr>
          <w:rFonts w:cstheme="minorHAnsi"/>
          <w:lang w:val="en-GB"/>
        </w:rPr>
        <w:t xml:space="preserve"> compared with today</w:t>
      </w:r>
      <w:r w:rsidR="005E6941" w:rsidRPr="00C56DA6">
        <w:rPr>
          <w:rFonts w:cstheme="minorHAnsi"/>
          <w:lang w:val="en-GB"/>
        </w:rPr>
        <w:t xml:space="preserve">, </w:t>
      </w:r>
      <w:r w:rsidR="00F746A3" w:rsidRPr="00C56DA6">
        <w:rPr>
          <w:rFonts w:cstheme="minorHAnsi"/>
          <w:lang w:val="en-GB"/>
        </w:rPr>
        <w:t xml:space="preserve">but to </w:t>
      </w:r>
      <w:r w:rsidR="00B24ECF" w:rsidRPr="00C56DA6">
        <w:rPr>
          <w:rFonts w:cstheme="minorHAnsi"/>
          <w:lang w:val="en-GB"/>
        </w:rPr>
        <w:t xml:space="preserve">a lesser force of gravity that comes with a smaller planet. </w:t>
      </w:r>
      <w:r w:rsidR="00F746A3" w:rsidRPr="00C56DA6">
        <w:rPr>
          <w:rFonts w:cstheme="minorHAnsi"/>
          <w:lang w:val="en-GB"/>
        </w:rPr>
        <w:t>L</w:t>
      </w:r>
      <w:r w:rsidR="0078772A" w:rsidRPr="00C56DA6">
        <w:rPr>
          <w:rFonts w:cstheme="minorHAnsi"/>
          <w:lang w:val="en-GB"/>
        </w:rPr>
        <w:t xml:space="preserve">ess gravity </w:t>
      </w:r>
      <w:r w:rsidR="003A397A" w:rsidRPr="00C56DA6">
        <w:rPr>
          <w:rFonts w:cstheme="minorHAnsi"/>
          <w:lang w:val="en-GB"/>
        </w:rPr>
        <w:t xml:space="preserve">also </w:t>
      </w:r>
      <w:r w:rsidR="0078772A" w:rsidRPr="00C56DA6">
        <w:rPr>
          <w:rFonts w:cstheme="minorHAnsi"/>
          <w:lang w:val="en-GB"/>
        </w:rPr>
        <w:t>leads to larger vegetation and animals.</w:t>
      </w:r>
    </w:p>
    <w:p w14:paraId="3802835C" w14:textId="22DC0D94" w:rsidR="00DB78DF" w:rsidRPr="00C56DA6" w:rsidRDefault="00E41148" w:rsidP="00D938F1">
      <w:pPr>
        <w:ind w:firstLine="340"/>
        <w:rPr>
          <w:rFonts w:cstheme="minorHAnsi"/>
          <w:lang w:val="en-GB"/>
        </w:rPr>
      </w:pPr>
      <w:r w:rsidRPr="00C56DA6">
        <w:rPr>
          <w:rFonts w:cstheme="minorHAnsi"/>
          <w:lang w:val="en-GB"/>
        </w:rPr>
        <w:t>That the Earth is growing in real time, leading to a constant rise in gravity, seems to be real, if you check out the video</w:t>
      </w:r>
      <w:r w:rsidR="00A761AE" w:rsidRPr="00C56DA6">
        <w:rPr>
          <w:rFonts w:cstheme="minorHAnsi"/>
          <w:lang w:val="en-GB"/>
        </w:rPr>
        <w:t xml:space="preserve">s of Neal Adams on his website </w:t>
      </w:r>
      <w:hyperlink r:id="rId25" w:history="1">
        <w:r w:rsidR="00A761AE" w:rsidRPr="00C56DA6">
          <w:rPr>
            <w:rStyle w:val="Hyperlink"/>
            <w:rFonts w:cstheme="minorHAnsi"/>
            <w:i/>
            <w:iCs/>
            <w:lang w:val="en-GB"/>
          </w:rPr>
          <w:t>www.nealadams.com/science-videos</w:t>
        </w:r>
      </w:hyperlink>
      <w:r w:rsidR="00A761AE" w:rsidRPr="00C56DA6">
        <w:rPr>
          <w:rFonts w:cstheme="minorHAnsi"/>
          <w:i/>
          <w:iCs/>
          <w:lang w:val="en-GB"/>
        </w:rPr>
        <w:t>.</w:t>
      </w:r>
      <w:r w:rsidR="00A761AE" w:rsidRPr="00C56DA6">
        <w:rPr>
          <w:rFonts w:cstheme="minorHAnsi"/>
          <w:lang w:val="en-GB"/>
        </w:rPr>
        <w:t xml:space="preserve"> Particularly his video on YouTube called </w:t>
      </w:r>
      <w:r w:rsidR="00A761AE" w:rsidRPr="00C56DA6">
        <w:rPr>
          <w:rFonts w:cstheme="minorHAnsi"/>
          <w:i/>
          <w:iCs/>
          <w:lang w:val="en-GB"/>
        </w:rPr>
        <w:t>“</w:t>
      </w:r>
      <w:hyperlink r:id="rId26" w:history="1">
        <w:r w:rsidR="00A761AE" w:rsidRPr="00C56DA6">
          <w:rPr>
            <w:rStyle w:val="Hyperlink"/>
            <w:rFonts w:cstheme="minorHAnsi"/>
            <w:i/>
            <w:iCs/>
            <w:lang w:val="en-GB"/>
          </w:rPr>
          <w:t>Neal Adams</w:t>
        </w:r>
        <w:r w:rsidR="00E364CA" w:rsidRPr="00C56DA6">
          <w:rPr>
            <w:rStyle w:val="Hyperlink"/>
            <w:rFonts w:cstheme="minorHAnsi"/>
            <w:i/>
            <w:iCs/>
            <w:lang w:val="en-GB"/>
          </w:rPr>
          <w:t> -</w:t>
        </w:r>
        <w:r w:rsidR="00A761AE" w:rsidRPr="00C56DA6">
          <w:rPr>
            <w:rStyle w:val="Hyperlink"/>
            <w:rFonts w:cstheme="minorHAnsi"/>
            <w:i/>
            <w:iCs/>
            <w:lang w:val="en-GB"/>
          </w:rPr>
          <w:t xml:space="preserve"> Science: Part 1</w:t>
        </w:r>
        <w:r w:rsidR="00E364CA" w:rsidRPr="00C56DA6">
          <w:rPr>
            <w:rStyle w:val="Hyperlink"/>
            <w:rFonts w:cstheme="minorHAnsi"/>
            <w:i/>
            <w:iCs/>
            <w:lang w:val="en-GB"/>
          </w:rPr>
          <w:t> -</w:t>
        </w:r>
        <w:r w:rsidR="00A761AE" w:rsidRPr="00C56DA6">
          <w:rPr>
            <w:rStyle w:val="Hyperlink"/>
            <w:rFonts w:cstheme="minorHAnsi"/>
            <w:i/>
            <w:iCs/>
            <w:lang w:val="en-GB"/>
          </w:rPr>
          <w:t xml:space="preserve"> Conspiracy</w:t>
        </w:r>
        <w:r w:rsidR="00E364CA" w:rsidRPr="00C56DA6">
          <w:rPr>
            <w:rStyle w:val="Hyperlink"/>
            <w:rFonts w:cstheme="minorHAnsi"/>
            <w:i/>
            <w:iCs/>
            <w:lang w:val="en-GB"/>
          </w:rPr>
          <w:t> -</w:t>
        </w:r>
        <w:r w:rsidR="00A761AE" w:rsidRPr="00C56DA6">
          <w:rPr>
            <w:rStyle w:val="Hyperlink"/>
            <w:rFonts w:cstheme="minorHAnsi"/>
            <w:i/>
            <w:iCs/>
            <w:lang w:val="en-GB"/>
          </w:rPr>
          <w:t xml:space="preserve"> The Earth is Growing</w:t>
        </w:r>
      </w:hyperlink>
      <w:r w:rsidR="00A761AE" w:rsidRPr="00C56DA6">
        <w:rPr>
          <w:rFonts w:cstheme="minorHAnsi"/>
          <w:i/>
          <w:iCs/>
          <w:lang w:val="en-GB"/>
        </w:rPr>
        <w:t>”.</w:t>
      </w:r>
      <w:r w:rsidR="00A761AE" w:rsidRPr="00C56DA6">
        <w:rPr>
          <w:rFonts w:cstheme="minorHAnsi"/>
          <w:lang w:val="en-GB"/>
        </w:rPr>
        <w:t xml:space="preserve"> </w:t>
      </w:r>
      <w:r w:rsidR="00F20D11" w:rsidRPr="00C56DA6">
        <w:rPr>
          <w:rFonts w:cstheme="minorHAnsi"/>
          <w:lang w:val="en-GB"/>
        </w:rPr>
        <w:t xml:space="preserve">Here is a convincing argument that at one time the Earth was very small, and all the continents glued together covered the entire planet. There were no oceans </w:t>
      </w:r>
      <w:r w:rsidR="0003684B" w:rsidRPr="00C56DA6">
        <w:rPr>
          <w:rFonts w:cstheme="minorHAnsi"/>
          <w:lang w:val="en-GB"/>
        </w:rPr>
        <w:t xml:space="preserve">back </w:t>
      </w:r>
      <w:r w:rsidR="00F20D11" w:rsidRPr="00C56DA6">
        <w:rPr>
          <w:rFonts w:cstheme="minorHAnsi"/>
          <w:lang w:val="en-GB"/>
        </w:rPr>
        <w:t xml:space="preserve">then, and the continental drift </w:t>
      </w:r>
      <w:r w:rsidR="003C5F17" w:rsidRPr="00C56DA6">
        <w:rPr>
          <w:rFonts w:cstheme="minorHAnsi"/>
          <w:lang w:val="en-GB"/>
        </w:rPr>
        <w:t xml:space="preserve">every year </w:t>
      </w:r>
      <w:r w:rsidR="00F20D11" w:rsidRPr="00C56DA6">
        <w:rPr>
          <w:rFonts w:cstheme="minorHAnsi"/>
          <w:lang w:val="en-GB"/>
        </w:rPr>
        <w:t>is proof that Earth continues to grow eve</w:t>
      </w:r>
      <w:r w:rsidR="003C5F17" w:rsidRPr="00C56DA6">
        <w:rPr>
          <w:rFonts w:cstheme="minorHAnsi"/>
          <w:lang w:val="en-GB"/>
        </w:rPr>
        <w:t>n today</w:t>
      </w:r>
      <w:r w:rsidR="00F20D11" w:rsidRPr="00C56DA6">
        <w:rPr>
          <w:rFonts w:cstheme="minorHAnsi"/>
          <w:lang w:val="en-GB"/>
        </w:rPr>
        <w:t xml:space="preserve">. </w:t>
      </w:r>
    </w:p>
    <w:p w14:paraId="0654EBA8" w14:textId="4B19F1F8" w:rsidR="00072CFB" w:rsidRPr="00C56DA6" w:rsidRDefault="003C5F17" w:rsidP="003A7EFD">
      <w:pPr>
        <w:ind w:firstLine="340"/>
        <w:rPr>
          <w:rFonts w:cstheme="minorHAnsi"/>
          <w:lang w:val="en-GB"/>
        </w:rPr>
      </w:pPr>
      <w:r w:rsidRPr="00C56DA6">
        <w:rPr>
          <w:rFonts w:cstheme="minorHAnsi"/>
          <w:lang w:val="en-GB"/>
        </w:rPr>
        <w:t>In</w:t>
      </w:r>
      <w:r w:rsidR="00DB78DF" w:rsidRPr="00C56DA6">
        <w:rPr>
          <w:rFonts w:cstheme="minorHAnsi"/>
          <w:lang w:val="en-GB"/>
        </w:rPr>
        <w:t xml:space="preserve"> time the Earth is becoming less dense, but not in the way of </w:t>
      </w:r>
      <w:r w:rsidR="0072126A" w:rsidRPr="00C56DA6">
        <w:rPr>
          <w:rFonts w:cstheme="minorHAnsi"/>
          <w:lang w:val="en-GB"/>
        </w:rPr>
        <w:t xml:space="preserve">a solid turning into water, and more in the way of moving into a </w:t>
      </w:r>
      <w:r w:rsidR="00DB78DF" w:rsidRPr="00C56DA6">
        <w:rPr>
          <w:rFonts w:cstheme="minorHAnsi"/>
          <w:lang w:val="en-GB"/>
        </w:rPr>
        <w:t xml:space="preserve">higher dimension. All its particles become more distanced and </w:t>
      </w:r>
      <w:proofErr w:type="gramStart"/>
      <w:r w:rsidR="00DB78DF" w:rsidRPr="00C56DA6">
        <w:rPr>
          <w:rFonts w:cstheme="minorHAnsi"/>
          <w:lang w:val="en-GB"/>
        </w:rPr>
        <w:t>grow in size</w:t>
      </w:r>
      <w:proofErr w:type="gramEnd"/>
      <w:r w:rsidR="00DB78DF" w:rsidRPr="00C56DA6">
        <w:rPr>
          <w:rFonts w:cstheme="minorHAnsi"/>
          <w:lang w:val="en-GB"/>
        </w:rPr>
        <w:t>, and this leads to a tangible and concrete growth of the planet</w:t>
      </w:r>
      <w:r w:rsidR="00B20D36" w:rsidRPr="00C56DA6">
        <w:rPr>
          <w:rFonts w:cstheme="minorHAnsi"/>
          <w:lang w:val="en-GB"/>
        </w:rPr>
        <w:t xml:space="preserve">, and </w:t>
      </w:r>
      <w:r w:rsidR="00072CFB" w:rsidRPr="00C56DA6">
        <w:rPr>
          <w:rFonts w:cstheme="minorHAnsi"/>
          <w:lang w:val="en-GB"/>
        </w:rPr>
        <w:t xml:space="preserve">to </w:t>
      </w:r>
      <w:r w:rsidR="00B20D36" w:rsidRPr="00C56DA6">
        <w:rPr>
          <w:rFonts w:cstheme="minorHAnsi"/>
          <w:lang w:val="en-GB"/>
        </w:rPr>
        <w:t>more gravity</w:t>
      </w:r>
      <w:r w:rsidR="00DB78DF" w:rsidRPr="00C56DA6">
        <w:rPr>
          <w:rFonts w:cstheme="minorHAnsi"/>
          <w:lang w:val="en-GB"/>
        </w:rPr>
        <w:t xml:space="preserve">. </w:t>
      </w:r>
    </w:p>
    <w:p w14:paraId="30E86870" w14:textId="134FE0B2" w:rsidR="007B3F79" w:rsidRPr="00C56DA6" w:rsidRDefault="0072126A" w:rsidP="00734390">
      <w:pPr>
        <w:ind w:firstLine="340"/>
        <w:rPr>
          <w:rFonts w:cstheme="minorHAnsi"/>
          <w:lang w:val="en-GB"/>
        </w:rPr>
      </w:pPr>
      <w:r w:rsidRPr="00C56DA6">
        <w:rPr>
          <w:rFonts w:cstheme="minorHAnsi"/>
          <w:lang w:val="en-GB"/>
        </w:rPr>
        <w:t>T</w:t>
      </w:r>
      <w:r w:rsidR="00DB78DF" w:rsidRPr="00C56DA6">
        <w:rPr>
          <w:rFonts w:cstheme="minorHAnsi"/>
          <w:lang w:val="en-GB"/>
        </w:rPr>
        <w:t>h</w:t>
      </w:r>
      <w:r w:rsidR="003E57B0" w:rsidRPr="00C56DA6">
        <w:rPr>
          <w:rFonts w:cstheme="minorHAnsi"/>
          <w:lang w:val="en-GB"/>
        </w:rPr>
        <w:t>is</w:t>
      </w:r>
      <w:r w:rsidR="00DB78DF" w:rsidRPr="00C56DA6">
        <w:rPr>
          <w:rFonts w:cstheme="minorHAnsi"/>
          <w:lang w:val="en-GB"/>
        </w:rPr>
        <w:t xml:space="preserve"> fall</w:t>
      </w:r>
      <w:r w:rsidR="003C5F17" w:rsidRPr="00C56DA6">
        <w:rPr>
          <w:rFonts w:cstheme="minorHAnsi"/>
          <w:lang w:val="en-GB"/>
        </w:rPr>
        <w:t>s</w:t>
      </w:r>
      <w:r w:rsidR="00DB78DF" w:rsidRPr="00C56DA6">
        <w:rPr>
          <w:rFonts w:cstheme="minorHAnsi"/>
          <w:lang w:val="en-GB"/>
        </w:rPr>
        <w:t xml:space="preserve"> into the third type of </w:t>
      </w:r>
      <w:r w:rsidRPr="00C56DA6">
        <w:rPr>
          <w:rFonts w:cstheme="minorHAnsi"/>
          <w:lang w:val="en-GB"/>
        </w:rPr>
        <w:t>growth</w:t>
      </w:r>
      <w:r w:rsidR="00DB78DF" w:rsidRPr="00C56DA6">
        <w:rPr>
          <w:rFonts w:cstheme="minorHAnsi"/>
          <w:lang w:val="en-GB"/>
        </w:rPr>
        <w:t xml:space="preserve"> and </w:t>
      </w:r>
      <w:r w:rsidRPr="00C56DA6">
        <w:rPr>
          <w:rFonts w:cstheme="minorHAnsi"/>
          <w:lang w:val="en-GB"/>
        </w:rPr>
        <w:t>shrinkage</w:t>
      </w:r>
      <w:r w:rsidR="00DB78DF" w:rsidRPr="00C56DA6">
        <w:rPr>
          <w:rFonts w:cstheme="minorHAnsi"/>
          <w:lang w:val="en-GB"/>
        </w:rPr>
        <w:t xml:space="preserve"> of matter, involving the neutrinos and electrons </w:t>
      </w:r>
      <w:r w:rsidRPr="00C56DA6">
        <w:rPr>
          <w:rFonts w:cstheme="minorHAnsi"/>
          <w:lang w:val="en-GB"/>
        </w:rPr>
        <w:t>moving</w:t>
      </w:r>
      <w:r w:rsidR="00DB78DF" w:rsidRPr="00C56DA6">
        <w:rPr>
          <w:rFonts w:cstheme="minorHAnsi"/>
          <w:lang w:val="en-GB"/>
        </w:rPr>
        <w:t xml:space="preserve"> faster as time goes by</w:t>
      </w:r>
      <w:r w:rsidR="0078772A" w:rsidRPr="00C56DA6">
        <w:rPr>
          <w:rFonts w:cstheme="minorHAnsi"/>
          <w:lang w:val="en-GB"/>
        </w:rPr>
        <w:t>.</w:t>
      </w:r>
      <w:r w:rsidR="00DB78DF" w:rsidRPr="00C56DA6">
        <w:rPr>
          <w:rFonts w:cstheme="minorHAnsi"/>
          <w:lang w:val="en-GB"/>
        </w:rPr>
        <w:t xml:space="preserve"> </w:t>
      </w:r>
      <w:r w:rsidR="0078772A" w:rsidRPr="00C56DA6">
        <w:rPr>
          <w:rFonts w:cstheme="minorHAnsi"/>
          <w:lang w:val="en-GB"/>
        </w:rPr>
        <w:t xml:space="preserve">This causes </w:t>
      </w:r>
      <w:r w:rsidR="00D938F1" w:rsidRPr="00C56DA6">
        <w:rPr>
          <w:rFonts w:cstheme="minorHAnsi"/>
          <w:lang w:val="en-GB"/>
        </w:rPr>
        <w:t xml:space="preserve">an </w:t>
      </w:r>
      <w:r w:rsidR="00DB78DF" w:rsidRPr="00C56DA6">
        <w:rPr>
          <w:rFonts w:cstheme="minorHAnsi"/>
          <w:lang w:val="en-GB"/>
        </w:rPr>
        <w:t>enlarg</w:t>
      </w:r>
      <w:r w:rsidR="00D938F1" w:rsidRPr="00C56DA6">
        <w:rPr>
          <w:rFonts w:cstheme="minorHAnsi"/>
          <w:lang w:val="en-GB"/>
        </w:rPr>
        <w:t xml:space="preserve">ement of the </w:t>
      </w:r>
      <w:r w:rsidR="00DB78DF" w:rsidRPr="00C56DA6">
        <w:rPr>
          <w:rFonts w:cstheme="minorHAnsi"/>
          <w:lang w:val="en-GB"/>
        </w:rPr>
        <w:t>atoms and molecules</w:t>
      </w:r>
      <w:r w:rsidRPr="00C56DA6">
        <w:rPr>
          <w:rFonts w:cstheme="minorHAnsi"/>
          <w:lang w:val="en-GB"/>
        </w:rPr>
        <w:t xml:space="preserve"> and </w:t>
      </w:r>
      <w:proofErr w:type="gramStart"/>
      <w:r w:rsidR="00D938F1" w:rsidRPr="00C56DA6">
        <w:rPr>
          <w:rFonts w:cstheme="minorHAnsi"/>
          <w:lang w:val="en-GB"/>
        </w:rPr>
        <w:t>all of</w:t>
      </w:r>
      <w:proofErr w:type="gramEnd"/>
      <w:r w:rsidR="00D938F1" w:rsidRPr="00C56DA6">
        <w:rPr>
          <w:rFonts w:cstheme="minorHAnsi"/>
          <w:lang w:val="en-GB"/>
        </w:rPr>
        <w:t xml:space="preserve"> </w:t>
      </w:r>
      <w:r w:rsidRPr="00C56DA6">
        <w:rPr>
          <w:rFonts w:cstheme="minorHAnsi"/>
          <w:lang w:val="en-GB"/>
        </w:rPr>
        <w:t>the orbits,</w:t>
      </w:r>
      <w:r w:rsidR="00DB78DF" w:rsidRPr="00C56DA6">
        <w:rPr>
          <w:rFonts w:cstheme="minorHAnsi"/>
          <w:lang w:val="en-GB"/>
        </w:rPr>
        <w:t xml:space="preserve"> moving the Earth into a higher dimension</w:t>
      </w:r>
      <w:r w:rsidR="00C26AF8" w:rsidRPr="00C56DA6">
        <w:rPr>
          <w:rFonts w:cstheme="minorHAnsi"/>
          <w:lang w:val="en-GB"/>
        </w:rPr>
        <w:t>al world, or higher density world.</w:t>
      </w:r>
      <w:r w:rsidR="00CD38C9" w:rsidRPr="00C56DA6">
        <w:rPr>
          <w:rFonts w:cstheme="minorHAnsi"/>
          <w:lang w:val="en-GB"/>
        </w:rPr>
        <w:t xml:space="preserve"> </w:t>
      </w:r>
      <w:r w:rsidR="00653BA3" w:rsidRPr="00C56DA6">
        <w:rPr>
          <w:rFonts w:cstheme="minorHAnsi"/>
          <w:lang w:val="en-GB"/>
        </w:rPr>
        <w:t>It could be a proof of this third type of expansion of matter</w:t>
      </w:r>
      <w:r w:rsidR="000043C6" w:rsidRPr="00C56DA6">
        <w:rPr>
          <w:rFonts w:cstheme="minorHAnsi"/>
          <w:lang w:val="en-GB"/>
        </w:rPr>
        <w:t xml:space="preserve">, which </w:t>
      </w:r>
      <w:r w:rsidR="00855476" w:rsidRPr="00C56DA6">
        <w:rPr>
          <w:rFonts w:cstheme="minorHAnsi"/>
          <w:lang w:val="en-GB"/>
        </w:rPr>
        <w:t xml:space="preserve">would </w:t>
      </w:r>
      <w:r w:rsidR="000043C6" w:rsidRPr="00C56DA6">
        <w:rPr>
          <w:rFonts w:cstheme="minorHAnsi"/>
          <w:lang w:val="en-GB"/>
        </w:rPr>
        <w:t xml:space="preserve">lead to </w:t>
      </w:r>
      <w:r w:rsidR="00EE2959" w:rsidRPr="00C56DA6">
        <w:rPr>
          <w:rFonts w:cstheme="minorHAnsi"/>
          <w:lang w:val="en-GB"/>
        </w:rPr>
        <w:t xml:space="preserve">a </w:t>
      </w:r>
      <w:r w:rsidR="000043C6" w:rsidRPr="00C56DA6">
        <w:rPr>
          <w:rFonts w:cstheme="minorHAnsi"/>
          <w:lang w:val="en-GB"/>
        </w:rPr>
        <w:t>real and concrete growth of matter</w:t>
      </w:r>
      <w:r w:rsidR="00855476" w:rsidRPr="00C56DA6">
        <w:rPr>
          <w:rFonts w:cstheme="minorHAnsi"/>
          <w:lang w:val="en-GB"/>
        </w:rPr>
        <w:t xml:space="preserve"> as the density lessen</w:t>
      </w:r>
      <w:r w:rsidR="000043C6" w:rsidRPr="00C56DA6">
        <w:rPr>
          <w:rFonts w:cstheme="minorHAnsi"/>
          <w:lang w:val="en-GB"/>
        </w:rPr>
        <w:t>.</w:t>
      </w:r>
    </w:p>
    <w:p w14:paraId="6CF65CF0" w14:textId="08D1394D" w:rsidR="007B3F79" w:rsidRPr="00C56DA6" w:rsidRDefault="00331F1B" w:rsidP="00734390">
      <w:pPr>
        <w:pStyle w:val="Heading2"/>
        <w:rPr>
          <w:lang w:val="en-GB"/>
        </w:rPr>
      </w:pPr>
      <w:bookmarkStart w:id="51" w:name="_Toc113022261"/>
      <w:r w:rsidRPr="00C56DA6">
        <w:rPr>
          <w:lang w:val="en-GB"/>
        </w:rPr>
        <w:lastRenderedPageBreak/>
        <w:t>2</w:t>
      </w:r>
      <w:r w:rsidR="007B3F79" w:rsidRPr="00C56DA6">
        <w:rPr>
          <w:lang w:val="en-GB"/>
        </w:rPr>
        <w:t>.</w:t>
      </w:r>
      <w:r w:rsidR="009452E8" w:rsidRPr="00C56DA6">
        <w:rPr>
          <w:lang w:val="en-GB"/>
        </w:rPr>
        <w:t>8</w:t>
      </w:r>
      <w:r w:rsidR="007B3F79" w:rsidRPr="00C56DA6">
        <w:rPr>
          <w:lang w:val="en-GB"/>
        </w:rPr>
        <w:t xml:space="preserve"> How to raise the vibrational rate or </w:t>
      </w:r>
      <w:r w:rsidR="004230CD" w:rsidRPr="00C56DA6">
        <w:rPr>
          <w:lang w:val="en-GB"/>
        </w:rPr>
        <w:t xml:space="preserve">interdimensional </w:t>
      </w:r>
      <w:r w:rsidR="007B3F79" w:rsidRPr="00C56DA6">
        <w:rPr>
          <w:lang w:val="en-GB"/>
        </w:rPr>
        <w:t>frequency of matter?</w:t>
      </w:r>
      <w:bookmarkEnd w:id="51"/>
    </w:p>
    <w:p w14:paraId="42585BE6" w14:textId="5D0CC577" w:rsidR="007B3F79" w:rsidRPr="00C56DA6" w:rsidRDefault="007B3F79" w:rsidP="002D52EC">
      <w:pPr>
        <w:ind w:firstLine="340"/>
        <w:rPr>
          <w:rFonts w:cstheme="minorHAnsi"/>
          <w:lang w:val="en-GB"/>
        </w:rPr>
      </w:pPr>
      <w:r w:rsidRPr="00C56DA6">
        <w:rPr>
          <w:rFonts w:cstheme="minorHAnsi"/>
          <w:lang w:val="en-GB"/>
        </w:rPr>
        <w:t xml:space="preserve">Although you would use heat or pressure </w:t>
      </w:r>
      <w:proofErr w:type="gramStart"/>
      <w:r w:rsidRPr="00C56DA6">
        <w:rPr>
          <w:rFonts w:cstheme="minorHAnsi"/>
          <w:lang w:val="en-GB"/>
        </w:rPr>
        <w:t>in order to</w:t>
      </w:r>
      <w:proofErr w:type="gramEnd"/>
      <w:r w:rsidRPr="00C56DA6">
        <w:rPr>
          <w:rFonts w:cstheme="minorHAnsi"/>
          <w:lang w:val="en-GB"/>
        </w:rPr>
        <w:t xml:space="preserve"> turn solids into liquids and gases, so the molecules become more spaced out</w:t>
      </w:r>
      <w:r w:rsidR="002D52EC" w:rsidRPr="00C56DA6">
        <w:rPr>
          <w:rFonts w:cstheme="minorHAnsi"/>
          <w:lang w:val="en-GB"/>
        </w:rPr>
        <w:t xml:space="preserve"> and volatile</w:t>
      </w:r>
      <w:r w:rsidRPr="00C56DA6">
        <w:rPr>
          <w:rFonts w:cstheme="minorHAnsi"/>
          <w:lang w:val="en-GB"/>
        </w:rPr>
        <w:t xml:space="preserve">, it is not the </w:t>
      </w:r>
      <w:r w:rsidR="00393F4E" w:rsidRPr="00C56DA6">
        <w:rPr>
          <w:rFonts w:cstheme="minorHAnsi"/>
          <w:lang w:val="en-GB"/>
        </w:rPr>
        <w:t xml:space="preserve">best </w:t>
      </w:r>
      <w:r w:rsidRPr="00C56DA6">
        <w:rPr>
          <w:rFonts w:cstheme="minorHAnsi"/>
          <w:lang w:val="en-GB"/>
        </w:rPr>
        <w:t xml:space="preserve">way </w:t>
      </w:r>
      <w:r w:rsidR="00393F4E" w:rsidRPr="00C56DA6">
        <w:rPr>
          <w:rFonts w:cstheme="minorHAnsi"/>
          <w:lang w:val="en-GB"/>
        </w:rPr>
        <w:t>to</w:t>
      </w:r>
      <w:r w:rsidRPr="00C56DA6">
        <w:rPr>
          <w:rFonts w:cstheme="minorHAnsi"/>
          <w:lang w:val="en-GB"/>
        </w:rPr>
        <w:t xml:space="preserve"> raise your vibrational rate and move to another dimension</w:t>
      </w:r>
      <w:r w:rsidR="002D52EC" w:rsidRPr="00C56DA6">
        <w:rPr>
          <w:rFonts w:cstheme="minorHAnsi"/>
          <w:lang w:val="en-GB"/>
        </w:rPr>
        <w:t xml:space="preserve">, although it might work </w:t>
      </w:r>
      <w:r w:rsidR="00F66CDE" w:rsidRPr="00C56DA6">
        <w:rPr>
          <w:rFonts w:cstheme="minorHAnsi"/>
          <w:lang w:val="en-GB"/>
        </w:rPr>
        <w:t>under</w:t>
      </w:r>
      <w:r w:rsidR="002D52EC" w:rsidRPr="00C56DA6">
        <w:rPr>
          <w:rFonts w:cstheme="minorHAnsi"/>
          <w:lang w:val="en-GB"/>
        </w:rPr>
        <w:t xml:space="preserve"> certain circumstances</w:t>
      </w:r>
      <w:r w:rsidRPr="00C56DA6">
        <w:rPr>
          <w:rFonts w:cstheme="minorHAnsi"/>
          <w:lang w:val="en-GB"/>
        </w:rPr>
        <w:t xml:space="preserve">. The process is different when </w:t>
      </w:r>
      <w:r w:rsidR="006E0FF6" w:rsidRPr="00C56DA6">
        <w:rPr>
          <w:rFonts w:cstheme="minorHAnsi"/>
          <w:lang w:val="en-GB"/>
        </w:rPr>
        <w:t xml:space="preserve">you need to cause </w:t>
      </w:r>
      <w:r w:rsidRPr="00C56DA6">
        <w:rPr>
          <w:rFonts w:cstheme="minorHAnsi"/>
          <w:lang w:val="en-GB"/>
        </w:rPr>
        <w:t xml:space="preserve">the electrons </w:t>
      </w:r>
      <w:r w:rsidR="006E0FF6" w:rsidRPr="00C56DA6">
        <w:rPr>
          <w:rFonts w:cstheme="minorHAnsi"/>
          <w:lang w:val="en-GB"/>
        </w:rPr>
        <w:t xml:space="preserve">to grow </w:t>
      </w:r>
      <w:r w:rsidRPr="00C56DA6">
        <w:rPr>
          <w:rFonts w:cstheme="minorHAnsi"/>
          <w:lang w:val="en-GB"/>
        </w:rPr>
        <w:t>inside and in between the atoms</w:t>
      </w:r>
      <w:r w:rsidR="006E0FF6" w:rsidRPr="00C56DA6">
        <w:rPr>
          <w:rFonts w:cstheme="minorHAnsi"/>
          <w:lang w:val="en-GB"/>
        </w:rPr>
        <w:t>, as well as being</w:t>
      </w:r>
      <w:r w:rsidRPr="00C56DA6">
        <w:rPr>
          <w:rFonts w:cstheme="minorHAnsi"/>
          <w:lang w:val="en-GB"/>
        </w:rPr>
        <w:t xml:space="preserve"> accelerated, so </w:t>
      </w:r>
      <w:r w:rsidR="002D52EC" w:rsidRPr="00C56DA6">
        <w:rPr>
          <w:rFonts w:cstheme="minorHAnsi"/>
          <w:lang w:val="en-GB"/>
        </w:rPr>
        <w:t xml:space="preserve">matter </w:t>
      </w:r>
      <w:r w:rsidR="006B0AA2" w:rsidRPr="00C56DA6">
        <w:rPr>
          <w:rFonts w:cstheme="minorHAnsi"/>
          <w:lang w:val="en-GB"/>
        </w:rPr>
        <w:t xml:space="preserve">can </w:t>
      </w:r>
      <w:r w:rsidR="002D52EC" w:rsidRPr="00C56DA6">
        <w:rPr>
          <w:rFonts w:cstheme="minorHAnsi"/>
          <w:lang w:val="en-GB"/>
        </w:rPr>
        <w:t xml:space="preserve">grow while </w:t>
      </w:r>
      <w:proofErr w:type="gramStart"/>
      <w:r w:rsidR="002D52EC" w:rsidRPr="00C56DA6">
        <w:rPr>
          <w:rFonts w:cstheme="minorHAnsi"/>
          <w:lang w:val="en-GB"/>
        </w:rPr>
        <w:t>still keeping</w:t>
      </w:r>
      <w:proofErr w:type="gramEnd"/>
      <w:r w:rsidR="002D52EC" w:rsidRPr="00C56DA6">
        <w:rPr>
          <w:rFonts w:cstheme="minorHAnsi"/>
          <w:lang w:val="en-GB"/>
        </w:rPr>
        <w:t xml:space="preserve"> a coherent and solid molecular structure</w:t>
      </w:r>
      <w:r w:rsidRPr="00C56DA6">
        <w:rPr>
          <w:rFonts w:cstheme="minorHAnsi"/>
          <w:lang w:val="en-GB"/>
        </w:rPr>
        <w:t>. </w:t>
      </w:r>
    </w:p>
    <w:p w14:paraId="52CA5202" w14:textId="3F3509E8" w:rsidR="007B3F79" w:rsidRPr="00C56DA6" w:rsidRDefault="00F76AF5" w:rsidP="007B3F79">
      <w:pPr>
        <w:ind w:firstLine="340"/>
        <w:rPr>
          <w:rFonts w:cstheme="minorHAnsi"/>
          <w:lang w:val="en-GB"/>
        </w:rPr>
      </w:pPr>
      <w:r w:rsidRPr="00C56DA6">
        <w:rPr>
          <w:rFonts w:cstheme="minorHAnsi"/>
          <w:lang w:val="en-GB"/>
        </w:rPr>
        <w:t>Ultraterrestrials</w:t>
      </w:r>
      <w:r w:rsidR="007B3F79" w:rsidRPr="00C56DA6">
        <w:rPr>
          <w:rFonts w:cstheme="minorHAnsi"/>
          <w:lang w:val="en-GB"/>
        </w:rPr>
        <w:t xml:space="preserve"> appear to have the technology to do that, as other beings appear to be able to achieve it through </w:t>
      </w:r>
      <w:r w:rsidR="001D5592" w:rsidRPr="00C56DA6">
        <w:rPr>
          <w:rFonts w:cstheme="minorHAnsi"/>
          <w:lang w:val="en-GB"/>
        </w:rPr>
        <w:t>will</w:t>
      </w:r>
      <w:r w:rsidR="007B3F79" w:rsidRPr="00C56DA6">
        <w:rPr>
          <w:rFonts w:cstheme="minorHAnsi"/>
          <w:lang w:val="en-GB"/>
        </w:rPr>
        <w:t xml:space="preserve">. Some sources are telling us we can achieve it through thought alone, by imagining white light </w:t>
      </w:r>
      <w:r w:rsidR="006B0AA2" w:rsidRPr="00C56DA6">
        <w:rPr>
          <w:rFonts w:cstheme="minorHAnsi"/>
          <w:lang w:val="en-GB"/>
        </w:rPr>
        <w:t xml:space="preserve">vibrating faster </w:t>
      </w:r>
      <w:r w:rsidR="007B3F79" w:rsidRPr="00C56DA6">
        <w:rPr>
          <w:rFonts w:cstheme="minorHAnsi"/>
          <w:lang w:val="en-GB"/>
        </w:rPr>
        <w:t xml:space="preserve">passing through us. </w:t>
      </w:r>
      <w:r w:rsidR="00393F4E" w:rsidRPr="00C56DA6">
        <w:rPr>
          <w:rFonts w:cstheme="minorHAnsi"/>
          <w:lang w:val="en-GB"/>
        </w:rPr>
        <w:t>However, t</w:t>
      </w:r>
      <w:r w:rsidR="007B3F79" w:rsidRPr="00C56DA6">
        <w:rPr>
          <w:rFonts w:cstheme="minorHAnsi"/>
          <w:lang w:val="en-GB"/>
        </w:rPr>
        <w:t>here must be a way</w:t>
      </w:r>
      <w:r w:rsidR="00E77D4F" w:rsidRPr="00C56DA6">
        <w:rPr>
          <w:rFonts w:cstheme="minorHAnsi"/>
          <w:lang w:val="en-GB"/>
        </w:rPr>
        <w:t xml:space="preserve"> </w:t>
      </w:r>
      <w:r w:rsidR="007B3F79" w:rsidRPr="00C56DA6">
        <w:rPr>
          <w:rFonts w:cstheme="minorHAnsi"/>
          <w:lang w:val="en-GB"/>
        </w:rPr>
        <w:t>to achieve it through technology. </w:t>
      </w:r>
    </w:p>
    <w:p w14:paraId="36B8ED32" w14:textId="178ECAF1" w:rsidR="007B3F79" w:rsidRPr="00C56DA6" w:rsidRDefault="007B3F79" w:rsidP="00E2721B">
      <w:pPr>
        <w:ind w:firstLine="340"/>
        <w:rPr>
          <w:rFonts w:cstheme="minorHAnsi"/>
          <w:lang w:val="en-GB"/>
        </w:rPr>
      </w:pPr>
      <w:r w:rsidRPr="00C56DA6">
        <w:rPr>
          <w:rFonts w:cstheme="minorHAnsi"/>
          <w:lang w:val="en-GB"/>
        </w:rPr>
        <w:t>I feel that light composed of clusters of electrons, with electrons orbiting faster within the clusters and between the clusters, is one way to raise the vibrational rate of matter. The differen</w:t>
      </w:r>
      <w:r w:rsidR="00393F4E" w:rsidRPr="00C56DA6">
        <w:rPr>
          <w:rFonts w:cstheme="minorHAnsi"/>
          <w:lang w:val="en-GB"/>
        </w:rPr>
        <w:t xml:space="preserve">ce from our normal light, </w:t>
      </w:r>
      <w:r w:rsidR="00F66CDE" w:rsidRPr="00C56DA6">
        <w:rPr>
          <w:rFonts w:cstheme="minorHAnsi"/>
          <w:lang w:val="en-GB"/>
        </w:rPr>
        <w:t xml:space="preserve">is that the electrons are larger, </w:t>
      </w:r>
      <w:r w:rsidR="006B0AA2" w:rsidRPr="00C56DA6">
        <w:rPr>
          <w:rFonts w:cstheme="minorHAnsi"/>
          <w:lang w:val="en-GB"/>
        </w:rPr>
        <w:t>the speed and size of the orbits of the electrons</w:t>
      </w:r>
      <w:r w:rsidR="00F66CDE" w:rsidRPr="00C56DA6">
        <w:rPr>
          <w:rFonts w:cstheme="minorHAnsi"/>
          <w:lang w:val="en-GB"/>
        </w:rPr>
        <w:t xml:space="preserve"> are higher</w:t>
      </w:r>
      <w:r w:rsidR="006B0AA2" w:rsidRPr="00C56DA6">
        <w:rPr>
          <w:rFonts w:cstheme="minorHAnsi"/>
          <w:lang w:val="en-GB"/>
        </w:rPr>
        <w:t xml:space="preserve">, defining the size of the clusters </w:t>
      </w:r>
      <w:r w:rsidR="00843761" w:rsidRPr="00C56DA6">
        <w:rPr>
          <w:rFonts w:cstheme="minorHAnsi"/>
          <w:lang w:val="en-GB"/>
        </w:rPr>
        <w:t xml:space="preserve">of electrons within light, </w:t>
      </w:r>
      <w:r w:rsidR="006B0AA2" w:rsidRPr="00C56DA6">
        <w:rPr>
          <w:rFonts w:cstheme="minorHAnsi"/>
          <w:lang w:val="en-GB"/>
        </w:rPr>
        <w:t>and the distance between them</w:t>
      </w:r>
      <w:r w:rsidRPr="00C56DA6">
        <w:rPr>
          <w:rFonts w:cstheme="minorHAnsi"/>
          <w:lang w:val="en-GB"/>
        </w:rPr>
        <w:t xml:space="preserve">. By exposing an object to that higher light frequency, you would raise the frequency of that object. But how can we produce such </w:t>
      </w:r>
      <w:r w:rsidR="004230CD" w:rsidRPr="00C56DA6">
        <w:rPr>
          <w:rFonts w:cstheme="minorHAnsi"/>
          <w:lang w:val="en-GB"/>
        </w:rPr>
        <w:t xml:space="preserve">interdimensional </w:t>
      </w:r>
      <w:r w:rsidRPr="00C56DA6">
        <w:rPr>
          <w:rFonts w:cstheme="minorHAnsi"/>
          <w:lang w:val="en-GB"/>
        </w:rPr>
        <w:t>light</w:t>
      </w:r>
      <w:r w:rsidR="00393F4E" w:rsidRPr="00C56DA6">
        <w:rPr>
          <w:rFonts w:cstheme="minorHAnsi"/>
          <w:lang w:val="en-GB"/>
        </w:rPr>
        <w:t>, from a higher electromagnetic spectrum</w:t>
      </w:r>
      <w:r w:rsidR="00E1495C" w:rsidRPr="00C56DA6">
        <w:rPr>
          <w:rFonts w:cstheme="minorHAnsi"/>
          <w:lang w:val="en-GB"/>
        </w:rPr>
        <w:t>,</w:t>
      </w:r>
      <w:r w:rsidR="00284B42" w:rsidRPr="00C56DA6">
        <w:rPr>
          <w:rFonts w:cstheme="minorHAnsi"/>
          <w:lang w:val="en-GB"/>
        </w:rPr>
        <w:t xml:space="preserve"> where all the particles are larger and vibrating faster</w:t>
      </w:r>
      <w:r w:rsidRPr="00C56DA6">
        <w:rPr>
          <w:rFonts w:cstheme="minorHAnsi"/>
          <w:lang w:val="en-GB"/>
        </w:rPr>
        <w:t xml:space="preserve">? </w:t>
      </w:r>
    </w:p>
    <w:p w14:paraId="48DF51CD" w14:textId="6A65BCEF" w:rsidR="004067F6" w:rsidRPr="00C56DA6" w:rsidRDefault="007B3F79" w:rsidP="007B3F79">
      <w:pPr>
        <w:ind w:firstLine="340"/>
        <w:rPr>
          <w:rFonts w:cstheme="minorHAnsi"/>
          <w:lang w:val="en-GB"/>
        </w:rPr>
      </w:pPr>
      <w:r w:rsidRPr="00C56DA6">
        <w:rPr>
          <w:rFonts w:cstheme="minorHAnsi"/>
          <w:lang w:val="en-GB"/>
        </w:rPr>
        <w:t xml:space="preserve">Please note that the frequency of light I am referring to here is not related to the frequency of light we find </w:t>
      </w:r>
      <w:r w:rsidR="00393F4E" w:rsidRPr="00C56DA6">
        <w:rPr>
          <w:rFonts w:cstheme="minorHAnsi"/>
          <w:lang w:val="en-GB"/>
        </w:rPr>
        <w:t xml:space="preserve">solely </w:t>
      </w:r>
      <w:r w:rsidR="00320420" w:rsidRPr="00C56DA6">
        <w:rPr>
          <w:rFonts w:cstheme="minorHAnsi"/>
          <w:lang w:val="en-GB"/>
        </w:rPr>
        <w:t>within</w:t>
      </w:r>
      <w:r w:rsidRPr="00C56DA6">
        <w:rPr>
          <w:rFonts w:cstheme="minorHAnsi"/>
          <w:lang w:val="en-GB"/>
        </w:rPr>
        <w:t xml:space="preserve"> </w:t>
      </w:r>
      <w:r w:rsidR="00393F4E" w:rsidRPr="00C56DA6">
        <w:rPr>
          <w:rFonts w:cstheme="minorHAnsi"/>
          <w:lang w:val="en-GB"/>
        </w:rPr>
        <w:t>our</w:t>
      </w:r>
      <w:r w:rsidRPr="00C56DA6">
        <w:rPr>
          <w:rFonts w:cstheme="minorHAnsi"/>
          <w:lang w:val="en-GB"/>
        </w:rPr>
        <w:t xml:space="preserve"> </w:t>
      </w:r>
      <w:r w:rsidR="004E66BD" w:rsidRPr="00C56DA6">
        <w:rPr>
          <w:rFonts w:cstheme="minorHAnsi"/>
          <w:lang w:val="en-GB"/>
        </w:rPr>
        <w:t xml:space="preserve">own </w:t>
      </w:r>
      <w:r w:rsidRPr="00C56DA6">
        <w:rPr>
          <w:rFonts w:cstheme="minorHAnsi"/>
          <w:lang w:val="en-GB"/>
        </w:rPr>
        <w:t xml:space="preserve">electromagnetic spectrum, where light goes from infrared to visible light, to ultraviolet </w:t>
      </w:r>
      <w:r w:rsidR="00393F4E" w:rsidRPr="00C56DA6">
        <w:rPr>
          <w:rFonts w:cstheme="minorHAnsi"/>
          <w:lang w:val="en-GB"/>
        </w:rPr>
        <w:t xml:space="preserve">light </w:t>
      </w:r>
      <w:r w:rsidRPr="00C56DA6">
        <w:rPr>
          <w:rFonts w:cstheme="minorHAnsi"/>
          <w:lang w:val="en-GB"/>
        </w:rPr>
        <w:t xml:space="preserve">and up to gamma rays. That frequency of light simply means a change in the size of the electron clusters composing light or radiation, </w:t>
      </w:r>
      <w:r w:rsidR="00843761" w:rsidRPr="00C56DA6">
        <w:rPr>
          <w:rFonts w:cstheme="minorHAnsi"/>
          <w:lang w:val="en-GB"/>
        </w:rPr>
        <w:t xml:space="preserve">the electrons themselves don’t change size or speed. </w:t>
      </w:r>
      <w:r w:rsidR="00F57486" w:rsidRPr="00C56DA6">
        <w:rPr>
          <w:rFonts w:cstheme="minorHAnsi"/>
          <w:lang w:val="en-GB"/>
        </w:rPr>
        <w:t>And</w:t>
      </w:r>
      <w:r w:rsidRPr="00C56DA6">
        <w:rPr>
          <w:rFonts w:cstheme="minorHAnsi"/>
          <w:lang w:val="en-GB"/>
        </w:rPr>
        <w:t xml:space="preserve"> the intensity </w:t>
      </w:r>
      <w:r w:rsidR="00843761" w:rsidRPr="00C56DA6">
        <w:rPr>
          <w:rFonts w:cstheme="minorHAnsi"/>
          <w:lang w:val="en-GB"/>
        </w:rPr>
        <w:t xml:space="preserve">of </w:t>
      </w:r>
      <w:r w:rsidR="00F57486" w:rsidRPr="00C56DA6">
        <w:rPr>
          <w:rFonts w:cstheme="minorHAnsi"/>
          <w:lang w:val="en-GB"/>
        </w:rPr>
        <w:t xml:space="preserve">the </w:t>
      </w:r>
      <w:r w:rsidR="00843761" w:rsidRPr="00C56DA6">
        <w:rPr>
          <w:rFonts w:cstheme="minorHAnsi"/>
          <w:lang w:val="en-GB"/>
        </w:rPr>
        <w:t>light</w:t>
      </w:r>
      <w:r w:rsidR="00F57486" w:rsidRPr="00C56DA6">
        <w:rPr>
          <w:rFonts w:cstheme="minorHAnsi"/>
          <w:lang w:val="en-GB"/>
        </w:rPr>
        <w:t>,</w:t>
      </w:r>
      <w:r w:rsidR="00843761" w:rsidRPr="00C56DA6">
        <w:rPr>
          <w:rFonts w:cstheme="minorHAnsi"/>
          <w:lang w:val="en-GB"/>
        </w:rPr>
        <w:t xml:space="preserve"> </w:t>
      </w:r>
      <w:r w:rsidRPr="00C56DA6">
        <w:rPr>
          <w:rFonts w:cstheme="minorHAnsi"/>
          <w:lang w:val="en-GB"/>
        </w:rPr>
        <w:t>is how many clusters are passing per second. The clusters being larger for infrared, and very small for gamma rays</w:t>
      </w:r>
      <w:r w:rsidR="00843761" w:rsidRPr="00C56DA6">
        <w:rPr>
          <w:rFonts w:cstheme="minorHAnsi"/>
          <w:lang w:val="en-GB"/>
        </w:rPr>
        <w:t xml:space="preserve">, which means with </w:t>
      </w:r>
      <w:proofErr w:type="gramStart"/>
      <w:r w:rsidR="00843761" w:rsidRPr="00C56DA6">
        <w:rPr>
          <w:rFonts w:cstheme="minorHAnsi"/>
          <w:lang w:val="en-GB"/>
        </w:rPr>
        <w:t>more or less electrons</w:t>
      </w:r>
      <w:proofErr w:type="gramEnd"/>
      <w:r w:rsidR="00843761" w:rsidRPr="00C56DA6">
        <w:rPr>
          <w:rFonts w:cstheme="minorHAnsi"/>
          <w:lang w:val="en-GB"/>
        </w:rPr>
        <w:t xml:space="preserve"> within the clusters.</w:t>
      </w:r>
      <w:r w:rsidR="004230CD" w:rsidRPr="00C56DA6">
        <w:rPr>
          <w:rFonts w:cstheme="minorHAnsi"/>
          <w:lang w:val="en-GB"/>
        </w:rPr>
        <w:t xml:space="preserve"> </w:t>
      </w:r>
      <w:proofErr w:type="gramStart"/>
      <w:r w:rsidR="004230CD" w:rsidRPr="00C56DA6">
        <w:rPr>
          <w:rFonts w:cstheme="minorHAnsi"/>
          <w:lang w:val="en-GB"/>
        </w:rPr>
        <w:t xml:space="preserve">The </w:t>
      </w:r>
      <w:r w:rsidR="004230CD" w:rsidRPr="00C56DA6">
        <w:rPr>
          <w:rFonts w:cstheme="minorHAnsi"/>
          <w:lang w:val="en-GB"/>
        </w:rPr>
        <w:lastRenderedPageBreak/>
        <w:t>interdimensional frequency of matter,</w:t>
      </w:r>
      <w:proofErr w:type="gramEnd"/>
      <w:r w:rsidR="004230CD" w:rsidRPr="00C56DA6">
        <w:rPr>
          <w:rFonts w:cstheme="minorHAnsi"/>
          <w:lang w:val="en-GB"/>
        </w:rPr>
        <w:t xml:space="preserve"> refers to the number of orbiting cycles</w:t>
      </w:r>
      <w:r w:rsidR="006E651F" w:rsidRPr="00C56DA6">
        <w:rPr>
          <w:rFonts w:cstheme="minorHAnsi"/>
          <w:lang w:val="en-GB"/>
        </w:rPr>
        <w:t xml:space="preserve"> of neutrinos within and between electrons, and of electrons within and between atoms and molecules. </w:t>
      </w:r>
    </w:p>
    <w:p w14:paraId="1D3BDEAA" w14:textId="2C9C3447" w:rsidR="003131E2" w:rsidRPr="00C56DA6" w:rsidRDefault="00E2721B" w:rsidP="00E2721B">
      <w:pPr>
        <w:ind w:firstLine="340"/>
        <w:rPr>
          <w:rFonts w:cstheme="minorHAnsi"/>
          <w:lang w:val="en-GB"/>
        </w:rPr>
      </w:pPr>
      <w:r w:rsidRPr="00C56DA6">
        <w:rPr>
          <w:rFonts w:cstheme="minorHAnsi"/>
          <w:lang w:val="en-GB"/>
        </w:rPr>
        <w:t xml:space="preserve">I will soon discuss my new model of the electron, which now has </w:t>
      </w:r>
      <w:r w:rsidR="00D663C5" w:rsidRPr="00C56DA6">
        <w:rPr>
          <w:rFonts w:cstheme="minorHAnsi"/>
          <w:lang w:val="en-GB"/>
        </w:rPr>
        <w:t xml:space="preserve">neutrinos orbiting around </w:t>
      </w:r>
      <w:r w:rsidRPr="00C56DA6">
        <w:rPr>
          <w:rFonts w:cstheme="minorHAnsi"/>
          <w:lang w:val="en-GB"/>
        </w:rPr>
        <w:t xml:space="preserve">a nucleus </w:t>
      </w:r>
      <w:r w:rsidR="00D663C5" w:rsidRPr="00C56DA6">
        <w:rPr>
          <w:rFonts w:cstheme="minorHAnsi"/>
          <w:lang w:val="en-GB"/>
        </w:rPr>
        <w:t>called a super-neutrino.</w:t>
      </w:r>
      <w:r w:rsidRPr="00C56DA6">
        <w:rPr>
          <w:rFonts w:cstheme="minorHAnsi"/>
          <w:lang w:val="en-GB"/>
        </w:rPr>
        <w:t xml:space="preserve"> The speed of the neutrinos affects the size of their orbits, which causes the electrons to grow or shrink. This in turn affects the </w:t>
      </w:r>
      <w:r w:rsidR="00F57486" w:rsidRPr="00C56DA6">
        <w:rPr>
          <w:rFonts w:cstheme="minorHAnsi"/>
          <w:lang w:val="en-GB"/>
        </w:rPr>
        <w:t>speed</w:t>
      </w:r>
      <w:r w:rsidR="003131E2" w:rsidRPr="00C56DA6">
        <w:rPr>
          <w:rFonts w:cstheme="minorHAnsi"/>
          <w:lang w:val="en-GB"/>
        </w:rPr>
        <w:t xml:space="preserve"> and</w:t>
      </w:r>
      <w:r w:rsidR="00F57486" w:rsidRPr="00C56DA6">
        <w:rPr>
          <w:rFonts w:cstheme="minorHAnsi"/>
          <w:lang w:val="en-GB"/>
        </w:rPr>
        <w:t xml:space="preserve"> the </w:t>
      </w:r>
      <w:r w:rsidRPr="00C56DA6">
        <w:rPr>
          <w:rFonts w:cstheme="minorHAnsi"/>
          <w:lang w:val="en-GB"/>
        </w:rPr>
        <w:t>size of the electrons</w:t>
      </w:r>
      <w:r w:rsidR="003131E2" w:rsidRPr="00C56DA6">
        <w:rPr>
          <w:rFonts w:cstheme="minorHAnsi"/>
          <w:lang w:val="en-GB"/>
        </w:rPr>
        <w:t>,</w:t>
      </w:r>
      <w:r w:rsidR="00F57486" w:rsidRPr="00C56DA6">
        <w:rPr>
          <w:rFonts w:cstheme="minorHAnsi"/>
          <w:lang w:val="en-GB"/>
        </w:rPr>
        <w:t xml:space="preserve"> and the </w:t>
      </w:r>
      <w:r w:rsidR="003131E2" w:rsidRPr="00C56DA6">
        <w:rPr>
          <w:rFonts w:cstheme="minorHAnsi"/>
          <w:lang w:val="en-GB"/>
        </w:rPr>
        <w:t>range</w:t>
      </w:r>
      <w:r w:rsidR="00F57486" w:rsidRPr="00C56DA6">
        <w:rPr>
          <w:rFonts w:cstheme="minorHAnsi"/>
          <w:lang w:val="en-GB"/>
        </w:rPr>
        <w:t xml:space="preserve"> of their orbits</w:t>
      </w:r>
      <w:r w:rsidRPr="00C56DA6">
        <w:rPr>
          <w:rFonts w:cstheme="minorHAnsi"/>
          <w:lang w:val="en-GB"/>
        </w:rPr>
        <w:t>. Therefore, t</w:t>
      </w:r>
      <w:r w:rsidR="007B3F79" w:rsidRPr="00C56DA6">
        <w:rPr>
          <w:rFonts w:cstheme="minorHAnsi"/>
          <w:lang w:val="en-GB"/>
        </w:rPr>
        <w:t>he frequency of light I am referring to</w:t>
      </w:r>
      <w:r w:rsidR="00320420" w:rsidRPr="00C56DA6">
        <w:rPr>
          <w:rFonts w:cstheme="minorHAnsi"/>
          <w:lang w:val="en-GB"/>
        </w:rPr>
        <w:t>,</w:t>
      </w:r>
      <w:r w:rsidR="007B3F79" w:rsidRPr="00C56DA6">
        <w:rPr>
          <w:rFonts w:cstheme="minorHAnsi"/>
          <w:lang w:val="en-GB"/>
        </w:rPr>
        <w:t xml:space="preserve"> is the changing speed </w:t>
      </w:r>
      <w:r w:rsidR="00320420" w:rsidRPr="00C56DA6">
        <w:rPr>
          <w:rFonts w:cstheme="minorHAnsi"/>
          <w:lang w:val="en-GB"/>
        </w:rPr>
        <w:t xml:space="preserve">and size </w:t>
      </w:r>
      <w:r w:rsidR="007B3F79" w:rsidRPr="00C56DA6">
        <w:rPr>
          <w:rFonts w:cstheme="minorHAnsi"/>
          <w:lang w:val="en-GB"/>
        </w:rPr>
        <w:t xml:space="preserve">of the neutrinos’ orbits within electrons, between electrons, and between the clusters of electrons. </w:t>
      </w:r>
    </w:p>
    <w:p w14:paraId="6F70622A" w14:textId="3481EC7B" w:rsidR="007B3F79" w:rsidRPr="00C56DA6" w:rsidRDefault="003131E2" w:rsidP="00E2721B">
      <w:pPr>
        <w:ind w:firstLine="340"/>
        <w:rPr>
          <w:rFonts w:cstheme="minorHAnsi"/>
          <w:lang w:val="en-GB"/>
        </w:rPr>
      </w:pPr>
      <w:r w:rsidRPr="00C56DA6">
        <w:rPr>
          <w:rFonts w:cstheme="minorHAnsi"/>
          <w:lang w:val="en-GB"/>
        </w:rPr>
        <w:t>T</w:t>
      </w:r>
      <w:r w:rsidR="004067F6" w:rsidRPr="00C56DA6">
        <w:rPr>
          <w:rFonts w:cstheme="minorHAnsi"/>
          <w:lang w:val="en-GB"/>
        </w:rPr>
        <w:t xml:space="preserve">echnically speaking, every dimension has its own corresponding adapted electromagnetic spectrum, where the clusters of electrons within the light are composed of </w:t>
      </w:r>
      <w:r w:rsidR="00E2721B" w:rsidRPr="00C56DA6">
        <w:rPr>
          <w:rFonts w:cstheme="minorHAnsi"/>
          <w:lang w:val="en-GB"/>
        </w:rPr>
        <w:t>electrons of varying size</w:t>
      </w:r>
      <w:r w:rsidR="00F57486" w:rsidRPr="00C56DA6">
        <w:rPr>
          <w:rFonts w:cstheme="minorHAnsi"/>
          <w:lang w:val="en-GB"/>
        </w:rPr>
        <w:t>s</w:t>
      </w:r>
      <w:r w:rsidR="00E2721B" w:rsidRPr="00C56DA6">
        <w:rPr>
          <w:rFonts w:cstheme="minorHAnsi"/>
          <w:lang w:val="en-GB"/>
        </w:rPr>
        <w:t xml:space="preserve"> and speed</w:t>
      </w:r>
      <w:r w:rsidR="00F57486" w:rsidRPr="00C56DA6">
        <w:rPr>
          <w:rFonts w:cstheme="minorHAnsi"/>
          <w:lang w:val="en-GB"/>
        </w:rPr>
        <w:t>s</w:t>
      </w:r>
      <w:r w:rsidR="00E2721B" w:rsidRPr="00C56DA6">
        <w:rPr>
          <w:rFonts w:cstheme="minorHAnsi"/>
          <w:lang w:val="en-GB"/>
        </w:rPr>
        <w:t xml:space="preserve">, and of varying </w:t>
      </w:r>
      <w:r w:rsidR="004067F6" w:rsidRPr="00C56DA6">
        <w:rPr>
          <w:rFonts w:cstheme="minorHAnsi"/>
          <w:lang w:val="en-GB"/>
        </w:rPr>
        <w:t>orbit</w:t>
      </w:r>
      <w:r w:rsidRPr="00C56DA6">
        <w:rPr>
          <w:rFonts w:cstheme="minorHAnsi"/>
          <w:lang w:val="en-GB"/>
        </w:rPr>
        <w:t xml:space="preserve"> sizes</w:t>
      </w:r>
      <w:r w:rsidR="004067F6" w:rsidRPr="00C56DA6">
        <w:rPr>
          <w:rFonts w:cstheme="minorHAnsi"/>
          <w:lang w:val="en-GB"/>
        </w:rPr>
        <w:t xml:space="preserve">, changing the size and spacing </w:t>
      </w:r>
      <w:r w:rsidR="00E2721B" w:rsidRPr="00C56DA6">
        <w:rPr>
          <w:rFonts w:cstheme="minorHAnsi"/>
          <w:lang w:val="en-GB"/>
        </w:rPr>
        <w:t>of the larger particles they compose</w:t>
      </w:r>
      <w:r w:rsidR="00F57486" w:rsidRPr="00C56DA6">
        <w:rPr>
          <w:rFonts w:cstheme="minorHAnsi"/>
          <w:lang w:val="en-GB"/>
        </w:rPr>
        <w:t>, such as the clusters of electrons within light.</w:t>
      </w:r>
    </w:p>
    <w:p w14:paraId="4572DEA4" w14:textId="36F1BEB7" w:rsidR="007B3F79" w:rsidRPr="00C56DA6" w:rsidRDefault="007B3F79" w:rsidP="007B3F79">
      <w:pPr>
        <w:ind w:firstLine="340"/>
        <w:rPr>
          <w:rFonts w:cstheme="minorHAnsi"/>
          <w:lang w:val="en-GB"/>
        </w:rPr>
      </w:pPr>
      <w:r w:rsidRPr="00C56DA6">
        <w:rPr>
          <w:rFonts w:cstheme="minorHAnsi"/>
          <w:lang w:val="en-GB"/>
        </w:rPr>
        <w:t xml:space="preserve">Another way </w:t>
      </w:r>
      <w:r w:rsidR="004067F6" w:rsidRPr="00C56DA6">
        <w:rPr>
          <w:rFonts w:cstheme="minorHAnsi"/>
          <w:lang w:val="en-GB"/>
        </w:rPr>
        <w:t xml:space="preserve">of raising our vibrational rate </w:t>
      </w:r>
      <w:r w:rsidRPr="00C56DA6">
        <w:rPr>
          <w:rFonts w:cstheme="minorHAnsi"/>
          <w:lang w:val="en-GB"/>
        </w:rPr>
        <w:t>would be through sounds of higher frequencies, as the displacement of matter and the higher vibrations</w:t>
      </w:r>
      <w:r w:rsidR="003131E2" w:rsidRPr="00C56DA6">
        <w:rPr>
          <w:rFonts w:cstheme="minorHAnsi"/>
          <w:lang w:val="en-GB"/>
        </w:rPr>
        <w:t>,</w:t>
      </w:r>
      <w:r w:rsidRPr="00C56DA6">
        <w:rPr>
          <w:rFonts w:cstheme="minorHAnsi"/>
          <w:lang w:val="en-GB"/>
        </w:rPr>
        <w:t xml:space="preserve"> could raise the speed of the </w:t>
      </w:r>
      <w:r w:rsidR="003131E2" w:rsidRPr="00C56DA6">
        <w:rPr>
          <w:rFonts w:cstheme="minorHAnsi"/>
          <w:lang w:val="en-GB"/>
        </w:rPr>
        <w:t xml:space="preserve">neutrinos and of the </w:t>
      </w:r>
      <w:r w:rsidRPr="00C56DA6">
        <w:rPr>
          <w:rFonts w:cstheme="minorHAnsi"/>
          <w:lang w:val="en-GB"/>
        </w:rPr>
        <w:t xml:space="preserve">electrons within and between the atoms and the molecules, until they reach the desired resonance. </w:t>
      </w:r>
    </w:p>
    <w:p w14:paraId="7E753078" w14:textId="63FCC14B" w:rsidR="007B3F79" w:rsidRPr="00C56DA6" w:rsidRDefault="007B3F79" w:rsidP="00734390">
      <w:pPr>
        <w:ind w:firstLine="340"/>
        <w:rPr>
          <w:rStyle w:val="Hyperlink"/>
          <w:rFonts w:cstheme="minorHAnsi"/>
          <w:color w:val="auto"/>
          <w:lang w:val="en-GB"/>
        </w:rPr>
      </w:pPr>
      <w:r w:rsidRPr="00C56DA6">
        <w:rPr>
          <w:rFonts w:cstheme="minorHAnsi"/>
          <w:lang w:val="en-GB"/>
        </w:rPr>
        <w:t xml:space="preserve">However, the most likely way we could develop technology to accelerate the rate of orbiting electrons within atoms, and between atoms, would be through powerful rotating electromagnets, such as the ones Ralph Ring along with Otis T. </w:t>
      </w:r>
      <w:proofErr w:type="spellStart"/>
      <w:r w:rsidRPr="00C56DA6">
        <w:rPr>
          <w:rFonts w:cstheme="minorHAnsi"/>
          <w:lang w:val="en-GB"/>
        </w:rPr>
        <w:t>Carr</w:t>
      </w:r>
      <w:proofErr w:type="spellEnd"/>
      <w:r w:rsidRPr="00C56DA6">
        <w:rPr>
          <w:rFonts w:cstheme="minorHAnsi"/>
          <w:lang w:val="en-GB"/>
        </w:rPr>
        <w:t xml:space="preserve"> have built to levitate flying saucers. You can search online and on YouTube for Ralph Ring, here are the main pages to start your investigation: </w:t>
      </w:r>
    </w:p>
    <w:p w14:paraId="70D16473" w14:textId="200A30E6" w:rsidR="007B3F79" w:rsidRPr="00C56DA6" w:rsidRDefault="00000000" w:rsidP="00D72B09">
      <w:pPr>
        <w:pStyle w:val="ListParagraph"/>
        <w:numPr>
          <w:ilvl w:val="0"/>
          <w:numId w:val="15"/>
        </w:numPr>
        <w:rPr>
          <w:rFonts w:cstheme="minorHAnsi"/>
          <w:lang w:val="en-GB"/>
        </w:rPr>
      </w:pPr>
      <w:hyperlink r:id="rId27" w:history="1">
        <w:r w:rsidR="005F01A0" w:rsidRPr="00C56DA6">
          <w:rPr>
            <w:rStyle w:val="Hyperlink"/>
            <w:rFonts w:cstheme="minorHAnsi"/>
            <w:lang w:val="en-GB"/>
          </w:rPr>
          <w:t>http://projectcamelot.org/ralph_ring.html</w:t>
        </w:r>
      </w:hyperlink>
    </w:p>
    <w:p w14:paraId="391A22B5" w14:textId="271D1896" w:rsidR="007B3F79" w:rsidRPr="00C56DA6" w:rsidRDefault="00000000" w:rsidP="00D72B09">
      <w:pPr>
        <w:pStyle w:val="ListParagraph"/>
        <w:numPr>
          <w:ilvl w:val="0"/>
          <w:numId w:val="15"/>
        </w:numPr>
        <w:rPr>
          <w:rFonts w:cstheme="minorHAnsi"/>
          <w:lang w:val="en-GB"/>
        </w:rPr>
      </w:pPr>
      <w:hyperlink r:id="rId28" w:history="1">
        <w:r w:rsidR="005F01A0" w:rsidRPr="00C56DA6">
          <w:rPr>
            <w:rStyle w:val="Hyperlink"/>
            <w:rFonts w:cstheme="minorHAnsi"/>
            <w:lang w:val="en-GB"/>
          </w:rPr>
          <w:t>http://bluestarenterprise.com</w:t>
        </w:r>
      </w:hyperlink>
      <w:r w:rsidR="007B3F79" w:rsidRPr="00C56DA6">
        <w:rPr>
          <w:rFonts w:cstheme="minorHAnsi"/>
          <w:lang w:val="en-GB"/>
        </w:rPr>
        <w:t xml:space="preserve"> </w:t>
      </w:r>
    </w:p>
    <w:p w14:paraId="652CAC2D" w14:textId="20753A04" w:rsidR="007B3F79" w:rsidRPr="00C56DA6" w:rsidRDefault="007B3F79" w:rsidP="00734390">
      <w:pPr>
        <w:pStyle w:val="Quote"/>
        <w:rPr>
          <w:lang w:val="en-GB"/>
        </w:rPr>
      </w:pPr>
      <w:r w:rsidRPr="00C56DA6">
        <w:rPr>
          <w:lang w:val="en-GB"/>
        </w:rPr>
        <w:t xml:space="preserve">“In essence, the account is as follows. </w:t>
      </w:r>
      <w:proofErr w:type="spellStart"/>
      <w:r w:rsidRPr="00C56DA6">
        <w:rPr>
          <w:lang w:val="en-GB"/>
        </w:rPr>
        <w:t>Carr</w:t>
      </w:r>
      <w:proofErr w:type="spellEnd"/>
      <w:r w:rsidRPr="00C56DA6">
        <w:rPr>
          <w:lang w:val="en-GB"/>
        </w:rPr>
        <w:t xml:space="preserve"> and a small group of engineers and technicians, one of whom was Ralph, built a flying disk, powered by rotating electromagnets in </w:t>
      </w:r>
      <w:r w:rsidRPr="00C56DA6">
        <w:rPr>
          <w:lang w:val="en-GB"/>
        </w:rPr>
        <w:lastRenderedPageBreak/>
        <w:t xml:space="preserve">conjunction with </w:t>
      </w:r>
      <w:proofErr w:type="gramStart"/>
      <w:r w:rsidRPr="00C56DA6">
        <w:rPr>
          <w:lang w:val="en-GB"/>
        </w:rPr>
        <w:t>a number of</w:t>
      </w:r>
      <w:proofErr w:type="gramEnd"/>
      <w:r w:rsidRPr="00C56DA6">
        <w:rPr>
          <w:lang w:val="en-GB"/>
        </w:rPr>
        <w:t xml:space="preserve"> small, ingenious capacitor-like devices called "</w:t>
      </w:r>
      <w:proofErr w:type="spellStart"/>
      <w:r w:rsidRPr="00C56DA6">
        <w:rPr>
          <w:lang w:val="en-GB"/>
        </w:rPr>
        <w:t>Utrons</w:t>
      </w:r>
      <w:proofErr w:type="spellEnd"/>
      <w:r w:rsidRPr="00C56DA6">
        <w:rPr>
          <w:lang w:val="en-GB"/>
        </w:rPr>
        <w:t xml:space="preserve">". </w:t>
      </w:r>
      <w:proofErr w:type="gramStart"/>
      <w:r w:rsidRPr="00C56DA6">
        <w:rPr>
          <w:lang w:val="en-GB"/>
        </w:rPr>
        <w:t>A number of</w:t>
      </w:r>
      <w:proofErr w:type="gramEnd"/>
      <w:r w:rsidRPr="00C56DA6">
        <w:rPr>
          <w:lang w:val="en-GB"/>
        </w:rPr>
        <w:t xml:space="preserve"> prototypes were built, ranging in size from experimental models a few feet across to a passenger-carrying craft which was fully 45 feet in diameter. The smaller disks flew successfully</w:t>
      </w:r>
      <w:r w:rsidR="00CF1491" w:rsidRPr="00C56DA6">
        <w:rPr>
          <w:lang w:val="en-GB"/>
        </w:rPr>
        <w:t> -</w:t>
      </w:r>
      <w:r w:rsidRPr="00C56DA6">
        <w:rPr>
          <w:lang w:val="en-GB"/>
        </w:rPr>
        <w:t xml:space="preserve"> one even disappeared completely and was permanently lost</w:t>
      </w:r>
      <w:r w:rsidR="00CF1491" w:rsidRPr="00C56DA6">
        <w:rPr>
          <w:lang w:val="en-GB"/>
        </w:rPr>
        <w:t> -</w:t>
      </w:r>
      <w:r w:rsidRPr="00C56DA6">
        <w:rPr>
          <w:lang w:val="en-GB"/>
        </w:rPr>
        <w:t xml:space="preserve"> and Ralph himself testifies to having co-piloted, with two others, the large craft </w:t>
      </w:r>
      <w:proofErr w:type="gramStart"/>
      <w:r w:rsidRPr="00C56DA6">
        <w:rPr>
          <w:lang w:val="en-GB"/>
        </w:rPr>
        <w:t>a distance of some</w:t>
      </w:r>
      <w:proofErr w:type="gramEnd"/>
      <w:r w:rsidRPr="00C56DA6">
        <w:rPr>
          <w:lang w:val="en-GB"/>
        </w:rPr>
        <w:t xml:space="preserve"> ten miles, traversing this distance instantaneously.”</w:t>
      </w:r>
    </w:p>
    <w:p w14:paraId="45E387A8" w14:textId="7AB02EE5" w:rsidR="00EB575A" w:rsidRPr="00C56DA6" w:rsidRDefault="00EB575A" w:rsidP="00EB575A">
      <w:pPr>
        <w:pStyle w:val="VellumAttribution"/>
        <w:rPr>
          <w:i/>
          <w:iCs/>
          <w:lang w:val="en-GB"/>
        </w:rPr>
      </w:pPr>
      <w:r w:rsidRPr="00C56DA6">
        <w:rPr>
          <w:lang w:val="en-GB"/>
        </w:rPr>
        <w:t>Ralph Ring</w:t>
      </w:r>
    </w:p>
    <w:p w14:paraId="19EDDA4F" w14:textId="0465D63B" w:rsidR="007B3F79" w:rsidRPr="00C56DA6" w:rsidRDefault="007B3F79" w:rsidP="00734390">
      <w:pPr>
        <w:ind w:firstLine="340"/>
        <w:rPr>
          <w:rFonts w:cstheme="minorHAnsi"/>
          <w:lang w:val="en-GB"/>
        </w:rPr>
      </w:pPr>
      <w:r w:rsidRPr="00C56DA6">
        <w:rPr>
          <w:rFonts w:cstheme="minorHAnsi"/>
          <w:lang w:val="en-GB"/>
        </w:rPr>
        <w:t xml:space="preserve">I have not </w:t>
      </w:r>
      <w:r w:rsidR="003131E2" w:rsidRPr="00C56DA6">
        <w:rPr>
          <w:rFonts w:cstheme="minorHAnsi"/>
          <w:lang w:val="en-GB"/>
        </w:rPr>
        <w:t xml:space="preserve">yet </w:t>
      </w:r>
      <w:r w:rsidR="005A202B" w:rsidRPr="00C56DA6">
        <w:rPr>
          <w:rFonts w:cstheme="minorHAnsi"/>
          <w:lang w:val="en-GB"/>
        </w:rPr>
        <w:t xml:space="preserve">fully </w:t>
      </w:r>
      <w:r w:rsidRPr="00C56DA6">
        <w:rPr>
          <w:rFonts w:cstheme="minorHAnsi"/>
          <w:lang w:val="en-GB"/>
        </w:rPr>
        <w:t xml:space="preserve">investigated Ralph Ring </w:t>
      </w:r>
      <w:r w:rsidR="003131E2" w:rsidRPr="00C56DA6">
        <w:rPr>
          <w:rFonts w:cstheme="minorHAnsi"/>
          <w:lang w:val="en-GB"/>
        </w:rPr>
        <w:t xml:space="preserve">and Otis T. </w:t>
      </w:r>
      <w:proofErr w:type="spellStart"/>
      <w:r w:rsidR="003131E2" w:rsidRPr="00C56DA6">
        <w:rPr>
          <w:rFonts w:cstheme="minorHAnsi"/>
          <w:lang w:val="en-GB"/>
        </w:rPr>
        <w:t>Carr</w:t>
      </w:r>
      <w:proofErr w:type="spellEnd"/>
      <w:r w:rsidRPr="00C56DA6">
        <w:rPr>
          <w:rFonts w:cstheme="minorHAnsi"/>
          <w:lang w:val="en-GB"/>
        </w:rPr>
        <w:t xml:space="preserve">, </w:t>
      </w:r>
      <w:r w:rsidR="003131E2" w:rsidRPr="00C56DA6">
        <w:rPr>
          <w:rFonts w:cstheme="minorHAnsi"/>
          <w:lang w:val="en-GB"/>
        </w:rPr>
        <w:t xml:space="preserve">but from a quick overview, </w:t>
      </w:r>
      <w:r w:rsidRPr="00C56DA6">
        <w:rPr>
          <w:rFonts w:cstheme="minorHAnsi"/>
          <w:lang w:val="en-GB"/>
        </w:rPr>
        <w:t xml:space="preserve">their devices have changed the molecular structure of matter: </w:t>
      </w:r>
    </w:p>
    <w:p w14:paraId="3537047C" w14:textId="36FEBDA6" w:rsidR="007B3F79" w:rsidRPr="00C56DA6" w:rsidRDefault="007B3F79" w:rsidP="00734390">
      <w:pPr>
        <w:pStyle w:val="Quote"/>
        <w:rPr>
          <w:lang w:val="en-GB"/>
        </w:rPr>
      </w:pPr>
      <w:r w:rsidRPr="00C56DA6">
        <w:rPr>
          <w:lang w:val="en-GB"/>
        </w:rPr>
        <w:t xml:space="preserve">“When recalling the heady events of the late 1950s working day and night with </w:t>
      </w:r>
      <w:proofErr w:type="spellStart"/>
      <w:r w:rsidRPr="00C56DA6">
        <w:rPr>
          <w:lang w:val="en-GB"/>
        </w:rPr>
        <w:t>Carr</w:t>
      </w:r>
      <w:proofErr w:type="spellEnd"/>
      <w:r w:rsidRPr="00C56DA6">
        <w:rPr>
          <w:lang w:val="en-GB"/>
        </w:rPr>
        <w:t>, Ring again and again stressed that the key was working with nature. "Resonance", he would emphasize repeatedly. "You have to work with nature, not against her." He described how when the model disks were powered up and reached a particular rotational speed, "...the metal turned to Jell-o. You could push your finger right into it. It ceased to be solid. It turned into another form of matter, which was as if it was not entirely here in this reality. That's the only way I can attempt to describe it. It was uncanny, one of the weirdest sensations I've ever felt."”</w:t>
      </w:r>
    </w:p>
    <w:p w14:paraId="65BE4B64" w14:textId="049C7303" w:rsidR="00EB575A" w:rsidRPr="00C56DA6" w:rsidRDefault="00EB575A" w:rsidP="00EB575A">
      <w:pPr>
        <w:pStyle w:val="VellumAttribution"/>
        <w:rPr>
          <w:i/>
          <w:iCs/>
          <w:lang w:val="en-GB"/>
        </w:rPr>
      </w:pPr>
      <w:r w:rsidRPr="00C56DA6">
        <w:rPr>
          <w:lang w:val="en-GB"/>
        </w:rPr>
        <w:t>Ralph Ring</w:t>
      </w:r>
    </w:p>
    <w:p w14:paraId="1AB3CD4F" w14:textId="7CDFACFE" w:rsidR="007B3F79" w:rsidRPr="00C56DA6" w:rsidRDefault="007B3F79" w:rsidP="007B3F79">
      <w:pPr>
        <w:ind w:firstLine="340"/>
        <w:rPr>
          <w:rFonts w:cstheme="minorHAnsi"/>
          <w:lang w:val="en-GB"/>
        </w:rPr>
      </w:pPr>
      <w:r w:rsidRPr="00C56DA6">
        <w:rPr>
          <w:rFonts w:cstheme="minorHAnsi"/>
          <w:lang w:val="en-GB"/>
        </w:rPr>
        <w:lastRenderedPageBreak/>
        <w:t>These statements prove</w:t>
      </w:r>
      <w:proofErr w:type="gramStart"/>
      <w:r w:rsidRPr="00C56DA6">
        <w:rPr>
          <w:rFonts w:cstheme="minorHAnsi"/>
          <w:lang w:val="en-GB"/>
        </w:rPr>
        <w:t>, more or less, what</w:t>
      </w:r>
      <w:proofErr w:type="gramEnd"/>
      <w:r w:rsidRPr="00C56DA6">
        <w:rPr>
          <w:rFonts w:cstheme="minorHAnsi"/>
          <w:lang w:val="en-GB"/>
        </w:rPr>
        <w:t xml:space="preserve"> I was explaining above. By accelerating the orbiting electrons within the atoms, the atoms become larger and more spaced out, creating a new type of molecule at a higher dimension. The ship that disappeared completely might still be there, you might see it </w:t>
      </w:r>
      <w:proofErr w:type="gramStart"/>
      <w:r w:rsidRPr="00C56DA6">
        <w:rPr>
          <w:rFonts w:cstheme="minorHAnsi"/>
          <w:lang w:val="en-GB"/>
        </w:rPr>
        <w:t>through the use of</w:t>
      </w:r>
      <w:proofErr w:type="gramEnd"/>
      <w:r w:rsidRPr="00C56DA6">
        <w:rPr>
          <w:rFonts w:cstheme="minorHAnsi"/>
          <w:lang w:val="en-GB"/>
        </w:rPr>
        <w:t xml:space="preserve"> ultraviolet light (higher dimension) or infrared light (lower dimension)</w:t>
      </w:r>
      <w:r w:rsidR="001D5592" w:rsidRPr="00C56DA6">
        <w:rPr>
          <w:rFonts w:cstheme="minorHAnsi"/>
          <w:lang w:val="en-GB"/>
        </w:rPr>
        <w:t>,</w:t>
      </w:r>
      <w:r w:rsidRPr="00C56DA6">
        <w:rPr>
          <w:rFonts w:cstheme="minorHAnsi"/>
          <w:lang w:val="en-GB"/>
        </w:rPr>
        <w:t xml:space="preserve"> or colour filters. It is in a higher dimension, which means a physical world of another density of matter that we cannot see or interact with. The metal turned to jelly, matter of a lesser density, probably as light as air. This is how large stones such as Stonehenge, the Pyramids</w:t>
      </w:r>
      <w:r w:rsidR="005A202B" w:rsidRPr="00C56DA6">
        <w:rPr>
          <w:rFonts w:cstheme="minorHAnsi"/>
          <w:lang w:val="en-GB"/>
        </w:rPr>
        <w:t>,</w:t>
      </w:r>
      <w:r w:rsidRPr="00C56DA6">
        <w:rPr>
          <w:rFonts w:cstheme="minorHAnsi"/>
          <w:lang w:val="en-GB"/>
        </w:rPr>
        <w:t xml:space="preserve"> and the Coral Castle of Edward </w:t>
      </w:r>
      <w:proofErr w:type="spellStart"/>
      <w:r w:rsidRPr="00C56DA6">
        <w:rPr>
          <w:rFonts w:cstheme="minorHAnsi"/>
          <w:lang w:val="en-GB"/>
        </w:rPr>
        <w:t>Leedskalnin</w:t>
      </w:r>
      <w:proofErr w:type="spellEnd"/>
      <w:r w:rsidRPr="00C56DA6">
        <w:rPr>
          <w:rFonts w:cstheme="minorHAnsi"/>
          <w:lang w:val="en-GB"/>
        </w:rPr>
        <w:t xml:space="preserve"> in Florida</w:t>
      </w:r>
      <w:r w:rsidR="003131E2" w:rsidRPr="00C56DA6">
        <w:rPr>
          <w:rFonts w:cstheme="minorHAnsi"/>
          <w:lang w:val="en-GB"/>
        </w:rPr>
        <w:t>,</w:t>
      </w:r>
      <w:r w:rsidRPr="00C56DA6">
        <w:rPr>
          <w:rFonts w:cstheme="minorHAnsi"/>
          <w:lang w:val="en-GB"/>
        </w:rPr>
        <w:t xml:space="preserve"> were easily made, </w:t>
      </w:r>
      <w:proofErr w:type="gramStart"/>
      <w:r w:rsidRPr="00C56DA6">
        <w:rPr>
          <w:rFonts w:cstheme="minorHAnsi"/>
          <w:lang w:val="en-GB"/>
        </w:rPr>
        <w:t>shaped</w:t>
      </w:r>
      <w:proofErr w:type="gramEnd"/>
      <w:r w:rsidRPr="00C56DA6">
        <w:rPr>
          <w:rFonts w:cstheme="minorHAnsi"/>
          <w:lang w:val="en-GB"/>
        </w:rPr>
        <w:t xml:space="preserve"> and transported to where they were needed. </w:t>
      </w:r>
    </w:p>
    <w:p w14:paraId="7ED81561" w14:textId="5734FAA0" w:rsidR="007B3F79" w:rsidRPr="00C56DA6" w:rsidRDefault="007B3F79" w:rsidP="007B3F79">
      <w:pPr>
        <w:ind w:firstLine="340"/>
        <w:rPr>
          <w:rFonts w:cstheme="minorHAnsi"/>
          <w:lang w:val="en-GB"/>
        </w:rPr>
      </w:pPr>
      <w:r w:rsidRPr="00C56DA6">
        <w:rPr>
          <w:rFonts w:cstheme="minorHAnsi"/>
          <w:lang w:val="en-GB"/>
        </w:rPr>
        <w:t xml:space="preserve">Ralph Ring and his team also apparently moved one of their ships ten miles away instantly, and back, through teleportation, meaning to the resonance or </w:t>
      </w:r>
      <w:r w:rsidR="006E651F" w:rsidRPr="00C56DA6">
        <w:rPr>
          <w:rFonts w:cstheme="minorHAnsi"/>
          <w:lang w:val="en-GB"/>
        </w:rPr>
        <w:t xml:space="preserve">interdimensional </w:t>
      </w:r>
      <w:r w:rsidRPr="00C56DA6">
        <w:rPr>
          <w:rFonts w:cstheme="minorHAnsi"/>
          <w:lang w:val="en-GB"/>
        </w:rPr>
        <w:t xml:space="preserve">frequency of matter at that precise location and time. To travel in time, or instantly to the other side of the galaxy, you only need the specific resonance or frequency of the matter there at that specific moment in time. </w:t>
      </w:r>
      <w:r w:rsidR="006E651F" w:rsidRPr="00C56DA6">
        <w:rPr>
          <w:rFonts w:cstheme="minorHAnsi"/>
          <w:lang w:val="en-GB"/>
        </w:rPr>
        <w:t xml:space="preserve">Even just moving ten kilometres away, within the same dimensional world, is moving to another dimension </w:t>
      </w:r>
      <w:r w:rsidR="002B03CF" w:rsidRPr="00C56DA6">
        <w:rPr>
          <w:rFonts w:cstheme="minorHAnsi"/>
          <w:lang w:val="en-GB"/>
        </w:rPr>
        <w:t>w</w:t>
      </w:r>
      <w:r w:rsidR="006E651F" w:rsidRPr="00C56DA6">
        <w:rPr>
          <w:rFonts w:cstheme="minorHAnsi"/>
          <w:lang w:val="en-GB"/>
        </w:rPr>
        <w:t xml:space="preserve">ithin the same overall dimensional world, where the vibrational rate of matter in every nearby location is relatively </w:t>
      </w:r>
      <w:r w:rsidR="002B03CF" w:rsidRPr="00C56DA6">
        <w:rPr>
          <w:rFonts w:cstheme="minorHAnsi"/>
          <w:lang w:val="en-GB"/>
        </w:rPr>
        <w:t xml:space="preserve">similar, but not </w:t>
      </w:r>
      <w:proofErr w:type="gramStart"/>
      <w:r w:rsidR="002B03CF" w:rsidRPr="00C56DA6">
        <w:rPr>
          <w:rFonts w:cstheme="minorHAnsi"/>
          <w:lang w:val="en-GB"/>
        </w:rPr>
        <w:t>exactly the same</w:t>
      </w:r>
      <w:proofErr w:type="gramEnd"/>
      <w:r w:rsidR="006E651F" w:rsidRPr="00C56DA6">
        <w:rPr>
          <w:rFonts w:cstheme="minorHAnsi"/>
          <w:lang w:val="en-GB"/>
        </w:rPr>
        <w:t xml:space="preserve">. </w:t>
      </w:r>
    </w:p>
    <w:p w14:paraId="42B92798" w14:textId="54BE9470" w:rsidR="007B3F79" w:rsidRPr="00C56DA6" w:rsidRDefault="007B3F79" w:rsidP="007B3F79">
      <w:pPr>
        <w:ind w:firstLine="340"/>
        <w:rPr>
          <w:rFonts w:cstheme="minorHAnsi"/>
          <w:lang w:val="en-GB"/>
        </w:rPr>
      </w:pPr>
      <w:r w:rsidRPr="00C56DA6">
        <w:rPr>
          <w:rFonts w:cstheme="minorHAnsi"/>
          <w:lang w:val="en-GB"/>
        </w:rPr>
        <w:t xml:space="preserve">Since matter is constantly expanding, the electrons within the atoms are constantly </w:t>
      </w:r>
      <w:r w:rsidR="005A202B" w:rsidRPr="00C56DA6">
        <w:rPr>
          <w:rFonts w:cstheme="minorHAnsi"/>
          <w:lang w:val="en-GB"/>
        </w:rPr>
        <w:t xml:space="preserve">enlarging their </w:t>
      </w:r>
      <w:r w:rsidRPr="00C56DA6">
        <w:rPr>
          <w:rFonts w:cstheme="minorHAnsi"/>
          <w:lang w:val="en-GB"/>
        </w:rPr>
        <w:t>orbit</w:t>
      </w:r>
      <w:r w:rsidR="005A202B" w:rsidRPr="00C56DA6">
        <w:rPr>
          <w:rFonts w:cstheme="minorHAnsi"/>
          <w:lang w:val="en-GB"/>
        </w:rPr>
        <w:t>s</w:t>
      </w:r>
      <w:r w:rsidRPr="00C56DA6">
        <w:rPr>
          <w:rFonts w:cstheme="minorHAnsi"/>
          <w:lang w:val="en-GB"/>
        </w:rPr>
        <w:t xml:space="preserve"> and moving faster, and the frequency of matter in any place and time is continually getting </w:t>
      </w:r>
      <w:proofErr w:type="gramStart"/>
      <w:r w:rsidRPr="00C56DA6">
        <w:rPr>
          <w:rFonts w:cstheme="minorHAnsi"/>
          <w:lang w:val="en-GB"/>
        </w:rPr>
        <w:t>higher</w:t>
      </w:r>
      <w:r w:rsidR="001D5592" w:rsidRPr="00C56DA6">
        <w:rPr>
          <w:rFonts w:cstheme="minorHAnsi"/>
          <w:lang w:val="en-GB"/>
        </w:rPr>
        <w:t>,</w:t>
      </w:r>
      <w:r w:rsidRPr="00C56DA6">
        <w:rPr>
          <w:rFonts w:cstheme="minorHAnsi"/>
          <w:lang w:val="en-GB"/>
        </w:rPr>
        <w:t xml:space="preserve"> and</w:t>
      </w:r>
      <w:proofErr w:type="gramEnd"/>
      <w:r w:rsidRPr="00C56DA6">
        <w:rPr>
          <w:rFonts w:cstheme="minorHAnsi"/>
          <w:lang w:val="en-GB"/>
        </w:rPr>
        <w:t xml:space="preserve"> is unique. There are as many different dimensions or planes of existence as there are different rates at which the electrons are orbiting, hence it is infinite. Eventually the Earth and everything on it will move into what could be considered the fourth dimension. The </w:t>
      </w:r>
      <w:r w:rsidR="006E651F" w:rsidRPr="00C56DA6">
        <w:rPr>
          <w:rFonts w:cstheme="minorHAnsi"/>
          <w:lang w:val="en-GB"/>
        </w:rPr>
        <w:t xml:space="preserve">interdimensional </w:t>
      </w:r>
      <w:r w:rsidRPr="00C56DA6">
        <w:rPr>
          <w:rFonts w:cstheme="minorHAnsi"/>
          <w:lang w:val="en-GB"/>
        </w:rPr>
        <w:t xml:space="preserve">frequency of our matter might have already crossed that threshold, although we would not have noticed anything different. </w:t>
      </w:r>
    </w:p>
    <w:p w14:paraId="5430C7B6" w14:textId="4889D8B6" w:rsidR="007B3F79" w:rsidRPr="00C56DA6" w:rsidRDefault="007B3F79" w:rsidP="007B3F79">
      <w:pPr>
        <w:ind w:firstLine="340"/>
        <w:rPr>
          <w:rFonts w:cstheme="minorHAnsi"/>
          <w:lang w:val="en-GB"/>
        </w:rPr>
      </w:pPr>
      <w:r w:rsidRPr="00C56DA6">
        <w:rPr>
          <w:rFonts w:cstheme="minorHAnsi"/>
          <w:lang w:val="en-GB"/>
        </w:rPr>
        <w:t xml:space="preserve">The concept of the third, fourth and fifth dimensional worlds or densities of matter, can only be arbitrarily defined by convention, as particular densities of matter within which several stable worlds and civilisations of a particular vibrational rate can exist and thrive. </w:t>
      </w:r>
      <w:r w:rsidR="0010340E" w:rsidRPr="00C56DA6">
        <w:rPr>
          <w:rFonts w:cstheme="minorHAnsi"/>
          <w:lang w:val="en-GB"/>
        </w:rPr>
        <w:t xml:space="preserve">All </w:t>
      </w:r>
      <w:r w:rsidR="00F76AF5" w:rsidRPr="00C56DA6">
        <w:rPr>
          <w:rFonts w:cstheme="minorHAnsi"/>
          <w:lang w:val="en-GB"/>
        </w:rPr>
        <w:lastRenderedPageBreak/>
        <w:t xml:space="preserve">ultraterrestrials, or </w:t>
      </w:r>
      <w:r w:rsidR="0010340E" w:rsidRPr="00C56DA6">
        <w:rPr>
          <w:rFonts w:cstheme="minorHAnsi"/>
          <w:lang w:val="en-GB"/>
        </w:rPr>
        <w:t>aliens</w:t>
      </w:r>
      <w:r w:rsidR="00F76AF5" w:rsidRPr="00C56DA6">
        <w:rPr>
          <w:rFonts w:cstheme="minorHAnsi"/>
          <w:lang w:val="en-GB"/>
        </w:rPr>
        <w:t>,</w:t>
      </w:r>
      <w:r w:rsidR="0010340E" w:rsidRPr="00C56DA6">
        <w:rPr>
          <w:rFonts w:cstheme="minorHAnsi"/>
          <w:lang w:val="en-GB"/>
        </w:rPr>
        <w:t xml:space="preserve"> are said to come from higher dimensions</w:t>
      </w:r>
      <w:r w:rsidR="009B2AB2" w:rsidRPr="00C56DA6">
        <w:rPr>
          <w:rFonts w:cstheme="minorHAnsi"/>
          <w:lang w:val="en-GB"/>
        </w:rPr>
        <w:t>, which explains why most of the time we don’t see them</w:t>
      </w:r>
      <w:r w:rsidR="001D5592" w:rsidRPr="00C56DA6">
        <w:rPr>
          <w:rFonts w:cstheme="minorHAnsi"/>
          <w:lang w:val="en-GB"/>
        </w:rPr>
        <w:t>.</w:t>
      </w:r>
      <w:r w:rsidR="009B2AB2" w:rsidRPr="00C56DA6">
        <w:rPr>
          <w:rFonts w:cstheme="minorHAnsi"/>
          <w:lang w:val="en-GB"/>
        </w:rPr>
        <w:t xml:space="preserve"> </w:t>
      </w:r>
      <w:r w:rsidR="001D5592" w:rsidRPr="00C56DA6">
        <w:rPr>
          <w:rFonts w:cstheme="minorHAnsi"/>
          <w:lang w:val="en-GB"/>
        </w:rPr>
        <w:t>B</w:t>
      </w:r>
      <w:r w:rsidR="009B2AB2" w:rsidRPr="00C56DA6">
        <w:rPr>
          <w:rFonts w:cstheme="minorHAnsi"/>
          <w:lang w:val="en-GB"/>
        </w:rPr>
        <w:t xml:space="preserve">ut </w:t>
      </w:r>
      <w:r w:rsidR="00CB7DEB" w:rsidRPr="00C56DA6">
        <w:rPr>
          <w:rFonts w:cstheme="minorHAnsi"/>
          <w:lang w:val="en-GB"/>
        </w:rPr>
        <w:t>apparently</w:t>
      </w:r>
      <w:r w:rsidR="005E2740" w:rsidRPr="00C56DA6">
        <w:rPr>
          <w:rFonts w:cstheme="minorHAnsi"/>
          <w:lang w:val="en-GB"/>
        </w:rPr>
        <w:t>,</w:t>
      </w:r>
      <w:r w:rsidR="00CB7DEB" w:rsidRPr="00C56DA6">
        <w:rPr>
          <w:rFonts w:cstheme="minorHAnsi"/>
          <w:lang w:val="en-GB"/>
        </w:rPr>
        <w:t xml:space="preserve"> </w:t>
      </w:r>
      <w:r w:rsidR="009B2AB2" w:rsidRPr="00C56DA6">
        <w:rPr>
          <w:rFonts w:cstheme="minorHAnsi"/>
          <w:lang w:val="en-GB"/>
        </w:rPr>
        <w:t>they</w:t>
      </w:r>
      <w:r w:rsidR="001D5592" w:rsidRPr="00C56DA6">
        <w:rPr>
          <w:rFonts w:cstheme="minorHAnsi"/>
          <w:lang w:val="en-GB"/>
        </w:rPr>
        <w:t xml:space="preserve"> have</w:t>
      </w:r>
      <w:r w:rsidR="009B2AB2" w:rsidRPr="00C56DA6">
        <w:rPr>
          <w:rFonts w:cstheme="minorHAnsi"/>
          <w:lang w:val="en-GB"/>
        </w:rPr>
        <w:t xml:space="preserve"> always </w:t>
      </w:r>
      <w:r w:rsidR="001D5592" w:rsidRPr="00C56DA6">
        <w:rPr>
          <w:rFonts w:cstheme="minorHAnsi"/>
          <w:lang w:val="en-GB"/>
        </w:rPr>
        <w:t xml:space="preserve">been </w:t>
      </w:r>
      <w:r w:rsidR="009B2AB2" w:rsidRPr="00C56DA6">
        <w:rPr>
          <w:rFonts w:cstheme="minorHAnsi"/>
          <w:lang w:val="en-GB"/>
        </w:rPr>
        <w:t>here, they</w:t>
      </w:r>
      <w:r w:rsidR="001D5592" w:rsidRPr="00C56DA6">
        <w:rPr>
          <w:rFonts w:cstheme="minorHAnsi"/>
          <w:lang w:val="en-GB"/>
        </w:rPr>
        <w:t xml:space="preserve"> a</w:t>
      </w:r>
      <w:r w:rsidR="009B2AB2" w:rsidRPr="00C56DA6">
        <w:rPr>
          <w:rFonts w:cstheme="minorHAnsi"/>
          <w:lang w:val="en-GB"/>
        </w:rPr>
        <w:t>re everywhere</w:t>
      </w:r>
      <w:r w:rsidR="00D6396F" w:rsidRPr="00C56DA6">
        <w:rPr>
          <w:rFonts w:cstheme="minorHAnsi"/>
          <w:lang w:val="en-GB"/>
        </w:rPr>
        <w:t xml:space="preserve">, </w:t>
      </w:r>
      <w:r w:rsidR="0014588B" w:rsidRPr="00C56DA6">
        <w:rPr>
          <w:rFonts w:cstheme="minorHAnsi"/>
          <w:lang w:val="en-GB"/>
        </w:rPr>
        <w:t xml:space="preserve">and </w:t>
      </w:r>
      <w:r w:rsidR="00D6396F" w:rsidRPr="00C56DA6">
        <w:rPr>
          <w:rFonts w:cstheme="minorHAnsi"/>
          <w:lang w:val="en-GB"/>
        </w:rPr>
        <w:t>they have their own cities.</w:t>
      </w:r>
    </w:p>
    <w:p w14:paraId="0508D9FF" w14:textId="0010A293" w:rsidR="007B3F79" w:rsidRPr="00C56DA6" w:rsidRDefault="007B3F79" w:rsidP="00C366DC">
      <w:pPr>
        <w:ind w:firstLine="340"/>
        <w:rPr>
          <w:rFonts w:cstheme="minorHAnsi"/>
          <w:lang w:val="en-GB"/>
        </w:rPr>
      </w:pPr>
      <w:r w:rsidRPr="00C56DA6">
        <w:rPr>
          <w:rFonts w:cstheme="minorHAnsi"/>
          <w:lang w:val="en-GB"/>
        </w:rPr>
        <w:t>It is worth noting that Ralph’s team</w:t>
      </w:r>
      <w:r w:rsidR="00590921" w:rsidRPr="00C56DA6">
        <w:rPr>
          <w:rFonts w:cstheme="minorHAnsi"/>
          <w:lang w:val="en-GB"/>
        </w:rPr>
        <w:t>,</w:t>
      </w:r>
      <w:r w:rsidRPr="00C56DA6">
        <w:rPr>
          <w:rFonts w:cstheme="minorHAnsi"/>
          <w:lang w:val="en-GB"/>
        </w:rPr>
        <w:t xml:space="preserve"> that teleported 10 miles away instantly, were still aware and doing things after the move. But once they came back to a normal vibrational rate, they could not remember anything. They had to rely on other evidence to confirm what they did during that </w:t>
      </w:r>
      <w:proofErr w:type="gramStart"/>
      <w:r w:rsidRPr="00C56DA6">
        <w:rPr>
          <w:rFonts w:cstheme="minorHAnsi"/>
          <w:lang w:val="en-GB"/>
        </w:rPr>
        <w:t>period of time</w:t>
      </w:r>
      <w:proofErr w:type="gramEnd"/>
      <w:r w:rsidR="008A5EBB" w:rsidRPr="00C56DA6">
        <w:rPr>
          <w:rFonts w:cstheme="minorHAnsi"/>
          <w:lang w:val="en-GB"/>
        </w:rPr>
        <w:t>,</w:t>
      </w:r>
      <w:r w:rsidRPr="00C56DA6">
        <w:rPr>
          <w:rFonts w:cstheme="minorHAnsi"/>
          <w:lang w:val="en-GB"/>
        </w:rPr>
        <w:t xml:space="preserve"> when they were vibrating faster </w:t>
      </w:r>
      <w:r w:rsidR="00E808E6" w:rsidRPr="00C56DA6">
        <w:rPr>
          <w:rFonts w:cstheme="minorHAnsi"/>
          <w:lang w:val="en-GB"/>
        </w:rPr>
        <w:t>in</w:t>
      </w:r>
      <w:r w:rsidRPr="00C56DA6">
        <w:rPr>
          <w:rFonts w:cstheme="minorHAnsi"/>
          <w:lang w:val="en-GB"/>
        </w:rPr>
        <w:t xml:space="preserve"> a higher dimension: </w:t>
      </w:r>
    </w:p>
    <w:p w14:paraId="6F370469" w14:textId="209689E0" w:rsidR="007B3F79" w:rsidRPr="00C56DA6" w:rsidRDefault="007B3F79" w:rsidP="00C366DC">
      <w:pPr>
        <w:pStyle w:val="Quote"/>
        <w:rPr>
          <w:lang w:val="en-GB"/>
        </w:rPr>
      </w:pPr>
      <w:r w:rsidRPr="00C56DA6">
        <w:rPr>
          <w:lang w:val="en-GB"/>
        </w:rPr>
        <w:t>“Did the craft fly? "Fly is not the right word. It traversed distance. It seemed to take no time. I was with two other engineers when we piloted the 45' craft about ten miles. I thought it hadn't moved</w:t>
      </w:r>
      <w:r w:rsidR="00CF1491" w:rsidRPr="00C56DA6">
        <w:rPr>
          <w:lang w:val="en-GB"/>
        </w:rPr>
        <w:t> -</w:t>
      </w:r>
      <w:r w:rsidRPr="00C56DA6">
        <w:rPr>
          <w:lang w:val="en-GB"/>
        </w:rPr>
        <w:t xml:space="preserve"> I thought it had failed. I was completely astonished when we realized that we had returned with samples of rocks and plants from our destination. It was a dramatic success. It was more like a kind of teleportation.</w:t>
      </w:r>
      <w:r w:rsidR="00565155" w:rsidRPr="00C56DA6">
        <w:rPr>
          <w:lang w:val="en-GB"/>
        </w:rPr>
        <w:t>"</w:t>
      </w:r>
      <w:r w:rsidRPr="00C56DA6">
        <w:rPr>
          <w:lang w:val="en-GB"/>
        </w:rPr>
        <w:t xml:space="preserve">” </w:t>
      </w:r>
    </w:p>
    <w:p w14:paraId="4FC91FA8" w14:textId="41CC0945" w:rsidR="00EB575A" w:rsidRPr="00C56DA6" w:rsidRDefault="00EB575A" w:rsidP="00EB575A">
      <w:pPr>
        <w:pStyle w:val="VellumAttribution"/>
        <w:rPr>
          <w:i/>
          <w:iCs/>
          <w:lang w:val="en-GB"/>
        </w:rPr>
      </w:pPr>
      <w:r w:rsidRPr="00C56DA6">
        <w:rPr>
          <w:lang w:val="en-GB"/>
        </w:rPr>
        <w:t>Ralph Ring</w:t>
      </w:r>
    </w:p>
    <w:p w14:paraId="2CB12436" w14:textId="78E66D23" w:rsidR="007B3F79" w:rsidRPr="00C56DA6" w:rsidRDefault="00CF2584" w:rsidP="007B3F79">
      <w:pPr>
        <w:ind w:firstLine="340"/>
        <w:rPr>
          <w:rFonts w:cstheme="minorHAnsi"/>
          <w:lang w:val="en-GB"/>
        </w:rPr>
      </w:pPr>
      <w:r w:rsidRPr="00C56DA6">
        <w:rPr>
          <w:rFonts w:cstheme="minorHAnsi"/>
          <w:lang w:val="en-GB"/>
        </w:rPr>
        <w:t>T</w:t>
      </w:r>
      <w:r w:rsidR="00C366DC" w:rsidRPr="00C56DA6">
        <w:rPr>
          <w:rFonts w:cstheme="minorHAnsi"/>
          <w:lang w:val="en-GB"/>
        </w:rPr>
        <w:t>he ultraterrestrials,</w:t>
      </w:r>
      <w:r w:rsidR="007B3F79" w:rsidRPr="00C56DA6">
        <w:rPr>
          <w:rFonts w:cstheme="minorHAnsi"/>
          <w:lang w:val="en-GB"/>
        </w:rPr>
        <w:t xml:space="preserve"> </w:t>
      </w:r>
      <w:r w:rsidRPr="00C56DA6">
        <w:rPr>
          <w:rFonts w:cstheme="minorHAnsi"/>
          <w:lang w:val="en-GB"/>
        </w:rPr>
        <w:t xml:space="preserve">or aliens, </w:t>
      </w:r>
      <w:r w:rsidR="007B3F79" w:rsidRPr="00C56DA6">
        <w:rPr>
          <w:rFonts w:cstheme="minorHAnsi"/>
          <w:lang w:val="en-GB"/>
        </w:rPr>
        <w:t xml:space="preserve">don’t need to wipe </w:t>
      </w:r>
      <w:r w:rsidR="00590921" w:rsidRPr="00C56DA6">
        <w:rPr>
          <w:rFonts w:cstheme="minorHAnsi"/>
          <w:lang w:val="en-GB"/>
        </w:rPr>
        <w:t xml:space="preserve">out </w:t>
      </w:r>
      <w:r w:rsidR="007B3F79" w:rsidRPr="00C56DA6">
        <w:rPr>
          <w:rFonts w:cstheme="minorHAnsi"/>
          <w:lang w:val="en-GB"/>
        </w:rPr>
        <w:t xml:space="preserve">our memory for us to forget, unless we are under hypnosis to recall </w:t>
      </w:r>
      <w:r w:rsidR="00590921" w:rsidRPr="00C56DA6">
        <w:rPr>
          <w:rFonts w:cstheme="minorHAnsi"/>
          <w:lang w:val="en-GB"/>
        </w:rPr>
        <w:t xml:space="preserve">everything </w:t>
      </w:r>
      <w:r w:rsidR="007B3F79" w:rsidRPr="00C56DA6">
        <w:rPr>
          <w:rFonts w:cstheme="minorHAnsi"/>
          <w:lang w:val="en-GB"/>
        </w:rPr>
        <w:t xml:space="preserve">from our subconscious mind. It is simply that memories made in higher dimensions or planes of existence, are only remembered with great difficulties once we move back to a lower dimension or vibrational rate of matter. </w:t>
      </w:r>
      <w:r w:rsidR="00590921" w:rsidRPr="00C56DA6">
        <w:rPr>
          <w:rFonts w:cstheme="minorHAnsi"/>
          <w:lang w:val="en-GB"/>
        </w:rPr>
        <w:t>It might be a limitation of our physical brain.</w:t>
      </w:r>
    </w:p>
    <w:p w14:paraId="22C6ED08" w14:textId="39D7C219" w:rsidR="007B3F79" w:rsidRPr="00C56DA6" w:rsidRDefault="007B3F79" w:rsidP="007B3F79">
      <w:pPr>
        <w:ind w:firstLine="340"/>
        <w:rPr>
          <w:rFonts w:cstheme="minorHAnsi"/>
          <w:lang w:val="en-GB"/>
        </w:rPr>
      </w:pPr>
      <w:r w:rsidRPr="00C56DA6">
        <w:rPr>
          <w:rFonts w:cstheme="minorHAnsi"/>
          <w:lang w:val="en-GB"/>
        </w:rPr>
        <w:t>Precisely like in dreams, which are apparently realities made of atoms and molecules as well, according to Seth in Jane Roberts’ books. Dreams are also psychophysical realities</w:t>
      </w:r>
      <w:r w:rsidR="00CB7DEB" w:rsidRPr="00C56DA6">
        <w:rPr>
          <w:rFonts w:cstheme="minorHAnsi"/>
          <w:lang w:val="en-GB"/>
        </w:rPr>
        <w:t xml:space="preserve"> identical in every way to our own physical world</w:t>
      </w:r>
      <w:r w:rsidRPr="00C56DA6">
        <w:rPr>
          <w:rFonts w:cstheme="minorHAnsi"/>
          <w:lang w:val="en-GB"/>
        </w:rPr>
        <w:t xml:space="preserve">, where we need to immediately set ourselves to remember our dreams once we </w:t>
      </w:r>
      <w:proofErr w:type="gramStart"/>
      <w:r w:rsidRPr="00C56DA6">
        <w:rPr>
          <w:rFonts w:cstheme="minorHAnsi"/>
          <w:lang w:val="en-GB"/>
        </w:rPr>
        <w:t>awake, before</w:t>
      </w:r>
      <w:proofErr w:type="gramEnd"/>
      <w:r w:rsidRPr="00C56DA6">
        <w:rPr>
          <w:rFonts w:cstheme="minorHAnsi"/>
          <w:lang w:val="en-GB"/>
        </w:rPr>
        <w:t xml:space="preserve"> it is all gone forever.</w:t>
      </w:r>
    </w:p>
    <w:p w14:paraId="77EF9D66" w14:textId="28274DE7" w:rsidR="00134875" w:rsidRPr="00C56DA6" w:rsidRDefault="007B3F79" w:rsidP="008A5EBB">
      <w:pPr>
        <w:ind w:firstLine="340"/>
        <w:rPr>
          <w:rFonts w:cstheme="minorHAnsi"/>
          <w:lang w:val="en-GB"/>
        </w:rPr>
      </w:pPr>
      <w:r w:rsidRPr="00C56DA6">
        <w:rPr>
          <w:rFonts w:cstheme="minorHAnsi"/>
          <w:lang w:val="en-GB"/>
        </w:rPr>
        <w:t xml:space="preserve">Dreams are just another dimension, like any specific space and time anywhere in the universe is another and precise dimension where matter vibrates at a specific </w:t>
      </w:r>
      <w:r w:rsidR="00F9754D" w:rsidRPr="00C56DA6">
        <w:rPr>
          <w:rFonts w:cstheme="minorHAnsi"/>
          <w:lang w:val="en-GB"/>
        </w:rPr>
        <w:lastRenderedPageBreak/>
        <w:t xml:space="preserve">interdimensional </w:t>
      </w:r>
      <w:r w:rsidRPr="00C56DA6">
        <w:rPr>
          <w:rFonts w:cstheme="minorHAnsi"/>
          <w:lang w:val="en-GB"/>
        </w:rPr>
        <w:t xml:space="preserve">frequency or resonance. We could all move into or see the dream of another person, by simply vibrating at the same frequency of matter within that dream. </w:t>
      </w:r>
    </w:p>
    <w:p w14:paraId="59926A0A" w14:textId="6CDFF528" w:rsidR="00134875" w:rsidRPr="00C56DA6" w:rsidRDefault="00CB7DEB" w:rsidP="006941B0">
      <w:pPr>
        <w:ind w:firstLine="340"/>
        <w:rPr>
          <w:rFonts w:cstheme="minorHAnsi"/>
          <w:lang w:val="en-GB"/>
        </w:rPr>
      </w:pPr>
      <w:r w:rsidRPr="00C56DA6">
        <w:rPr>
          <w:rFonts w:cstheme="minorHAnsi"/>
          <w:lang w:val="en-GB"/>
        </w:rPr>
        <w:t>I have experienced it, I could see the dreams of one of my friends while I lived in Los Angeles</w:t>
      </w:r>
      <w:r w:rsidR="005A202B" w:rsidRPr="00C56DA6">
        <w:rPr>
          <w:rFonts w:cstheme="minorHAnsi"/>
          <w:lang w:val="en-GB"/>
        </w:rPr>
        <w:t xml:space="preserve">, he’s a psychic medium. He </w:t>
      </w:r>
      <w:r w:rsidR="006941B0" w:rsidRPr="00C56DA6">
        <w:rPr>
          <w:rFonts w:cstheme="minorHAnsi"/>
          <w:lang w:val="en-GB"/>
        </w:rPr>
        <w:t xml:space="preserve">also </w:t>
      </w:r>
      <w:r w:rsidR="005A202B" w:rsidRPr="00C56DA6">
        <w:rPr>
          <w:rFonts w:cstheme="minorHAnsi"/>
          <w:lang w:val="en-GB"/>
        </w:rPr>
        <w:t xml:space="preserve">had the ability to come into my dreams where we </w:t>
      </w:r>
      <w:r w:rsidR="00EE374C" w:rsidRPr="00C56DA6">
        <w:rPr>
          <w:rFonts w:cstheme="minorHAnsi"/>
          <w:lang w:val="en-GB"/>
        </w:rPr>
        <w:t xml:space="preserve">had conversations, </w:t>
      </w:r>
      <w:r w:rsidR="005A202B" w:rsidRPr="00C56DA6">
        <w:rPr>
          <w:rFonts w:cstheme="minorHAnsi"/>
          <w:lang w:val="en-GB"/>
        </w:rPr>
        <w:t>which we confirmed the next day over the phone.</w:t>
      </w:r>
      <w:r w:rsidRPr="00C56DA6">
        <w:rPr>
          <w:rFonts w:cstheme="minorHAnsi"/>
          <w:lang w:val="en-GB"/>
        </w:rPr>
        <w:t xml:space="preserve"> </w:t>
      </w:r>
      <w:r w:rsidR="001822AD" w:rsidRPr="00C56DA6">
        <w:rPr>
          <w:rFonts w:cstheme="minorHAnsi"/>
          <w:lang w:val="en-GB"/>
        </w:rPr>
        <w:t xml:space="preserve">His dreams were of a </w:t>
      </w:r>
      <w:r w:rsidR="00F239EF" w:rsidRPr="00C56DA6">
        <w:rPr>
          <w:rFonts w:cstheme="minorHAnsi"/>
          <w:lang w:val="en-GB"/>
        </w:rPr>
        <w:t xml:space="preserve">quality and </w:t>
      </w:r>
      <w:r w:rsidR="001822AD" w:rsidRPr="00C56DA6">
        <w:rPr>
          <w:rFonts w:cstheme="minorHAnsi"/>
          <w:lang w:val="en-GB"/>
        </w:rPr>
        <w:t xml:space="preserve">clarity </w:t>
      </w:r>
      <w:r w:rsidR="00F239EF" w:rsidRPr="00C56DA6">
        <w:rPr>
          <w:rFonts w:cstheme="minorHAnsi"/>
          <w:lang w:val="en-GB"/>
        </w:rPr>
        <w:t xml:space="preserve">that were even more real than reality. </w:t>
      </w:r>
      <w:r w:rsidR="00C84D68" w:rsidRPr="00C56DA6">
        <w:rPr>
          <w:rFonts w:cstheme="minorHAnsi"/>
          <w:lang w:val="en-GB"/>
        </w:rPr>
        <w:t xml:space="preserve">I </w:t>
      </w:r>
      <w:r w:rsidR="00F239EF" w:rsidRPr="00C56DA6">
        <w:rPr>
          <w:rFonts w:cstheme="minorHAnsi"/>
          <w:lang w:val="en-GB"/>
        </w:rPr>
        <w:t xml:space="preserve">also </w:t>
      </w:r>
      <w:r w:rsidR="00C84D68" w:rsidRPr="00C56DA6">
        <w:rPr>
          <w:rFonts w:cstheme="minorHAnsi"/>
          <w:lang w:val="en-GB"/>
        </w:rPr>
        <w:t xml:space="preserve">could not lie to </w:t>
      </w:r>
      <w:r w:rsidR="00EE374C" w:rsidRPr="00C56DA6">
        <w:rPr>
          <w:rFonts w:cstheme="minorHAnsi"/>
          <w:lang w:val="en-GB"/>
        </w:rPr>
        <w:t>him</w:t>
      </w:r>
      <w:r w:rsidR="00C84D68" w:rsidRPr="00C56DA6">
        <w:rPr>
          <w:rFonts w:cstheme="minorHAnsi"/>
          <w:lang w:val="en-GB"/>
        </w:rPr>
        <w:t>, he always knew when I did, it was extremely annoying. It</w:t>
      </w:r>
      <w:r w:rsidR="007B3F79" w:rsidRPr="00C56DA6">
        <w:rPr>
          <w:rFonts w:cstheme="minorHAnsi"/>
          <w:lang w:val="en-GB"/>
        </w:rPr>
        <w:t xml:space="preserve"> is how telepathy works and how people sometimes share dreams</w:t>
      </w:r>
      <w:r w:rsidR="00F239EF" w:rsidRPr="00C56DA6">
        <w:rPr>
          <w:rFonts w:cstheme="minorHAnsi"/>
          <w:lang w:val="en-GB"/>
        </w:rPr>
        <w:t>,</w:t>
      </w:r>
      <w:r w:rsidR="007B3F79" w:rsidRPr="00C56DA6">
        <w:rPr>
          <w:rFonts w:cstheme="minorHAnsi"/>
          <w:lang w:val="en-GB"/>
        </w:rPr>
        <w:t xml:space="preserve"> or the same collective hallucination. A hallucination is therefore a real physical or psychophysical reality, or what I like to call another bubble reality.</w:t>
      </w:r>
    </w:p>
    <w:p w14:paraId="00BF5E63" w14:textId="0166DE83" w:rsidR="007B3F79" w:rsidRPr="00C56DA6" w:rsidRDefault="006941B0" w:rsidP="00C366DC">
      <w:pPr>
        <w:ind w:firstLine="340"/>
        <w:rPr>
          <w:rFonts w:cstheme="minorHAnsi"/>
          <w:lang w:val="en-GB"/>
        </w:rPr>
      </w:pPr>
      <w:r w:rsidRPr="00C56DA6">
        <w:rPr>
          <w:rFonts w:cstheme="minorHAnsi"/>
          <w:lang w:val="en-GB"/>
        </w:rPr>
        <w:t xml:space="preserve">To get back to </w:t>
      </w:r>
      <w:r w:rsidR="007B3F79" w:rsidRPr="00C56DA6">
        <w:rPr>
          <w:rFonts w:cstheme="minorHAnsi"/>
          <w:lang w:val="en-GB"/>
        </w:rPr>
        <w:t>Ralph Ring</w:t>
      </w:r>
      <w:r w:rsidRPr="00C56DA6">
        <w:rPr>
          <w:rFonts w:cstheme="minorHAnsi"/>
          <w:lang w:val="en-GB"/>
        </w:rPr>
        <w:t>, he</w:t>
      </w:r>
      <w:r w:rsidR="007B3F79" w:rsidRPr="00C56DA6">
        <w:rPr>
          <w:rFonts w:cstheme="minorHAnsi"/>
          <w:lang w:val="en-GB"/>
        </w:rPr>
        <w:t xml:space="preserve"> also stated: </w:t>
      </w:r>
    </w:p>
    <w:p w14:paraId="084F93EE" w14:textId="438C8A45" w:rsidR="007B3F79" w:rsidRPr="00C56DA6" w:rsidRDefault="007B3F79" w:rsidP="00565155">
      <w:pPr>
        <w:pStyle w:val="Quote"/>
        <w:rPr>
          <w:lang w:val="en-GB"/>
        </w:rPr>
      </w:pPr>
      <w:r w:rsidRPr="00C56DA6">
        <w:rPr>
          <w:lang w:val="en-GB"/>
        </w:rPr>
        <w:t xml:space="preserve">“What's more, time was distorted somehow. We felt we were in the craft about fifteen or twenty minutes. We were told afterwards that we'd been carefully timed as having been in the craft no longer than three or four minutes.” </w:t>
      </w:r>
    </w:p>
    <w:p w14:paraId="64F62993" w14:textId="4725DA42" w:rsidR="00EB575A" w:rsidRPr="00C56DA6" w:rsidRDefault="00EB575A" w:rsidP="00EB575A">
      <w:pPr>
        <w:pStyle w:val="VellumAttribution"/>
        <w:rPr>
          <w:i/>
          <w:iCs/>
          <w:lang w:val="en-GB"/>
        </w:rPr>
      </w:pPr>
      <w:r w:rsidRPr="00C56DA6">
        <w:rPr>
          <w:lang w:val="en-GB"/>
        </w:rPr>
        <w:t>Ralph Ring</w:t>
      </w:r>
    </w:p>
    <w:p w14:paraId="16D5F3B0" w14:textId="77777777" w:rsidR="00134875" w:rsidRPr="00C56DA6" w:rsidRDefault="007B3F79" w:rsidP="007B3F79">
      <w:pPr>
        <w:ind w:firstLine="340"/>
        <w:rPr>
          <w:rFonts w:cstheme="minorHAnsi"/>
          <w:lang w:val="en-GB"/>
        </w:rPr>
      </w:pPr>
      <w:r w:rsidRPr="00C56DA6">
        <w:rPr>
          <w:rFonts w:cstheme="minorHAnsi"/>
          <w:lang w:val="en-GB"/>
        </w:rPr>
        <w:t xml:space="preserve">The faster your electrons are orbiting the nuclei of atoms and between atoms, the more you can do within a same amount of time as someone not vibrating as fast. There is still then a relativity to time, in its perception, called interdimensional time. </w:t>
      </w:r>
      <w:r w:rsidR="00E808E6" w:rsidRPr="00C56DA6">
        <w:rPr>
          <w:rFonts w:cstheme="minorHAnsi"/>
          <w:lang w:val="en-GB"/>
        </w:rPr>
        <w:t>I must point out that</w:t>
      </w:r>
      <w:r w:rsidRPr="00C56DA6">
        <w:rPr>
          <w:rFonts w:cstheme="minorHAnsi"/>
          <w:lang w:val="en-GB"/>
        </w:rPr>
        <w:t xml:space="preserve"> this has nothing to do with how Einstein posited the relativity of time, that </w:t>
      </w:r>
      <w:r w:rsidR="00E808E6" w:rsidRPr="00C56DA6">
        <w:rPr>
          <w:rFonts w:cstheme="minorHAnsi"/>
          <w:lang w:val="en-GB"/>
        </w:rPr>
        <w:t xml:space="preserve">he thought </w:t>
      </w:r>
      <w:r w:rsidRPr="00C56DA6">
        <w:rPr>
          <w:rFonts w:cstheme="minorHAnsi"/>
          <w:lang w:val="en-GB"/>
        </w:rPr>
        <w:t xml:space="preserve">could be influenced by gravity </w:t>
      </w:r>
      <w:r w:rsidR="00E808E6" w:rsidRPr="00C56DA6">
        <w:rPr>
          <w:rFonts w:cstheme="minorHAnsi"/>
          <w:lang w:val="en-GB"/>
        </w:rPr>
        <w:t>or</w:t>
      </w:r>
      <w:r w:rsidRPr="00C56DA6">
        <w:rPr>
          <w:rFonts w:cstheme="minorHAnsi"/>
          <w:lang w:val="en-GB"/>
        </w:rPr>
        <w:t xml:space="preserve"> simple acceleration. Einstein’s theories are incompatible with Atomic Expansion Theory. </w:t>
      </w:r>
    </w:p>
    <w:p w14:paraId="1CC5BA89" w14:textId="5C3667F3" w:rsidR="007B3F79" w:rsidRPr="00C56DA6" w:rsidRDefault="007B3F79" w:rsidP="00C366DC">
      <w:pPr>
        <w:ind w:firstLine="340"/>
        <w:rPr>
          <w:rFonts w:cstheme="minorHAnsi"/>
          <w:lang w:val="en-GB"/>
        </w:rPr>
      </w:pPr>
      <w:r w:rsidRPr="00C56DA6">
        <w:rPr>
          <w:rFonts w:cstheme="minorHAnsi"/>
          <w:lang w:val="en-GB"/>
        </w:rPr>
        <w:t xml:space="preserve">One last statement from Ring: </w:t>
      </w:r>
    </w:p>
    <w:p w14:paraId="3CCC37F0" w14:textId="101842E6" w:rsidR="007B3F79" w:rsidRPr="00C56DA6" w:rsidRDefault="007B3F79" w:rsidP="00C366DC">
      <w:pPr>
        <w:pStyle w:val="Quote"/>
        <w:rPr>
          <w:lang w:val="en-GB"/>
        </w:rPr>
      </w:pPr>
      <w:r w:rsidRPr="00C56DA6">
        <w:rPr>
          <w:lang w:val="en-GB"/>
        </w:rPr>
        <w:t xml:space="preserve">“The </w:t>
      </w:r>
      <w:proofErr w:type="spellStart"/>
      <w:r w:rsidRPr="00C56DA6">
        <w:rPr>
          <w:lang w:val="en-GB"/>
        </w:rPr>
        <w:t>Utron</w:t>
      </w:r>
      <w:proofErr w:type="spellEnd"/>
      <w:r w:rsidRPr="00C56DA6">
        <w:rPr>
          <w:lang w:val="en-GB"/>
        </w:rPr>
        <w:t xml:space="preserve"> was the key to it all. </w:t>
      </w:r>
      <w:proofErr w:type="spellStart"/>
      <w:r w:rsidRPr="00C56DA6">
        <w:rPr>
          <w:lang w:val="en-GB"/>
        </w:rPr>
        <w:t>Carr</w:t>
      </w:r>
      <w:proofErr w:type="spellEnd"/>
      <w:r w:rsidRPr="00C56DA6">
        <w:rPr>
          <w:lang w:val="en-GB"/>
        </w:rPr>
        <w:t xml:space="preserve"> said it accumulated energy because of its shape, and focused it, </w:t>
      </w:r>
      <w:proofErr w:type="gramStart"/>
      <w:r w:rsidRPr="00C56DA6">
        <w:rPr>
          <w:lang w:val="en-GB"/>
        </w:rPr>
        <w:t>and also</w:t>
      </w:r>
      <w:proofErr w:type="gramEnd"/>
      <w:r w:rsidRPr="00C56DA6">
        <w:rPr>
          <w:lang w:val="en-GB"/>
        </w:rPr>
        <w:t xml:space="preserve"> responded to our conscious intentions. When we operated the machine, </w:t>
      </w:r>
      <w:r w:rsidRPr="00C56DA6">
        <w:rPr>
          <w:lang w:val="en-GB"/>
        </w:rPr>
        <w:lastRenderedPageBreak/>
        <w:t xml:space="preserve">we didn't work any controls. We went into a kind of meditative state and all three of us focused our intentions on the effect we wanted to achieve. It sounds ridiculous, I know. But that's what we did, and that's what worked. </w:t>
      </w:r>
      <w:proofErr w:type="spellStart"/>
      <w:r w:rsidRPr="00C56DA6">
        <w:rPr>
          <w:lang w:val="en-GB"/>
        </w:rPr>
        <w:t>Carr</w:t>
      </w:r>
      <w:proofErr w:type="spellEnd"/>
      <w:r w:rsidRPr="00C56DA6">
        <w:rPr>
          <w:lang w:val="en-GB"/>
        </w:rPr>
        <w:t xml:space="preserve"> had tapped into some principle which is not understood, in which consciousness melds with engineering to create an effect. You can't write that into equations. I have no idea how he knew it would work. But it did.”</w:t>
      </w:r>
    </w:p>
    <w:p w14:paraId="48072C83" w14:textId="3ED7D845" w:rsidR="00EB575A" w:rsidRPr="00C56DA6" w:rsidRDefault="00EB575A" w:rsidP="00EB575A">
      <w:pPr>
        <w:pStyle w:val="VellumAttribution"/>
        <w:rPr>
          <w:i/>
          <w:iCs/>
          <w:lang w:val="en-GB"/>
        </w:rPr>
      </w:pPr>
      <w:r w:rsidRPr="00C56DA6">
        <w:rPr>
          <w:lang w:val="en-GB"/>
        </w:rPr>
        <w:t>Ralph Ring</w:t>
      </w:r>
    </w:p>
    <w:p w14:paraId="018ACB48" w14:textId="66CCE0B6" w:rsidR="007B3F79" w:rsidRPr="00C56DA6" w:rsidRDefault="007B3F79" w:rsidP="007B3F79">
      <w:pPr>
        <w:ind w:firstLine="340"/>
        <w:rPr>
          <w:rFonts w:cstheme="minorHAnsi"/>
          <w:lang w:val="en-GB"/>
        </w:rPr>
      </w:pPr>
      <w:r w:rsidRPr="00C56DA6">
        <w:rPr>
          <w:rFonts w:cstheme="minorHAnsi"/>
          <w:lang w:val="en-GB"/>
        </w:rPr>
        <w:t>How can we explain that? Thoughts and will can affect our own vibrational rate, which once amplified by their rotating electromagnets</w:t>
      </w:r>
      <w:r w:rsidR="00F239EF" w:rsidRPr="00C56DA6">
        <w:rPr>
          <w:rFonts w:cstheme="minorHAnsi"/>
          <w:lang w:val="en-GB"/>
        </w:rPr>
        <w:t>,</w:t>
      </w:r>
      <w:r w:rsidRPr="00C56DA6">
        <w:rPr>
          <w:rFonts w:cstheme="minorHAnsi"/>
          <w:lang w:val="en-GB"/>
        </w:rPr>
        <w:t xml:space="preserve"> and specifically shaped capacitors (</w:t>
      </w:r>
      <w:proofErr w:type="spellStart"/>
      <w:r w:rsidRPr="00C56DA6">
        <w:rPr>
          <w:rFonts w:cstheme="minorHAnsi"/>
          <w:lang w:val="en-GB"/>
        </w:rPr>
        <w:t>Utrons</w:t>
      </w:r>
      <w:proofErr w:type="spellEnd"/>
      <w:r w:rsidRPr="00C56DA6">
        <w:rPr>
          <w:rFonts w:cstheme="minorHAnsi"/>
          <w:lang w:val="en-GB"/>
        </w:rPr>
        <w:t xml:space="preserve">), was extended to the ship they were on. Aliens often say they only </w:t>
      </w:r>
      <w:proofErr w:type="gramStart"/>
      <w:r w:rsidRPr="00C56DA6">
        <w:rPr>
          <w:rFonts w:cstheme="minorHAnsi"/>
          <w:lang w:val="en-GB"/>
        </w:rPr>
        <w:t>have to</w:t>
      </w:r>
      <w:proofErr w:type="gramEnd"/>
      <w:r w:rsidRPr="00C56DA6">
        <w:rPr>
          <w:rFonts w:cstheme="minorHAnsi"/>
          <w:lang w:val="en-GB"/>
        </w:rPr>
        <w:t xml:space="preserve"> think of where they want to go, and they are instantly there. </w:t>
      </w:r>
    </w:p>
    <w:p w14:paraId="11E8C678" w14:textId="20F7DDA3" w:rsidR="007B3F79" w:rsidRPr="00C56DA6" w:rsidRDefault="007B3F79" w:rsidP="00C366DC">
      <w:pPr>
        <w:ind w:firstLine="340"/>
        <w:rPr>
          <w:rFonts w:cstheme="minorHAnsi"/>
          <w:lang w:val="en-GB"/>
        </w:rPr>
      </w:pPr>
      <w:r w:rsidRPr="00C56DA6">
        <w:rPr>
          <w:rFonts w:cstheme="minorHAnsi"/>
          <w:lang w:val="en-GB"/>
        </w:rPr>
        <w:t xml:space="preserve">This is quite useful, because we appear to instinctively know what </w:t>
      </w:r>
      <w:proofErr w:type="gramStart"/>
      <w:r w:rsidRPr="00C56DA6">
        <w:rPr>
          <w:rFonts w:cstheme="minorHAnsi"/>
          <w:lang w:val="en-GB"/>
        </w:rPr>
        <w:t>is the vibrational rate of a certain place and time</w:t>
      </w:r>
      <w:proofErr w:type="gramEnd"/>
      <w:r w:rsidRPr="00C56DA6">
        <w:rPr>
          <w:rFonts w:cstheme="minorHAnsi"/>
          <w:lang w:val="en-GB"/>
        </w:rPr>
        <w:t xml:space="preserve"> where we want to go, without having to know for sure what is the exact frequency of matter there. After all, this is a psychological or psychophysical reality right out from our own brain. However, I am sure eventually technology could measure, </w:t>
      </w:r>
      <w:proofErr w:type="gramStart"/>
      <w:r w:rsidRPr="00C56DA6">
        <w:rPr>
          <w:rFonts w:cstheme="minorHAnsi"/>
          <w:lang w:val="en-GB"/>
        </w:rPr>
        <w:t>calculate</w:t>
      </w:r>
      <w:proofErr w:type="gramEnd"/>
      <w:r w:rsidRPr="00C56DA6">
        <w:rPr>
          <w:rFonts w:cstheme="minorHAnsi"/>
          <w:lang w:val="en-GB"/>
        </w:rPr>
        <w:t xml:space="preserve"> and extrapolate such </w:t>
      </w:r>
      <w:r w:rsidR="00F9754D" w:rsidRPr="00C56DA6">
        <w:rPr>
          <w:rFonts w:cstheme="minorHAnsi"/>
          <w:lang w:val="en-GB"/>
        </w:rPr>
        <w:t xml:space="preserve">interdimensional </w:t>
      </w:r>
      <w:r w:rsidRPr="00C56DA6">
        <w:rPr>
          <w:rFonts w:cstheme="minorHAnsi"/>
          <w:lang w:val="en-GB"/>
        </w:rPr>
        <w:t>frequencies or resonance of different places and times, and thoughts would then not be required to travel there.</w:t>
      </w:r>
    </w:p>
    <w:p w14:paraId="268B13F0" w14:textId="7543E3BB" w:rsidR="007B3F79" w:rsidRPr="00C56DA6" w:rsidRDefault="00331F1B" w:rsidP="00C366DC">
      <w:pPr>
        <w:pStyle w:val="Heading2"/>
        <w:rPr>
          <w:lang w:val="en-GB"/>
        </w:rPr>
      </w:pPr>
      <w:bookmarkStart w:id="52" w:name="_Toc113022262"/>
      <w:r w:rsidRPr="00C56DA6">
        <w:rPr>
          <w:lang w:val="en-GB"/>
        </w:rPr>
        <w:t>2</w:t>
      </w:r>
      <w:r w:rsidR="007B3F79" w:rsidRPr="00C56DA6">
        <w:rPr>
          <w:lang w:val="en-GB"/>
        </w:rPr>
        <w:t>.</w:t>
      </w:r>
      <w:r w:rsidR="009452E8" w:rsidRPr="00C56DA6">
        <w:rPr>
          <w:lang w:val="en-GB"/>
        </w:rPr>
        <w:t>9</w:t>
      </w:r>
      <w:r w:rsidR="007B3F79" w:rsidRPr="00C56DA6">
        <w:rPr>
          <w:lang w:val="en-GB"/>
        </w:rPr>
        <w:t xml:space="preserve"> How can UFOs fly so easily and how to build an anti-gravity device?</w:t>
      </w:r>
      <w:bookmarkEnd w:id="52"/>
    </w:p>
    <w:p w14:paraId="4088A7B1" w14:textId="16F8EAE7" w:rsidR="007B3F79" w:rsidRPr="00C56DA6" w:rsidRDefault="007B3F79" w:rsidP="007B3F79">
      <w:pPr>
        <w:ind w:firstLine="340"/>
        <w:rPr>
          <w:rFonts w:cstheme="minorHAnsi"/>
          <w:lang w:val="en-GB"/>
        </w:rPr>
      </w:pPr>
      <w:r w:rsidRPr="00C56DA6">
        <w:rPr>
          <w:rFonts w:cstheme="minorHAnsi"/>
          <w:lang w:val="en-GB"/>
        </w:rPr>
        <w:t xml:space="preserve">We can see how easily spaceships can </w:t>
      </w:r>
      <w:proofErr w:type="gramStart"/>
      <w:r w:rsidRPr="00C56DA6">
        <w:rPr>
          <w:rFonts w:cstheme="minorHAnsi"/>
          <w:lang w:val="en-GB"/>
        </w:rPr>
        <w:t>fly through the air</w:t>
      </w:r>
      <w:proofErr w:type="gramEnd"/>
      <w:r w:rsidRPr="00C56DA6">
        <w:rPr>
          <w:rFonts w:cstheme="minorHAnsi"/>
          <w:lang w:val="en-GB"/>
        </w:rPr>
        <w:t xml:space="preserve"> using the geomagnetic fields on Earth as roads, and other astronomical magnetic fields populating space when in outer space. By accelerating the speed or frequency of their electrons within and between atoms, their particles become larger and more spaced out, and they become less dense. Anything that is </w:t>
      </w:r>
      <w:r w:rsidRPr="00C56DA6">
        <w:rPr>
          <w:rFonts w:cstheme="minorHAnsi"/>
          <w:lang w:val="en-GB"/>
        </w:rPr>
        <w:lastRenderedPageBreak/>
        <w:t>less dense will automatically be pushed up above what is denser. </w:t>
      </w:r>
      <w:r w:rsidR="00BF6E02" w:rsidRPr="00C56DA6">
        <w:rPr>
          <w:rFonts w:cstheme="minorHAnsi"/>
          <w:lang w:val="en-GB"/>
        </w:rPr>
        <w:t xml:space="preserve">And now we know the secret of these flying Tibetan Yogis, and it can </w:t>
      </w:r>
      <w:r w:rsidR="00D55177" w:rsidRPr="00C56DA6">
        <w:rPr>
          <w:rFonts w:cstheme="minorHAnsi"/>
          <w:lang w:val="en-GB"/>
        </w:rPr>
        <w:t xml:space="preserve">all </w:t>
      </w:r>
      <w:r w:rsidR="00BF6E02" w:rsidRPr="00C56DA6">
        <w:rPr>
          <w:rFonts w:cstheme="minorHAnsi"/>
          <w:lang w:val="en-GB"/>
        </w:rPr>
        <w:t>be explained by physics.</w:t>
      </w:r>
    </w:p>
    <w:p w14:paraId="05EFD887" w14:textId="77777777" w:rsidR="00D258D3" w:rsidRPr="00C56DA6" w:rsidRDefault="007B3F79" w:rsidP="007B3F79">
      <w:pPr>
        <w:ind w:firstLine="340"/>
        <w:rPr>
          <w:rFonts w:cstheme="minorHAnsi"/>
          <w:lang w:val="en-GB"/>
        </w:rPr>
      </w:pPr>
      <w:r w:rsidRPr="00C56DA6">
        <w:rPr>
          <w:rFonts w:cstheme="minorHAnsi"/>
          <w:lang w:val="en-GB"/>
        </w:rPr>
        <w:t xml:space="preserve">A balloon underwater will immediately float to the </w:t>
      </w:r>
      <w:proofErr w:type="gramStart"/>
      <w:r w:rsidRPr="00C56DA6">
        <w:rPr>
          <w:rFonts w:cstheme="minorHAnsi"/>
          <w:lang w:val="en-GB"/>
        </w:rPr>
        <w:t>surface</w:t>
      </w:r>
      <w:r w:rsidR="00BA74F4" w:rsidRPr="00C56DA6">
        <w:rPr>
          <w:rFonts w:cstheme="minorHAnsi"/>
          <w:lang w:val="en-GB"/>
        </w:rPr>
        <w:t>, because</w:t>
      </w:r>
      <w:proofErr w:type="gramEnd"/>
      <w:r w:rsidR="00BA74F4" w:rsidRPr="00C56DA6">
        <w:rPr>
          <w:rFonts w:cstheme="minorHAnsi"/>
          <w:lang w:val="en-GB"/>
        </w:rPr>
        <w:t xml:space="preserve"> the air inside it is less dense than the water</w:t>
      </w:r>
      <w:r w:rsidRPr="00C56DA6">
        <w:rPr>
          <w:rFonts w:cstheme="minorHAnsi"/>
          <w:lang w:val="en-GB"/>
        </w:rPr>
        <w:t xml:space="preserve">. And if there is helium in it, which is less dense than the gases in our atmosphere, it will fly up into the sky. As soon as a spaceship becomes less dense, it could immediately fly off </w:t>
      </w:r>
      <w:r w:rsidR="00BA74F4" w:rsidRPr="00C56DA6">
        <w:rPr>
          <w:rFonts w:cstheme="minorHAnsi"/>
          <w:lang w:val="en-GB"/>
        </w:rPr>
        <w:t xml:space="preserve">out of </w:t>
      </w:r>
      <w:r w:rsidRPr="00C56DA6">
        <w:rPr>
          <w:rFonts w:cstheme="minorHAnsi"/>
          <w:lang w:val="en-GB"/>
        </w:rPr>
        <w:t xml:space="preserve">the atmosphere without any need for propulsion, just through what is less dense being pushed up by what is denser. </w:t>
      </w:r>
    </w:p>
    <w:p w14:paraId="55961268" w14:textId="28A699DD" w:rsidR="007B3F79" w:rsidRPr="00C56DA6" w:rsidRDefault="007B3F79" w:rsidP="007B3F79">
      <w:pPr>
        <w:ind w:firstLine="340"/>
        <w:rPr>
          <w:rFonts w:cstheme="minorHAnsi"/>
          <w:lang w:val="en-GB"/>
        </w:rPr>
      </w:pPr>
      <w:r w:rsidRPr="00C56DA6">
        <w:rPr>
          <w:rFonts w:cstheme="minorHAnsi"/>
          <w:lang w:val="en-GB"/>
        </w:rPr>
        <w:t xml:space="preserve">Indeed, they must then use magnetic fields to stay on Earth and navigate, otherwise, they are so light, they would be expelled instantly out of </w:t>
      </w:r>
      <w:r w:rsidR="000F6ADE" w:rsidRPr="00C56DA6">
        <w:rPr>
          <w:rFonts w:cstheme="minorHAnsi"/>
          <w:lang w:val="en-GB"/>
        </w:rPr>
        <w:t>the</w:t>
      </w:r>
      <w:r w:rsidRPr="00C56DA6">
        <w:rPr>
          <w:rFonts w:cstheme="minorHAnsi"/>
          <w:lang w:val="en-GB"/>
        </w:rPr>
        <w:t xml:space="preserve"> atmosphere. Or they can easily control the</w:t>
      </w:r>
      <w:r w:rsidR="000F6ADE" w:rsidRPr="00C56DA6">
        <w:rPr>
          <w:rFonts w:cstheme="minorHAnsi"/>
          <w:lang w:val="en-GB"/>
        </w:rPr>
        <w:t>ir</w:t>
      </w:r>
      <w:r w:rsidRPr="00C56DA6">
        <w:rPr>
          <w:rFonts w:cstheme="minorHAnsi"/>
          <w:lang w:val="en-GB"/>
        </w:rPr>
        <w:t xml:space="preserve"> exact vibrational rate of matter</w:t>
      </w:r>
      <w:r w:rsidR="000F6ADE" w:rsidRPr="00C56DA6">
        <w:rPr>
          <w:rFonts w:cstheme="minorHAnsi"/>
          <w:lang w:val="en-GB"/>
        </w:rPr>
        <w:t>,</w:t>
      </w:r>
      <w:r w:rsidRPr="00C56DA6">
        <w:rPr>
          <w:rFonts w:cstheme="minorHAnsi"/>
          <w:lang w:val="en-GB"/>
        </w:rPr>
        <w:t xml:space="preserve"> </w:t>
      </w:r>
      <w:proofErr w:type="gramStart"/>
      <w:r w:rsidRPr="00C56DA6">
        <w:rPr>
          <w:rFonts w:cstheme="minorHAnsi"/>
          <w:lang w:val="en-GB"/>
        </w:rPr>
        <w:t>in order to</w:t>
      </w:r>
      <w:proofErr w:type="gramEnd"/>
      <w:r w:rsidRPr="00C56DA6">
        <w:rPr>
          <w:rFonts w:cstheme="minorHAnsi"/>
          <w:lang w:val="en-GB"/>
        </w:rPr>
        <w:t xml:space="preserve"> be in the perfect density</w:t>
      </w:r>
      <w:r w:rsidR="000F6ADE" w:rsidRPr="00C56DA6">
        <w:rPr>
          <w:rFonts w:cstheme="minorHAnsi"/>
          <w:lang w:val="en-GB"/>
        </w:rPr>
        <w:t>,</w:t>
      </w:r>
      <w:r w:rsidRPr="00C56DA6">
        <w:rPr>
          <w:rFonts w:cstheme="minorHAnsi"/>
          <w:lang w:val="en-GB"/>
        </w:rPr>
        <w:t xml:space="preserve"> to float and fly wherever they want. </w:t>
      </w:r>
    </w:p>
    <w:p w14:paraId="4F32B69D" w14:textId="77777777" w:rsidR="000F6ADE" w:rsidRPr="00C56DA6" w:rsidRDefault="007B3F79" w:rsidP="007B3F79">
      <w:pPr>
        <w:ind w:firstLine="340"/>
        <w:rPr>
          <w:rFonts w:cstheme="minorHAnsi"/>
          <w:lang w:val="en-GB"/>
        </w:rPr>
      </w:pPr>
      <w:r w:rsidRPr="00C56DA6">
        <w:rPr>
          <w:rFonts w:cstheme="minorHAnsi"/>
          <w:lang w:val="en-GB"/>
        </w:rPr>
        <w:t xml:space="preserve">It </w:t>
      </w:r>
      <w:r w:rsidR="00101569" w:rsidRPr="00C56DA6">
        <w:rPr>
          <w:rFonts w:cstheme="minorHAnsi"/>
          <w:lang w:val="en-GB"/>
        </w:rPr>
        <w:t xml:space="preserve">might </w:t>
      </w:r>
      <w:r w:rsidR="000F6ADE" w:rsidRPr="00C56DA6">
        <w:rPr>
          <w:rFonts w:cstheme="minorHAnsi"/>
          <w:lang w:val="en-GB"/>
        </w:rPr>
        <w:t xml:space="preserve">also </w:t>
      </w:r>
      <w:r w:rsidR="00101569" w:rsidRPr="00C56DA6">
        <w:rPr>
          <w:rFonts w:cstheme="minorHAnsi"/>
          <w:lang w:val="en-GB"/>
        </w:rPr>
        <w:t xml:space="preserve">be </w:t>
      </w:r>
      <w:r w:rsidRPr="00C56DA6">
        <w:rPr>
          <w:rFonts w:cstheme="minorHAnsi"/>
          <w:lang w:val="en-GB"/>
        </w:rPr>
        <w:t>possible that a less dense object would be pushed out of the solar system</w:t>
      </w:r>
      <w:r w:rsidR="00101569" w:rsidRPr="00C56DA6">
        <w:rPr>
          <w:rFonts w:cstheme="minorHAnsi"/>
          <w:lang w:val="en-GB"/>
        </w:rPr>
        <w:t xml:space="preserve">, </w:t>
      </w:r>
      <w:r w:rsidR="00FE134E" w:rsidRPr="00C56DA6">
        <w:rPr>
          <w:rFonts w:cstheme="minorHAnsi"/>
          <w:lang w:val="en-GB"/>
        </w:rPr>
        <w:t>but I can’t be</w:t>
      </w:r>
      <w:r w:rsidR="00101569" w:rsidRPr="00C56DA6">
        <w:rPr>
          <w:rFonts w:cstheme="minorHAnsi"/>
          <w:lang w:val="en-GB"/>
        </w:rPr>
        <w:t xml:space="preserve"> sure</w:t>
      </w:r>
      <w:r w:rsidRPr="00C56DA6">
        <w:rPr>
          <w:rFonts w:cstheme="minorHAnsi"/>
          <w:lang w:val="en-GB"/>
        </w:rPr>
        <w:t xml:space="preserve">. The gas giants </w:t>
      </w:r>
      <w:r w:rsidR="00FE134E" w:rsidRPr="00C56DA6">
        <w:rPr>
          <w:rFonts w:cstheme="minorHAnsi"/>
          <w:lang w:val="en-GB"/>
        </w:rPr>
        <w:t xml:space="preserve">Jupiter and Saturn, which are </w:t>
      </w:r>
      <w:r w:rsidRPr="00C56DA6">
        <w:rPr>
          <w:rFonts w:cstheme="minorHAnsi"/>
          <w:lang w:val="en-GB"/>
        </w:rPr>
        <w:t>planets of a lesser density</w:t>
      </w:r>
      <w:r w:rsidR="00FE134E" w:rsidRPr="00C56DA6">
        <w:rPr>
          <w:rFonts w:cstheme="minorHAnsi"/>
          <w:lang w:val="en-GB"/>
        </w:rPr>
        <w:t>, are</w:t>
      </w:r>
      <w:r w:rsidRPr="00C56DA6">
        <w:rPr>
          <w:rFonts w:cstheme="minorHAnsi"/>
          <w:lang w:val="en-GB"/>
        </w:rPr>
        <w:t xml:space="preserve"> </w:t>
      </w:r>
      <w:r w:rsidR="00FE134E" w:rsidRPr="00C56DA6">
        <w:rPr>
          <w:rFonts w:cstheme="minorHAnsi"/>
          <w:lang w:val="en-GB"/>
        </w:rPr>
        <w:t>at the edge of the solar system, w</w:t>
      </w:r>
      <w:r w:rsidRPr="00C56DA6">
        <w:rPr>
          <w:rFonts w:cstheme="minorHAnsi"/>
          <w:lang w:val="en-GB"/>
        </w:rPr>
        <w:t xml:space="preserve">hile denser planets are nearer the </w:t>
      </w:r>
      <w:r w:rsidR="00237090" w:rsidRPr="00C56DA6">
        <w:rPr>
          <w:rFonts w:cstheme="minorHAnsi"/>
          <w:lang w:val="en-GB"/>
        </w:rPr>
        <w:t>S</w:t>
      </w:r>
      <w:r w:rsidRPr="00C56DA6">
        <w:rPr>
          <w:rFonts w:cstheme="minorHAnsi"/>
          <w:lang w:val="en-GB"/>
        </w:rPr>
        <w:t>un. Just like it is at the bottom of the ocean, where the pressure and the density of the water is more significant</w:t>
      </w:r>
      <w:r w:rsidR="00025438" w:rsidRPr="00C56DA6">
        <w:rPr>
          <w:rFonts w:cstheme="minorHAnsi"/>
          <w:lang w:val="en-GB"/>
        </w:rPr>
        <w:t>.</w:t>
      </w:r>
    </w:p>
    <w:p w14:paraId="2434A562" w14:textId="4030F0DC" w:rsidR="004C4470" w:rsidRPr="00C56DA6" w:rsidRDefault="000F6ADE" w:rsidP="007B3F79">
      <w:pPr>
        <w:ind w:firstLine="340"/>
        <w:rPr>
          <w:rFonts w:cstheme="minorHAnsi"/>
          <w:lang w:val="en-GB"/>
        </w:rPr>
      </w:pPr>
      <w:r w:rsidRPr="00C56DA6">
        <w:rPr>
          <w:rFonts w:cstheme="minorHAnsi"/>
          <w:lang w:val="en-GB"/>
        </w:rPr>
        <w:t>T</w:t>
      </w:r>
      <w:r w:rsidR="007B3F79" w:rsidRPr="00C56DA6">
        <w:rPr>
          <w:rFonts w:cstheme="minorHAnsi"/>
          <w:lang w:val="en-GB"/>
        </w:rPr>
        <w:t xml:space="preserve">he density of matter populating our solar system </w:t>
      </w:r>
      <w:r w:rsidRPr="00C56DA6">
        <w:rPr>
          <w:rFonts w:cstheme="minorHAnsi"/>
          <w:lang w:val="en-GB"/>
        </w:rPr>
        <w:t>appears to be</w:t>
      </w:r>
      <w:r w:rsidR="007B3F79" w:rsidRPr="00C56DA6">
        <w:rPr>
          <w:rFonts w:cstheme="minorHAnsi"/>
          <w:lang w:val="en-GB"/>
        </w:rPr>
        <w:t xml:space="preserve"> denser nearer the sun. Which would be logical from the formation of the solar system</w:t>
      </w:r>
      <w:r w:rsidR="00025438" w:rsidRPr="00C56DA6">
        <w:rPr>
          <w:rFonts w:cstheme="minorHAnsi"/>
          <w:lang w:val="en-GB"/>
        </w:rPr>
        <w:t>,</w:t>
      </w:r>
      <w:r w:rsidR="007B3F79" w:rsidRPr="00C56DA6">
        <w:rPr>
          <w:rFonts w:cstheme="minorHAnsi"/>
          <w:lang w:val="en-GB"/>
        </w:rPr>
        <w:t xml:space="preserve"> following an initial massive explosion. The expansion would gather more matter nearer the centre and be denser, while the disks of matter orbiting further away</w:t>
      </w:r>
      <w:r w:rsidR="00025438" w:rsidRPr="00C56DA6">
        <w:rPr>
          <w:rFonts w:cstheme="minorHAnsi"/>
          <w:lang w:val="en-GB"/>
        </w:rPr>
        <w:t>,</w:t>
      </w:r>
      <w:r w:rsidR="007B3F79" w:rsidRPr="00C56DA6">
        <w:rPr>
          <w:rFonts w:cstheme="minorHAnsi"/>
          <w:lang w:val="en-GB"/>
        </w:rPr>
        <w:t xml:space="preserve"> that would go on to form the outer planets</w:t>
      </w:r>
      <w:r w:rsidR="00025438" w:rsidRPr="00C56DA6">
        <w:rPr>
          <w:rFonts w:cstheme="minorHAnsi"/>
          <w:lang w:val="en-GB"/>
        </w:rPr>
        <w:t>,</w:t>
      </w:r>
      <w:r w:rsidR="007B3F79" w:rsidRPr="00C56DA6">
        <w:rPr>
          <w:rFonts w:cstheme="minorHAnsi"/>
          <w:lang w:val="en-GB"/>
        </w:rPr>
        <w:t xml:space="preserve"> would be less dense.</w:t>
      </w:r>
      <w:r w:rsidR="00101569" w:rsidRPr="00C56DA6">
        <w:rPr>
          <w:rFonts w:cstheme="minorHAnsi"/>
          <w:lang w:val="en-GB"/>
        </w:rPr>
        <w:t xml:space="preserve"> </w:t>
      </w:r>
    </w:p>
    <w:p w14:paraId="794D0934" w14:textId="71DD9AC6" w:rsidR="007B3F79" w:rsidRPr="00C56DA6" w:rsidRDefault="00101569" w:rsidP="007B3F79">
      <w:pPr>
        <w:ind w:firstLine="340"/>
        <w:rPr>
          <w:rFonts w:cstheme="minorHAnsi"/>
          <w:lang w:val="en-GB"/>
        </w:rPr>
      </w:pPr>
      <w:r w:rsidRPr="00C56DA6">
        <w:rPr>
          <w:rFonts w:cstheme="minorHAnsi"/>
          <w:lang w:val="en-GB"/>
        </w:rPr>
        <w:t>But space itself is rather empty, density wise. And yet, the speed of a planet around the Sun defines the distance of its orbital ring within the solar system</w:t>
      </w:r>
      <w:r w:rsidR="004C4470" w:rsidRPr="00C56DA6">
        <w:rPr>
          <w:rFonts w:cstheme="minorHAnsi"/>
          <w:lang w:val="en-GB"/>
        </w:rPr>
        <w:t>.</w:t>
      </w:r>
      <w:r w:rsidR="009F38CA" w:rsidRPr="00C56DA6">
        <w:rPr>
          <w:rFonts w:cstheme="minorHAnsi"/>
          <w:lang w:val="en-GB"/>
        </w:rPr>
        <w:t xml:space="preserve"> </w:t>
      </w:r>
      <w:r w:rsidR="004C4470" w:rsidRPr="00C56DA6">
        <w:rPr>
          <w:rFonts w:cstheme="minorHAnsi"/>
          <w:lang w:val="en-GB"/>
        </w:rPr>
        <w:t>J</w:t>
      </w:r>
      <w:r w:rsidR="009F38CA" w:rsidRPr="00C56DA6">
        <w:rPr>
          <w:rFonts w:cstheme="minorHAnsi"/>
          <w:lang w:val="en-GB"/>
        </w:rPr>
        <w:t>ust like the speed of a satellite defines the height of its orbit around the Earth, and how fast it will go around the planet.</w:t>
      </w:r>
      <w:r w:rsidR="001A5386" w:rsidRPr="00C56DA6">
        <w:rPr>
          <w:rFonts w:cstheme="minorHAnsi"/>
          <w:lang w:val="en-GB"/>
        </w:rPr>
        <w:t xml:space="preserve"> But perhaps it has </w:t>
      </w:r>
      <w:r w:rsidR="009C1EE1" w:rsidRPr="00C56DA6">
        <w:rPr>
          <w:rFonts w:cstheme="minorHAnsi"/>
          <w:lang w:val="en-GB"/>
        </w:rPr>
        <w:t xml:space="preserve">less to </w:t>
      </w:r>
      <w:r w:rsidR="001A5386" w:rsidRPr="00C56DA6">
        <w:rPr>
          <w:rFonts w:cstheme="minorHAnsi"/>
          <w:lang w:val="en-GB"/>
        </w:rPr>
        <w:t xml:space="preserve">do with </w:t>
      </w:r>
      <w:r w:rsidR="009B5D94" w:rsidRPr="00C56DA6">
        <w:rPr>
          <w:rFonts w:cstheme="minorHAnsi"/>
          <w:lang w:val="en-GB"/>
        </w:rPr>
        <w:t xml:space="preserve">the </w:t>
      </w:r>
      <w:r w:rsidR="001A5386" w:rsidRPr="00C56DA6">
        <w:rPr>
          <w:rFonts w:cstheme="minorHAnsi"/>
          <w:lang w:val="en-GB"/>
        </w:rPr>
        <w:t>density</w:t>
      </w:r>
      <w:r w:rsidR="009B5D94" w:rsidRPr="00C56DA6">
        <w:rPr>
          <w:rFonts w:cstheme="minorHAnsi"/>
          <w:lang w:val="en-GB"/>
        </w:rPr>
        <w:t xml:space="preserve"> of matter, and more </w:t>
      </w:r>
      <w:r w:rsidR="00962A86" w:rsidRPr="00C56DA6">
        <w:rPr>
          <w:rFonts w:cstheme="minorHAnsi"/>
          <w:lang w:val="en-GB"/>
        </w:rPr>
        <w:t>with</w:t>
      </w:r>
      <w:r w:rsidR="009B5D94" w:rsidRPr="00C56DA6">
        <w:rPr>
          <w:rFonts w:cstheme="minorHAnsi"/>
          <w:lang w:val="en-GB"/>
        </w:rPr>
        <w:t xml:space="preserve"> the geometry of expansion.</w:t>
      </w:r>
      <w:r w:rsidRPr="00C56DA6">
        <w:rPr>
          <w:rFonts w:cstheme="minorHAnsi"/>
          <w:lang w:val="en-GB"/>
        </w:rPr>
        <w:t xml:space="preserve"> </w:t>
      </w:r>
    </w:p>
    <w:p w14:paraId="1B66FF89" w14:textId="4F6B5CB1" w:rsidR="007B3F79" w:rsidRPr="00C56DA6" w:rsidRDefault="007B3F79" w:rsidP="007B3F79">
      <w:pPr>
        <w:ind w:firstLine="340"/>
        <w:rPr>
          <w:rFonts w:cstheme="minorHAnsi"/>
          <w:lang w:val="en-GB"/>
        </w:rPr>
      </w:pPr>
      <w:r w:rsidRPr="00C56DA6">
        <w:rPr>
          <w:rFonts w:cstheme="minorHAnsi"/>
          <w:lang w:val="en-GB"/>
        </w:rPr>
        <w:t>There is no such thing as an ether required in Atomic Expansion Theory. Space is filled with electrons everywhere, in the form of clouds for magnetic fields, or clusters for light</w:t>
      </w:r>
      <w:r w:rsidR="00BA74F4" w:rsidRPr="00C56DA6">
        <w:rPr>
          <w:rFonts w:cstheme="minorHAnsi"/>
          <w:lang w:val="en-GB"/>
        </w:rPr>
        <w:t xml:space="preserve">, heat </w:t>
      </w:r>
      <w:r w:rsidRPr="00C56DA6">
        <w:rPr>
          <w:rFonts w:cstheme="minorHAnsi"/>
          <w:lang w:val="en-GB"/>
        </w:rPr>
        <w:t xml:space="preserve">and </w:t>
      </w:r>
      <w:r w:rsidRPr="00C56DA6">
        <w:rPr>
          <w:rFonts w:cstheme="minorHAnsi"/>
          <w:lang w:val="en-GB"/>
        </w:rPr>
        <w:lastRenderedPageBreak/>
        <w:t xml:space="preserve">other radiant forms of energy. No medium is required in empty space for them to move through </w:t>
      </w:r>
      <w:r w:rsidR="000F6ADE" w:rsidRPr="00C56DA6">
        <w:rPr>
          <w:rFonts w:cstheme="minorHAnsi"/>
          <w:lang w:val="en-GB"/>
        </w:rPr>
        <w:t>the</w:t>
      </w:r>
      <w:r w:rsidR="00F21BCA" w:rsidRPr="00C56DA6">
        <w:rPr>
          <w:rFonts w:cstheme="minorHAnsi"/>
          <w:lang w:val="en-GB"/>
        </w:rPr>
        <w:t xml:space="preserve"> relative motion of</w:t>
      </w:r>
      <w:r w:rsidRPr="00C56DA6">
        <w:rPr>
          <w:rFonts w:cstheme="minorHAnsi"/>
          <w:lang w:val="en-GB"/>
        </w:rPr>
        <w:t xml:space="preserve"> the geometry of expansion.</w:t>
      </w:r>
    </w:p>
    <w:p w14:paraId="37C63DA0" w14:textId="64CFE4DD" w:rsidR="007B3F79" w:rsidRPr="00C56DA6" w:rsidRDefault="007B3F79" w:rsidP="00F21BCA">
      <w:pPr>
        <w:ind w:firstLine="340"/>
        <w:rPr>
          <w:rFonts w:cstheme="minorHAnsi"/>
          <w:lang w:val="en-GB"/>
        </w:rPr>
      </w:pPr>
      <w:r w:rsidRPr="00C56DA6">
        <w:rPr>
          <w:rFonts w:cstheme="minorHAnsi"/>
          <w:lang w:val="en-GB"/>
        </w:rPr>
        <w:t>Strong magnetic fields might be another way to raise the vibrational rate or frequency of matter, changing the density of matter so it becomes extremely lightweight. At this point, from the point of view of an object vibrating faster, everything is lighter and going faster. In a same amount of time</w:t>
      </w:r>
      <w:r w:rsidR="000F6ADE" w:rsidRPr="00C56DA6">
        <w:rPr>
          <w:rFonts w:cstheme="minorHAnsi"/>
          <w:lang w:val="en-GB"/>
        </w:rPr>
        <w:t>,</w:t>
      </w:r>
      <w:r w:rsidRPr="00C56DA6">
        <w:rPr>
          <w:rFonts w:cstheme="minorHAnsi"/>
          <w:lang w:val="en-GB"/>
        </w:rPr>
        <w:t xml:space="preserve"> you can achieve much more, as you are essentially moving into another dimension, changing the size of molecules, </w:t>
      </w:r>
      <w:proofErr w:type="gramStart"/>
      <w:r w:rsidRPr="00C56DA6">
        <w:rPr>
          <w:rFonts w:cstheme="minorHAnsi"/>
          <w:lang w:val="en-GB"/>
        </w:rPr>
        <w:t>atoms</w:t>
      </w:r>
      <w:proofErr w:type="gramEnd"/>
      <w:r w:rsidRPr="00C56DA6">
        <w:rPr>
          <w:rFonts w:cstheme="minorHAnsi"/>
          <w:lang w:val="en-GB"/>
        </w:rPr>
        <w:t xml:space="preserve"> and electrons, and the spacing between them. </w:t>
      </w:r>
    </w:p>
    <w:p w14:paraId="4B36E30A" w14:textId="77777777" w:rsidR="007B3F79" w:rsidRPr="00C56DA6" w:rsidRDefault="007B3F79" w:rsidP="007B3F79">
      <w:pPr>
        <w:ind w:firstLine="340"/>
        <w:rPr>
          <w:rFonts w:cstheme="minorHAnsi"/>
          <w:lang w:val="en-GB"/>
        </w:rPr>
      </w:pPr>
      <w:r w:rsidRPr="00C56DA6">
        <w:rPr>
          <w:rFonts w:cstheme="minorHAnsi"/>
          <w:lang w:val="en-GB"/>
        </w:rPr>
        <w:t xml:space="preserve">Several spaceships appear to be using crystals </w:t>
      </w:r>
      <w:proofErr w:type="gramStart"/>
      <w:r w:rsidRPr="00C56DA6">
        <w:rPr>
          <w:rFonts w:cstheme="minorHAnsi"/>
          <w:lang w:val="en-GB"/>
        </w:rPr>
        <w:t>in order to</w:t>
      </w:r>
      <w:proofErr w:type="gramEnd"/>
      <w:r w:rsidRPr="00C56DA6">
        <w:rPr>
          <w:rFonts w:cstheme="minorHAnsi"/>
          <w:lang w:val="en-GB"/>
        </w:rPr>
        <w:t xml:space="preserve"> amplify the background radiation (gamma rays) and/or light surrounding us everywhere, to produce or direct energy, and use it as a mean of propulsion, especially in space. On Earth, some of these spaceships appear to have all around them a magnet turning one way, and another inside turning the other way, essentially creating huge electromagnetic fields that they can use to navigate on Earth, using the geomagnetic fields. </w:t>
      </w:r>
    </w:p>
    <w:p w14:paraId="00E167A4" w14:textId="1F16977B" w:rsidR="007B3F79" w:rsidRPr="00C56DA6" w:rsidRDefault="007B3F79" w:rsidP="00C366DC">
      <w:pPr>
        <w:ind w:firstLine="340"/>
        <w:rPr>
          <w:rFonts w:cstheme="minorHAnsi"/>
          <w:lang w:val="en-GB"/>
        </w:rPr>
      </w:pPr>
      <w:r w:rsidRPr="00C56DA6">
        <w:rPr>
          <w:rFonts w:cstheme="minorHAnsi"/>
          <w:lang w:val="en-GB"/>
        </w:rPr>
        <w:t xml:space="preserve">What we did not realise before, was how easy it is to propel such ships when their density is so light, that they are lighter than the gases in the air. It takes almost no energy at all. And the momentum of light through kinetic energy can easily be used to propel </w:t>
      </w:r>
      <w:r w:rsidR="00025438" w:rsidRPr="00C56DA6">
        <w:rPr>
          <w:rFonts w:cstheme="minorHAnsi"/>
          <w:lang w:val="en-GB"/>
        </w:rPr>
        <w:t xml:space="preserve">such ships </w:t>
      </w:r>
      <w:r w:rsidRPr="00C56DA6">
        <w:rPr>
          <w:rFonts w:cstheme="minorHAnsi"/>
          <w:lang w:val="en-GB"/>
        </w:rPr>
        <w:t>very rapidly over extremely long distances. They are not in our dimension, although sometimes we can see them. They are much lighter, less dense. The only way we can reproduce that technology would be for us to build ships and technology capable of vibrating faster. </w:t>
      </w:r>
    </w:p>
    <w:p w14:paraId="74FD1FAD" w14:textId="1EDE0CBC" w:rsidR="007B3F79" w:rsidRPr="00C56DA6" w:rsidRDefault="00331F1B" w:rsidP="00C366DC">
      <w:pPr>
        <w:pStyle w:val="Heading2"/>
        <w:rPr>
          <w:lang w:val="en-GB"/>
        </w:rPr>
      </w:pPr>
      <w:bookmarkStart w:id="53" w:name="_Toc113022263"/>
      <w:r w:rsidRPr="00C56DA6">
        <w:rPr>
          <w:lang w:val="en-GB"/>
        </w:rPr>
        <w:t>2</w:t>
      </w:r>
      <w:r w:rsidR="007B3F79" w:rsidRPr="00C56DA6">
        <w:rPr>
          <w:lang w:val="en-GB"/>
        </w:rPr>
        <w:t>.1</w:t>
      </w:r>
      <w:r w:rsidR="009452E8" w:rsidRPr="00C56DA6">
        <w:rPr>
          <w:lang w:val="en-GB"/>
        </w:rPr>
        <w:t>0</w:t>
      </w:r>
      <w:r w:rsidR="007B3F79" w:rsidRPr="00C56DA6">
        <w:rPr>
          <w:lang w:val="en-GB"/>
        </w:rPr>
        <w:t xml:space="preserve"> </w:t>
      </w:r>
      <w:r w:rsidR="004771AE" w:rsidRPr="00C56DA6">
        <w:rPr>
          <w:lang w:val="en-GB"/>
        </w:rPr>
        <w:t>The infinitely small is identical to the infinitely large universe</w:t>
      </w:r>
      <w:r w:rsidR="00CF1491" w:rsidRPr="00C56DA6">
        <w:rPr>
          <w:lang w:val="en-GB"/>
        </w:rPr>
        <w:t> -</w:t>
      </w:r>
      <w:r w:rsidR="004771AE" w:rsidRPr="00C56DA6">
        <w:rPr>
          <w:lang w:val="en-GB"/>
        </w:rPr>
        <w:t xml:space="preserve"> </w:t>
      </w:r>
      <w:proofErr w:type="gramStart"/>
      <w:r w:rsidR="007B3F79" w:rsidRPr="00C56DA6">
        <w:rPr>
          <w:lang w:val="en-GB"/>
        </w:rPr>
        <w:t>New</w:t>
      </w:r>
      <w:proofErr w:type="gramEnd"/>
      <w:r w:rsidR="007B3F79" w:rsidRPr="00C56DA6">
        <w:rPr>
          <w:lang w:val="en-GB"/>
        </w:rPr>
        <w:t xml:space="preserve"> models for the atom</w:t>
      </w:r>
      <w:r w:rsidR="006A2A3E" w:rsidRPr="00C56DA6">
        <w:rPr>
          <w:lang w:val="en-GB"/>
        </w:rPr>
        <w:t>s</w:t>
      </w:r>
      <w:r w:rsidR="007B3F79" w:rsidRPr="00C56DA6">
        <w:rPr>
          <w:lang w:val="en-GB"/>
        </w:rPr>
        <w:t xml:space="preserve"> as galax</w:t>
      </w:r>
      <w:r w:rsidR="006A2A3E" w:rsidRPr="00C56DA6">
        <w:rPr>
          <w:lang w:val="en-GB"/>
        </w:rPr>
        <w:t>ies</w:t>
      </w:r>
      <w:r w:rsidR="007B3F79" w:rsidRPr="00C56DA6">
        <w:rPr>
          <w:lang w:val="en-GB"/>
        </w:rPr>
        <w:t>, electron</w:t>
      </w:r>
      <w:r w:rsidR="006A2A3E" w:rsidRPr="00C56DA6">
        <w:rPr>
          <w:lang w:val="en-GB"/>
        </w:rPr>
        <w:t>s</w:t>
      </w:r>
      <w:r w:rsidR="007B3F79" w:rsidRPr="00C56DA6">
        <w:rPr>
          <w:lang w:val="en-GB"/>
        </w:rPr>
        <w:t xml:space="preserve"> as solar system</w:t>
      </w:r>
      <w:r w:rsidR="006A2A3E" w:rsidRPr="00C56DA6">
        <w:rPr>
          <w:lang w:val="en-GB"/>
        </w:rPr>
        <w:t>s</w:t>
      </w:r>
      <w:r w:rsidR="007B3F79" w:rsidRPr="00C56DA6">
        <w:rPr>
          <w:lang w:val="en-GB"/>
        </w:rPr>
        <w:t xml:space="preserve">, </w:t>
      </w:r>
      <w:r w:rsidR="006B478F" w:rsidRPr="00C56DA6">
        <w:rPr>
          <w:lang w:val="en-GB"/>
        </w:rPr>
        <w:t>super-neutrino</w:t>
      </w:r>
      <w:r w:rsidR="006A2A3E" w:rsidRPr="00C56DA6">
        <w:rPr>
          <w:lang w:val="en-GB"/>
        </w:rPr>
        <w:t>s</w:t>
      </w:r>
      <w:r w:rsidR="006B478F" w:rsidRPr="00C56DA6">
        <w:rPr>
          <w:lang w:val="en-GB"/>
        </w:rPr>
        <w:t xml:space="preserve"> as sun</w:t>
      </w:r>
      <w:r w:rsidR="006A2A3E" w:rsidRPr="00C56DA6">
        <w:rPr>
          <w:lang w:val="en-GB"/>
        </w:rPr>
        <w:t>s</w:t>
      </w:r>
      <w:r w:rsidR="006B478F" w:rsidRPr="00C56DA6">
        <w:rPr>
          <w:lang w:val="en-GB"/>
        </w:rPr>
        <w:t xml:space="preserve">, </w:t>
      </w:r>
      <w:r w:rsidR="007B3F79" w:rsidRPr="00C56DA6">
        <w:rPr>
          <w:lang w:val="en-GB"/>
        </w:rPr>
        <w:t>neutrino</w:t>
      </w:r>
      <w:r w:rsidR="006A2A3E" w:rsidRPr="00C56DA6">
        <w:rPr>
          <w:lang w:val="en-GB"/>
        </w:rPr>
        <w:t>s</w:t>
      </w:r>
      <w:r w:rsidR="007B3F79" w:rsidRPr="00C56DA6">
        <w:rPr>
          <w:lang w:val="en-GB"/>
        </w:rPr>
        <w:t xml:space="preserve"> a</w:t>
      </w:r>
      <w:r w:rsidR="000F6ADE" w:rsidRPr="00C56DA6">
        <w:rPr>
          <w:lang w:val="en-GB"/>
        </w:rPr>
        <w:t>s</w:t>
      </w:r>
      <w:r w:rsidR="00662A04" w:rsidRPr="00C56DA6">
        <w:rPr>
          <w:lang w:val="en-GB"/>
        </w:rPr>
        <w:t xml:space="preserve"> </w:t>
      </w:r>
      <w:r w:rsidR="007B3F79" w:rsidRPr="00C56DA6">
        <w:rPr>
          <w:lang w:val="en-GB"/>
        </w:rPr>
        <w:t>planet</w:t>
      </w:r>
      <w:r w:rsidR="006A2A3E" w:rsidRPr="00C56DA6">
        <w:rPr>
          <w:lang w:val="en-GB"/>
        </w:rPr>
        <w:t>s</w:t>
      </w:r>
      <w:r w:rsidR="000F6ADE" w:rsidRPr="00C56DA6">
        <w:rPr>
          <w:lang w:val="en-GB"/>
        </w:rPr>
        <w:t>, and sub-neutrino</w:t>
      </w:r>
      <w:r w:rsidR="006A2A3E" w:rsidRPr="00C56DA6">
        <w:rPr>
          <w:lang w:val="en-GB"/>
        </w:rPr>
        <w:t>s</w:t>
      </w:r>
      <w:r w:rsidR="000F6ADE" w:rsidRPr="00C56DA6">
        <w:rPr>
          <w:lang w:val="en-GB"/>
        </w:rPr>
        <w:t xml:space="preserve"> as moon</w:t>
      </w:r>
      <w:r w:rsidR="006A2A3E" w:rsidRPr="00C56DA6">
        <w:rPr>
          <w:lang w:val="en-GB"/>
        </w:rPr>
        <w:t>s</w:t>
      </w:r>
      <w:bookmarkEnd w:id="53"/>
    </w:p>
    <w:p w14:paraId="2DB52782" w14:textId="76668B5C" w:rsidR="007B3F79" w:rsidRPr="00C56DA6" w:rsidRDefault="007B3F79" w:rsidP="007B3F79">
      <w:pPr>
        <w:ind w:firstLine="340"/>
        <w:rPr>
          <w:rFonts w:cstheme="minorHAnsi"/>
          <w:lang w:val="en-GB"/>
        </w:rPr>
      </w:pPr>
      <w:r w:rsidRPr="00C56DA6">
        <w:rPr>
          <w:rFonts w:cstheme="minorHAnsi"/>
          <w:lang w:val="en-GB"/>
        </w:rPr>
        <w:t xml:space="preserve">In a world completely defined by the expansion and </w:t>
      </w:r>
      <w:r w:rsidR="00CD443C" w:rsidRPr="00C56DA6">
        <w:rPr>
          <w:rFonts w:cstheme="minorHAnsi"/>
          <w:lang w:val="en-GB"/>
        </w:rPr>
        <w:t>contraction</w:t>
      </w:r>
      <w:r w:rsidRPr="00C56DA6">
        <w:rPr>
          <w:rFonts w:cstheme="minorHAnsi"/>
          <w:lang w:val="en-GB"/>
        </w:rPr>
        <w:t xml:space="preserve"> of matter, you would think that there would be no difference between the microscopic world of the infinitely small</w:t>
      </w:r>
      <w:r w:rsidR="0007173B" w:rsidRPr="00C56DA6">
        <w:rPr>
          <w:rFonts w:cstheme="minorHAnsi"/>
          <w:lang w:val="en-GB"/>
        </w:rPr>
        <w:t>, particle physics</w:t>
      </w:r>
      <w:r w:rsidRPr="00C56DA6">
        <w:rPr>
          <w:rFonts w:cstheme="minorHAnsi"/>
          <w:lang w:val="en-GB"/>
        </w:rPr>
        <w:t>, and the macroscopic world of the very large</w:t>
      </w:r>
      <w:r w:rsidR="0007173B" w:rsidRPr="00C56DA6">
        <w:rPr>
          <w:rFonts w:cstheme="minorHAnsi"/>
          <w:lang w:val="en-GB"/>
        </w:rPr>
        <w:t xml:space="preserve">, </w:t>
      </w:r>
      <w:r w:rsidR="007B0AFE" w:rsidRPr="00C56DA6">
        <w:rPr>
          <w:rFonts w:cstheme="minorHAnsi"/>
          <w:lang w:val="en-GB"/>
        </w:rPr>
        <w:t>astronomy</w:t>
      </w:r>
      <w:r w:rsidRPr="00C56DA6">
        <w:rPr>
          <w:rFonts w:cstheme="minorHAnsi"/>
          <w:lang w:val="en-GB"/>
        </w:rPr>
        <w:t xml:space="preserve">. What we see in the </w:t>
      </w:r>
      <w:r w:rsidRPr="00C56DA6">
        <w:rPr>
          <w:rFonts w:cstheme="minorHAnsi"/>
          <w:lang w:val="en-GB"/>
        </w:rPr>
        <w:lastRenderedPageBreak/>
        <w:t xml:space="preserve">subatomic and atomic world must essentially be identical to what we observe in the night sky. </w:t>
      </w:r>
      <w:r w:rsidR="005C5707" w:rsidRPr="00C56DA6">
        <w:rPr>
          <w:rFonts w:cstheme="minorHAnsi"/>
          <w:lang w:val="en-GB"/>
        </w:rPr>
        <w:t xml:space="preserve">It might be thought-provoking, </w:t>
      </w:r>
      <w:r w:rsidR="00826DF1" w:rsidRPr="00C56DA6">
        <w:rPr>
          <w:rFonts w:cstheme="minorHAnsi"/>
          <w:lang w:val="en-GB"/>
        </w:rPr>
        <w:t xml:space="preserve">especially </w:t>
      </w:r>
      <w:proofErr w:type="gramStart"/>
      <w:r w:rsidR="00826DF1" w:rsidRPr="00C56DA6">
        <w:rPr>
          <w:rFonts w:cstheme="minorHAnsi"/>
          <w:lang w:val="en-GB"/>
        </w:rPr>
        <w:t>in this day and age</w:t>
      </w:r>
      <w:proofErr w:type="gramEnd"/>
      <w:r w:rsidR="00826DF1" w:rsidRPr="00C56DA6">
        <w:rPr>
          <w:rFonts w:cstheme="minorHAnsi"/>
          <w:lang w:val="en-GB"/>
        </w:rPr>
        <w:t xml:space="preserve"> of advanced physics, </w:t>
      </w:r>
      <w:r w:rsidR="005C5707" w:rsidRPr="00C56DA6">
        <w:rPr>
          <w:rFonts w:cstheme="minorHAnsi"/>
          <w:lang w:val="en-GB"/>
        </w:rPr>
        <w:t>but it all works perfectly well.</w:t>
      </w:r>
      <w:r w:rsidRPr="00C56DA6">
        <w:rPr>
          <w:rFonts w:cstheme="minorHAnsi"/>
          <w:lang w:val="en-GB"/>
        </w:rPr>
        <w:t> </w:t>
      </w:r>
    </w:p>
    <w:p w14:paraId="19B98337" w14:textId="4E8E4176" w:rsidR="007B3F79" w:rsidRPr="00C56DA6" w:rsidRDefault="007B3F79" w:rsidP="007B3F79">
      <w:pPr>
        <w:ind w:firstLine="340"/>
        <w:rPr>
          <w:rFonts w:cstheme="minorHAnsi"/>
          <w:lang w:val="en-GB"/>
        </w:rPr>
      </w:pPr>
      <w:r w:rsidRPr="00C56DA6">
        <w:rPr>
          <w:rFonts w:cstheme="minorHAnsi"/>
          <w:lang w:val="en-GB"/>
        </w:rPr>
        <w:t>For a long time</w:t>
      </w:r>
      <w:r w:rsidR="00EA73DD" w:rsidRPr="00C56DA6">
        <w:rPr>
          <w:rFonts w:cstheme="minorHAnsi"/>
          <w:lang w:val="en-GB"/>
        </w:rPr>
        <w:t>,</w:t>
      </w:r>
      <w:r w:rsidRPr="00C56DA6">
        <w:rPr>
          <w:rFonts w:cstheme="minorHAnsi"/>
          <w:lang w:val="en-GB"/>
        </w:rPr>
        <w:t xml:space="preserve"> scientists were trying to compare the atom to a solar system, it was essentially originally the model of the atom according to </w:t>
      </w:r>
      <w:r w:rsidR="00C90638" w:rsidRPr="00C56DA6">
        <w:rPr>
          <w:rFonts w:cstheme="minorHAnsi"/>
          <w:lang w:val="en-GB"/>
        </w:rPr>
        <w:t xml:space="preserve">Ernest Rutherford and Niels </w:t>
      </w:r>
      <w:r w:rsidRPr="00C56DA6">
        <w:rPr>
          <w:rFonts w:cstheme="minorHAnsi"/>
          <w:lang w:val="en-GB"/>
        </w:rPr>
        <w:t>Bohr. It did not quite work as expected, and so the idea was abandoned. What I am saying instead is, it is the electron which is identical to a solar system. </w:t>
      </w:r>
    </w:p>
    <w:p w14:paraId="7CEB986A" w14:textId="30E65E2C" w:rsidR="007B3F79" w:rsidRPr="00C56DA6" w:rsidRDefault="007B3F79" w:rsidP="007B3F79">
      <w:pPr>
        <w:ind w:firstLine="340"/>
        <w:rPr>
          <w:rFonts w:cstheme="minorHAnsi"/>
          <w:lang w:val="en-GB"/>
        </w:rPr>
      </w:pPr>
      <w:r w:rsidRPr="00C56DA6">
        <w:rPr>
          <w:rFonts w:cstheme="minorHAnsi"/>
          <w:lang w:val="en-GB"/>
        </w:rPr>
        <w:t>I thought of it because</w:t>
      </w:r>
      <w:r w:rsidR="005C5707" w:rsidRPr="00C56DA6">
        <w:rPr>
          <w:rFonts w:cstheme="minorHAnsi"/>
          <w:lang w:val="en-GB"/>
        </w:rPr>
        <w:t xml:space="preserve">, </w:t>
      </w:r>
      <w:r w:rsidRPr="00C56DA6">
        <w:rPr>
          <w:rFonts w:cstheme="minorHAnsi"/>
          <w:lang w:val="en-GB"/>
        </w:rPr>
        <w:t>the way the atoms are bonding together to form the molecules, in attracting and repelling forces</w:t>
      </w:r>
      <w:r w:rsidR="001D7DF4" w:rsidRPr="00C56DA6">
        <w:rPr>
          <w:rFonts w:cstheme="minorHAnsi"/>
          <w:lang w:val="en-GB"/>
        </w:rPr>
        <w:t>,</w:t>
      </w:r>
      <w:r w:rsidR="009A512A" w:rsidRPr="00C56DA6">
        <w:rPr>
          <w:rFonts w:cstheme="minorHAnsi"/>
          <w:lang w:val="en-GB"/>
        </w:rPr>
        <w:t xml:space="preserve"> </w:t>
      </w:r>
      <w:r w:rsidRPr="00C56DA6">
        <w:rPr>
          <w:rFonts w:cstheme="minorHAnsi"/>
          <w:lang w:val="en-GB"/>
        </w:rPr>
        <w:t>is through the exchange of electrons between them. It made me wonder how electrons could bond together to form larger stable particles</w:t>
      </w:r>
      <w:r w:rsidR="005C5707" w:rsidRPr="00C56DA6">
        <w:rPr>
          <w:rFonts w:cstheme="minorHAnsi"/>
          <w:lang w:val="en-GB"/>
        </w:rPr>
        <w:t>,</w:t>
      </w:r>
      <w:r w:rsidRPr="00C56DA6">
        <w:rPr>
          <w:rFonts w:cstheme="minorHAnsi"/>
          <w:lang w:val="en-GB"/>
        </w:rPr>
        <w:t xml:space="preserve"> such as protons and neutrons within atoms, and clusters of electrons within light</w:t>
      </w:r>
      <w:r w:rsidR="005C5707" w:rsidRPr="00C56DA6">
        <w:rPr>
          <w:rFonts w:cstheme="minorHAnsi"/>
          <w:lang w:val="en-GB"/>
        </w:rPr>
        <w:t xml:space="preserve"> and heat</w:t>
      </w:r>
      <w:r w:rsidRPr="00C56DA6">
        <w:rPr>
          <w:rFonts w:cstheme="minorHAnsi"/>
          <w:lang w:val="en-GB"/>
        </w:rPr>
        <w:t xml:space="preserve">, if the electrons themselves were not also exchanging even smaller particles between them, which are called neutrinos. </w:t>
      </w:r>
      <w:r w:rsidR="005C5707" w:rsidRPr="00C56DA6">
        <w:rPr>
          <w:rFonts w:cstheme="minorHAnsi"/>
          <w:lang w:val="en-GB"/>
        </w:rPr>
        <w:t>Especially when, in Atomic Expansion Theory, there are no more electric charges, and everything must be explained by the expansion, motion and behaviour of particles between each other.</w:t>
      </w:r>
    </w:p>
    <w:p w14:paraId="6CA1BE55" w14:textId="77777777" w:rsidR="004E3798" w:rsidRPr="00C56DA6" w:rsidRDefault="004E3798" w:rsidP="004E3798">
      <w:pPr>
        <w:ind w:firstLine="340"/>
        <w:rPr>
          <w:rFonts w:cstheme="minorHAnsi"/>
          <w:lang w:val="en-GB"/>
        </w:rPr>
      </w:pPr>
      <w:r w:rsidRPr="00C56DA6">
        <w:rPr>
          <w:rFonts w:cstheme="minorHAnsi"/>
          <w:lang w:val="en-GB"/>
        </w:rPr>
        <w:t xml:space="preserve">Neutrinos at the scale of our very large are planets, while sub-neutrinos are moons and super-neutrinos are suns. Anything smaller than moons, such as asteroids, comets, </w:t>
      </w:r>
      <w:proofErr w:type="gramStart"/>
      <w:r w:rsidRPr="00C56DA6">
        <w:rPr>
          <w:rFonts w:cstheme="minorHAnsi"/>
          <w:lang w:val="en-GB"/>
        </w:rPr>
        <w:t>rocks</w:t>
      </w:r>
      <w:proofErr w:type="gramEnd"/>
      <w:r w:rsidRPr="00C56DA6">
        <w:rPr>
          <w:rFonts w:cstheme="minorHAnsi"/>
          <w:lang w:val="en-GB"/>
        </w:rPr>
        <w:t xml:space="preserve"> and grains of sand, are sub-sub-neutrinos. This is how much they can vary in size, and these are all different names sub-sub-neutrinos get at our larger scale. </w:t>
      </w:r>
    </w:p>
    <w:p w14:paraId="10B78CD0" w14:textId="3910DFE1" w:rsidR="004E3798" w:rsidRPr="00C56DA6" w:rsidRDefault="004E3798" w:rsidP="004E3798">
      <w:pPr>
        <w:ind w:firstLine="340"/>
        <w:rPr>
          <w:rFonts w:cstheme="minorHAnsi"/>
          <w:lang w:val="en-GB"/>
        </w:rPr>
      </w:pPr>
      <w:r w:rsidRPr="00C56DA6">
        <w:rPr>
          <w:rFonts w:cstheme="minorHAnsi"/>
          <w:lang w:val="en-GB"/>
        </w:rPr>
        <w:t xml:space="preserve">It could be debated that these are all different types of particles, and we could each give them a name instead of just calling them all sub-sub-neutrinos, no matter the size. And indeed, those names are fine: asteroids, comets, </w:t>
      </w:r>
      <w:proofErr w:type="gramStart"/>
      <w:r w:rsidRPr="00C56DA6">
        <w:rPr>
          <w:rFonts w:cstheme="minorHAnsi"/>
          <w:lang w:val="en-GB"/>
        </w:rPr>
        <w:t>rocks</w:t>
      </w:r>
      <w:proofErr w:type="gramEnd"/>
      <w:r w:rsidRPr="00C56DA6">
        <w:rPr>
          <w:rFonts w:cstheme="minorHAnsi"/>
          <w:lang w:val="en-GB"/>
        </w:rPr>
        <w:t xml:space="preserve"> and grains of sand, then, exist at all scale universes. For convenience, I call them all sub-sub-neutrinos of varying sizes in our very small. </w:t>
      </w:r>
    </w:p>
    <w:p w14:paraId="754306A0" w14:textId="089B38C3" w:rsidR="007B3F79" w:rsidRPr="00C56DA6" w:rsidRDefault="005C5707" w:rsidP="007B3F79">
      <w:pPr>
        <w:ind w:firstLine="340"/>
        <w:rPr>
          <w:rFonts w:cstheme="minorHAnsi"/>
          <w:lang w:val="en-GB"/>
        </w:rPr>
      </w:pPr>
      <w:r w:rsidRPr="00C56DA6">
        <w:rPr>
          <w:rFonts w:cstheme="minorHAnsi"/>
          <w:lang w:val="en-GB"/>
        </w:rPr>
        <w:t>Sub-</w:t>
      </w:r>
      <w:r w:rsidR="004E3798" w:rsidRPr="00C56DA6">
        <w:rPr>
          <w:rFonts w:cstheme="minorHAnsi"/>
          <w:lang w:val="en-GB"/>
        </w:rPr>
        <w:t>sub-</w:t>
      </w:r>
      <w:r w:rsidRPr="00C56DA6">
        <w:rPr>
          <w:rFonts w:cstheme="minorHAnsi"/>
          <w:lang w:val="en-GB"/>
        </w:rPr>
        <w:t>n</w:t>
      </w:r>
      <w:r w:rsidR="007B3F79" w:rsidRPr="00C56DA6">
        <w:rPr>
          <w:rFonts w:cstheme="minorHAnsi"/>
          <w:lang w:val="en-GB"/>
        </w:rPr>
        <w:t>eutrinos would be the smallest particle in existence at the scale of our very small, although they would be made of another set of particles even smaller at a much smaller scale than our very small</w:t>
      </w:r>
      <w:r w:rsidR="0004150A" w:rsidRPr="00C56DA6">
        <w:rPr>
          <w:rFonts w:cstheme="minorHAnsi"/>
          <w:lang w:val="en-GB"/>
        </w:rPr>
        <w:t xml:space="preserve">, </w:t>
      </w:r>
      <w:r w:rsidR="00826DF1" w:rsidRPr="00C56DA6">
        <w:rPr>
          <w:rFonts w:cstheme="minorHAnsi"/>
          <w:lang w:val="en-GB"/>
        </w:rPr>
        <w:t xml:space="preserve">from </w:t>
      </w:r>
      <w:r w:rsidR="0004150A" w:rsidRPr="00C56DA6">
        <w:rPr>
          <w:rFonts w:cstheme="minorHAnsi"/>
          <w:lang w:val="en-GB"/>
        </w:rPr>
        <w:t>another scale universe</w:t>
      </w:r>
      <w:r w:rsidR="007B3F79" w:rsidRPr="00C56DA6">
        <w:rPr>
          <w:rFonts w:cstheme="minorHAnsi"/>
          <w:lang w:val="en-GB"/>
        </w:rPr>
        <w:t xml:space="preserve">. All particles are made of </w:t>
      </w:r>
      <w:r w:rsidRPr="00C56DA6">
        <w:rPr>
          <w:rFonts w:cstheme="minorHAnsi"/>
          <w:lang w:val="en-GB"/>
        </w:rPr>
        <w:t>sub-</w:t>
      </w:r>
      <w:r w:rsidR="004E3798" w:rsidRPr="00C56DA6">
        <w:rPr>
          <w:rFonts w:cstheme="minorHAnsi"/>
          <w:lang w:val="en-GB"/>
        </w:rPr>
        <w:t>sub-</w:t>
      </w:r>
      <w:r w:rsidR="007B3F79" w:rsidRPr="00C56DA6">
        <w:rPr>
          <w:rFonts w:cstheme="minorHAnsi"/>
          <w:lang w:val="en-GB"/>
        </w:rPr>
        <w:lastRenderedPageBreak/>
        <w:t xml:space="preserve">neutrinos, </w:t>
      </w:r>
      <w:r w:rsidR="00826DF1" w:rsidRPr="00C56DA6">
        <w:rPr>
          <w:rFonts w:cstheme="minorHAnsi"/>
          <w:lang w:val="en-GB"/>
        </w:rPr>
        <w:t>meaning that if you smash any particle, this is what you will end up with. W</w:t>
      </w:r>
      <w:r w:rsidR="007B3F79" w:rsidRPr="00C56DA6">
        <w:rPr>
          <w:rFonts w:cstheme="minorHAnsi"/>
          <w:lang w:val="en-GB"/>
        </w:rPr>
        <w:t xml:space="preserve">hich is why in beta-decay (radiation), neutrons decay into one proton, one electron and one or several </w:t>
      </w:r>
      <w:r w:rsidR="004E3798" w:rsidRPr="00C56DA6">
        <w:rPr>
          <w:rFonts w:cstheme="minorHAnsi"/>
          <w:lang w:val="en-GB"/>
        </w:rPr>
        <w:t xml:space="preserve">neutrinos </w:t>
      </w:r>
      <w:r w:rsidR="007B3F79" w:rsidRPr="00C56DA6">
        <w:rPr>
          <w:rFonts w:cstheme="minorHAnsi"/>
          <w:lang w:val="en-GB"/>
        </w:rPr>
        <w:t xml:space="preserve">of varying sizes. </w:t>
      </w:r>
      <w:r w:rsidR="009A512A" w:rsidRPr="00C56DA6">
        <w:rPr>
          <w:rFonts w:cstheme="minorHAnsi"/>
          <w:lang w:val="en-GB"/>
        </w:rPr>
        <w:t>This is essentially what the weak nuclear f</w:t>
      </w:r>
      <w:r w:rsidR="0035047B" w:rsidRPr="00C56DA6">
        <w:rPr>
          <w:rFonts w:cstheme="minorHAnsi"/>
          <w:lang w:val="en-GB"/>
        </w:rPr>
        <w:t>orce</w:t>
      </w:r>
      <w:r w:rsidR="009A512A" w:rsidRPr="00C56DA6">
        <w:rPr>
          <w:rFonts w:cstheme="minorHAnsi"/>
          <w:lang w:val="en-GB"/>
        </w:rPr>
        <w:t xml:space="preserve"> is</w:t>
      </w:r>
      <w:r w:rsidR="00604C3C" w:rsidRPr="00C56DA6">
        <w:rPr>
          <w:rFonts w:cstheme="minorHAnsi"/>
          <w:lang w:val="en-GB"/>
        </w:rPr>
        <w:t>, one of the main four forces of nature.</w:t>
      </w:r>
    </w:p>
    <w:p w14:paraId="13C24494" w14:textId="7F7D4592" w:rsidR="007B3F79" w:rsidRPr="00C56DA6" w:rsidRDefault="004E3798" w:rsidP="007B3F79">
      <w:pPr>
        <w:ind w:firstLine="340"/>
        <w:rPr>
          <w:rFonts w:cstheme="minorHAnsi"/>
          <w:lang w:val="en-GB"/>
        </w:rPr>
      </w:pPr>
      <w:r w:rsidRPr="00C56DA6">
        <w:rPr>
          <w:rFonts w:cstheme="minorHAnsi"/>
          <w:lang w:val="en-GB"/>
        </w:rPr>
        <w:t>O</w:t>
      </w:r>
      <w:r w:rsidR="007B3F79" w:rsidRPr="00C56DA6">
        <w:rPr>
          <w:rFonts w:cstheme="minorHAnsi"/>
          <w:lang w:val="en-GB"/>
        </w:rPr>
        <w:t>ur computers</w:t>
      </w:r>
      <w:r w:rsidR="00EA73DD" w:rsidRPr="00C56DA6">
        <w:rPr>
          <w:rFonts w:cstheme="minorHAnsi"/>
          <w:lang w:val="en-GB"/>
        </w:rPr>
        <w:t>,</w:t>
      </w:r>
      <w:r w:rsidR="007B3F79" w:rsidRPr="00C56DA6">
        <w:rPr>
          <w:rFonts w:cstheme="minorHAnsi"/>
          <w:lang w:val="en-GB"/>
        </w:rPr>
        <w:t xml:space="preserve"> eventually</w:t>
      </w:r>
      <w:r w:rsidR="00EA73DD" w:rsidRPr="00C56DA6">
        <w:rPr>
          <w:rFonts w:cstheme="minorHAnsi"/>
          <w:lang w:val="en-GB"/>
        </w:rPr>
        <w:t>,</w:t>
      </w:r>
      <w:r w:rsidR="007B3F79" w:rsidRPr="00C56DA6">
        <w:rPr>
          <w:rFonts w:cstheme="minorHAnsi"/>
          <w:lang w:val="en-GB"/>
        </w:rPr>
        <w:t xml:space="preserve"> will easily be able to build realistic virtual 3D realities, of any dimensional world, because it is just a question of programming. One only needs to instruct the electrons to form into protons, </w:t>
      </w:r>
      <w:proofErr w:type="gramStart"/>
      <w:r w:rsidR="007B3F79" w:rsidRPr="00C56DA6">
        <w:rPr>
          <w:rFonts w:cstheme="minorHAnsi"/>
          <w:lang w:val="en-GB"/>
        </w:rPr>
        <w:t>neutrons</w:t>
      </w:r>
      <w:proofErr w:type="gramEnd"/>
      <w:r w:rsidR="007B3F79" w:rsidRPr="00C56DA6">
        <w:rPr>
          <w:rFonts w:cstheme="minorHAnsi"/>
          <w:lang w:val="en-GB"/>
        </w:rPr>
        <w:t xml:space="preserve"> and atoms, and then into molecules, in order to obtain a physical world as real as the one we are living in. </w:t>
      </w:r>
      <w:proofErr w:type="gramStart"/>
      <w:r w:rsidR="007B3F79" w:rsidRPr="00C56DA6">
        <w:rPr>
          <w:rFonts w:cstheme="minorHAnsi"/>
          <w:lang w:val="en-GB"/>
        </w:rPr>
        <w:t>At this time</w:t>
      </w:r>
      <w:proofErr w:type="gramEnd"/>
      <w:r w:rsidR="007B3F79" w:rsidRPr="00C56DA6">
        <w:rPr>
          <w:rFonts w:cstheme="minorHAnsi"/>
          <w:lang w:val="en-GB"/>
        </w:rPr>
        <w:t xml:space="preserve">, virtual realities are entirely made of electrons, without bothering with assembling them into atoms and molecules, and without writing our real laws of physics into the programme, to get them to form </w:t>
      </w:r>
      <w:r w:rsidR="003866A8" w:rsidRPr="00C56DA6">
        <w:rPr>
          <w:rFonts w:cstheme="minorHAnsi"/>
          <w:lang w:val="en-GB"/>
        </w:rPr>
        <w:t xml:space="preserve">concrete </w:t>
      </w:r>
      <w:r w:rsidR="007B3F79" w:rsidRPr="00C56DA6">
        <w:rPr>
          <w:rFonts w:cstheme="minorHAnsi"/>
          <w:lang w:val="en-GB"/>
        </w:rPr>
        <w:t xml:space="preserve">3D objects through such laws. </w:t>
      </w:r>
    </w:p>
    <w:p w14:paraId="50B233E2" w14:textId="0FD4360F" w:rsidR="007B3F79" w:rsidRPr="00C56DA6" w:rsidRDefault="004E3798" w:rsidP="00634678">
      <w:pPr>
        <w:ind w:firstLine="340"/>
        <w:rPr>
          <w:rFonts w:cstheme="minorHAnsi"/>
          <w:lang w:val="en-GB"/>
        </w:rPr>
      </w:pPr>
      <w:r w:rsidRPr="00C56DA6">
        <w:rPr>
          <w:rFonts w:cstheme="minorHAnsi"/>
          <w:lang w:val="en-GB"/>
        </w:rPr>
        <w:t>If</w:t>
      </w:r>
      <w:r w:rsidR="007B3F79" w:rsidRPr="00C56DA6">
        <w:rPr>
          <w:rFonts w:cstheme="minorHAnsi"/>
          <w:lang w:val="en-GB"/>
        </w:rPr>
        <w:t xml:space="preserve"> electrons are solar systems, then atoms are galaxies. This is not going to be easy to get people to accept this idea, because this is not how we visualise atoms in our science </w:t>
      </w:r>
      <w:proofErr w:type="gramStart"/>
      <w:r w:rsidR="007B3F79" w:rsidRPr="00C56DA6">
        <w:rPr>
          <w:rFonts w:cstheme="minorHAnsi"/>
          <w:lang w:val="en-GB"/>
        </w:rPr>
        <w:t>at the moment</w:t>
      </w:r>
      <w:proofErr w:type="gramEnd"/>
      <w:r w:rsidR="007B3F79" w:rsidRPr="00C56DA6">
        <w:rPr>
          <w:rFonts w:cstheme="minorHAnsi"/>
          <w:lang w:val="en-GB"/>
        </w:rPr>
        <w:t>. Atoms don’t appear flat for a start, while most galaxies are. But atoms move so fast from our perspective, we think they are spheres, when in fact atoms must be mostly flat objects</w:t>
      </w:r>
      <w:r w:rsidR="00604C3C" w:rsidRPr="00C56DA6">
        <w:rPr>
          <w:rFonts w:cstheme="minorHAnsi"/>
          <w:lang w:val="en-GB"/>
        </w:rPr>
        <w:t xml:space="preserve">, just like galaxies. </w:t>
      </w:r>
      <w:r w:rsidR="0097177B" w:rsidRPr="00C56DA6">
        <w:rPr>
          <w:rFonts w:cstheme="minorHAnsi"/>
          <w:lang w:val="en-GB"/>
        </w:rPr>
        <w:t xml:space="preserve">After </w:t>
      </w:r>
      <w:r w:rsidR="00634678" w:rsidRPr="00C56DA6">
        <w:rPr>
          <w:rFonts w:cstheme="minorHAnsi"/>
          <w:lang w:val="en-GB"/>
        </w:rPr>
        <w:t xml:space="preserve">my discovery, </w:t>
      </w:r>
      <w:r w:rsidR="0097177B" w:rsidRPr="00C56DA6">
        <w:rPr>
          <w:rFonts w:cstheme="minorHAnsi"/>
          <w:lang w:val="en-GB"/>
        </w:rPr>
        <w:t>I searched the Internet</w:t>
      </w:r>
      <w:r w:rsidR="00990F35" w:rsidRPr="00C56DA6">
        <w:rPr>
          <w:rFonts w:cstheme="minorHAnsi"/>
          <w:lang w:val="en-GB"/>
        </w:rPr>
        <w:t xml:space="preserve"> for some confirmation</w:t>
      </w:r>
      <w:r w:rsidR="0097177B" w:rsidRPr="00C56DA6">
        <w:rPr>
          <w:rFonts w:cstheme="minorHAnsi"/>
          <w:lang w:val="en-GB"/>
        </w:rPr>
        <w:t xml:space="preserve">, and </w:t>
      </w:r>
      <w:r w:rsidR="00604C3C" w:rsidRPr="00C56DA6">
        <w:rPr>
          <w:rFonts w:cstheme="minorHAnsi"/>
          <w:lang w:val="en-GB"/>
        </w:rPr>
        <w:t>I</w:t>
      </w:r>
      <w:r w:rsidR="0097177B" w:rsidRPr="00C56DA6">
        <w:rPr>
          <w:rFonts w:cstheme="minorHAnsi"/>
          <w:lang w:val="en-GB"/>
        </w:rPr>
        <w:t xml:space="preserve"> </w:t>
      </w:r>
      <w:r w:rsidR="00113994" w:rsidRPr="00C56DA6">
        <w:rPr>
          <w:rFonts w:cstheme="minorHAnsi"/>
          <w:lang w:val="en-GB"/>
        </w:rPr>
        <w:t>believe</w:t>
      </w:r>
      <w:r w:rsidR="00604C3C" w:rsidRPr="00C56DA6">
        <w:rPr>
          <w:rFonts w:cstheme="minorHAnsi"/>
          <w:lang w:val="en-GB"/>
        </w:rPr>
        <w:t xml:space="preserve"> I read in </w:t>
      </w:r>
      <w:r w:rsidR="00604C3C" w:rsidRPr="00C56DA6">
        <w:rPr>
          <w:rFonts w:cstheme="minorHAnsi"/>
          <w:i/>
          <w:iCs/>
          <w:lang w:val="en-GB"/>
        </w:rPr>
        <w:t xml:space="preserve">The </w:t>
      </w:r>
      <w:proofErr w:type="spellStart"/>
      <w:r w:rsidR="00604C3C" w:rsidRPr="00C56DA6">
        <w:rPr>
          <w:rFonts w:cstheme="minorHAnsi"/>
          <w:i/>
          <w:iCs/>
          <w:lang w:val="en-GB"/>
        </w:rPr>
        <w:t>Urantia</w:t>
      </w:r>
      <w:proofErr w:type="spellEnd"/>
      <w:r w:rsidR="00604C3C" w:rsidRPr="00C56DA6">
        <w:rPr>
          <w:rFonts w:cstheme="minorHAnsi"/>
          <w:i/>
          <w:iCs/>
          <w:lang w:val="en-GB"/>
        </w:rPr>
        <w:t xml:space="preserve"> Book</w:t>
      </w:r>
      <w:r w:rsidR="00A523BD" w:rsidRPr="00C56DA6">
        <w:rPr>
          <w:rFonts w:cstheme="minorHAnsi"/>
          <w:i/>
          <w:iCs/>
          <w:lang w:val="en-GB"/>
        </w:rPr>
        <w:t>,</w:t>
      </w:r>
      <w:r w:rsidR="00604C3C" w:rsidRPr="00C56DA6">
        <w:rPr>
          <w:rFonts w:cstheme="minorHAnsi"/>
          <w:lang w:val="en-GB"/>
        </w:rPr>
        <w:t xml:space="preserve"> that the atoms are flat objects</w:t>
      </w:r>
      <w:r w:rsidR="00367386" w:rsidRPr="00C56DA6">
        <w:rPr>
          <w:rFonts w:cstheme="minorHAnsi"/>
          <w:lang w:val="en-GB"/>
        </w:rPr>
        <w:t xml:space="preserve"> </w:t>
      </w:r>
      <w:r w:rsidR="0073116A" w:rsidRPr="00C56DA6">
        <w:rPr>
          <w:rFonts w:cstheme="minorHAnsi"/>
          <w:lang w:val="en-GB"/>
        </w:rPr>
        <w:t>which</w:t>
      </w:r>
      <w:r w:rsidR="00367386" w:rsidRPr="00C56DA6">
        <w:rPr>
          <w:rFonts w:cstheme="minorHAnsi"/>
          <w:lang w:val="en-GB"/>
        </w:rPr>
        <w:t xml:space="preserve"> only appear to be spherical</w:t>
      </w:r>
      <w:r w:rsidR="0097177B" w:rsidRPr="00C56DA6">
        <w:rPr>
          <w:rFonts w:cstheme="minorHAnsi"/>
          <w:lang w:val="en-GB"/>
        </w:rPr>
        <w:t>.</w:t>
      </w:r>
      <w:r w:rsidRPr="00C56DA6">
        <w:rPr>
          <w:rFonts w:cstheme="minorHAnsi"/>
          <w:lang w:val="en-GB"/>
        </w:rPr>
        <w:t xml:space="preserve"> So that</w:t>
      </w:r>
      <w:r w:rsidR="008E544E" w:rsidRPr="00C56DA6">
        <w:rPr>
          <w:rFonts w:cstheme="minorHAnsi"/>
          <w:lang w:val="en-GB"/>
        </w:rPr>
        <w:t xml:space="preserve"> is</w:t>
      </w:r>
      <w:r w:rsidRPr="00C56DA6">
        <w:rPr>
          <w:rFonts w:cstheme="minorHAnsi"/>
          <w:lang w:val="en-GB"/>
        </w:rPr>
        <w:t xml:space="preserve"> at least one confirmation from the esoteric literature. </w:t>
      </w:r>
    </w:p>
    <w:p w14:paraId="243A3D41" w14:textId="377B3FFC" w:rsidR="008B4574" w:rsidRPr="00C56DA6" w:rsidRDefault="007B3F79" w:rsidP="00634678">
      <w:pPr>
        <w:ind w:firstLine="340"/>
        <w:rPr>
          <w:rFonts w:cstheme="minorHAnsi"/>
          <w:lang w:val="en-GB"/>
        </w:rPr>
      </w:pPr>
      <w:r w:rsidRPr="00C56DA6">
        <w:rPr>
          <w:rFonts w:cstheme="minorHAnsi"/>
          <w:lang w:val="en-GB"/>
        </w:rPr>
        <w:t>People never thought electrons could be more than just small balls or point particles</w:t>
      </w:r>
      <w:r w:rsidR="00BC5511" w:rsidRPr="00C56DA6">
        <w:rPr>
          <w:rFonts w:cstheme="minorHAnsi"/>
          <w:lang w:val="en-GB"/>
        </w:rPr>
        <w:t>,</w:t>
      </w:r>
      <w:r w:rsidRPr="00C56DA6">
        <w:rPr>
          <w:rFonts w:cstheme="minorHAnsi"/>
          <w:lang w:val="en-GB"/>
        </w:rPr>
        <w:t xml:space="preserve"> without any real size or mass, or that they could have a nucleus with smaller particles orbiting within and between them. In my book </w:t>
      </w:r>
      <w:r w:rsidR="0049665F" w:rsidRPr="00C56DA6">
        <w:rPr>
          <w:rFonts w:cstheme="minorHAnsi"/>
          <w:i/>
          <w:lang w:val="en-GB"/>
        </w:rPr>
        <w:t xml:space="preserve">New </w:t>
      </w:r>
      <w:r w:rsidR="00370C10" w:rsidRPr="00C56DA6">
        <w:rPr>
          <w:rFonts w:cstheme="minorHAnsi"/>
          <w:i/>
          <w:lang w:val="en-GB"/>
        </w:rPr>
        <w:t xml:space="preserve">Age </w:t>
      </w:r>
      <w:r w:rsidR="0049665F" w:rsidRPr="00C56DA6">
        <w:rPr>
          <w:rFonts w:cstheme="minorHAnsi"/>
          <w:i/>
          <w:lang w:val="en-GB"/>
        </w:rPr>
        <w:t>Physics</w:t>
      </w:r>
      <w:r w:rsidRPr="00C56DA6">
        <w:rPr>
          <w:rFonts w:cstheme="minorHAnsi"/>
          <w:i/>
          <w:lang w:val="en-GB"/>
        </w:rPr>
        <w:t>, </w:t>
      </w:r>
      <w:r w:rsidRPr="00C56DA6">
        <w:rPr>
          <w:rFonts w:cstheme="minorHAnsi"/>
          <w:lang w:val="en-GB"/>
        </w:rPr>
        <w:t>I make the case for this in more detail</w:t>
      </w:r>
      <w:r w:rsidR="00147029" w:rsidRPr="00C56DA6">
        <w:rPr>
          <w:rFonts w:cstheme="minorHAnsi"/>
          <w:lang w:val="en-GB"/>
        </w:rPr>
        <w:t xml:space="preserve">, in chapter </w:t>
      </w:r>
      <w:r w:rsidR="00C4708D" w:rsidRPr="00C56DA6">
        <w:rPr>
          <w:rFonts w:cstheme="minorHAnsi"/>
          <w:lang w:val="en-GB"/>
        </w:rPr>
        <w:t>4</w:t>
      </w:r>
      <w:r w:rsidRPr="00C56DA6">
        <w:rPr>
          <w:rFonts w:cstheme="minorHAnsi"/>
          <w:lang w:val="en-GB"/>
        </w:rPr>
        <w:t xml:space="preserve">. But suffice it to say, an atom could easily resemble a galaxy. </w:t>
      </w:r>
    </w:p>
    <w:p w14:paraId="645A2469" w14:textId="25E02D65" w:rsidR="007B3F79" w:rsidRPr="00C56DA6" w:rsidRDefault="007B3F79" w:rsidP="00634678">
      <w:pPr>
        <w:ind w:firstLine="340"/>
        <w:rPr>
          <w:rFonts w:cstheme="minorHAnsi"/>
          <w:lang w:val="en-GB"/>
        </w:rPr>
      </w:pPr>
      <w:r w:rsidRPr="00C56DA6">
        <w:rPr>
          <w:rFonts w:cstheme="minorHAnsi"/>
          <w:lang w:val="en-GB"/>
        </w:rPr>
        <w:t xml:space="preserve">Several solar systems within the arms of galaxies would be linked together through what is called rogue planets, meaning planets orbiting between these solar systems, but far away from their nuclei. Which means </w:t>
      </w:r>
      <w:r w:rsidR="00147029" w:rsidRPr="00C56DA6">
        <w:rPr>
          <w:rFonts w:cstheme="minorHAnsi"/>
          <w:lang w:val="en-GB"/>
        </w:rPr>
        <w:t xml:space="preserve">very </w:t>
      </w:r>
      <w:r w:rsidRPr="00C56DA6">
        <w:rPr>
          <w:rFonts w:cstheme="minorHAnsi"/>
          <w:lang w:val="en-GB"/>
        </w:rPr>
        <w:t xml:space="preserve">far away </w:t>
      </w:r>
      <w:r w:rsidR="00147029" w:rsidRPr="00C56DA6">
        <w:rPr>
          <w:rFonts w:cstheme="minorHAnsi"/>
          <w:lang w:val="en-GB"/>
        </w:rPr>
        <w:t>from</w:t>
      </w:r>
      <w:r w:rsidRPr="00C56DA6">
        <w:rPr>
          <w:rFonts w:cstheme="minorHAnsi"/>
          <w:lang w:val="en-GB"/>
        </w:rPr>
        <w:t xml:space="preserve"> our</w:t>
      </w:r>
      <w:r w:rsidR="00147029" w:rsidRPr="00C56DA6">
        <w:rPr>
          <w:rFonts w:cstheme="minorHAnsi"/>
          <w:lang w:val="en-GB"/>
        </w:rPr>
        <w:t xml:space="preserve"> </w:t>
      </w:r>
      <w:r w:rsidRPr="00C56DA6">
        <w:rPr>
          <w:rFonts w:cstheme="minorHAnsi"/>
          <w:lang w:val="en-GB"/>
        </w:rPr>
        <w:t xml:space="preserve">eight </w:t>
      </w:r>
      <w:r w:rsidR="00147029" w:rsidRPr="00C56DA6">
        <w:rPr>
          <w:rFonts w:cstheme="minorHAnsi"/>
          <w:lang w:val="en-GB"/>
        </w:rPr>
        <w:t xml:space="preserve">known </w:t>
      </w:r>
      <w:r w:rsidRPr="00C56DA6">
        <w:rPr>
          <w:rFonts w:cstheme="minorHAnsi"/>
          <w:lang w:val="en-GB"/>
        </w:rPr>
        <w:t>planets.</w:t>
      </w:r>
      <w:r w:rsidR="00147029" w:rsidRPr="00C56DA6">
        <w:rPr>
          <w:rFonts w:cstheme="minorHAnsi"/>
          <w:lang w:val="en-GB"/>
        </w:rPr>
        <w:t xml:space="preserve"> If people believe there is only one more planet to be found, planet X, they’re up for a surprise. </w:t>
      </w:r>
      <w:r w:rsidRPr="00C56DA6">
        <w:rPr>
          <w:rFonts w:cstheme="minorHAnsi"/>
          <w:lang w:val="en-GB"/>
        </w:rPr>
        <w:t> </w:t>
      </w:r>
    </w:p>
    <w:p w14:paraId="7133AAE1" w14:textId="2A2CDADA" w:rsidR="007B3F79" w:rsidRPr="00C56DA6" w:rsidRDefault="007B3F79" w:rsidP="007B3F79">
      <w:pPr>
        <w:ind w:firstLine="340"/>
        <w:rPr>
          <w:rFonts w:cstheme="minorHAnsi"/>
          <w:lang w:val="en-GB"/>
        </w:rPr>
      </w:pPr>
      <w:r w:rsidRPr="00C56DA6">
        <w:rPr>
          <w:rFonts w:cstheme="minorHAnsi"/>
          <w:lang w:val="en-GB"/>
        </w:rPr>
        <w:lastRenderedPageBreak/>
        <w:t xml:space="preserve">Sirius and the Pleiades for example </w:t>
      </w:r>
      <w:r w:rsidR="00A26B89" w:rsidRPr="00C56DA6">
        <w:rPr>
          <w:rFonts w:cstheme="minorHAnsi"/>
          <w:lang w:val="en-GB"/>
        </w:rPr>
        <w:t>must be</w:t>
      </w:r>
      <w:r w:rsidRPr="00C56DA6">
        <w:rPr>
          <w:rFonts w:cstheme="minorHAnsi"/>
          <w:lang w:val="en-GB"/>
        </w:rPr>
        <w:t xml:space="preserve"> linked to us. There must be rogue planets orbiting </w:t>
      </w:r>
      <w:r w:rsidR="0093061E" w:rsidRPr="00C56DA6">
        <w:rPr>
          <w:rFonts w:cstheme="minorHAnsi"/>
          <w:lang w:val="en-GB"/>
        </w:rPr>
        <w:t xml:space="preserve">around </w:t>
      </w:r>
      <w:r w:rsidRPr="00C56DA6">
        <w:rPr>
          <w:rFonts w:cstheme="minorHAnsi"/>
          <w:lang w:val="en-GB"/>
        </w:rPr>
        <w:t xml:space="preserve">these star systems and ours, </w:t>
      </w:r>
      <w:r w:rsidR="0007173B" w:rsidRPr="00C56DA6">
        <w:rPr>
          <w:rFonts w:cstheme="minorHAnsi"/>
          <w:lang w:val="en-GB"/>
        </w:rPr>
        <w:t xml:space="preserve">and other planets orbiting only our star but far away, </w:t>
      </w:r>
      <w:r w:rsidRPr="00C56DA6">
        <w:rPr>
          <w:rFonts w:cstheme="minorHAnsi"/>
          <w:lang w:val="en-GB"/>
        </w:rPr>
        <w:t xml:space="preserve">nearer the midpoint between </w:t>
      </w:r>
      <w:r w:rsidR="00A26B89" w:rsidRPr="00C56DA6">
        <w:rPr>
          <w:rFonts w:cstheme="minorHAnsi"/>
          <w:lang w:val="en-GB"/>
        </w:rPr>
        <w:t xml:space="preserve">us and these </w:t>
      </w:r>
      <w:r w:rsidRPr="00C56DA6">
        <w:rPr>
          <w:rFonts w:cstheme="minorHAnsi"/>
          <w:lang w:val="en-GB"/>
        </w:rPr>
        <w:t>solar systems</w:t>
      </w:r>
      <w:r w:rsidR="002413E9" w:rsidRPr="00C56DA6">
        <w:rPr>
          <w:rFonts w:cstheme="minorHAnsi"/>
          <w:lang w:val="en-GB"/>
        </w:rPr>
        <w:t xml:space="preserve">. Possibly these planets can </w:t>
      </w:r>
      <w:r w:rsidR="0093061E" w:rsidRPr="00C56DA6">
        <w:rPr>
          <w:rFonts w:cstheme="minorHAnsi"/>
          <w:lang w:val="en-GB"/>
        </w:rPr>
        <w:t xml:space="preserve">switch their orbit from </w:t>
      </w:r>
      <w:r w:rsidR="002413E9" w:rsidRPr="00C56DA6">
        <w:rPr>
          <w:rFonts w:cstheme="minorHAnsi"/>
          <w:lang w:val="en-GB"/>
        </w:rPr>
        <w:t xml:space="preserve">one </w:t>
      </w:r>
      <w:r w:rsidR="0093061E" w:rsidRPr="00C56DA6">
        <w:rPr>
          <w:rFonts w:cstheme="minorHAnsi"/>
          <w:lang w:val="en-GB"/>
        </w:rPr>
        <w:t>sun to another in an 8 shaped orbit</w:t>
      </w:r>
      <w:r w:rsidR="0007173B" w:rsidRPr="00C56DA6">
        <w:rPr>
          <w:rFonts w:cstheme="minorHAnsi"/>
          <w:lang w:val="en-GB"/>
        </w:rPr>
        <w:t>.</w:t>
      </w:r>
      <w:r w:rsidRPr="00C56DA6">
        <w:rPr>
          <w:rFonts w:cstheme="minorHAnsi"/>
          <w:lang w:val="en-GB"/>
        </w:rPr>
        <w:t xml:space="preserve"> </w:t>
      </w:r>
      <w:r w:rsidR="002413E9" w:rsidRPr="00C56DA6">
        <w:rPr>
          <w:rFonts w:cstheme="minorHAnsi"/>
          <w:lang w:val="en-GB"/>
        </w:rPr>
        <w:t xml:space="preserve">There could be countless planets everywhere between and even beyond these solar systems and ours, linking them together. </w:t>
      </w:r>
      <w:r w:rsidR="0007173B" w:rsidRPr="00C56DA6">
        <w:rPr>
          <w:rFonts w:cstheme="minorHAnsi"/>
          <w:lang w:val="en-GB"/>
        </w:rPr>
        <w:t>W</w:t>
      </w:r>
      <w:r w:rsidRPr="00C56DA6">
        <w:rPr>
          <w:rFonts w:cstheme="minorHAnsi"/>
          <w:lang w:val="en-GB"/>
        </w:rPr>
        <w:t xml:space="preserve">e have not </w:t>
      </w:r>
      <w:r w:rsidR="0007173B" w:rsidRPr="00C56DA6">
        <w:rPr>
          <w:rFonts w:cstheme="minorHAnsi"/>
          <w:lang w:val="en-GB"/>
        </w:rPr>
        <w:t xml:space="preserve">yet </w:t>
      </w:r>
      <w:r w:rsidRPr="00C56DA6">
        <w:rPr>
          <w:rFonts w:cstheme="minorHAnsi"/>
          <w:lang w:val="en-GB"/>
        </w:rPr>
        <w:t xml:space="preserve">seen </w:t>
      </w:r>
      <w:r w:rsidR="0007173B" w:rsidRPr="00C56DA6">
        <w:rPr>
          <w:rFonts w:cstheme="minorHAnsi"/>
          <w:lang w:val="en-GB"/>
        </w:rPr>
        <w:t>these planets</w:t>
      </w:r>
      <w:r w:rsidRPr="00C56DA6">
        <w:rPr>
          <w:rFonts w:cstheme="minorHAnsi"/>
          <w:lang w:val="en-GB"/>
        </w:rPr>
        <w:t xml:space="preserve">, bonding </w:t>
      </w:r>
      <w:r w:rsidR="0007173B" w:rsidRPr="00C56DA6">
        <w:rPr>
          <w:rFonts w:cstheme="minorHAnsi"/>
          <w:lang w:val="en-GB"/>
        </w:rPr>
        <w:t>solar systems</w:t>
      </w:r>
      <w:r w:rsidRPr="00C56DA6">
        <w:rPr>
          <w:rFonts w:cstheme="minorHAnsi"/>
          <w:lang w:val="en-GB"/>
        </w:rPr>
        <w:t xml:space="preserve"> together into larger stable particles at a higher scale, </w:t>
      </w:r>
      <w:proofErr w:type="gramStart"/>
      <w:r w:rsidRPr="00C56DA6">
        <w:rPr>
          <w:rFonts w:cstheme="minorHAnsi"/>
          <w:lang w:val="en-GB"/>
        </w:rPr>
        <w:t>similar to</w:t>
      </w:r>
      <w:proofErr w:type="gramEnd"/>
      <w:r w:rsidRPr="00C56DA6">
        <w:rPr>
          <w:rFonts w:cstheme="minorHAnsi"/>
          <w:lang w:val="en-GB"/>
        </w:rPr>
        <w:t xml:space="preserve"> what we would call protons and neutrons within the nucleus of an atom.</w:t>
      </w:r>
    </w:p>
    <w:p w14:paraId="662F78AA" w14:textId="4CCC2AD1" w:rsidR="007B3F79" w:rsidRPr="00C56DA6" w:rsidRDefault="007B3F79" w:rsidP="007B3F79">
      <w:pPr>
        <w:ind w:firstLine="340"/>
        <w:rPr>
          <w:rFonts w:cstheme="minorHAnsi"/>
          <w:lang w:val="en-GB"/>
        </w:rPr>
      </w:pPr>
      <w:r w:rsidRPr="00C56DA6">
        <w:rPr>
          <w:rFonts w:cstheme="minorHAnsi"/>
          <w:lang w:val="en-GB"/>
        </w:rPr>
        <w:t xml:space="preserve">The entire visible galaxy would only be the nucleus, as rogue solar systems orbiting between galaxies, at a far distance from the nuclei or visible galaxies, must be linking them together to form molecules at a much larger scale. </w:t>
      </w:r>
      <w:r w:rsidR="00A26B89" w:rsidRPr="00C56DA6">
        <w:rPr>
          <w:rFonts w:cstheme="minorHAnsi"/>
          <w:lang w:val="en-GB"/>
        </w:rPr>
        <w:t>These cosmic molecules would also be linked together through orbiting rogue solar systems between them.</w:t>
      </w:r>
    </w:p>
    <w:p w14:paraId="46350692" w14:textId="60F10729" w:rsidR="007B3F79" w:rsidRPr="00C56DA6" w:rsidRDefault="007B3F79" w:rsidP="007B3F79">
      <w:pPr>
        <w:ind w:firstLine="340"/>
        <w:rPr>
          <w:rFonts w:cstheme="minorHAnsi"/>
          <w:lang w:val="en-GB"/>
        </w:rPr>
      </w:pPr>
      <w:r w:rsidRPr="00C56DA6">
        <w:rPr>
          <w:rFonts w:cstheme="minorHAnsi"/>
          <w:lang w:val="en-GB"/>
        </w:rPr>
        <w:t xml:space="preserve">Hence, solar systems are linked together by rogue planets to form larger stable particles such as protons, </w:t>
      </w:r>
      <w:proofErr w:type="gramStart"/>
      <w:r w:rsidRPr="00C56DA6">
        <w:rPr>
          <w:rFonts w:cstheme="minorHAnsi"/>
          <w:lang w:val="en-GB"/>
        </w:rPr>
        <w:t>neutrons</w:t>
      </w:r>
      <w:proofErr w:type="gramEnd"/>
      <w:r w:rsidRPr="00C56DA6">
        <w:rPr>
          <w:rFonts w:cstheme="minorHAnsi"/>
          <w:lang w:val="en-GB"/>
        </w:rPr>
        <w:t xml:space="preserve"> and clusters in light and radia</w:t>
      </w:r>
      <w:r w:rsidR="00A26B89" w:rsidRPr="00C56DA6">
        <w:rPr>
          <w:rFonts w:cstheme="minorHAnsi"/>
          <w:lang w:val="en-GB"/>
        </w:rPr>
        <w:t>nt forms of energy</w:t>
      </w:r>
      <w:r w:rsidR="00BC5511" w:rsidRPr="00C56DA6">
        <w:rPr>
          <w:rFonts w:cstheme="minorHAnsi"/>
          <w:lang w:val="en-GB"/>
        </w:rPr>
        <w:t>.</w:t>
      </w:r>
      <w:r w:rsidRPr="00C56DA6">
        <w:rPr>
          <w:rFonts w:cstheme="minorHAnsi"/>
          <w:lang w:val="en-GB"/>
        </w:rPr>
        <w:t xml:space="preserve"> </w:t>
      </w:r>
      <w:r w:rsidR="00BC5511" w:rsidRPr="00C56DA6">
        <w:rPr>
          <w:rFonts w:cstheme="minorHAnsi"/>
          <w:lang w:val="en-GB"/>
        </w:rPr>
        <w:t>A</w:t>
      </w:r>
      <w:r w:rsidRPr="00C56DA6">
        <w:rPr>
          <w:rFonts w:cstheme="minorHAnsi"/>
          <w:lang w:val="en-GB"/>
        </w:rPr>
        <w:t>nd galaxies also bond together through rogue solar systems to form cosmic molecules</w:t>
      </w:r>
      <w:r w:rsidR="00BC5511" w:rsidRPr="00C56DA6">
        <w:rPr>
          <w:rFonts w:cstheme="minorHAnsi"/>
          <w:lang w:val="en-GB"/>
        </w:rPr>
        <w:t>,</w:t>
      </w:r>
      <w:r w:rsidRPr="00C56DA6">
        <w:rPr>
          <w:rFonts w:cstheme="minorHAnsi"/>
          <w:lang w:val="en-GB"/>
        </w:rPr>
        <w:t xml:space="preserve"> that most probably compose a much larger body of something at a larger scale.</w:t>
      </w:r>
      <w:r w:rsidR="00BC5511" w:rsidRPr="00C56DA6">
        <w:rPr>
          <w:rFonts w:cstheme="minorHAnsi"/>
          <w:lang w:val="en-GB"/>
        </w:rPr>
        <w:t xml:space="preserve"> </w:t>
      </w:r>
    </w:p>
    <w:p w14:paraId="7B49EFB1" w14:textId="7D1E36C5" w:rsidR="007B3F79" w:rsidRPr="00C56DA6" w:rsidRDefault="007B3F79" w:rsidP="007B3F79">
      <w:pPr>
        <w:ind w:firstLine="340"/>
        <w:rPr>
          <w:rFonts w:cstheme="minorHAnsi"/>
          <w:lang w:val="en-GB"/>
        </w:rPr>
      </w:pPr>
      <w:r w:rsidRPr="00C56DA6">
        <w:rPr>
          <w:rFonts w:cstheme="minorHAnsi"/>
          <w:lang w:val="en-GB"/>
        </w:rPr>
        <w:t>Who knows, the entire visible universe might be forming a being of some sort</w:t>
      </w:r>
      <w:r w:rsidR="0007173B" w:rsidRPr="00C56DA6">
        <w:rPr>
          <w:rFonts w:cstheme="minorHAnsi"/>
          <w:lang w:val="en-GB"/>
        </w:rPr>
        <w:t>, maybe what we came to call God</w:t>
      </w:r>
      <w:r w:rsidRPr="00C56DA6">
        <w:rPr>
          <w:rFonts w:cstheme="minorHAnsi"/>
          <w:lang w:val="en-GB"/>
        </w:rPr>
        <w:t>. But you can understand the scale of it, if our milky way galaxy is only one atom of this entire being</w:t>
      </w:r>
      <w:r w:rsidR="00A523BD" w:rsidRPr="00C56DA6">
        <w:rPr>
          <w:rFonts w:cstheme="minorHAnsi"/>
          <w:lang w:val="en-GB"/>
        </w:rPr>
        <w:t>,</w:t>
      </w:r>
      <w:r w:rsidRPr="00C56DA6">
        <w:rPr>
          <w:rFonts w:cstheme="minorHAnsi"/>
          <w:lang w:val="en-GB"/>
        </w:rPr>
        <w:t xml:space="preserve"> </w:t>
      </w:r>
      <w:r w:rsidR="00A523BD" w:rsidRPr="00C56DA6">
        <w:rPr>
          <w:rFonts w:cstheme="minorHAnsi"/>
          <w:lang w:val="en-GB"/>
        </w:rPr>
        <w:t>w</w:t>
      </w:r>
      <w:r w:rsidRPr="00C56DA6">
        <w:rPr>
          <w:rFonts w:cstheme="minorHAnsi"/>
          <w:lang w:val="en-GB"/>
        </w:rPr>
        <w:t xml:space="preserve">hile we would be living on a neutrino within one electron of that being. We are small indeed, but of course it is all relative, when you consider that there is no </w:t>
      </w:r>
      <w:r w:rsidR="00BC5511" w:rsidRPr="00C56DA6">
        <w:rPr>
          <w:rFonts w:cstheme="minorHAnsi"/>
          <w:lang w:val="en-GB"/>
        </w:rPr>
        <w:t>space or distance,</w:t>
      </w:r>
      <w:r w:rsidRPr="00C56DA6">
        <w:rPr>
          <w:rFonts w:cstheme="minorHAnsi"/>
          <w:lang w:val="en-GB"/>
        </w:rPr>
        <w:t xml:space="preserve"> in a universe where matter simply expands and shrinks constantly</w:t>
      </w:r>
      <w:r w:rsidR="00BC5511" w:rsidRPr="00C56DA6">
        <w:rPr>
          <w:rFonts w:cstheme="minorHAnsi"/>
          <w:lang w:val="en-GB"/>
        </w:rPr>
        <w:t xml:space="preserve"> instead of moving</w:t>
      </w:r>
      <w:r w:rsidRPr="00C56DA6">
        <w:rPr>
          <w:rFonts w:cstheme="minorHAnsi"/>
          <w:lang w:val="en-GB"/>
        </w:rPr>
        <w:t>, if you followed my initial discussion. </w:t>
      </w:r>
    </w:p>
    <w:p w14:paraId="0BB126AA" w14:textId="4EFA9F47" w:rsidR="007B3F79" w:rsidRPr="00C56DA6" w:rsidRDefault="007B3F79" w:rsidP="007A4117">
      <w:pPr>
        <w:ind w:firstLine="340"/>
        <w:rPr>
          <w:rFonts w:cstheme="minorHAnsi"/>
          <w:lang w:val="en-GB"/>
        </w:rPr>
      </w:pPr>
      <w:r w:rsidRPr="00C56DA6">
        <w:rPr>
          <w:rFonts w:cstheme="minorHAnsi"/>
          <w:lang w:val="en-GB"/>
        </w:rPr>
        <w:t xml:space="preserve">Reality would just be a mental construction of a physical nature, just like dreams and thoughts are. The difference is how we perceive it, as reality is perceived via our external senses, while dreams and thoughts are perceived through our internal senses. All these planes of existence, like other dimensions, are made of matter and are physical in nature, as Seth </w:t>
      </w:r>
      <w:r w:rsidRPr="00C56DA6">
        <w:rPr>
          <w:rFonts w:cstheme="minorHAnsi"/>
          <w:lang w:val="en-GB"/>
        </w:rPr>
        <w:lastRenderedPageBreak/>
        <w:t>would say in Jane Roberts</w:t>
      </w:r>
      <w:r w:rsidR="00BC5511" w:rsidRPr="00C56DA6">
        <w:rPr>
          <w:rFonts w:cstheme="minorHAnsi"/>
          <w:lang w:val="en-GB"/>
        </w:rPr>
        <w:t>’</w:t>
      </w:r>
      <w:r w:rsidRPr="00C56DA6">
        <w:rPr>
          <w:rFonts w:cstheme="minorHAnsi"/>
          <w:lang w:val="en-GB"/>
        </w:rPr>
        <w:t> </w:t>
      </w:r>
      <w:proofErr w:type="gramStart"/>
      <w:r w:rsidRPr="00C56DA6">
        <w:rPr>
          <w:rFonts w:cstheme="minorHAnsi"/>
          <w:i/>
          <w:lang w:val="en-GB"/>
        </w:rPr>
        <w:t>The</w:t>
      </w:r>
      <w:proofErr w:type="gramEnd"/>
      <w:r w:rsidRPr="00C56DA6">
        <w:rPr>
          <w:rFonts w:cstheme="minorHAnsi"/>
          <w:i/>
          <w:lang w:val="en-GB"/>
        </w:rPr>
        <w:t xml:space="preserve"> Early Sessions.</w:t>
      </w:r>
      <w:r w:rsidRPr="00C56DA6">
        <w:rPr>
          <w:rFonts w:cstheme="minorHAnsi"/>
          <w:lang w:val="en-GB"/>
        </w:rPr>
        <w:t xml:space="preserve"> All these realities are made of electrons, </w:t>
      </w:r>
      <w:proofErr w:type="gramStart"/>
      <w:r w:rsidRPr="00C56DA6">
        <w:rPr>
          <w:rFonts w:cstheme="minorHAnsi"/>
          <w:lang w:val="en-GB"/>
        </w:rPr>
        <w:t>atoms</w:t>
      </w:r>
      <w:proofErr w:type="gramEnd"/>
      <w:r w:rsidRPr="00C56DA6">
        <w:rPr>
          <w:rFonts w:cstheme="minorHAnsi"/>
          <w:lang w:val="en-GB"/>
        </w:rPr>
        <w:t xml:space="preserve"> and molecules, but of different sizes and vibrational rates or frequencies. </w:t>
      </w:r>
    </w:p>
    <w:p w14:paraId="7270EDDB" w14:textId="2D6FDD24" w:rsidR="007B3F79" w:rsidRPr="00C56DA6" w:rsidRDefault="00331F1B" w:rsidP="007A4117">
      <w:pPr>
        <w:pStyle w:val="Heading2"/>
        <w:rPr>
          <w:lang w:val="en-GB"/>
        </w:rPr>
      </w:pPr>
      <w:bookmarkStart w:id="54" w:name="_Toc113022264"/>
      <w:r w:rsidRPr="00C56DA6">
        <w:rPr>
          <w:lang w:val="en-GB"/>
        </w:rPr>
        <w:t>2</w:t>
      </w:r>
      <w:r w:rsidR="007B3F79" w:rsidRPr="00C56DA6">
        <w:rPr>
          <w:lang w:val="en-GB"/>
        </w:rPr>
        <w:t>.1</w:t>
      </w:r>
      <w:r w:rsidR="00012674" w:rsidRPr="00C56DA6">
        <w:rPr>
          <w:lang w:val="en-GB"/>
        </w:rPr>
        <w:t>1</w:t>
      </w:r>
      <w:r w:rsidR="007B3F79" w:rsidRPr="00C56DA6">
        <w:rPr>
          <w:lang w:val="en-GB"/>
        </w:rPr>
        <w:t xml:space="preserve"> </w:t>
      </w:r>
      <w:r w:rsidR="006A691A" w:rsidRPr="00C56DA6">
        <w:rPr>
          <w:lang w:val="en-GB"/>
        </w:rPr>
        <w:t>Gravity</w:t>
      </w:r>
      <w:r w:rsidR="00CF1491" w:rsidRPr="00C56DA6">
        <w:rPr>
          <w:lang w:val="en-GB"/>
        </w:rPr>
        <w:t> -</w:t>
      </w:r>
      <w:r w:rsidR="006A691A" w:rsidRPr="00C56DA6">
        <w:rPr>
          <w:lang w:val="en-GB"/>
        </w:rPr>
        <w:t xml:space="preserve"> </w:t>
      </w:r>
      <w:r w:rsidR="007B3F79" w:rsidRPr="00C56DA6">
        <w:rPr>
          <w:lang w:val="en-GB"/>
        </w:rPr>
        <w:t>No speed of light limit</w:t>
      </w:r>
      <w:r w:rsidR="006A691A" w:rsidRPr="00C56DA6">
        <w:rPr>
          <w:lang w:val="en-GB"/>
        </w:rPr>
        <w:t>,</w:t>
      </w:r>
      <w:r w:rsidR="007B3F79" w:rsidRPr="00C56DA6">
        <w:rPr>
          <w:lang w:val="en-GB"/>
        </w:rPr>
        <w:t xml:space="preserve"> </w:t>
      </w:r>
      <w:r w:rsidR="006A691A" w:rsidRPr="00C56DA6">
        <w:rPr>
          <w:lang w:val="en-GB"/>
        </w:rPr>
        <w:t>t</w:t>
      </w:r>
      <w:r w:rsidR="007B3F79" w:rsidRPr="00C56DA6">
        <w:rPr>
          <w:lang w:val="en-GB"/>
        </w:rPr>
        <w:t xml:space="preserve">he speed of light </w:t>
      </w:r>
      <w:r w:rsidR="00CA7CFB" w:rsidRPr="00C56DA6">
        <w:rPr>
          <w:lang w:val="en-GB"/>
        </w:rPr>
        <w:t xml:space="preserve">is relative and </w:t>
      </w:r>
      <w:r w:rsidR="007B3F79" w:rsidRPr="00C56DA6">
        <w:rPr>
          <w:lang w:val="en-GB"/>
        </w:rPr>
        <w:t>variable</w:t>
      </w:r>
      <w:r w:rsidR="002B22F4" w:rsidRPr="00C56DA6">
        <w:rPr>
          <w:lang w:val="en-GB"/>
        </w:rPr>
        <w:t xml:space="preserve"> </w:t>
      </w:r>
      <w:r w:rsidR="00ED4CF7" w:rsidRPr="00C56DA6">
        <w:rPr>
          <w:lang w:val="en-GB"/>
        </w:rPr>
        <w:t xml:space="preserve">even in a </w:t>
      </w:r>
      <w:proofErr w:type="gramStart"/>
      <w:r w:rsidR="00ED4CF7" w:rsidRPr="00C56DA6">
        <w:rPr>
          <w:lang w:val="en-GB"/>
        </w:rPr>
        <w:t>vacuum</w:t>
      </w:r>
      <w:bookmarkEnd w:id="54"/>
      <w:proofErr w:type="gramEnd"/>
    </w:p>
    <w:p w14:paraId="7161E1FE" w14:textId="3375F499" w:rsidR="007B3F79" w:rsidRPr="00C56DA6" w:rsidRDefault="007B3F79" w:rsidP="007B3F79">
      <w:pPr>
        <w:ind w:firstLine="340"/>
        <w:rPr>
          <w:rFonts w:cstheme="minorHAnsi"/>
          <w:lang w:val="en-GB"/>
        </w:rPr>
      </w:pPr>
      <w:r w:rsidRPr="00C56DA6">
        <w:rPr>
          <w:rFonts w:cstheme="minorHAnsi"/>
          <w:lang w:val="en-GB"/>
        </w:rPr>
        <w:t>In Atomic Expansion Theory, there is no more Einstein or concept of space linked to time</w:t>
      </w:r>
      <w:r w:rsidR="006A691A" w:rsidRPr="00C56DA6">
        <w:rPr>
          <w:rFonts w:cstheme="minorHAnsi"/>
          <w:lang w:val="en-GB"/>
        </w:rPr>
        <w:t xml:space="preserve"> </w:t>
      </w:r>
      <w:r w:rsidR="003235F5" w:rsidRPr="00C56DA6">
        <w:rPr>
          <w:rFonts w:cstheme="minorHAnsi"/>
          <w:lang w:val="en-GB"/>
        </w:rPr>
        <w:t xml:space="preserve">or to mass-energy, </w:t>
      </w:r>
      <w:r w:rsidRPr="00C56DA6">
        <w:rPr>
          <w:rFonts w:cstheme="minorHAnsi"/>
          <w:lang w:val="en-GB"/>
        </w:rPr>
        <w:t>hence there is no more speed of light limit in our universe.</w:t>
      </w:r>
    </w:p>
    <w:p w14:paraId="7EB4B01A" w14:textId="6259508F" w:rsidR="003235F5" w:rsidRPr="00C56DA6" w:rsidRDefault="007B3F79" w:rsidP="007B3F79">
      <w:pPr>
        <w:ind w:firstLine="340"/>
        <w:rPr>
          <w:rFonts w:cstheme="minorHAnsi"/>
          <w:lang w:val="en-GB"/>
        </w:rPr>
      </w:pPr>
      <w:r w:rsidRPr="00C56DA6">
        <w:rPr>
          <w:rFonts w:cstheme="minorHAnsi"/>
          <w:lang w:val="en-GB"/>
        </w:rPr>
        <w:t>The speed of light is not constant, nor is it constant for all observers in different locations going at different speeds</w:t>
      </w:r>
      <w:r w:rsidR="003235F5" w:rsidRPr="00C56DA6">
        <w:rPr>
          <w:rFonts w:cstheme="minorHAnsi"/>
          <w:lang w:val="en-GB"/>
        </w:rPr>
        <w:t>. It is not time that is relative, it is the speed of light, which is limited by its speed, creating optical illusions.</w:t>
      </w:r>
    </w:p>
    <w:p w14:paraId="61466C52" w14:textId="06F6B45D" w:rsidR="00C35BB6" w:rsidRPr="00C56DA6" w:rsidRDefault="007B3F79" w:rsidP="007B3F79">
      <w:pPr>
        <w:ind w:firstLine="340"/>
        <w:rPr>
          <w:rFonts w:cstheme="minorHAnsi"/>
          <w:lang w:val="en-GB"/>
        </w:rPr>
      </w:pPr>
      <w:r w:rsidRPr="00C56DA6">
        <w:rPr>
          <w:rFonts w:cstheme="minorHAnsi"/>
          <w:lang w:val="en-GB"/>
        </w:rPr>
        <w:t>The electrons composing light</w:t>
      </w:r>
      <w:r w:rsidR="001D23CC" w:rsidRPr="00C56DA6">
        <w:rPr>
          <w:rFonts w:cstheme="minorHAnsi"/>
          <w:lang w:val="en-GB"/>
        </w:rPr>
        <w:t>,</w:t>
      </w:r>
      <w:r w:rsidRPr="00C56DA6">
        <w:rPr>
          <w:rFonts w:cstheme="minorHAnsi"/>
          <w:lang w:val="en-GB"/>
        </w:rPr>
        <w:t xml:space="preserve"> in the form of electron clusters, are simply expanding freely as soon as they are released </w:t>
      </w:r>
      <w:r w:rsidR="00C24E73" w:rsidRPr="00C56DA6">
        <w:rPr>
          <w:rFonts w:cstheme="minorHAnsi"/>
          <w:lang w:val="en-GB"/>
        </w:rPr>
        <w:t xml:space="preserve">at high speed </w:t>
      </w:r>
      <w:r w:rsidRPr="00C56DA6">
        <w:rPr>
          <w:rFonts w:cstheme="minorHAnsi"/>
          <w:lang w:val="en-GB"/>
        </w:rPr>
        <w:t xml:space="preserve">from the subatomic world. Mark McCutcheon calls this the crossover effect, when electrons are moving </w:t>
      </w:r>
      <w:r w:rsidR="00481BAD" w:rsidRPr="00C56DA6">
        <w:rPr>
          <w:rFonts w:cstheme="minorHAnsi"/>
          <w:lang w:val="en-GB"/>
        </w:rPr>
        <w:t xml:space="preserve">out of the </w:t>
      </w:r>
      <w:r w:rsidRPr="00C56DA6">
        <w:rPr>
          <w:rFonts w:cstheme="minorHAnsi"/>
          <w:lang w:val="en-GB"/>
        </w:rPr>
        <w:t xml:space="preserve">subatomic </w:t>
      </w:r>
      <w:r w:rsidR="00481BAD" w:rsidRPr="00C56DA6">
        <w:rPr>
          <w:rFonts w:cstheme="minorHAnsi"/>
          <w:lang w:val="en-GB"/>
        </w:rPr>
        <w:t xml:space="preserve">and </w:t>
      </w:r>
      <w:r w:rsidRPr="00C56DA6">
        <w:rPr>
          <w:rFonts w:cstheme="minorHAnsi"/>
          <w:lang w:val="en-GB"/>
        </w:rPr>
        <w:t xml:space="preserve">atomic world, which is also the </w:t>
      </w:r>
      <w:r w:rsidR="001D70C4" w:rsidRPr="00C56DA6">
        <w:rPr>
          <w:rFonts w:cstheme="minorHAnsi"/>
          <w:lang w:val="en-GB"/>
        </w:rPr>
        <w:t>second</w:t>
      </w:r>
      <w:r w:rsidRPr="00C56DA6">
        <w:rPr>
          <w:rFonts w:cstheme="minorHAnsi"/>
          <w:lang w:val="en-GB"/>
        </w:rPr>
        <w:t xml:space="preserve"> type of expansion and </w:t>
      </w:r>
      <w:r w:rsidR="00CD443C" w:rsidRPr="00C56DA6">
        <w:rPr>
          <w:rFonts w:cstheme="minorHAnsi"/>
          <w:lang w:val="en-GB"/>
        </w:rPr>
        <w:t>contraction</w:t>
      </w:r>
      <w:r w:rsidRPr="00C56DA6">
        <w:rPr>
          <w:rFonts w:cstheme="minorHAnsi"/>
          <w:lang w:val="en-GB"/>
        </w:rPr>
        <w:t xml:space="preserve"> of matter</w:t>
      </w:r>
      <w:r w:rsidR="00C35BB6" w:rsidRPr="00C56DA6">
        <w:rPr>
          <w:rFonts w:cstheme="minorHAnsi"/>
          <w:lang w:val="en-GB"/>
        </w:rPr>
        <w:t>, more specifically called growth and shrinkage of matter</w:t>
      </w:r>
      <w:r w:rsidRPr="00C56DA6">
        <w:rPr>
          <w:rFonts w:cstheme="minorHAnsi"/>
          <w:lang w:val="en-GB"/>
        </w:rPr>
        <w:t>.</w:t>
      </w:r>
      <w:r w:rsidR="00C35BB6" w:rsidRPr="00C56DA6">
        <w:rPr>
          <w:rFonts w:cstheme="minorHAnsi"/>
          <w:lang w:val="en-GB"/>
        </w:rPr>
        <w:t xml:space="preserve"> </w:t>
      </w:r>
    </w:p>
    <w:p w14:paraId="5327BBCB" w14:textId="2E179EE8" w:rsidR="007B3F79" w:rsidRPr="00C56DA6" w:rsidRDefault="00C35BB6" w:rsidP="007B3F79">
      <w:pPr>
        <w:ind w:firstLine="340"/>
        <w:rPr>
          <w:rFonts w:cstheme="minorHAnsi"/>
          <w:lang w:val="en-GB"/>
        </w:rPr>
      </w:pPr>
      <w:r w:rsidRPr="00C56DA6">
        <w:rPr>
          <w:rFonts w:cstheme="minorHAnsi"/>
          <w:lang w:val="en-GB"/>
        </w:rPr>
        <w:t>The difference with the third type discussed in the previous sections, is that these growing and shrinking electrons are externalised, they are outside the atomic</w:t>
      </w:r>
      <w:r w:rsidR="003235F5" w:rsidRPr="00C56DA6">
        <w:rPr>
          <w:rFonts w:cstheme="minorHAnsi"/>
          <w:lang w:val="en-GB"/>
        </w:rPr>
        <w:t xml:space="preserve"> realm</w:t>
      </w:r>
      <w:r w:rsidRPr="00C56DA6">
        <w:rPr>
          <w:rFonts w:cstheme="minorHAnsi"/>
          <w:lang w:val="en-GB"/>
        </w:rPr>
        <w:t>, so they don’t affect the size of the atoms and the molecules, or the spacing between them.</w:t>
      </w:r>
    </w:p>
    <w:p w14:paraId="365C3197" w14:textId="70CD4053" w:rsidR="007B3F79" w:rsidRPr="00C56DA6" w:rsidRDefault="007B3F79" w:rsidP="007B3F79">
      <w:pPr>
        <w:ind w:firstLine="340"/>
        <w:rPr>
          <w:rFonts w:cstheme="minorHAnsi"/>
          <w:lang w:val="en-GB"/>
        </w:rPr>
      </w:pPr>
      <w:r w:rsidRPr="00C56DA6">
        <w:rPr>
          <w:rFonts w:cstheme="minorHAnsi"/>
          <w:lang w:val="en-GB"/>
        </w:rPr>
        <w:t>As McCutcheon says, radio waves through to microwaves are typically produced with oscillators</w:t>
      </w:r>
      <w:r w:rsidR="00CF1491" w:rsidRPr="00C56DA6">
        <w:rPr>
          <w:rFonts w:cstheme="minorHAnsi"/>
          <w:lang w:val="en-GB"/>
        </w:rPr>
        <w:t> -</w:t>
      </w:r>
      <w:r w:rsidRPr="00C56DA6">
        <w:rPr>
          <w:rFonts w:cstheme="minorHAnsi"/>
          <w:lang w:val="en-GB"/>
        </w:rPr>
        <w:t xml:space="preserve"> either wire antennas where electricity oscillates back and forth</w:t>
      </w:r>
      <w:r w:rsidR="0042229C" w:rsidRPr="00C56DA6">
        <w:rPr>
          <w:rFonts w:cstheme="minorHAnsi"/>
          <w:lang w:val="en-GB"/>
        </w:rPr>
        <w:t>,</w:t>
      </w:r>
      <w:r w:rsidRPr="00C56DA6">
        <w:rPr>
          <w:rFonts w:cstheme="minorHAnsi"/>
          <w:lang w:val="en-GB"/>
        </w:rPr>
        <w:t xml:space="preserve"> or hollow tubes designed to produce resonating or oscillating electromagnetic waves</w:t>
      </w:r>
      <w:r w:rsidR="00C24E73" w:rsidRPr="00C56DA6">
        <w:rPr>
          <w:rFonts w:cstheme="minorHAnsi"/>
          <w:lang w:val="en-GB"/>
        </w:rPr>
        <w:t>, or bands of compressed electrons</w:t>
      </w:r>
      <w:r w:rsidRPr="00C56DA6">
        <w:rPr>
          <w:rFonts w:cstheme="minorHAnsi"/>
          <w:lang w:val="en-GB"/>
        </w:rPr>
        <w:t>. While infrared radiation through to gamma rays</w:t>
      </w:r>
      <w:r w:rsidR="00C24E73" w:rsidRPr="00C56DA6">
        <w:rPr>
          <w:rFonts w:cstheme="minorHAnsi"/>
          <w:lang w:val="en-GB"/>
        </w:rPr>
        <w:t>, including visible light,</w:t>
      </w:r>
      <w:r w:rsidRPr="00C56DA6">
        <w:rPr>
          <w:rFonts w:cstheme="minorHAnsi"/>
          <w:lang w:val="en-GB"/>
        </w:rPr>
        <w:t xml:space="preserve"> </w:t>
      </w:r>
      <w:r w:rsidR="00C24E73" w:rsidRPr="00C56DA6">
        <w:rPr>
          <w:rFonts w:cstheme="minorHAnsi"/>
          <w:lang w:val="en-GB"/>
        </w:rPr>
        <w:t>are</w:t>
      </w:r>
      <w:r w:rsidRPr="00C56DA6">
        <w:rPr>
          <w:rFonts w:cstheme="minorHAnsi"/>
          <w:lang w:val="en-GB"/>
        </w:rPr>
        <w:t xml:space="preserve"> essentially produced by heating a material until it “radiates energy”</w:t>
      </w:r>
      <w:r w:rsidR="00C24E73" w:rsidRPr="00C56DA6">
        <w:rPr>
          <w:rFonts w:cstheme="minorHAnsi"/>
          <w:lang w:val="en-GB"/>
        </w:rPr>
        <w:t xml:space="preserve"> into clusters of electrons</w:t>
      </w:r>
      <w:r w:rsidRPr="00C56DA6">
        <w:rPr>
          <w:rFonts w:cstheme="minorHAnsi"/>
          <w:lang w:val="en-GB"/>
        </w:rPr>
        <w:t>.</w:t>
      </w:r>
      <w:r w:rsidR="00C24E73" w:rsidRPr="00C56DA6">
        <w:rPr>
          <w:rFonts w:cstheme="minorHAnsi"/>
          <w:lang w:val="en-GB"/>
        </w:rPr>
        <w:t xml:space="preserve"> This </w:t>
      </w:r>
      <w:r w:rsidR="00481BAD" w:rsidRPr="00C56DA6">
        <w:rPr>
          <w:rFonts w:cstheme="minorHAnsi"/>
          <w:lang w:val="en-GB"/>
        </w:rPr>
        <w:t xml:space="preserve">difference </w:t>
      </w:r>
      <w:r w:rsidR="00C24E73" w:rsidRPr="00C56DA6">
        <w:rPr>
          <w:rFonts w:cstheme="minorHAnsi"/>
          <w:lang w:val="en-GB"/>
        </w:rPr>
        <w:t xml:space="preserve">splits the electromagnetic spectrum into two specific and </w:t>
      </w:r>
      <w:r w:rsidR="00481BAD" w:rsidRPr="00C56DA6">
        <w:rPr>
          <w:rFonts w:cstheme="minorHAnsi"/>
          <w:lang w:val="en-GB"/>
        </w:rPr>
        <w:t>distinctive</w:t>
      </w:r>
      <w:r w:rsidR="00C24E73" w:rsidRPr="00C56DA6">
        <w:rPr>
          <w:rFonts w:cstheme="minorHAnsi"/>
          <w:lang w:val="en-GB"/>
        </w:rPr>
        <w:t xml:space="preserve"> phenomena.</w:t>
      </w:r>
    </w:p>
    <w:p w14:paraId="39D2A4ED" w14:textId="4BBDCA11" w:rsidR="00481BAD" w:rsidRPr="00C56DA6" w:rsidRDefault="007B3F79" w:rsidP="00481BAD">
      <w:pPr>
        <w:ind w:firstLine="340"/>
        <w:rPr>
          <w:rFonts w:cstheme="minorHAnsi"/>
          <w:lang w:val="en-GB"/>
        </w:rPr>
      </w:pPr>
      <w:proofErr w:type="gramStart"/>
      <w:r w:rsidRPr="00C56DA6">
        <w:rPr>
          <w:rFonts w:cstheme="minorHAnsi"/>
          <w:lang w:val="en-GB"/>
        </w:rPr>
        <w:t>In order for</w:t>
      </w:r>
      <w:proofErr w:type="gramEnd"/>
      <w:r w:rsidRPr="00C56DA6">
        <w:rPr>
          <w:rFonts w:cstheme="minorHAnsi"/>
          <w:lang w:val="en-GB"/>
        </w:rPr>
        <w:t xml:space="preserve"> clusters within light to be freely launched into space, the neutrinos orbiting </w:t>
      </w:r>
      <w:r w:rsidR="00C35BB6" w:rsidRPr="00C56DA6">
        <w:rPr>
          <w:rFonts w:cstheme="minorHAnsi"/>
          <w:lang w:val="en-GB"/>
        </w:rPr>
        <w:t>electrons</w:t>
      </w:r>
      <w:r w:rsidR="006A691A" w:rsidRPr="00C56DA6">
        <w:rPr>
          <w:rFonts w:cstheme="minorHAnsi"/>
          <w:lang w:val="en-GB"/>
        </w:rPr>
        <w:t>,</w:t>
      </w:r>
      <w:r w:rsidRPr="00C56DA6">
        <w:rPr>
          <w:rFonts w:cstheme="minorHAnsi"/>
          <w:lang w:val="en-GB"/>
        </w:rPr>
        <w:t xml:space="preserve"> and between </w:t>
      </w:r>
      <w:r w:rsidR="00C35BB6" w:rsidRPr="00C56DA6">
        <w:rPr>
          <w:rFonts w:cstheme="minorHAnsi"/>
          <w:lang w:val="en-GB"/>
        </w:rPr>
        <w:t>electrons</w:t>
      </w:r>
      <w:r w:rsidR="006A691A" w:rsidRPr="00C56DA6">
        <w:rPr>
          <w:rFonts w:cstheme="minorHAnsi"/>
          <w:lang w:val="en-GB"/>
        </w:rPr>
        <w:t>,</w:t>
      </w:r>
      <w:r w:rsidRPr="00C56DA6">
        <w:rPr>
          <w:rFonts w:cstheme="minorHAnsi"/>
          <w:lang w:val="en-GB"/>
        </w:rPr>
        <w:t xml:space="preserve"> must reach a certain speed, and their orbits a certain size </w:t>
      </w:r>
      <w:r w:rsidRPr="00C56DA6">
        <w:rPr>
          <w:rFonts w:cstheme="minorHAnsi"/>
          <w:lang w:val="en-GB"/>
        </w:rPr>
        <w:lastRenderedPageBreak/>
        <w:t>(the crossover effect). Depending on the size of the clusters, they are launched at sensibly the same high speed</w:t>
      </w:r>
      <w:r w:rsidR="003235F5" w:rsidRPr="00C56DA6">
        <w:rPr>
          <w:rFonts w:cstheme="minorHAnsi"/>
          <w:lang w:val="en-GB"/>
        </w:rPr>
        <w:t>, which accounts for most of the speed of light</w:t>
      </w:r>
      <w:r w:rsidRPr="00C56DA6">
        <w:rPr>
          <w:rFonts w:cstheme="minorHAnsi"/>
          <w:lang w:val="en-GB"/>
        </w:rPr>
        <w:t>. Once they have been launched at that certain speed, the initial boost to free themselves from the subatomic world, the speed of light is further calculated between objects using the Atomic</w:t>
      </w:r>
      <w:r w:rsidR="003235F5" w:rsidRPr="00C56DA6">
        <w:rPr>
          <w:rFonts w:cstheme="minorHAnsi"/>
          <w:lang w:val="en-GB"/>
        </w:rPr>
        <w:t xml:space="preserve"> </w:t>
      </w:r>
      <w:r w:rsidRPr="00C56DA6">
        <w:rPr>
          <w:rFonts w:cstheme="minorHAnsi"/>
          <w:lang w:val="en-GB"/>
        </w:rPr>
        <w:t xml:space="preserve">Expansion Equation of Mark McCutcheon. </w:t>
      </w:r>
    </w:p>
    <w:p w14:paraId="4AC4EA6B" w14:textId="3A86270C" w:rsidR="007B3F79" w:rsidRPr="00C56DA6" w:rsidRDefault="007B3F79" w:rsidP="0039506D">
      <w:pPr>
        <w:ind w:firstLine="340"/>
        <w:rPr>
          <w:rFonts w:cstheme="minorHAnsi"/>
          <w:lang w:val="en-GB"/>
        </w:rPr>
      </w:pPr>
      <w:r w:rsidRPr="00C56DA6">
        <w:rPr>
          <w:rFonts w:cstheme="minorHAnsi"/>
          <w:lang w:val="en-GB"/>
        </w:rPr>
        <w:t>I have assessed that the expansion rate of the electron</w:t>
      </w:r>
      <w:r w:rsidR="002F35F1" w:rsidRPr="00C56DA6">
        <w:rPr>
          <w:rFonts w:cstheme="minorHAnsi"/>
          <w:lang w:val="en-GB"/>
        </w:rPr>
        <w:t>s</w:t>
      </w:r>
      <w:r w:rsidRPr="00C56DA6">
        <w:rPr>
          <w:rFonts w:cstheme="minorHAnsi"/>
          <w:lang w:val="en-GB"/>
        </w:rPr>
        <w:t xml:space="preserve"> is the same as the one of the atom</w:t>
      </w:r>
      <w:r w:rsidR="002F35F1" w:rsidRPr="00C56DA6">
        <w:rPr>
          <w:rFonts w:cstheme="minorHAnsi"/>
          <w:lang w:val="en-GB"/>
        </w:rPr>
        <w:t>s</w:t>
      </w:r>
      <w:r w:rsidRPr="00C56DA6">
        <w:rPr>
          <w:rFonts w:cstheme="minorHAnsi"/>
          <w:lang w:val="en-GB"/>
        </w:rPr>
        <w:t>, although for Mark McCutcheon the expansion rate of the electron is unknown</w:t>
      </w:r>
      <w:r w:rsidR="00431CB8" w:rsidRPr="00C56DA6">
        <w:rPr>
          <w:rFonts w:cstheme="minorHAnsi"/>
          <w:lang w:val="en-GB"/>
        </w:rPr>
        <w:t>,</w:t>
      </w:r>
      <w:r w:rsidRPr="00C56DA6">
        <w:rPr>
          <w:rFonts w:cstheme="minorHAnsi"/>
          <w:lang w:val="en-GB"/>
        </w:rPr>
        <w:t xml:space="preserve"> and radically faster than the expansion rate of the atom. </w:t>
      </w:r>
      <w:proofErr w:type="gramStart"/>
      <w:r w:rsidRPr="00C56DA6">
        <w:rPr>
          <w:rFonts w:cstheme="minorHAnsi"/>
          <w:lang w:val="en-GB"/>
        </w:rPr>
        <w:t>As a consequence</w:t>
      </w:r>
      <w:proofErr w:type="gramEnd"/>
      <w:r w:rsidRPr="00C56DA6">
        <w:rPr>
          <w:rFonts w:cstheme="minorHAnsi"/>
          <w:lang w:val="en-GB"/>
        </w:rPr>
        <w:t>, to calculate the changing distance between expanding subatomic particles, we can equally use the Atomic Expansion Equation</w:t>
      </w:r>
      <w:r w:rsidR="00481BAD" w:rsidRPr="00C56DA6">
        <w:rPr>
          <w:rFonts w:cstheme="minorHAnsi"/>
          <w:lang w:val="en-GB"/>
        </w:rPr>
        <w:t>, so I change</w:t>
      </w:r>
      <w:r w:rsidR="006A691A" w:rsidRPr="00C56DA6">
        <w:rPr>
          <w:rFonts w:cstheme="minorHAnsi"/>
          <w:lang w:val="en-GB"/>
        </w:rPr>
        <w:t>d</w:t>
      </w:r>
      <w:r w:rsidR="00481BAD" w:rsidRPr="00C56DA6">
        <w:rPr>
          <w:rFonts w:cstheme="minorHAnsi"/>
          <w:lang w:val="en-GB"/>
        </w:rPr>
        <w:t xml:space="preserve"> its name to the Atomic and Subatomic Expansion Equation</w:t>
      </w:r>
      <w:r w:rsidRPr="00C56DA6">
        <w:rPr>
          <w:rFonts w:cstheme="minorHAnsi"/>
          <w:lang w:val="en-GB"/>
        </w:rPr>
        <w:t xml:space="preserve">. </w:t>
      </w:r>
    </w:p>
    <w:p w14:paraId="6B50579D" w14:textId="498110E2" w:rsidR="007B3F79" w:rsidRPr="00C56DA6" w:rsidRDefault="00331F1B" w:rsidP="009172AC">
      <w:pPr>
        <w:pStyle w:val="Heading2"/>
        <w:rPr>
          <w:lang w:val="en-GB"/>
        </w:rPr>
      </w:pPr>
      <w:bookmarkStart w:id="55" w:name="_Toc113022265"/>
      <w:r w:rsidRPr="00C56DA6">
        <w:rPr>
          <w:lang w:val="en-GB"/>
        </w:rPr>
        <w:t>2</w:t>
      </w:r>
      <w:r w:rsidR="009172AC" w:rsidRPr="00C56DA6">
        <w:rPr>
          <w:lang w:val="en-GB"/>
        </w:rPr>
        <w:t>.1</w:t>
      </w:r>
      <w:r w:rsidR="00012674" w:rsidRPr="00C56DA6">
        <w:rPr>
          <w:lang w:val="en-GB"/>
        </w:rPr>
        <w:t>1</w:t>
      </w:r>
      <w:r w:rsidR="009172AC" w:rsidRPr="00C56DA6">
        <w:rPr>
          <w:lang w:val="en-GB"/>
        </w:rPr>
        <w:t xml:space="preserve">a </w:t>
      </w:r>
      <w:r w:rsidR="007B3F79" w:rsidRPr="00C56DA6">
        <w:rPr>
          <w:lang w:val="en-GB"/>
        </w:rPr>
        <w:t xml:space="preserve">Atomic and Subatomic Expansion Equation </w:t>
      </w:r>
      <w:r w:rsidR="00431CB8" w:rsidRPr="00C56DA6">
        <w:rPr>
          <w:lang w:val="en-GB"/>
        </w:rPr>
        <w:t xml:space="preserve">to calculate </w:t>
      </w:r>
      <w:r w:rsidR="007B3F79" w:rsidRPr="00C56DA6">
        <w:rPr>
          <w:lang w:val="en-GB"/>
        </w:rPr>
        <w:t xml:space="preserve">gravity between </w:t>
      </w:r>
      <w:r w:rsidR="007A388A" w:rsidRPr="00C56DA6">
        <w:rPr>
          <w:lang w:val="en-GB"/>
        </w:rPr>
        <w:t xml:space="preserve">expanding </w:t>
      </w:r>
      <w:r w:rsidR="007B3F79" w:rsidRPr="00C56DA6">
        <w:rPr>
          <w:lang w:val="en-GB"/>
        </w:rPr>
        <w:t>objects made of atoms and/or electrons</w:t>
      </w:r>
      <w:bookmarkEnd w:id="55"/>
    </w:p>
    <w:p w14:paraId="043E04DF" w14:textId="66B61195" w:rsidR="007B3F79" w:rsidRPr="00E60154" w:rsidRDefault="007B3F79" w:rsidP="0039506D">
      <w:pPr>
        <w:ind w:firstLine="0"/>
        <w:jc w:val="center"/>
        <w:rPr>
          <w:rFonts w:cstheme="minorHAnsi"/>
          <w:lang w:val="fr-FR"/>
        </w:rPr>
      </w:pPr>
      <w:proofErr w:type="gramStart"/>
      <w:r w:rsidRPr="00E60154">
        <w:rPr>
          <w:rFonts w:cstheme="minorHAnsi"/>
          <w:b/>
          <w:lang w:val="fr-FR"/>
        </w:rPr>
        <w:t>D'</w:t>
      </w:r>
      <w:r w:rsidRPr="00E60154">
        <w:rPr>
          <w:rFonts w:cstheme="minorHAnsi"/>
          <w:lang w:val="fr-FR"/>
        </w:rPr>
        <w:t xml:space="preserve"> =</w:t>
      </w:r>
      <w:proofErr w:type="gramEnd"/>
      <w:r w:rsidRPr="00E60154">
        <w:rPr>
          <w:rFonts w:cstheme="minorHAnsi"/>
          <w:lang w:val="fr-FR"/>
        </w:rPr>
        <w:t xml:space="preserve"> </w:t>
      </w:r>
      <w:r w:rsidRPr="00E60154">
        <w:rPr>
          <w:rFonts w:cstheme="minorHAnsi"/>
          <w:b/>
          <w:lang w:val="fr-FR"/>
        </w:rPr>
        <w:t>D</w:t>
      </w:r>
      <w:r w:rsidRPr="00E60154">
        <w:rPr>
          <w:rFonts w:cstheme="minorHAnsi"/>
          <w:lang w:val="fr-FR"/>
        </w:rPr>
        <w:t xml:space="preserve"> - </w:t>
      </w:r>
      <w:r w:rsidRPr="00E60154">
        <w:rPr>
          <w:rFonts w:cstheme="minorHAnsi"/>
          <w:b/>
          <w:lang w:val="fr-FR"/>
        </w:rPr>
        <w:t>n</w:t>
      </w:r>
      <w:r w:rsidRPr="00E60154">
        <w:rPr>
          <w:rFonts w:cstheme="minorHAnsi"/>
          <w:b/>
          <w:vertAlign w:val="superscript"/>
          <w:lang w:val="fr-FR"/>
        </w:rPr>
        <w:t>2</w:t>
      </w:r>
      <w:r w:rsidR="006C019E">
        <w:rPr>
          <w:rFonts w:cstheme="minorHAnsi"/>
          <w:b/>
          <w:lang w:val="fr-FR"/>
        </w:rPr>
        <w:t xml:space="preserve"> X</w:t>
      </w:r>
      <w:r w:rsidRPr="00E60154">
        <w:rPr>
          <w:rFonts w:cstheme="minorHAnsi"/>
          <w:b/>
          <w:vertAlign w:val="subscript"/>
          <w:lang w:val="fr-FR"/>
        </w:rPr>
        <w:t>A</w:t>
      </w:r>
      <w:r w:rsidRPr="00E60154">
        <w:rPr>
          <w:rFonts w:cstheme="minorHAnsi"/>
          <w:b/>
          <w:lang w:val="fr-FR"/>
        </w:rPr>
        <w:t xml:space="preserve"> </w:t>
      </w:r>
      <w:r w:rsidR="00744237" w:rsidRPr="00744237">
        <w:rPr>
          <w:lang w:val="fr-FR"/>
        </w:rPr>
        <w:t>·</w:t>
      </w:r>
      <w:r w:rsidRPr="00E60154">
        <w:rPr>
          <w:rFonts w:cstheme="minorHAnsi"/>
          <w:b/>
          <w:lang w:val="fr-FR"/>
        </w:rPr>
        <w:t xml:space="preserve"> </w:t>
      </w:r>
      <w:r w:rsidRPr="00E60154">
        <w:rPr>
          <w:rFonts w:cstheme="minorHAnsi"/>
          <w:lang w:val="fr-FR"/>
        </w:rPr>
        <w:t>(</w:t>
      </w:r>
      <w:r w:rsidRPr="00E60154">
        <w:rPr>
          <w:rFonts w:cstheme="minorHAnsi"/>
          <w:b/>
          <w:lang w:val="fr-FR"/>
        </w:rPr>
        <w:t>R</w:t>
      </w:r>
      <w:r w:rsidRPr="00E60154">
        <w:rPr>
          <w:rFonts w:cstheme="minorHAnsi"/>
          <w:b/>
          <w:vertAlign w:val="subscript"/>
          <w:lang w:val="fr-FR"/>
        </w:rPr>
        <w:t>1</w:t>
      </w:r>
      <w:r w:rsidRPr="00E60154">
        <w:rPr>
          <w:rFonts w:cstheme="minorHAnsi"/>
          <w:lang w:val="fr-FR"/>
        </w:rPr>
        <w:t xml:space="preserve"> +</w:t>
      </w:r>
      <w:r w:rsidRPr="00E60154">
        <w:rPr>
          <w:rFonts w:cstheme="minorHAnsi"/>
          <w:b/>
          <w:lang w:val="fr-FR"/>
        </w:rPr>
        <w:t xml:space="preserve"> R</w:t>
      </w:r>
      <w:r w:rsidRPr="00E60154">
        <w:rPr>
          <w:rFonts w:cstheme="minorHAnsi"/>
          <w:b/>
          <w:vertAlign w:val="subscript"/>
          <w:lang w:val="fr-FR"/>
        </w:rPr>
        <w:t>2</w:t>
      </w:r>
      <w:r w:rsidRPr="00E60154">
        <w:rPr>
          <w:rFonts w:cstheme="minorHAnsi"/>
          <w:lang w:val="fr-FR"/>
        </w:rPr>
        <w:t>) /</w:t>
      </w:r>
    </w:p>
    <w:p w14:paraId="6A98327F" w14:textId="2C741411" w:rsidR="007B3F79" w:rsidRPr="00E60154" w:rsidRDefault="007B3F79" w:rsidP="0039506D">
      <w:pPr>
        <w:ind w:firstLine="0"/>
        <w:jc w:val="center"/>
        <w:rPr>
          <w:rFonts w:cstheme="minorHAnsi"/>
          <w:lang w:val="fr-FR"/>
        </w:rPr>
      </w:pPr>
      <w:r w:rsidRPr="00E60154">
        <w:rPr>
          <w:rFonts w:cstheme="minorHAnsi"/>
          <w:b/>
          <w:lang w:val="fr-FR"/>
        </w:rPr>
        <w:t>1</w:t>
      </w:r>
      <w:r w:rsidR="00744237">
        <w:rPr>
          <w:rFonts w:cstheme="minorHAnsi"/>
          <w:b/>
          <w:lang w:val="fr-FR"/>
        </w:rPr>
        <w:t xml:space="preserve"> </w:t>
      </w:r>
      <w:r w:rsidRPr="00744237">
        <w:rPr>
          <w:rFonts w:cstheme="minorHAnsi"/>
          <w:bCs/>
          <w:lang w:val="fr-FR"/>
        </w:rPr>
        <w:t>+</w:t>
      </w:r>
      <w:r w:rsidRPr="00E60154">
        <w:rPr>
          <w:rFonts w:cstheme="minorHAnsi"/>
          <w:b/>
          <w:lang w:val="fr-FR"/>
        </w:rPr>
        <w:t xml:space="preserve"> n</w:t>
      </w:r>
      <w:r w:rsidRPr="00E60154">
        <w:rPr>
          <w:rFonts w:cstheme="minorHAnsi"/>
          <w:b/>
          <w:vertAlign w:val="superscript"/>
          <w:lang w:val="fr-FR"/>
        </w:rPr>
        <w:t>2</w:t>
      </w:r>
      <w:r w:rsidR="006C019E">
        <w:rPr>
          <w:rFonts w:cstheme="minorHAnsi"/>
          <w:b/>
          <w:lang w:val="fr-FR"/>
        </w:rPr>
        <w:t xml:space="preserve"> X</w:t>
      </w:r>
      <w:r w:rsidRPr="00E60154">
        <w:rPr>
          <w:rFonts w:cstheme="minorHAnsi"/>
          <w:b/>
          <w:vertAlign w:val="subscript"/>
          <w:lang w:val="fr-FR"/>
        </w:rPr>
        <w:t>A</w:t>
      </w:r>
    </w:p>
    <w:p w14:paraId="11F7550F" w14:textId="77777777" w:rsidR="007B3F79" w:rsidRPr="00C56DA6" w:rsidRDefault="007B3F79" w:rsidP="0039506D">
      <w:pPr>
        <w:pStyle w:val="VellumFlushLeft"/>
        <w:rPr>
          <w:lang w:val="en-GB"/>
        </w:rPr>
      </w:pPr>
      <w:r w:rsidRPr="00C56DA6">
        <w:rPr>
          <w:b/>
          <w:lang w:val="en-GB"/>
        </w:rPr>
        <w:t>D'</w:t>
      </w:r>
      <w:r w:rsidRPr="00C56DA6">
        <w:rPr>
          <w:lang w:val="en-GB"/>
        </w:rPr>
        <w:t xml:space="preserve"> is the changing distance between two expanding objects of radius </w:t>
      </w:r>
      <w:r w:rsidRPr="00C56DA6">
        <w:rPr>
          <w:b/>
          <w:lang w:val="en-GB"/>
        </w:rPr>
        <w:t>R</w:t>
      </w:r>
      <w:r w:rsidRPr="00C56DA6">
        <w:rPr>
          <w:b/>
          <w:vertAlign w:val="subscript"/>
          <w:lang w:val="en-GB"/>
        </w:rPr>
        <w:t>1</w:t>
      </w:r>
      <w:r w:rsidRPr="00C56DA6">
        <w:rPr>
          <w:lang w:val="en-GB"/>
        </w:rPr>
        <w:t xml:space="preserve"> and </w:t>
      </w:r>
      <w:r w:rsidRPr="00C56DA6">
        <w:rPr>
          <w:b/>
          <w:lang w:val="en-GB"/>
        </w:rPr>
        <w:t>R</w:t>
      </w:r>
      <w:r w:rsidRPr="00C56DA6">
        <w:rPr>
          <w:b/>
          <w:vertAlign w:val="subscript"/>
          <w:lang w:val="en-GB"/>
        </w:rPr>
        <w:t>2</w:t>
      </w:r>
      <w:r w:rsidRPr="00C56DA6">
        <w:rPr>
          <w:lang w:val="en-GB"/>
        </w:rPr>
        <w:t xml:space="preserve"> </w:t>
      </w:r>
    </w:p>
    <w:p w14:paraId="480BD5C6" w14:textId="405D823B" w:rsidR="00C35BB6" w:rsidRPr="00C56DA6" w:rsidRDefault="00C35BB6" w:rsidP="0039506D">
      <w:pPr>
        <w:pStyle w:val="VellumFlushLeft"/>
        <w:rPr>
          <w:lang w:val="en-GB"/>
        </w:rPr>
      </w:pPr>
      <w:r w:rsidRPr="00C56DA6">
        <w:rPr>
          <w:b/>
          <w:lang w:val="en-GB"/>
        </w:rPr>
        <w:t xml:space="preserve">D </w:t>
      </w:r>
      <w:r w:rsidRPr="00C56DA6">
        <w:rPr>
          <w:lang w:val="en-GB"/>
        </w:rPr>
        <w:t xml:space="preserve">is the original distance between </w:t>
      </w:r>
      <w:r w:rsidR="00062834" w:rsidRPr="00C56DA6">
        <w:rPr>
          <w:lang w:val="en-GB"/>
        </w:rPr>
        <w:t xml:space="preserve">the </w:t>
      </w:r>
      <w:r w:rsidRPr="00C56DA6">
        <w:rPr>
          <w:lang w:val="en-GB"/>
        </w:rPr>
        <w:t>two objects</w:t>
      </w:r>
    </w:p>
    <w:p w14:paraId="5886D785" w14:textId="7EE8E7A6" w:rsidR="007B3F79" w:rsidRPr="00C56DA6" w:rsidRDefault="007B3F79" w:rsidP="0039506D">
      <w:pPr>
        <w:pStyle w:val="VellumFlushLeft"/>
        <w:rPr>
          <w:b/>
          <w:lang w:val="en-GB"/>
        </w:rPr>
      </w:pPr>
      <w:r w:rsidRPr="00C56DA6">
        <w:rPr>
          <w:b/>
          <w:lang w:val="en-GB"/>
        </w:rPr>
        <w:t>n</w:t>
      </w:r>
      <w:r w:rsidRPr="00C56DA6">
        <w:rPr>
          <w:lang w:val="en-GB"/>
        </w:rPr>
        <w:t xml:space="preserve"> is the number of seconds that have passed since the original distance was measured between the two objects</w:t>
      </w:r>
    </w:p>
    <w:p w14:paraId="4E2DC5B5" w14:textId="5FC69863" w:rsidR="007B3F79" w:rsidRPr="00C56DA6" w:rsidRDefault="007B3F79" w:rsidP="0039506D">
      <w:pPr>
        <w:pStyle w:val="VellumFlushLeft"/>
        <w:rPr>
          <w:lang w:val="en-GB"/>
        </w:rPr>
      </w:pPr>
      <w:r w:rsidRPr="00C56DA6">
        <w:rPr>
          <w:b/>
          <w:lang w:val="en-GB"/>
        </w:rPr>
        <w:t>X</w:t>
      </w:r>
      <w:r w:rsidRPr="00C56DA6">
        <w:rPr>
          <w:b/>
          <w:vertAlign w:val="subscript"/>
          <w:lang w:val="en-GB"/>
        </w:rPr>
        <w:t>A</w:t>
      </w:r>
      <w:r w:rsidRPr="00C56DA6">
        <w:rPr>
          <w:lang w:val="en-GB"/>
        </w:rPr>
        <w:t xml:space="preserve"> is the universal atomic and subatomic expansion rate</w:t>
      </w:r>
      <w:r w:rsidR="00A46AB5" w:rsidRPr="00C56DA6">
        <w:rPr>
          <w:lang w:val="en-GB"/>
        </w:rPr>
        <w:t>’s</w:t>
      </w:r>
      <w:r w:rsidRPr="00C56DA6">
        <w:rPr>
          <w:lang w:val="en-GB"/>
        </w:rPr>
        <w:t xml:space="preserve"> constant 0.00000077 /s</w:t>
      </w:r>
      <w:r w:rsidRPr="00C56DA6">
        <w:rPr>
          <w:vertAlign w:val="superscript"/>
          <w:lang w:val="en-GB"/>
        </w:rPr>
        <w:t>2</w:t>
      </w:r>
      <w:r w:rsidRPr="00C56DA6">
        <w:rPr>
          <w:lang w:val="en-GB"/>
        </w:rPr>
        <w:t xml:space="preserve"> or 7.7 x 10</w:t>
      </w:r>
      <w:r w:rsidRPr="00C56DA6">
        <w:rPr>
          <w:vertAlign w:val="superscript"/>
          <w:lang w:val="en-GB"/>
        </w:rPr>
        <w:t xml:space="preserve">-7 </w:t>
      </w:r>
      <w:r w:rsidRPr="00C56DA6">
        <w:rPr>
          <w:lang w:val="en-GB"/>
        </w:rPr>
        <w:t>/</w:t>
      </w:r>
      <w:proofErr w:type="gramStart"/>
      <w:r w:rsidRPr="00C56DA6">
        <w:rPr>
          <w:lang w:val="en-GB"/>
        </w:rPr>
        <w:t>s</w:t>
      </w:r>
      <w:r w:rsidRPr="00C56DA6">
        <w:rPr>
          <w:vertAlign w:val="superscript"/>
          <w:lang w:val="en-GB"/>
        </w:rPr>
        <w:t>2</w:t>
      </w:r>
      <w:proofErr w:type="gramEnd"/>
    </w:p>
    <w:p w14:paraId="4D0690F6" w14:textId="0C8A381E" w:rsidR="007B3F79" w:rsidRPr="00C56DA6" w:rsidRDefault="007B3F79" w:rsidP="007B3F79">
      <w:pPr>
        <w:ind w:firstLine="340"/>
        <w:rPr>
          <w:rFonts w:cstheme="minorHAnsi"/>
          <w:lang w:val="en-GB"/>
        </w:rPr>
      </w:pPr>
      <w:r w:rsidRPr="00C56DA6">
        <w:rPr>
          <w:rFonts w:cstheme="minorHAnsi"/>
          <w:lang w:val="en-GB"/>
        </w:rPr>
        <w:t>The top of the second part of the equation refers to the absolute decrease in distance due to the constant internal expansion of the objects, and the bottom part refers to the further relative decrease in distance</w:t>
      </w:r>
      <w:r w:rsidR="00062834" w:rsidRPr="00C56DA6">
        <w:rPr>
          <w:rFonts w:cstheme="minorHAnsi"/>
          <w:lang w:val="en-GB"/>
        </w:rPr>
        <w:t>,</w:t>
      </w:r>
      <w:r w:rsidRPr="00C56DA6">
        <w:rPr>
          <w:rFonts w:cstheme="minorHAnsi"/>
          <w:lang w:val="en-GB"/>
        </w:rPr>
        <w:t xml:space="preserve"> since space has not expanded along with the objects. That bottom part is what causes the acceleration in the changing distance. </w:t>
      </w:r>
      <w:r w:rsidR="0042229C" w:rsidRPr="00C56DA6">
        <w:rPr>
          <w:rFonts w:cstheme="minorHAnsi"/>
          <w:lang w:val="en-GB"/>
        </w:rPr>
        <w:t>For the full explanation, s</w:t>
      </w:r>
      <w:r w:rsidRPr="00C56DA6">
        <w:rPr>
          <w:rFonts w:cstheme="minorHAnsi"/>
          <w:lang w:val="en-GB"/>
        </w:rPr>
        <w:t xml:space="preserve">ee </w:t>
      </w:r>
      <w:r w:rsidR="0042229C" w:rsidRPr="00C56DA6">
        <w:rPr>
          <w:rFonts w:cstheme="minorHAnsi"/>
          <w:lang w:val="en-GB"/>
        </w:rPr>
        <w:t xml:space="preserve">chapter </w:t>
      </w:r>
      <w:r w:rsidR="00C4708D" w:rsidRPr="00C56DA6">
        <w:rPr>
          <w:rFonts w:cstheme="minorHAnsi"/>
          <w:lang w:val="en-GB"/>
        </w:rPr>
        <w:t>3</w:t>
      </w:r>
      <w:r w:rsidR="0042229C" w:rsidRPr="00C56DA6">
        <w:rPr>
          <w:rFonts w:cstheme="minorHAnsi"/>
          <w:lang w:val="en-GB"/>
        </w:rPr>
        <w:t xml:space="preserve"> </w:t>
      </w:r>
      <w:r w:rsidR="00C24E73" w:rsidRPr="00C56DA6">
        <w:rPr>
          <w:rFonts w:cstheme="minorHAnsi"/>
          <w:lang w:val="en-GB"/>
        </w:rPr>
        <w:t xml:space="preserve">in </w:t>
      </w:r>
      <w:r w:rsidR="00C24E73" w:rsidRPr="00C56DA6">
        <w:rPr>
          <w:rFonts w:cstheme="minorHAnsi"/>
          <w:i/>
          <w:iCs/>
          <w:lang w:val="en-GB"/>
        </w:rPr>
        <w:t xml:space="preserve">New </w:t>
      </w:r>
      <w:r w:rsidR="00370C10" w:rsidRPr="00C56DA6">
        <w:rPr>
          <w:rFonts w:cstheme="minorHAnsi"/>
          <w:i/>
          <w:iCs/>
          <w:lang w:val="en-GB"/>
        </w:rPr>
        <w:t xml:space="preserve">Age </w:t>
      </w:r>
      <w:r w:rsidR="00C24E73" w:rsidRPr="00C56DA6">
        <w:rPr>
          <w:rFonts w:cstheme="minorHAnsi"/>
          <w:i/>
          <w:iCs/>
          <w:lang w:val="en-GB"/>
        </w:rPr>
        <w:t>Physics,</w:t>
      </w:r>
      <w:r w:rsidR="00C24E73" w:rsidRPr="00C56DA6">
        <w:rPr>
          <w:rFonts w:cstheme="minorHAnsi"/>
          <w:lang w:val="en-GB"/>
        </w:rPr>
        <w:t xml:space="preserve"> </w:t>
      </w:r>
      <w:r w:rsidRPr="00C56DA6">
        <w:rPr>
          <w:rFonts w:cstheme="minorHAnsi"/>
          <w:lang w:val="en-GB"/>
        </w:rPr>
        <w:t xml:space="preserve">section </w:t>
      </w:r>
      <w:hyperlink w:anchor="_2.5_Two_types" w:history="1">
        <w:r w:rsidR="00C4708D" w:rsidRPr="00C56DA6">
          <w:rPr>
            <w:rStyle w:val="Hyperlink"/>
            <w:rFonts w:cstheme="minorHAnsi"/>
            <w:i/>
            <w:iCs/>
            <w:lang w:val="en-GB"/>
          </w:rPr>
          <w:t xml:space="preserve">3.5 Two types of distance decrease to calculate </w:t>
        </w:r>
        <w:r w:rsidR="00C4708D" w:rsidRPr="00C56DA6">
          <w:rPr>
            <w:rStyle w:val="Hyperlink"/>
            <w:rFonts w:cstheme="minorHAnsi"/>
            <w:i/>
            <w:iCs/>
            <w:lang w:val="en-GB"/>
          </w:rPr>
          <w:lastRenderedPageBreak/>
          <w:t>gravity</w:t>
        </w:r>
      </w:hyperlink>
      <w:r w:rsidR="00CF2584" w:rsidRPr="00C56DA6">
        <w:rPr>
          <w:rFonts w:cstheme="minorHAnsi"/>
          <w:lang w:val="en-GB"/>
        </w:rPr>
        <w:t xml:space="preserve">. </w:t>
      </w:r>
      <w:r w:rsidRPr="00C56DA6">
        <w:rPr>
          <w:rFonts w:cstheme="minorHAnsi"/>
          <w:lang w:val="en-GB"/>
        </w:rPr>
        <w:t xml:space="preserve">This Atomic and Subatomic Expansion Equation </w:t>
      </w:r>
      <w:r w:rsidR="00C24E73" w:rsidRPr="00C56DA6">
        <w:rPr>
          <w:rFonts w:cstheme="minorHAnsi"/>
          <w:lang w:val="en-GB"/>
        </w:rPr>
        <w:t xml:space="preserve">to calculate gravity </w:t>
      </w:r>
      <w:r w:rsidRPr="00C56DA6">
        <w:rPr>
          <w:rFonts w:cstheme="minorHAnsi"/>
          <w:lang w:val="en-GB"/>
        </w:rPr>
        <w:t>replaces Newton’s Law of Universal Gravitation and General Relativity</w:t>
      </w:r>
      <w:r w:rsidR="00EC7174" w:rsidRPr="00C56DA6">
        <w:rPr>
          <w:rFonts w:cstheme="minorHAnsi"/>
          <w:lang w:val="en-GB"/>
        </w:rPr>
        <w:t>’s equations</w:t>
      </w:r>
      <w:r w:rsidRPr="00C56DA6">
        <w:rPr>
          <w:rFonts w:cstheme="minorHAnsi"/>
          <w:lang w:val="en-GB"/>
        </w:rPr>
        <w:t>.</w:t>
      </w:r>
    </w:p>
    <w:p w14:paraId="0FF40FE7" w14:textId="2420A385" w:rsidR="007B3F79" w:rsidRPr="00C56DA6" w:rsidRDefault="00A46AB5" w:rsidP="007B3F79">
      <w:pPr>
        <w:ind w:firstLine="340"/>
        <w:rPr>
          <w:rFonts w:cstheme="minorHAnsi"/>
          <w:lang w:val="en-GB"/>
        </w:rPr>
      </w:pPr>
      <w:r w:rsidRPr="00C56DA6">
        <w:rPr>
          <w:rFonts w:cstheme="minorHAnsi"/>
          <w:lang w:val="en-GB"/>
        </w:rPr>
        <w:t>Thus</w:t>
      </w:r>
      <w:r w:rsidR="007B3F79" w:rsidRPr="00C56DA6">
        <w:rPr>
          <w:rFonts w:cstheme="minorHAnsi"/>
          <w:lang w:val="en-GB"/>
        </w:rPr>
        <w:t>, the speed of light,</w:t>
      </w:r>
      <w:r w:rsidR="0042229C" w:rsidRPr="00C56DA6">
        <w:rPr>
          <w:rFonts w:cstheme="minorHAnsi"/>
          <w:lang w:val="en-GB"/>
        </w:rPr>
        <w:t xml:space="preserve"> adding to</w:t>
      </w:r>
      <w:r w:rsidR="007B3F79" w:rsidRPr="00C56DA6">
        <w:rPr>
          <w:rFonts w:cstheme="minorHAnsi"/>
          <w:lang w:val="en-GB"/>
        </w:rPr>
        <w:t xml:space="preserve"> its initial launching speed, will depend on the distance between the origin and the destination, </w:t>
      </w:r>
      <w:r w:rsidR="006A691A" w:rsidRPr="00C56DA6">
        <w:rPr>
          <w:rFonts w:cstheme="minorHAnsi"/>
          <w:lang w:val="en-GB"/>
        </w:rPr>
        <w:t xml:space="preserve">and on </w:t>
      </w:r>
      <w:r w:rsidR="007B3F79" w:rsidRPr="00C56DA6">
        <w:rPr>
          <w:rFonts w:cstheme="minorHAnsi"/>
          <w:lang w:val="en-GB"/>
        </w:rPr>
        <w:t>the size and the expansion rate of these objects</w:t>
      </w:r>
      <w:r w:rsidR="0042229C" w:rsidRPr="00C56DA6">
        <w:rPr>
          <w:rFonts w:cstheme="minorHAnsi"/>
          <w:lang w:val="en-GB"/>
        </w:rPr>
        <w:t>.</w:t>
      </w:r>
      <w:r w:rsidR="007B3F79" w:rsidRPr="00C56DA6">
        <w:rPr>
          <w:rFonts w:cstheme="minorHAnsi"/>
          <w:lang w:val="en-GB"/>
        </w:rPr>
        <w:t xml:space="preserve"> </w:t>
      </w:r>
      <w:r w:rsidR="0042229C" w:rsidRPr="00C56DA6">
        <w:rPr>
          <w:rFonts w:cstheme="minorHAnsi"/>
          <w:lang w:val="en-GB"/>
        </w:rPr>
        <w:t>O</w:t>
      </w:r>
      <w:r w:rsidR="007B3F79" w:rsidRPr="00C56DA6">
        <w:rPr>
          <w:rFonts w:cstheme="minorHAnsi"/>
          <w:lang w:val="en-GB"/>
        </w:rPr>
        <w:t>ne of these objects being the electron clusters composing the light, the other object being the destination, for example a planet or a spaceship.</w:t>
      </w:r>
    </w:p>
    <w:p w14:paraId="4C531B6D" w14:textId="64E61CA0" w:rsidR="00062834" w:rsidRPr="00C56DA6" w:rsidRDefault="007B3F79" w:rsidP="006D1710">
      <w:pPr>
        <w:ind w:firstLine="340"/>
        <w:rPr>
          <w:rFonts w:cstheme="minorHAnsi"/>
          <w:lang w:val="en-GB"/>
        </w:rPr>
      </w:pPr>
      <w:r w:rsidRPr="00C56DA6">
        <w:rPr>
          <w:rFonts w:cstheme="minorHAnsi"/>
          <w:lang w:val="en-GB"/>
        </w:rPr>
        <w:t xml:space="preserve">One must also consider the orbits of the electron clusters in light, since their path will deviate as they pass near larger objects such as the Sun, following the natural orbit effect </w:t>
      </w:r>
      <w:r w:rsidR="00644D0E" w:rsidRPr="00C56DA6">
        <w:rPr>
          <w:rFonts w:cstheme="minorHAnsi"/>
          <w:lang w:val="en-GB"/>
        </w:rPr>
        <w:t xml:space="preserve">of </w:t>
      </w:r>
      <w:r w:rsidRPr="00C56DA6">
        <w:rPr>
          <w:rFonts w:cstheme="minorHAnsi"/>
          <w:lang w:val="en-GB"/>
        </w:rPr>
        <w:t>the geometry of expansion</w:t>
      </w:r>
      <w:r w:rsidR="00644D0E" w:rsidRPr="00C56DA6">
        <w:rPr>
          <w:rFonts w:cstheme="minorHAnsi"/>
          <w:lang w:val="en-GB"/>
        </w:rPr>
        <w:t>.</w:t>
      </w:r>
      <w:r w:rsidRPr="00C56DA6">
        <w:rPr>
          <w:rFonts w:cstheme="minorHAnsi"/>
          <w:lang w:val="en-GB"/>
        </w:rPr>
        <w:t xml:space="preserve"> </w:t>
      </w:r>
      <w:r w:rsidR="00644D0E" w:rsidRPr="00C56DA6">
        <w:rPr>
          <w:rFonts w:cstheme="minorHAnsi"/>
          <w:lang w:val="en-GB"/>
        </w:rPr>
        <w:t>These partial orbits would further accelerate the speed of light, just like satellites sent into partial orbits around planets</w:t>
      </w:r>
      <w:r w:rsidR="007F3823" w:rsidRPr="00C56DA6">
        <w:rPr>
          <w:rFonts w:cstheme="minorHAnsi"/>
          <w:lang w:val="en-GB"/>
        </w:rPr>
        <w:t>,</w:t>
      </w:r>
      <w:r w:rsidR="00644D0E" w:rsidRPr="00C56DA6">
        <w:rPr>
          <w:rFonts w:cstheme="minorHAnsi"/>
          <w:lang w:val="en-GB"/>
        </w:rPr>
        <w:t xml:space="preserve"> are accelerated through the slingshot effect, which is </w:t>
      </w:r>
      <w:r w:rsidR="00BC38A7" w:rsidRPr="00C56DA6">
        <w:rPr>
          <w:rFonts w:cstheme="minorHAnsi"/>
          <w:lang w:val="en-GB"/>
        </w:rPr>
        <w:t xml:space="preserve">entirely a </w:t>
      </w:r>
      <w:r w:rsidR="00644D0E" w:rsidRPr="00C56DA6">
        <w:rPr>
          <w:rFonts w:cstheme="minorHAnsi"/>
          <w:lang w:val="en-GB"/>
        </w:rPr>
        <w:t xml:space="preserve">geometrical effect </w:t>
      </w:r>
      <w:r w:rsidR="007F3823" w:rsidRPr="00C56DA6">
        <w:rPr>
          <w:rFonts w:cstheme="minorHAnsi"/>
          <w:lang w:val="en-GB"/>
        </w:rPr>
        <w:t xml:space="preserve">of relative motion, </w:t>
      </w:r>
      <w:r w:rsidR="00644D0E" w:rsidRPr="00C56DA6">
        <w:rPr>
          <w:rFonts w:cstheme="minorHAnsi"/>
          <w:lang w:val="en-GB"/>
        </w:rPr>
        <w:t xml:space="preserve">involving no </w:t>
      </w:r>
      <w:r w:rsidR="00BC38A7" w:rsidRPr="00C56DA6">
        <w:rPr>
          <w:rFonts w:cstheme="minorHAnsi"/>
          <w:lang w:val="en-GB"/>
        </w:rPr>
        <w:t xml:space="preserve">physical </w:t>
      </w:r>
      <w:r w:rsidR="00644D0E" w:rsidRPr="00C56DA6">
        <w:rPr>
          <w:rFonts w:cstheme="minorHAnsi"/>
          <w:lang w:val="en-GB"/>
        </w:rPr>
        <w:t xml:space="preserve">force of any kind. </w:t>
      </w:r>
    </w:p>
    <w:p w14:paraId="4EDD077F" w14:textId="2CC34845" w:rsidR="00F9333E" w:rsidRPr="00C56DA6" w:rsidRDefault="007B3F79" w:rsidP="006D1710">
      <w:pPr>
        <w:ind w:firstLine="340"/>
        <w:rPr>
          <w:rFonts w:cstheme="minorHAnsi"/>
          <w:lang w:val="en-GB"/>
        </w:rPr>
      </w:pPr>
      <w:r w:rsidRPr="00C56DA6">
        <w:rPr>
          <w:rFonts w:cstheme="minorHAnsi"/>
          <w:lang w:val="en-GB"/>
        </w:rPr>
        <w:t>And then, the clusters could be slowed down by whatever they encounter along the way, such as gases (molecules</w:t>
      </w:r>
      <w:r w:rsidR="00BC38A7" w:rsidRPr="00C56DA6">
        <w:rPr>
          <w:rFonts w:cstheme="minorHAnsi"/>
          <w:lang w:val="en-GB"/>
        </w:rPr>
        <w:t xml:space="preserve"> and atoms</w:t>
      </w:r>
      <w:r w:rsidRPr="00C56DA6">
        <w:rPr>
          <w:rFonts w:cstheme="minorHAnsi"/>
          <w:lang w:val="en-GB"/>
        </w:rPr>
        <w:t xml:space="preserve">) and magnetic fields (clouds of electrons). The speed of any light coming to us must be </w:t>
      </w:r>
      <w:r w:rsidR="006A691A" w:rsidRPr="00C56DA6">
        <w:rPr>
          <w:rFonts w:cstheme="minorHAnsi"/>
          <w:lang w:val="en-GB"/>
        </w:rPr>
        <w:t xml:space="preserve">decelerating and </w:t>
      </w:r>
      <w:r w:rsidRPr="00C56DA6">
        <w:rPr>
          <w:rFonts w:cstheme="minorHAnsi"/>
          <w:lang w:val="en-GB"/>
        </w:rPr>
        <w:t>accelerating</w:t>
      </w:r>
      <w:r w:rsidR="006A691A" w:rsidRPr="00C56DA6">
        <w:rPr>
          <w:rFonts w:cstheme="minorHAnsi"/>
          <w:lang w:val="en-GB"/>
        </w:rPr>
        <w:t xml:space="preserve"> alternatively</w:t>
      </w:r>
      <w:r w:rsidRPr="00C56DA6">
        <w:rPr>
          <w:rFonts w:cstheme="minorHAnsi"/>
          <w:lang w:val="en-GB"/>
        </w:rPr>
        <w:t xml:space="preserve">, whether we accept that the expansion rate of the electron is the same as the </w:t>
      </w:r>
      <w:r w:rsidR="00D00150" w:rsidRPr="00C56DA6">
        <w:rPr>
          <w:rFonts w:cstheme="minorHAnsi"/>
          <w:lang w:val="en-GB"/>
        </w:rPr>
        <w:t xml:space="preserve">one of the </w:t>
      </w:r>
      <w:proofErr w:type="gramStart"/>
      <w:r w:rsidRPr="00C56DA6">
        <w:rPr>
          <w:rFonts w:cstheme="minorHAnsi"/>
          <w:lang w:val="en-GB"/>
        </w:rPr>
        <w:t>atom</w:t>
      </w:r>
      <w:proofErr w:type="gramEnd"/>
      <w:r w:rsidR="00062834" w:rsidRPr="00C56DA6">
        <w:rPr>
          <w:rFonts w:cstheme="minorHAnsi"/>
          <w:lang w:val="en-GB"/>
        </w:rPr>
        <w:t>,</w:t>
      </w:r>
      <w:r w:rsidRPr="00C56DA6">
        <w:rPr>
          <w:rFonts w:cstheme="minorHAnsi"/>
          <w:lang w:val="en-GB"/>
        </w:rPr>
        <w:t xml:space="preserve"> or not. </w:t>
      </w:r>
      <w:r w:rsidR="002F35F1" w:rsidRPr="00C56DA6">
        <w:rPr>
          <w:rFonts w:cstheme="minorHAnsi"/>
          <w:lang w:val="en-GB"/>
        </w:rPr>
        <w:t xml:space="preserve">Light is not immune to gravity, orbits, and the geometry of expansion. The speed of light varies, it slows down with anything it encounters in space, and accelerates with gravity and the slingshot effect, when passing by large bodies. </w:t>
      </w:r>
    </w:p>
    <w:p w14:paraId="673351CD" w14:textId="03446B9C" w:rsidR="007B3F79" w:rsidRPr="00C56DA6" w:rsidRDefault="002F35F1" w:rsidP="006D1710">
      <w:pPr>
        <w:ind w:firstLine="340"/>
        <w:rPr>
          <w:rFonts w:cstheme="minorHAnsi"/>
          <w:lang w:val="en-GB"/>
        </w:rPr>
      </w:pPr>
      <w:r w:rsidRPr="00C56DA6">
        <w:rPr>
          <w:rFonts w:cstheme="minorHAnsi"/>
          <w:lang w:val="en-GB"/>
        </w:rPr>
        <w:t>This said, light, just like heat and radio signals, tends to dissipate in time with distance, and become weaker. The clusters of electrons within light and heat, and the compressed bands of electrons in radio signals, eventually lose coherence and disperse into space</w:t>
      </w:r>
      <w:r w:rsidR="00F9333E" w:rsidRPr="00C56DA6">
        <w:rPr>
          <w:rFonts w:cstheme="minorHAnsi"/>
          <w:lang w:val="en-GB"/>
        </w:rPr>
        <w:t>, which would also affect its speed.</w:t>
      </w:r>
    </w:p>
    <w:p w14:paraId="36D61F28" w14:textId="17B34277" w:rsidR="007B3F79" w:rsidRPr="00C56DA6" w:rsidRDefault="007B3F79" w:rsidP="007B3F79">
      <w:pPr>
        <w:ind w:firstLine="340"/>
        <w:rPr>
          <w:rFonts w:cstheme="minorHAnsi"/>
          <w:lang w:val="en-GB"/>
        </w:rPr>
      </w:pPr>
      <w:proofErr w:type="gramStart"/>
      <w:r w:rsidRPr="00C56DA6">
        <w:rPr>
          <w:rFonts w:cstheme="minorHAnsi"/>
          <w:lang w:val="en-GB"/>
        </w:rPr>
        <w:t>In order for</w:t>
      </w:r>
      <w:proofErr w:type="gramEnd"/>
      <w:r w:rsidRPr="00C56DA6">
        <w:rPr>
          <w:rFonts w:cstheme="minorHAnsi"/>
          <w:lang w:val="en-GB"/>
        </w:rPr>
        <w:t xml:space="preserve"> </w:t>
      </w:r>
      <w:r w:rsidR="005A2B0E" w:rsidRPr="00C56DA6">
        <w:rPr>
          <w:rFonts w:cstheme="minorHAnsi"/>
          <w:lang w:val="en-GB"/>
        </w:rPr>
        <w:t xml:space="preserve">the </w:t>
      </w:r>
      <w:r w:rsidRPr="00C56DA6">
        <w:rPr>
          <w:rFonts w:cstheme="minorHAnsi"/>
          <w:lang w:val="en-GB"/>
        </w:rPr>
        <w:t>electrons to leave the atom</w:t>
      </w:r>
      <w:r w:rsidR="00D00150" w:rsidRPr="00C56DA6">
        <w:rPr>
          <w:rFonts w:cstheme="minorHAnsi"/>
          <w:lang w:val="en-GB"/>
        </w:rPr>
        <w:t xml:space="preserve"> in the crossover effect, </w:t>
      </w:r>
      <w:r w:rsidRPr="00C56DA6">
        <w:rPr>
          <w:rFonts w:cstheme="minorHAnsi"/>
          <w:lang w:val="en-GB"/>
        </w:rPr>
        <w:t>they must be excited</w:t>
      </w:r>
      <w:r w:rsidR="00D00150" w:rsidRPr="00C56DA6">
        <w:rPr>
          <w:rFonts w:cstheme="minorHAnsi"/>
          <w:lang w:val="en-GB"/>
        </w:rPr>
        <w:t>,</w:t>
      </w:r>
      <w:r w:rsidRPr="00C56DA6">
        <w:rPr>
          <w:rFonts w:cstheme="minorHAnsi"/>
          <w:lang w:val="en-GB"/>
        </w:rPr>
        <w:t xml:space="preserve"> and their neutrinos must be orbiting faster</w:t>
      </w:r>
      <w:r w:rsidR="00D00150" w:rsidRPr="00C56DA6">
        <w:rPr>
          <w:rFonts w:cstheme="minorHAnsi"/>
          <w:lang w:val="en-GB"/>
        </w:rPr>
        <w:t>.</w:t>
      </w:r>
      <w:r w:rsidR="00CC748C" w:rsidRPr="00C56DA6">
        <w:rPr>
          <w:rFonts w:cstheme="minorHAnsi"/>
          <w:lang w:val="en-GB"/>
        </w:rPr>
        <w:t xml:space="preserve"> </w:t>
      </w:r>
      <w:r w:rsidR="00D00150" w:rsidRPr="00C56DA6">
        <w:rPr>
          <w:rFonts w:cstheme="minorHAnsi"/>
          <w:lang w:val="en-GB"/>
        </w:rPr>
        <w:t>L</w:t>
      </w:r>
      <w:r w:rsidR="00CC748C" w:rsidRPr="00C56DA6">
        <w:rPr>
          <w:rFonts w:cstheme="minorHAnsi"/>
          <w:lang w:val="en-GB"/>
        </w:rPr>
        <w:t xml:space="preserve">ike when we are applying heat, which is a way to add particles and clusters </w:t>
      </w:r>
      <w:r w:rsidR="00345ED1" w:rsidRPr="00C56DA6">
        <w:rPr>
          <w:rFonts w:cstheme="minorHAnsi"/>
          <w:lang w:val="en-GB"/>
        </w:rPr>
        <w:t>to a</w:t>
      </w:r>
      <w:r w:rsidR="00CC748C" w:rsidRPr="00C56DA6">
        <w:rPr>
          <w:rFonts w:cstheme="minorHAnsi"/>
          <w:lang w:val="en-GB"/>
        </w:rPr>
        <w:t xml:space="preserve"> system</w:t>
      </w:r>
      <w:r w:rsidR="00345ED1" w:rsidRPr="00C56DA6">
        <w:rPr>
          <w:rFonts w:cstheme="minorHAnsi"/>
          <w:lang w:val="en-GB"/>
        </w:rPr>
        <w:t xml:space="preserve">, </w:t>
      </w:r>
      <w:proofErr w:type="gramStart"/>
      <w:r w:rsidR="00345ED1" w:rsidRPr="00C56DA6">
        <w:rPr>
          <w:rFonts w:cstheme="minorHAnsi"/>
          <w:lang w:val="en-GB"/>
        </w:rPr>
        <w:t>in order</w:t>
      </w:r>
      <w:r w:rsidR="00CC748C" w:rsidRPr="00C56DA6">
        <w:rPr>
          <w:rFonts w:cstheme="minorHAnsi"/>
          <w:lang w:val="en-GB"/>
        </w:rPr>
        <w:t xml:space="preserve"> to</w:t>
      </w:r>
      <w:proofErr w:type="gramEnd"/>
      <w:r w:rsidR="00CC748C" w:rsidRPr="00C56DA6">
        <w:rPr>
          <w:rFonts w:cstheme="minorHAnsi"/>
          <w:lang w:val="en-GB"/>
        </w:rPr>
        <w:t xml:space="preserve"> excite all the other particles</w:t>
      </w:r>
      <w:r w:rsidRPr="00C56DA6">
        <w:rPr>
          <w:rFonts w:cstheme="minorHAnsi"/>
          <w:lang w:val="en-GB"/>
        </w:rPr>
        <w:t>. At this point</w:t>
      </w:r>
      <w:r w:rsidR="00CC748C" w:rsidRPr="00C56DA6">
        <w:rPr>
          <w:rFonts w:cstheme="minorHAnsi"/>
          <w:lang w:val="en-GB"/>
        </w:rPr>
        <w:t>,</w:t>
      </w:r>
      <w:r w:rsidRPr="00C56DA6">
        <w:rPr>
          <w:rFonts w:cstheme="minorHAnsi"/>
          <w:lang w:val="en-GB"/>
        </w:rPr>
        <w:t xml:space="preserve"> the orbits of the neutrinos </w:t>
      </w:r>
      <w:proofErr w:type="gramStart"/>
      <w:r w:rsidRPr="00C56DA6">
        <w:rPr>
          <w:rFonts w:cstheme="minorHAnsi"/>
          <w:lang w:val="en-GB"/>
        </w:rPr>
        <w:t>enlarge</w:t>
      </w:r>
      <w:proofErr w:type="gramEnd"/>
      <w:r w:rsidRPr="00C56DA6">
        <w:rPr>
          <w:rFonts w:cstheme="minorHAnsi"/>
          <w:lang w:val="en-GB"/>
        </w:rPr>
        <w:t xml:space="preserve"> and the electrons grow. They may also shrink if the </w:t>
      </w:r>
      <w:r w:rsidRPr="00C56DA6">
        <w:rPr>
          <w:rFonts w:cstheme="minorHAnsi"/>
          <w:lang w:val="en-GB"/>
        </w:rPr>
        <w:lastRenderedPageBreak/>
        <w:t xml:space="preserve">neutrinos suddenly </w:t>
      </w:r>
      <w:proofErr w:type="spellStart"/>
      <w:r w:rsidRPr="00C56DA6">
        <w:rPr>
          <w:rFonts w:cstheme="minorHAnsi"/>
          <w:lang w:val="en-GB"/>
        </w:rPr>
        <w:t>slow down</w:t>
      </w:r>
      <w:proofErr w:type="spellEnd"/>
      <w:r w:rsidRPr="00C56DA6">
        <w:rPr>
          <w:rFonts w:cstheme="minorHAnsi"/>
          <w:lang w:val="en-GB"/>
        </w:rPr>
        <w:t xml:space="preserve">, which happens as they </w:t>
      </w:r>
      <w:proofErr w:type="gramStart"/>
      <w:r w:rsidRPr="00C56DA6">
        <w:rPr>
          <w:rFonts w:cstheme="minorHAnsi"/>
          <w:lang w:val="en-GB"/>
        </w:rPr>
        <w:t>come into contact with</w:t>
      </w:r>
      <w:proofErr w:type="gramEnd"/>
      <w:r w:rsidRPr="00C56DA6">
        <w:rPr>
          <w:rFonts w:cstheme="minorHAnsi"/>
          <w:lang w:val="en-GB"/>
        </w:rPr>
        <w:t xml:space="preserve"> other smaller electrons or clouds of electrons (magnetic fields)</w:t>
      </w:r>
      <w:r w:rsidR="005A2B0E" w:rsidRPr="00C56DA6">
        <w:rPr>
          <w:rFonts w:cstheme="minorHAnsi"/>
          <w:lang w:val="en-GB"/>
        </w:rPr>
        <w:t>,</w:t>
      </w:r>
      <w:r w:rsidRPr="00C56DA6">
        <w:rPr>
          <w:rFonts w:cstheme="minorHAnsi"/>
          <w:lang w:val="en-GB"/>
        </w:rPr>
        <w:t xml:space="preserve"> with slower orbiting neutrinos.</w:t>
      </w:r>
      <w:r w:rsidR="00345ED1" w:rsidRPr="00C56DA6">
        <w:rPr>
          <w:rFonts w:cstheme="minorHAnsi"/>
          <w:lang w:val="en-GB"/>
        </w:rPr>
        <w:t xml:space="preserve"> </w:t>
      </w:r>
    </w:p>
    <w:p w14:paraId="4F761AC5" w14:textId="3DE2CCAC" w:rsidR="007B3F79" w:rsidRPr="00C56DA6" w:rsidRDefault="007B3F79" w:rsidP="007B3F79">
      <w:pPr>
        <w:ind w:firstLine="340"/>
        <w:rPr>
          <w:rFonts w:cstheme="minorHAnsi"/>
          <w:lang w:val="en-GB"/>
        </w:rPr>
      </w:pPr>
      <w:r w:rsidRPr="00C56DA6">
        <w:rPr>
          <w:rFonts w:cstheme="minorHAnsi"/>
          <w:lang w:val="en-GB"/>
        </w:rPr>
        <w:t>Each time the clusters of electrons in light return to the subatomic realm, such as when passing through a block of glass, they slow down. But the ones that will escape are re-launched at high speed, as once again they have reached the speed required to leave the subatomic realm</w:t>
      </w:r>
      <w:r w:rsidR="00C6581D" w:rsidRPr="00C56DA6">
        <w:rPr>
          <w:rFonts w:cstheme="minorHAnsi"/>
          <w:lang w:val="en-GB"/>
        </w:rPr>
        <w:t>.</w:t>
      </w:r>
      <w:r w:rsidRPr="00C56DA6">
        <w:rPr>
          <w:rFonts w:cstheme="minorHAnsi"/>
          <w:lang w:val="en-GB"/>
        </w:rPr>
        <w:t xml:space="preserve"> </w:t>
      </w:r>
      <w:r w:rsidR="00C6581D" w:rsidRPr="00C56DA6">
        <w:rPr>
          <w:rFonts w:cstheme="minorHAnsi"/>
          <w:lang w:val="en-GB"/>
        </w:rPr>
        <w:t>A</w:t>
      </w:r>
      <w:r w:rsidR="005A2B0E" w:rsidRPr="00C56DA6">
        <w:rPr>
          <w:rFonts w:cstheme="minorHAnsi"/>
          <w:lang w:val="en-GB"/>
        </w:rPr>
        <w:t xml:space="preserve">nd </w:t>
      </w:r>
      <w:r w:rsidRPr="00C56DA6">
        <w:rPr>
          <w:rFonts w:cstheme="minorHAnsi"/>
          <w:lang w:val="en-GB"/>
        </w:rPr>
        <w:t>no doubt</w:t>
      </w:r>
      <w:r w:rsidR="005A2B0E" w:rsidRPr="00C56DA6">
        <w:rPr>
          <w:rFonts w:cstheme="minorHAnsi"/>
          <w:lang w:val="en-GB"/>
        </w:rPr>
        <w:t xml:space="preserve"> they are</w:t>
      </w:r>
      <w:r w:rsidRPr="00C56DA6">
        <w:rPr>
          <w:rFonts w:cstheme="minorHAnsi"/>
          <w:lang w:val="en-GB"/>
        </w:rPr>
        <w:t xml:space="preserve"> </w:t>
      </w:r>
      <w:r w:rsidR="005A2B0E" w:rsidRPr="00C56DA6">
        <w:rPr>
          <w:rFonts w:cstheme="minorHAnsi"/>
          <w:lang w:val="en-GB"/>
        </w:rPr>
        <w:t xml:space="preserve">helped by </w:t>
      </w:r>
      <w:r w:rsidRPr="00C56DA6">
        <w:rPr>
          <w:rFonts w:cstheme="minorHAnsi"/>
          <w:lang w:val="en-GB"/>
        </w:rPr>
        <w:t xml:space="preserve">the accumulated momentum </w:t>
      </w:r>
      <w:r w:rsidR="005A2B0E" w:rsidRPr="00C56DA6">
        <w:rPr>
          <w:rFonts w:cstheme="minorHAnsi"/>
          <w:lang w:val="en-GB"/>
        </w:rPr>
        <w:t xml:space="preserve">since leaving </w:t>
      </w:r>
      <w:r w:rsidRPr="00C56DA6">
        <w:rPr>
          <w:rFonts w:cstheme="minorHAnsi"/>
          <w:lang w:val="en-GB"/>
        </w:rPr>
        <w:t>the original light source</w:t>
      </w:r>
      <w:r w:rsidR="00C6581D" w:rsidRPr="00C56DA6">
        <w:rPr>
          <w:rFonts w:cstheme="minorHAnsi"/>
          <w:lang w:val="en-GB"/>
        </w:rPr>
        <w:t>, which some of it must be kept as they go through the glass without hitting any of the atoms and molecules.</w:t>
      </w:r>
      <w:r w:rsidR="0003221B" w:rsidRPr="00C56DA6">
        <w:rPr>
          <w:rFonts w:cstheme="minorHAnsi"/>
          <w:lang w:val="en-GB"/>
        </w:rPr>
        <w:t xml:space="preserve"> And the collisions might cause some atoms to collapse or explode, freeing more electrons and clusters at high speed. </w:t>
      </w:r>
    </w:p>
    <w:p w14:paraId="00EDDE39" w14:textId="7DAE8289" w:rsidR="007B3F79" w:rsidRPr="00C56DA6" w:rsidRDefault="007B3F79" w:rsidP="007B3F79">
      <w:pPr>
        <w:ind w:firstLine="340"/>
        <w:rPr>
          <w:rFonts w:cstheme="minorHAnsi"/>
          <w:lang w:val="en-GB"/>
        </w:rPr>
      </w:pPr>
      <w:r w:rsidRPr="00C56DA6">
        <w:rPr>
          <w:rFonts w:cstheme="minorHAnsi"/>
          <w:lang w:val="en-GB"/>
        </w:rPr>
        <w:t xml:space="preserve">This is essentially the crossover effect of Mark McCutcheon described in </w:t>
      </w:r>
      <w:r w:rsidRPr="00C56DA6">
        <w:rPr>
          <w:rFonts w:cstheme="minorHAnsi"/>
          <w:i/>
          <w:lang w:val="en-GB"/>
        </w:rPr>
        <w:t>The Final Theory</w:t>
      </w:r>
      <w:r w:rsidRPr="00C56DA6">
        <w:rPr>
          <w:rFonts w:cstheme="minorHAnsi"/>
          <w:lang w:val="en-GB"/>
        </w:rPr>
        <w:t xml:space="preserve">, which I called the </w:t>
      </w:r>
      <w:r w:rsidR="00385857" w:rsidRPr="00C56DA6">
        <w:rPr>
          <w:rFonts w:cstheme="minorHAnsi"/>
          <w:lang w:val="en-GB"/>
        </w:rPr>
        <w:t>second</w:t>
      </w:r>
      <w:r w:rsidRPr="00C56DA6">
        <w:rPr>
          <w:rFonts w:cstheme="minorHAnsi"/>
          <w:lang w:val="en-GB"/>
        </w:rPr>
        <w:t xml:space="preserve"> type of </w:t>
      </w:r>
      <w:r w:rsidR="0003221B" w:rsidRPr="00C56DA6">
        <w:rPr>
          <w:rFonts w:cstheme="minorHAnsi"/>
          <w:lang w:val="en-GB"/>
        </w:rPr>
        <w:t>growth</w:t>
      </w:r>
      <w:r w:rsidRPr="00C56DA6">
        <w:rPr>
          <w:rFonts w:cstheme="minorHAnsi"/>
          <w:lang w:val="en-GB"/>
        </w:rPr>
        <w:t xml:space="preserve"> and </w:t>
      </w:r>
      <w:r w:rsidR="0003221B" w:rsidRPr="00C56DA6">
        <w:rPr>
          <w:rFonts w:cstheme="minorHAnsi"/>
          <w:lang w:val="en-GB"/>
        </w:rPr>
        <w:t>shrinkage</w:t>
      </w:r>
      <w:r w:rsidRPr="00C56DA6">
        <w:rPr>
          <w:rFonts w:cstheme="minorHAnsi"/>
          <w:lang w:val="en-GB"/>
        </w:rPr>
        <w:t xml:space="preserve"> of matter. It explains the attracting and repelling force</w:t>
      </w:r>
      <w:r w:rsidR="000200C0" w:rsidRPr="00C56DA6">
        <w:rPr>
          <w:rFonts w:cstheme="minorHAnsi"/>
          <w:lang w:val="en-GB"/>
        </w:rPr>
        <w:t>s</w:t>
      </w:r>
      <w:r w:rsidRPr="00C56DA6">
        <w:rPr>
          <w:rFonts w:cstheme="minorHAnsi"/>
          <w:lang w:val="en-GB"/>
        </w:rPr>
        <w:t xml:space="preserve"> of the electrons in static electricity, as when two clouds of expanding electrons meet between two rubbed rods made of glass or plastic. If the electrons within the meeting clouds of electrons</w:t>
      </w:r>
      <w:r w:rsidR="00DE59CD" w:rsidRPr="00C56DA6">
        <w:rPr>
          <w:rFonts w:cstheme="minorHAnsi"/>
          <w:lang w:val="en-GB"/>
        </w:rPr>
        <w:t>,</w:t>
      </w:r>
      <w:r w:rsidRPr="00C56DA6">
        <w:rPr>
          <w:rFonts w:cstheme="minorHAnsi"/>
          <w:lang w:val="en-GB"/>
        </w:rPr>
        <w:t xml:space="preserve"> between the rods</w:t>
      </w:r>
      <w:r w:rsidR="00DE59CD" w:rsidRPr="00C56DA6">
        <w:rPr>
          <w:rFonts w:cstheme="minorHAnsi"/>
          <w:lang w:val="en-GB"/>
        </w:rPr>
        <w:t>,</w:t>
      </w:r>
      <w:r w:rsidRPr="00C56DA6">
        <w:rPr>
          <w:rFonts w:cstheme="minorHAnsi"/>
          <w:lang w:val="en-GB"/>
        </w:rPr>
        <w:t xml:space="preserve"> are the same size</w:t>
      </w:r>
      <w:r w:rsidR="000200C0" w:rsidRPr="00C56DA6">
        <w:rPr>
          <w:rFonts w:cstheme="minorHAnsi"/>
          <w:lang w:val="en-GB"/>
        </w:rPr>
        <w:t>,</w:t>
      </w:r>
      <w:r w:rsidRPr="00C56DA6">
        <w:rPr>
          <w:rFonts w:cstheme="minorHAnsi"/>
          <w:lang w:val="en-GB"/>
        </w:rPr>
        <w:t xml:space="preserve"> they will repel</w:t>
      </w:r>
      <w:r w:rsidR="00A46AB5" w:rsidRPr="00C56DA6">
        <w:rPr>
          <w:rFonts w:cstheme="minorHAnsi"/>
          <w:lang w:val="en-GB"/>
        </w:rPr>
        <w:t>.</w:t>
      </w:r>
      <w:r w:rsidRPr="00C56DA6">
        <w:rPr>
          <w:rFonts w:cstheme="minorHAnsi"/>
          <w:lang w:val="en-GB"/>
        </w:rPr>
        <w:t xml:space="preserve"> </w:t>
      </w:r>
      <w:r w:rsidR="00A46AB5" w:rsidRPr="00C56DA6">
        <w:rPr>
          <w:rFonts w:cstheme="minorHAnsi"/>
          <w:lang w:val="en-GB"/>
        </w:rPr>
        <w:t>I</w:t>
      </w:r>
      <w:r w:rsidRPr="00C56DA6">
        <w:rPr>
          <w:rFonts w:cstheme="minorHAnsi"/>
          <w:lang w:val="en-GB"/>
        </w:rPr>
        <w:t>f they are not, they will equalise and attract</w:t>
      </w:r>
      <w:r w:rsidR="000200C0" w:rsidRPr="00C56DA6">
        <w:rPr>
          <w:rFonts w:cstheme="minorHAnsi"/>
          <w:lang w:val="en-GB"/>
        </w:rPr>
        <w:t>.</w:t>
      </w:r>
      <w:r w:rsidRPr="00C56DA6">
        <w:rPr>
          <w:rFonts w:cstheme="minorHAnsi"/>
          <w:lang w:val="en-GB"/>
        </w:rPr>
        <w:t xml:space="preserve"> </w:t>
      </w:r>
      <w:r w:rsidR="000200C0" w:rsidRPr="00C56DA6">
        <w:rPr>
          <w:rFonts w:cstheme="minorHAnsi"/>
          <w:lang w:val="en-GB"/>
        </w:rPr>
        <w:t>O</w:t>
      </w:r>
      <w:r w:rsidRPr="00C56DA6">
        <w:rPr>
          <w:rFonts w:cstheme="minorHAnsi"/>
          <w:lang w:val="en-GB"/>
        </w:rPr>
        <w:t xml:space="preserve">r </w:t>
      </w:r>
      <w:r w:rsidR="000200C0" w:rsidRPr="00C56DA6">
        <w:rPr>
          <w:rFonts w:cstheme="minorHAnsi"/>
          <w:lang w:val="en-GB"/>
        </w:rPr>
        <w:t xml:space="preserve">they will </w:t>
      </w:r>
      <w:r w:rsidRPr="00C56DA6">
        <w:rPr>
          <w:rFonts w:cstheme="minorHAnsi"/>
          <w:lang w:val="en-GB"/>
        </w:rPr>
        <w:t>neutral</w:t>
      </w:r>
      <w:r w:rsidR="000200C0" w:rsidRPr="00C56DA6">
        <w:rPr>
          <w:rFonts w:cstheme="minorHAnsi"/>
          <w:lang w:val="en-GB"/>
        </w:rPr>
        <w:t>ise</w:t>
      </w:r>
      <w:r w:rsidRPr="00C56DA6">
        <w:rPr>
          <w:rFonts w:cstheme="minorHAnsi"/>
          <w:lang w:val="en-GB"/>
        </w:rPr>
        <w:t xml:space="preserve"> if the there is an electric discharge</w:t>
      </w:r>
      <w:r w:rsidR="00345ED1" w:rsidRPr="00C56DA6">
        <w:rPr>
          <w:rFonts w:cstheme="minorHAnsi"/>
          <w:lang w:val="en-GB"/>
        </w:rPr>
        <w:t>,</w:t>
      </w:r>
      <w:r w:rsidRPr="00C56DA6">
        <w:rPr>
          <w:rFonts w:cstheme="minorHAnsi"/>
          <w:lang w:val="en-GB"/>
        </w:rPr>
        <w:t xml:space="preserve"> and the electrons dissipate everywhere</w:t>
      </w:r>
      <w:r w:rsidR="00062834" w:rsidRPr="00C56DA6">
        <w:rPr>
          <w:rFonts w:cstheme="minorHAnsi"/>
          <w:lang w:val="en-GB"/>
        </w:rPr>
        <w:t>,</w:t>
      </w:r>
      <w:r w:rsidRPr="00C56DA6">
        <w:rPr>
          <w:rFonts w:cstheme="minorHAnsi"/>
          <w:lang w:val="en-GB"/>
        </w:rPr>
        <w:t xml:space="preserve"> or return to the subatomic realm of the rods. </w:t>
      </w:r>
      <w:hyperlink w:anchor="_3.7_Second_type" w:history="1">
        <w:r w:rsidR="00C343FE" w:rsidRPr="00C56DA6">
          <w:rPr>
            <w:rStyle w:val="Hyperlink"/>
            <w:rFonts w:cstheme="minorHAnsi"/>
            <w:lang w:val="en-GB"/>
          </w:rPr>
          <w:t>Static electricity</w:t>
        </w:r>
      </w:hyperlink>
      <w:r w:rsidR="00345ED1" w:rsidRPr="00C56DA6">
        <w:rPr>
          <w:rFonts w:cstheme="minorHAnsi"/>
          <w:lang w:val="en-GB"/>
        </w:rPr>
        <w:t xml:space="preserve"> </w:t>
      </w:r>
      <w:r w:rsidR="00C343FE" w:rsidRPr="00C56DA6">
        <w:rPr>
          <w:rFonts w:cstheme="minorHAnsi"/>
          <w:lang w:val="en-GB"/>
        </w:rPr>
        <w:t>is</w:t>
      </w:r>
      <w:r w:rsidR="00345ED1" w:rsidRPr="00C56DA6">
        <w:rPr>
          <w:rFonts w:cstheme="minorHAnsi"/>
          <w:lang w:val="en-GB"/>
        </w:rPr>
        <w:t xml:space="preserve"> covered in detail in chapter </w:t>
      </w:r>
      <w:r w:rsidR="00C4708D" w:rsidRPr="00C56DA6">
        <w:rPr>
          <w:rFonts w:cstheme="minorHAnsi"/>
          <w:lang w:val="en-GB"/>
        </w:rPr>
        <w:t>3</w:t>
      </w:r>
      <w:r w:rsidR="00345ED1" w:rsidRPr="00C56DA6">
        <w:rPr>
          <w:rFonts w:cstheme="minorHAnsi"/>
          <w:lang w:val="en-GB"/>
        </w:rPr>
        <w:t>.</w:t>
      </w:r>
    </w:p>
    <w:p w14:paraId="53E1C341" w14:textId="5BD46508" w:rsidR="00A26BCF" w:rsidRPr="00C56DA6" w:rsidRDefault="007B3F79" w:rsidP="007B3F79">
      <w:pPr>
        <w:ind w:firstLine="340"/>
        <w:rPr>
          <w:rFonts w:cstheme="minorHAnsi"/>
          <w:lang w:val="en-GB"/>
        </w:rPr>
      </w:pPr>
      <w:r w:rsidRPr="00C56DA6">
        <w:rPr>
          <w:rFonts w:cstheme="minorHAnsi"/>
          <w:lang w:val="en-GB"/>
        </w:rPr>
        <w:t>These electrons, electron clusters, electron clouds</w:t>
      </w:r>
      <w:r w:rsidR="000200C0" w:rsidRPr="00C56DA6">
        <w:rPr>
          <w:rFonts w:cstheme="minorHAnsi"/>
          <w:lang w:val="en-GB"/>
        </w:rPr>
        <w:t>,</w:t>
      </w:r>
      <w:r w:rsidRPr="00C56DA6">
        <w:rPr>
          <w:rFonts w:cstheme="minorHAnsi"/>
          <w:lang w:val="en-GB"/>
        </w:rPr>
        <w:t xml:space="preserve"> or compressed bands of electrons</w:t>
      </w:r>
      <w:r w:rsidR="000200C0" w:rsidRPr="00C56DA6">
        <w:rPr>
          <w:rFonts w:cstheme="minorHAnsi"/>
          <w:lang w:val="en-GB"/>
        </w:rPr>
        <w:t>,</w:t>
      </w:r>
      <w:r w:rsidRPr="00C56DA6">
        <w:rPr>
          <w:rFonts w:cstheme="minorHAnsi"/>
          <w:lang w:val="en-GB"/>
        </w:rPr>
        <w:t xml:space="preserve"> must all be ejected </w:t>
      </w:r>
      <w:proofErr w:type="gramStart"/>
      <w:r w:rsidRPr="00C56DA6">
        <w:rPr>
          <w:rFonts w:cstheme="minorHAnsi"/>
          <w:lang w:val="en-GB"/>
        </w:rPr>
        <w:t>more or less at</w:t>
      </w:r>
      <w:proofErr w:type="gramEnd"/>
      <w:r w:rsidRPr="00C56DA6">
        <w:rPr>
          <w:rFonts w:cstheme="minorHAnsi"/>
          <w:lang w:val="en-GB"/>
        </w:rPr>
        <w:t xml:space="preserve"> the same speed</w:t>
      </w:r>
      <w:r w:rsidR="00062834" w:rsidRPr="00C56DA6">
        <w:rPr>
          <w:rFonts w:cstheme="minorHAnsi"/>
          <w:lang w:val="en-GB"/>
        </w:rPr>
        <w:t>,</w:t>
      </w:r>
      <w:r w:rsidRPr="00C56DA6">
        <w:rPr>
          <w:rFonts w:cstheme="minorHAnsi"/>
          <w:lang w:val="en-GB"/>
        </w:rPr>
        <w:t xml:space="preserve"> when freed from the subatomic realm. However, once freed, their speed </w:t>
      </w:r>
      <w:r w:rsidR="00EB5FF6" w:rsidRPr="00C56DA6">
        <w:rPr>
          <w:rFonts w:cstheme="minorHAnsi"/>
          <w:lang w:val="en-GB"/>
        </w:rPr>
        <w:t>is affected by</w:t>
      </w:r>
      <w:r w:rsidRPr="00C56DA6">
        <w:rPr>
          <w:rFonts w:cstheme="minorHAnsi"/>
          <w:lang w:val="en-GB"/>
        </w:rPr>
        <w:t xml:space="preserve"> gravity, since they still </w:t>
      </w:r>
      <w:r w:rsidR="00A26BCF" w:rsidRPr="00C56DA6">
        <w:rPr>
          <w:rFonts w:cstheme="minorHAnsi"/>
          <w:lang w:val="en-GB"/>
        </w:rPr>
        <w:t xml:space="preserve">have a constant inner </w:t>
      </w:r>
      <w:r w:rsidRPr="00C56DA6">
        <w:rPr>
          <w:rFonts w:cstheme="minorHAnsi"/>
          <w:lang w:val="en-GB"/>
        </w:rPr>
        <w:t>expan</w:t>
      </w:r>
      <w:r w:rsidR="00A26BCF" w:rsidRPr="00C56DA6">
        <w:rPr>
          <w:rFonts w:cstheme="minorHAnsi"/>
          <w:lang w:val="en-GB"/>
        </w:rPr>
        <w:t>sion, like everything else</w:t>
      </w:r>
      <w:r w:rsidRPr="00C56DA6">
        <w:rPr>
          <w:rFonts w:cstheme="minorHAnsi"/>
          <w:lang w:val="en-GB"/>
        </w:rPr>
        <w:t xml:space="preserve">, and gravity is the changing distance between expanding objects. </w:t>
      </w:r>
    </w:p>
    <w:p w14:paraId="02E9DC9B" w14:textId="4B0F7E55" w:rsidR="002F061C" w:rsidRPr="00C56DA6" w:rsidRDefault="007B3F79" w:rsidP="007B3F79">
      <w:pPr>
        <w:ind w:firstLine="340"/>
        <w:rPr>
          <w:rFonts w:cstheme="minorHAnsi"/>
          <w:lang w:val="en-GB"/>
        </w:rPr>
      </w:pPr>
      <w:r w:rsidRPr="00C56DA6">
        <w:rPr>
          <w:rFonts w:cstheme="minorHAnsi"/>
          <w:lang w:val="en-GB"/>
        </w:rPr>
        <w:t>Hence</w:t>
      </w:r>
      <w:r w:rsidR="00A46AB5" w:rsidRPr="00C56DA6">
        <w:rPr>
          <w:rFonts w:cstheme="minorHAnsi"/>
          <w:lang w:val="en-GB"/>
        </w:rPr>
        <w:t>,</w:t>
      </w:r>
      <w:r w:rsidRPr="00C56DA6">
        <w:rPr>
          <w:rFonts w:cstheme="minorHAnsi"/>
          <w:lang w:val="en-GB"/>
        </w:rPr>
        <w:t xml:space="preserve"> the speed of light is not constant, it varies greatly from one location to another</w:t>
      </w:r>
      <w:r w:rsidR="00292198" w:rsidRPr="00C56DA6">
        <w:rPr>
          <w:rFonts w:cstheme="minorHAnsi"/>
          <w:lang w:val="en-GB"/>
        </w:rPr>
        <w:t>,</w:t>
      </w:r>
      <w:r w:rsidRPr="00C56DA6">
        <w:rPr>
          <w:rFonts w:cstheme="minorHAnsi"/>
          <w:lang w:val="en-GB"/>
        </w:rPr>
        <w:t xml:space="preserve"> or </w:t>
      </w:r>
      <w:r w:rsidR="00292198" w:rsidRPr="00C56DA6">
        <w:rPr>
          <w:rFonts w:cstheme="minorHAnsi"/>
          <w:lang w:val="en-GB"/>
        </w:rPr>
        <w:t xml:space="preserve">depending on an observer’s </w:t>
      </w:r>
      <w:r w:rsidRPr="00C56DA6">
        <w:rPr>
          <w:rFonts w:cstheme="minorHAnsi"/>
          <w:lang w:val="en-GB"/>
        </w:rPr>
        <w:t>speed</w:t>
      </w:r>
      <w:r w:rsidR="00EB5FF6" w:rsidRPr="00C56DA6">
        <w:rPr>
          <w:rFonts w:cstheme="minorHAnsi"/>
          <w:lang w:val="en-GB"/>
        </w:rPr>
        <w:t xml:space="preserve"> and direction of motion</w:t>
      </w:r>
      <w:r w:rsidRPr="00C56DA6">
        <w:rPr>
          <w:rFonts w:cstheme="minorHAnsi"/>
          <w:lang w:val="en-GB"/>
        </w:rPr>
        <w:t xml:space="preserve">. </w:t>
      </w:r>
      <w:r w:rsidR="00D00150" w:rsidRPr="00C56DA6">
        <w:rPr>
          <w:rFonts w:cstheme="minorHAnsi"/>
          <w:lang w:val="en-GB"/>
        </w:rPr>
        <w:t>A spaceship moving at twice the speed of light</w:t>
      </w:r>
      <w:r w:rsidR="00062834" w:rsidRPr="00C56DA6">
        <w:rPr>
          <w:rFonts w:cstheme="minorHAnsi"/>
          <w:lang w:val="en-GB"/>
        </w:rPr>
        <w:t>,</w:t>
      </w:r>
      <w:r w:rsidR="00BD458D" w:rsidRPr="00C56DA6">
        <w:rPr>
          <w:rFonts w:cstheme="minorHAnsi"/>
          <w:lang w:val="en-GB"/>
        </w:rPr>
        <w:t xml:space="preserve"> would still see light coming to them. </w:t>
      </w:r>
      <w:r w:rsidR="00626639" w:rsidRPr="00C56DA6">
        <w:rPr>
          <w:rFonts w:cstheme="minorHAnsi"/>
          <w:lang w:val="en-GB"/>
        </w:rPr>
        <w:t>B</w:t>
      </w:r>
      <w:r w:rsidR="00D00150" w:rsidRPr="00C56DA6">
        <w:rPr>
          <w:rFonts w:cstheme="minorHAnsi"/>
          <w:lang w:val="en-GB"/>
        </w:rPr>
        <w:t xml:space="preserve">ecause </w:t>
      </w:r>
      <w:r w:rsidR="00EB5FF6" w:rsidRPr="00C56DA6">
        <w:rPr>
          <w:rFonts w:cstheme="minorHAnsi"/>
          <w:lang w:val="en-GB"/>
        </w:rPr>
        <w:t xml:space="preserve">it is a question of </w:t>
      </w:r>
      <w:r w:rsidR="00D00150" w:rsidRPr="00C56DA6">
        <w:rPr>
          <w:rFonts w:cstheme="minorHAnsi"/>
          <w:lang w:val="en-GB"/>
        </w:rPr>
        <w:t>the clusters of electrons of light</w:t>
      </w:r>
      <w:r w:rsidR="00EB5FF6" w:rsidRPr="00C56DA6">
        <w:rPr>
          <w:rFonts w:cstheme="minorHAnsi"/>
          <w:lang w:val="en-GB"/>
        </w:rPr>
        <w:t>,</w:t>
      </w:r>
      <w:r w:rsidR="00D00150" w:rsidRPr="00C56DA6">
        <w:rPr>
          <w:rFonts w:cstheme="minorHAnsi"/>
          <w:lang w:val="en-GB"/>
        </w:rPr>
        <w:t xml:space="preserve"> </w:t>
      </w:r>
      <w:r w:rsidR="002F061C" w:rsidRPr="00C56DA6">
        <w:rPr>
          <w:rFonts w:cstheme="minorHAnsi"/>
          <w:lang w:val="en-GB"/>
        </w:rPr>
        <w:t xml:space="preserve">simply </w:t>
      </w:r>
      <w:r w:rsidR="00EB5FF6" w:rsidRPr="00C56DA6">
        <w:rPr>
          <w:rFonts w:cstheme="minorHAnsi"/>
          <w:lang w:val="en-GB"/>
        </w:rPr>
        <w:t xml:space="preserve">moving </w:t>
      </w:r>
      <w:proofErr w:type="gramStart"/>
      <w:r w:rsidR="00EB5FF6" w:rsidRPr="00C56DA6">
        <w:rPr>
          <w:rFonts w:cstheme="minorHAnsi"/>
          <w:lang w:val="en-GB"/>
        </w:rPr>
        <w:t xml:space="preserve">from the source </w:t>
      </w:r>
      <w:r w:rsidR="00DE59CD" w:rsidRPr="00C56DA6">
        <w:rPr>
          <w:rFonts w:cstheme="minorHAnsi"/>
          <w:lang w:val="en-GB"/>
        </w:rPr>
        <w:t>of the light,</w:t>
      </w:r>
      <w:proofErr w:type="gramEnd"/>
      <w:r w:rsidR="00DE59CD" w:rsidRPr="00C56DA6">
        <w:rPr>
          <w:rFonts w:cstheme="minorHAnsi"/>
          <w:lang w:val="en-GB"/>
        </w:rPr>
        <w:t xml:space="preserve"> </w:t>
      </w:r>
      <w:r w:rsidR="00EB5FF6" w:rsidRPr="00C56DA6">
        <w:rPr>
          <w:rFonts w:cstheme="minorHAnsi"/>
          <w:lang w:val="en-GB"/>
        </w:rPr>
        <w:t>to the</w:t>
      </w:r>
      <w:r w:rsidR="002F061C" w:rsidRPr="00C56DA6">
        <w:rPr>
          <w:rFonts w:cstheme="minorHAnsi"/>
          <w:lang w:val="en-GB"/>
        </w:rPr>
        <w:t>ir ship</w:t>
      </w:r>
      <w:r w:rsidR="00EB5FF6" w:rsidRPr="00C56DA6">
        <w:rPr>
          <w:rFonts w:cstheme="minorHAnsi"/>
          <w:lang w:val="en-GB"/>
        </w:rPr>
        <w:t xml:space="preserve"> in space, and it does not matter what speed they are going at when the clusters arrive. </w:t>
      </w:r>
    </w:p>
    <w:p w14:paraId="185D6323" w14:textId="1F1BE536" w:rsidR="002F061C" w:rsidRPr="00C56DA6" w:rsidRDefault="00EB5FF6" w:rsidP="007B3F79">
      <w:pPr>
        <w:ind w:firstLine="340"/>
        <w:rPr>
          <w:rFonts w:cstheme="minorHAnsi"/>
          <w:lang w:val="en-GB"/>
        </w:rPr>
      </w:pPr>
      <w:r w:rsidRPr="00C56DA6">
        <w:rPr>
          <w:rFonts w:cstheme="minorHAnsi"/>
          <w:lang w:val="en-GB"/>
        </w:rPr>
        <w:lastRenderedPageBreak/>
        <w:t xml:space="preserve">And if they turn on a light on their ship, that source of light, and the ejected electron clusters, are already going at twice the speed of light along with them, </w:t>
      </w:r>
      <w:r w:rsidR="002F061C" w:rsidRPr="00C56DA6">
        <w:rPr>
          <w:rFonts w:cstheme="minorHAnsi"/>
          <w:lang w:val="en-GB"/>
        </w:rPr>
        <w:t xml:space="preserve">so it is not an issue for that light to move from the source to their eyes. Although they would measure a normal speed of light in this case, on Earth we would measure that speed of light as going at three times the speed of light. The speed of light is relative to the point of view. </w:t>
      </w:r>
    </w:p>
    <w:p w14:paraId="72A6ECF3" w14:textId="16FCF8FC" w:rsidR="00626639" w:rsidRPr="00C56DA6" w:rsidRDefault="00BD458D" w:rsidP="007B3F79">
      <w:pPr>
        <w:ind w:firstLine="340"/>
        <w:rPr>
          <w:rFonts w:cstheme="minorHAnsi"/>
          <w:lang w:val="en-GB"/>
        </w:rPr>
      </w:pPr>
      <w:r w:rsidRPr="00C56DA6">
        <w:rPr>
          <w:rFonts w:cstheme="minorHAnsi"/>
          <w:lang w:val="en-GB"/>
        </w:rPr>
        <w:t xml:space="preserve">Going at twice </w:t>
      </w:r>
      <w:r w:rsidR="00DE59CD" w:rsidRPr="00C56DA6">
        <w:rPr>
          <w:rFonts w:cstheme="minorHAnsi"/>
          <w:lang w:val="en-GB"/>
        </w:rPr>
        <w:t xml:space="preserve">or more </w:t>
      </w:r>
      <w:r w:rsidR="006000DA" w:rsidRPr="00C56DA6">
        <w:rPr>
          <w:rFonts w:cstheme="minorHAnsi"/>
          <w:lang w:val="en-GB"/>
        </w:rPr>
        <w:t xml:space="preserve">our actual measurement of </w:t>
      </w:r>
      <w:r w:rsidRPr="00C56DA6">
        <w:rPr>
          <w:rFonts w:cstheme="minorHAnsi"/>
          <w:lang w:val="en-GB"/>
        </w:rPr>
        <w:t>the speed of light</w:t>
      </w:r>
      <w:r w:rsidR="00DE59CD" w:rsidRPr="00C56DA6">
        <w:rPr>
          <w:rFonts w:cstheme="minorHAnsi"/>
          <w:lang w:val="en-GB"/>
        </w:rPr>
        <w:t>,</w:t>
      </w:r>
      <w:r w:rsidRPr="00C56DA6">
        <w:rPr>
          <w:rFonts w:cstheme="minorHAnsi"/>
          <w:lang w:val="en-GB"/>
        </w:rPr>
        <w:t xml:space="preserve"> is </w:t>
      </w:r>
      <w:r w:rsidR="00292198" w:rsidRPr="00C56DA6">
        <w:rPr>
          <w:rFonts w:cstheme="minorHAnsi"/>
          <w:lang w:val="en-GB"/>
        </w:rPr>
        <w:t xml:space="preserve">now </w:t>
      </w:r>
      <w:r w:rsidRPr="00C56DA6">
        <w:rPr>
          <w:rFonts w:cstheme="minorHAnsi"/>
          <w:lang w:val="en-GB"/>
        </w:rPr>
        <w:t>possible</w:t>
      </w:r>
      <w:r w:rsidR="00292198" w:rsidRPr="00C56DA6">
        <w:rPr>
          <w:rFonts w:cstheme="minorHAnsi"/>
          <w:lang w:val="en-GB"/>
        </w:rPr>
        <w:t xml:space="preserve"> in Atomic Expansion </w:t>
      </w:r>
      <w:r w:rsidR="00DE59CD" w:rsidRPr="00C56DA6">
        <w:rPr>
          <w:rFonts w:cstheme="minorHAnsi"/>
          <w:lang w:val="en-GB"/>
        </w:rPr>
        <w:t>T</w:t>
      </w:r>
      <w:r w:rsidR="00292198" w:rsidRPr="00C56DA6">
        <w:rPr>
          <w:rFonts w:cstheme="minorHAnsi"/>
          <w:lang w:val="en-GB"/>
        </w:rPr>
        <w:t>heory</w:t>
      </w:r>
      <w:r w:rsidRPr="00C56DA6">
        <w:rPr>
          <w:rFonts w:cstheme="minorHAnsi"/>
          <w:lang w:val="en-GB"/>
        </w:rPr>
        <w:t>, if the acceleration is gradual and constant</w:t>
      </w:r>
      <w:r w:rsidR="006000DA" w:rsidRPr="00C56DA6">
        <w:rPr>
          <w:rFonts w:cstheme="minorHAnsi"/>
          <w:lang w:val="en-GB"/>
        </w:rPr>
        <w:t>,</w:t>
      </w:r>
      <w:r w:rsidRPr="00C56DA6">
        <w:rPr>
          <w:rFonts w:cstheme="minorHAnsi"/>
          <w:lang w:val="en-GB"/>
        </w:rPr>
        <w:t xml:space="preserve"> </w:t>
      </w:r>
      <w:proofErr w:type="gramStart"/>
      <w:r w:rsidRPr="00C56DA6">
        <w:rPr>
          <w:rFonts w:cstheme="minorHAnsi"/>
          <w:lang w:val="en-GB"/>
        </w:rPr>
        <w:t>in order to</w:t>
      </w:r>
      <w:proofErr w:type="gramEnd"/>
      <w:r w:rsidRPr="00C56DA6">
        <w:rPr>
          <w:rFonts w:cstheme="minorHAnsi"/>
          <w:lang w:val="en-GB"/>
        </w:rPr>
        <w:t xml:space="preserve"> avoid being crushed, and if we could find a suitable mean of propulsion.</w:t>
      </w:r>
    </w:p>
    <w:p w14:paraId="531D30C5" w14:textId="45D423A5" w:rsidR="007B3F79" w:rsidRPr="00C56DA6" w:rsidRDefault="007B3F79" w:rsidP="004A0D65">
      <w:pPr>
        <w:ind w:firstLine="340"/>
        <w:rPr>
          <w:rFonts w:cstheme="minorHAnsi"/>
          <w:lang w:val="en-GB"/>
        </w:rPr>
      </w:pPr>
      <w:r w:rsidRPr="00C56DA6">
        <w:rPr>
          <w:rFonts w:cstheme="minorHAnsi"/>
          <w:lang w:val="en-GB"/>
        </w:rPr>
        <w:t xml:space="preserve">I must mention that Mark McCutcheon does not agree with me on </w:t>
      </w:r>
      <w:r w:rsidR="00BC3E75" w:rsidRPr="00C56DA6">
        <w:rPr>
          <w:rFonts w:cstheme="minorHAnsi"/>
          <w:lang w:val="en-GB"/>
        </w:rPr>
        <w:t xml:space="preserve">certain of </w:t>
      </w:r>
      <w:r w:rsidRPr="00C56DA6">
        <w:rPr>
          <w:rFonts w:cstheme="minorHAnsi"/>
          <w:lang w:val="en-GB"/>
        </w:rPr>
        <w:t>th</w:t>
      </w:r>
      <w:r w:rsidR="00BC3E75" w:rsidRPr="00C56DA6">
        <w:rPr>
          <w:rFonts w:cstheme="minorHAnsi"/>
          <w:lang w:val="en-GB"/>
        </w:rPr>
        <w:t>ese</w:t>
      </w:r>
      <w:r w:rsidRPr="00C56DA6">
        <w:rPr>
          <w:rFonts w:cstheme="minorHAnsi"/>
          <w:lang w:val="en-GB"/>
        </w:rPr>
        <w:t xml:space="preserve"> point</w:t>
      </w:r>
      <w:r w:rsidR="00BC3E75" w:rsidRPr="00C56DA6">
        <w:rPr>
          <w:rFonts w:cstheme="minorHAnsi"/>
          <w:lang w:val="en-GB"/>
        </w:rPr>
        <w:t>s</w:t>
      </w:r>
      <w:r w:rsidRPr="00C56DA6">
        <w:rPr>
          <w:rFonts w:cstheme="minorHAnsi"/>
          <w:lang w:val="en-GB"/>
        </w:rPr>
        <w:t>, although he stated that he does not believe that the speed of light is constant</w:t>
      </w:r>
      <w:r w:rsidR="00BC3E75" w:rsidRPr="00C56DA6">
        <w:rPr>
          <w:rFonts w:cstheme="minorHAnsi"/>
          <w:lang w:val="en-GB"/>
        </w:rPr>
        <w:t xml:space="preserve">. </w:t>
      </w:r>
      <w:r w:rsidR="002C7CB9" w:rsidRPr="00C56DA6">
        <w:rPr>
          <w:rFonts w:cstheme="minorHAnsi"/>
          <w:lang w:val="en-GB"/>
        </w:rPr>
        <w:t>For him, the speed of light is dependent on the greater and constant inner expansion rate of the electrons and of the subatomic particles, compared to the lower expansion rate of the atoms</w:t>
      </w:r>
      <w:r w:rsidR="00062834" w:rsidRPr="00C56DA6">
        <w:rPr>
          <w:rFonts w:cstheme="minorHAnsi"/>
          <w:lang w:val="en-GB"/>
        </w:rPr>
        <w:t xml:space="preserve">, and this explains how they can </w:t>
      </w:r>
      <w:r w:rsidR="00183ED8" w:rsidRPr="00C56DA6">
        <w:rPr>
          <w:rFonts w:cstheme="minorHAnsi"/>
          <w:lang w:val="en-GB"/>
        </w:rPr>
        <w:t>escape</w:t>
      </w:r>
      <w:r w:rsidR="00062834" w:rsidRPr="00C56DA6">
        <w:rPr>
          <w:rFonts w:cstheme="minorHAnsi"/>
          <w:lang w:val="en-GB"/>
        </w:rPr>
        <w:t xml:space="preserve"> the atoms</w:t>
      </w:r>
      <w:r w:rsidR="002C7CB9" w:rsidRPr="00C56DA6">
        <w:rPr>
          <w:rFonts w:cstheme="minorHAnsi"/>
          <w:lang w:val="en-GB"/>
        </w:rPr>
        <w:t xml:space="preserve">. </w:t>
      </w:r>
      <w:r w:rsidR="00307616" w:rsidRPr="00C56DA6">
        <w:rPr>
          <w:rFonts w:cstheme="minorHAnsi"/>
          <w:lang w:val="en-GB"/>
        </w:rPr>
        <w:t>But</w:t>
      </w:r>
      <w:r w:rsidR="00BC3E75" w:rsidRPr="00C56DA6">
        <w:rPr>
          <w:rFonts w:cstheme="minorHAnsi"/>
          <w:lang w:val="en-GB"/>
        </w:rPr>
        <w:t xml:space="preserve"> he certainly believes we can go faster than the speed of light, stating that there is nothing preventing us </w:t>
      </w:r>
      <w:r w:rsidR="002C7CB9" w:rsidRPr="00C56DA6">
        <w:rPr>
          <w:rFonts w:cstheme="minorHAnsi"/>
          <w:lang w:val="en-GB"/>
        </w:rPr>
        <w:t>from trying right now,</w:t>
      </w:r>
      <w:r w:rsidR="00140005" w:rsidRPr="00C56DA6">
        <w:rPr>
          <w:rFonts w:cstheme="minorHAnsi"/>
          <w:lang w:val="en-GB"/>
        </w:rPr>
        <w:t xml:space="preserve"> </w:t>
      </w:r>
      <w:r w:rsidR="002C7CB9" w:rsidRPr="00C56DA6">
        <w:rPr>
          <w:rFonts w:cstheme="minorHAnsi"/>
          <w:lang w:val="en-GB"/>
        </w:rPr>
        <w:t>i</w:t>
      </w:r>
      <w:r w:rsidR="00140005" w:rsidRPr="00C56DA6">
        <w:rPr>
          <w:rFonts w:cstheme="minorHAnsi"/>
          <w:lang w:val="en-GB"/>
        </w:rPr>
        <w:t>t is just that we never tried yet.</w:t>
      </w:r>
      <w:r w:rsidR="00206363" w:rsidRPr="00C56DA6">
        <w:rPr>
          <w:rFonts w:cstheme="minorHAnsi"/>
          <w:lang w:val="en-GB"/>
        </w:rPr>
        <w:t xml:space="preserve"> </w:t>
      </w:r>
    </w:p>
    <w:p w14:paraId="25F6F3FF" w14:textId="4993DFAF" w:rsidR="00E1056E" w:rsidRPr="00C56DA6" w:rsidRDefault="00012674" w:rsidP="004A0D65">
      <w:pPr>
        <w:pStyle w:val="Heading2"/>
        <w:rPr>
          <w:lang w:val="en-GB"/>
        </w:rPr>
      </w:pPr>
      <w:bookmarkStart w:id="56" w:name="_Toc113022266"/>
      <w:r w:rsidRPr="00C56DA6">
        <w:rPr>
          <w:lang w:val="en-GB"/>
        </w:rPr>
        <w:t>2</w:t>
      </w:r>
      <w:r w:rsidR="007B3F79" w:rsidRPr="00C56DA6">
        <w:rPr>
          <w:lang w:val="en-GB"/>
        </w:rPr>
        <w:t>.1</w:t>
      </w:r>
      <w:r w:rsidRPr="00C56DA6">
        <w:rPr>
          <w:lang w:val="en-GB"/>
        </w:rPr>
        <w:t>2</w:t>
      </w:r>
      <w:r w:rsidR="007B3F79" w:rsidRPr="00C56DA6">
        <w:rPr>
          <w:lang w:val="en-GB"/>
        </w:rPr>
        <w:t xml:space="preserve"> </w:t>
      </w:r>
      <w:r w:rsidR="001C0AA4" w:rsidRPr="00C56DA6">
        <w:rPr>
          <w:lang w:val="en-GB"/>
        </w:rPr>
        <w:t>Orbits</w:t>
      </w:r>
      <w:r w:rsidR="00CF1491" w:rsidRPr="00C56DA6">
        <w:rPr>
          <w:lang w:val="en-GB"/>
        </w:rPr>
        <w:t> -</w:t>
      </w:r>
      <w:r w:rsidR="001C0AA4" w:rsidRPr="00C56DA6">
        <w:rPr>
          <w:lang w:val="en-GB"/>
        </w:rPr>
        <w:t xml:space="preserve"> </w:t>
      </w:r>
      <w:r w:rsidR="007B3F79" w:rsidRPr="00C56DA6">
        <w:rPr>
          <w:lang w:val="en-GB"/>
        </w:rPr>
        <w:t xml:space="preserve">Newton’s Law of Universal Gravitation </w:t>
      </w:r>
      <w:r w:rsidR="007E722D" w:rsidRPr="00C56DA6">
        <w:rPr>
          <w:lang w:val="en-GB"/>
        </w:rPr>
        <w:t>and</w:t>
      </w:r>
      <w:r w:rsidR="007B3F79" w:rsidRPr="00C56DA6">
        <w:rPr>
          <w:lang w:val="en-GB"/>
        </w:rPr>
        <w:t xml:space="preserve"> Coulomb’s Law</w:t>
      </w:r>
      <w:r w:rsidR="001D4C22" w:rsidRPr="00C56DA6">
        <w:rPr>
          <w:lang w:val="en-GB"/>
        </w:rPr>
        <w:t xml:space="preserve"> are similar, but they</w:t>
      </w:r>
      <w:r w:rsidR="007E722D" w:rsidRPr="00C56DA6">
        <w:rPr>
          <w:lang w:val="en-GB"/>
        </w:rPr>
        <w:t xml:space="preserve"> </w:t>
      </w:r>
      <w:r w:rsidR="0038691F" w:rsidRPr="00C56DA6">
        <w:rPr>
          <w:lang w:val="en-GB"/>
        </w:rPr>
        <w:t>measure</w:t>
      </w:r>
      <w:r w:rsidR="007E722D" w:rsidRPr="00C56DA6">
        <w:rPr>
          <w:lang w:val="en-GB"/>
        </w:rPr>
        <w:t xml:space="preserve"> </w:t>
      </w:r>
      <w:r w:rsidR="0048776B" w:rsidRPr="00C56DA6">
        <w:rPr>
          <w:lang w:val="en-GB"/>
        </w:rPr>
        <w:t xml:space="preserve">different </w:t>
      </w:r>
      <w:proofErr w:type="gramStart"/>
      <w:r w:rsidR="0048776B" w:rsidRPr="00C56DA6">
        <w:rPr>
          <w:lang w:val="en-GB"/>
        </w:rPr>
        <w:t>phenomena</w:t>
      </w:r>
      <w:bookmarkEnd w:id="56"/>
      <w:proofErr w:type="gramEnd"/>
    </w:p>
    <w:p w14:paraId="449FC89A" w14:textId="77777777" w:rsidR="00B8303A" w:rsidRPr="00C56DA6" w:rsidRDefault="00E1056E" w:rsidP="004E38EE">
      <w:pPr>
        <w:ind w:firstLine="340"/>
        <w:rPr>
          <w:rFonts w:cstheme="minorHAnsi"/>
          <w:lang w:val="en-GB"/>
        </w:rPr>
      </w:pPr>
      <w:r w:rsidRPr="00C56DA6">
        <w:rPr>
          <w:rFonts w:cstheme="minorHAnsi"/>
          <w:lang w:val="en-GB"/>
        </w:rPr>
        <w:t xml:space="preserve">The </w:t>
      </w:r>
      <w:r w:rsidR="00B3596C" w:rsidRPr="00C56DA6">
        <w:rPr>
          <w:rFonts w:cstheme="minorHAnsi"/>
          <w:lang w:val="en-GB"/>
        </w:rPr>
        <w:t xml:space="preserve">Earth </w:t>
      </w:r>
      <w:r w:rsidR="00DA0525" w:rsidRPr="00C56DA6">
        <w:rPr>
          <w:rFonts w:cstheme="minorHAnsi"/>
          <w:lang w:val="en-GB"/>
        </w:rPr>
        <w:t xml:space="preserve">and the Sun </w:t>
      </w:r>
      <w:r w:rsidR="00B3596C" w:rsidRPr="00C56DA6">
        <w:rPr>
          <w:rFonts w:cstheme="minorHAnsi"/>
          <w:lang w:val="en-GB"/>
        </w:rPr>
        <w:t>are constantly expanding, and the distance between them is reducing in an acceleration, always. So why are they not coming closer together</w:t>
      </w:r>
      <w:r w:rsidR="004E38EE" w:rsidRPr="00C56DA6">
        <w:rPr>
          <w:rFonts w:cstheme="minorHAnsi"/>
          <w:lang w:val="en-GB"/>
        </w:rPr>
        <w:t xml:space="preserve"> and</w:t>
      </w:r>
      <w:r w:rsidR="00B3596C" w:rsidRPr="00C56DA6">
        <w:rPr>
          <w:rFonts w:cstheme="minorHAnsi"/>
          <w:lang w:val="en-GB"/>
        </w:rPr>
        <w:t xml:space="preserve"> hit</w:t>
      </w:r>
      <w:r w:rsidR="004E38EE" w:rsidRPr="00C56DA6">
        <w:rPr>
          <w:rFonts w:cstheme="minorHAnsi"/>
          <w:lang w:val="en-GB"/>
        </w:rPr>
        <w:t>ting</w:t>
      </w:r>
      <w:r w:rsidR="00B3596C" w:rsidRPr="00C56DA6">
        <w:rPr>
          <w:rFonts w:cstheme="minorHAnsi"/>
          <w:lang w:val="en-GB"/>
        </w:rPr>
        <w:t xml:space="preserve"> each other? </w:t>
      </w:r>
    </w:p>
    <w:p w14:paraId="2A244322" w14:textId="6CD36E79" w:rsidR="004E38EE" w:rsidRPr="00C56DA6" w:rsidRDefault="008952D3" w:rsidP="004E38EE">
      <w:pPr>
        <w:ind w:firstLine="340"/>
        <w:rPr>
          <w:rFonts w:cstheme="minorHAnsi"/>
          <w:lang w:val="en-GB"/>
        </w:rPr>
      </w:pPr>
      <w:r w:rsidRPr="00C56DA6">
        <w:rPr>
          <w:rFonts w:cstheme="minorHAnsi"/>
          <w:lang w:val="en-GB"/>
        </w:rPr>
        <w:t>Behind the scenes</w:t>
      </w:r>
      <w:r w:rsidR="000F1EDE" w:rsidRPr="00C56DA6">
        <w:rPr>
          <w:rFonts w:cstheme="minorHAnsi"/>
          <w:lang w:val="en-GB"/>
        </w:rPr>
        <w:t>, where we can see the expansion, i</w:t>
      </w:r>
      <w:r w:rsidR="00B3596C" w:rsidRPr="00C56DA6">
        <w:rPr>
          <w:rFonts w:cstheme="minorHAnsi"/>
          <w:lang w:val="en-GB"/>
        </w:rPr>
        <w:t xml:space="preserve">f two </w:t>
      </w:r>
      <w:r w:rsidR="00E1056E" w:rsidRPr="00C56DA6">
        <w:rPr>
          <w:rFonts w:cstheme="minorHAnsi"/>
          <w:lang w:val="en-GB"/>
        </w:rPr>
        <w:t xml:space="preserve">expanding </w:t>
      </w:r>
      <w:r w:rsidR="00B3596C" w:rsidRPr="00C56DA6">
        <w:rPr>
          <w:rFonts w:cstheme="minorHAnsi"/>
          <w:lang w:val="en-GB"/>
        </w:rPr>
        <w:t xml:space="preserve">objects meet in space </w:t>
      </w:r>
      <w:r w:rsidR="0058230D" w:rsidRPr="00C56DA6">
        <w:rPr>
          <w:rFonts w:cstheme="minorHAnsi"/>
          <w:lang w:val="en-GB"/>
        </w:rPr>
        <w:t xml:space="preserve">without colliding, </w:t>
      </w:r>
      <w:r w:rsidR="00B3596C" w:rsidRPr="00C56DA6">
        <w:rPr>
          <w:rFonts w:cstheme="minorHAnsi"/>
          <w:lang w:val="en-GB"/>
        </w:rPr>
        <w:t xml:space="preserve">and they are going at the right speed </w:t>
      </w:r>
      <w:r w:rsidR="0058230D" w:rsidRPr="00C56DA6">
        <w:rPr>
          <w:rFonts w:cstheme="minorHAnsi"/>
          <w:lang w:val="en-GB"/>
        </w:rPr>
        <w:t>to continue on their course away from each other</w:t>
      </w:r>
      <w:r w:rsidR="00EA3741" w:rsidRPr="00C56DA6">
        <w:rPr>
          <w:rFonts w:cstheme="minorHAnsi"/>
          <w:lang w:val="en-GB"/>
        </w:rPr>
        <w:t>,</w:t>
      </w:r>
      <w:r w:rsidR="0058230D" w:rsidRPr="00C56DA6">
        <w:rPr>
          <w:rFonts w:cstheme="minorHAnsi"/>
          <w:lang w:val="en-GB"/>
        </w:rPr>
        <w:t xml:space="preserve"> despite their inner expansion, </w:t>
      </w:r>
      <w:r w:rsidR="00B3596C" w:rsidRPr="00C56DA6">
        <w:rPr>
          <w:rFonts w:cstheme="minorHAnsi"/>
          <w:lang w:val="en-GB"/>
        </w:rPr>
        <w:t xml:space="preserve">then </w:t>
      </w:r>
      <w:r w:rsidR="007B7CF4" w:rsidRPr="00C56DA6">
        <w:rPr>
          <w:rFonts w:cstheme="minorHAnsi"/>
          <w:lang w:val="en-GB"/>
        </w:rPr>
        <w:t xml:space="preserve">in our resulting reality, where we cannot see the expansion, </w:t>
      </w:r>
      <w:r w:rsidR="00B3596C" w:rsidRPr="00C56DA6">
        <w:rPr>
          <w:rFonts w:cstheme="minorHAnsi"/>
          <w:lang w:val="en-GB"/>
        </w:rPr>
        <w:t xml:space="preserve">they follow the natural orbit effect </w:t>
      </w:r>
      <w:r w:rsidR="00122DF2" w:rsidRPr="00C56DA6">
        <w:rPr>
          <w:rFonts w:cstheme="minorHAnsi"/>
          <w:lang w:val="en-GB"/>
        </w:rPr>
        <w:t xml:space="preserve">of </w:t>
      </w:r>
      <w:r w:rsidR="00B3596C" w:rsidRPr="00C56DA6">
        <w:rPr>
          <w:rFonts w:cstheme="minorHAnsi"/>
          <w:lang w:val="en-GB"/>
        </w:rPr>
        <w:t>the geometry of expansion, and could continue on their orbit forever.</w:t>
      </w:r>
      <w:r w:rsidR="00986B92" w:rsidRPr="00C56DA6">
        <w:rPr>
          <w:rFonts w:cstheme="minorHAnsi"/>
          <w:lang w:val="en-GB"/>
        </w:rPr>
        <w:t xml:space="preserve"> </w:t>
      </w:r>
    </w:p>
    <w:p w14:paraId="5C2BD592" w14:textId="77777777" w:rsidR="00B8303A" w:rsidRPr="00C56DA6" w:rsidRDefault="0058230D" w:rsidP="00606EE1">
      <w:pPr>
        <w:ind w:firstLine="340"/>
        <w:rPr>
          <w:rFonts w:cstheme="minorHAnsi"/>
          <w:lang w:val="en-GB"/>
        </w:rPr>
      </w:pPr>
      <w:r w:rsidRPr="00C56DA6">
        <w:rPr>
          <w:rFonts w:cstheme="minorHAnsi"/>
          <w:lang w:val="en-GB"/>
        </w:rPr>
        <w:lastRenderedPageBreak/>
        <w:t xml:space="preserve">The question now becomes, although their expansion is constant, if the distance reduction between them is accelerating, as it is in gravity, how can they continue to escape each other forever? </w:t>
      </w:r>
    </w:p>
    <w:p w14:paraId="6F116DE6" w14:textId="68AF79B1" w:rsidR="0058230D" w:rsidRPr="00C56DA6" w:rsidRDefault="00EA3741" w:rsidP="00606EE1">
      <w:pPr>
        <w:ind w:firstLine="340"/>
        <w:rPr>
          <w:rFonts w:cstheme="minorHAnsi"/>
          <w:lang w:val="en-GB"/>
        </w:rPr>
      </w:pPr>
      <w:r w:rsidRPr="00C56DA6">
        <w:rPr>
          <w:rFonts w:cstheme="minorHAnsi"/>
          <w:lang w:val="en-GB"/>
        </w:rPr>
        <w:t>At that moment</w:t>
      </w:r>
      <w:r w:rsidR="00935982" w:rsidRPr="00C56DA6">
        <w:rPr>
          <w:rFonts w:cstheme="minorHAnsi"/>
          <w:lang w:val="en-GB"/>
        </w:rPr>
        <w:t>,</w:t>
      </w:r>
      <w:r w:rsidRPr="00C56DA6">
        <w:rPr>
          <w:rFonts w:cstheme="minorHAnsi"/>
          <w:lang w:val="en-GB"/>
        </w:rPr>
        <w:t xml:space="preserve"> when they enter an orbit, and moment by moment thereafter, the relative motion of the geometry of expansion</w:t>
      </w:r>
      <w:r w:rsidR="00F55065" w:rsidRPr="00C56DA6">
        <w:rPr>
          <w:rFonts w:cstheme="minorHAnsi"/>
          <w:lang w:val="en-GB"/>
        </w:rPr>
        <w:t>,</w:t>
      </w:r>
      <w:r w:rsidRPr="00C56DA6">
        <w:rPr>
          <w:rFonts w:cstheme="minorHAnsi"/>
          <w:lang w:val="en-GB"/>
        </w:rPr>
        <w:t xml:space="preserve"> constantly accelerates them away from each other. </w:t>
      </w:r>
      <w:r w:rsidR="002C5F84" w:rsidRPr="00C56DA6">
        <w:rPr>
          <w:rFonts w:cstheme="minorHAnsi"/>
          <w:lang w:val="en-GB"/>
        </w:rPr>
        <w:t xml:space="preserve">This is like the slingshot effect, when a </w:t>
      </w:r>
      <w:r w:rsidR="00B30F1C" w:rsidRPr="00C56DA6">
        <w:rPr>
          <w:rFonts w:cstheme="minorHAnsi"/>
          <w:lang w:val="en-GB"/>
        </w:rPr>
        <w:t>space probe</w:t>
      </w:r>
      <w:r w:rsidR="002C5F84" w:rsidRPr="00C56DA6">
        <w:rPr>
          <w:rFonts w:cstheme="minorHAnsi"/>
          <w:lang w:val="en-GB"/>
        </w:rPr>
        <w:t xml:space="preserve"> is sent into a partial orbit around a planet </w:t>
      </w:r>
      <w:r w:rsidR="00B30F1C" w:rsidRPr="00C56DA6">
        <w:rPr>
          <w:rFonts w:cstheme="minorHAnsi"/>
          <w:lang w:val="en-GB"/>
        </w:rPr>
        <w:t xml:space="preserve">to </w:t>
      </w:r>
      <w:r w:rsidR="002C5F84" w:rsidRPr="00C56DA6">
        <w:rPr>
          <w:rFonts w:cstheme="minorHAnsi"/>
          <w:lang w:val="en-GB"/>
        </w:rPr>
        <w:t>significant</w:t>
      </w:r>
      <w:r w:rsidR="00B30F1C" w:rsidRPr="00C56DA6">
        <w:rPr>
          <w:rFonts w:cstheme="minorHAnsi"/>
          <w:lang w:val="en-GB"/>
        </w:rPr>
        <w:t>ly</w:t>
      </w:r>
      <w:r w:rsidR="002C5F84" w:rsidRPr="00C56DA6">
        <w:rPr>
          <w:rFonts w:cstheme="minorHAnsi"/>
          <w:lang w:val="en-GB"/>
        </w:rPr>
        <w:t xml:space="preserve"> </w:t>
      </w:r>
      <w:r w:rsidR="00B8303A" w:rsidRPr="00C56DA6">
        <w:rPr>
          <w:rFonts w:cstheme="minorHAnsi"/>
          <w:lang w:val="en-GB"/>
        </w:rPr>
        <w:t>increase its speed.</w:t>
      </w:r>
      <w:r w:rsidR="002C5F84" w:rsidRPr="00C56DA6">
        <w:rPr>
          <w:rFonts w:cstheme="minorHAnsi"/>
          <w:lang w:val="en-GB"/>
        </w:rPr>
        <w:t xml:space="preserve"> </w:t>
      </w:r>
      <w:r w:rsidR="00B8303A" w:rsidRPr="00C56DA6">
        <w:rPr>
          <w:rFonts w:cstheme="minorHAnsi"/>
          <w:lang w:val="en-GB"/>
        </w:rPr>
        <w:t>I</w:t>
      </w:r>
      <w:r w:rsidR="002C5F84" w:rsidRPr="00C56DA6">
        <w:rPr>
          <w:rFonts w:cstheme="minorHAnsi"/>
          <w:lang w:val="en-GB"/>
        </w:rPr>
        <w:t xml:space="preserve">t is all due to the geometry of expansion, no force is involved. </w:t>
      </w:r>
    </w:p>
    <w:p w14:paraId="37D19F86" w14:textId="7370FF7D" w:rsidR="00056F63" w:rsidRPr="00C56DA6" w:rsidRDefault="00986B92" w:rsidP="00606EE1">
      <w:pPr>
        <w:ind w:firstLine="340"/>
        <w:rPr>
          <w:rFonts w:cstheme="minorHAnsi"/>
          <w:lang w:val="en-GB"/>
        </w:rPr>
      </w:pPr>
      <w:r w:rsidRPr="00C56DA6">
        <w:rPr>
          <w:rFonts w:cstheme="minorHAnsi"/>
          <w:lang w:val="en-GB"/>
        </w:rPr>
        <w:t xml:space="preserve">The geometry of expansion will result in </w:t>
      </w:r>
      <w:r w:rsidR="00E1056E" w:rsidRPr="00C56DA6">
        <w:rPr>
          <w:rFonts w:cstheme="minorHAnsi"/>
          <w:lang w:val="en-GB"/>
        </w:rPr>
        <w:t xml:space="preserve">a </w:t>
      </w:r>
      <w:r w:rsidRPr="00C56DA6">
        <w:rPr>
          <w:rFonts w:cstheme="minorHAnsi"/>
          <w:lang w:val="en-GB"/>
        </w:rPr>
        <w:t>distance reduc</w:t>
      </w:r>
      <w:r w:rsidR="00E1056E" w:rsidRPr="00C56DA6">
        <w:rPr>
          <w:rFonts w:cstheme="minorHAnsi"/>
          <w:lang w:val="en-GB"/>
        </w:rPr>
        <w:t>tion</w:t>
      </w:r>
      <w:r w:rsidRPr="00C56DA6">
        <w:rPr>
          <w:rFonts w:cstheme="minorHAnsi"/>
          <w:lang w:val="en-GB"/>
        </w:rPr>
        <w:t xml:space="preserve"> between two objects until they </w:t>
      </w:r>
      <w:r w:rsidR="004E38EE" w:rsidRPr="00C56DA6">
        <w:rPr>
          <w:rFonts w:cstheme="minorHAnsi"/>
          <w:lang w:val="en-GB"/>
        </w:rPr>
        <w:t>collide</w:t>
      </w:r>
      <w:r w:rsidRPr="00C56DA6">
        <w:rPr>
          <w:rFonts w:cstheme="minorHAnsi"/>
          <w:lang w:val="en-GB"/>
        </w:rPr>
        <w:t>, or</w:t>
      </w:r>
      <w:r w:rsidR="005058FD" w:rsidRPr="00C56DA6">
        <w:rPr>
          <w:rFonts w:cstheme="minorHAnsi"/>
          <w:lang w:val="en-GB"/>
        </w:rPr>
        <w:t>,</w:t>
      </w:r>
      <w:r w:rsidRPr="00C56DA6">
        <w:rPr>
          <w:rFonts w:cstheme="minorHAnsi"/>
          <w:lang w:val="en-GB"/>
        </w:rPr>
        <w:t xml:space="preserve"> </w:t>
      </w:r>
      <w:r w:rsidR="005058FD" w:rsidRPr="00C56DA6">
        <w:rPr>
          <w:rFonts w:cstheme="minorHAnsi"/>
          <w:lang w:val="en-GB"/>
        </w:rPr>
        <w:t xml:space="preserve">to </w:t>
      </w:r>
      <w:r w:rsidRPr="00C56DA6">
        <w:rPr>
          <w:rFonts w:cstheme="minorHAnsi"/>
          <w:lang w:val="en-GB"/>
        </w:rPr>
        <w:t xml:space="preserve">an orbit where they may never </w:t>
      </w:r>
      <w:r w:rsidR="004E38EE" w:rsidRPr="00C56DA6">
        <w:rPr>
          <w:rFonts w:cstheme="minorHAnsi"/>
          <w:lang w:val="en-GB"/>
        </w:rPr>
        <w:t>collide</w:t>
      </w:r>
      <w:r w:rsidRPr="00C56DA6">
        <w:rPr>
          <w:rFonts w:cstheme="minorHAnsi"/>
          <w:lang w:val="en-GB"/>
        </w:rPr>
        <w:t xml:space="preserve">. </w:t>
      </w:r>
      <w:r w:rsidR="008952D3" w:rsidRPr="00C56DA6">
        <w:rPr>
          <w:rFonts w:cstheme="minorHAnsi"/>
          <w:lang w:val="en-GB"/>
        </w:rPr>
        <w:t>Behind the scenes</w:t>
      </w:r>
      <w:r w:rsidRPr="00C56DA6">
        <w:rPr>
          <w:rFonts w:cstheme="minorHAnsi"/>
          <w:lang w:val="en-GB"/>
        </w:rPr>
        <w:t xml:space="preserve">, </w:t>
      </w:r>
      <w:r w:rsidR="00E1056E" w:rsidRPr="00C56DA6">
        <w:rPr>
          <w:rFonts w:cstheme="minorHAnsi"/>
          <w:lang w:val="en-GB"/>
        </w:rPr>
        <w:t xml:space="preserve">we can see the expansion, </w:t>
      </w:r>
      <w:r w:rsidR="001A154C" w:rsidRPr="00C56DA6">
        <w:rPr>
          <w:rFonts w:cstheme="minorHAnsi"/>
          <w:lang w:val="en-GB"/>
        </w:rPr>
        <w:t xml:space="preserve">objects </w:t>
      </w:r>
      <w:r w:rsidR="00423DE2" w:rsidRPr="00C56DA6">
        <w:rPr>
          <w:rFonts w:cstheme="minorHAnsi"/>
          <w:lang w:val="en-GB"/>
        </w:rPr>
        <w:t xml:space="preserve">don’t </w:t>
      </w:r>
      <w:proofErr w:type="gramStart"/>
      <w:r w:rsidR="00423DE2" w:rsidRPr="00C56DA6">
        <w:rPr>
          <w:rFonts w:cstheme="minorHAnsi"/>
          <w:lang w:val="en-GB"/>
        </w:rPr>
        <w:t>enter into</w:t>
      </w:r>
      <w:proofErr w:type="gramEnd"/>
      <w:r w:rsidR="00423DE2" w:rsidRPr="00C56DA6">
        <w:rPr>
          <w:rFonts w:cstheme="minorHAnsi"/>
          <w:lang w:val="en-GB"/>
        </w:rPr>
        <w:t xml:space="preserve"> orbits</w:t>
      </w:r>
      <w:r w:rsidR="00C87580" w:rsidRPr="00C56DA6">
        <w:rPr>
          <w:rFonts w:cstheme="minorHAnsi"/>
          <w:lang w:val="en-GB"/>
        </w:rPr>
        <w:t>,</w:t>
      </w:r>
      <w:r w:rsidR="00423DE2" w:rsidRPr="00C56DA6">
        <w:rPr>
          <w:rFonts w:cstheme="minorHAnsi"/>
          <w:lang w:val="en-GB"/>
        </w:rPr>
        <w:t xml:space="preserve"> and </w:t>
      </w:r>
      <w:r w:rsidR="00D766F2" w:rsidRPr="00C56DA6">
        <w:rPr>
          <w:rFonts w:cstheme="minorHAnsi"/>
          <w:lang w:val="en-GB"/>
        </w:rPr>
        <w:t xml:space="preserve">they </w:t>
      </w:r>
      <w:r w:rsidR="001A154C" w:rsidRPr="00C56DA6">
        <w:rPr>
          <w:rFonts w:cstheme="minorHAnsi"/>
          <w:lang w:val="en-GB"/>
        </w:rPr>
        <w:t xml:space="preserve">might be moving in straight lines </w:t>
      </w:r>
      <w:r w:rsidR="008039E0" w:rsidRPr="00C56DA6">
        <w:rPr>
          <w:rFonts w:cstheme="minorHAnsi"/>
          <w:lang w:val="en-GB"/>
        </w:rPr>
        <w:t>or sl</w:t>
      </w:r>
      <w:r w:rsidR="00D3468D" w:rsidRPr="00C56DA6">
        <w:rPr>
          <w:rFonts w:cstheme="minorHAnsi"/>
          <w:lang w:val="en-GB"/>
        </w:rPr>
        <w:t>ightly curved paths</w:t>
      </w:r>
      <w:r w:rsidR="00667D52" w:rsidRPr="00C56DA6">
        <w:rPr>
          <w:rFonts w:cstheme="minorHAnsi"/>
          <w:lang w:val="en-GB"/>
        </w:rPr>
        <w:t>,</w:t>
      </w:r>
      <w:r w:rsidR="00D3468D" w:rsidRPr="00C56DA6">
        <w:rPr>
          <w:rFonts w:cstheme="minorHAnsi"/>
          <w:lang w:val="en-GB"/>
        </w:rPr>
        <w:t xml:space="preserve"> </w:t>
      </w:r>
      <w:r w:rsidR="001A154C" w:rsidRPr="00C56DA6">
        <w:rPr>
          <w:rFonts w:cstheme="minorHAnsi"/>
          <w:lang w:val="en-GB"/>
        </w:rPr>
        <w:t>away from each other</w:t>
      </w:r>
      <w:r w:rsidR="00D766F2" w:rsidRPr="00C56DA6">
        <w:rPr>
          <w:rFonts w:cstheme="minorHAnsi"/>
          <w:lang w:val="en-GB"/>
        </w:rPr>
        <w:t>. T</w:t>
      </w:r>
      <w:r w:rsidRPr="00C56DA6">
        <w:rPr>
          <w:rFonts w:cstheme="minorHAnsi"/>
          <w:lang w:val="en-GB"/>
        </w:rPr>
        <w:t xml:space="preserve">he difference </w:t>
      </w:r>
      <w:r w:rsidR="001C524C" w:rsidRPr="00C56DA6">
        <w:rPr>
          <w:rFonts w:cstheme="minorHAnsi"/>
          <w:lang w:val="en-GB"/>
        </w:rPr>
        <w:t xml:space="preserve">behind the scenes, </w:t>
      </w:r>
      <w:r w:rsidRPr="00C56DA6">
        <w:rPr>
          <w:rFonts w:cstheme="minorHAnsi"/>
          <w:lang w:val="en-GB"/>
        </w:rPr>
        <w:t xml:space="preserve">is that the objects are coming closer together and will </w:t>
      </w:r>
      <w:r w:rsidR="004E38EE" w:rsidRPr="00C56DA6">
        <w:rPr>
          <w:rFonts w:cstheme="minorHAnsi"/>
          <w:lang w:val="en-GB"/>
        </w:rPr>
        <w:t>collide</w:t>
      </w:r>
      <w:r w:rsidRPr="00C56DA6">
        <w:rPr>
          <w:rFonts w:cstheme="minorHAnsi"/>
          <w:lang w:val="en-GB"/>
        </w:rPr>
        <w:t xml:space="preserve"> as they expand, or</w:t>
      </w:r>
      <w:r w:rsidR="00E1056E" w:rsidRPr="00C56DA6">
        <w:rPr>
          <w:rFonts w:cstheme="minorHAnsi"/>
          <w:lang w:val="en-GB"/>
        </w:rPr>
        <w:t>,</w:t>
      </w:r>
      <w:r w:rsidRPr="00C56DA6">
        <w:rPr>
          <w:rFonts w:cstheme="minorHAnsi"/>
          <w:lang w:val="en-GB"/>
        </w:rPr>
        <w:t xml:space="preserve"> they are moving away from each other</w:t>
      </w:r>
      <w:r w:rsidR="00273EDB" w:rsidRPr="00C56DA6">
        <w:rPr>
          <w:rFonts w:cstheme="minorHAnsi"/>
          <w:lang w:val="en-GB"/>
        </w:rPr>
        <w:t xml:space="preserve">, </w:t>
      </w:r>
      <w:r w:rsidR="00C875EB" w:rsidRPr="00C56DA6">
        <w:rPr>
          <w:rFonts w:cstheme="minorHAnsi"/>
          <w:lang w:val="en-GB"/>
        </w:rPr>
        <w:t>possibly in straight lines,</w:t>
      </w:r>
      <w:r w:rsidRPr="00C56DA6">
        <w:rPr>
          <w:rFonts w:cstheme="minorHAnsi"/>
          <w:lang w:val="en-GB"/>
        </w:rPr>
        <w:t xml:space="preserve"> fast enough</w:t>
      </w:r>
      <w:r w:rsidR="00DA0525" w:rsidRPr="00C56DA6">
        <w:rPr>
          <w:rFonts w:cstheme="minorHAnsi"/>
          <w:lang w:val="en-GB"/>
        </w:rPr>
        <w:t xml:space="preserve"> to escape their constant inner expansion, </w:t>
      </w:r>
      <w:r w:rsidR="00B8303A" w:rsidRPr="00C56DA6">
        <w:rPr>
          <w:rFonts w:cstheme="minorHAnsi"/>
          <w:lang w:val="en-GB"/>
        </w:rPr>
        <w:t xml:space="preserve">always </w:t>
      </w:r>
      <w:r w:rsidRPr="00C56DA6">
        <w:rPr>
          <w:rFonts w:cstheme="minorHAnsi"/>
          <w:lang w:val="en-GB"/>
        </w:rPr>
        <w:t>keep</w:t>
      </w:r>
      <w:r w:rsidR="00DA0525" w:rsidRPr="00C56DA6">
        <w:rPr>
          <w:rFonts w:cstheme="minorHAnsi"/>
          <w:lang w:val="en-GB"/>
        </w:rPr>
        <w:t>ing a</w:t>
      </w:r>
      <w:r w:rsidRPr="00C56DA6">
        <w:rPr>
          <w:rFonts w:cstheme="minorHAnsi"/>
          <w:lang w:val="en-GB"/>
        </w:rPr>
        <w:t xml:space="preserve"> certain distance between them</w:t>
      </w:r>
      <w:r w:rsidR="008A681B" w:rsidRPr="00C56DA6">
        <w:rPr>
          <w:rFonts w:cstheme="minorHAnsi"/>
          <w:lang w:val="en-GB"/>
        </w:rPr>
        <w:t>.</w:t>
      </w:r>
    </w:p>
    <w:p w14:paraId="7582A92B" w14:textId="0AABB7A7" w:rsidR="00986B92" w:rsidRPr="00C56DA6" w:rsidRDefault="00986B92" w:rsidP="00606EE1">
      <w:pPr>
        <w:ind w:firstLine="340"/>
        <w:rPr>
          <w:rFonts w:cstheme="minorHAnsi"/>
          <w:lang w:val="en-GB"/>
        </w:rPr>
      </w:pPr>
      <w:r w:rsidRPr="00C56DA6">
        <w:rPr>
          <w:rFonts w:cstheme="minorHAnsi"/>
          <w:lang w:val="en-GB"/>
        </w:rPr>
        <w:t xml:space="preserve">In one case it is like an object falling back to Earth, in the other it is like an object </w:t>
      </w:r>
      <w:r w:rsidR="00056F63" w:rsidRPr="00C56DA6">
        <w:rPr>
          <w:rFonts w:cstheme="minorHAnsi"/>
          <w:lang w:val="en-GB"/>
        </w:rPr>
        <w:t xml:space="preserve">being accelerated </w:t>
      </w:r>
      <w:r w:rsidRPr="00C56DA6">
        <w:rPr>
          <w:rFonts w:cstheme="minorHAnsi"/>
          <w:lang w:val="en-GB"/>
        </w:rPr>
        <w:t>to a certain height over the Earth</w:t>
      </w:r>
      <w:r w:rsidR="00DA0525" w:rsidRPr="00C56DA6">
        <w:rPr>
          <w:rFonts w:cstheme="minorHAnsi"/>
          <w:lang w:val="en-GB"/>
        </w:rPr>
        <w:t>,</w:t>
      </w:r>
      <w:r w:rsidRPr="00C56DA6">
        <w:rPr>
          <w:rFonts w:cstheme="minorHAnsi"/>
          <w:lang w:val="en-GB"/>
        </w:rPr>
        <w:t xml:space="preserve"> where the geometry will </w:t>
      </w:r>
      <w:r w:rsidR="00DA0525" w:rsidRPr="00C56DA6">
        <w:rPr>
          <w:rFonts w:cstheme="minorHAnsi"/>
          <w:lang w:val="en-GB"/>
        </w:rPr>
        <w:t xml:space="preserve">naturally </w:t>
      </w:r>
      <w:r w:rsidRPr="00C56DA6">
        <w:rPr>
          <w:rFonts w:cstheme="minorHAnsi"/>
          <w:lang w:val="en-GB"/>
        </w:rPr>
        <w:t>start accelerating it away from the planet and keep it in orbit</w:t>
      </w:r>
      <w:r w:rsidR="00B8303A" w:rsidRPr="00C56DA6">
        <w:rPr>
          <w:rFonts w:cstheme="minorHAnsi"/>
          <w:lang w:val="en-GB"/>
        </w:rPr>
        <w:t xml:space="preserve">. Perhaps even always at the </w:t>
      </w:r>
      <w:r w:rsidR="00056F63" w:rsidRPr="00C56DA6">
        <w:rPr>
          <w:rFonts w:cstheme="minorHAnsi"/>
          <w:lang w:val="en-GB"/>
        </w:rPr>
        <w:t xml:space="preserve">very </w:t>
      </w:r>
      <w:r w:rsidR="00B8303A" w:rsidRPr="00C56DA6">
        <w:rPr>
          <w:rFonts w:cstheme="minorHAnsi"/>
          <w:lang w:val="en-GB"/>
        </w:rPr>
        <w:t>same location, as in a geosynchronous orbit.</w:t>
      </w:r>
      <w:r w:rsidR="00056F63" w:rsidRPr="00C56DA6">
        <w:rPr>
          <w:rFonts w:cstheme="minorHAnsi"/>
          <w:lang w:val="en-GB"/>
        </w:rPr>
        <w:t xml:space="preserve"> </w:t>
      </w:r>
    </w:p>
    <w:p w14:paraId="3CECF41F" w14:textId="09479E9A" w:rsidR="004E38EE" w:rsidRPr="00C56DA6" w:rsidRDefault="00DA0525" w:rsidP="004932D7">
      <w:pPr>
        <w:ind w:firstLine="340"/>
        <w:rPr>
          <w:rFonts w:cstheme="minorHAnsi"/>
          <w:lang w:val="en-GB"/>
        </w:rPr>
      </w:pPr>
      <w:r w:rsidRPr="00C56DA6">
        <w:rPr>
          <w:rFonts w:cstheme="minorHAnsi"/>
          <w:lang w:val="en-GB"/>
        </w:rPr>
        <w:t>For example, i</w:t>
      </w:r>
      <w:r w:rsidR="004932D7" w:rsidRPr="00C56DA6">
        <w:rPr>
          <w:rFonts w:cstheme="minorHAnsi"/>
          <w:lang w:val="en-GB"/>
        </w:rPr>
        <w:t xml:space="preserve">n an elliptical orbit, a planet is moving away from the Sun fast enough to escape their constant </w:t>
      </w:r>
      <w:r w:rsidR="004867A0" w:rsidRPr="00C56DA6">
        <w:rPr>
          <w:rFonts w:cstheme="minorHAnsi"/>
          <w:lang w:val="en-GB"/>
        </w:rPr>
        <w:t xml:space="preserve">mutual </w:t>
      </w:r>
      <w:r w:rsidR="004932D7" w:rsidRPr="00C56DA6">
        <w:rPr>
          <w:rFonts w:cstheme="minorHAnsi"/>
          <w:lang w:val="en-GB"/>
        </w:rPr>
        <w:t>inner expansion. Eventually the distance between the planet and the Sun reduces</w:t>
      </w:r>
      <w:r w:rsidR="002243FB" w:rsidRPr="00C56DA6">
        <w:rPr>
          <w:rFonts w:cstheme="minorHAnsi"/>
          <w:lang w:val="en-GB"/>
        </w:rPr>
        <w:t>,</w:t>
      </w:r>
      <w:r w:rsidR="004932D7" w:rsidRPr="00C56DA6">
        <w:rPr>
          <w:rFonts w:cstheme="minorHAnsi"/>
          <w:lang w:val="en-GB"/>
        </w:rPr>
        <w:t xml:space="preserve"> as the expansion of the Sun catches up with the planet, and </w:t>
      </w:r>
      <w:r w:rsidR="004E38EE" w:rsidRPr="00C56DA6">
        <w:rPr>
          <w:rFonts w:cstheme="minorHAnsi"/>
          <w:lang w:val="en-GB"/>
        </w:rPr>
        <w:t xml:space="preserve">then </w:t>
      </w:r>
      <w:r w:rsidR="004932D7" w:rsidRPr="00C56DA6">
        <w:rPr>
          <w:rFonts w:cstheme="minorHAnsi"/>
          <w:lang w:val="en-GB"/>
        </w:rPr>
        <w:t xml:space="preserve">the planet slows down. </w:t>
      </w:r>
      <w:r w:rsidR="004E38EE" w:rsidRPr="00C56DA6">
        <w:rPr>
          <w:rFonts w:cstheme="minorHAnsi"/>
          <w:lang w:val="en-GB"/>
        </w:rPr>
        <w:t>T</w:t>
      </w:r>
      <w:r w:rsidR="004932D7" w:rsidRPr="00C56DA6">
        <w:rPr>
          <w:rFonts w:cstheme="minorHAnsi"/>
          <w:lang w:val="en-GB"/>
        </w:rPr>
        <w:t xml:space="preserve">he planet starts to accelerate back towards the Sun, </w:t>
      </w:r>
      <w:r w:rsidRPr="00C56DA6">
        <w:rPr>
          <w:rFonts w:cstheme="minorHAnsi"/>
          <w:lang w:val="en-GB"/>
        </w:rPr>
        <w:t>because</w:t>
      </w:r>
      <w:r w:rsidR="004932D7" w:rsidRPr="00C56DA6">
        <w:rPr>
          <w:rFonts w:cstheme="minorHAnsi"/>
          <w:lang w:val="en-GB"/>
        </w:rPr>
        <w:t xml:space="preserve"> in gravity the distance reduction is an acceleration</w:t>
      </w:r>
      <w:r w:rsidR="004867A0" w:rsidRPr="00C56DA6">
        <w:rPr>
          <w:rFonts w:cstheme="minorHAnsi"/>
          <w:lang w:val="en-GB"/>
        </w:rPr>
        <w:t>.</w:t>
      </w:r>
      <w:r w:rsidR="004932D7" w:rsidRPr="00C56DA6">
        <w:rPr>
          <w:rFonts w:cstheme="minorHAnsi"/>
          <w:lang w:val="en-GB"/>
        </w:rPr>
        <w:t xml:space="preserve"> </w:t>
      </w:r>
      <w:r w:rsidR="004867A0" w:rsidRPr="00C56DA6">
        <w:rPr>
          <w:rFonts w:cstheme="minorHAnsi"/>
          <w:lang w:val="en-GB"/>
        </w:rPr>
        <w:t>I</w:t>
      </w:r>
      <w:r w:rsidR="00056F63" w:rsidRPr="00C56DA6">
        <w:rPr>
          <w:rFonts w:cstheme="minorHAnsi"/>
          <w:lang w:val="en-GB"/>
        </w:rPr>
        <w:t xml:space="preserve">t then </w:t>
      </w:r>
      <w:r w:rsidR="004932D7" w:rsidRPr="00C56DA6">
        <w:rPr>
          <w:rFonts w:cstheme="minorHAnsi"/>
          <w:lang w:val="en-GB"/>
        </w:rPr>
        <w:t xml:space="preserve">goes around the Sun and </w:t>
      </w:r>
      <w:r w:rsidR="004E38EE" w:rsidRPr="00C56DA6">
        <w:rPr>
          <w:rFonts w:cstheme="minorHAnsi"/>
          <w:lang w:val="en-GB"/>
        </w:rPr>
        <w:t xml:space="preserve">moves away accelerated, just like in the slingshot effect. Then it goes </w:t>
      </w:r>
      <w:r w:rsidR="004932D7" w:rsidRPr="00C56DA6">
        <w:rPr>
          <w:rFonts w:cstheme="minorHAnsi"/>
          <w:lang w:val="en-GB"/>
        </w:rPr>
        <w:t xml:space="preserve">for another orbit </w:t>
      </w:r>
      <w:r w:rsidR="004E38EE" w:rsidRPr="00C56DA6">
        <w:rPr>
          <w:rFonts w:cstheme="minorHAnsi"/>
          <w:lang w:val="en-GB"/>
        </w:rPr>
        <w:t xml:space="preserve">away from </w:t>
      </w:r>
      <w:r w:rsidR="004932D7" w:rsidRPr="00C56DA6">
        <w:rPr>
          <w:rFonts w:cstheme="minorHAnsi"/>
          <w:lang w:val="en-GB"/>
        </w:rPr>
        <w:t>the Sun</w:t>
      </w:r>
      <w:r w:rsidRPr="00C56DA6">
        <w:rPr>
          <w:rFonts w:cstheme="minorHAnsi"/>
          <w:lang w:val="en-GB"/>
        </w:rPr>
        <w:t>,</w:t>
      </w:r>
      <w:r w:rsidR="004932D7" w:rsidRPr="00C56DA6">
        <w:rPr>
          <w:rFonts w:cstheme="minorHAnsi"/>
          <w:lang w:val="en-GB"/>
        </w:rPr>
        <w:t xml:space="preserve"> where eventually the expansion of the Sun will catch up with it</w:t>
      </w:r>
      <w:r w:rsidRPr="00C56DA6">
        <w:rPr>
          <w:rFonts w:cstheme="minorHAnsi"/>
          <w:lang w:val="en-GB"/>
        </w:rPr>
        <w:t xml:space="preserve"> once again</w:t>
      </w:r>
      <w:r w:rsidR="004932D7" w:rsidRPr="00C56DA6">
        <w:rPr>
          <w:rFonts w:cstheme="minorHAnsi"/>
          <w:lang w:val="en-GB"/>
        </w:rPr>
        <w:t xml:space="preserve">. </w:t>
      </w:r>
    </w:p>
    <w:p w14:paraId="7FC50489" w14:textId="4FCDBDDF" w:rsidR="00CC2BBC" w:rsidRPr="00C56DA6" w:rsidRDefault="00420129" w:rsidP="004932D7">
      <w:pPr>
        <w:ind w:firstLine="340"/>
        <w:rPr>
          <w:rFonts w:cstheme="minorHAnsi"/>
          <w:lang w:val="en-GB"/>
        </w:rPr>
      </w:pPr>
      <w:r w:rsidRPr="00C56DA6">
        <w:rPr>
          <w:rFonts w:cstheme="minorHAnsi"/>
          <w:lang w:val="en-GB"/>
        </w:rPr>
        <w:lastRenderedPageBreak/>
        <w:t xml:space="preserve">The orbit may appear very stable and always relatively the same to us, but </w:t>
      </w:r>
      <w:r w:rsidR="008952D3" w:rsidRPr="00C56DA6">
        <w:rPr>
          <w:rFonts w:cstheme="minorHAnsi"/>
          <w:lang w:val="en-GB"/>
        </w:rPr>
        <w:t>behind the scenes</w:t>
      </w:r>
      <w:r w:rsidRPr="00C56DA6">
        <w:rPr>
          <w:rFonts w:cstheme="minorHAnsi"/>
          <w:lang w:val="en-GB"/>
        </w:rPr>
        <w:t xml:space="preserve"> it is </w:t>
      </w:r>
      <w:proofErr w:type="gramStart"/>
      <w:r w:rsidRPr="00C56DA6">
        <w:rPr>
          <w:rFonts w:cstheme="minorHAnsi"/>
          <w:lang w:val="en-GB"/>
        </w:rPr>
        <w:t>actually an</w:t>
      </w:r>
      <w:proofErr w:type="gramEnd"/>
      <w:r w:rsidRPr="00C56DA6">
        <w:rPr>
          <w:rFonts w:cstheme="minorHAnsi"/>
          <w:lang w:val="en-GB"/>
        </w:rPr>
        <w:t xml:space="preserve"> </w:t>
      </w:r>
      <w:r w:rsidR="005058FD" w:rsidRPr="00C56DA6">
        <w:rPr>
          <w:rFonts w:cstheme="minorHAnsi"/>
          <w:lang w:val="en-GB"/>
        </w:rPr>
        <w:t xml:space="preserve">accelerating </w:t>
      </w:r>
      <w:r w:rsidRPr="00C56DA6">
        <w:rPr>
          <w:rFonts w:cstheme="minorHAnsi"/>
          <w:lang w:val="en-GB"/>
        </w:rPr>
        <w:t>orbit enlarging in a spiral, counteracting their mutual constant expansion</w:t>
      </w:r>
      <w:r w:rsidR="005058FD" w:rsidRPr="00C56DA6">
        <w:rPr>
          <w:rFonts w:cstheme="minorHAnsi"/>
          <w:lang w:val="en-GB"/>
        </w:rPr>
        <w:t>,</w:t>
      </w:r>
      <w:r w:rsidR="00DA0525" w:rsidRPr="00C56DA6">
        <w:rPr>
          <w:rFonts w:cstheme="minorHAnsi"/>
          <w:lang w:val="en-GB"/>
        </w:rPr>
        <w:t xml:space="preserve"> and </w:t>
      </w:r>
      <w:r w:rsidR="002243FB" w:rsidRPr="00C56DA6">
        <w:rPr>
          <w:rFonts w:cstheme="minorHAnsi"/>
          <w:lang w:val="en-GB"/>
        </w:rPr>
        <w:t xml:space="preserve">counteracting </w:t>
      </w:r>
      <w:r w:rsidR="00DA0525" w:rsidRPr="00C56DA6">
        <w:rPr>
          <w:rFonts w:cstheme="minorHAnsi"/>
          <w:lang w:val="en-GB"/>
        </w:rPr>
        <w:t>the acceleration of the distance reduction between them</w:t>
      </w:r>
      <w:r w:rsidRPr="00C56DA6">
        <w:rPr>
          <w:rFonts w:cstheme="minorHAnsi"/>
          <w:lang w:val="en-GB"/>
        </w:rPr>
        <w:t>.</w:t>
      </w:r>
      <w:r w:rsidR="00DA0525" w:rsidRPr="00C56DA6">
        <w:rPr>
          <w:rFonts w:cstheme="minorHAnsi"/>
          <w:lang w:val="en-GB"/>
        </w:rPr>
        <w:t xml:space="preserve"> I </w:t>
      </w:r>
      <w:r w:rsidR="005058FD" w:rsidRPr="00C56DA6">
        <w:rPr>
          <w:rFonts w:cstheme="minorHAnsi"/>
          <w:lang w:val="en-GB"/>
        </w:rPr>
        <w:t xml:space="preserve">visually cover </w:t>
      </w:r>
      <w:hyperlink w:anchor="_3.10_Motion_and" w:history="1">
        <w:r w:rsidR="005058FD" w:rsidRPr="00C56DA6">
          <w:rPr>
            <w:rStyle w:val="Hyperlink"/>
            <w:rFonts w:cstheme="minorHAnsi"/>
            <w:lang w:val="en-GB"/>
          </w:rPr>
          <w:t>orbits</w:t>
        </w:r>
      </w:hyperlink>
      <w:r w:rsidR="005058FD" w:rsidRPr="00C56DA6">
        <w:rPr>
          <w:rFonts w:cstheme="minorHAnsi"/>
          <w:lang w:val="en-GB"/>
        </w:rPr>
        <w:t xml:space="preserve"> in more detail </w:t>
      </w:r>
      <w:r w:rsidR="00DA0525" w:rsidRPr="00C56DA6">
        <w:rPr>
          <w:rFonts w:cstheme="minorHAnsi"/>
          <w:lang w:val="en-GB"/>
        </w:rPr>
        <w:t xml:space="preserve">in chapter </w:t>
      </w:r>
      <w:r w:rsidR="00C4708D" w:rsidRPr="00C56DA6">
        <w:rPr>
          <w:rFonts w:cstheme="minorHAnsi"/>
          <w:lang w:val="en-GB"/>
        </w:rPr>
        <w:t>3</w:t>
      </w:r>
      <w:r w:rsidR="00DA0525" w:rsidRPr="00C56DA6">
        <w:rPr>
          <w:rFonts w:cstheme="minorHAnsi"/>
          <w:lang w:val="en-GB"/>
        </w:rPr>
        <w:t xml:space="preserve">. </w:t>
      </w:r>
    </w:p>
    <w:p w14:paraId="002880D5" w14:textId="5C4ED549" w:rsidR="00827966" w:rsidRPr="00C56DA6" w:rsidRDefault="004932D7" w:rsidP="00DA0525">
      <w:pPr>
        <w:ind w:firstLine="340"/>
        <w:rPr>
          <w:rFonts w:cstheme="minorHAnsi"/>
          <w:lang w:val="en-GB"/>
        </w:rPr>
      </w:pPr>
      <w:r w:rsidRPr="00C56DA6">
        <w:rPr>
          <w:rFonts w:cstheme="minorHAnsi"/>
          <w:lang w:val="en-GB"/>
        </w:rPr>
        <w:t xml:space="preserve">You can see here how the distance reduction in gravity is causing the elliptical orbit, and how orbits are linked to gravity, and how it all results from the relative motion of the geometry of expansion. But as the objects are always expanding </w:t>
      </w:r>
      <w:r w:rsidR="006B5295" w:rsidRPr="00C56DA6">
        <w:rPr>
          <w:rFonts w:cstheme="minorHAnsi"/>
          <w:lang w:val="en-GB"/>
        </w:rPr>
        <w:t xml:space="preserve">at a constant rate </w:t>
      </w:r>
      <w:r w:rsidR="008952D3" w:rsidRPr="00C56DA6">
        <w:rPr>
          <w:rFonts w:cstheme="minorHAnsi"/>
          <w:lang w:val="en-GB"/>
        </w:rPr>
        <w:t>behind the scenes</w:t>
      </w:r>
      <w:r w:rsidR="005058FD" w:rsidRPr="00C56DA6">
        <w:rPr>
          <w:rFonts w:cstheme="minorHAnsi"/>
          <w:lang w:val="en-GB"/>
        </w:rPr>
        <w:t>,</w:t>
      </w:r>
      <w:r w:rsidR="00E1056E" w:rsidRPr="00C56DA6">
        <w:rPr>
          <w:rFonts w:cstheme="minorHAnsi"/>
          <w:lang w:val="en-GB"/>
        </w:rPr>
        <w:t xml:space="preserve"> no matter what</w:t>
      </w:r>
      <w:r w:rsidRPr="00C56DA6">
        <w:rPr>
          <w:rFonts w:cstheme="minorHAnsi"/>
          <w:lang w:val="en-GB"/>
        </w:rPr>
        <w:t xml:space="preserve">, there is always an overall reduction in distance between everything, even when everything is kept at the same relative distance because of the enlarging orbits. </w:t>
      </w:r>
    </w:p>
    <w:p w14:paraId="0DFB49FE" w14:textId="0E2D2FE4" w:rsidR="00E1056E" w:rsidRPr="00C56DA6" w:rsidRDefault="00E1056E" w:rsidP="004A0D65">
      <w:pPr>
        <w:ind w:firstLine="340"/>
        <w:rPr>
          <w:rFonts w:cstheme="minorHAnsi"/>
          <w:lang w:val="en-GB"/>
        </w:rPr>
      </w:pPr>
      <w:r w:rsidRPr="00C56DA6">
        <w:rPr>
          <w:rFonts w:cstheme="minorHAnsi"/>
          <w:lang w:val="en-GB"/>
        </w:rPr>
        <w:t>T</w:t>
      </w:r>
      <w:r w:rsidR="00B3596C" w:rsidRPr="00C56DA6">
        <w:rPr>
          <w:rFonts w:cstheme="minorHAnsi"/>
          <w:lang w:val="en-GB"/>
        </w:rPr>
        <w:t xml:space="preserve">he </w:t>
      </w:r>
      <w:r w:rsidR="00986B92" w:rsidRPr="00C56DA6">
        <w:rPr>
          <w:rFonts w:cstheme="minorHAnsi"/>
          <w:lang w:val="en-GB"/>
        </w:rPr>
        <w:t xml:space="preserve">planets’ </w:t>
      </w:r>
      <w:r w:rsidR="00B3596C" w:rsidRPr="00C56DA6">
        <w:rPr>
          <w:rFonts w:cstheme="minorHAnsi"/>
          <w:lang w:val="en-GB"/>
        </w:rPr>
        <w:t>orbit</w:t>
      </w:r>
      <w:r w:rsidR="005058FD" w:rsidRPr="00C56DA6">
        <w:rPr>
          <w:rFonts w:cstheme="minorHAnsi"/>
          <w:lang w:val="en-GB"/>
        </w:rPr>
        <w:t>al rings</w:t>
      </w:r>
      <w:r w:rsidR="00B3596C" w:rsidRPr="00C56DA6">
        <w:rPr>
          <w:rFonts w:cstheme="minorHAnsi"/>
          <w:lang w:val="en-GB"/>
        </w:rPr>
        <w:t xml:space="preserve"> around the Sun </w:t>
      </w:r>
      <w:r w:rsidR="00986B92" w:rsidRPr="00C56DA6">
        <w:rPr>
          <w:rFonts w:cstheme="minorHAnsi"/>
          <w:lang w:val="en-GB"/>
        </w:rPr>
        <w:t>are</w:t>
      </w:r>
      <w:r w:rsidR="00B3596C" w:rsidRPr="00C56DA6">
        <w:rPr>
          <w:rFonts w:cstheme="minorHAnsi"/>
          <w:lang w:val="en-GB"/>
        </w:rPr>
        <w:t xml:space="preserve"> enlarging</w:t>
      </w:r>
      <w:r w:rsidR="005058FD" w:rsidRPr="00C56DA6">
        <w:rPr>
          <w:rFonts w:cstheme="minorHAnsi"/>
          <w:lang w:val="en-GB"/>
        </w:rPr>
        <w:t>,</w:t>
      </w:r>
      <w:r w:rsidR="00B3596C" w:rsidRPr="00C56DA6">
        <w:rPr>
          <w:rFonts w:cstheme="minorHAnsi"/>
          <w:lang w:val="en-GB"/>
        </w:rPr>
        <w:t xml:space="preserve"> as the entire solar system is also expanding constantly. </w:t>
      </w:r>
      <w:r w:rsidR="002243FB" w:rsidRPr="00C56DA6">
        <w:rPr>
          <w:rFonts w:cstheme="minorHAnsi"/>
          <w:lang w:val="en-GB"/>
        </w:rPr>
        <w:t>W</w:t>
      </w:r>
      <w:r w:rsidRPr="00C56DA6">
        <w:rPr>
          <w:rFonts w:cstheme="minorHAnsi"/>
          <w:lang w:val="en-GB"/>
        </w:rPr>
        <w:t xml:space="preserve">e would see the distance between two expanding solar systems reduce in an acceleration, however they too are kept apart by rogue planets </w:t>
      </w:r>
      <w:r w:rsidR="004867A0" w:rsidRPr="00C56DA6">
        <w:rPr>
          <w:rFonts w:cstheme="minorHAnsi"/>
          <w:lang w:val="en-GB"/>
        </w:rPr>
        <w:t xml:space="preserve">orbiting </w:t>
      </w:r>
      <w:r w:rsidRPr="00C56DA6">
        <w:rPr>
          <w:rFonts w:cstheme="minorHAnsi"/>
          <w:lang w:val="en-GB"/>
        </w:rPr>
        <w:t xml:space="preserve">between them. </w:t>
      </w:r>
      <w:r w:rsidR="00DA0525" w:rsidRPr="00C56DA6">
        <w:rPr>
          <w:rFonts w:cstheme="minorHAnsi"/>
          <w:lang w:val="en-GB"/>
        </w:rPr>
        <w:t>T</w:t>
      </w:r>
      <w:r w:rsidR="00B3596C" w:rsidRPr="00C56DA6">
        <w:rPr>
          <w:rFonts w:cstheme="minorHAnsi"/>
          <w:lang w:val="en-GB"/>
        </w:rPr>
        <w:t>he distance reduction is real</w:t>
      </w:r>
      <w:r w:rsidRPr="00C56DA6">
        <w:rPr>
          <w:rFonts w:cstheme="minorHAnsi"/>
          <w:lang w:val="en-GB"/>
        </w:rPr>
        <w:t xml:space="preserve"> in any case</w:t>
      </w:r>
      <w:r w:rsidR="00B3596C" w:rsidRPr="00C56DA6">
        <w:rPr>
          <w:rFonts w:cstheme="minorHAnsi"/>
          <w:lang w:val="en-GB"/>
        </w:rPr>
        <w:t xml:space="preserve">, gravity still happens, </w:t>
      </w:r>
      <w:r w:rsidR="001C0522" w:rsidRPr="00C56DA6">
        <w:rPr>
          <w:rFonts w:cstheme="minorHAnsi"/>
          <w:lang w:val="en-GB"/>
        </w:rPr>
        <w:t xml:space="preserve">even if </w:t>
      </w:r>
      <w:r w:rsidR="00B3596C" w:rsidRPr="00C56DA6">
        <w:rPr>
          <w:rFonts w:cstheme="minorHAnsi"/>
          <w:lang w:val="en-GB"/>
        </w:rPr>
        <w:t>from our point of view</w:t>
      </w:r>
      <w:r w:rsidR="004867A0" w:rsidRPr="00C56DA6">
        <w:rPr>
          <w:rFonts w:cstheme="minorHAnsi"/>
          <w:lang w:val="en-GB"/>
        </w:rPr>
        <w:t>,</w:t>
      </w:r>
      <w:r w:rsidR="00B3596C" w:rsidRPr="00C56DA6">
        <w:rPr>
          <w:rFonts w:cstheme="minorHAnsi"/>
          <w:lang w:val="en-GB"/>
        </w:rPr>
        <w:t xml:space="preserve"> </w:t>
      </w:r>
      <w:r w:rsidRPr="00C56DA6">
        <w:rPr>
          <w:rFonts w:cstheme="minorHAnsi"/>
          <w:lang w:val="en-GB"/>
        </w:rPr>
        <w:t>the distances</w:t>
      </w:r>
      <w:r w:rsidR="001C0522" w:rsidRPr="00C56DA6">
        <w:rPr>
          <w:rFonts w:cstheme="minorHAnsi"/>
          <w:lang w:val="en-GB"/>
        </w:rPr>
        <w:t xml:space="preserve"> all </w:t>
      </w:r>
      <w:r w:rsidR="00B3596C" w:rsidRPr="00C56DA6">
        <w:rPr>
          <w:rFonts w:cstheme="minorHAnsi"/>
          <w:lang w:val="en-GB"/>
        </w:rPr>
        <w:t xml:space="preserve">appear to remain as </w:t>
      </w:r>
      <w:r w:rsidRPr="00C56DA6">
        <w:rPr>
          <w:rFonts w:cstheme="minorHAnsi"/>
          <w:lang w:val="en-GB"/>
        </w:rPr>
        <w:t>they are</w:t>
      </w:r>
      <w:r w:rsidR="00B3596C" w:rsidRPr="00C56DA6">
        <w:rPr>
          <w:rFonts w:cstheme="minorHAnsi"/>
          <w:lang w:val="en-GB"/>
        </w:rPr>
        <w:t>.</w:t>
      </w:r>
      <w:r w:rsidR="0004074D" w:rsidRPr="00C56DA6">
        <w:rPr>
          <w:rFonts w:cstheme="minorHAnsi"/>
          <w:lang w:val="en-GB"/>
        </w:rPr>
        <w:t xml:space="preserve"> With this in mind, </w:t>
      </w:r>
      <w:r w:rsidR="00DA0525" w:rsidRPr="00C56DA6">
        <w:rPr>
          <w:rFonts w:cstheme="minorHAnsi"/>
          <w:lang w:val="en-GB"/>
        </w:rPr>
        <w:t>let’s look at the difference between Newton and Coulomb</w:t>
      </w:r>
      <w:r w:rsidRPr="00C56DA6">
        <w:rPr>
          <w:rFonts w:cstheme="minorHAnsi"/>
          <w:lang w:val="en-GB"/>
        </w:rPr>
        <w:t>’s equations.</w:t>
      </w:r>
    </w:p>
    <w:p w14:paraId="7C44D957" w14:textId="7DF8863B" w:rsidR="00E1056E" w:rsidRPr="00C56DA6" w:rsidRDefault="00012674" w:rsidP="009172AC">
      <w:pPr>
        <w:pStyle w:val="Heading2"/>
        <w:rPr>
          <w:lang w:val="en-GB"/>
        </w:rPr>
      </w:pPr>
      <w:bookmarkStart w:id="57" w:name="_Toc113022267"/>
      <w:r w:rsidRPr="00C56DA6">
        <w:rPr>
          <w:lang w:val="en-GB"/>
        </w:rPr>
        <w:t>2</w:t>
      </w:r>
      <w:r w:rsidR="009172AC" w:rsidRPr="00C56DA6">
        <w:rPr>
          <w:lang w:val="en-GB"/>
        </w:rPr>
        <w:t>.1</w:t>
      </w:r>
      <w:r w:rsidRPr="00C56DA6">
        <w:rPr>
          <w:lang w:val="en-GB"/>
        </w:rPr>
        <w:t>2</w:t>
      </w:r>
      <w:r w:rsidR="009172AC" w:rsidRPr="00C56DA6">
        <w:rPr>
          <w:lang w:val="en-GB"/>
        </w:rPr>
        <w:t xml:space="preserve">a </w:t>
      </w:r>
      <w:r w:rsidR="00E1056E" w:rsidRPr="00C56DA6">
        <w:rPr>
          <w:lang w:val="en-GB"/>
        </w:rPr>
        <w:t>Newton’s Law of Universal Gravitation</w:t>
      </w:r>
      <w:bookmarkEnd w:id="57"/>
    </w:p>
    <w:p w14:paraId="7852DC8F" w14:textId="4A6209CD" w:rsidR="00E1056E" w:rsidRPr="00C56DA6" w:rsidRDefault="00E1056E" w:rsidP="004A0D65">
      <w:pPr>
        <w:ind w:firstLine="0"/>
        <w:jc w:val="center"/>
        <w:rPr>
          <w:rFonts w:cstheme="minorHAnsi"/>
          <w:lang w:val="en-GB"/>
        </w:rPr>
      </w:pPr>
      <w:r w:rsidRPr="00C56DA6">
        <w:rPr>
          <w:rFonts w:cstheme="minorHAnsi"/>
          <w:b/>
          <w:lang w:val="en-GB"/>
        </w:rPr>
        <w:t>F</w:t>
      </w:r>
      <w:r w:rsidRPr="00C56DA6">
        <w:rPr>
          <w:rFonts w:cstheme="minorHAnsi"/>
          <w:lang w:val="en-GB"/>
        </w:rPr>
        <w:t xml:space="preserve"> = </w:t>
      </w:r>
      <w:r w:rsidRPr="00C56DA6">
        <w:rPr>
          <w:rFonts w:cstheme="minorHAnsi"/>
          <w:b/>
          <w:lang w:val="en-GB"/>
        </w:rPr>
        <w:t>G</w:t>
      </w:r>
      <w:r w:rsidRPr="00C56DA6">
        <w:rPr>
          <w:rFonts w:cstheme="minorHAnsi"/>
          <w:lang w:val="en-GB"/>
        </w:rPr>
        <w:t xml:space="preserve"> </w:t>
      </w:r>
      <w:r w:rsidR="00744237" w:rsidRPr="00315CDB">
        <w:rPr>
          <w:lang w:val="en-GB"/>
        </w:rPr>
        <w:t>·</w:t>
      </w:r>
      <w:r w:rsidR="00744237">
        <w:rPr>
          <w:lang w:val="en-GB"/>
        </w:rPr>
        <w:t xml:space="preserve"> </w:t>
      </w:r>
      <w:r w:rsidRPr="00C56DA6">
        <w:rPr>
          <w:rFonts w:cstheme="minorHAnsi"/>
          <w:b/>
          <w:lang w:val="en-GB"/>
        </w:rPr>
        <w:t>m</w:t>
      </w:r>
      <w:r w:rsidRPr="00C56DA6">
        <w:rPr>
          <w:rFonts w:cstheme="minorHAnsi"/>
          <w:b/>
          <w:vertAlign w:val="subscript"/>
          <w:lang w:val="en-GB"/>
        </w:rPr>
        <w:t>1</w:t>
      </w:r>
      <w:r w:rsidRPr="00C56DA6">
        <w:rPr>
          <w:rFonts w:cstheme="minorHAnsi"/>
          <w:b/>
          <w:lang w:val="en-GB"/>
        </w:rPr>
        <w:t xml:space="preserve"> m</w:t>
      </w:r>
      <w:r w:rsidRPr="00C56DA6">
        <w:rPr>
          <w:rFonts w:cstheme="minorHAnsi"/>
          <w:b/>
          <w:vertAlign w:val="subscript"/>
          <w:lang w:val="en-GB"/>
        </w:rPr>
        <w:t>2</w:t>
      </w:r>
      <w:r w:rsidRPr="00C56DA6">
        <w:rPr>
          <w:rFonts w:cstheme="minorHAnsi"/>
          <w:b/>
          <w:lang w:val="en-GB"/>
        </w:rPr>
        <w:t xml:space="preserve"> </w:t>
      </w:r>
      <w:r w:rsidRPr="00C56DA6">
        <w:rPr>
          <w:rFonts w:cstheme="minorHAnsi"/>
          <w:lang w:val="en-GB"/>
        </w:rPr>
        <w:t>/</w:t>
      </w:r>
    </w:p>
    <w:p w14:paraId="5897C7A0" w14:textId="1B505F1C" w:rsidR="00E1056E" w:rsidRPr="00C56DA6" w:rsidRDefault="00E1056E" w:rsidP="004A0D65">
      <w:pPr>
        <w:ind w:firstLine="0"/>
        <w:jc w:val="center"/>
        <w:rPr>
          <w:rFonts w:cstheme="minorHAnsi"/>
          <w:lang w:val="en-GB"/>
        </w:rPr>
      </w:pPr>
      <w:r w:rsidRPr="00C56DA6">
        <w:rPr>
          <w:rFonts w:cstheme="minorHAnsi"/>
          <w:b/>
          <w:lang w:val="en-GB"/>
        </w:rPr>
        <w:t>r</w:t>
      </w:r>
      <w:r w:rsidRPr="00C56DA6">
        <w:rPr>
          <w:rFonts w:cstheme="minorHAnsi"/>
          <w:b/>
          <w:vertAlign w:val="superscript"/>
          <w:lang w:val="en-GB"/>
        </w:rPr>
        <w:t>2</w:t>
      </w:r>
    </w:p>
    <w:p w14:paraId="51D23152" w14:textId="77777777" w:rsidR="00E1056E" w:rsidRPr="00C56DA6" w:rsidRDefault="00E1056E" w:rsidP="004A0D65">
      <w:pPr>
        <w:pStyle w:val="VellumFlushLeft"/>
        <w:rPr>
          <w:lang w:val="en-GB"/>
        </w:rPr>
      </w:pPr>
      <w:r w:rsidRPr="00C56DA6">
        <w:rPr>
          <w:b/>
          <w:lang w:val="en-GB"/>
        </w:rPr>
        <w:t>F</w:t>
      </w:r>
      <w:r w:rsidRPr="00C56DA6">
        <w:rPr>
          <w:lang w:val="en-GB"/>
        </w:rPr>
        <w:t xml:space="preserve"> is the attracting force between two atomic objects of mass </w:t>
      </w:r>
      <w:r w:rsidRPr="00C56DA6">
        <w:rPr>
          <w:b/>
          <w:lang w:val="en-GB"/>
        </w:rPr>
        <w:t>m</w:t>
      </w:r>
      <w:r w:rsidRPr="00C56DA6">
        <w:rPr>
          <w:b/>
          <w:vertAlign w:val="subscript"/>
          <w:lang w:val="en-GB"/>
        </w:rPr>
        <w:t>1</w:t>
      </w:r>
      <w:r w:rsidRPr="00C56DA6">
        <w:rPr>
          <w:lang w:val="en-GB"/>
        </w:rPr>
        <w:t xml:space="preserve"> and </w:t>
      </w:r>
      <w:r w:rsidRPr="00C56DA6">
        <w:rPr>
          <w:b/>
          <w:lang w:val="en-GB"/>
        </w:rPr>
        <w:t>m</w:t>
      </w:r>
      <w:r w:rsidRPr="00C56DA6">
        <w:rPr>
          <w:b/>
          <w:vertAlign w:val="subscript"/>
          <w:lang w:val="en-GB"/>
        </w:rPr>
        <w:t>2</w:t>
      </w:r>
    </w:p>
    <w:p w14:paraId="07BAFBB9" w14:textId="77777777" w:rsidR="00E1056E" w:rsidRPr="00C56DA6" w:rsidRDefault="00E1056E" w:rsidP="004A0D65">
      <w:pPr>
        <w:pStyle w:val="VellumFlushLeft"/>
        <w:rPr>
          <w:lang w:val="en-GB"/>
        </w:rPr>
      </w:pPr>
      <w:r w:rsidRPr="00C56DA6">
        <w:rPr>
          <w:b/>
          <w:lang w:val="en-GB"/>
        </w:rPr>
        <w:t>r</w:t>
      </w:r>
      <w:r w:rsidRPr="00C56DA6">
        <w:rPr>
          <w:lang w:val="en-GB"/>
        </w:rPr>
        <w:t xml:space="preserve"> is the distance between the centre of the masses</w:t>
      </w:r>
    </w:p>
    <w:p w14:paraId="5916901A" w14:textId="19F3C325" w:rsidR="00E1056E" w:rsidRPr="00C56DA6" w:rsidRDefault="00E1056E" w:rsidP="004A0D65">
      <w:pPr>
        <w:pStyle w:val="VellumFlushLeft"/>
        <w:rPr>
          <w:lang w:val="en-GB"/>
        </w:rPr>
      </w:pPr>
      <w:r w:rsidRPr="00C56DA6">
        <w:rPr>
          <w:b/>
          <w:lang w:val="en-GB"/>
        </w:rPr>
        <w:t>G</w:t>
      </w:r>
      <w:r w:rsidRPr="00C56DA6">
        <w:rPr>
          <w:lang w:val="en-GB"/>
        </w:rPr>
        <w:t xml:space="preserve"> is the gravitational constant (6.674×10</w:t>
      </w:r>
      <w:r w:rsidRPr="00C56DA6">
        <w:rPr>
          <w:vertAlign w:val="superscript"/>
          <w:lang w:val="en-GB"/>
        </w:rPr>
        <w:t>−11</w:t>
      </w:r>
      <w:r w:rsidRPr="00C56DA6">
        <w:rPr>
          <w:lang w:val="en-GB"/>
        </w:rPr>
        <w:t xml:space="preserve"> N · (m/kg)</w:t>
      </w:r>
      <w:r w:rsidRPr="00C56DA6">
        <w:rPr>
          <w:vertAlign w:val="superscript"/>
          <w:lang w:val="en-GB"/>
        </w:rPr>
        <w:t>2</w:t>
      </w:r>
      <w:r w:rsidRPr="00C56DA6">
        <w:rPr>
          <w:lang w:val="en-GB"/>
        </w:rPr>
        <w:t>)</w:t>
      </w:r>
    </w:p>
    <w:p w14:paraId="78600BBF" w14:textId="28DC4F46" w:rsidR="00E1056E" w:rsidRPr="00C56DA6" w:rsidRDefault="00E1056E" w:rsidP="004A0D65">
      <w:pPr>
        <w:ind w:firstLine="340"/>
        <w:rPr>
          <w:rFonts w:cstheme="minorHAnsi"/>
          <w:lang w:val="en-GB"/>
        </w:rPr>
      </w:pPr>
      <w:r w:rsidRPr="00C56DA6">
        <w:rPr>
          <w:rFonts w:cstheme="minorHAnsi"/>
          <w:lang w:val="en-GB"/>
        </w:rPr>
        <w:t>It so happens that this equation is very similar to Coulomb’s Law in static electricity.</w:t>
      </w:r>
    </w:p>
    <w:p w14:paraId="483B6EFA" w14:textId="28DC0AD0" w:rsidR="00E1056E" w:rsidRPr="00C56DA6" w:rsidRDefault="00012674" w:rsidP="009172AC">
      <w:pPr>
        <w:pStyle w:val="Heading2"/>
        <w:rPr>
          <w:lang w:val="en-GB"/>
        </w:rPr>
      </w:pPr>
      <w:bookmarkStart w:id="58" w:name="_Toc113022268"/>
      <w:r w:rsidRPr="00C56DA6">
        <w:rPr>
          <w:lang w:val="en-GB"/>
        </w:rPr>
        <w:t>2</w:t>
      </w:r>
      <w:r w:rsidR="009172AC" w:rsidRPr="00C56DA6">
        <w:rPr>
          <w:lang w:val="en-GB"/>
        </w:rPr>
        <w:t>.1</w:t>
      </w:r>
      <w:r w:rsidRPr="00C56DA6">
        <w:rPr>
          <w:lang w:val="en-GB"/>
        </w:rPr>
        <w:t>2</w:t>
      </w:r>
      <w:r w:rsidR="009172AC" w:rsidRPr="00C56DA6">
        <w:rPr>
          <w:lang w:val="en-GB"/>
        </w:rPr>
        <w:t xml:space="preserve">b </w:t>
      </w:r>
      <w:r w:rsidR="00E1056E" w:rsidRPr="00C56DA6">
        <w:rPr>
          <w:lang w:val="en-GB"/>
        </w:rPr>
        <w:t>Coulomb’s Law</w:t>
      </w:r>
      <w:bookmarkEnd w:id="58"/>
    </w:p>
    <w:p w14:paraId="2B1D51FA" w14:textId="703CA979" w:rsidR="00E1056E" w:rsidRPr="00C56DA6" w:rsidRDefault="00E1056E" w:rsidP="004A0D65">
      <w:pPr>
        <w:ind w:firstLine="0"/>
        <w:jc w:val="center"/>
        <w:rPr>
          <w:rFonts w:cstheme="minorHAnsi"/>
          <w:lang w:val="en-GB"/>
        </w:rPr>
      </w:pPr>
      <w:r w:rsidRPr="00C56DA6">
        <w:rPr>
          <w:rFonts w:cstheme="minorHAnsi"/>
          <w:b/>
          <w:lang w:val="en-GB"/>
        </w:rPr>
        <w:t>F</w:t>
      </w:r>
      <w:r w:rsidRPr="00C56DA6">
        <w:rPr>
          <w:rFonts w:cstheme="minorHAnsi"/>
          <w:lang w:val="en-GB"/>
        </w:rPr>
        <w:t xml:space="preserve"> = </w:t>
      </w:r>
      <w:proofErr w:type="spellStart"/>
      <w:r w:rsidRPr="00C56DA6">
        <w:rPr>
          <w:rFonts w:cstheme="minorHAnsi"/>
          <w:b/>
          <w:lang w:val="en-GB"/>
        </w:rPr>
        <w:t>k</w:t>
      </w:r>
      <w:r w:rsidRPr="00C56DA6">
        <w:rPr>
          <w:rFonts w:cstheme="minorHAnsi"/>
          <w:b/>
          <w:vertAlign w:val="subscript"/>
          <w:lang w:val="en-GB"/>
        </w:rPr>
        <w:t>e</w:t>
      </w:r>
      <w:proofErr w:type="spellEnd"/>
      <w:r w:rsidRPr="00C56DA6">
        <w:rPr>
          <w:rFonts w:cstheme="minorHAnsi"/>
          <w:lang w:val="en-GB"/>
        </w:rPr>
        <w:t xml:space="preserve"> </w:t>
      </w:r>
      <w:r w:rsidR="00744237" w:rsidRPr="00315CDB">
        <w:rPr>
          <w:lang w:val="en-GB"/>
        </w:rPr>
        <w:t>·</w:t>
      </w:r>
      <w:r w:rsidRPr="00C56DA6">
        <w:rPr>
          <w:rFonts w:cstheme="minorHAnsi"/>
          <w:b/>
          <w:lang w:val="en-GB"/>
        </w:rPr>
        <w:t xml:space="preserve"> q</w:t>
      </w:r>
      <w:r w:rsidRPr="00C56DA6">
        <w:rPr>
          <w:rFonts w:cstheme="minorHAnsi"/>
          <w:b/>
          <w:vertAlign w:val="subscript"/>
          <w:lang w:val="en-GB"/>
        </w:rPr>
        <w:t>1</w:t>
      </w:r>
      <w:r w:rsidRPr="00C56DA6">
        <w:rPr>
          <w:rFonts w:cstheme="minorHAnsi"/>
          <w:b/>
          <w:lang w:val="en-GB"/>
        </w:rPr>
        <w:t xml:space="preserve"> q</w:t>
      </w:r>
      <w:r w:rsidRPr="00C56DA6">
        <w:rPr>
          <w:rFonts w:cstheme="minorHAnsi"/>
          <w:b/>
          <w:vertAlign w:val="subscript"/>
          <w:lang w:val="en-GB"/>
        </w:rPr>
        <w:t>2</w:t>
      </w:r>
      <w:r w:rsidRPr="00C56DA6">
        <w:rPr>
          <w:rFonts w:cstheme="minorHAnsi"/>
          <w:b/>
          <w:lang w:val="en-GB"/>
        </w:rPr>
        <w:t xml:space="preserve"> </w:t>
      </w:r>
      <w:r w:rsidRPr="00C56DA6">
        <w:rPr>
          <w:rFonts w:cstheme="minorHAnsi"/>
          <w:lang w:val="en-GB"/>
        </w:rPr>
        <w:t>/</w:t>
      </w:r>
    </w:p>
    <w:p w14:paraId="5D9B420E" w14:textId="66F21060" w:rsidR="00E1056E" w:rsidRPr="00C56DA6" w:rsidRDefault="00E1056E" w:rsidP="004A0D65">
      <w:pPr>
        <w:ind w:firstLine="0"/>
        <w:jc w:val="center"/>
        <w:rPr>
          <w:rFonts w:cstheme="minorHAnsi"/>
          <w:lang w:val="en-GB"/>
        </w:rPr>
      </w:pPr>
      <w:r w:rsidRPr="00C56DA6">
        <w:rPr>
          <w:rFonts w:cstheme="minorHAnsi"/>
          <w:b/>
          <w:lang w:val="en-GB"/>
        </w:rPr>
        <w:lastRenderedPageBreak/>
        <w:t>r</w:t>
      </w:r>
      <w:r w:rsidRPr="00C56DA6">
        <w:rPr>
          <w:rFonts w:cstheme="minorHAnsi"/>
          <w:b/>
          <w:vertAlign w:val="superscript"/>
          <w:lang w:val="en-GB"/>
        </w:rPr>
        <w:t>2</w:t>
      </w:r>
    </w:p>
    <w:p w14:paraId="2841F385" w14:textId="77777777" w:rsidR="00E1056E" w:rsidRPr="00C56DA6" w:rsidRDefault="00E1056E" w:rsidP="004A0D65">
      <w:pPr>
        <w:pStyle w:val="VellumFlushLeft"/>
        <w:rPr>
          <w:lang w:val="en-GB"/>
        </w:rPr>
      </w:pPr>
      <w:r w:rsidRPr="00C56DA6">
        <w:rPr>
          <w:b/>
          <w:lang w:val="en-GB"/>
        </w:rPr>
        <w:t xml:space="preserve">F </w:t>
      </w:r>
      <w:r w:rsidRPr="00C56DA6">
        <w:rPr>
          <w:lang w:val="en-GB"/>
        </w:rPr>
        <w:t xml:space="preserve">is the attracting or repelling force between two charges </w:t>
      </w:r>
      <w:r w:rsidRPr="00C56DA6">
        <w:rPr>
          <w:b/>
          <w:lang w:val="en-GB"/>
        </w:rPr>
        <w:t>q</w:t>
      </w:r>
      <w:r w:rsidRPr="00C56DA6">
        <w:rPr>
          <w:b/>
          <w:vertAlign w:val="subscript"/>
          <w:lang w:val="en-GB"/>
        </w:rPr>
        <w:t>1</w:t>
      </w:r>
      <w:r w:rsidRPr="00C56DA6">
        <w:rPr>
          <w:lang w:val="en-GB"/>
        </w:rPr>
        <w:t xml:space="preserve"> and </w:t>
      </w:r>
      <w:r w:rsidRPr="00C56DA6">
        <w:rPr>
          <w:b/>
          <w:lang w:val="en-GB"/>
        </w:rPr>
        <w:t>q</w:t>
      </w:r>
      <w:r w:rsidRPr="00C56DA6">
        <w:rPr>
          <w:b/>
          <w:vertAlign w:val="subscript"/>
          <w:lang w:val="en-GB"/>
        </w:rPr>
        <w:t>2</w:t>
      </w:r>
    </w:p>
    <w:p w14:paraId="05280665" w14:textId="0CA947C9" w:rsidR="00E1056E" w:rsidRPr="00C56DA6" w:rsidRDefault="00E1056E" w:rsidP="004A0D65">
      <w:pPr>
        <w:pStyle w:val="VellumFlushLeft"/>
        <w:rPr>
          <w:lang w:val="en-GB"/>
        </w:rPr>
      </w:pPr>
      <w:r w:rsidRPr="00C56DA6">
        <w:rPr>
          <w:b/>
          <w:lang w:val="en-GB"/>
        </w:rPr>
        <w:t>r</w:t>
      </w:r>
      <w:r w:rsidRPr="00C56DA6">
        <w:rPr>
          <w:lang w:val="en-GB"/>
        </w:rPr>
        <w:t xml:space="preserve"> is </w:t>
      </w:r>
      <w:r w:rsidR="00D93777" w:rsidRPr="00C56DA6">
        <w:rPr>
          <w:lang w:val="en-GB"/>
        </w:rPr>
        <w:t xml:space="preserve">the </w:t>
      </w:r>
      <w:r w:rsidRPr="00C56DA6">
        <w:rPr>
          <w:lang w:val="en-GB"/>
        </w:rPr>
        <w:t xml:space="preserve">distance between the charges </w:t>
      </w:r>
    </w:p>
    <w:p w14:paraId="0B7B956B" w14:textId="22F46383" w:rsidR="00DA0525" w:rsidRPr="00C56DA6" w:rsidRDefault="00E1056E" w:rsidP="004A0D65">
      <w:pPr>
        <w:pStyle w:val="VellumFlushLeft"/>
        <w:rPr>
          <w:lang w:val="en-GB"/>
        </w:rPr>
      </w:pPr>
      <w:proofErr w:type="spellStart"/>
      <w:r w:rsidRPr="00C56DA6">
        <w:rPr>
          <w:b/>
          <w:lang w:val="en-GB"/>
        </w:rPr>
        <w:t>k</w:t>
      </w:r>
      <w:r w:rsidRPr="00C56DA6">
        <w:rPr>
          <w:b/>
          <w:vertAlign w:val="subscript"/>
          <w:lang w:val="en-GB"/>
        </w:rPr>
        <w:t>e</w:t>
      </w:r>
      <w:proofErr w:type="spellEnd"/>
      <w:r w:rsidRPr="00C56DA6">
        <w:rPr>
          <w:lang w:val="en-GB"/>
        </w:rPr>
        <w:t xml:space="preserve"> is the Coulomb's constant (8.9875517873681764×10</w:t>
      </w:r>
      <w:r w:rsidRPr="00C56DA6">
        <w:rPr>
          <w:vertAlign w:val="superscript"/>
          <w:lang w:val="en-GB"/>
        </w:rPr>
        <w:t>9</w:t>
      </w:r>
      <w:r w:rsidRPr="00C56DA6">
        <w:rPr>
          <w:lang w:val="en-GB"/>
        </w:rPr>
        <w:t xml:space="preserve"> N m</w:t>
      </w:r>
      <w:r w:rsidRPr="00C56DA6">
        <w:rPr>
          <w:vertAlign w:val="superscript"/>
          <w:lang w:val="en-GB"/>
        </w:rPr>
        <w:t>2</w:t>
      </w:r>
      <w:r w:rsidRPr="00C56DA6">
        <w:rPr>
          <w:lang w:val="en-GB"/>
        </w:rPr>
        <w:t xml:space="preserve"> C</w:t>
      </w:r>
      <w:r w:rsidRPr="00C56DA6">
        <w:rPr>
          <w:vertAlign w:val="superscript"/>
          <w:lang w:val="en-GB"/>
        </w:rPr>
        <w:t>−2</w:t>
      </w:r>
      <w:r w:rsidRPr="00C56DA6">
        <w:rPr>
          <w:lang w:val="en-GB"/>
        </w:rPr>
        <w:t>)</w:t>
      </w:r>
    </w:p>
    <w:p w14:paraId="57B144D6" w14:textId="3243F8E4" w:rsidR="007B3F79" w:rsidRPr="00C56DA6" w:rsidRDefault="007B3F79" w:rsidP="007B3F79">
      <w:pPr>
        <w:ind w:firstLine="340"/>
        <w:rPr>
          <w:rFonts w:cstheme="minorHAnsi"/>
          <w:lang w:val="en-GB"/>
        </w:rPr>
      </w:pPr>
      <w:r w:rsidRPr="00C56DA6">
        <w:rPr>
          <w:rFonts w:cstheme="minorHAnsi"/>
          <w:lang w:val="en-GB"/>
        </w:rPr>
        <w:t>Gravity is the changing distance between two or more expanding objects, whether these objects are made of atoms</w:t>
      </w:r>
      <w:r w:rsidR="00911021" w:rsidRPr="00C56DA6">
        <w:rPr>
          <w:rFonts w:cstheme="minorHAnsi"/>
          <w:lang w:val="en-GB"/>
        </w:rPr>
        <w:t xml:space="preserve"> and molecules</w:t>
      </w:r>
      <w:r w:rsidRPr="00C56DA6">
        <w:rPr>
          <w:rFonts w:cstheme="minorHAnsi"/>
          <w:lang w:val="en-GB"/>
        </w:rPr>
        <w:t>, like Earth, or whether they are made of electrons or clusters of electrons, like light</w:t>
      </w:r>
      <w:r w:rsidR="00B051AF" w:rsidRPr="00C56DA6">
        <w:rPr>
          <w:rFonts w:cstheme="minorHAnsi"/>
          <w:lang w:val="en-GB"/>
        </w:rPr>
        <w:t xml:space="preserve"> and</w:t>
      </w:r>
      <w:r w:rsidR="00B01A46" w:rsidRPr="00C56DA6">
        <w:rPr>
          <w:rFonts w:cstheme="minorHAnsi"/>
          <w:lang w:val="en-GB"/>
        </w:rPr>
        <w:t xml:space="preserve"> heat</w:t>
      </w:r>
      <w:r w:rsidRPr="00C56DA6">
        <w:rPr>
          <w:rFonts w:cstheme="minorHAnsi"/>
          <w:lang w:val="en-GB"/>
        </w:rPr>
        <w:t xml:space="preserve">, or </w:t>
      </w:r>
      <w:r w:rsidR="00E0160F" w:rsidRPr="00C56DA6">
        <w:rPr>
          <w:rFonts w:cstheme="minorHAnsi"/>
          <w:lang w:val="en-GB"/>
        </w:rPr>
        <w:t xml:space="preserve">whether they are made of </w:t>
      </w:r>
      <w:r w:rsidRPr="00C56DA6">
        <w:rPr>
          <w:rFonts w:cstheme="minorHAnsi"/>
          <w:lang w:val="en-GB"/>
        </w:rPr>
        <w:t xml:space="preserve">clouds of electrons as in </w:t>
      </w:r>
      <w:r w:rsidR="00B051AF" w:rsidRPr="00C56DA6">
        <w:rPr>
          <w:rFonts w:cstheme="minorHAnsi"/>
          <w:lang w:val="en-GB"/>
        </w:rPr>
        <w:t xml:space="preserve">electric and </w:t>
      </w:r>
      <w:r w:rsidRPr="00C56DA6">
        <w:rPr>
          <w:rFonts w:cstheme="minorHAnsi"/>
          <w:lang w:val="en-GB"/>
        </w:rPr>
        <w:t>magnetic fields. This is what has been referred to as the attracting force acting at a distance in Newton</w:t>
      </w:r>
      <w:r w:rsidR="001C0522" w:rsidRPr="00C56DA6">
        <w:rPr>
          <w:rFonts w:cstheme="minorHAnsi"/>
          <w:lang w:val="en-GB"/>
        </w:rPr>
        <w:t>, and this is what his equation mentioned above measures.</w:t>
      </w:r>
    </w:p>
    <w:p w14:paraId="6D0A8226" w14:textId="77777777" w:rsidR="0030709C" w:rsidRPr="00C56DA6" w:rsidRDefault="007B3F79" w:rsidP="007B3F79">
      <w:pPr>
        <w:ind w:firstLine="340"/>
        <w:rPr>
          <w:rFonts w:cstheme="minorHAnsi"/>
          <w:lang w:val="en-GB"/>
        </w:rPr>
      </w:pPr>
      <w:r w:rsidRPr="00C56DA6">
        <w:rPr>
          <w:rFonts w:cstheme="minorHAnsi"/>
          <w:lang w:val="en-GB"/>
        </w:rPr>
        <w:t>This attracting force also exist</w:t>
      </w:r>
      <w:r w:rsidR="00B01A46" w:rsidRPr="00C56DA6">
        <w:rPr>
          <w:rFonts w:cstheme="minorHAnsi"/>
          <w:lang w:val="en-GB"/>
        </w:rPr>
        <w:t>s</w:t>
      </w:r>
      <w:r w:rsidRPr="00C56DA6">
        <w:rPr>
          <w:rFonts w:cstheme="minorHAnsi"/>
          <w:lang w:val="en-GB"/>
        </w:rPr>
        <w:t xml:space="preserve"> in Coulomb in electrostatic</w:t>
      </w:r>
      <w:r w:rsidR="00B01A46" w:rsidRPr="00C56DA6">
        <w:rPr>
          <w:rFonts w:cstheme="minorHAnsi"/>
          <w:lang w:val="en-GB"/>
        </w:rPr>
        <w:t>, since everything constantly expands, reducing the distance between everything. H</w:t>
      </w:r>
      <w:r w:rsidRPr="00C56DA6">
        <w:rPr>
          <w:rFonts w:cstheme="minorHAnsi"/>
          <w:lang w:val="en-GB"/>
        </w:rPr>
        <w:t>owever</w:t>
      </w:r>
      <w:r w:rsidR="00B01A46" w:rsidRPr="00C56DA6">
        <w:rPr>
          <w:rFonts w:cstheme="minorHAnsi"/>
          <w:lang w:val="en-GB"/>
        </w:rPr>
        <w:t>,</w:t>
      </w:r>
      <w:r w:rsidRPr="00C56DA6">
        <w:rPr>
          <w:rFonts w:cstheme="minorHAnsi"/>
          <w:lang w:val="en-GB"/>
        </w:rPr>
        <w:t xml:space="preserve"> </w:t>
      </w:r>
      <w:r w:rsidR="00B01A46" w:rsidRPr="00C56DA6">
        <w:rPr>
          <w:rFonts w:cstheme="minorHAnsi"/>
          <w:lang w:val="en-GB"/>
        </w:rPr>
        <w:t>the resulting distance reduction</w:t>
      </w:r>
      <w:r w:rsidRPr="00C56DA6">
        <w:rPr>
          <w:rFonts w:cstheme="minorHAnsi"/>
          <w:lang w:val="en-GB"/>
        </w:rPr>
        <w:t xml:space="preserve"> is counteracted by the constant enlarging orbits of neutrinos within </w:t>
      </w:r>
      <w:r w:rsidR="00606EE1" w:rsidRPr="00C56DA6">
        <w:rPr>
          <w:rFonts w:cstheme="minorHAnsi"/>
          <w:lang w:val="en-GB"/>
        </w:rPr>
        <w:t xml:space="preserve">electrons, </w:t>
      </w:r>
      <w:r w:rsidRPr="00C56DA6">
        <w:rPr>
          <w:rFonts w:cstheme="minorHAnsi"/>
          <w:lang w:val="en-GB"/>
        </w:rPr>
        <w:t xml:space="preserve">and </w:t>
      </w:r>
      <w:r w:rsidR="00122DF2" w:rsidRPr="00C56DA6">
        <w:rPr>
          <w:rFonts w:cstheme="minorHAnsi"/>
          <w:lang w:val="en-GB"/>
        </w:rPr>
        <w:t>the constant</w:t>
      </w:r>
      <w:r w:rsidR="00606EE1" w:rsidRPr="00C56DA6">
        <w:rPr>
          <w:rFonts w:cstheme="minorHAnsi"/>
          <w:lang w:val="en-GB"/>
        </w:rPr>
        <w:t xml:space="preserve"> exchange </w:t>
      </w:r>
      <w:r w:rsidR="00BD65F3" w:rsidRPr="00C56DA6">
        <w:rPr>
          <w:rFonts w:cstheme="minorHAnsi"/>
          <w:lang w:val="en-GB"/>
        </w:rPr>
        <w:t xml:space="preserve">of neutrinos </w:t>
      </w:r>
      <w:r w:rsidRPr="00C56DA6">
        <w:rPr>
          <w:rFonts w:cstheme="minorHAnsi"/>
          <w:lang w:val="en-GB"/>
        </w:rPr>
        <w:t xml:space="preserve">between electrons, keeping them </w:t>
      </w:r>
      <w:r w:rsidR="00606EE1" w:rsidRPr="00C56DA6">
        <w:rPr>
          <w:rFonts w:cstheme="minorHAnsi"/>
          <w:lang w:val="en-GB"/>
        </w:rPr>
        <w:t xml:space="preserve">bonded but </w:t>
      </w:r>
      <w:r w:rsidRPr="00C56DA6">
        <w:rPr>
          <w:rFonts w:cstheme="minorHAnsi"/>
          <w:lang w:val="en-GB"/>
        </w:rPr>
        <w:t xml:space="preserve">apart. </w:t>
      </w:r>
    </w:p>
    <w:p w14:paraId="68DC8980" w14:textId="109E272B" w:rsidR="00C023A1" w:rsidRPr="00C56DA6" w:rsidRDefault="00E069E2" w:rsidP="007B3F79">
      <w:pPr>
        <w:ind w:firstLine="340"/>
        <w:rPr>
          <w:rFonts w:cstheme="minorHAnsi"/>
          <w:lang w:val="en-GB"/>
        </w:rPr>
      </w:pPr>
      <w:r w:rsidRPr="00C56DA6">
        <w:rPr>
          <w:rFonts w:cstheme="minorHAnsi"/>
          <w:lang w:val="en-GB"/>
        </w:rPr>
        <w:t>In a static field, t</w:t>
      </w:r>
      <w:r w:rsidR="007B3F79" w:rsidRPr="00C56DA6">
        <w:rPr>
          <w:rFonts w:cstheme="minorHAnsi"/>
          <w:lang w:val="en-GB"/>
        </w:rPr>
        <w:t xml:space="preserve">his expansion of all orbits is unseen, because everything expands </w:t>
      </w:r>
      <w:r w:rsidRPr="00C56DA6">
        <w:rPr>
          <w:rFonts w:cstheme="minorHAnsi"/>
          <w:lang w:val="en-GB"/>
        </w:rPr>
        <w:t>relative</w:t>
      </w:r>
      <w:r w:rsidR="0030709C" w:rsidRPr="00C56DA6">
        <w:rPr>
          <w:rFonts w:cstheme="minorHAnsi"/>
          <w:lang w:val="en-GB"/>
        </w:rPr>
        <w:t>ly</w:t>
      </w:r>
      <w:r w:rsidRPr="00C56DA6">
        <w:rPr>
          <w:rFonts w:cstheme="minorHAnsi"/>
          <w:lang w:val="en-GB"/>
        </w:rPr>
        <w:t xml:space="preserve"> to each other </w:t>
      </w:r>
      <w:r w:rsidR="007B3F79" w:rsidRPr="00C56DA6">
        <w:rPr>
          <w:rFonts w:cstheme="minorHAnsi"/>
          <w:lang w:val="en-GB"/>
        </w:rPr>
        <w:t>at the same constant rate</w:t>
      </w:r>
      <w:r w:rsidR="00122DF2" w:rsidRPr="00C56DA6">
        <w:rPr>
          <w:rFonts w:cstheme="minorHAnsi"/>
          <w:lang w:val="en-GB"/>
        </w:rPr>
        <w:t>.</w:t>
      </w:r>
      <w:r w:rsidR="004500A8" w:rsidRPr="00C56DA6">
        <w:rPr>
          <w:rFonts w:cstheme="minorHAnsi"/>
          <w:lang w:val="en-GB"/>
        </w:rPr>
        <w:t xml:space="preserve"> This is identical to what I was mentioning earlier</w:t>
      </w:r>
      <w:r w:rsidR="00842C87" w:rsidRPr="00C56DA6">
        <w:rPr>
          <w:rFonts w:cstheme="minorHAnsi"/>
          <w:lang w:val="en-GB"/>
        </w:rPr>
        <w:t>,</w:t>
      </w:r>
      <w:r w:rsidR="004500A8" w:rsidRPr="00C56DA6">
        <w:rPr>
          <w:rFonts w:cstheme="minorHAnsi"/>
          <w:lang w:val="en-GB"/>
        </w:rPr>
        <w:t xml:space="preserve"> concerning the orbit of the Earth around the Sun, and the orbits of rogue planets around solar </w:t>
      </w:r>
      <w:r w:rsidR="00842C87" w:rsidRPr="00C56DA6">
        <w:rPr>
          <w:rFonts w:cstheme="minorHAnsi"/>
          <w:lang w:val="en-GB"/>
        </w:rPr>
        <w:t>systems</w:t>
      </w:r>
      <w:r w:rsidR="008113A5" w:rsidRPr="00C56DA6">
        <w:rPr>
          <w:rFonts w:cstheme="minorHAnsi"/>
          <w:lang w:val="en-GB"/>
        </w:rPr>
        <w:t xml:space="preserve">, keeping them </w:t>
      </w:r>
      <w:r w:rsidR="00244408" w:rsidRPr="00C56DA6">
        <w:rPr>
          <w:rFonts w:cstheme="minorHAnsi"/>
          <w:lang w:val="en-GB"/>
        </w:rPr>
        <w:t xml:space="preserve">all </w:t>
      </w:r>
      <w:r w:rsidR="008113A5" w:rsidRPr="00C56DA6">
        <w:rPr>
          <w:rFonts w:cstheme="minorHAnsi"/>
          <w:lang w:val="en-GB"/>
        </w:rPr>
        <w:t>apart despite the distance reduction</w:t>
      </w:r>
      <w:r w:rsidR="004500A8" w:rsidRPr="00C56DA6">
        <w:rPr>
          <w:rFonts w:cstheme="minorHAnsi"/>
          <w:lang w:val="en-GB"/>
        </w:rPr>
        <w:t>.</w:t>
      </w:r>
    </w:p>
    <w:p w14:paraId="04FF8AFD" w14:textId="16341F48" w:rsidR="004914EA" w:rsidRPr="00C56DA6" w:rsidRDefault="00A57B45" w:rsidP="00C023A1">
      <w:pPr>
        <w:ind w:firstLine="340"/>
        <w:rPr>
          <w:rFonts w:cstheme="minorHAnsi"/>
          <w:lang w:val="en-GB"/>
        </w:rPr>
      </w:pPr>
      <w:r w:rsidRPr="00C56DA6">
        <w:rPr>
          <w:rFonts w:cstheme="minorHAnsi"/>
          <w:lang w:val="en-GB"/>
        </w:rPr>
        <w:t xml:space="preserve">Coulomb’s Law measures this force required </w:t>
      </w:r>
      <w:r w:rsidR="00E069E2" w:rsidRPr="00C56DA6">
        <w:rPr>
          <w:rFonts w:cstheme="minorHAnsi"/>
          <w:lang w:val="en-GB"/>
        </w:rPr>
        <w:t xml:space="preserve">by the orbits </w:t>
      </w:r>
      <w:r w:rsidRPr="00C56DA6">
        <w:rPr>
          <w:rFonts w:cstheme="minorHAnsi"/>
          <w:lang w:val="en-GB"/>
        </w:rPr>
        <w:t>to keep the objects apart</w:t>
      </w:r>
      <w:r w:rsidR="00E0160F" w:rsidRPr="00C56DA6">
        <w:rPr>
          <w:rFonts w:cstheme="minorHAnsi"/>
          <w:lang w:val="en-GB"/>
        </w:rPr>
        <w:t xml:space="preserve">, </w:t>
      </w:r>
      <w:r w:rsidRPr="00C56DA6">
        <w:rPr>
          <w:rFonts w:cstheme="minorHAnsi"/>
          <w:lang w:val="en-GB"/>
        </w:rPr>
        <w:t>which depends on the charges</w:t>
      </w:r>
      <w:r w:rsidR="00E069E2" w:rsidRPr="00C56DA6">
        <w:rPr>
          <w:rFonts w:cstheme="minorHAnsi"/>
          <w:lang w:val="en-GB"/>
        </w:rPr>
        <w:t xml:space="preserve"> of the particles</w:t>
      </w:r>
      <w:r w:rsidRPr="00C56DA6">
        <w:rPr>
          <w:rFonts w:cstheme="minorHAnsi"/>
          <w:lang w:val="en-GB"/>
        </w:rPr>
        <w:t>.</w:t>
      </w:r>
      <w:r w:rsidR="00C023A1" w:rsidRPr="00C56DA6">
        <w:rPr>
          <w:rFonts w:cstheme="minorHAnsi"/>
          <w:lang w:val="en-GB"/>
        </w:rPr>
        <w:t xml:space="preserve"> </w:t>
      </w:r>
      <w:r w:rsidR="00606EE1" w:rsidRPr="00C56DA6">
        <w:rPr>
          <w:rFonts w:cstheme="minorHAnsi"/>
          <w:lang w:val="en-GB"/>
        </w:rPr>
        <w:t>Coulomb’s Law works mostly in static electric</w:t>
      </w:r>
      <w:r w:rsidR="00E069E2" w:rsidRPr="00C56DA6">
        <w:rPr>
          <w:rFonts w:cstheme="minorHAnsi"/>
          <w:lang w:val="en-GB"/>
        </w:rPr>
        <w:t>al</w:t>
      </w:r>
      <w:r w:rsidR="00606EE1" w:rsidRPr="00C56DA6">
        <w:rPr>
          <w:rFonts w:cstheme="minorHAnsi"/>
          <w:lang w:val="en-GB"/>
        </w:rPr>
        <w:t xml:space="preserve"> and magnetic fields, but they are never </w:t>
      </w:r>
      <w:proofErr w:type="gramStart"/>
      <w:r w:rsidR="00606EE1" w:rsidRPr="00C56DA6">
        <w:rPr>
          <w:rFonts w:cstheme="minorHAnsi"/>
          <w:lang w:val="en-GB"/>
        </w:rPr>
        <w:t>really static</w:t>
      </w:r>
      <w:proofErr w:type="gramEnd"/>
      <w:r w:rsidR="00B051AF" w:rsidRPr="00C56DA6">
        <w:rPr>
          <w:rFonts w:cstheme="minorHAnsi"/>
          <w:lang w:val="en-GB"/>
        </w:rPr>
        <w:t>,</w:t>
      </w:r>
      <w:r w:rsidR="00606EE1" w:rsidRPr="00C56DA6">
        <w:rPr>
          <w:rFonts w:cstheme="minorHAnsi"/>
          <w:lang w:val="en-GB"/>
        </w:rPr>
        <w:t xml:space="preserve"> if everything </w:t>
      </w:r>
      <w:r w:rsidR="008952D3" w:rsidRPr="00C56DA6">
        <w:rPr>
          <w:rFonts w:cstheme="minorHAnsi"/>
          <w:lang w:val="en-GB"/>
        </w:rPr>
        <w:t>behind the scenes</w:t>
      </w:r>
      <w:r w:rsidR="00606EE1" w:rsidRPr="00C56DA6">
        <w:rPr>
          <w:rFonts w:cstheme="minorHAnsi"/>
          <w:lang w:val="en-GB"/>
        </w:rPr>
        <w:t xml:space="preserve"> is constantly expanding, including all the orbits of all these particles. </w:t>
      </w:r>
    </w:p>
    <w:p w14:paraId="4CDCC528" w14:textId="2EBD354B" w:rsidR="00606EE1" w:rsidRPr="00C56DA6" w:rsidRDefault="00606EE1" w:rsidP="00C023A1">
      <w:pPr>
        <w:ind w:firstLine="340"/>
        <w:rPr>
          <w:rFonts w:cstheme="minorHAnsi"/>
          <w:lang w:val="en-GB"/>
        </w:rPr>
      </w:pPr>
      <w:r w:rsidRPr="00C56DA6">
        <w:rPr>
          <w:rFonts w:cstheme="minorHAnsi"/>
          <w:lang w:val="en-GB"/>
        </w:rPr>
        <w:t xml:space="preserve">At the base of a static field, </w:t>
      </w:r>
      <w:r w:rsidR="00122DF2" w:rsidRPr="00C56DA6">
        <w:rPr>
          <w:rFonts w:cstheme="minorHAnsi"/>
          <w:lang w:val="en-GB"/>
        </w:rPr>
        <w:t xml:space="preserve">in Coulomb, </w:t>
      </w:r>
      <w:r w:rsidRPr="00C56DA6">
        <w:rPr>
          <w:rFonts w:cstheme="minorHAnsi"/>
          <w:lang w:val="en-GB"/>
        </w:rPr>
        <w:t xml:space="preserve">there is </w:t>
      </w:r>
      <w:r w:rsidR="00122DF2" w:rsidRPr="00C56DA6">
        <w:rPr>
          <w:rFonts w:cstheme="minorHAnsi"/>
          <w:lang w:val="en-GB"/>
        </w:rPr>
        <w:t>a force</w:t>
      </w:r>
      <w:r w:rsidRPr="00C56DA6">
        <w:rPr>
          <w:rFonts w:cstheme="minorHAnsi"/>
          <w:lang w:val="en-GB"/>
        </w:rPr>
        <w:t xml:space="preserve"> counteract</w:t>
      </w:r>
      <w:r w:rsidR="00122DF2" w:rsidRPr="00C56DA6">
        <w:rPr>
          <w:rFonts w:cstheme="minorHAnsi"/>
          <w:lang w:val="en-GB"/>
        </w:rPr>
        <w:t>ing</w:t>
      </w:r>
      <w:r w:rsidRPr="00C56DA6">
        <w:rPr>
          <w:rFonts w:cstheme="minorHAnsi"/>
          <w:lang w:val="en-GB"/>
        </w:rPr>
        <w:t xml:space="preserve"> gravity</w:t>
      </w:r>
      <w:r w:rsidR="00122DF2" w:rsidRPr="00C56DA6">
        <w:rPr>
          <w:rFonts w:cstheme="minorHAnsi"/>
          <w:lang w:val="en-GB"/>
        </w:rPr>
        <w:t xml:space="preserve"> </w:t>
      </w:r>
      <w:r w:rsidRPr="00C56DA6">
        <w:rPr>
          <w:rFonts w:cstheme="minorHAnsi"/>
          <w:lang w:val="en-GB"/>
        </w:rPr>
        <w:t xml:space="preserve">and its resulting reduction </w:t>
      </w:r>
      <w:r w:rsidR="00B051AF" w:rsidRPr="00C56DA6">
        <w:rPr>
          <w:rFonts w:cstheme="minorHAnsi"/>
          <w:lang w:val="en-GB"/>
        </w:rPr>
        <w:t>in</w:t>
      </w:r>
      <w:r w:rsidRPr="00C56DA6">
        <w:rPr>
          <w:rFonts w:cstheme="minorHAnsi"/>
          <w:lang w:val="en-GB"/>
        </w:rPr>
        <w:t xml:space="preserve"> distance between everything</w:t>
      </w:r>
      <w:r w:rsidR="00122DF2" w:rsidRPr="00C56DA6">
        <w:rPr>
          <w:rFonts w:cstheme="minorHAnsi"/>
          <w:lang w:val="en-GB"/>
        </w:rPr>
        <w:t xml:space="preserve"> (Newton)</w:t>
      </w:r>
      <w:r w:rsidR="00E069E2" w:rsidRPr="00C56DA6">
        <w:rPr>
          <w:rFonts w:cstheme="minorHAnsi"/>
          <w:lang w:val="en-GB"/>
        </w:rPr>
        <w:t>.</w:t>
      </w:r>
      <w:r w:rsidRPr="00C56DA6">
        <w:rPr>
          <w:rFonts w:cstheme="minorHAnsi"/>
          <w:lang w:val="en-GB"/>
        </w:rPr>
        <w:t xml:space="preserve"> </w:t>
      </w:r>
      <w:proofErr w:type="gramStart"/>
      <w:r w:rsidR="00E069E2" w:rsidRPr="00C56DA6">
        <w:rPr>
          <w:rFonts w:cstheme="minorHAnsi"/>
          <w:lang w:val="en-GB"/>
        </w:rPr>
        <w:t>S</w:t>
      </w:r>
      <w:r w:rsidRPr="00C56DA6">
        <w:rPr>
          <w:rFonts w:cstheme="minorHAnsi"/>
          <w:lang w:val="en-GB"/>
        </w:rPr>
        <w:t>o</w:t>
      </w:r>
      <w:proofErr w:type="gramEnd"/>
      <w:r w:rsidRPr="00C56DA6">
        <w:rPr>
          <w:rFonts w:cstheme="minorHAnsi"/>
          <w:lang w:val="en-GB"/>
        </w:rPr>
        <w:t xml:space="preserve"> there is a link </w:t>
      </w:r>
      <w:r w:rsidR="00A57B45" w:rsidRPr="00C56DA6">
        <w:rPr>
          <w:rFonts w:cstheme="minorHAnsi"/>
          <w:lang w:val="en-GB"/>
        </w:rPr>
        <w:t>between these two equations</w:t>
      </w:r>
      <w:r w:rsidR="00E069E2" w:rsidRPr="00C56DA6">
        <w:rPr>
          <w:rFonts w:cstheme="minorHAnsi"/>
          <w:lang w:val="en-GB"/>
        </w:rPr>
        <w:t>, the same link discussed earlier where two objects will hit each other or enter into an orbit</w:t>
      </w:r>
      <w:r w:rsidR="00FE57E3" w:rsidRPr="00C56DA6">
        <w:rPr>
          <w:rFonts w:cstheme="minorHAnsi"/>
          <w:lang w:val="en-GB"/>
        </w:rPr>
        <w:t xml:space="preserve"> instead</w:t>
      </w:r>
      <w:r w:rsidR="00A57B45" w:rsidRPr="00C56DA6">
        <w:rPr>
          <w:rFonts w:cstheme="minorHAnsi"/>
          <w:lang w:val="en-GB"/>
        </w:rPr>
        <w:t xml:space="preserve">. </w:t>
      </w:r>
      <w:r w:rsidR="00B051AF" w:rsidRPr="00C56DA6">
        <w:rPr>
          <w:rFonts w:cstheme="minorHAnsi"/>
          <w:lang w:val="en-GB"/>
        </w:rPr>
        <w:t>But why then is there an attractive and repulsive force in Coulomb?</w:t>
      </w:r>
    </w:p>
    <w:p w14:paraId="0F448C9A" w14:textId="6D0C4B34" w:rsidR="004C3BE8" w:rsidRPr="00C56DA6" w:rsidRDefault="007B3F79" w:rsidP="007B3F79">
      <w:pPr>
        <w:ind w:firstLine="340"/>
        <w:rPr>
          <w:rFonts w:cstheme="minorHAnsi"/>
          <w:lang w:val="en-GB"/>
        </w:rPr>
      </w:pPr>
      <w:r w:rsidRPr="00C56DA6">
        <w:rPr>
          <w:rFonts w:cstheme="minorHAnsi"/>
          <w:lang w:val="en-GB"/>
        </w:rPr>
        <w:lastRenderedPageBreak/>
        <w:t xml:space="preserve">Coulomb uses the energetic content of the subatomic objects in his equation, while Newton uses the mass of the atomic objects from centre to centre. </w:t>
      </w:r>
      <w:r w:rsidR="001C0522" w:rsidRPr="00C56DA6">
        <w:rPr>
          <w:rFonts w:cstheme="minorHAnsi"/>
          <w:lang w:val="en-GB"/>
        </w:rPr>
        <w:t>The</w:t>
      </w:r>
      <w:r w:rsidRPr="00C56DA6">
        <w:rPr>
          <w:rFonts w:cstheme="minorHAnsi"/>
          <w:lang w:val="en-GB"/>
        </w:rPr>
        <w:t xml:space="preserve"> Atomic Expansion </w:t>
      </w:r>
      <w:r w:rsidR="001C0522" w:rsidRPr="00C56DA6">
        <w:rPr>
          <w:rFonts w:cstheme="minorHAnsi"/>
          <w:lang w:val="en-GB"/>
        </w:rPr>
        <w:t>Equation</w:t>
      </w:r>
      <w:r w:rsidR="00E96B46" w:rsidRPr="00C56DA6">
        <w:rPr>
          <w:rFonts w:cstheme="minorHAnsi"/>
          <w:lang w:val="en-GB"/>
        </w:rPr>
        <w:t xml:space="preserve"> for gravity</w:t>
      </w:r>
      <w:r w:rsidRPr="00C56DA6">
        <w:rPr>
          <w:rFonts w:cstheme="minorHAnsi"/>
          <w:lang w:val="en-GB"/>
        </w:rPr>
        <w:t xml:space="preserve">, </w:t>
      </w:r>
      <w:r w:rsidR="001C0522" w:rsidRPr="00C56DA6">
        <w:rPr>
          <w:rFonts w:cstheme="minorHAnsi"/>
          <w:lang w:val="en-GB"/>
        </w:rPr>
        <w:t xml:space="preserve">mentioned in the previous section, </w:t>
      </w:r>
      <w:r w:rsidRPr="00C56DA6">
        <w:rPr>
          <w:rFonts w:cstheme="minorHAnsi"/>
          <w:lang w:val="en-GB"/>
        </w:rPr>
        <w:t>use</w:t>
      </w:r>
      <w:r w:rsidR="001C0522" w:rsidRPr="00C56DA6">
        <w:rPr>
          <w:rFonts w:cstheme="minorHAnsi"/>
          <w:lang w:val="en-GB"/>
        </w:rPr>
        <w:t>s</w:t>
      </w:r>
      <w:r w:rsidRPr="00C56DA6">
        <w:rPr>
          <w:rFonts w:cstheme="minorHAnsi"/>
          <w:lang w:val="en-GB"/>
        </w:rPr>
        <w:t xml:space="preserve"> instead the size of the objects, and their expansion rate from surface to surface</w:t>
      </w:r>
      <w:r w:rsidR="00E069E2" w:rsidRPr="00C56DA6">
        <w:rPr>
          <w:rFonts w:cstheme="minorHAnsi"/>
          <w:lang w:val="en-GB"/>
        </w:rPr>
        <w:t xml:space="preserve">, this is why the radii </w:t>
      </w:r>
      <w:r w:rsidR="009D5A31" w:rsidRPr="00C56DA6">
        <w:rPr>
          <w:rFonts w:cstheme="minorHAnsi"/>
          <w:lang w:val="en-GB"/>
        </w:rPr>
        <w:t xml:space="preserve">of the objects </w:t>
      </w:r>
      <w:r w:rsidR="00E069E2" w:rsidRPr="00C56DA6">
        <w:rPr>
          <w:rFonts w:cstheme="minorHAnsi"/>
          <w:lang w:val="en-GB"/>
        </w:rPr>
        <w:t>are used in the equation</w:t>
      </w:r>
      <w:r w:rsidRPr="00C56DA6">
        <w:rPr>
          <w:rFonts w:cstheme="minorHAnsi"/>
          <w:lang w:val="en-GB"/>
        </w:rPr>
        <w:t xml:space="preserve">. </w:t>
      </w:r>
    </w:p>
    <w:p w14:paraId="1C9EB2F2" w14:textId="3B81084D" w:rsidR="007B3F79" w:rsidRPr="00C56DA6" w:rsidRDefault="00F96A52" w:rsidP="007B3F79">
      <w:pPr>
        <w:ind w:firstLine="340"/>
        <w:rPr>
          <w:rFonts w:cstheme="minorHAnsi"/>
          <w:lang w:val="en-GB"/>
        </w:rPr>
      </w:pPr>
      <w:r w:rsidRPr="00C56DA6">
        <w:rPr>
          <w:rFonts w:cstheme="minorHAnsi"/>
          <w:lang w:val="en-GB"/>
        </w:rPr>
        <w:t>T</w:t>
      </w:r>
      <w:r w:rsidR="00012627" w:rsidRPr="00C56DA6">
        <w:rPr>
          <w:rFonts w:cstheme="minorHAnsi"/>
          <w:lang w:val="en-GB"/>
        </w:rPr>
        <w:t>here is bound to be some equivalence when using these equations, since the energy content, the mass and the size of an object are usually proportional</w:t>
      </w:r>
      <w:r w:rsidR="000B695E" w:rsidRPr="00C56DA6">
        <w:rPr>
          <w:rFonts w:cstheme="minorHAnsi"/>
          <w:lang w:val="en-GB"/>
        </w:rPr>
        <w:t>.</w:t>
      </w:r>
      <w:r w:rsidR="00012627" w:rsidRPr="00C56DA6">
        <w:rPr>
          <w:rFonts w:cstheme="minorHAnsi"/>
          <w:lang w:val="en-GB"/>
        </w:rPr>
        <w:t xml:space="preserve"> </w:t>
      </w:r>
      <w:r w:rsidR="000B695E" w:rsidRPr="00C56DA6">
        <w:rPr>
          <w:rFonts w:cstheme="minorHAnsi"/>
          <w:lang w:val="en-GB"/>
        </w:rPr>
        <w:t>T</w:t>
      </w:r>
      <w:r w:rsidR="00012627" w:rsidRPr="00C56DA6">
        <w:rPr>
          <w:rFonts w:cstheme="minorHAnsi"/>
          <w:lang w:val="en-GB"/>
        </w:rPr>
        <w:t xml:space="preserve">he larger an object is, usually the more mass </w:t>
      </w:r>
      <w:r w:rsidR="004C3BE8" w:rsidRPr="00C56DA6">
        <w:rPr>
          <w:rFonts w:cstheme="minorHAnsi"/>
          <w:lang w:val="en-GB"/>
        </w:rPr>
        <w:t xml:space="preserve">it has, </w:t>
      </w:r>
      <w:r w:rsidR="00012627" w:rsidRPr="00C56DA6">
        <w:rPr>
          <w:rFonts w:cstheme="minorHAnsi"/>
          <w:lang w:val="en-GB"/>
        </w:rPr>
        <w:t xml:space="preserve">and </w:t>
      </w:r>
      <w:r w:rsidR="004C3BE8" w:rsidRPr="00C56DA6">
        <w:rPr>
          <w:rFonts w:cstheme="minorHAnsi"/>
          <w:lang w:val="en-GB"/>
        </w:rPr>
        <w:t xml:space="preserve">the more </w:t>
      </w:r>
      <w:r w:rsidR="00012627" w:rsidRPr="00C56DA6">
        <w:rPr>
          <w:rFonts w:cstheme="minorHAnsi"/>
          <w:lang w:val="en-GB"/>
        </w:rPr>
        <w:t>energy</w:t>
      </w:r>
      <w:r w:rsidR="009D5A31" w:rsidRPr="00C56DA6">
        <w:rPr>
          <w:rFonts w:cstheme="minorHAnsi"/>
          <w:lang w:val="en-GB"/>
        </w:rPr>
        <w:t xml:space="preserve"> it has (</w:t>
      </w:r>
      <w:r w:rsidR="004C3BE8" w:rsidRPr="00C56DA6">
        <w:rPr>
          <w:rFonts w:cstheme="minorHAnsi"/>
          <w:lang w:val="en-GB"/>
        </w:rPr>
        <w:t>or capacity to push back and attract</w:t>
      </w:r>
      <w:r w:rsidR="009D5A31" w:rsidRPr="00C56DA6">
        <w:rPr>
          <w:rFonts w:cstheme="minorHAnsi"/>
          <w:lang w:val="en-GB"/>
        </w:rPr>
        <w:t>).</w:t>
      </w:r>
      <w:r w:rsidR="00012627" w:rsidRPr="00C56DA6">
        <w:rPr>
          <w:rFonts w:cstheme="minorHAnsi"/>
          <w:lang w:val="en-GB"/>
        </w:rPr>
        <w:t xml:space="preserve"> </w:t>
      </w:r>
      <w:r w:rsidR="004C3BE8" w:rsidRPr="00C56DA6">
        <w:rPr>
          <w:rFonts w:cstheme="minorHAnsi"/>
          <w:lang w:val="en-GB"/>
        </w:rPr>
        <w:t>B</w:t>
      </w:r>
      <w:r w:rsidR="00012627" w:rsidRPr="00C56DA6">
        <w:rPr>
          <w:rFonts w:cstheme="minorHAnsi"/>
          <w:lang w:val="en-GB"/>
        </w:rPr>
        <w:t>ut not always</w:t>
      </w:r>
      <w:r w:rsidR="004C3BE8" w:rsidRPr="00C56DA6">
        <w:rPr>
          <w:rFonts w:cstheme="minorHAnsi"/>
          <w:lang w:val="en-GB"/>
        </w:rPr>
        <w:t xml:space="preserve">, and that’s the </w:t>
      </w:r>
      <w:r w:rsidR="00457F85" w:rsidRPr="00C56DA6">
        <w:rPr>
          <w:rFonts w:cstheme="minorHAnsi"/>
          <w:lang w:val="en-GB"/>
        </w:rPr>
        <w:t>issue.</w:t>
      </w:r>
      <w:r w:rsidR="00012627" w:rsidRPr="00C56DA6">
        <w:rPr>
          <w:rFonts w:cstheme="minorHAnsi"/>
          <w:lang w:val="en-GB"/>
        </w:rPr>
        <w:t xml:space="preserve"> </w:t>
      </w:r>
    </w:p>
    <w:p w14:paraId="43A6D4F5" w14:textId="780A5400" w:rsidR="005C014C" w:rsidRPr="00C56DA6" w:rsidRDefault="00EF7480" w:rsidP="007B3F79">
      <w:pPr>
        <w:ind w:firstLine="340"/>
        <w:rPr>
          <w:rFonts w:cstheme="minorHAnsi"/>
          <w:lang w:val="en-GB"/>
        </w:rPr>
      </w:pPr>
      <w:r w:rsidRPr="00C56DA6">
        <w:rPr>
          <w:rFonts w:cstheme="minorHAnsi"/>
          <w:lang w:val="en-GB"/>
        </w:rPr>
        <w:t xml:space="preserve">The reason </w:t>
      </w:r>
      <w:r w:rsidR="007B3F79" w:rsidRPr="00C56DA6">
        <w:rPr>
          <w:rFonts w:cstheme="minorHAnsi"/>
          <w:lang w:val="en-GB"/>
        </w:rPr>
        <w:t xml:space="preserve">Newton’s gravity is solely </w:t>
      </w:r>
      <w:proofErr w:type="spellStart"/>
      <w:r w:rsidR="007B3F79" w:rsidRPr="00C56DA6">
        <w:rPr>
          <w:rFonts w:cstheme="minorHAnsi"/>
          <w:lang w:val="en-GB"/>
        </w:rPr>
        <w:t>an</w:t>
      </w:r>
      <w:proofErr w:type="spellEnd"/>
      <w:r w:rsidR="007B3F79" w:rsidRPr="00C56DA6">
        <w:rPr>
          <w:rFonts w:cstheme="minorHAnsi"/>
          <w:lang w:val="en-GB"/>
        </w:rPr>
        <w:t xml:space="preserve"> attracting force, while in electrostatic, Coulomb’s Law is both an attracting and repelling force</w:t>
      </w:r>
      <w:r w:rsidRPr="00C56DA6">
        <w:rPr>
          <w:rFonts w:cstheme="minorHAnsi"/>
          <w:lang w:val="en-GB"/>
        </w:rPr>
        <w:t>,</w:t>
      </w:r>
      <w:r w:rsidR="007B3F79" w:rsidRPr="00C56DA6">
        <w:rPr>
          <w:rFonts w:cstheme="minorHAnsi"/>
          <w:lang w:val="en-GB"/>
        </w:rPr>
        <w:t xml:space="preserve"> </w:t>
      </w:r>
      <w:r w:rsidR="0030709C" w:rsidRPr="00C56DA6">
        <w:rPr>
          <w:rFonts w:cstheme="minorHAnsi"/>
          <w:lang w:val="en-GB"/>
        </w:rPr>
        <w:t xml:space="preserve">is </w:t>
      </w:r>
      <w:r w:rsidR="005C014C" w:rsidRPr="00C56DA6">
        <w:rPr>
          <w:rFonts w:cstheme="minorHAnsi"/>
          <w:lang w:val="en-GB"/>
        </w:rPr>
        <w:t>because</w:t>
      </w:r>
      <w:r w:rsidR="001C0522" w:rsidRPr="00C56DA6">
        <w:rPr>
          <w:rFonts w:cstheme="minorHAnsi"/>
          <w:lang w:val="en-GB"/>
        </w:rPr>
        <w:t xml:space="preserve"> they are measuring different phenomena</w:t>
      </w:r>
      <w:r w:rsidRPr="00C56DA6">
        <w:rPr>
          <w:rFonts w:cstheme="minorHAnsi"/>
          <w:lang w:val="en-GB"/>
        </w:rPr>
        <w:t>, although both phenomena are linked to gravity</w:t>
      </w:r>
      <w:r w:rsidR="001C0522" w:rsidRPr="00C56DA6">
        <w:rPr>
          <w:rFonts w:cstheme="minorHAnsi"/>
          <w:lang w:val="en-GB"/>
        </w:rPr>
        <w:t xml:space="preserve">. These </w:t>
      </w:r>
      <w:r w:rsidR="005C014C" w:rsidRPr="00C56DA6">
        <w:rPr>
          <w:rFonts w:cstheme="minorHAnsi"/>
          <w:lang w:val="en-GB"/>
        </w:rPr>
        <w:t xml:space="preserve">two </w:t>
      </w:r>
      <w:r w:rsidR="001C0522" w:rsidRPr="00C56DA6">
        <w:rPr>
          <w:rFonts w:cstheme="minorHAnsi"/>
          <w:lang w:val="en-GB"/>
        </w:rPr>
        <w:t xml:space="preserve">laws are not </w:t>
      </w:r>
      <w:proofErr w:type="gramStart"/>
      <w:r w:rsidR="001C0522" w:rsidRPr="00C56DA6">
        <w:rPr>
          <w:rFonts w:cstheme="minorHAnsi"/>
          <w:lang w:val="en-GB"/>
        </w:rPr>
        <w:t>really interchangeable</w:t>
      </w:r>
      <w:proofErr w:type="gramEnd"/>
      <w:r w:rsidR="001C0522" w:rsidRPr="00C56DA6">
        <w:rPr>
          <w:rFonts w:cstheme="minorHAnsi"/>
          <w:lang w:val="en-GB"/>
        </w:rPr>
        <w:t>, despite sometimes scientists interchanging them in certain situations</w:t>
      </w:r>
      <w:r w:rsidR="00B97CDF" w:rsidRPr="00C56DA6">
        <w:rPr>
          <w:rFonts w:cstheme="minorHAnsi"/>
          <w:lang w:val="en-GB"/>
        </w:rPr>
        <w:t xml:space="preserve">, </w:t>
      </w:r>
      <w:r w:rsidR="00E96B46" w:rsidRPr="00C56DA6">
        <w:rPr>
          <w:rFonts w:cstheme="minorHAnsi"/>
          <w:lang w:val="en-GB"/>
        </w:rPr>
        <w:t>while</w:t>
      </w:r>
      <w:r w:rsidR="00B97CDF" w:rsidRPr="00C56DA6">
        <w:rPr>
          <w:rFonts w:cstheme="minorHAnsi"/>
          <w:lang w:val="en-GB"/>
        </w:rPr>
        <w:t xml:space="preserve"> probably still getting relevant results</w:t>
      </w:r>
      <w:r w:rsidR="001C0522" w:rsidRPr="00C56DA6">
        <w:rPr>
          <w:rFonts w:cstheme="minorHAnsi"/>
          <w:lang w:val="en-GB"/>
        </w:rPr>
        <w:t xml:space="preserve">. </w:t>
      </w:r>
    </w:p>
    <w:p w14:paraId="0F43C163" w14:textId="6BD4B591" w:rsidR="007B3F79" w:rsidRPr="00C56DA6" w:rsidRDefault="001C0522" w:rsidP="007B3F79">
      <w:pPr>
        <w:ind w:firstLine="340"/>
        <w:rPr>
          <w:rFonts w:cstheme="minorHAnsi"/>
          <w:lang w:val="en-GB"/>
        </w:rPr>
      </w:pPr>
      <w:r w:rsidRPr="00C56DA6">
        <w:rPr>
          <w:rFonts w:cstheme="minorHAnsi"/>
          <w:lang w:val="en-GB"/>
        </w:rPr>
        <w:t xml:space="preserve">I always thought Mark McCutcheon had been extremely specific when he developed his </w:t>
      </w:r>
      <w:r w:rsidR="005C014C" w:rsidRPr="00C56DA6">
        <w:rPr>
          <w:rFonts w:cstheme="minorHAnsi"/>
          <w:lang w:val="en-GB"/>
        </w:rPr>
        <w:t>Atomic Expansion E</w:t>
      </w:r>
      <w:r w:rsidRPr="00C56DA6">
        <w:rPr>
          <w:rFonts w:cstheme="minorHAnsi"/>
          <w:lang w:val="en-GB"/>
        </w:rPr>
        <w:t>quation</w:t>
      </w:r>
      <w:r w:rsidR="005C014C" w:rsidRPr="00C56DA6">
        <w:rPr>
          <w:rFonts w:cstheme="minorHAnsi"/>
          <w:lang w:val="en-GB"/>
        </w:rPr>
        <w:t xml:space="preserve"> to measure gravity.</w:t>
      </w:r>
      <w:r w:rsidRPr="00C56DA6">
        <w:rPr>
          <w:rFonts w:cstheme="minorHAnsi"/>
          <w:lang w:val="en-GB"/>
        </w:rPr>
        <w:t xml:space="preserve"> </w:t>
      </w:r>
      <w:r w:rsidR="005C014C" w:rsidRPr="00C56DA6">
        <w:rPr>
          <w:rFonts w:cstheme="minorHAnsi"/>
          <w:lang w:val="en-GB"/>
        </w:rPr>
        <w:t>H</w:t>
      </w:r>
      <w:r w:rsidRPr="00C56DA6">
        <w:rPr>
          <w:rFonts w:cstheme="minorHAnsi"/>
          <w:lang w:val="en-GB"/>
        </w:rPr>
        <w:t>e did not say</w:t>
      </w:r>
      <w:r w:rsidR="00AF7439" w:rsidRPr="00C56DA6">
        <w:rPr>
          <w:rFonts w:cstheme="minorHAnsi"/>
          <w:lang w:val="en-GB"/>
        </w:rPr>
        <w:t>,</w:t>
      </w:r>
      <w:r w:rsidRPr="00C56DA6">
        <w:rPr>
          <w:rFonts w:cstheme="minorHAnsi"/>
          <w:lang w:val="en-GB"/>
        </w:rPr>
        <w:t xml:space="preserve"> </w:t>
      </w:r>
      <w:r w:rsidR="00B97CDF" w:rsidRPr="00C56DA6">
        <w:rPr>
          <w:rFonts w:cstheme="minorHAnsi"/>
          <w:lang w:val="en-GB"/>
        </w:rPr>
        <w:t xml:space="preserve">gravity is the </w:t>
      </w:r>
      <w:r w:rsidR="00B97CDF" w:rsidRPr="00C56DA6">
        <w:rPr>
          <w:rFonts w:cstheme="minorHAnsi"/>
          <w:i/>
          <w:iCs/>
          <w:lang w:val="en-GB"/>
        </w:rPr>
        <w:t>reduction</w:t>
      </w:r>
      <w:r w:rsidR="00B97CDF" w:rsidRPr="00C56DA6">
        <w:rPr>
          <w:rFonts w:cstheme="minorHAnsi"/>
          <w:lang w:val="en-GB"/>
        </w:rPr>
        <w:t xml:space="preserve"> in distance between expanding objects, he stated that gravity </w:t>
      </w:r>
      <w:r w:rsidR="00B051AF" w:rsidRPr="00C56DA6">
        <w:rPr>
          <w:rFonts w:cstheme="minorHAnsi"/>
          <w:lang w:val="en-GB"/>
        </w:rPr>
        <w:t>is</w:t>
      </w:r>
      <w:r w:rsidR="00B97CDF" w:rsidRPr="00C56DA6">
        <w:rPr>
          <w:rFonts w:cstheme="minorHAnsi"/>
          <w:lang w:val="en-GB"/>
        </w:rPr>
        <w:t xml:space="preserve"> the </w:t>
      </w:r>
      <w:r w:rsidR="00B97CDF" w:rsidRPr="00C56DA6">
        <w:rPr>
          <w:rFonts w:cstheme="minorHAnsi"/>
          <w:i/>
          <w:iCs/>
          <w:lang w:val="en-GB"/>
        </w:rPr>
        <w:t>changing</w:t>
      </w:r>
      <w:r w:rsidR="00B97CDF" w:rsidRPr="00C56DA6">
        <w:rPr>
          <w:rFonts w:cstheme="minorHAnsi"/>
          <w:lang w:val="en-GB"/>
        </w:rPr>
        <w:t xml:space="preserve"> distance between expanding objects</w:t>
      </w:r>
      <w:r w:rsidR="00AF7439" w:rsidRPr="00C56DA6">
        <w:rPr>
          <w:rFonts w:cstheme="minorHAnsi"/>
          <w:lang w:val="en-GB"/>
        </w:rPr>
        <w:t>.</w:t>
      </w:r>
      <w:r w:rsidR="00B97CDF" w:rsidRPr="00C56DA6">
        <w:rPr>
          <w:rFonts w:cstheme="minorHAnsi"/>
          <w:lang w:val="en-GB"/>
        </w:rPr>
        <w:t xml:space="preserve"> </w:t>
      </w:r>
      <w:r w:rsidR="00AF7439" w:rsidRPr="00C56DA6">
        <w:rPr>
          <w:rFonts w:cstheme="minorHAnsi"/>
          <w:lang w:val="en-GB"/>
        </w:rPr>
        <w:t>A</w:t>
      </w:r>
      <w:r w:rsidR="00B97CDF" w:rsidRPr="00C56DA6">
        <w:rPr>
          <w:rFonts w:cstheme="minorHAnsi"/>
          <w:lang w:val="en-GB"/>
        </w:rPr>
        <w:t xml:space="preserve">s if to </w:t>
      </w:r>
      <w:proofErr w:type="gramStart"/>
      <w:r w:rsidR="00B97CDF" w:rsidRPr="00C56DA6">
        <w:rPr>
          <w:rFonts w:cstheme="minorHAnsi"/>
          <w:lang w:val="en-GB"/>
        </w:rPr>
        <w:t>take into account</w:t>
      </w:r>
      <w:proofErr w:type="gramEnd"/>
      <w:r w:rsidR="00B97CDF" w:rsidRPr="00C56DA6">
        <w:rPr>
          <w:rFonts w:cstheme="minorHAnsi"/>
          <w:lang w:val="en-GB"/>
        </w:rPr>
        <w:t xml:space="preserve"> this counter interaction of the orbits</w:t>
      </w:r>
      <w:r w:rsidR="00F96A52" w:rsidRPr="00C56DA6">
        <w:rPr>
          <w:rFonts w:cstheme="minorHAnsi"/>
          <w:lang w:val="en-GB"/>
        </w:rPr>
        <w:t xml:space="preserve">, or any attracting </w:t>
      </w:r>
      <w:r w:rsidR="004914EA" w:rsidRPr="00C56DA6">
        <w:rPr>
          <w:rFonts w:cstheme="minorHAnsi"/>
          <w:lang w:val="en-GB"/>
        </w:rPr>
        <w:t>or</w:t>
      </w:r>
      <w:r w:rsidR="00F96A52" w:rsidRPr="00C56DA6">
        <w:rPr>
          <w:rFonts w:cstheme="minorHAnsi"/>
          <w:lang w:val="en-GB"/>
        </w:rPr>
        <w:t xml:space="preserve"> rep</w:t>
      </w:r>
      <w:r w:rsidR="004914EA" w:rsidRPr="00C56DA6">
        <w:rPr>
          <w:rFonts w:cstheme="minorHAnsi"/>
          <w:lang w:val="en-GB"/>
        </w:rPr>
        <w:t>e</w:t>
      </w:r>
      <w:r w:rsidR="00F96A52" w:rsidRPr="00C56DA6">
        <w:rPr>
          <w:rFonts w:cstheme="minorHAnsi"/>
          <w:lang w:val="en-GB"/>
        </w:rPr>
        <w:t>l</w:t>
      </w:r>
      <w:r w:rsidR="004914EA" w:rsidRPr="00C56DA6">
        <w:rPr>
          <w:rFonts w:cstheme="minorHAnsi"/>
          <w:lang w:val="en-GB"/>
        </w:rPr>
        <w:t>ling</w:t>
      </w:r>
      <w:r w:rsidR="00F96A52" w:rsidRPr="00C56DA6">
        <w:rPr>
          <w:rFonts w:cstheme="minorHAnsi"/>
          <w:lang w:val="en-GB"/>
        </w:rPr>
        <w:t xml:space="preserve"> force</w:t>
      </w:r>
      <w:r w:rsidR="00AF7439" w:rsidRPr="00C56DA6">
        <w:rPr>
          <w:rFonts w:cstheme="minorHAnsi"/>
          <w:lang w:val="en-GB"/>
        </w:rPr>
        <w:t>,</w:t>
      </w:r>
      <w:r w:rsidR="00F96A52" w:rsidRPr="00C56DA6">
        <w:rPr>
          <w:rFonts w:cstheme="minorHAnsi"/>
          <w:lang w:val="en-GB"/>
        </w:rPr>
        <w:t xml:space="preserve"> </w:t>
      </w:r>
      <w:r w:rsidR="005C014C" w:rsidRPr="00C56DA6">
        <w:rPr>
          <w:rFonts w:cstheme="minorHAnsi"/>
          <w:lang w:val="en-GB"/>
        </w:rPr>
        <w:t xml:space="preserve">counteracting </w:t>
      </w:r>
      <w:r w:rsidR="00F96A52" w:rsidRPr="00C56DA6">
        <w:rPr>
          <w:rFonts w:cstheme="minorHAnsi"/>
          <w:lang w:val="en-GB"/>
        </w:rPr>
        <w:t>the attracting force of gravity</w:t>
      </w:r>
      <w:r w:rsidR="00CF2584" w:rsidRPr="00C56DA6">
        <w:rPr>
          <w:rFonts w:cstheme="minorHAnsi"/>
          <w:lang w:val="en-GB"/>
        </w:rPr>
        <w:t>, or even simply the momentum an object already has</w:t>
      </w:r>
      <w:r w:rsidR="00AF7439" w:rsidRPr="00C56DA6">
        <w:rPr>
          <w:rFonts w:cstheme="minorHAnsi"/>
          <w:lang w:val="en-GB"/>
        </w:rPr>
        <w:t>,</w:t>
      </w:r>
      <w:r w:rsidR="00CF2584" w:rsidRPr="00C56DA6">
        <w:rPr>
          <w:rFonts w:cstheme="minorHAnsi"/>
          <w:lang w:val="en-GB"/>
        </w:rPr>
        <w:t xml:space="preserve"> </w:t>
      </w:r>
      <w:r w:rsidR="00AF7439" w:rsidRPr="00C56DA6">
        <w:rPr>
          <w:rFonts w:cstheme="minorHAnsi"/>
          <w:lang w:val="en-GB"/>
        </w:rPr>
        <w:t>while being affected by gravity</w:t>
      </w:r>
      <w:r w:rsidR="00F96A52" w:rsidRPr="00C56DA6">
        <w:rPr>
          <w:rFonts w:cstheme="minorHAnsi"/>
          <w:lang w:val="en-GB"/>
        </w:rPr>
        <w:t>.</w:t>
      </w:r>
      <w:r w:rsidR="00006E28" w:rsidRPr="00C56DA6">
        <w:rPr>
          <w:rFonts w:cstheme="minorHAnsi"/>
          <w:lang w:val="en-GB"/>
        </w:rPr>
        <w:t xml:space="preserve"> Once this begins to be applied in our science, </w:t>
      </w:r>
      <w:r w:rsidR="00546147" w:rsidRPr="00C56DA6">
        <w:rPr>
          <w:rFonts w:cstheme="minorHAnsi"/>
          <w:lang w:val="en-GB"/>
        </w:rPr>
        <w:t xml:space="preserve">and an army of physicists develop this further, </w:t>
      </w:r>
      <w:r w:rsidR="00006E28" w:rsidRPr="00C56DA6">
        <w:rPr>
          <w:rFonts w:cstheme="minorHAnsi"/>
          <w:lang w:val="en-GB"/>
        </w:rPr>
        <w:t>we should see very interesting results.</w:t>
      </w:r>
    </w:p>
    <w:p w14:paraId="355EB3C7" w14:textId="4D1C2044" w:rsidR="007B3F79" w:rsidRPr="00C56DA6" w:rsidRDefault="004914EA" w:rsidP="0011175B">
      <w:pPr>
        <w:ind w:firstLine="340"/>
        <w:rPr>
          <w:rFonts w:cstheme="minorHAnsi"/>
          <w:lang w:val="en-GB"/>
        </w:rPr>
      </w:pPr>
      <w:r w:rsidRPr="00C56DA6">
        <w:rPr>
          <w:rFonts w:cstheme="minorHAnsi"/>
          <w:lang w:val="en-GB"/>
        </w:rPr>
        <w:t>I</w:t>
      </w:r>
      <w:r w:rsidR="007B3F79" w:rsidRPr="00C56DA6">
        <w:rPr>
          <w:rFonts w:cstheme="minorHAnsi"/>
          <w:lang w:val="en-GB"/>
        </w:rPr>
        <w:t xml:space="preserve">n Newton there is a distance reduction due to the </w:t>
      </w:r>
      <w:r w:rsidR="00B01A46" w:rsidRPr="00C56DA6">
        <w:rPr>
          <w:rFonts w:cstheme="minorHAnsi"/>
          <w:lang w:val="en-GB"/>
        </w:rPr>
        <w:t xml:space="preserve">inner </w:t>
      </w:r>
      <w:r w:rsidR="007B3F79" w:rsidRPr="00C56DA6">
        <w:rPr>
          <w:rFonts w:cstheme="minorHAnsi"/>
          <w:lang w:val="en-GB"/>
        </w:rPr>
        <w:t>expansion of the objects</w:t>
      </w:r>
      <w:r w:rsidR="00FE57E3" w:rsidRPr="00C56DA6">
        <w:rPr>
          <w:rFonts w:cstheme="minorHAnsi"/>
          <w:lang w:val="en-GB"/>
        </w:rPr>
        <w:t>.</w:t>
      </w:r>
      <w:r w:rsidR="007B3F79" w:rsidRPr="00C56DA6">
        <w:rPr>
          <w:rFonts w:cstheme="minorHAnsi"/>
          <w:lang w:val="en-GB"/>
        </w:rPr>
        <w:t xml:space="preserve"> </w:t>
      </w:r>
      <w:r w:rsidR="00FE57E3" w:rsidRPr="00C56DA6">
        <w:rPr>
          <w:rFonts w:cstheme="minorHAnsi"/>
          <w:lang w:val="en-GB"/>
        </w:rPr>
        <w:t>A</w:t>
      </w:r>
      <w:r w:rsidR="007B3F79" w:rsidRPr="00C56DA6">
        <w:rPr>
          <w:rFonts w:cstheme="minorHAnsi"/>
          <w:lang w:val="en-GB"/>
        </w:rPr>
        <w:t xml:space="preserve">nd </w:t>
      </w:r>
      <w:r w:rsidR="0034437D" w:rsidRPr="00C56DA6">
        <w:rPr>
          <w:rFonts w:cstheme="minorHAnsi"/>
          <w:lang w:val="en-GB"/>
        </w:rPr>
        <w:t>in Coulomb</w:t>
      </w:r>
      <w:r w:rsidR="00FE57E3" w:rsidRPr="00C56DA6">
        <w:rPr>
          <w:rFonts w:cstheme="minorHAnsi"/>
          <w:lang w:val="en-GB"/>
        </w:rPr>
        <w:t>,</w:t>
      </w:r>
      <w:r w:rsidR="0034437D" w:rsidRPr="00C56DA6">
        <w:rPr>
          <w:rFonts w:cstheme="minorHAnsi"/>
          <w:lang w:val="en-GB"/>
        </w:rPr>
        <w:t xml:space="preserve"> </w:t>
      </w:r>
      <w:r w:rsidR="007B3F79" w:rsidRPr="00C56DA6">
        <w:rPr>
          <w:rFonts w:cstheme="minorHAnsi"/>
          <w:lang w:val="en-GB"/>
        </w:rPr>
        <w:t xml:space="preserve">there is an additional attracting </w:t>
      </w:r>
      <w:r w:rsidR="0011175B" w:rsidRPr="00C56DA6">
        <w:rPr>
          <w:rFonts w:cstheme="minorHAnsi"/>
          <w:lang w:val="en-GB"/>
        </w:rPr>
        <w:t>or</w:t>
      </w:r>
      <w:r w:rsidR="007B3F79" w:rsidRPr="00C56DA6">
        <w:rPr>
          <w:rFonts w:cstheme="minorHAnsi"/>
          <w:lang w:val="en-GB"/>
        </w:rPr>
        <w:t xml:space="preserve"> repelling force</w:t>
      </w:r>
      <w:r w:rsidR="00FE57E3" w:rsidRPr="00C56DA6">
        <w:rPr>
          <w:rFonts w:cstheme="minorHAnsi"/>
          <w:lang w:val="en-GB"/>
        </w:rPr>
        <w:t xml:space="preserve"> countering this distance reduction</w:t>
      </w:r>
      <w:r w:rsidRPr="00C56DA6">
        <w:rPr>
          <w:rFonts w:cstheme="minorHAnsi"/>
          <w:lang w:val="en-GB"/>
        </w:rPr>
        <w:t>,</w:t>
      </w:r>
      <w:r w:rsidR="007B3F79" w:rsidRPr="00C56DA6">
        <w:rPr>
          <w:rFonts w:cstheme="minorHAnsi"/>
          <w:lang w:val="en-GB"/>
        </w:rPr>
        <w:t xml:space="preserve"> due to the orbits of </w:t>
      </w:r>
      <w:r w:rsidR="007B3F79" w:rsidRPr="00C56DA6">
        <w:rPr>
          <w:rFonts w:cstheme="minorHAnsi"/>
          <w:i/>
          <w:lang w:val="en-GB"/>
        </w:rPr>
        <w:t>smaller</w:t>
      </w:r>
      <w:r w:rsidR="007B3F79" w:rsidRPr="00C56DA6">
        <w:rPr>
          <w:rFonts w:cstheme="minorHAnsi"/>
          <w:lang w:val="en-GB"/>
        </w:rPr>
        <w:t xml:space="preserve"> particles or objects, linking together </w:t>
      </w:r>
      <w:r w:rsidR="0011175B" w:rsidRPr="00C56DA6">
        <w:rPr>
          <w:rFonts w:cstheme="minorHAnsi"/>
          <w:lang w:val="en-GB"/>
        </w:rPr>
        <w:t xml:space="preserve">but </w:t>
      </w:r>
      <w:proofErr w:type="gramStart"/>
      <w:r w:rsidR="0011175B" w:rsidRPr="00C56DA6">
        <w:rPr>
          <w:rFonts w:cstheme="minorHAnsi"/>
          <w:lang w:val="en-GB"/>
        </w:rPr>
        <w:t>keeping apart,</w:t>
      </w:r>
      <w:proofErr w:type="gramEnd"/>
      <w:r w:rsidR="007B3F79" w:rsidRPr="00C56DA6">
        <w:rPr>
          <w:rFonts w:cstheme="minorHAnsi"/>
          <w:lang w:val="en-GB"/>
        </w:rPr>
        <w:t xml:space="preserve"> </w:t>
      </w:r>
      <w:r w:rsidR="007B3F79" w:rsidRPr="00C56DA6">
        <w:rPr>
          <w:rFonts w:cstheme="minorHAnsi"/>
          <w:i/>
          <w:lang w:val="en-GB"/>
        </w:rPr>
        <w:t>larger</w:t>
      </w:r>
      <w:r w:rsidR="007B3F79" w:rsidRPr="00C56DA6">
        <w:rPr>
          <w:rFonts w:cstheme="minorHAnsi"/>
          <w:lang w:val="en-GB"/>
        </w:rPr>
        <w:t xml:space="preserve"> particles or objects. This additional attracting </w:t>
      </w:r>
      <w:r w:rsidR="0011175B" w:rsidRPr="00C56DA6">
        <w:rPr>
          <w:rFonts w:cstheme="minorHAnsi"/>
          <w:lang w:val="en-GB"/>
        </w:rPr>
        <w:t>or</w:t>
      </w:r>
      <w:r w:rsidR="007B3F79" w:rsidRPr="00C56DA6">
        <w:rPr>
          <w:rFonts w:cstheme="minorHAnsi"/>
          <w:lang w:val="en-GB"/>
        </w:rPr>
        <w:t xml:space="preserve"> repelling force counteract</w:t>
      </w:r>
      <w:r w:rsidR="00FE57E3" w:rsidRPr="00C56DA6">
        <w:rPr>
          <w:rFonts w:cstheme="minorHAnsi"/>
          <w:lang w:val="en-GB"/>
        </w:rPr>
        <w:t>s</w:t>
      </w:r>
      <w:r w:rsidR="007B3F79" w:rsidRPr="00C56DA6">
        <w:rPr>
          <w:rFonts w:cstheme="minorHAnsi"/>
          <w:lang w:val="en-GB"/>
        </w:rPr>
        <w:t xml:space="preserve"> the first </w:t>
      </w:r>
      <w:r w:rsidR="007B3F79" w:rsidRPr="00C56DA6">
        <w:rPr>
          <w:rFonts w:cstheme="minorHAnsi"/>
          <w:lang w:val="en-GB"/>
        </w:rPr>
        <w:lastRenderedPageBreak/>
        <w:t xml:space="preserve">distance reduction due to </w:t>
      </w:r>
      <w:r w:rsidRPr="00C56DA6">
        <w:rPr>
          <w:rFonts w:cstheme="minorHAnsi"/>
          <w:lang w:val="en-GB"/>
        </w:rPr>
        <w:t xml:space="preserve">the inner </w:t>
      </w:r>
      <w:r w:rsidR="007B3F79" w:rsidRPr="00C56DA6">
        <w:rPr>
          <w:rFonts w:cstheme="minorHAnsi"/>
          <w:lang w:val="en-GB"/>
        </w:rPr>
        <w:t>expansion, through constantly enlarging orbits keeping the particles or objects apart.</w:t>
      </w:r>
    </w:p>
    <w:p w14:paraId="0D23B7B5" w14:textId="4B34BF98" w:rsidR="007B3F79" w:rsidRPr="00C56DA6" w:rsidRDefault="007B3F79" w:rsidP="007B3F79">
      <w:pPr>
        <w:ind w:firstLine="340"/>
        <w:rPr>
          <w:rFonts w:cstheme="minorHAnsi"/>
          <w:lang w:val="en-GB"/>
        </w:rPr>
      </w:pPr>
      <w:r w:rsidRPr="00C56DA6">
        <w:rPr>
          <w:rFonts w:cstheme="minorHAnsi"/>
          <w:lang w:val="en-GB"/>
        </w:rPr>
        <w:t xml:space="preserve">For example, solar systems can attract or repel each other depending on the speed at which the rogue planets </w:t>
      </w:r>
      <w:r w:rsidR="00FE57E3" w:rsidRPr="00C56DA6">
        <w:rPr>
          <w:rFonts w:cstheme="minorHAnsi"/>
          <w:lang w:val="en-GB"/>
        </w:rPr>
        <w:t xml:space="preserve">are orbiting </w:t>
      </w:r>
      <w:r w:rsidRPr="00C56DA6">
        <w:rPr>
          <w:rFonts w:cstheme="minorHAnsi"/>
          <w:lang w:val="en-GB"/>
        </w:rPr>
        <w:t xml:space="preserve">between them. The faster the orbits, due to more matter being added to the system or pressure added, and the more spaced out the orbits will become, seeming to be a repelling force between solar systems. </w:t>
      </w:r>
    </w:p>
    <w:p w14:paraId="267B4AC0" w14:textId="14F67184" w:rsidR="00B97CDF" w:rsidRPr="00C56DA6" w:rsidRDefault="007B3F79" w:rsidP="007B3F79">
      <w:pPr>
        <w:ind w:firstLine="340"/>
        <w:rPr>
          <w:rFonts w:cstheme="minorHAnsi"/>
          <w:lang w:val="en-GB"/>
        </w:rPr>
      </w:pPr>
      <w:r w:rsidRPr="00C56DA6">
        <w:rPr>
          <w:rFonts w:cstheme="minorHAnsi"/>
          <w:lang w:val="en-GB"/>
        </w:rPr>
        <w:t xml:space="preserve">The slower the orbits of the rogue planets, due to matter leaving the system or being destroyed, or the pressure being relieved, the smaller the orbits will become, seeming to be an attracting force. </w:t>
      </w:r>
      <w:proofErr w:type="gramStart"/>
      <w:r w:rsidR="0011175B" w:rsidRPr="00C56DA6">
        <w:rPr>
          <w:rFonts w:cstheme="minorHAnsi"/>
          <w:lang w:val="en-GB"/>
        </w:rPr>
        <w:t>All of</w:t>
      </w:r>
      <w:proofErr w:type="gramEnd"/>
      <w:r w:rsidR="0011175B" w:rsidRPr="00C56DA6">
        <w:rPr>
          <w:rFonts w:cstheme="minorHAnsi"/>
          <w:lang w:val="en-GB"/>
        </w:rPr>
        <w:t xml:space="preserve"> this while </w:t>
      </w:r>
      <w:r w:rsidR="00887968" w:rsidRPr="00C56DA6">
        <w:rPr>
          <w:rFonts w:cstheme="minorHAnsi"/>
          <w:lang w:val="en-GB"/>
        </w:rPr>
        <w:t xml:space="preserve">still counteracting the distance reduction due to their inner expansion, in other words, due to gravity. </w:t>
      </w:r>
      <w:r w:rsidRPr="00C56DA6">
        <w:rPr>
          <w:rFonts w:cstheme="minorHAnsi"/>
          <w:lang w:val="en-GB"/>
        </w:rPr>
        <w:t xml:space="preserve">Solar systems are electrons, it is the same whether we are talking at the smaller scale or the larger one. </w:t>
      </w:r>
    </w:p>
    <w:p w14:paraId="2E4B4923" w14:textId="3E538DFF" w:rsidR="007B3F79" w:rsidRPr="00C56DA6" w:rsidRDefault="00B97CDF" w:rsidP="007B3F79">
      <w:pPr>
        <w:ind w:firstLine="340"/>
        <w:rPr>
          <w:rFonts w:cstheme="minorHAnsi"/>
          <w:lang w:val="en-GB"/>
        </w:rPr>
      </w:pPr>
      <w:r w:rsidRPr="00C56DA6">
        <w:rPr>
          <w:rFonts w:cstheme="minorHAnsi"/>
          <w:lang w:val="en-GB"/>
        </w:rPr>
        <w:t>Coulomb’s Law measures this force keeping the objects apart, while Newton measures the overall distance reduction between all objects due to their constant inner expansion, which never stops, even in a cloud of electrons completely immobile between two charged rods in static electricity.</w:t>
      </w:r>
    </w:p>
    <w:p w14:paraId="194187E7" w14:textId="23BA140F" w:rsidR="007B3F79" w:rsidRPr="00C56DA6" w:rsidRDefault="00B97CDF" w:rsidP="007B3F79">
      <w:pPr>
        <w:ind w:firstLine="340"/>
        <w:rPr>
          <w:rFonts w:cstheme="minorHAnsi"/>
          <w:lang w:val="en-GB"/>
        </w:rPr>
      </w:pPr>
      <w:r w:rsidRPr="00C56DA6">
        <w:rPr>
          <w:rFonts w:cstheme="minorHAnsi"/>
          <w:lang w:val="en-GB"/>
        </w:rPr>
        <w:t xml:space="preserve">There are no more charges or charged particles in Atomic Expansion Theory. </w:t>
      </w:r>
      <w:r w:rsidR="007B3F79" w:rsidRPr="00C56DA6">
        <w:rPr>
          <w:rFonts w:cstheme="minorHAnsi"/>
          <w:lang w:val="en-GB"/>
        </w:rPr>
        <w:t>Electrons can attract or repel each other</w:t>
      </w:r>
      <w:r w:rsidR="004914EA" w:rsidRPr="00C56DA6">
        <w:rPr>
          <w:rFonts w:cstheme="minorHAnsi"/>
          <w:lang w:val="en-GB"/>
        </w:rPr>
        <w:t>,</w:t>
      </w:r>
      <w:r w:rsidR="007B3F79" w:rsidRPr="00C56DA6">
        <w:rPr>
          <w:rFonts w:cstheme="minorHAnsi"/>
          <w:lang w:val="en-GB"/>
        </w:rPr>
        <w:t xml:space="preserve"> depending on the speed at which the neutrinos linking them together are orbiting. The faster the orbits of the neutrinos</w:t>
      </w:r>
      <w:r w:rsidR="00CF1491" w:rsidRPr="00C56DA6">
        <w:rPr>
          <w:rFonts w:cstheme="minorHAnsi"/>
          <w:lang w:val="en-GB"/>
        </w:rPr>
        <w:t> -</w:t>
      </w:r>
      <w:r w:rsidR="007B3F79" w:rsidRPr="00C56DA6">
        <w:rPr>
          <w:rFonts w:cstheme="minorHAnsi"/>
          <w:lang w:val="en-GB"/>
        </w:rPr>
        <w:t xml:space="preserve"> due to more energy being added to the system, like more electrons through heat for example, or added pressure being added by squeezing the entire system</w:t>
      </w:r>
      <w:r w:rsidR="00CF1491" w:rsidRPr="00C56DA6">
        <w:rPr>
          <w:rFonts w:cstheme="minorHAnsi"/>
          <w:lang w:val="en-GB"/>
        </w:rPr>
        <w:t> -</w:t>
      </w:r>
      <w:r w:rsidR="007B3F79" w:rsidRPr="00C56DA6">
        <w:rPr>
          <w:rFonts w:cstheme="minorHAnsi"/>
          <w:lang w:val="en-GB"/>
        </w:rPr>
        <w:t xml:space="preserve"> the larger the orbits of the neutrinos will be, seeming to be a repelling force. And vice versa for the slower orbits of the neutrinos creating an attracting force between the electrons. </w:t>
      </w:r>
    </w:p>
    <w:p w14:paraId="7B96695D" w14:textId="6A13BEAB" w:rsidR="00887968" w:rsidRPr="00C56DA6" w:rsidRDefault="007B3F79" w:rsidP="00887968">
      <w:pPr>
        <w:ind w:firstLine="340"/>
        <w:rPr>
          <w:rFonts w:cstheme="minorHAnsi"/>
          <w:lang w:val="en-GB"/>
        </w:rPr>
      </w:pPr>
      <w:r w:rsidRPr="00C56DA6">
        <w:rPr>
          <w:rFonts w:cstheme="minorHAnsi"/>
          <w:lang w:val="en-GB"/>
        </w:rPr>
        <w:t>The same goes for galaxies</w:t>
      </w:r>
      <w:r w:rsidR="00B97CDF" w:rsidRPr="00C56DA6">
        <w:rPr>
          <w:rFonts w:cstheme="minorHAnsi"/>
          <w:lang w:val="en-GB"/>
        </w:rPr>
        <w:t>. T</w:t>
      </w:r>
      <w:r w:rsidRPr="00C56DA6">
        <w:rPr>
          <w:rFonts w:cstheme="minorHAnsi"/>
          <w:lang w:val="en-GB"/>
        </w:rPr>
        <w:t>he rogue solar systems orbiting between them and linking them together, can orbit faster in longer orbits</w:t>
      </w:r>
      <w:r w:rsidR="0011175B" w:rsidRPr="00C56DA6">
        <w:rPr>
          <w:rFonts w:cstheme="minorHAnsi"/>
          <w:lang w:val="en-GB"/>
        </w:rPr>
        <w:t xml:space="preserve">, </w:t>
      </w:r>
      <w:r w:rsidRPr="00C56DA6">
        <w:rPr>
          <w:rFonts w:cstheme="minorHAnsi"/>
          <w:lang w:val="en-GB"/>
        </w:rPr>
        <w:t>the galaxies are then being repelled, or orbit slower in shorter orbits</w:t>
      </w:r>
      <w:r w:rsidR="0011175B" w:rsidRPr="00C56DA6">
        <w:rPr>
          <w:rFonts w:cstheme="minorHAnsi"/>
          <w:lang w:val="en-GB"/>
        </w:rPr>
        <w:t>,</w:t>
      </w:r>
      <w:r w:rsidRPr="00C56DA6">
        <w:rPr>
          <w:rFonts w:cstheme="minorHAnsi"/>
          <w:lang w:val="en-GB"/>
        </w:rPr>
        <w:t xml:space="preserve"> the galaxies are then attracting each other. </w:t>
      </w:r>
      <w:r w:rsidR="00901EE5" w:rsidRPr="00C56DA6">
        <w:rPr>
          <w:rFonts w:cstheme="minorHAnsi"/>
          <w:lang w:val="en-GB"/>
        </w:rPr>
        <w:t>And yet, all these galaxies and solar systems continue to expand constantly, and their orbits are constantly enlarging</w:t>
      </w:r>
      <w:r w:rsidR="0011175B" w:rsidRPr="00C56DA6">
        <w:rPr>
          <w:rFonts w:cstheme="minorHAnsi"/>
          <w:lang w:val="en-GB"/>
        </w:rPr>
        <w:t xml:space="preserve"> in an acceleration,</w:t>
      </w:r>
      <w:r w:rsidR="00901EE5" w:rsidRPr="00C56DA6">
        <w:rPr>
          <w:rFonts w:cstheme="minorHAnsi"/>
          <w:lang w:val="en-GB"/>
        </w:rPr>
        <w:t xml:space="preserve"> to compensate for the </w:t>
      </w:r>
      <w:r w:rsidR="0011175B" w:rsidRPr="00C56DA6">
        <w:rPr>
          <w:rFonts w:cstheme="minorHAnsi"/>
          <w:lang w:val="en-GB"/>
        </w:rPr>
        <w:t xml:space="preserve">accelerating </w:t>
      </w:r>
      <w:r w:rsidR="00901EE5" w:rsidRPr="00C56DA6">
        <w:rPr>
          <w:rFonts w:cstheme="minorHAnsi"/>
          <w:lang w:val="en-GB"/>
        </w:rPr>
        <w:t xml:space="preserve">reduction in distance due </w:t>
      </w:r>
      <w:r w:rsidR="0011175B" w:rsidRPr="00C56DA6">
        <w:rPr>
          <w:rFonts w:cstheme="minorHAnsi"/>
          <w:lang w:val="en-GB"/>
        </w:rPr>
        <w:t>to gravity</w:t>
      </w:r>
      <w:r w:rsidR="00901EE5" w:rsidRPr="00C56DA6">
        <w:rPr>
          <w:rFonts w:cstheme="minorHAnsi"/>
          <w:lang w:val="en-GB"/>
        </w:rPr>
        <w:t xml:space="preserve">. </w:t>
      </w:r>
    </w:p>
    <w:p w14:paraId="0DA2AB59" w14:textId="10701D14" w:rsidR="00901EE5" w:rsidRPr="00C56DA6" w:rsidRDefault="007B3F79" w:rsidP="00887968">
      <w:pPr>
        <w:ind w:firstLine="340"/>
        <w:rPr>
          <w:rFonts w:cstheme="minorHAnsi"/>
          <w:lang w:val="en-GB"/>
        </w:rPr>
      </w:pPr>
      <w:r w:rsidRPr="00C56DA6">
        <w:rPr>
          <w:rFonts w:cstheme="minorHAnsi"/>
          <w:lang w:val="en-GB"/>
        </w:rPr>
        <w:lastRenderedPageBreak/>
        <w:t xml:space="preserve">Galaxies are atoms, and galaxies linked together </w:t>
      </w:r>
      <w:r w:rsidR="0011175B" w:rsidRPr="00C56DA6">
        <w:rPr>
          <w:rFonts w:cstheme="minorHAnsi"/>
          <w:lang w:val="en-GB"/>
        </w:rPr>
        <w:t xml:space="preserve">by solar systems </w:t>
      </w:r>
      <w:r w:rsidRPr="00C56DA6">
        <w:rPr>
          <w:rFonts w:cstheme="minorHAnsi"/>
          <w:lang w:val="en-GB"/>
        </w:rPr>
        <w:t xml:space="preserve">are forming molecules at a larger scale. </w:t>
      </w:r>
      <w:r w:rsidR="0011175B" w:rsidRPr="00C56DA6">
        <w:rPr>
          <w:rFonts w:cstheme="minorHAnsi"/>
          <w:lang w:val="en-GB"/>
        </w:rPr>
        <w:t>I</w:t>
      </w:r>
      <w:r w:rsidRPr="00C56DA6">
        <w:rPr>
          <w:rFonts w:cstheme="minorHAnsi"/>
          <w:lang w:val="en-GB"/>
        </w:rPr>
        <w:t xml:space="preserve">t is the same for atoms </w:t>
      </w:r>
      <w:r w:rsidR="0011175B" w:rsidRPr="00C56DA6">
        <w:rPr>
          <w:rFonts w:cstheme="minorHAnsi"/>
          <w:lang w:val="en-GB"/>
        </w:rPr>
        <w:t xml:space="preserve">linked together by </w:t>
      </w:r>
      <w:r w:rsidRPr="00C56DA6">
        <w:rPr>
          <w:rFonts w:cstheme="minorHAnsi"/>
          <w:lang w:val="en-GB"/>
        </w:rPr>
        <w:t>orbit</w:t>
      </w:r>
      <w:r w:rsidR="0011175B" w:rsidRPr="00C56DA6">
        <w:rPr>
          <w:rFonts w:cstheme="minorHAnsi"/>
          <w:lang w:val="en-GB"/>
        </w:rPr>
        <w:t>ing</w:t>
      </w:r>
      <w:r w:rsidRPr="00C56DA6">
        <w:rPr>
          <w:rFonts w:cstheme="minorHAnsi"/>
          <w:lang w:val="en-GB"/>
        </w:rPr>
        <w:t xml:space="preserve"> electrons</w:t>
      </w:r>
      <w:r w:rsidR="0011175B" w:rsidRPr="00C56DA6">
        <w:rPr>
          <w:rFonts w:cstheme="minorHAnsi"/>
          <w:lang w:val="en-GB"/>
        </w:rPr>
        <w:t xml:space="preserve">, </w:t>
      </w:r>
      <w:r w:rsidRPr="00C56DA6">
        <w:rPr>
          <w:rFonts w:cstheme="minorHAnsi"/>
          <w:lang w:val="en-GB"/>
        </w:rPr>
        <w:t xml:space="preserve">together </w:t>
      </w:r>
      <w:r w:rsidR="0011175B" w:rsidRPr="00C56DA6">
        <w:rPr>
          <w:rFonts w:cstheme="minorHAnsi"/>
          <w:lang w:val="en-GB"/>
        </w:rPr>
        <w:t>they compose different</w:t>
      </w:r>
      <w:r w:rsidRPr="00C56DA6">
        <w:rPr>
          <w:rFonts w:cstheme="minorHAnsi"/>
          <w:lang w:val="en-GB"/>
        </w:rPr>
        <w:t xml:space="preserve"> molecules.</w:t>
      </w:r>
      <w:r w:rsidR="00B97CDF" w:rsidRPr="00C56DA6">
        <w:rPr>
          <w:rFonts w:cstheme="minorHAnsi"/>
          <w:lang w:val="en-GB"/>
        </w:rPr>
        <w:t xml:space="preserve"> Eventually we might use Coulomb’s Law, or some similar equation, applied to the larger scale, to measure the </w:t>
      </w:r>
      <w:r w:rsidR="00887968" w:rsidRPr="00C56DA6">
        <w:rPr>
          <w:rFonts w:cstheme="minorHAnsi"/>
          <w:lang w:val="en-GB"/>
        </w:rPr>
        <w:t xml:space="preserve">force between </w:t>
      </w:r>
      <w:r w:rsidR="00B97CDF" w:rsidRPr="00C56DA6">
        <w:rPr>
          <w:rFonts w:cstheme="minorHAnsi"/>
          <w:lang w:val="en-GB"/>
        </w:rPr>
        <w:t xml:space="preserve">solar systems </w:t>
      </w:r>
      <w:r w:rsidR="00887968" w:rsidRPr="00C56DA6">
        <w:rPr>
          <w:rFonts w:cstheme="minorHAnsi"/>
          <w:lang w:val="en-GB"/>
        </w:rPr>
        <w:t xml:space="preserve">linked </w:t>
      </w:r>
      <w:r w:rsidR="00B97CDF" w:rsidRPr="00C56DA6">
        <w:rPr>
          <w:rFonts w:cstheme="minorHAnsi"/>
          <w:lang w:val="en-GB"/>
        </w:rPr>
        <w:t>together</w:t>
      </w:r>
      <w:r w:rsidR="0011175B" w:rsidRPr="00C56DA6">
        <w:rPr>
          <w:rFonts w:cstheme="minorHAnsi"/>
          <w:lang w:val="en-GB"/>
        </w:rPr>
        <w:t xml:space="preserve">. </w:t>
      </w:r>
    </w:p>
    <w:p w14:paraId="711F8CF6" w14:textId="6FE68B60" w:rsidR="007B3F79" w:rsidRPr="00C56DA6" w:rsidRDefault="002B7251" w:rsidP="007B3F79">
      <w:pPr>
        <w:ind w:firstLine="340"/>
        <w:rPr>
          <w:rFonts w:cstheme="minorHAnsi"/>
          <w:lang w:val="en-GB"/>
        </w:rPr>
      </w:pPr>
      <w:r w:rsidRPr="00C56DA6">
        <w:rPr>
          <w:rFonts w:cstheme="minorHAnsi"/>
          <w:lang w:val="en-GB"/>
        </w:rPr>
        <w:t xml:space="preserve">To summarise, Newton’s attracting force, or gravity, </w:t>
      </w:r>
      <w:r w:rsidR="007B3F79" w:rsidRPr="00C56DA6">
        <w:rPr>
          <w:rFonts w:cstheme="minorHAnsi"/>
          <w:lang w:val="en-GB"/>
        </w:rPr>
        <w:t xml:space="preserve">will always reduce the distance between objects due to </w:t>
      </w:r>
      <w:r w:rsidR="0034437D" w:rsidRPr="00C56DA6">
        <w:rPr>
          <w:rFonts w:cstheme="minorHAnsi"/>
          <w:lang w:val="en-GB"/>
        </w:rPr>
        <w:t>the</w:t>
      </w:r>
      <w:r w:rsidR="0011175B" w:rsidRPr="00C56DA6">
        <w:rPr>
          <w:rFonts w:cstheme="minorHAnsi"/>
          <w:lang w:val="en-GB"/>
        </w:rPr>
        <w:t>ir</w:t>
      </w:r>
      <w:r w:rsidR="0034437D" w:rsidRPr="00C56DA6">
        <w:rPr>
          <w:rFonts w:cstheme="minorHAnsi"/>
          <w:lang w:val="en-GB"/>
        </w:rPr>
        <w:t xml:space="preserve"> </w:t>
      </w:r>
      <w:r w:rsidRPr="00C56DA6">
        <w:rPr>
          <w:rFonts w:cstheme="minorHAnsi"/>
          <w:lang w:val="en-GB"/>
        </w:rPr>
        <w:t xml:space="preserve">constant inner </w:t>
      </w:r>
      <w:r w:rsidR="007B3F79" w:rsidRPr="00C56DA6">
        <w:rPr>
          <w:rFonts w:cstheme="minorHAnsi"/>
          <w:lang w:val="en-GB"/>
        </w:rPr>
        <w:t>expansion</w:t>
      </w:r>
      <w:r w:rsidR="0011175B" w:rsidRPr="00C56DA6">
        <w:rPr>
          <w:rFonts w:cstheme="minorHAnsi"/>
          <w:lang w:val="en-GB"/>
        </w:rPr>
        <w:t>.</w:t>
      </w:r>
      <w:r w:rsidR="007B3F79" w:rsidRPr="00C56DA6">
        <w:rPr>
          <w:rFonts w:cstheme="minorHAnsi"/>
          <w:lang w:val="en-GB"/>
        </w:rPr>
        <w:t xml:space="preserve"> </w:t>
      </w:r>
      <w:r w:rsidR="0011175B" w:rsidRPr="00C56DA6">
        <w:rPr>
          <w:rFonts w:cstheme="minorHAnsi"/>
          <w:lang w:val="en-GB"/>
        </w:rPr>
        <w:t>H</w:t>
      </w:r>
      <w:r w:rsidR="007B3F79" w:rsidRPr="00C56DA6">
        <w:rPr>
          <w:rFonts w:cstheme="minorHAnsi"/>
          <w:lang w:val="en-GB"/>
        </w:rPr>
        <w:t xml:space="preserve">owever, gravity can be counteracted by particles orbiting between objects, keeping these objects apart. These orbits can accelerate and enlarge, or decelerate and shrink, changing the distance between these objects </w:t>
      </w:r>
      <w:r w:rsidRPr="00C56DA6">
        <w:rPr>
          <w:rFonts w:cstheme="minorHAnsi"/>
          <w:lang w:val="en-GB"/>
        </w:rPr>
        <w:t>while</w:t>
      </w:r>
      <w:r w:rsidR="007B3F79" w:rsidRPr="00C56DA6">
        <w:rPr>
          <w:rFonts w:cstheme="minorHAnsi"/>
          <w:lang w:val="en-GB"/>
        </w:rPr>
        <w:t xml:space="preserve"> keeping them apart, despite the considerable expansion of all these objects. </w:t>
      </w:r>
      <w:r w:rsidRPr="00C56DA6">
        <w:rPr>
          <w:rFonts w:cstheme="minorHAnsi"/>
          <w:lang w:val="en-GB"/>
        </w:rPr>
        <w:t xml:space="preserve">And this is Coulomb’s attracting or repulsing force. </w:t>
      </w:r>
      <w:r w:rsidR="007B3F79" w:rsidRPr="00C56DA6">
        <w:rPr>
          <w:rFonts w:cstheme="minorHAnsi"/>
          <w:lang w:val="en-GB"/>
        </w:rPr>
        <w:t xml:space="preserve">This is whether we are talking about electrons with orbiting neutrinos, or solar systems with orbiting rogue planets between them. Or atoms with orbiting electrons, or galaxies with orbiting rogue solar systems. </w:t>
      </w:r>
    </w:p>
    <w:p w14:paraId="679B9BB9" w14:textId="188FF35E" w:rsidR="001C0AA4" w:rsidRPr="00C56DA6" w:rsidRDefault="0034437D" w:rsidP="007B3F79">
      <w:pPr>
        <w:ind w:firstLine="340"/>
        <w:rPr>
          <w:rFonts w:cstheme="minorHAnsi"/>
          <w:lang w:val="en-GB"/>
        </w:rPr>
      </w:pPr>
      <w:r w:rsidRPr="00C56DA6">
        <w:rPr>
          <w:rFonts w:cstheme="minorHAnsi"/>
          <w:lang w:val="en-GB"/>
        </w:rPr>
        <w:t xml:space="preserve">It is worth noting here that there are no forces involved per se. It is all an intricate system of smaller particles’ orbits enlarging and contracting, being exchanged between larger particles, pushing </w:t>
      </w:r>
      <w:proofErr w:type="gramStart"/>
      <w:r w:rsidRPr="00C56DA6">
        <w:rPr>
          <w:rFonts w:cstheme="minorHAnsi"/>
          <w:lang w:val="en-GB"/>
        </w:rPr>
        <w:t>back</w:t>
      </w:r>
      <w:proofErr w:type="gramEnd"/>
      <w:r w:rsidRPr="00C56DA6">
        <w:rPr>
          <w:rFonts w:cstheme="minorHAnsi"/>
          <w:lang w:val="en-GB"/>
        </w:rPr>
        <w:t xml:space="preserve"> or pulling together depending on the circumstances. </w:t>
      </w:r>
      <w:r w:rsidR="006C0761" w:rsidRPr="00C56DA6">
        <w:rPr>
          <w:rFonts w:cstheme="minorHAnsi"/>
          <w:lang w:val="en-GB"/>
        </w:rPr>
        <w:t xml:space="preserve">Newton’s Law of Universal Gravitation has now been replaced </w:t>
      </w:r>
      <w:r w:rsidR="004914EA" w:rsidRPr="00C56DA6">
        <w:rPr>
          <w:rFonts w:cstheme="minorHAnsi"/>
          <w:lang w:val="en-GB"/>
        </w:rPr>
        <w:t>by</w:t>
      </w:r>
      <w:r w:rsidR="006C0761" w:rsidRPr="00C56DA6">
        <w:rPr>
          <w:rFonts w:cstheme="minorHAnsi"/>
          <w:lang w:val="en-GB"/>
        </w:rPr>
        <w:t xml:space="preserve"> Mark McCutcheon’s Atomic </w:t>
      </w:r>
      <w:r w:rsidR="00DD4254" w:rsidRPr="00C56DA6">
        <w:rPr>
          <w:rFonts w:cstheme="minorHAnsi"/>
          <w:lang w:val="en-GB"/>
        </w:rPr>
        <w:t xml:space="preserve">and Subatomic </w:t>
      </w:r>
      <w:r w:rsidR="006C0761" w:rsidRPr="00C56DA6">
        <w:rPr>
          <w:rFonts w:cstheme="minorHAnsi"/>
          <w:lang w:val="en-GB"/>
        </w:rPr>
        <w:t xml:space="preserve">Expansion Equation. And </w:t>
      </w:r>
      <w:r w:rsidR="00DD4254" w:rsidRPr="00C56DA6">
        <w:rPr>
          <w:rFonts w:cstheme="minorHAnsi"/>
          <w:lang w:val="en-GB"/>
        </w:rPr>
        <w:t>the discussion above is</w:t>
      </w:r>
      <w:r w:rsidR="006C0761" w:rsidRPr="00C56DA6">
        <w:rPr>
          <w:rFonts w:cstheme="minorHAnsi"/>
          <w:lang w:val="en-GB"/>
        </w:rPr>
        <w:t xml:space="preserve"> how </w:t>
      </w:r>
      <w:r w:rsidR="00DD4254" w:rsidRPr="00C56DA6">
        <w:rPr>
          <w:rFonts w:cstheme="minorHAnsi"/>
          <w:lang w:val="en-GB"/>
        </w:rPr>
        <w:t>I</w:t>
      </w:r>
      <w:r w:rsidR="006C0761" w:rsidRPr="00C56DA6">
        <w:rPr>
          <w:rFonts w:cstheme="minorHAnsi"/>
          <w:lang w:val="en-GB"/>
        </w:rPr>
        <w:t xml:space="preserve"> re-interpret Coulomb’s Law </w:t>
      </w:r>
      <w:proofErr w:type="gramStart"/>
      <w:r w:rsidR="006C0761" w:rsidRPr="00C56DA6">
        <w:rPr>
          <w:rFonts w:cstheme="minorHAnsi"/>
          <w:lang w:val="en-GB"/>
        </w:rPr>
        <w:t>in light of</w:t>
      </w:r>
      <w:proofErr w:type="gramEnd"/>
      <w:r w:rsidR="006C0761" w:rsidRPr="00C56DA6">
        <w:rPr>
          <w:rFonts w:cstheme="minorHAnsi"/>
          <w:lang w:val="en-GB"/>
        </w:rPr>
        <w:t xml:space="preserve"> Atomic Expansion Theory.</w:t>
      </w:r>
      <w:r w:rsidR="00681EC6" w:rsidRPr="00C56DA6">
        <w:rPr>
          <w:rFonts w:cstheme="minorHAnsi"/>
          <w:lang w:val="en-GB"/>
        </w:rPr>
        <w:t xml:space="preserve"> I will discuss this in more detail </w:t>
      </w:r>
      <w:proofErr w:type="gramStart"/>
      <w:r w:rsidR="00681EC6" w:rsidRPr="00C56DA6">
        <w:rPr>
          <w:rFonts w:cstheme="minorHAnsi"/>
          <w:lang w:val="en-GB"/>
        </w:rPr>
        <w:t>later on</w:t>
      </w:r>
      <w:proofErr w:type="gramEnd"/>
      <w:r w:rsidR="00681EC6" w:rsidRPr="00C56DA6">
        <w:rPr>
          <w:rFonts w:cstheme="minorHAnsi"/>
          <w:lang w:val="en-GB"/>
        </w:rPr>
        <w:t xml:space="preserve"> in the book.</w:t>
      </w:r>
    </w:p>
    <w:p w14:paraId="7F91C77B" w14:textId="5E4193EA" w:rsidR="00C324F4" w:rsidRPr="00C56DA6" w:rsidRDefault="00681EC6" w:rsidP="00C324F4">
      <w:pPr>
        <w:ind w:firstLine="340"/>
        <w:rPr>
          <w:rFonts w:cstheme="minorHAnsi"/>
          <w:lang w:val="en-GB"/>
        </w:rPr>
      </w:pPr>
      <w:proofErr w:type="gramStart"/>
      <w:r w:rsidRPr="00C56DA6">
        <w:rPr>
          <w:rFonts w:cstheme="minorHAnsi"/>
          <w:lang w:val="en-GB"/>
        </w:rPr>
        <w:t>Another important point,</w:t>
      </w:r>
      <w:proofErr w:type="gramEnd"/>
      <w:r w:rsidRPr="00C56DA6">
        <w:rPr>
          <w:rFonts w:cstheme="minorHAnsi"/>
          <w:lang w:val="en-GB"/>
        </w:rPr>
        <w:t xml:space="preserve"> is that a</w:t>
      </w:r>
      <w:r w:rsidR="00C324F4" w:rsidRPr="00C56DA6">
        <w:rPr>
          <w:rFonts w:cstheme="minorHAnsi"/>
          <w:lang w:val="en-GB"/>
        </w:rPr>
        <w:t>n orbit does not really counteract the distance reduction of gravity</w:t>
      </w:r>
      <w:r w:rsidR="00EF0BCD" w:rsidRPr="00C56DA6">
        <w:rPr>
          <w:rFonts w:cstheme="minorHAnsi"/>
          <w:lang w:val="en-GB"/>
        </w:rPr>
        <w:t>.</w:t>
      </w:r>
      <w:r w:rsidR="00C324F4" w:rsidRPr="00C56DA6">
        <w:rPr>
          <w:rFonts w:cstheme="minorHAnsi"/>
          <w:lang w:val="en-GB"/>
        </w:rPr>
        <w:t xml:space="preserve"> </w:t>
      </w:r>
      <w:r w:rsidR="00EF0BCD" w:rsidRPr="00C56DA6">
        <w:rPr>
          <w:rFonts w:cstheme="minorHAnsi"/>
          <w:lang w:val="en-GB"/>
        </w:rPr>
        <w:t>A</w:t>
      </w:r>
      <w:r w:rsidR="00C324F4" w:rsidRPr="00C56DA6">
        <w:rPr>
          <w:rFonts w:cstheme="minorHAnsi"/>
          <w:lang w:val="en-GB"/>
        </w:rPr>
        <w:t>n orbit is just another outcome of the geometry of expansion, as much as th</w:t>
      </w:r>
      <w:r w:rsidR="00DD4254" w:rsidRPr="00C56DA6">
        <w:rPr>
          <w:rFonts w:cstheme="minorHAnsi"/>
          <w:lang w:val="en-GB"/>
        </w:rPr>
        <w:t>e</w:t>
      </w:r>
      <w:r w:rsidR="00C324F4" w:rsidRPr="00C56DA6">
        <w:rPr>
          <w:rFonts w:cstheme="minorHAnsi"/>
          <w:lang w:val="en-GB"/>
        </w:rPr>
        <w:t xml:space="preserve"> distance reduction in gravity is. However, in both cases</w:t>
      </w:r>
      <w:r w:rsidR="00EF0BCD" w:rsidRPr="00C56DA6">
        <w:rPr>
          <w:rFonts w:cstheme="minorHAnsi"/>
          <w:lang w:val="en-GB"/>
        </w:rPr>
        <w:t>,</w:t>
      </w:r>
      <w:r w:rsidR="00C324F4" w:rsidRPr="00C56DA6">
        <w:rPr>
          <w:rFonts w:cstheme="minorHAnsi"/>
          <w:lang w:val="en-GB"/>
        </w:rPr>
        <w:t xml:space="preserve"> </w:t>
      </w:r>
      <w:r w:rsidR="00234471" w:rsidRPr="00C56DA6">
        <w:rPr>
          <w:rFonts w:cstheme="minorHAnsi"/>
          <w:lang w:val="en-GB"/>
        </w:rPr>
        <w:t xml:space="preserve">the </w:t>
      </w:r>
      <w:r w:rsidR="00C324F4" w:rsidRPr="00C56DA6">
        <w:rPr>
          <w:rFonts w:cstheme="minorHAnsi"/>
          <w:lang w:val="en-GB"/>
        </w:rPr>
        <w:t>distance reduces between everything, if not between the objects in orbits</w:t>
      </w:r>
      <w:r w:rsidR="00616006" w:rsidRPr="00C56DA6">
        <w:rPr>
          <w:rFonts w:cstheme="minorHAnsi"/>
          <w:lang w:val="en-GB"/>
        </w:rPr>
        <w:t xml:space="preserve"> within a particular system</w:t>
      </w:r>
      <w:r w:rsidR="00C324F4" w:rsidRPr="00C56DA6">
        <w:rPr>
          <w:rFonts w:cstheme="minorHAnsi"/>
          <w:lang w:val="en-GB"/>
        </w:rPr>
        <w:t>, at least between the overall objects they form, and other such objects elsewhere in their surroundings</w:t>
      </w:r>
      <w:r w:rsidRPr="00C56DA6">
        <w:rPr>
          <w:rFonts w:cstheme="minorHAnsi"/>
          <w:lang w:val="en-GB"/>
        </w:rPr>
        <w:t>.</w:t>
      </w:r>
      <w:r w:rsidR="00C324F4" w:rsidRPr="00C56DA6">
        <w:rPr>
          <w:rFonts w:cstheme="minorHAnsi"/>
          <w:lang w:val="en-GB"/>
        </w:rPr>
        <w:t xml:space="preserve"> </w:t>
      </w:r>
      <w:r w:rsidRPr="00C56DA6">
        <w:rPr>
          <w:rFonts w:cstheme="minorHAnsi"/>
          <w:lang w:val="en-GB"/>
        </w:rPr>
        <w:t>L</w:t>
      </w:r>
      <w:r w:rsidR="00C324F4" w:rsidRPr="00C56DA6">
        <w:rPr>
          <w:rFonts w:cstheme="minorHAnsi"/>
          <w:lang w:val="en-GB"/>
        </w:rPr>
        <w:t xml:space="preserve">ike the distance between two </w:t>
      </w:r>
      <w:r w:rsidR="00616006" w:rsidRPr="00C56DA6">
        <w:rPr>
          <w:rFonts w:cstheme="minorHAnsi"/>
          <w:lang w:val="en-GB"/>
        </w:rPr>
        <w:t>grouping</w:t>
      </w:r>
      <w:r w:rsidR="00C324F4" w:rsidRPr="00C56DA6">
        <w:rPr>
          <w:rFonts w:cstheme="minorHAnsi"/>
          <w:lang w:val="en-GB"/>
        </w:rPr>
        <w:t>s of linked solar systems, for example, or two clusters of electrons</w:t>
      </w:r>
      <w:r w:rsidR="00DD4254" w:rsidRPr="00C56DA6">
        <w:rPr>
          <w:rFonts w:cstheme="minorHAnsi"/>
          <w:lang w:val="en-GB"/>
        </w:rPr>
        <w:t>,</w:t>
      </w:r>
      <w:r w:rsidR="00EF0BCD" w:rsidRPr="00C56DA6">
        <w:rPr>
          <w:rFonts w:cstheme="minorHAnsi"/>
          <w:lang w:val="en-GB"/>
        </w:rPr>
        <w:t xml:space="preserve"> which would not be linked together by orbiting electrons.</w:t>
      </w:r>
    </w:p>
    <w:p w14:paraId="7997ADEB" w14:textId="335D7B03" w:rsidR="0034437D" w:rsidRPr="00C56DA6" w:rsidRDefault="007B3F79" w:rsidP="0034437D">
      <w:pPr>
        <w:ind w:firstLine="340"/>
        <w:rPr>
          <w:rFonts w:cstheme="minorHAnsi"/>
          <w:lang w:val="en-GB"/>
        </w:rPr>
      </w:pPr>
      <w:r w:rsidRPr="00C56DA6">
        <w:rPr>
          <w:rFonts w:cstheme="minorHAnsi"/>
          <w:lang w:val="en-GB"/>
        </w:rPr>
        <w:lastRenderedPageBreak/>
        <w:t xml:space="preserve">In </w:t>
      </w:r>
      <w:r w:rsidR="00370C10" w:rsidRPr="00C56DA6">
        <w:rPr>
          <w:rFonts w:cstheme="minorHAnsi"/>
          <w:i/>
          <w:iCs/>
          <w:lang w:val="en-GB"/>
        </w:rPr>
        <w:t>New Age Physics</w:t>
      </w:r>
      <w:r w:rsidRPr="00C56DA6">
        <w:rPr>
          <w:rFonts w:cstheme="minorHAnsi"/>
          <w:i/>
          <w:iCs/>
          <w:lang w:val="en-GB"/>
        </w:rPr>
        <w:t>,</w:t>
      </w:r>
      <w:r w:rsidRPr="00C56DA6">
        <w:rPr>
          <w:rFonts w:cstheme="minorHAnsi"/>
          <w:lang w:val="en-GB"/>
        </w:rPr>
        <w:t xml:space="preserve"> </w:t>
      </w:r>
      <w:r w:rsidR="003E306E" w:rsidRPr="00C56DA6">
        <w:rPr>
          <w:rFonts w:cstheme="minorHAnsi"/>
          <w:lang w:val="en-GB"/>
        </w:rPr>
        <w:t>when</w:t>
      </w:r>
      <w:r w:rsidRPr="00C56DA6">
        <w:rPr>
          <w:rFonts w:cstheme="minorHAnsi"/>
          <w:lang w:val="en-GB"/>
        </w:rPr>
        <w:t xml:space="preserve"> applied to </w:t>
      </w:r>
      <w:r w:rsidR="00AF7439" w:rsidRPr="00C56DA6">
        <w:rPr>
          <w:rFonts w:cstheme="minorHAnsi"/>
          <w:lang w:val="en-GB"/>
        </w:rPr>
        <w:t>ultraterrestrials</w:t>
      </w:r>
      <w:r w:rsidRPr="00C56DA6">
        <w:rPr>
          <w:rFonts w:cstheme="minorHAnsi"/>
          <w:lang w:val="en-GB"/>
        </w:rPr>
        <w:t xml:space="preserve"> and their physics, you add to this the frequency or speed at which the neutrinos and electrons are orbiting everywhere, which affects the size of these particles and how fast they vibrate, establishing in which dimension these objects exist in. </w:t>
      </w:r>
    </w:p>
    <w:p w14:paraId="727706FD" w14:textId="5BDEC367" w:rsidR="007B3F79" w:rsidRPr="00C56DA6" w:rsidRDefault="003E306E" w:rsidP="007A4A44">
      <w:pPr>
        <w:ind w:firstLine="340"/>
        <w:rPr>
          <w:rFonts w:cstheme="minorHAnsi"/>
          <w:lang w:val="en-GB"/>
        </w:rPr>
      </w:pPr>
      <w:r w:rsidRPr="00C56DA6">
        <w:rPr>
          <w:rFonts w:cstheme="minorHAnsi"/>
          <w:lang w:val="en-GB"/>
        </w:rPr>
        <w:t xml:space="preserve">There could be many planets, solar </w:t>
      </w:r>
      <w:proofErr w:type="gramStart"/>
      <w:r w:rsidRPr="00C56DA6">
        <w:rPr>
          <w:rFonts w:cstheme="minorHAnsi"/>
          <w:lang w:val="en-GB"/>
        </w:rPr>
        <w:t>systems</w:t>
      </w:r>
      <w:proofErr w:type="gramEnd"/>
      <w:r w:rsidRPr="00C56DA6">
        <w:rPr>
          <w:rFonts w:cstheme="minorHAnsi"/>
          <w:lang w:val="en-GB"/>
        </w:rPr>
        <w:t xml:space="preserve"> and galaxies that we don’t even see </w:t>
      </w:r>
      <w:r w:rsidR="00234471" w:rsidRPr="00C56DA6">
        <w:rPr>
          <w:rFonts w:cstheme="minorHAnsi"/>
          <w:lang w:val="en-GB"/>
        </w:rPr>
        <w:t xml:space="preserve">or </w:t>
      </w:r>
      <w:r w:rsidR="00DD4254" w:rsidRPr="00C56DA6">
        <w:rPr>
          <w:rFonts w:cstheme="minorHAnsi"/>
          <w:lang w:val="en-GB"/>
        </w:rPr>
        <w:t xml:space="preserve">can </w:t>
      </w:r>
      <w:r w:rsidRPr="00C56DA6">
        <w:rPr>
          <w:rFonts w:cstheme="minorHAnsi"/>
          <w:lang w:val="en-GB"/>
        </w:rPr>
        <w:t xml:space="preserve">interact with. </w:t>
      </w:r>
      <w:r w:rsidR="00C324F4" w:rsidRPr="00C56DA6">
        <w:rPr>
          <w:rFonts w:cstheme="minorHAnsi"/>
          <w:lang w:val="en-GB"/>
        </w:rPr>
        <w:t xml:space="preserve">It is doubtful they could have much impact on what we can see and interact with, but who knows. </w:t>
      </w:r>
      <w:r w:rsidRPr="00C56DA6">
        <w:rPr>
          <w:rFonts w:cstheme="minorHAnsi"/>
          <w:lang w:val="en-GB"/>
        </w:rPr>
        <w:t xml:space="preserve">This is however not the solution to resolve the missing dark matter of the universe, since this </w:t>
      </w:r>
      <w:r w:rsidR="00C324F4" w:rsidRPr="00C56DA6">
        <w:rPr>
          <w:rFonts w:cstheme="minorHAnsi"/>
          <w:lang w:val="en-GB"/>
        </w:rPr>
        <w:t>dark matter was only invented for</w:t>
      </w:r>
      <w:r w:rsidRPr="00C56DA6">
        <w:rPr>
          <w:rFonts w:cstheme="minorHAnsi"/>
          <w:lang w:val="en-GB"/>
        </w:rPr>
        <w:t xml:space="preserve"> Einstein’s theories</w:t>
      </w:r>
      <w:r w:rsidR="00C324F4" w:rsidRPr="00C56DA6">
        <w:rPr>
          <w:rFonts w:cstheme="minorHAnsi"/>
          <w:lang w:val="en-GB"/>
        </w:rPr>
        <w:t xml:space="preserve"> to still work</w:t>
      </w:r>
      <w:r w:rsidRPr="00C56DA6">
        <w:rPr>
          <w:rFonts w:cstheme="minorHAnsi"/>
          <w:lang w:val="en-GB"/>
        </w:rPr>
        <w:t>, which we no longer have any use for in Atomic Expansion Theory.</w:t>
      </w:r>
      <w:r w:rsidR="006363E7" w:rsidRPr="00C56DA6">
        <w:rPr>
          <w:rFonts w:cstheme="minorHAnsi"/>
          <w:lang w:val="en-GB"/>
        </w:rPr>
        <w:t xml:space="preserve"> We can all stop looking for dark matter or dark energy</w:t>
      </w:r>
      <w:r w:rsidR="00A2683D" w:rsidRPr="00C56DA6">
        <w:rPr>
          <w:rFonts w:cstheme="minorHAnsi"/>
          <w:lang w:val="en-GB"/>
        </w:rPr>
        <w:t>, the sooner the better.</w:t>
      </w:r>
    </w:p>
    <w:p w14:paraId="4208DAE9" w14:textId="341BEE6F" w:rsidR="007B3F79" w:rsidRPr="00C56DA6" w:rsidRDefault="00ED4F1C" w:rsidP="007A4A44">
      <w:pPr>
        <w:pStyle w:val="Heading2"/>
        <w:rPr>
          <w:lang w:val="en-GB"/>
        </w:rPr>
      </w:pPr>
      <w:bookmarkStart w:id="59" w:name="_1.14_A_different"/>
      <w:bookmarkStart w:id="60" w:name="_2.13_A_different"/>
      <w:bookmarkStart w:id="61" w:name="_Toc113022269"/>
      <w:bookmarkEnd w:id="59"/>
      <w:bookmarkEnd w:id="60"/>
      <w:r w:rsidRPr="00C56DA6">
        <w:rPr>
          <w:lang w:val="en-GB"/>
        </w:rPr>
        <w:t>2</w:t>
      </w:r>
      <w:r w:rsidR="007B3F79" w:rsidRPr="00C56DA6">
        <w:rPr>
          <w:lang w:val="en-GB"/>
        </w:rPr>
        <w:t>.1</w:t>
      </w:r>
      <w:r w:rsidRPr="00C56DA6">
        <w:rPr>
          <w:lang w:val="en-GB"/>
        </w:rPr>
        <w:t>3</w:t>
      </w:r>
      <w:r w:rsidR="007B3F79" w:rsidRPr="00C56DA6">
        <w:rPr>
          <w:lang w:val="en-GB"/>
        </w:rPr>
        <w:t xml:space="preserve"> A different concept of positively and negatively charged particles in Atomic Expansion Theory</w:t>
      </w:r>
      <w:bookmarkEnd w:id="61"/>
    </w:p>
    <w:p w14:paraId="3EE50658" w14:textId="77777777" w:rsidR="00197AB6" w:rsidRPr="00C56DA6" w:rsidRDefault="007B3F79" w:rsidP="00197AB6">
      <w:pPr>
        <w:ind w:firstLine="340"/>
        <w:rPr>
          <w:rFonts w:cstheme="minorHAnsi"/>
          <w:lang w:val="en-GB"/>
        </w:rPr>
      </w:pPr>
      <w:r w:rsidRPr="00C56DA6">
        <w:rPr>
          <w:rFonts w:cstheme="minorHAnsi"/>
          <w:lang w:val="en-GB"/>
        </w:rPr>
        <w:t>Only the particles exchanging smaller particles orbit</w:t>
      </w:r>
      <w:r w:rsidR="00720FB5" w:rsidRPr="00C56DA6">
        <w:rPr>
          <w:rFonts w:cstheme="minorHAnsi"/>
          <w:lang w:val="en-GB"/>
        </w:rPr>
        <w:t>ing</w:t>
      </w:r>
      <w:r w:rsidRPr="00C56DA6">
        <w:rPr>
          <w:rFonts w:cstheme="minorHAnsi"/>
          <w:lang w:val="en-GB"/>
        </w:rPr>
        <w:t xml:space="preserve"> between them</w:t>
      </w:r>
      <w:r w:rsidR="00720FB5" w:rsidRPr="00C56DA6">
        <w:rPr>
          <w:rFonts w:cstheme="minorHAnsi"/>
          <w:lang w:val="en-GB"/>
        </w:rPr>
        <w:t>,</w:t>
      </w:r>
      <w:r w:rsidRPr="00C56DA6">
        <w:rPr>
          <w:rFonts w:cstheme="minorHAnsi"/>
          <w:lang w:val="en-GB"/>
        </w:rPr>
        <w:t xml:space="preserve"> can be considered charged particles, positive or negative, as only they can either attract or repel other particles. The same goes for solar systems locked in with other solar systems (electrons) through orbiting planets between them, and galaxies (atoms) with orbiting solar systems between them.</w:t>
      </w:r>
      <w:r w:rsidR="00197AB6" w:rsidRPr="00C56DA6">
        <w:rPr>
          <w:rFonts w:cstheme="minorHAnsi"/>
          <w:lang w:val="en-GB"/>
        </w:rPr>
        <w:t xml:space="preserve"> </w:t>
      </w:r>
      <w:r w:rsidR="002B7E42" w:rsidRPr="00C56DA6">
        <w:rPr>
          <w:rFonts w:cstheme="minorHAnsi"/>
          <w:lang w:val="en-GB"/>
        </w:rPr>
        <w:t xml:space="preserve">After that, a simple natural orbit effect between two particles, or the failure of one materialising for whatever reason, </w:t>
      </w:r>
      <w:r w:rsidR="009367E3" w:rsidRPr="00C56DA6">
        <w:rPr>
          <w:rFonts w:cstheme="minorHAnsi"/>
          <w:lang w:val="en-GB"/>
        </w:rPr>
        <w:t>might</w:t>
      </w:r>
      <w:r w:rsidR="002B7E42" w:rsidRPr="00C56DA6">
        <w:rPr>
          <w:rFonts w:cstheme="minorHAnsi"/>
          <w:lang w:val="en-GB"/>
        </w:rPr>
        <w:t xml:space="preserve"> also be interpreted as </w:t>
      </w:r>
      <w:r w:rsidR="005346A4" w:rsidRPr="00C56DA6">
        <w:rPr>
          <w:rFonts w:cstheme="minorHAnsi"/>
          <w:lang w:val="en-GB"/>
        </w:rPr>
        <w:t xml:space="preserve">an attracting </w:t>
      </w:r>
      <w:r w:rsidR="002B7E42" w:rsidRPr="00C56DA6">
        <w:rPr>
          <w:rFonts w:cstheme="minorHAnsi"/>
          <w:lang w:val="en-GB"/>
        </w:rPr>
        <w:t>charge</w:t>
      </w:r>
      <w:r w:rsidR="005346A4" w:rsidRPr="00C56DA6">
        <w:rPr>
          <w:rFonts w:cstheme="minorHAnsi"/>
          <w:lang w:val="en-GB"/>
        </w:rPr>
        <w:t xml:space="preserve"> or neutrality</w:t>
      </w:r>
      <w:r w:rsidR="002B7E42" w:rsidRPr="00C56DA6">
        <w:rPr>
          <w:rFonts w:cstheme="minorHAnsi"/>
          <w:lang w:val="en-GB"/>
        </w:rPr>
        <w:t xml:space="preserve">. </w:t>
      </w:r>
    </w:p>
    <w:p w14:paraId="6F1894FE" w14:textId="06B73E7D" w:rsidR="00854784" w:rsidRPr="00C56DA6" w:rsidRDefault="002B7E42" w:rsidP="00197AB6">
      <w:pPr>
        <w:ind w:firstLine="340"/>
        <w:rPr>
          <w:rFonts w:cstheme="minorHAnsi"/>
          <w:lang w:val="en-GB"/>
        </w:rPr>
      </w:pPr>
      <w:r w:rsidRPr="00C56DA6">
        <w:rPr>
          <w:rFonts w:cstheme="minorHAnsi"/>
          <w:lang w:val="en-GB"/>
        </w:rPr>
        <w:t>There could also be an exchange of several neutrinos</w:t>
      </w:r>
      <w:r w:rsidR="00720FB5" w:rsidRPr="00C56DA6">
        <w:rPr>
          <w:rFonts w:cstheme="minorHAnsi"/>
          <w:lang w:val="en-GB"/>
        </w:rPr>
        <w:t xml:space="preserve"> causing an attracting or repelling force</w:t>
      </w:r>
      <w:r w:rsidRPr="00C56DA6">
        <w:rPr>
          <w:rFonts w:cstheme="minorHAnsi"/>
          <w:lang w:val="en-GB"/>
        </w:rPr>
        <w:t>, even when dealing with only two particles</w:t>
      </w:r>
      <w:r w:rsidR="00720FB5" w:rsidRPr="00C56DA6">
        <w:rPr>
          <w:rFonts w:cstheme="minorHAnsi"/>
          <w:lang w:val="en-GB"/>
        </w:rPr>
        <w:t>,</w:t>
      </w:r>
      <w:r w:rsidRPr="00C56DA6">
        <w:rPr>
          <w:rFonts w:cstheme="minorHAnsi"/>
          <w:lang w:val="en-GB"/>
        </w:rPr>
        <w:t xml:space="preserve"> such as an electron and a proton.</w:t>
      </w:r>
      <w:r w:rsidR="005346A4" w:rsidRPr="00C56DA6">
        <w:rPr>
          <w:rFonts w:cstheme="minorHAnsi"/>
          <w:lang w:val="en-GB"/>
        </w:rPr>
        <w:t xml:space="preserve"> </w:t>
      </w:r>
      <w:r w:rsidR="001718F2" w:rsidRPr="00C56DA6">
        <w:rPr>
          <w:rFonts w:cstheme="minorHAnsi"/>
          <w:lang w:val="en-GB"/>
        </w:rPr>
        <w:t>An electron has orbiting neutrinos, and a proton is full of electrons with orbiting neutrinos</w:t>
      </w:r>
      <w:r w:rsidR="00843904" w:rsidRPr="00C56DA6">
        <w:rPr>
          <w:rFonts w:cstheme="minorHAnsi"/>
          <w:lang w:val="en-GB"/>
        </w:rPr>
        <w:t>,</w:t>
      </w:r>
      <w:r w:rsidR="001718F2" w:rsidRPr="00C56DA6">
        <w:rPr>
          <w:rFonts w:cstheme="minorHAnsi"/>
          <w:lang w:val="en-GB"/>
        </w:rPr>
        <w:t xml:space="preserve"> that can push back or attract simply by exchanging neutrinos,</w:t>
      </w:r>
      <w:r w:rsidR="00843904" w:rsidRPr="00C56DA6">
        <w:rPr>
          <w:rFonts w:cstheme="minorHAnsi"/>
          <w:lang w:val="en-GB"/>
        </w:rPr>
        <w:t xml:space="preserve"> </w:t>
      </w:r>
      <w:r w:rsidR="007B5DBD" w:rsidRPr="00C56DA6">
        <w:rPr>
          <w:rFonts w:cstheme="minorHAnsi"/>
          <w:lang w:val="en-GB"/>
        </w:rPr>
        <w:t xml:space="preserve">and </w:t>
      </w:r>
      <w:r w:rsidR="00843904" w:rsidRPr="00C56DA6">
        <w:rPr>
          <w:rFonts w:cstheme="minorHAnsi"/>
          <w:lang w:val="en-GB"/>
        </w:rPr>
        <w:t>by</w:t>
      </w:r>
      <w:r w:rsidR="001718F2" w:rsidRPr="00C56DA6">
        <w:rPr>
          <w:rFonts w:cstheme="minorHAnsi"/>
          <w:lang w:val="en-GB"/>
        </w:rPr>
        <w:t xml:space="preserve"> changing the speed and the size of the orbits</w:t>
      </w:r>
      <w:r w:rsidR="00843904" w:rsidRPr="00C56DA6">
        <w:rPr>
          <w:rFonts w:cstheme="minorHAnsi"/>
          <w:lang w:val="en-GB"/>
        </w:rPr>
        <w:t xml:space="preserve"> of the</w:t>
      </w:r>
      <w:r w:rsidR="00C16C87" w:rsidRPr="00C56DA6">
        <w:rPr>
          <w:rFonts w:cstheme="minorHAnsi"/>
          <w:lang w:val="en-GB"/>
        </w:rPr>
        <w:t>ir</w:t>
      </w:r>
      <w:r w:rsidR="00843904" w:rsidRPr="00C56DA6">
        <w:rPr>
          <w:rFonts w:cstheme="minorHAnsi"/>
          <w:lang w:val="en-GB"/>
        </w:rPr>
        <w:t xml:space="preserve"> neutrinos</w:t>
      </w:r>
      <w:r w:rsidR="001718F2" w:rsidRPr="00C56DA6">
        <w:rPr>
          <w:rFonts w:cstheme="minorHAnsi"/>
          <w:lang w:val="en-GB"/>
        </w:rPr>
        <w:t xml:space="preserve">, whenever other particles come close. </w:t>
      </w:r>
    </w:p>
    <w:p w14:paraId="625D683D" w14:textId="1CFFDB48" w:rsidR="00936A67" w:rsidRPr="00C56DA6" w:rsidRDefault="00854784" w:rsidP="002B7E42">
      <w:pPr>
        <w:ind w:firstLine="340"/>
        <w:rPr>
          <w:rFonts w:cstheme="minorHAnsi"/>
          <w:lang w:val="en-GB"/>
        </w:rPr>
      </w:pPr>
      <w:r w:rsidRPr="00C56DA6">
        <w:rPr>
          <w:rFonts w:cstheme="minorHAnsi"/>
          <w:lang w:val="en-GB"/>
        </w:rPr>
        <w:t xml:space="preserve">As to why neutrons are neutral particles, and don’t appear to be exchanging smaller particles with other particles they encounter, must have something to do with how many </w:t>
      </w:r>
      <w:r w:rsidRPr="00C56DA6">
        <w:rPr>
          <w:rFonts w:cstheme="minorHAnsi"/>
          <w:lang w:val="en-GB"/>
        </w:rPr>
        <w:lastRenderedPageBreak/>
        <w:t>electrons and neutrinos they have</w:t>
      </w:r>
      <w:r w:rsidR="00C16C87" w:rsidRPr="00C56DA6">
        <w:rPr>
          <w:rFonts w:cstheme="minorHAnsi"/>
          <w:lang w:val="en-GB"/>
        </w:rPr>
        <w:t>.</w:t>
      </w:r>
      <w:r w:rsidRPr="00C56DA6">
        <w:rPr>
          <w:rFonts w:cstheme="minorHAnsi"/>
          <w:lang w:val="en-GB"/>
        </w:rPr>
        <w:t xml:space="preserve"> </w:t>
      </w:r>
      <w:r w:rsidR="00C16C87" w:rsidRPr="00C56DA6">
        <w:rPr>
          <w:rFonts w:cstheme="minorHAnsi"/>
          <w:lang w:val="en-GB"/>
        </w:rPr>
        <w:t>A</w:t>
      </w:r>
      <w:r w:rsidRPr="00C56DA6">
        <w:rPr>
          <w:rFonts w:cstheme="minorHAnsi"/>
          <w:lang w:val="en-GB"/>
        </w:rPr>
        <w:t xml:space="preserve"> configuration which neither push</w:t>
      </w:r>
      <w:r w:rsidR="00FC235C" w:rsidRPr="00C56DA6">
        <w:rPr>
          <w:rFonts w:cstheme="minorHAnsi"/>
          <w:lang w:val="en-GB"/>
        </w:rPr>
        <w:t>es</w:t>
      </w:r>
      <w:r w:rsidRPr="00C56DA6">
        <w:rPr>
          <w:rFonts w:cstheme="minorHAnsi"/>
          <w:lang w:val="en-GB"/>
        </w:rPr>
        <w:t xml:space="preserve"> back </w:t>
      </w:r>
      <w:r w:rsidR="00AE212A" w:rsidRPr="00C56DA6">
        <w:rPr>
          <w:rFonts w:cstheme="minorHAnsi"/>
          <w:lang w:val="en-GB"/>
        </w:rPr>
        <w:t>n</w:t>
      </w:r>
      <w:r w:rsidRPr="00C56DA6">
        <w:rPr>
          <w:rFonts w:cstheme="minorHAnsi"/>
          <w:lang w:val="en-GB"/>
        </w:rPr>
        <w:t>or attract</w:t>
      </w:r>
      <w:r w:rsidR="00FC235C" w:rsidRPr="00C56DA6">
        <w:rPr>
          <w:rFonts w:cstheme="minorHAnsi"/>
          <w:lang w:val="en-GB"/>
        </w:rPr>
        <w:t>s</w:t>
      </w:r>
      <w:r w:rsidRPr="00C56DA6">
        <w:rPr>
          <w:rFonts w:cstheme="minorHAnsi"/>
          <w:lang w:val="en-GB"/>
        </w:rPr>
        <w:t xml:space="preserve"> other particles</w:t>
      </w:r>
      <w:r w:rsidR="00936A67" w:rsidRPr="00C56DA6">
        <w:rPr>
          <w:rFonts w:cstheme="minorHAnsi"/>
          <w:lang w:val="en-GB"/>
        </w:rPr>
        <w:t xml:space="preserve">, </w:t>
      </w:r>
      <w:r w:rsidR="00C16C87" w:rsidRPr="00C56DA6">
        <w:rPr>
          <w:rFonts w:cstheme="minorHAnsi"/>
          <w:lang w:val="en-GB"/>
        </w:rPr>
        <w:t xml:space="preserve">or </w:t>
      </w:r>
      <w:r w:rsidR="00936A67" w:rsidRPr="00C56DA6">
        <w:rPr>
          <w:rFonts w:cstheme="minorHAnsi"/>
          <w:lang w:val="en-GB"/>
        </w:rPr>
        <w:t>where</w:t>
      </w:r>
      <w:r w:rsidR="00C16C87" w:rsidRPr="00C56DA6">
        <w:rPr>
          <w:rFonts w:cstheme="minorHAnsi"/>
          <w:lang w:val="en-GB"/>
        </w:rPr>
        <w:t>,</w:t>
      </w:r>
      <w:r w:rsidR="00936A67" w:rsidRPr="00C56DA6">
        <w:rPr>
          <w:rFonts w:cstheme="minorHAnsi"/>
          <w:lang w:val="en-GB"/>
        </w:rPr>
        <w:t xml:space="preserve"> perhaps</w:t>
      </w:r>
      <w:r w:rsidR="00C16C87" w:rsidRPr="00C56DA6">
        <w:rPr>
          <w:rFonts w:cstheme="minorHAnsi"/>
          <w:lang w:val="en-GB"/>
        </w:rPr>
        <w:t>,</w:t>
      </w:r>
      <w:r w:rsidR="00936A67" w:rsidRPr="00C56DA6">
        <w:rPr>
          <w:rFonts w:cstheme="minorHAnsi"/>
          <w:lang w:val="en-GB"/>
        </w:rPr>
        <w:t xml:space="preserve"> no exchange of particles take place.</w:t>
      </w:r>
      <w:r w:rsidR="0086532B" w:rsidRPr="00C56DA6">
        <w:rPr>
          <w:rFonts w:cstheme="minorHAnsi"/>
          <w:lang w:val="en-GB"/>
        </w:rPr>
        <w:t xml:space="preserve"> </w:t>
      </w:r>
    </w:p>
    <w:p w14:paraId="6C3DE378" w14:textId="7CAA34A9" w:rsidR="00D11104" w:rsidRPr="00C56DA6" w:rsidRDefault="00936A67" w:rsidP="002B7E42">
      <w:pPr>
        <w:ind w:firstLine="340"/>
        <w:rPr>
          <w:rFonts w:cstheme="minorHAnsi"/>
          <w:lang w:val="en-GB"/>
        </w:rPr>
      </w:pPr>
      <w:r w:rsidRPr="00C56DA6">
        <w:rPr>
          <w:rFonts w:cstheme="minorHAnsi"/>
          <w:lang w:val="en-GB"/>
        </w:rPr>
        <w:t>At any rate</w:t>
      </w:r>
      <w:r w:rsidR="00854784" w:rsidRPr="00C56DA6">
        <w:rPr>
          <w:rFonts w:cstheme="minorHAnsi"/>
          <w:lang w:val="en-GB"/>
        </w:rPr>
        <w:t xml:space="preserve">, the very idea of protons and neutrons will need to be re-thought, because I don’t see them when I look at a galaxy. </w:t>
      </w:r>
      <w:r w:rsidR="002C611F" w:rsidRPr="00C56DA6">
        <w:rPr>
          <w:rFonts w:cstheme="minorHAnsi"/>
          <w:lang w:val="en-GB"/>
        </w:rPr>
        <w:t xml:space="preserve">And where are those quarks? </w:t>
      </w:r>
      <w:r w:rsidR="00854784" w:rsidRPr="00C56DA6">
        <w:rPr>
          <w:rFonts w:cstheme="minorHAnsi"/>
          <w:lang w:val="en-GB"/>
        </w:rPr>
        <w:t>I only see groupings of solar systems bonded together by rogue planets, each group representing probably a certain amount of energy</w:t>
      </w:r>
      <w:r w:rsidRPr="00C56DA6">
        <w:rPr>
          <w:rFonts w:cstheme="minorHAnsi"/>
          <w:lang w:val="en-GB"/>
        </w:rPr>
        <w:t>,</w:t>
      </w:r>
      <w:r w:rsidR="00854784" w:rsidRPr="00C56DA6">
        <w:rPr>
          <w:rFonts w:cstheme="minorHAnsi"/>
          <w:lang w:val="en-GB"/>
        </w:rPr>
        <w:t xml:space="preserve"> </w:t>
      </w:r>
      <w:r w:rsidRPr="00C56DA6">
        <w:rPr>
          <w:rFonts w:cstheme="minorHAnsi"/>
          <w:lang w:val="en-GB"/>
        </w:rPr>
        <w:t xml:space="preserve">that </w:t>
      </w:r>
      <w:r w:rsidR="00854784" w:rsidRPr="00C56DA6">
        <w:rPr>
          <w:rFonts w:cstheme="minorHAnsi"/>
          <w:lang w:val="en-GB"/>
        </w:rPr>
        <w:t>we have identified as particles such as protons and neutrons. If two groupings don’t exchange any planets</w:t>
      </w:r>
      <w:r w:rsidR="00AE212A" w:rsidRPr="00C56DA6">
        <w:rPr>
          <w:rFonts w:cstheme="minorHAnsi"/>
          <w:lang w:val="en-GB"/>
        </w:rPr>
        <w:t xml:space="preserve"> between them</w:t>
      </w:r>
      <w:r w:rsidR="00854784" w:rsidRPr="00C56DA6">
        <w:rPr>
          <w:rFonts w:cstheme="minorHAnsi"/>
          <w:lang w:val="en-GB"/>
        </w:rPr>
        <w:t>, because of their configuration, number of planets</w:t>
      </w:r>
      <w:r w:rsidR="00A54187" w:rsidRPr="00C56DA6">
        <w:rPr>
          <w:rFonts w:cstheme="minorHAnsi"/>
          <w:lang w:val="en-GB"/>
        </w:rPr>
        <w:t>,</w:t>
      </w:r>
      <w:r w:rsidR="00854784" w:rsidRPr="00C56DA6">
        <w:rPr>
          <w:rFonts w:cstheme="minorHAnsi"/>
          <w:lang w:val="en-GB"/>
        </w:rPr>
        <w:t xml:space="preserve"> </w:t>
      </w:r>
      <w:r w:rsidR="00C16C87" w:rsidRPr="00C56DA6">
        <w:rPr>
          <w:rFonts w:cstheme="minorHAnsi"/>
          <w:lang w:val="en-GB"/>
        </w:rPr>
        <w:t xml:space="preserve">or very likely because of relatively </w:t>
      </w:r>
      <w:r w:rsidR="00A54187" w:rsidRPr="00C56DA6">
        <w:rPr>
          <w:rFonts w:cstheme="minorHAnsi"/>
          <w:lang w:val="en-GB"/>
        </w:rPr>
        <w:t xml:space="preserve">large </w:t>
      </w:r>
      <w:r w:rsidR="00854784" w:rsidRPr="00C56DA6">
        <w:rPr>
          <w:rFonts w:cstheme="minorHAnsi"/>
          <w:lang w:val="en-GB"/>
        </w:rPr>
        <w:t>distance</w:t>
      </w:r>
      <w:r w:rsidR="00A54187" w:rsidRPr="00C56DA6">
        <w:rPr>
          <w:rFonts w:cstheme="minorHAnsi"/>
          <w:lang w:val="en-GB"/>
        </w:rPr>
        <w:t>s</w:t>
      </w:r>
      <w:r w:rsidR="00C16C87" w:rsidRPr="00C56DA6">
        <w:rPr>
          <w:rFonts w:cstheme="minorHAnsi"/>
          <w:lang w:val="en-GB"/>
        </w:rPr>
        <w:t xml:space="preserve"> separating them</w:t>
      </w:r>
      <w:r w:rsidR="00854784" w:rsidRPr="00C56DA6">
        <w:rPr>
          <w:rFonts w:cstheme="minorHAnsi"/>
          <w:lang w:val="en-GB"/>
        </w:rPr>
        <w:t>, then possibly they could be considered neutral</w:t>
      </w:r>
      <w:r w:rsidR="00D11104" w:rsidRPr="00C56DA6">
        <w:rPr>
          <w:rFonts w:cstheme="minorHAnsi"/>
          <w:lang w:val="en-GB"/>
        </w:rPr>
        <w:t xml:space="preserve">, neither attracting </w:t>
      </w:r>
      <w:r w:rsidR="00E72474" w:rsidRPr="00C56DA6">
        <w:rPr>
          <w:rFonts w:cstheme="minorHAnsi"/>
          <w:lang w:val="en-GB"/>
        </w:rPr>
        <w:t>n</w:t>
      </w:r>
      <w:r w:rsidR="00D11104" w:rsidRPr="00C56DA6">
        <w:rPr>
          <w:rFonts w:cstheme="minorHAnsi"/>
          <w:lang w:val="en-GB"/>
        </w:rPr>
        <w:t xml:space="preserve">or repelling other particles. </w:t>
      </w:r>
    </w:p>
    <w:p w14:paraId="0E8418CB" w14:textId="71EA3F40" w:rsidR="00D11104" w:rsidRPr="00C56DA6" w:rsidRDefault="00D11104" w:rsidP="00C16C87">
      <w:pPr>
        <w:ind w:firstLine="340"/>
        <w:rPr>
          <w:rFonts w:cstheme="minorHAnsi"/>
          <w:lang w:val="en-GB"/>
        </w:rPr>
      </w:pPr>
      <w:r w:rsidRPr="00C56DA6">
        <w:rPr>
          <w:rFonts w:cstheme="minorHAnsi"/>
          <w:lang w:val="en-GB"/>
        </w:rPr>
        <w:t>The only true neutral particle in nature should be the neutrino</w:t>
      </w:r>
      <w:r w:rsidR="00862788" w:rsidRPr="00C56DA6">
        <w:rPr>
          <w:rFonts w:cstheme="minorHAnsi"/>
          <w:lang w:val="en-GB"/>
        </w:rPr>
        <w:t>s of all sizes</w:t>
      </w:r>
      <w:r w:rsidRPr="00C56DA6">
        <w:rPr>
          <w:rFonts w:cstheme="minorHAnsi"/>
          <w:lang w:val="en-GB"/>
        </w:rPr>
        <w:t xml:space="preserve">, in my opinion. They are the only particles that do not exchange any smaller particles between them. But </w:t>
      </w:r>
      <w:r w:rsidR="00862788" w:rsidRPr="00C56DA6">
        <w:rPr>
          <w:rFonts w:cstheme="minorHAnsi"/>
          <w:lang w:val="en-GB"/>
        </w:rPr>
        <w:t>neutrinos</w:t>
      </w:r>
      <w:r w:rsidRPr="00C56DA6">
        <w:rPr>
          <w:rFonts w:cstheme="minorHAnsi"/>
          <w:lang w:val="en-GB"/>
        </w:rPr>
        <w:t xml:space="preserve"> do have orbiting smaller particles around them, just like planets have moons. It is just that planets don’t exchange their moons. However, it could be possible, and maybe we will witness this </w:t>
      </w:r>
      <w:r w:rsidR="006F039A" w:rsidRPr="00C56DA6">
        <w:rPr>
          <w:rFonts w:cstheme="minorHAnsi"/>
          <w:lang w:val="en-GB"/>
        </w:rPr>
        <w:t>one day</w:t>
      </w:r>
      <w:r w:rsidR="00FA3B9D" w:rsidRPr="00C56DA6">
        <w:rPr>
          <w:rFonts w:cstheme="minorHAnsi"/>
          <w:lang w:val="en-GB"/>
        </w:rPr>
        <w:t>,</w:t>
      </w:r>
      <w:r w:rsidR="006F039A" w:rsidRPr="00C56DA6">
        <w:rPr>
          <w:rFonts w:cstheme="minorHAnsi"/>
          <w:lang w:val="en-GB"/>
        </w:rPr>
        <w:t xml:space="preserve"> </w:t>
      </w:r>
      <w:r w:rsidRPr="00C56DA6">
        <w:rPr>
          <w:rFonts w:cstheme="minorHAnsi"/>
          <w:lang w:val="en-GB"/>
        </w:rPr>
        <w:t>if we ever visit other solar systems</w:t>
      </w:r>
      <w:r w:rsidR="006F039A" w:rsidRPr="00C56DA6">
        <w:rPr>
          <w:rFonts w:cstheme="minorHAnsi"/>
          <w:lang w:val="en-GB"/>
        </w:rPr>
        <w:t>, that planets might have moons orbiting between them</w:t>
      </w:r>
      <w:r w:rsidRPr="00C56DA6">
        <w:rPr>
          <w:rFonts w:cstheme="minorHAnsi"/>
          <w:lang w:val="en-GB"/>
        </w:rPr>
        <w:t xml:space="preserve">. </w:t>
      </w:r>
      <w:r w:rsidR="00906CCC" w:rsidRPr="00C56DA6">
        <w:rPr>
          <w:rFonts w:cstheme="minorHAnsi"/>
          <w:lang w:val="en-GB"/>
        </w:rPr>
        <w:t xml:space="preserve">If it turns out to exist, </w:t>
      </w:r>
      <w:r w:rsidRPr="00C56DA6">
        <w:rPr>
          <w:rFonts w:cstheme="minorHAnsi"/>
          <w:lang w:val="en-GB"/>
        </w:rPr>
        <w:t xml:space="preserve">even the neutrinos </w:t>
      </w:r>
      <w:r w:rsidR="00906CCC" w:rsidRPr="00C56DA6">
        <w:rPr>
          <w:rFonts w:cstheme="minorHAnsi"/>
          <w:lang w:val="en-GB"/>
        </w:rPr>
        <w:t>c</w:t>
      </w:r>
      <w:r w:rsidRPr="00C56DA6">
        <w:rPr>
          <w:rFonts w:cstheme="minorHAnsi"/>
          <w:lang w:val="en-GB"/>
        </w:rPr>
        <w:t xml:space="preserve">ould not be considered neutral. </w:t>
      </w:r>
      <w:r w:rsidR="00FA3B9D" w:rsidRPr="00C56DA6">
        <w:rPr>
          <w:rFonts w:cstheme="minorHAnsi"/>
          <w:lang w:val="en-GB"/>
        </w:rPr>
        <w:t>Only moons and sub-neutrinos would then be considered neutral particles.</w:t>
      </w:r>
    </w:p>
    <w:p w14:paraId="380A8C26" w14:textId="0E7B0FD0" w:rsidR="002F7606" w:rsidRPr="00C56DA6" w:rsidRDefault="00FA3B9D" w:rsidP="00FC235C">
      <w:pPr>
        <w:ind w:firstLine="340"/>
        <w:rPr>
          <w:rFonts w:cstheme="minorHAnsi"/>
          <w:lang w:val="en-GB"/>
        </w:rPr>
      </w:pPr>
      <w:r w:rsidRPr="00C56DA6">
        <w:rPr>
          <w:rFonts w:cstheme="minorHAnsi"/>
          <w:lang w:val="en-GB"/>
        </w:rPr>
        <w:t>It is i</w:t>
      </w:r>
      <w:r w:rsidR="00780E2E" w:rsidRPr="00C56DA6">
        <w:rPr>
          <w:rFonts w:cstheme="minorHAnsi"/>
          <w:lang w:val="en-GB"/>
        </w:rPr>
        <w:t>n view of this</w:t>
      </w:r>
      <w:r w:rsidRPr="00C56DA6">
        <w:rPr>
          <w:rFonts w:cstheme="minorHAnsi"/>
          <w:lang w:val="en-GB"/>
        </w:rPr>
        <w:t xml:space="preserve"> that I thought</w:t>
      </w:r>
      <w:r w:rsidR="00D11104" w:rsidRPr="00C56DA6">
        <w:rPr>
          <w:rFonts w:cstheme="minorHAnsi"/>
          <w:lang w:val="en-GB"/>
        </w:rPr>
        <w:t xml:space="preserve"> </w:t>
      </w:r>
      <w:r w:rsidR="003A3E71" w:rsidRPr="00C56DA6">
        <w:rPr>
          <w:rFonts w:cstheme="minorHAnsi"/>
          <w:lang w:val="en-GB"/>
        </w:rPr>
        <w:t xml:space="preserve">it would be better </w:t>
      </w:r>
      <w:r w:rsidR="00D11104" w:rsidRPr="00C56DA6">
        <w:rPr>
          <w:rFonts w:cstheme="minorHAnsi"/>
          <w:lang w:val="en-GB"/>
        </w:rPr>
        <w:t xml:space="preserve">to make the distinction </w:t>
      </w:r>
      <w:r w:rsidRPr="00C56DA6">
        <w:rPr>
          <w:rFonts w:cstheme="minorHAnsi"/>
          <w:lang w:val="en-GB"/>
        </w:rPr>
        <w:t xml:space="preserve">between neutrinos and sub-neutrinos </w:t>
      </w:r>
      <w:r w:rsidR="00D11104" w:rsidRPr="00C56DA6">
        <w:rPr>
          <w:rFonts w:cstheme="minorHAnsi"/>
          <w:lang w:val="en-GB"/>
        </w:rPr>
        <w:t>in the very small</w:t>
      </w:r>
      <w:r w:rsidR="00C16C87" w:rsidRPr="00C56DA6">
        <w:rPr>
          <w:rFonts w:cstheme="minorHAnsi"/>
          <w:lang w:val="en-GB"/>
        </w:rPr>
        <w:t>.</w:t>
      </w:r>
      <w:r w:rsidR="00D11104" w:rsidRPr="00C56DA6">
        <w:rPr>
          <w:rFonts w:cstheme="minorHAnsi"/>
          <w:lang w:val="en-GB"/>
        </w:rPr>
        <w:t xml:space="preserve"> </w:t>
      </w:r>
      <w:r w:rsidR="00197AB6" w:rsidRPr="00C56DA6">
        <w:rPr>
          <w:rFonts w:cstheme="minorHAnsi"/>
          <w:lang w:val="en-GB"/>
        </w:rPr>
        <w:t>T</w:t>
      </w:r>
      <w:r w:rsidR="00D11104" w:rsidRPr="00C56DA6">
        <w:rPr>
          <w:rFonts w:cstheme="minorHAnsi"/>
          <w:lang w:val="en-GB"/>
        </w:rPr>
        <w:t>here are neutrinos</w:t>
      </w:r>
      <w:r w:rsidR="007649A3" w:rsidRPr="00C56DA6">
        <w:rPr>
          <w:rFonts w:cstheme="minorHAnsi"/>
          <w:lang w:val="en-GB"/>
        </w:rPr>
        <w:t>,</w:t>
      </w:r>
      <w:r w:rsidR="00D11104" w:rsidRPr="00C56DA6">
        <w:rPr>
          <w:rFonts w:cstheme="minorHAnsi"/>
          <w:lang w:val="en-GB"/>
        </w:rPr>
        <w:t xml:space="preserve"> </w:t>
      </w:r>
      <w:r w:rsidR="00FC235C" w:rsidRPr="00C56DA6">
        <w:rPr>
          <w:rFonts w:cstheme="minorHAnsi"/>
          <w:lang w:val="en-GB"/>
        </w:rPr>
        <w:t xml:space="preserve">our planets, </w:t>
      </w:r>
      <w:r w:rsidR="00D11104" w:rsidRPr="00C56DA6">
        <w:rPr>
          <w:rFonts w:cstheme="minorHAnsi"/>
          <w:lang w:val="en-GB"/>
        </w:rPr>
        <w:t xml:space="preserve">and </w:t>
      </w:r>
      <w:r w:rsidR="003A3E71" w:rsidRPr="00C56DA6">
        <w:rPr>
          <w:rFonts w:cstheme="minorHAnsi"/>
          <w:lang w:val="en-GB"/>
        </w:rPr>
        <w:t xml:space="preserve">there are </w:t>
      </w:r>
      <w:r w:rsidR="00D11104" w:rsidRPr="00C56DA6">
        <w:rPr>
          <w:rFonts w:cstheme="minorHAnsi"/>
          <w:lang w:val="en-GB"/>
        </w:rPr>
        <w:t>even smaller particles orbiting them, the equivalent to our moons</w:t>
      </w:r>
      <w:r w:rsidR="00A72D25" w:rsidRPr="00C56DA6">
        <w:rPr>
          <w:rFonts w:cstheme="minorHAnsi"/>
          <w:lang w:val="en-GB"/>
        </w:rPr>
        <w:t xml:space="preserve">. </w:t>
      </w:r>
      <w:r w:rsidRPr="00C56DA6">
        <w:rPr>
          <w:rFonts w:cstheme="minorHAnsi"/>
          <w:lang w:val="en-GB"/>
        </w:rPr>
        <w:t>I thought w</w:t>
      </w:r>
      <w:r w:rsidR="00A72D25" w:rsidRPr="00C56DA6">
        <w:rPr>
          <w:rFonts w:cstheme="minorHAnsi"/>
          <w:lang w:val="en-GB"/>
        </w:rPr>
        <w:t xml:space="preserve">e should recognise them and give </w:t>
      </w:r>
      <w:r w:rsidR="00D11104" w:rsidRPr="00C56DA6">
        <w:rPr>
          <w:rFonts w:cstheme="minorHAnsi"/>
          <w:lang w:val="en-GB"/>
        </w:rPr>
        <w:t>them a proper name</w:t>
      </w:r>
      <w:r w:rsidR="00A72D25" w:rsidRPr="00C56DA6">
        <w:rPr>
          <w:rFonts w:cstheme="minorHAnsi"/>
          <w:lang w:val="en-GB"/>
        </w:rPr>
        <w:t>, because they might become important in the future</w:t>
      </w:r>
      <w:r w:rsidR="00AA6640" w:rsidRPr="00C56DA6">
        <w:rPr>
          <w:rFonts w:cstheme="minorHAnsi"/>
          <w:lang w:val="en-GB"/>
        </w:rPr>
        <w:t xml:space="preserve">. </w:t>
      </w:r>
      <w:r w:rsidR="00862788" w:rsidRPr="00C56DA6">
        <w:rPr>
          <w:rFonts w:cstheme="minorHAnsi"/>
          <w:lang w:val="en-GB"/>
        </w:rPr>
        <w:t xml:space="preserve">And of course, I decided to call suns super-neutrinos. </w:t>
      </w:r>
      <w:r w:rsidR="002E2459" w:rsidRPr="00C56DA6">
        <w:rPr>
          <w:rFonts w:cstheme="minorHAnsi"/>
          <w:lang w:val="en-GB"/>
        </w:rPr>
        <w:t xml:space="preserve">I </w:t>
      </w:r>
      <w:r w:rsidR="002F7606" w:rsidRPr="00C56DA6">
        <w:rPr>
          <w:rFonts w:cstheme="minorHAnsi"/>
          <w:lang w:val="en-GB"/>
        </w:rPr>
        <w:t>think Seth</w:t>
      </w:r>
      <w:r w:rsidR="000244D5" w:rsidRPr="00C56DA6">
        <w:rPr>
          <w:rFonts w:cstheme="minorHAnsi"/>
          <w:lang w:val="en-GB"/>
        </w:rPr>
        <w:t>,</w:t>
      </w:r>
      <w:r w:rsidR="002F7606" w:rsidRPr="00C56DA6">
        <w:rPr>
          <w:rFonts w:cstheme="minorHAnsi"/>
          <w:lang w:val="en-GB"/>
        </w:rPr>
        <w:t xml:space="preserve"> in Jane Roberts’ books</w:t>
      </w:r>
      <w:r w:rsidR="0057384C" w:rsidRPr="00C56DA6">
        <w:rPr>
          <w:rFonts w:cstheme="minorHAnsi"/>
          <w:lang w:val="en-GB"/>
        </w:rPr>
        <w:t>,</w:t>
      </w:r>
      <w:r w:rsidR="002F7606" w:rsidRPr="00C56DA6">
        <w:rPr>
          <w:rFonts w:cstheme="minorHAnsi"/>
          <w:lang w:val="en-GB"/>
        </w:rPr>
        <w:t xml:space="preserve"> did say </w:t>
      </w:r>
      <w:r w:rsidR="000244D5" w:rsidRPr="00C56DA6">
        <w:rPr>
          <w:rFonts w:cstheme="minorHAnsi"/>
          <w:lang w:val="en-GB"/>
        </w:rPr>
        <w:t xml:space="preserve">that </w:t>
      </w:r>
      <w:r w:rsidR="002F7606" w:rsidRPr="00C56DA6">
        <w:rPr>
          <w:rFonts w:cstheme="minorHAnsi"/>
          <w:lang w:val="en-GB"/>
        </w:rPr>
        <w:t>we would eventually discover a</w:t>
      </w:r>
      <w:r w:rsidR="000244D5" w:rsidRPr="00C56DA6">
        <w:rPr>
          <w:rFonts w:cstheme="minorHAnsi"/>
          <w:lang w:val="en-GB"/>
        </w:rPr>
        <w:t xml:space="preserve"> new</w:t>
      </w:r>
      <w:r w:rsidR="002F7606" w:rsidRPr="00C56DA6">
        <w:rPr>
          <w:rFonts w:cstheme="minorHAnsi"/>
          <w:lang w:val="en-GB"/>
        </w:rPr>
        <w:t xml:space="preserve"> particle even smaller than </w:t>
      </w:r>
      <w:r w:rsidR="0057384C" w:rsidRPr="00C56DA6">
        <w:rPr>
          <w:rFonts w:cstheme="minorHAnsi"/>
          <w:lang w:val="en-GB"/>
        </w:rPr>
        <w:t xml:space="preserve">the </w:t>
      </w:r>
      <w:r w:rsidR="002F7606" w:rsidRPr="00C56DA6">
        <w:rPr>
          <w:rFonts w:cstheme="minorHAnsi"/>
          <w:lang w:val="en-GB"/>
        </w:rPr>
        <w:t xml:space="preserve">neutrino. If it was not </w:t>
      </w:r>
      <w:r w:rsidR="0057384C" w:rsidRPr="00C56DA6">
        <w:rPr>
          <w:rFonts w:cstheme="minorHAnsi"/>
          <w:lang w:val="en-GB"/>
        </w:rPr>
        <w:t xml:space="preserve">in </w:t>
      </w:r>
      <w:r w:rsidR="002F7606" w:rsidRPr="00C56DA6">
        <w:rPr>
          <w:rFonts w:cstheme="minorHAnsi"/>
          <w:lang w:val="en-GB"/>
        </w:rPr>
        <w:t xml:space="preserve">Jane Roberts, then it was in </w:t>
      </w:r>
      <w:r w:rsidR="002F7606" w:rsidRPr="00C56DA6">
        <w:rPr>
          <w:rFonts w:cstheme="minorHAnsi"/>
          <w:i/>
          <w:iCs/>
          <w:lang w:val="en-GB"/>
        </w:rPr>
        <w:t xml:space="preserve">The </w:t>
      </w:r>
      <w:proofErr w:type="spellStart"/>
      <w:r w:rsidR="002F7606" w:rsidRPr="00C56DA6">
        <w:rPr>
          <w:rFonts w:cstheme="minorHAnsi"/>
          <w:i/>
          <w:iCs/>
          <w:lang w:val="en-GB"/>
        </w:rPr>
        <w:t>Urantia</w:t>
      </w:r>
      <w:proofErr w:type="spellEnd"/>
      <w:r w:rsidR="002F7606" w:rsidRPr="00C56DA6">
        <w:rPr>
          <w:rFonts w:cstheme="minorHAnsi"/>
          <w:i/>
          <w:iCs/>
          <w:lang w:val="en-GB"/>
        </w:rPr>
        <w:t xml:space="preserve"> Book. </w:t>
      </w:r>
      <w:r w:rsidR="00197AB6" w:rsidRPr="00C56DA6">
        <w:rPr>
          <w:rFonts w:cstheme="minorHAnsi"/>
          <w:lang w:val="en-GB"/>
        </w:rPr>
        <w:t>And t</w:t>
      </w:r>
      <w:r w:rsidR="002F7606" w:rsidRPr="00C56DA6">
        <w:rPr>
          <w:rFonts w:cstheme="minorHAnsi"/>
          <w:lang w:val="en-GB"/>
        </w:rPr>
        <w:t xml:space="preserve">his is </w:t>
      </w:r>
      <w:r w:rsidR="00862C8C" w:rsidRPr="00C56DA6">
        <w:rPr>
          <w:rFonts w:cstheme="minorHAnsi"/>
          <w:lang w:val="en-GB"/>
        </w:rPr>
        <w:t xml:space="preserve">all </w:t>
      </w:r>
      <w:r w:rsidR="002F7606" w:rsidRPr="00C56DA6">
        <w:rPr>
          <w:rFonts w:cstheme="minorHAnsi"/>
          <w:lang w:val="en-GB"/>
        </w:rPr>
        <w:t>becoming a self-fulfilling prophecy.</w:t>
      </w:r>
    </w:p>
    <w:p w14:paraId="179F8571" w14:textId="6A5D07E6" w:rsidR="007B3F79" w:rsidRPr="00C56DA6" w:rsidRDefault="007B3F79" w:rsidP="002F7606">
      <w:pPr>
        <w:ind w:firstLine="340"/>
        <w:rPr>
          <w:rFonts w:cstheme="minorHAnsi"/>
          <w:lang w:val="en-GB"/>
        </w:rPr>
      </w:pPr>
      <w:r w:rsidRPr="00C56DA6">
        <w:rPr>
          <w:rFonts w:cstheme="minorHAnsi"/>
          <w:lang w:val="en-GB"/>
        </w:rPr>
        <w:t xml:space="preserve">As in the discussion in the previous section shows, such particles are not really charged particles, they simply contain either more or less smaller particles </w:t>
      </w:r>
      <w:r w:rsidR="00416D70" w:rsidRPr="00C56DA6">
        <w:rPr>
          <w:rFonts w:cstheme="minorHAnsi"/>
          <w:lang w:val="en-GB"/>
        </w:rPr>
        <w:t xml:space="preserve">in higher orbit </w:t>
      </w:r>
      <w:r w:rsidRPr="00C56DA6">
        <w:rPr>
          <w:rFonts w:cstheme="minorHAnsi"/>
          <w:lang w:val="en-GB"/>
        </w:rPr>
        <w:t xml:space="preserve">than their neighbours orbiting around them. If a neighbour comes close enough, and it has less particles </w:t>
      </w:r>
      <w:r w:rsidRPr="00C56DA6">
        <w:rPr>
          <w:rFonts w:cstheme="minorHAnsi"/>
          <w:lang w:val="en-GB"/>
        </w:rPr>
        <w:lastRenderedPageBreak/>
        <w:t>than its neighbours, some smaller particles will start orbiting between both. And the natural orbit effect of the geometry of expansion will ensure a complete balance of all systems, changing all the orbits instantly whenever new particles pass by or go away.</w:t>
      </w:r>
      <w:r w:rsidR="00282CDA" w:rsidRPr="00C56DA6">
        <w:rPr>
          <w:rFonts w:cstheme="minorHAnsi"/>
          <w:lang w:val="en-GB"/>
        </w:rPr>
        <w:t xml:space="preserve"> The natural orbit effect of the geometry of expansion will be explained in more detail in chapter</w:t>
      </w:r>
      <w:r w:rsidR="00B612B1" w:rsidRPr="00C56DA6">
        <w:rPr>
          <w:rFonts w:cstheme="minorHAnsi"/>
          <w:lang w:val="en-GB"/>
        </w:rPr>
        <w:t xml:space="preserve"> </w:t>
      </w:r>
      <w:r w:rsidR="00695708" w:rsidRPr="00C56DA6">
        <w:rPr>
          <w:rFonts w:cstheme="minorHAnsi"/>
          <w:lang w:val="en-GB"/>
        </w:rPr>
        <w:t>3</w:t>
      </w:r>
      <w:r w:rsidR="00282CDA" w:rsidRPr="00C56DA6">
        <w:rPr>
          <w:rFonts w:cstheme="minorHAnsi"/>
          <w:lang w:val="en-GB"/>
        </w:rPr>
        <w:t xml:space="preserve">. </w:t>
      </w:r>
    </w:p>
    <w:p w14:paraId="442E0052" w14:textId="26AD5D33" w:rsidR="00282CDA" w:rsidRPr="00C56DA6" w:rsidRDefault="007B3F79" w:rsidP="007B3F79">
      <w:pPr>
        <w:ind w:firstLine="340"/>
        <w:rPr>
          <w:rFonts w:cstheme="minorHAnsi"/>
          <w:lang w:val="en-GB"/>
        </w:rPr>
      </w:pPr>
      <w:r w:rsidRPr="00C56DA6">
        <w:rPr>
          <w:rFonts w:cstheme="minorHAnsi"/>
          <w:lang w:val="en-GB"/>
        </w:rPr>
        <w:t>Wherever there is a surplus of the smaller particles, the orbits will re-arrange themselves to patch any other place where there is a depletion</w:t>
      </w:r>
      <w:r w:rsidR="00282CDA" w:rsidRPr="00C56DA6">
        <w:rPr>
          <w:rFonts w:cstheme="minorHAnsi"/>
          <w:lang w:val="en-GB"/>
        </w:rPr>
        <w:t>.</w:t>
      </w:r>
      <w:r w:rsidRPr="00C56DA6">
        <w:rPr>
          <w:rFonts w:cstheme="minorHAnsi"/>
          <w:lang w:val="en-GB"/>
        </w:rPr>
        <w:t xml:space="preserve"> </w:t>
      </w:r>
      <w:r w:rsidR="00282CDA" w:rsidRPr="00C56DA6">
        <w:rPr>
          <w:rFonts w:cstheme="minorHAnsi"/>
          <w:lang w:val="en-GB"/>
        </w:rPr>
        <w:t>T</w:t>
      </w:r>
      <w:r w:rsidR="00416D70" w:rsidRPr="00C56DA6">
        <w:rPr>
          <w:rFonts w:cstheme="minorHAnsi"/>
          <w:lang w:val="en-GB"/>
        </w:rPr>
        <w:t>he orbits will equalise in size between systems, either enlarging or reducing</w:t>
      </w:r>
      <w:r w:rsidR="00282CDA" w:rsidRPr="00C56DA6">
        <w:rPr>
          <w:rFonts w:cstheme="minorHAnsi"/>
          <w:lang w:val="en-GB"/>
        </w:rPr>
        <w:t xml:space="preserve"> </w:t>
      </w:r>
      <w:r w:rsidR="00324C30" w:rsidRPr="00C56DA6">
        <w:rPr>
          <w:rFonts w:cstheme="minorHAnsi"/>
          <w:lang w:val="en-GB"/>
        </w:rPr>
        <w:t xml:space="preserve">their orbits </w:t>
      </w:r>
      <w:r w:rsidR="00282CDA" w:rsidRPr="00C56DA6">
        <w:rPr>
          <w:rFonts w:cstheme="minorHAnsi"/>
          <w:lang w:val="en-GB"/>
        </w:rPr>
        <w:t>to balance.</w:t>
      </w:r>
      <w:r w:rsidR="00416D70" w:rsidRPr="00C56DA6">
        <w:rPr>
          <w:rFonts w:cstheme="minorHAnsi"/>
          <w:lang w:val="en-GB"/>
        </w:rPr>
        <w:t xml:space="preserve"> </w:t>
      </w:r>
      <w:r w:rsidR="00282CDA" w:rsidRPr="00C56DA6">
        <w:rPr>
          <w:rFonts w:cstheme="minorHAnsi"/>
          <w:lang w:val="en-GB"/>
        </w:rPr>
        <w:t>A</w:t>
      </w:r>
      <w:r w:rsidR="00416D70" w:rsidRPr="00C56DA6">
        <w:rPr>
          <w:rFonts w:cstheme="minorHAnsi"/>
          <w:lang w:val="en-GB"/>
        </w:rPr>
        <w:t xml:space="preserve">nd </w:t>
      </w:r>
      <w:r w:rsidR="00282CDA" w:rsidRPr="00C56DA6">
        <w:rPr>
          <w:rFonts w:cstheme="minorHAnsi"/>
          <w:lang w:val="en-GB"/>
        </w:rPr>
        <w:t>the speed of the smaller particles will also equalise, either going faster or reducing in speed</w:t>
      </w:r>
      <w:r w:rsidR="00416D70" w:rsidRPr="00C56DA6">
        <w:rPr>
          <w:rFonts w:cstheme="minorHAnsi"/>
          <w:lang w:val="en-GB"/>
        </w:rPr>
        <w:t xml:space="preserve">. </w:t>
      </w:r>
      <w:r w:rsidR="00EB6A0E" w:rsidRPr="00C56DA6">
        <w:rPr>
          <w:rFonts w:cstheme="minorHAnsi"/>
          <w:lang w:val="en-GB"/>
        </w:rPr>
        <w:t xml:space="preserve">Again, this is all due to the </w:t>
      </w:r>
      <w:r w:rsidR="00404C1D" w:rsidRPr="00C56DA6">
        <w:rPr>
          <w:rFonts w:cstheme="minorHAnsi"/>
          <w:lang w:val="en-GB"/>
        </w:rPr>
        <w:t xml:space="preserve">relative motion of the </w:t>
      </w:r>
      <w:r w:rsidR="00EB6A0E" w:rsidRPr="00C56DA6">
        <w:rPr>
          <w:rFonts w:cstheme="minorHAnsi"/>
          <w:lang w:val="en-GB"/>
        </w:rPr>
        <w:t>geometry of expansion.</w:t>
      </w:r>
    </w:p>
    <w:p w14:paraId="5DCEF9E5" w14:textId="00E57856" w:rsidR="007B3F79" w:rsidRPr="00C56DA6" w:rsidRDefault="00282CDA" w:rsidP="00282CDA">
      <w:pPr>
        <w:ind w:firstLine="340"/>
        <w:rPr>
          <w:rFonts w:cstheme="minorHAnsi"/>
          <w:lang w:val="en-GB"/>
        </w:rPr>
      </w:pPr>
      <w:r w:rsidRPr="00C56DA6">
        <w:rPr>
          <w:rFonts w:cstheme="minorHAnsi"/>
          <w:lang w:val="en-GB"/>
        </w:rPr>
        <w:t xml:space="preserve">This is the attracting and repulsing force that </w:t>
      </w:r>
      <w:r w:rsidR="00324C30" w:rsidRPr="00C56DA6">
        <w:rPr>
          <w:rFonts w:cstheme="minorHAnsi"/>
          <w:lang w:val="en-GB"/>
        </w:rPr>
        <w:t>bonds</w:t>
      </w:r>
      <w:r w:rsidRPr="00C56DA6">
        <w:rPr>
          <w:rFonts w:cstheme="minorHAnsi"/>
          <w:lang w:val="en-GB"/>
        </w:rPr>
        <w:t xml:space="preserve"> the atoms together to </w:t>
      </w:r>
      <w:r w:rsidR="00324C30" w:rsidRPr="00C56DA6">
        <w:rPr>
          <w:rFonts w:cstheme="minorHAnsi"/>
          <w:lang w:val="en-GB"/>
        </w:rPr>
        <w:t>form</w:t>
      </w:r>
      <w:r w:rsidRPr="00C56DA6">
        <w:rPr>
          <w:rFonts w:cstheme="minorHAnsi"/>
          <w:lang w:val="en-GB"/>
        </w:rPr>
        <w:t xml:space="preserve"> molecules, and which </w:t>
      </w:r>
      <w:r w:rsidR="00324C30" w:rsidRPr="00C56DA6">
        <w:rPr>
          <w:rFonts w:cstheme="minorHAnsi"/>
          <w:lang w:val="en-GB"/>
        </w:rPr>
        <w:t>bonds</w:t>
      </w:r>
      <w:r w:rsidRPr="00C56DA6">
        <w:rPr>
          <w:rFonts w:cstheme="minorHAnsi"/>
          <w:lang w:val="en-GB"/>
        </w:rPr>
        <w:t xml:space="preserve"> together electrons to form larger particles such as protons and neutrons, clusters in light</w:t>
      </w:r>
      <w:r w:rsidR="0086532B" w:rsidRPr="00C56DA6">
        <w:rPr>
          <w:rFonts w:cstheme="minorHAnsi"/>
          <w:lang w:val="en-GB"/>
        </w:rPr>
        <w:t xml:space="preserve"> and </w:t>
      </w:r>
      <w:r w:rsidRPr="00C56DA6">
        <w:rPr>
          <w:rFonts w:cstheme="minorHAnsi"/>
          <w:lang w:val="en-GB"/>
        </w:rPr>
        <w:t>heat</w:t>
      </w:r>
      <w:r w:rsidR="0086532B" w:rsidRPr="00C56DA6">
        <w:rPr>
          <w:rFonts w:cstheme="minorHAnsi"/>
          <w:lang w:val="en-GB"/>
        </w:rPr>
        <w:t>,</w:t>
      </w:r>
      <w:r w:rsidRPr="00C56DA6">
        <w:rPr>
          <w:rFonts w:cstheme="minorHAnsi"/>
          <w:lang w:val="en-GB"/>
        </w:rPr>
        <w:t xml:space="preserve"> and clouds in magnetic fields. This is the reason some particles are said to be positive or negative. </w:t>
      </w:r>
    </w:p>
    <w:p w14:paraId="6855A8B8" w14:textId="77777777" w:rsidR="007B3F79" w:rsidRPr="00C56DA6" w:rsidRDefault="007B3F79" w:rsidP="007B3F79">
      <w:pPr>
        <w:ind w:firstLine="340"/>
        <w:rPr>
          <w:rFonts w:cstheme="minorHAnsi"/>
          <w:lang w:val="en-GB"/>
        </w:rPr>
      </w:pPr>
      <w:r w:rsidRPr="00C56DA6">
        <w:rPr>
          <w:rFonts w:cstheme="minorHAnsi"/>
          <w:lang w:val="en-GB"/>
        </w:rPr>
        <w:t xml:space="preserve">If there is a same number of smaller particles orbiting the larger particles, they will repel, as there is nothing to balance. And once balance has been achieved, these particles or systems are locked in through these orbiting smaller particles. This is when we have stable particles or molecules. </w:t>
      </w:r>
    </w:p>
    <w:p w14:paraId="39369594" w14:textId="25D6CAC0" w:rsidR="007B3F79" w:rsidRPr="00C56DA6" w:rsidRDefault="007B3F79" w:rsidP="007B3F79">
      <w:pPr>
        <w:ind w:firstLine="340"/>
        <w:rPr>
          <w:rFonts w:cstheme="minorHAnsi"/>
          <w:lang w:val="en-GB"/>
        </w:rPr>
      </w:pPr>
      <w:r w:rsidRPr="00C56DA6">
        <w:rPr>
          <w:rFonts w:cstheme="minorHAnsi"/>
          <w:lang w:val="en-GB"/>
        </w:rPr>
        <w:t xml:space="preserve">A charged particle, one that is either positive or negative, capable of attracting or repelling another particle, is no longer really a charged entity possessing an electric charge of some sort. It is just a particle or a system with </w:t>
      </w:r>
      <w:proofErr w:type="gramStart"/>
      <w:r w:rsidRPr="00C56DA6">
        <w:rPr>
          <w:rFonts w:cstheme="minorHAnsi"/>
          <w:lang w:val="en-GB"/>
        </w:rPr>
        <w:t>more or less smaller</w:t>
      </w:r>
      <w:proofErr w:type="gramEnd"/>
      <w:r w:rsidRPr="00C56DA6">
        <w:rPr>
          <w:rFonts w:cstheme="minorHAnsi"/>
          <w:lang w:val="en-GB"/>
        </w:rPr>
        <w:t xml:space="preserve"> particles orbiting it, and orbiting between the particles and systems, with an elaborate natural orbit effect to balance the overall system. An electric discharge is all the smaller particles becoming </w:t>
      </w:r>
      <w:r w:rsidR="00282CDA" w:rsidRPr="00C56DA6">
        <w:rPr>
          <w:rFonts w:cstheme="minorHAnsi"/>
          <w:lang w:val="en-GB"/>
        </w:rPr>
        <w:t>u</w:t>
      </w:r>
      <w:r w:rsidRPr="00C56DA6">
        <w:rPr>
          <w:rFonts w:cstheme="minorHAnsi"/>
          <w:lang w:val="en-GB"/>
        </w:rPr>
        <w:t xml:space="preserve">nstable and going everywhere, or more specifically wherever there </w:t>
      </w:r>
      <w:r w:rsidR="009020F1" w:rsidRPr="00C56DA6">
        <w:rPr>
          <w:rFonts w:cstheme="minorHAnsi"/>
          <w:lang w:val="en-GB"/>
        </w:rPr>
        <w:t>are</w:t>
      </w:r>
      <w:r w:rsidRPr="00C56DA6">
        <w:rPr>
          <w:rFonts w:cstheme="minorHAnsi"/>
          <w:lang w:val="en-GB"/>
        </w:rPr>
        <w:t xml:space="preserve"> sudden large depletion</w:t>
      </w:r>
      <w:r w:rsidR="009020F1" w:rsidRPr="00C56DA6">
        <w:rPr>
          <w:rFonts w:cstheme="minorHAnsi"/>
          <w:lang w:val="en-GB"/>
        </w:rPr>
        <w:t>s</w:t>
      </w:r>
      <w:r w:rsidRPr="00C56DA6">
        <w:rPr>
          <w:rFonts w:cstheme="minorHAnsi"/>
          <w:lang w:val="en-GB"/>
        </w:rPr>
        <w:t xml:space="preserve"> of these smaller particles</w:t>
      </w:r>
      <w:r w:rsidR="00F3522C" w:rsidRPr="00C56DA6">
        <w:rPr>
          <w:rFonts w:cstheme="minorHAnsi"/>
          <w:lang w:val="en-GB"/>
        </w:rPr>
        <w:t>,</w:t>
      </w:r>
      <w:r w:rsidR="00D91DA4" w:rsidRPr="00C56DA6">
        <w:rPr>
          <w:rFonts w:cstheme="minorHAnsi"/>
          <w:lang w:val="en-GB"/>
        </w:rPr>
        <w:t xml:space="preserve"> like in lightning.</w:t>
      </w:r>
    </w:p>
    <w:p w14:paraId="4682B947" w14:textId="77777777" w:rsidR="001512C5" w:rsidRPr="00C56DA6" w:rsidRDefault="007B3F79" w:rsidP="007B3F79">
      <w:pPr>
        <w:ind w:firstLine="340"/>
        <w:rPr>
          <w:rFonts w:cstheme="minorHAnsi"/>
          <w:lang w:val="en-GB"/>
        </w:rPr>
      </w:pPr>
      <w:r w:rsidRPr="00C56DA6">
        <w:rPr>
          <w:rFonts w:cstheme="minorHAnsi"/>
          <w:lang w:val="en-GB"/>
        </w:rPr>
        <w:t>Neutrinos, w</w:t>
      </w:r>
      <w:r w:rsidR="00862788" w:rsidRPr="00C56DA6">
        <w:rPr>
          <w:rFonts w:cstheme="minorHAnsi"/>
          <w:lang w:val="en-GB"/>
        </w:rPr>
        <w:t xml:space="preserve">hich are </w:t>
      </w:r>
      <w:r w:rsidRPr="00C56DA6">
        <w:rPr>
          <w:rFonts w:cstheme="minorHAnsi"/>
          <w:lang w:val="en-GB"/>
        </w:rPr>
        <w:t xml:space="preserve">planets, </w:t>
      </w:r>
      <w:r w:rsidR="009D5364" w:rsidRPr="00C56DA6">
        <w:rPr>
          <w:rFonts w:cstheme="minorHAnsi"/>
          <w:lang w:val="en-GB"/>
        </w:rPr>
        <w:t xml:space="preserve">and sub-neutrinos, which are </w:t>
      </w:r>
      <w:r w:rsidRPr="00C56DA6">
        <w:rPr>
          <w:rFonts w:cstheme="minorHAnsi"/>
          <w:lang w:val="en-GB"/>
        </w:rPr>
        <w:t>moons, don’t exchange smaller particles or objects between them</w:t>
      </w:r>
      <w:r w:rsidR="009D5364" w:rsidRPr="00C56DA6">
        <w:rPr>
          <w:rFonts w:cstheme="minorHAnsi"/>
          <w:lang w:val="en-GB"/>
        </w:rPr>
        <w:t>, as far as we know</w:t>
      </w:r>
      <w:r w:rsidR="00C8181D" w:rsidRPr="00C56DA6">
        <w:rPr>
          <w:rFonts w:cstheme="minorHAnsi"/>
          <w:lang w:val="en-GB"/>
        </w:rPr>
        <w:t>. This lack of exchange of particles between them</w:t>
      </w:r>
      <w:r w:rsidR="00862788" w:rsidRPr="00C56DA6">
        <w:rPr>
          <w:rFonts w:cstheme="minorHAnsi"/>
          <w:lang w:val="en-GB"/>
        </w:rPr>
        <w:t>,</w:t>
      </w:r>
      <w:r w:rsidR="00C8181D" w:rsidRPr="00C56DA6">
        <w:rPr>
          <w:rFonts w:cstheme="minorHAnsi"/>
          <w:lang w:val="en-GB"/>
        </w:rPr>
        <w:t xml:space="preserve"> means that </w:t>
      </w:r>
      <w:r w:rsidRPr="00C56DA6">
        <w:rPr>
          <w:rFonts w:cstheme="minorHAnsi"/>
          <w:lang w:val="en-GB"/>
        </w:rPr>
        <w:t xml:space="preserve">they cannot attract or repel anything. They are </w:t>
      </w:r>
      <w:r w:rsidRPr="00C56DA6">
        <w:rPr>
          <w:rFonts w:cstheme="minorHAnsi"/>
          <w:lang w:val="en-GB"/>
        </w:rPr>
        <w:lastRenderedPageBreak/>
        <w:t xml:space="preserve">considered neutral particles and objects, although they are still subject to the natural orbit effect of the geometry of expansion. And in their expansion, the distance between them will reduce, unless counteracted by their enlarging orbits. </w:t>
      </w:r>
    </w:p>
    <w:p w14:paraId="7E151678" w14:textId="03550ECF" w:rsidR="007B3F79" w:rsidRPr="00C56DA6" w:rsidRDefault="00862788" w:rsidP="007B3F79">
      <w:pPr>
        <w:ind w:firstLine="340"/>
        <w:rPr>
          <w:rFonts w:cstheme="minorHAnsi"/>
          <w:lang w:val="en-GB"/>
        </w:rPr>
      </w:pPr>
      <w:r w:rsidRPr="00C56DA6">
        <w:rPr>
          <w:rFonts w:cstheme="minorHAnsi"/>
          <w:lang w:val="en-GB"/>
        </w:rPr>
        <w:t xml:space="preserve">In solar systems where there </w:t>
      </w:r>
      <w:r w:rsidR="002E2459" w:rsidRPr="00C56DA6">
        <w:rPr>
          <w:rFonts w:cstheme="minorHAnsi"/>
          <w:lang w:val="en-GB"/>
        </w:rPr>
        <w:t>is</w:t>
      </w:r>
      <w:r w:rsidRPr="00C56DA6">
        <w:rPr>
          <w:rFonts w:cstheme="minorHAnsi"/>
          <w:lang w:val="en-GB"/>
        </w:rPr>
        <w:t xml:space="preserve"> more than one sun, or </w:t>
      </w:r>
      <w:r w:rsidR="001512C5" w:rsidRPr="00C56DA6">
        <w:rPr>
          <w:rFonts w:cstheme="minorHAnsi"/>
          <w:lang w:val="en-GB"/>
        </w:rPr>
        <w:t xml:space="preserve">in </w:t>
      </w:r>
      <w:r w:rsidRPr="00C56DA6">
        <w:rPr>
          <w:rFonts w:cstheme="minorHAnsi"/>
          <w:lang w:val="en-GB"/>
        </w:rPr>
        <w:t xml:space="preserve">electrons where there </w:t>
      </w:r>
      <w:r w:rsidR="002E2459" w:rsidRPr="00C56DA6">
        <w:rPr>
          <w:rFonts w:cstheme="minorHAnsi"/>
          <w:lang w:val="en-GB"/>
        </w:rPr>
        <w:t>is</w:t>
      </w:r>
      <w:r w:rsidRPr="00C56DA6">
        <w:rPr>
          <w:rFonts w:cstheme="minorHAnsi"/>
          <w:lang w:val="en-GB"/>
        </w:rPr>
        <w:t xml:space="preserve"> more than one super-neutrino, </w:t>
      </w:r>
      <w:r w:rsidR="001512C5" w:rsidRPr="00C56DA6">
        <w:rPr>
          <w:rFonts w:cstheme="minorHAnsi"/>
          <w:lang w:val="en-GB"/>
        </w:rPr>
        <w:t xml:space="preserve">suns and </w:t>
      </w:r>
      <w:r w:rsidRPr="00C56DA6">
        <w:rPr>
          <w:rFonts w:cstheme="minorHAnsi"/>
          <w:lang w:val="en-GB"/>
        </w:rPr>
        <w:t xml:space="preserve">super-neutrinos are exchanging particles between them, so they are not neutral particles, unless there is only </w:t>
      </w:r>
      <w:r w:rsidR="001512C5" w:rsidRPr="00C56DA6">
        <w:rPr>
          <w:rFonts w:cstheme="minorHAnsi"/>
          <w:lang w:val="en-GB"/>
        </w:rPr>
        <w:t xml:space="preserve">one </w:t>
      </w:r>
      <w:r w:rsidRPr="00C56DA6">
        <w:rPr>
          <w:rFonts w:cstheme="minorHAnsi"/>
          <w:lang w:val="en-GB"/>
        </w:rPr>
        <w:t>of them in their system.</w:t>
      </w:r>
    </w:p>
    <w:p w14:paraId="0A0BF348" w14:textId="63DD226D" w:rsidR="007B3F79" w:rsidRPr="00C56DA6" w:rsidRDefault="007B3F79" w:rsidP="007B3F79">
      <w:pPr>
        <w:ind w:firstLine="340"/>
        <w:rPr>
          <w:rFonts w:cstheme="minorHAnsi"/>
          <w:lang w:val="en-GB"/>
        </w:rPr>
      </w:pPr>
      <w:r w:rsidRPr="00C56DA6">
        <w:rPr>
          <w:rFonts w:cstheme="minorHAnsi"/>
          <w:lang w:val="en-GB"/>
        </w:rPr>
        <w:t xml:space="preserve">An electron has orbiting neutrinos within </w:t>
      </w:r>
      <w:proofErr w:type="gramStart"/>
      <w:r w:rsidRPr="00C56DA6">
        <w:rPr>
          <w:rFonts w:cstheme="minorHAnsi"/>
          <w:lang w:val="en-GB"/>
        </w:rPr>
        <w:t>it, and</w:t>
      </w:r>
      <w:proofErr w:type="gramEnd"/>
      <w:r w:rsidRPr="00C56DA6">
        <w:rPr>
          <w:rFonts w:cstheme="minorHAnsi"/>
          <w:lang w:val="en-GB"/>
        </w:rPr>
        <w:t xml:space="preserve"> can attract other electrons passing by through an exchange of neutrinos, if there is an imbalance of neutrinos between them. The same for solar systems who attract or repel other solar systems passing by, depending on the number of planets overall orbiting within the solar system</w:t>
      </w:r>
      <w:r w:rsidR="00404C1D" w:rsidRPr="00C56DA6">
        <w:rPr>
          <w:rFonts w:cstheme="minorHAnsi"/>
          <w:lang w:val="en-GB"/>
        </w:rPr>
        <w:t>,</w:t>
      </w:r>
      <w:r w:rsidRPr="00C56DA6">
        <w:rPr>
          <w:rFonts w:cstheme="minorHAnsi"/>
          <w:lang w:val="en-GB"/>
        </w:rPr>
        <w:t xml:space="preserve"> and between other solar systems already linked to it. </w:t>
      </w:r>
    </w:p>
    <w:p w14:paraId="324C283C" w14:textId="357E9294" w:rsidR="00325E31" w:rsidRPr="00C56DA6" w:rsidRDefault="007B3F79" w:rsidP="009D5364">
      <w:pPr>
        <w:ind w:firstLine="340"/>
        <w:rPr>
          <w:rFonts w:cstheme="minorHAnsi"/>
          <w:lang w:val="en-GB"/>
        </w:rPr>
      </w:pPr>
      <w:r w:rsidRPr="00C56DA6">
        <w:rPr>
          <w:rFonts w:cstheme="minorHAnsi"/>
          <w:lang w:val="en-GB"/>
        </w:rPr>
        <w:t xml:space="preserve">An atom has orbiting </w:t>
      </w:r>
      <w:proofErr w:type="gramStart"/>
      <w:r w:rsidRPr="00C56DA6">
        <w:rPr>
          <w:rFonts w:cstheme="minorHAnsi"/>
          <w:lang w:val="en-GB"/>
        </w:rPr>
        <w:t>electrons, and</w:t>
      </w:r>
      <w:proofErr w:type="gramEnd"/>
      <w:r w:rsidRPr="00C56DA6">
        <w:rPr>
          <w:rFonts w:cstheme="minorHAnsi"/>
          <w:lang w:val="en-GB"/>
        </w:rPr>
        <w:t xml:space="preserve"> is exchanging electrons with other atoms nearby. The number of orbiting electrons the atom contains</w:t>
      </w:r>
      <w:r w:rsidR="00C8181D" w:rsidRPr="00C56DA6">
        <w:rPr>
          <w:rFonts w:cstheme="minorHAnsi"/>
          <w:lang w:val="en-GB"/>
        </w:rPr>
        <w:t>,</w:t>
      </w:r>
      <w:r w:rsidRPr="00C56DA6">
        <w:rPr>
          <w:rFonts w:cstheme="minorHAnsi"/>
          <w:lang w:val="en-GB"/>
        </w:rPr>
        <w:t xml:space="preserve"> and that are being exchanged already with nearby atoms, will determine, through the natural orbit effect of expansion, if any new atoms passing by will link to the system or not, </w:t>
      </w:r>
      <w:r w:rsidR="00325E31" w:rsidRPr="00C56DA6">
        <w:rPr>
          <w:rFonts w:cstheme="minorHAnsi"/>
          <w:lang w:val="en-GB"/>
        </w:rPr>
        <w:t xml:space="preserve">or </w:t>
      </w:r>
      <w:r w:rsidR="00C8181D" w:rsidRPr="00C56DA6">
        <w:rPr>
          <w:rFonts w:cstheme="minorHAnsi"/>
          <w:lang w:val="en-GB"/>
        </w:rPr>
        <w:t xml:space="preserve">if it </w:t>
      </w:r>
      <w:r w:rsidRPr="00C56DA6">
        <w:rPr>
          <w:rFonts w:cstheme="minorHAnsi"/>
          <w:lang w:val="en-GB"/>
        </w:rPr>
        <w:t xml:space="preserve">will be attracted or repelled. This is what </w:t>
      </w:r>
      <w:r w:rsidR="00C8181D" w:rsidRPr="00C56DA6">
        <w:rPr>
          <w:rFonts w:cstheme="minorHAnsi"/>
          <w:lang w:val="en-GB"/>
        </w:rPr>
        <w:t xml:space="preserve">chemical bonds are and what </w:t>
      </w:r>
      <w:r w:rsidRPr="00C56DA6">
        <w:rPr>
          <w:rFonts w:cstheme="minorHAnsi"/>
          <w:lang w:val="en-GB"/>
        </w:rPr>
        <w:t xml:space="preserve">defines the </w:t>
      </w:r>
      <w:r w:rsidR="00325E31" w:rsidRPr="00C56DA6">
        <w:rPr>
          <w:rFonts w:cstheme="minorHAnsi"/>
          <w:lang w:val="en-GB"/>
        </w:rPr>
        <w:t>P</w:t>
      </w:r>
      <w:r w:rsidRPr="00C56DA6">
        <w:rPr>
          <w:rFonts w:cstheme="minorHAnsi"/>
          <w:lang w:val="en-GB"/>
        </w:rPr>
        <w:t xml:space="preserve">eriodic </w:t>
      </w:r>
      <w:r w:rsidR="00325E31" w:rsidRPr="00C56DA6">
        <w:rPr>
          <w:rFonts w:cstheme="minorHAnsi"/>
          <w:lang w:val="en-GB"/>
        </w:rPr>
        <w:t>T</w:t>
      </w:r>
      <w:r w:rsidRPr="00C56DA6">
        <w:rPr>
          <w:rFonts w:cstheme="minorHAnsi"/>
          <w:lang w:val="en-GB"/>
        </w:rPr>
        <w:t xml:space="preserve">able of </w:t>
      </w:r>
      <w:r w:rsidR="00325E31" w:rsidRPr="00C56DA6">
        <w:rPr>
          <w:rFonts w:cstheme="minorHAnsi"/>
          <w:lang w:val="en-GB"/>
        </w:rPr>
        <w:t>E</w:t>
      </w:r>
      <w:r w:rsidRPr="00C56DA6">
        <w:rPr>
          <w:rFonts w:cstheme="minorHAnsi"/>
          <w:lang w:val="en-GB"/>
        </w:rPr>
        <w:t>lements</w:t>
      </w:r>
      <w:r w:rsidR="00C8181D" w:rsidRPr="00C56DA6">
        <w:rPr>
          <w:rFonts w:cstheme="minorHAnsi"/>
          <w:lang w:val="en-GB"/>
        </w:rPr>
        <w:t>,</w:t>
      </w:r>
      <w:r w:rsidRPr="00C56DA6">
        <w:rPr>
          <w:rFonts w:cstheme="minorHAnsi"/>
          <w:lang w:val="en-GB"/>
        </w:rPr>
        <w:t xml:space="preserve"> and what kind of element the atoms will end up being. The same goes for galaxies with their orbiting solar systems within the galaxies and between galaxies</w:t>
      </w:r>
      <w:r w:rsidR="00325E31" w:rsidRPr="00C56DA6">
        <w:rPr>
          <w:rFonts w:cstheme="minorHAnsi"/>
          <w:lang w:val="en-GB"/>
        </w:rPr>
        <w:t>.</w:t>
      </w:r>
      <w:r w:rsidRPr="00C56DA6">
        <w:rPr>
          <w:rFonts w:cstheme="minorHAnsi"/>
          <w:lang w:val="en-GB"/>
        </w:rPr>
        <w:t xml:space="preserve"> </w:t>
      </w:r>
      <w:r w:rsidR="00325E31" w:rsidRPr="00C56DA6">
        <w:rPr>
          <w:rFonts w:cstheme="minorHAnsi"/>
          <w:lang w:val="en-GB"/>
        </w:rPr>
        <w:t>T</w:t>
      </w:r>
      <w:r w:rsidRPr="00C56DA6">
        <w:rPr>
          <w:rFonts w:cstheme="minorHAnsi"/>
          <w:lang w:val="en-GB"/>
        </w:rPr>
        <w:t>hey will either attract or repel other galaxies and form cosmic molecules and elements at a higher scale universe.</w:t>
      </w:r>
      <w:r w:rsidR="00282CDA" w:rsidRPr="00C56DA6">
        <w:rPr>
          <w:rFonts w:cstheme="minorHAnsi"/>
          <w:lang w:val="en-GB"/>
        </w:rPr>
        <w:t xml:space="preserve"> </w:t>
      </w:r>
    </w:p>
    <w:p w14:paraId="71ED4D8E" w14:textId="5E14CC34" w:rsidR="007B3F79" w:rsidRPr="00C56DA6" w:rsidRDefault="00282CDA" w:rsidP="00325E31">
      <w:pPr>
        <w:ind w:firstLine="340"/>
        <w:rPr>
          <w:rFonts w:cstheme="minorHAnsi"/>
          <w:lang w:val="en-GB"/>
        </w:rPr>
      </w:pPr>
      <w:r w:rsidRPr="00C56DA6">
        <w:rPr>
          <w:rFonts w:cstheme="minorHAnsi"/>
          <w:lang w:val="en-GB"/>
        </w:rPr>
        <w:t xml:space="preserve">Would you not like to know what </w:t>
      </w:r>
      <w:r w:rsidR="00683FE0" w:rsidRPr="00C56DA6">
        <w:rPr>
          <w:rFonts w:cstheme="minorHAnsi"/>
          <w:lang w:val="en-GB"/>
        </w:rPr>
        <w:t xml:space="preserve">element of the </w:t>
      </w:r>
      <w:r w:rsidR="00325E31" w:rsidRPr="00C56DA6">
        <w:rPr>
          <w:rFonts w:cstheme="minorHAnsi"/>
          <w:lang w:val="en-GB"/>
        </w:rPr>
        <w:t xml:space="preserve">Periodic </w:t>
      </w:r>
      <w:r w:rsidR="00683FE0" w:rsidRPr="00C56DA6">
        <w:rPr>
          <w:rFonts w:cstheme="minorHAnsi"/>
          <w:lang w:val="en-GB"/>
        </w:rPr>
        <w:t xml:space="preserve">Table of </w:t>
      </w:r>
      <w:r w:rsidR="00325E31" w:rsidRPr="00C56DA6">
        <w:rPr>
          <w:rFonts w:cstheme="minorHAnsi"/>
          <w:lang w:val="en-GB"/>
        </w:rPr>
        <w:t>E</w:t>
      </w:r>
      <w:r w:rsidR="00683FE0" w:rsidRPr="00C56DA6">
        <w:rPr>
          <w:rFonts w:cstheme="minorHAnsi"/>
          <w:lang w:val="en-GB"/>
        </w:rPr>
        <w:t>lement</w:t>
      </w:r>
      <w:r w:rsidR="00325E31" w:rsidRPr="00C56DA6">
        <w:rPr>
          <w:rFonts w:cstheme="minorHAnsi"/>
          <w:lang w:val="en-GB"/>
        </w:rPr>
        <w:t>s</w:t>
      </w:r>
      <w:r w:rsidR="00683FE0" w:rsidRPr="00C56DA6">
        <w:rPr>
          <w:rFonts w:cstheme="minorHAnsi"/>
          <w:lang w:val="en-GB"/>
        </w:rPr>
        <w:t xml:space="preserve"> our galaxy </w:t>
      </w:r>
      <w:r w:rsidR="00325E31" w:rsidRPr="00C56DA6">
        <w:rPr>
          <w:rFonts w:cstheme="minorHAnsi"/>
          <w:lang w:val="en-GB"/>
        </w:rPr>
        <w:t>is</w:t>
      </w:r>
      <w:r w:rsidR="00683FE0" w:rsidRPr="00C56DA6">
        <w:rPr>
          <w:rFonts w:cstheme="minorHAnsi"/>
          <w:lang w:val="en-GB"/>
        </w:rPr>
        <w:t xml:space="preserve">? And the molecule that it forms with its neighbours at a higher scale? </w:t>
      </w:r>
      <w:r w:rsidR="0062681B" w:rsidRPr="00C56DA6">
        <w:rPr>
          <w:rFonts w:cstheme="minorHAnsi"/>
          <w:lang w:val="en-GB"/>
        </w:rPr>
        <w:t xml:space="preserve">And </w:t>
      </w:r>
      <w:r w:rsidR="00325E31" w:rsidRPr="00C56DA6">
        <w:rPr>
          <w:rFonts w:cstheme="minorHAnsi"/>
          <w:lang w:val="en-GB"/>
        </w:rPr>
        <w:t xml:space="preserve">what about </w:t>
      </w:r>
      <w:r w:rsidR="0062681B" w:rsidRPr="00C56DA6">
        <w:rPr>
          <w:rFonts w:cstheme="minorHAnsi"/>
          <w:lang w:val="en-GB"/>
        </w:rPr>
        <w:t xml:space="preserve">our solar system, is it linked </w:t>
      </w:r>
      <w:r w:rsidR="001C2EF7" w:rsidRPr="00C56DA6">
        <w:rPr>
          <w:rFonts w:cstheme="minorHAnsi"/>
          <w:lang w:val="en-GB"/>
        </w:rPr>
        <w:t xml:space="preserve">to </w:t>
      </w:r>
      <w:r w:rsidR="0062681B" w:rsidRPr="00C56DA6">
        <w:rPr>
          <w:rFonts w:cstheme="minorHAnsi"/>
          <w:lang w:val="en-GB"/>
        </w:rPr>
        <w:t xml:space="preserve">other solar systems </w:t>
      </w:r>
      <w:r w:rsidR="00325E31" w:rsidRPr="00C56DA6">
        <w:rPr>
          <w:rFonts w:cstheme="minorHAnsi"/>
          <w:lang w:val="en-GB"/>
        </w:rPr>
        <w:t>around</w:t>
      </w:r>
      <w:r w:rsidR="009D5364" w:rsidRPr="00C56DA6">
        <w:rPr>
          <w:rFonts w:cstheme="minorHAnsi"/>
          <w:lang w:val="en-GB"/>
        </w:rPr>
        <w:t>,</w:t>
      </w:r>
      <w:r w:rsidR="00325E31" w:rsidRPr="00C56DA6">
        <w:rPr>
          <w:rFonts w:cstheme="minorHAnsi"/>
          <w:lang w:val="en-GB"/>
        </w:rPr>
        <w:t xml:space="preserve"> </w:t>
      </w:r>
      <w:proofErr w:type="gramStart"/>
      <w:r w:rsidR="0062681B" w:rsidRPr="00C56DA6">
        <w:rPr>
          <w:rFonts w:cstheme="minorHAnsi"/>
          <w:lang w:val="en-GB"/>
        </w:rPr>
        <w:t>in order to</w:t>
      </w:r>
      <w:proofErr w:type="gramEnd"/>
      <w:r w:rsidR="0062681B" w:rsidRPr="00C56DA6">
        <w:rPr>
          <w:rFonts w:cstheme="minorHAnsi"/>
          <w:lang w:val="en-GB"/>
        </w:rPr>
        <w:t xml:space="preserve"> form the energetic equivalent of a proton, or a neutron?</w:t>
      </w:r>
      <w:r w:rsidR="008230A6" w:rsidRPr="00C56DA6">
        <w:rPr>
          <w:rFonts w:cstheme="minorHAnsi"/>
          <w:lang w:val="en-GB"/>
        </w:rPr>
        <w:t xml:space="preserve"> </w:t>
      </w:r>
      <w:r w:rsidR="001C2EF7" w:rsidRPr="00C56DA6">
        <w:rPr>
          <w:rFonts w:cstheme="minorHAnsi"/>
          <w:lang w:val="en-GB"/>
        </w:rPr>
        <w:t xml:space="preserve">Although they look nothing like the balls or point </w:t>
      </w:r>
      <w:proofErr w:type="gramStart"/>
      <w:r w:rsidR="001C2EF7" w:rsidRPr="00C56DA6">
        <w:rPr>
          <w:rFonts w:cstheme="minorHAnsi"/>
          <w:lang w:val="en-GB"/>
        </w:rPr>
        <w:t>particles</w:t>
      </w:r>
      <w:proofErr w:type="gramEnd"/>
      <w:r w:rsidR="001C2EF7" w:rsidRPr="00C56DA6">
        <w:rPr>
          <w:rFonts w:cstheme="minorHAnsi"/>
          <w:lang w:val="en-GB"/>
        </w:rPr>
        <w:t xml:space="preserve"> we imagined them to be. </w:t>
      </w:r>
      <w:r w:rsidR="004D3235" w:rsidRPr="00C56DA6">
        <w:rPr>
          <w:rFonts w:cstheme="minorHAnsi"/>
          <w:lang w:val="en-GB"/>
        </w:rPr>
        <w:t>With this new information, s</w:t>
      </w:r>
      <w:r w:rsidR="008230A6" w:rsidRPr="00C56DA6">
        <w:rPr>
          <w:rFonts w:cstheme="minorHAnsi"/>
          <w:lang w:val="en-GB"/>
        </w:rPr>
        <w:t>omeone out there eventually might find out</w:t>
      </w:r>
      <w:r w:rsidR="00F617F4" w:rsidRPr="00C56DA6">
        <w:rPr>
          <w:rFonts w:cstheme="minorHAnsi"/>
          <w:lang w:val="en-GB"/>
        </w:rPr>
        <w:t xml:space="preserve"> and tell us.</w:t>
      </w:r>
    </w:p>
    <w:p w14:paraId="0E232480" w14:textId="77777777" w:rsidR="002E684C" w:rsidRPr="00C56DA6" w:rsidRDefault="00404C1D" w:rsidP="002E684C">
      <w:pPr>
        <w:ind w:firstLine="340"/>
        <w:rPr>
          <w:rFonts w:cstheme="minorHAnsi"/>
          <w:lang w:val="en-GB"/>
        </w:rPr>
      </w:pPr>
      <w:r w:rsidRPr="00C56DA6">
        <w:rPr>
          <w:rFonts w:cstheme="minorHAnsi"/>
          <w:lang w:val="en-GB"/>
        </w:rPr>
        <w:t xml:space="preserve">One last important thing. There is this idea floating out there that if the Sun were to suddenly be destroyed, this information would need to travel in space to the very last planet </w:t>
      </w:r>
      <w:r w:rsidR="002E684C" w:rsidRPr="00C56DA6">
        <w:rPr>
          <w:rFonts w:cstheme="minorHAnsi"/>
          <w:lang w:val="en-GB"/>
        </w:rPr>
        <w:lastRenderedPageBreak/>
        <w:t>of</w:t>
      </w:r>
      <w:r w:rsidRPr="00C56DA6">
        <w:rPr>
          <w:rFonts w:cstheme="minorHAnsi"/>
          <w:lang w:val="en-GB"/>
        </w:rPr>
        <w:t xml:space="preserve"> the solar </w:t>
      </w:r>
      <w:proofErr w:type="gramStart"/>
      <w:r w:rsidRPr="00C56DA6">
        <w:rPr>
          <w:rFonts w:cstheme="minorHAnsi"/>
          <w:lang w:val="en-GB"/>
        </w:rPr>
        <w:t>system, before</w:t>
      </w:r>
      <w:proofErr w:type="gramEnd"/>
      <w:r w:rsidRPr="00C56DA6">
        <w:rPr>
          <w:rFonts w:cstheme="minorHAnsi"/>
          <w:lang w:val="en-GB"/>
        </w:rPr>
        <w:t xml:space="preserve"> that last planet could start changing its orbit. And there were discussions about gravitational waves or graviton particles, capable of travelling faster than light, which would transmit this information</w:t>
      </w:r>
      <w:r w:rsidR="002E684C" w:rsidRPr="00C56DA6">
        <w:rPr>
          <w:rFonts w:cstheme="minorHAnsi"/>
          <w:lang w:val="en-GB"/>
        </w:rPr>
        <w:t xml:space="preserve"> instantly</w:t>
      </w:r>
      <w:r w:rsidRPr="00C56DA6">
        <w:rPr>
          <w:rFonts w:cstheme="minorHAnsi"/>
          <w:lang w:val="en-GB"/>
        </w:rPr>
        <w:t>.</w:t>
      </w:r>
      <w:r w:rsidR="002E684C" w:rsidRPr="00C56DA6">
        <w:rPr>
          <w:rFonts w:cstheme="minorHAnsi"/>
          <w:lang w:val="en-GB"/>
        </w:rPr>
        <w:t xml:space="preserve"> </w:t>
      </w:r>
      <w:r w:rsidRPr="00C56DA6">
        <w:rPr>
          <w:rFonts w:cstheme="minorHAnsi"/>
          <w:lang w:val="en-GB"/>
        </w:rPr>
        <w:t xml:space="preserve">However, none if this is required. </w:t>
      </w:r>
    </w:p>
    <w:p w14:paraId="74B5C4C1" w14:textId="79F0F9AF" w:rsidR="00B57CDC" w:rsidRPr="00C56DA6" w:rsidRDefault="00404C1D" w:rsidP="002E684C">
      <w:pPr>
        <w:ind w:firstLine="340"/>
        <w:rPr>
          <w:rFonts w:cstheme="minorHAnsi"/>
          <w:lang w:val="en-GB"/>
        </w:rPr>
      </w:pPr>
      <w:r w:rsidRPr="00C56DA6">
        <w:rPr>
          <w:rFonts w:cstheme="minorHAnsi"/>
          <w:lang w:val="en-GB"/>
        </w:rPr>
        <w:t>The geometry of expansion is instant everywhere</w:t>
      </w:r>
      <w:r w:rsidR="002E684C" w:rsidRPr="00C56DA6">
        <w:rPr>
          <w:rFonts w:cstheme="minorHAnsi"/>
          <w:lang w:val="en-GB"/>
        </w:rPr>
        <w:t>.</w:t>
      </w:r>
      <w:r w:rsidRPr="00C56DA6">
        <w:rPr>
          <w:rFonts w:cstheme="minorHAnsi"/>
          <w:lang w:val="en-GB"/>
        </w:rPr>
        <w:t xml:space="preserve"> </w:t>
      </w:r>
      <w:r w:rsidR="002E684C" w:rsidRPr="00C56DA6">
        <w:rPr>
          <w:rFonts w:cstheme="minorHAnsi"/>
          <w:lang w:val="en-GB"/>
        </w:rPr>
        <w:t>A</w:t>
      </w:r>
      <w:r w:rsidRPr="00C56DA6">
        <w:rPr>
          <w:rFonts w:cstheme="minorHAnsi"/>
          <w:lang w:val="en-GB"/>
        </w:rPr>
        <w:t xml:space="preserve">s soon </w:t>
      </w:r>
      <w:r w:rsidR="00B612B1" w:rsidRPr="00C56DA6">
        <w:rPr>
          <w:rFonts w:cstheme="minorHAnsi"/>
          <w:lang w:val="en-GB"/>
        </w:rPr>
        <w:t xml:space="preserve">as </w:t>
      </w:r>
      <w:r w:rsidRPr="00C56DA6">
        <w:rPr>
          <w:rFonts w:cstheme="minorHAnsi"/>
          <w:lang w:val="en-GB"/>
        </w:rPr>
        <w:t>the Sun would be destroyed, instantly all the orbits would change, not only in our solar system, but across many other solar systems linked to ours</w:t>
      </w:r>
      <w:r w:rsidR="002E684C" w:rsidRPr="00C56DA6">
        <w:rPr>
          <w:rFonts w:cstheme="minorHAnsi"/>
          <w:lang w:val="en-GB"/>
        </w:rPr>
        <w:t>.</w:t>
      </w:r>
      <w:r w:rsidRPr="00C56DA6">
        <w:rPr>
          <w:rFonts w:cstheme="minorHAnsi"/>
          <w:lang w:val="en-GB"/>
        </w:rPr>
        <w:t xml:space="preserve"> </w:t>
      </w:r>
      <w:r w:rsidR="002E684C" w:rsidRPr="00C56DA6">
        <w:rPr>
          <w:rFonts w:cstheme="minorHAnsi"/>
          <w:lang w:val="en-GB"/>
        </w:rPr>
        <w:t xml:space="preserve">It </w:t>
      </w:r>
      <w:r w:rsidRPr="00C56DA6">
        <w:rPr>
          <w:rFonts w:cstheme="minorHAnsi"/>
          <w:lang w:val="en-GB"/>
        </w:rPr>
        <w:t xml:space="preserve">could </w:t>
      </w:r>
      <w:r w:rsidR="002E684C" w:rsidRPr="00C56DA6">
        <w:rPr>
          <w:rFonts w:cstheme="minorHAnsi"/>
          <w:lang w:val="en-GB"/>
        </w:rPr>
        <w:t xml:space="preserve">even </w:t>
      </w:r>
      <w:r w:rsidRPr="00C56DA6">
        <w:rPr>
          <w:rFonts w:cstheme="minorHAnsi"/>
          <w:lang w:val="en-GB"/>
        </w:rPr>
        <w:t xml:space="preserve">affect the orbits of everything in the galaxy, and perhaps beyond. It would be instant, because </w:t>
      </w:r>
      <w:r w:rsidR="008B490B" w:rsidRPr="00C56DA6">
        <w:rPr>
          <w:rFonts w:cstheme="minorHAnsi"/>
          <w:lang w:val="en-GB"/>
        </w:rPr>
        <w:t xml:space="preserve">this relative motion of the geometry of expansion is all due to what can be seen </w:t>
      </w:r>
      <w:r w:rsidR="008952D3" w:rsidRPr="00C56DA6">
        <w:rPr>
          <w:rFonts w:cstheme="minorHAnsi"/>
          <w:lang w:val="en-GB"/>
        </w:rPr>
        <w:t>behind the scenes</w:t>
      </w:r>
      <w:r w:rsidR="008B490B" w:rsidRPr="00C56DA6">
        <w:rPr>
          <w:rFonts w:cstheme="minorHAnsi"/>
          <w:lang w:val="en-GB"/>
        </w:rPr>
        <w:t xml:space="preserve">, where we can see the expansion. </w:t>
      </w:r>
    </w:p>
    <w:p w14:paraId="37C53AF2" w14:textId="5F5FBE70" w:rsidR="007B3F79" w:rsidRPr="00C56DA6" w:rsidRDefault="008952D3" w:rsidP="007A4A44">
      <w:pPr>
        <w:ind w:firstLine="340"/>
        <w:rPr>
          <w:rFonts w:cstheme="minorHAnsi"/>
          <w:lang w:val="en-GB"/>
        </w:rPr>
      </w:pPr>
      <w:r w:rsidRPr="00C56DA6">
        <w:rPr>
          <w:rFonts w:cstheme="minorHAnsi"/>
          <w:lang w:val="en-GB"/>
        </w:rPr>
        <w:t>Behind the scenes</w:t>
      </w:r>
      <w:r w:rsidR="008B490B" w:rsidRPr="00C56DA6">
        <w:rPr>
          <w:rFonts w:cstheme="minorHAnsi"/>
          <w:lang w:val="en-GB"/>
        </w:rPr>
        <w:t xml:space="preserve">, all we see are expanding balls moving in all directions, no orbits whatsoever, and it is the fact that we cannot see this expansion that results in our reality of orbits. If one dot disappears </w:t>
      </w:r>
      <w:r w:rsidRPr="00C56DA6">
        <w:rPr>
          <w:rFonts w:cstheme="minorHAnsi"/>
          <w:lang w:val="en-GB"/>
        </w:rPr>
        <w:t>behind the scenes</w:t>
      </w:r>
      <w:r w:rsidR="008B490B" w:rsidRPr="00C56DA6">
        <w:rPr>
          <w:rFonts w:cstheme="minorHAnsi"/>
          <w:lang w:val="en-GB"/>
        </w:rPr>
        <w:t xml:space="preserve">, it instantly changes everywhere the entire geometry of our resulting reality. </w:t>
      </w:r>
      <w:r w:rsidR="001915E5" w:rsidRPr="00C56DA6">
        <w:rPr>
          <w:rFonts w:cstheme="minorHAnsi"/>
          <w:lang w:val="en-GB"/>
        </w:rPr>
        <w:t xml:space="preserve">No other dots need to know that one has disappeared, </w:t>
      </w:r>
      <w:r w:rsidR="003347BE" w:rsidRPr="00C56DA6">
        <w:rPr>
          <w:rFonts w:cstheme="minorHAnsi"/>
          <w:lang w:val="en-GB"/>
        </w:rPr>
        <w:t>none of these other dots change</w:t>
      </w:r>
      <w:r w:rsidR="00B57CDC" w:rsidRPr="00C56DA6">
        <w:rPr>
          <w:rFonts w:cstheme="minorHAnsi"/>
          <w:lang w:val="en-GB"/>
        </w:rPr>
        <w:t>d</w:t>
      </w:r>
      <w:r w:rsidR="003347BE" w:rsidRPr="00C56DA6">
        <w:rPr>
          <w:rFonts w:cstheme="minorHAnsi"/>
          <w:lang w:val="en-GB"/>
        </w:rPr>
        <w:t xml:space="preserve"> their path or speed </w:t>
      </w:r>
      <w:proofErr w:type="gramStart"/>
      <w:r w:rsidR="003347BE" w:rsidRPr="00C56DA6">
        <w:rPr>
          <w:rFonts w:cstheme="minorHAnsi"/>
          <w:lang w:val="en-GB"/>
        </w:rPr>
        <w:t>as a result of</w:t>
      </w:r>
      <w:proofErr w:type="gramEnd"/>
      <w:r w:rsidR="003347BE" w:rsidRPr="00C56DA6">
        <w:rPr>
          <w:rFonts w:cstheme="minorHAnsi"/>
          <w:lang w:val="en-GB"/>
        </w:rPr>
        <w:t xml:space="preserve"> one dot disappearing. They just </w:t>
      </w:r>
      <w:proofErr w:type="gramStart"/>
      <w:r w:rsidR="003347BE" w:rsidRPr="00C56DA6">
        <w:rPr>
          <w:rFonts w:cstheme="minorHAnsi"/>
          <w:lang w:val="en-GB"/>
        </w:rPr>
        <w:t>continue on</w:t>
      </w:r>
      <w:proofErr w:type="gramEnd"/>
      <w:r w:rsidR="003347BE" w:rsidRPr="00C56DA6">
        <w:rPr>
          <w:rFonts w:cstheme="minorHAnsi"/>
          <w:lang w:val="en-GB"/>
        </w:rPr>
        <w:t xml:space="preserve"> their existing paths and </w:t>
      </w:r>
      <w:r w:rsidR="001915E5" w:rsidRPr="00C56DA6">
        <w:rPr>
          <w:rFonts w:cstheme="minorHAnsi"/>
          <w:lang w:val="en-GB"/>
        </w:rPr>
        <w:t>their expansion</w:t>
      </w:r>
      <w:r w:rsidR="003347BE" w:rsidRPr="00C56DA6">
        <w:rPr>
          <w:rFonts w:cstheme="minorHAnsi"/>
          <w:lang w:val="en-GB"/>
        </w:rPr>
        <w:t xml:space="preserve">, which instantly changes everywhere the geometry of </w:t>
      </w:r>
      <w:r w:rsidR="001915E5" w:rsidRPr="00C56DA6">
        <w:rPr>
          <w:rFonts w:cstheme="minorHAnsi"/>
          <w:lang w:val="en-GB"/>
        </w:rPr>
        <w:t>the resulting universe we see</w:t>
      </w:r>
      <w:r w:rsidR="00B612B1" w:rsidRPr="00C56DA6">
        <w:rPr>
          <w:rFonts w:cstheme="minorHAnsi"/>
          <w:lang w:val="en-GB"/>
        </w:rPr>
        <w:t>, moment by moment.</w:t>
      </w:r>
    </w:p>
    <w:p w14:paraId="6FCE29DF" w14:textId="693A81AF" w:rsidR="007B3F79" w:rsidRPr="00C56DA6" w:rsidRDefault="00ED4F1C" w:rsidP="007A4A44">
      <w:pPr>
        <w:pStyle w:val="Heading2"/>
        <w:rPr>
          <w:lang w:val="en-GB"/>
        </w:rPr>
      </w:pPr>
      <w:bookmarkStart w:id="62" w:name="_Toc113022270"/>
      <w:r w:rsidRPr="00C56DA6">
        <w:rPr>
          <w:lang w:val="en-GB"/>
        </w:rPr>
        <w:t>2</w:t>
      </w:r>
      <w:r w:rsidR="007B3F79" w:rsidRPr="00C56DA6">
        <w:rPr>
          <w:lang w:val="en-GB"/>
        </w:rPr>
        <w:t>.1</w:t>
      </w:r>
      <w:r w:rsidRPr="00C56DA6">
        <w:rPr>
          <w:lang w:val="en-GB"/>
        </w:rPr>
        <w:t>4</w:t>
      </w:r>
      <w:r w:rsidR="007B3F79" w:rsidRPr="00C56DA6">
        <w:rPr>
          <w:lang w:val="en-GB"/>
        </w:rPr>
        <w:t xml:space="preserve"> Interdimensional time</w:t>
      </w:r>
      <w:r w:rsidR="009F160B" w:rsidRPr="00C56DA6">
        <w:rPr>
          <w:lang w:val="en-GB"/>
        </w:rPr>
        <w:t xml:space="preserve"> is relative</w:t>
      </w:r>
      <w:r w:rsidR="00CF1491" w:rsidRPr="00C56DA6">
        <w:rPr>
          <w:lang w:val="en-GB"/>
        </w:rPr>
        <w:t> -</w:t>
      </w:r>
      <w:r w:rsidR="007B3F79" w:rsidRPr="00C56DA6">
        <w:rPr>
          <w:lang w:val="en-GB"/>
        </w:rPr>
        <w:t xml:space="preserve"> Time is not relative nor a dimension as Einstein </w:t>
      </w:r>
      <w:proofErr w:type="gramStart"/>
      <w:r w:rsidR="009F160B" w:rsidRPr="00C56DA6">
        <w:rPr>
          <w:lang w:val="en-GB"/>
        </w:rPr>
        <w:t>claimed</w:t>
      </w:r>
      <w:bookmarkEnd w:id="62"/>
      <w:proofErr w:type="gramEnd"/>
    </w:p>
    <w:p w14:paraId="5329499F" w14:textId="089CF0E6" w:rsidR="007B3F79" w:rsidRPr="00C56DA6" w:rsidRDefault="007B3F79" w:rsidP="007B3F79">
      <w:pPr>
        <w:ind w:firstLine="340"/>
        <w:rPr>
          <w:rFonts w:cstheme="minorHAnsi"/>
          <w:lang w:val="en-GB"/>
        </w:rPr>
      </w:pPr>
      <w:r w:rsidRPr="00C56DA6">
        <w:rPr>
          <w:rFonts w:cstheme="minorHAnsi"/>
          <w:lang w:val="en-GB"/>
        </w:rPr>
        <w:t xml:space="preserve">Time is no longer relative, and certainly no longer a dimension as in Einstein’s concept of spacetime. Time simply does not exist, except as a human convention, for practical calculations that make sense to us. Time essentially runs the same everywhere, within our dimension. For the entire debunk of the proofs of Einstein’s concepts, please read the free excerpts mentioned at </w:t>
      </w:r>
      <w:hyperlink w:anchor="_1.9_Debunk_of" w:history="1">
        <w:r w:rsidR="00C4200A" w:rsidRPr="00C56DA6">
          <w:rPr>
            <w:rStyle w:val="Hyperlink"/>
            <w:rFonts w:cstheme="minorHAnsi"/>
            <w:i/>
            <w:iCs/>
            <w:lang w:val="en-GB"/>
          </w:rPr>
          <w:t>1.9 Debunk of Standard Theory</w:t>
        </w:r>
      </w:hyperlink>
      <w:r w:rsidRPr="00C56DA6">
        <w:rPr>
          <w:rFonts w:cstheme="minorHAnsi"/>
          <w:i/>
          <w:iCs/>
          <w:lang w:val="en-GB"/>
        </w:rPr>
        <w:t>.</w:t>
      </w:r>
      <w:r w:rsidRPr="00C56DA6">
        <w:rPr>
          <w:rFonts w:cstheme="minorHAnsi"/>
          <w:lang w:val="en-GB"/>
        </w:rPr>
        <w:t xml:space="preserve"> </w:t>
      </w:r>
    </w:p>
    <w:p w14:paraId="0FE81ED7" w14:textId="588F6EB4" w:rsidR="004B219C" w:rsidRPr="00C56DA6" w:rsidRDefault="007B3F79" w:rsidP="004B219C">
      <w:pPr>
        <w:ind w:firstLine="340"/>
        <w:rPr>
          <w:rFonts w:cstheme="minorHAnsi"/>
          <w:lang w:val="en-GB"/>
        </w:rPr>
      </w:pPr>
      <w:r w:rsidRPr="00C56DA6">
        <w:rPr>
          <w:rFonts w:cstheme="minorHAnsi"/>
          <w:lang w:val="en-GB"/>
        </w:rPr>
        <w:t xml:space="preserve">As soon as you change dimension however, indeed the </w:t>
      </w:r>
      <w:r w:rsidR="00A46E57" w:rsidRPr="00C56DA6">
        <w:rPr>
          <w:rFonts w:cstheme="minorHAnsi"/>
          <w:lang w:val="en-GB"/>
        </w:rPr>
        <w:t>time rate</w:t>
      </w:r>
      <w:r w:rsidRPr="00C56DA6">
        <w:rPr>
          <w:rFonts w:cstheme="minorHAnsi"/>
          <w:lang w:val="en-GB"/>
        </w:rPr>
        <w:t xml:space="preserve"> appears to change. I must stress that what truly changes here, is simply the perception of the passing of time.</w:t>
      </w:r>
      <w:r w:rsidR="004B219C" w:rsidRPr="00C56DA6">
        <w:rPr>
          <w:rFonts w:cstheme="minorHAnsi"/>
          <w:b/>
          <w:lang w:val="en-GB"/>
        </w:rPr>
        <w:t xml:space="preserve"> </w:t>
      </w:r>
      <w:r w:rsidRPr="00C56DA6">
        <w:rPr>
          <w:rFonts w:cstheme="minorHAnsi"/>
          <w:lang w:val="en-GB"/>
        </w:rPr>
        <w:t xml:space="preserve">Most importantly, your watch and atomic clocks are not going to run faster or slower no matter </w:t>
      </w:r>
      <w:r w:rsidRPr="00C56DA6">
        <w:rPr>
          <w:rFonts w:cstheme="minorHAnsi"/>
          <w:lang w:val="en-GB"/>
        </w:rPr>
        <w:lastRenderedPageBreak/>
        <w:t>what. They will always tick at the same rate, unlike in Einstein</w:t>
      </w:r>
      <w:r w:rsidR="004B219C" w:rsidRPr="00C56DA6">
        <w:rPr>
          <w:rFonts w:cstheme="minorHAnsi"/>
          <w:lang w:val="en-GB"/>
        </w:rPr>
        <w:t>, despite the numerous proofs to the contrary</w:t>
      </w:r>
      <w:r w:rsidRPr="00C56DA6">
        <w:rPr>
          <w:rFonts w:cstheme="minorHAnsi"/>
          <w:lang w:val="en-GB"/>
        </w:rPr>
        <w:t xml:space="preserve">. </w:t>
      </w:r>
    </w:p>
    <w:p w14:paraId="0CF886D3" w14:textId="77777777" w:rsidR="007273FE" w:rsidRPr="00C56DA6" w:rsidRDefault="00CD69D9" w:rsidP="004B219C">
      <w:pPr>
        <w:ind w:firstLine="340"/>
        <w:rPr>
          <w:rFonts w:cstheme="minorHAnsi"/>
          <w:lang w:val="en-GB"/>
        </w:rPr>
      </w:pPr>
      <w:r w:rsidRPr="00C56DA6">
        <w:rPr>
          <w:rFonts w:cstheme="minorHAnsi"/>
          <w:lang w:val="en-GB"/>
        </w:rPr>
        <w:t>S</w:t>
      </w:r>
      <w:r w:rsidR="007B3F79" w:rsidRPr="00C56DA6">
        <w:rPr>
          <w:rFonts w:cstheme="minorHAnsi"/>
          <w:lang w:val="en-GB"/>
        </w:rPr>
        <w:t>omeone vibrating faster in a higher dimension, will be able to achieve much more than us within a same amount of time. Days could go by for them, within a few minutes here, but it is only a different perception of time.</w:t>
      </w:r>
      <w:r w:rsidR="0006041C" w:rsidRPr="00C56DA6">
        <w:rPr>
          <w:rFonts w:cstheme="minorHAnsi"/>
          <w:lang w:val="en-GB"/>
        </w:rPr>
        <w:t xml:space="preserve"> For example, the Earth is not going to start orbiting faster around the Sun just because you moved to a higher dimension</w:t>
      </w:r>
      <w:r w:rsidR="0001401E" w:rsidRPr="00C56DA6">
        <w:rPr>
          <w:rFonts w:cstheme="minorHAnsi"/>
          <w:lang w:val="en-GB"/>
        </w:rPr>
        <w:t>,</w:t>
      </w:r>
      <w:r w:rsidR="000F0C4A" w:rsidRPr="00C56DA6">
        <w:rPr>
          <w:rFonts w:cstheme="minorHAnsi"/>
          <w:lang w:val="en-GB"/>
        </w:rPr>
        <w:t xml:space="preserve"> and suddenly </w:t>
      </w:r>
      <w:proofErr w:type="gramStart"/>
      <w:r w:rsidR="000F0C4A" w:rsidRPr="00C56DA6">
        <w:rPr>
          <w:rFonts w:cstheme="minorHAnsi"/>
          <w:lang w:val="en-GB"/>
        </w:rPr>
        <w:t>can do</w:t>
      </w:r>
      <w:proofErr w:type="gramEnd"/>
      <w:r w:rsidR="000F0C4A" w:rsidRPr="00C56DA6">
        <w:rPr>
          <w:rFonts w:cstheme="minorHAnsi"/>
          <w:lang w:val="en-GB"/>
        </w:rPr>
        <w:t xml:space="preserve"> things much faster than normal, or accomplish more within a same amount of time.</w:t>
      </w:r>
      <w:r w:rsidR="000B2D5D" w:rsidRPr="00C56DA6">
        <w:rPr>
          <w:rFonts w:cstheme="minorHAnsi"/>
          <w:lang w:val="en-GB"/>
        </w:rPr>
        <w:t xml:space="preserve"> </w:t>
      </w:r>
    </w:p>
    <w:p w14:paraId="25549C8D" w14:textId="218B2B7B" w:rsidR="007B3F79" w:rsidRPr="00C56DA6" w:rsidRDefault="000B2D5D" w:rsidP="004B219C">
      <w:pPr>
        <w:ind w:firstLine="340"/>
        <w:rPr>
          <w:rFonts w:cstheme="minorHAnsi"/>
          <w:b/>
          <w:lang w:val="en-GB"/>
        </w:rPr>
      </w:pPr>
      <w:r w:rsidRPr="00C56DA6">
        <w:rPr>
          <w:rFonts w:cstheme="minorHAnsi"/>
          <w:lang w:val="en-GB"/>
        </w:rPr>
        <w:t xml:space="preserve">Have you ever wondered how </w:t>
      </w:r>
      <w:r w:rsidR="007273FE" w:rsidRPr="00C56DA6">
        <w:rPr>
          <w:rFonts w:cstheme="minorHAnsi"/>
          <w:lang w:val="en-GB"/>
        </w:rPr>
        <w:t xml:space="preserve">a colleague </w:t>
      </w:r>
      <w:r w:rsidRPr="00C56DA6">
        <w:rPr>
          <w:rFonts w:cstheme="minorHAnsi"/>
          <w:lang w:val="en-GB"/>
        </w:rPr>
        <w:t>at work</w:t>
      </w:r>
      <w:r w:rsidR="007273FE" w:rsidRPr="00C56DA6">
        <w:rPr>
          <w:rFonts w:cstheme="minorHAnsi"/>
          <w:lang w:val="en-GB"/>
        </w:rPr>
        <w:t xml:space="preserve">, </w:t>
      </w:r>
      <w:r w:rsidRPr="00C56DA6">
        <w:rPr>
          <w:rFonts w:cstheme="minorHAnsi"/>
          <w:lang w:val="en-GB"/>
        </w:rPr>
        <w:t xml:space="preserve">seems capable of doing twice more work than you in a same amount of time, while you thought you were </w:t>
      </w:r>
      <w:proofErr w:type="gramStart"/>
      <w:r w:rsidRPr="00C56DA6">
        <w:rPr>
          <w:rFonts w:cstheme="minorHAnsi"/>
          <w:lang w:val="en-GB"/>
        </w:rPr>
        <w:t>actually quite</w:t>
      </w:r>
      <w:proofErr w:type="gramEnd"/>
      <w:r w:rsidRPr="00C56DA6">
        <w:rPr>
          <w:rFonts w:cstheme="minorHAnsi"/>
          <w:lang w:val="en-GB"/>
        </w:rPr>
        <w:t xml:space="preserve"> quick, and could not possibly work any faster? </w:t>
      </w:r>
      <w:r w:rsidR="007273FE" w:rsidRPr="00C56DA6">
        <w:rPr>
          <w:rFonts w:cstheme="minorHAnsi"/>
          <w:lang w:val="en-GB"/>
        </w:rPr>
        <w:t xml:space="preserve">How is this colleague doing it then? </w:t>
      </w:r>
      <w:r w:rsidRPr="00C56DA6">
        <w:rPr>
          <w:rFonts w:cstheme="minorHAnsi"/>
          <w:lang w:val="en-GB"/>
        </w:rPr>
        <w:t xml:space="preserve">Is </w:t>
      </w:r>
      <w:r w:rsidR="007273FE" w:rsidRPr="00C56DA6">
        <w:rPr>
          <w:rFonts w:cstheme="minorHAnsi"/>
          <w:lang w:val="en-GB"/>
        </w:rPr>
        <w:t xml:space="preserve">he or </w:t>
      </w:r>
      <w:r w:rsidRPr="00C56DA6">
        <w:rPr>
          <w:rFonts w:cstheme="minorHAnsi"/>
          <w:lang w:val="en-GB"/>
        </w:rPr>
        <w:t>she vibrating at the same rate as you?</w:t>
      </w:r>
      <w:r w:rsidR="00754F3E" w:rsidRPr="00C56DA6">
        <w:rPr>
          <w:rFonts w:cstheme="minorHAnsi"/>
          <w:lang w:val="en-GB"/>
        </w:rPr>
        <w:t xml:space="preserve"> I had several of these colleagues in the past, who cleared so much work in record time, they appeared to defy the laws of physics</w:t>
      </w:r>
      <w:r w:rsidR="00A355E8" w:rsidRPr="00C56DA6">
        <w:rPr>
          <w:rFonts w:cstheme="minorHAnsi"/>
          <w:lang w:val="en-GB"/>
        </w:rPr>
        <w:t xml:space="preserve">. </w:t>
      </w:r>
    </w:p>
    <w:p w14:paraId="3A069CDF" w14:textId="7D3989B7" w:rsidR="007B3F79" w:rsidRPr="00C56DA6" w:rsidRDefault="007B3F79" w:rsidP="007B3F79">
      <w:pPr>
        <w:ind w:firstLine="340"/>
        <w:rPr>
          <w:rFonts w:cstheme="minorHAnsi"/>
          <w:lang w:val="en-GB"/>
        </w:rPr>
      </w:pPr>
      <w:r w:rsidRPr="00C56DA6">
        <w:rPr>
          <w:rFonts w:cstheme="minorHAnsi"/>
          <w:lang w:val="en-GB"/>
        </w:rPr>
        <w:t>It is like a fly vibrating at 2</w:t>
      </w:r>
      <w:r w:rsidR="00DE4F41" w:rsidRPr="00C56DA6">
        <w:rPr>
          <w:rFonts w:cstheme="minorHAnsi"/>
          <w:lang w:val="en-GB"/>
        </w:rPr>
        <w:t>5</w:t>
      </w:r>
      <w:r w:rsidRPr="00C56DA6">
        <w:rPr>
          <w:rFonts w:cstheme="minorHAnsi"/>
          <w:lang w:val="en-GB"/>
        </w:rPr>
        <w:t>0 hertz compared to us vibrating at 50-60 hertz. They can do more than us, up to four times more, in a same amount of time. For us they move in fast forward, just like for us tortoises move in slow motion, as they vibrate at a frequency of 15 hertz. </w:t>
      </w:r>
    </w:p>
    <w:p w14:paraId="2ABCF413" w14:textId="364073D8" w:rsidR="007B3F79" w:rsidRPr="00C56DA6" w:rsidRDefault="007B3F79" w:rsidP="007B3F79">
      <w:pPr>
        <w:ind w:firstLine="340"/>
        <w:rPr>
          <w:rFonts w:cstheme="minorHAnsi"/>
          <w:lang w:val="en-GB"/>
        </w:rPr>
      </w:pPr>
      <w:r w:rsidRPr="00C56DA6">
        <w:rPr>
          <w:rFonts w:cstheme="minorHAnsi"/>
          <w:lang w:val="en-GB"/>
        </w:rPr>
        <w:t>UFOs are not the only things flying around in weird paths, and often at a right angle</w:t>
      </w:r>
      <w:r w:rsidR="00383BB2" w:rsidRPr="00C56DA6">
        <w:rPr>
          <w:rFonts w:cstheme="minorHAnsi"/>
          <w:lang w:val="en-GB"/>
        </w:rPr>
        <w:t>, stopping in midstream</w:t>
      </w:r>
      <w:r w:rsidRPr="00C56DA6">
        <w:rPr>
          <w:rFonts w:cstheme="minorHAnsi"/>
          <w:lang w:val="en-GB"/>
        </w:rPr>
        <w:t xml:space="preserve">. Just look at the flight patterns of flies, and you will observe that they often move </w:t>
      </w:r>
      <w:r w:rsidR="00762887" w:rsidRPr="00C56DA6">
        <w:rPr>
          <w:rFonts w:cstheme="minorHAnsi"/>
          <w:lang w:val="en-GB"/>
        </w:rPr>
        <w:t xml:space="preserve">in </w:t>
      </w:r>
      <w:r w:rsidRPr="00C56DA6">
        <w:rPr>
          <w:rFonts w:cstheme="minorHAnsi"/>
          <w:lang w:val="en-GB"/>
        </w:rPr>
        <w:t>the exact same way, often at a right angle</w:t>
      </w:r>
      <w:r w:rsidR="00383BB2" w:rsidRPr="00C56DA6">
        <w:rPr>
          <w:rFonts w:cstheme="minorHAnsi"/>
          <w:lang w:val="en-GB"/>
        </w:rPr>
        <w:t xml:space="preserve"> and stopping in midstream</w:t>
      </w:r>
      <w:r w:rsidRPr="00C56DA6">
        <w:rPr>
          <w:rFonts w:cstheme="minorHAnsi"/>
          <w:lang w:val="en-GB"/>
        </w:rPr>
        <w:t>. This could be only how we perceive it, because essentially flies are living in a different dimension than ours, one that we can still see and interact with, where everything is vibrating faster, and where time is perceived as ticking faster. However, what we see might not be what really is</w:t>
      </w:r>
      <w:r w:rsidR="00A355E8" w:rsidRPr="00C56DA6">
        <w:rPr>
          <w:rFonts w:cstheme="minorHAnsi"/>
          <w:lang w:val="en-GB"/>
        </w:rPr>
        <w:t>, due to motion being relative.</w:t>
      </w:r>
    </w:p>
    <w:p w14:paraId="54620E6A" w14:textId="37C9A93F" w:rsidR="00C75E44" w:rsidRPr="00C56DA6" w:rsidRDefault="008D5CBD" w:rsidP="00056928">
      <w:pPr>
        <w:ind w:firstLine="340"/>
        <w:rPr>
          <w:rFonts w:cstheme="minorHAnsi"/>
          <w:lang w:val="en-GB"/>
        </w:rPr>
      </w:pPr>
      <w:r w:rsidRPr="00C56DA6">
        <w:rPr>
          <w:rFonts w:cstheme="minorHAnsi"/>
          <w:lang w:val="en-GB"/>
        </w:rPr>
        <w:t>F</w:t>
      </w:r>
      <w:r w:rsidR="005978A2" w:rsidRPr="00C56DA6">
        <w:rPr>
          <w:rFonts w:cstheme="minorHAnsi"/>
          <w:lang w:val="en-GB"/>
        </w:rPr>
        <w:t xml:space="preserve">rom witness accounts, </w:t>
      </w:r>
      <w:r w:rsidRPr="00C56DA6">
        <w:rPr>
          <w:rFonts w:cstheme="minorHAnsi"/>
          <w:lang w:val="en-GB"/>
        </w:rPr>
        <w:t>aliens</w:t>
      </w:r>
      <w:r w:rsidR="007B3BEB" w:rsidRPr="00C56DA6">
        <w:rPr>
          <w:rFonts w:cstheme="minorHAnsi"/>
          <w:lang w:val="en-GB"/>
        </w:rPr>
        <w:t>, or ultraterrestrials,</w:t>
      </w:r>
      <w:r w:rsidRPr="00C56DA6">
        <w:rPr>
          <w:rFonts w:cstheme="minorHAnsi"/>
          <w:lang w:val="en-GB"/>
        </w:rPr>
        <w:t xml:space="preserve"> have eyes that look more like lenses, and they </w:t>
      </w:r>
      <w:r w:rsidR="005978A2" w:rsidRPr="00C56DA6">
        <w:rPr>
          <w:rFonts w:cstheme="minorHAnsi"/>
          <w:lang w:val="en-GB"/>
        </w:rPr>
        <w:t>are reminiscent of the eyes of flies and other insects. There is an excellent reason</w:t>
      </w:r>
      <w:r w:rsidR="00762887" w:rsidRPr="00C56DA6">
        <w:rPr>
          <w:rFonts w:cstheme="minorHAnsi"/>
          <w:lang w:val="en-GB"/>
        </w:rPr>
        <w:t>,</w:t>
      </w:r>
      <w:r w:rsidR="005978A2" w:rsidRPr="00C56DA6">
        <w:rPr>
          <w:rFonts w:cstheme="minorHAnsi"/>
          <w:lang w:val="en-GB"/>
        </w:rPr>
        <w:t xml:space="preserve"> </w:t>
      </w:r>
      <w:r w:rsidR="00056928" w:rsidRPr="00C56DA6">
        <w:rPr>
          <w:rFonts w:cstheme="minorHAnsi"/>
          <w:lang w:val="en-GB"/>
        </w:rPr>
        <w:t xml:space="preserve">as to why they have </w:t>
      </w:r>
      <w:r w:rsidR="00C75E44" w:rsidRPr="00C56DA6">
        <w:rPr>
          <w:rFonts w:cstheme="minorHAnsi"/>
          <w:lang w:val="en-GB"/>
        </w:rPr>
        <w:t xml:space="preserve">a </w:t>
      </w:r>
      <w:r w:rsidR="00056928" w:rsidRPr="00C56DA6">
        <w:rPr>
          <w:rFonts w:cstheme="minorHAnsi"/>
          <w:lang w:val="en-GB"/>
        </w:rPr>
        <w:t>similar kind of eyes</w:t>
      </w:r>
      <w:r w:rsidR="005978A2" w:rsidRPr="00C56DA6">
        <w:rPr>
          <w:rFonts w:cstheme="minorHAnsi"/>
          <w:lang w:val="en-GB"/>
        </w:rPr>
        <w:t>. Vibrating faster, they see light of a higher frequency, but from a higher dimension</w:t>
      </w:r>
      <w:r w:rsidRPr="00C56DA6">
        <w:rPr>
          <w:rFonts w:cstheme="minorHAnsi"/>
          <w:lang w:val="en-GB"/>
        </w:rPr>
        <w:t>.</w:t>
      </w:r>
      <w:r w:rsidR="005978A2" w:rsidRPr="00C56DA6">
        <w:rPr>
          <w:rFonts w:cstheme="minorHAnsi"/>
          <w:lang w:val="en-GB"/>
        </w:rPr>
        <w:t xml:space="preserve"> </w:t>
      </w:r>
      <w:r w:rsidR="00C75E44" w:rsidRPr="00C56DA6">
        <w:rPr>
          <w:rFonts w:cstheme="minorHAnsi"/>
          <w:lang w:val="en-GB"/>
        </w:rPr>
        <w:t xml:space="preserve">This is why the most efficient fly zappers use </w:t>
      </w:r>
      <w:r w:rsidR="00C75E44" w:rsidRPr="00C56DA6">
        <w:rPr>
          <w:rFonts w:cstheme="minorHAnsi"/>
          <w:lang w:val="en-GB"/>
        </w:rPr>
        <w:lastRenderedPageBreak/>
        <w:t xml:space="preserve">ultraviolet light, </w:t>
      </w:r>
      <w:proofErr w:type="gramStart"/>
      <w:r w:rsidR="00C75E44" w:rsidRPr="00C56DA6">
        <w:rPr>
          <w:rFonts w:cstheme="minorHAnsi"/>
          <w:lang w:val="en-GB"/>
        </w:rPr>
        <w:t>in order to</w:t>
      </w:r>
      <w:proofErr w:type="gramEnd"/>
      <w:r w:rsidR="00C75E44" w:rsidRPr="00C56DA6">
        <w:rPr>
          <w:rFonts w:cstheme="minorHAnsi"/>
          <w:lang w:val="en-GB"/>
        </w:rPr>
        <w:t xml:space="preserve"> attract the insects into their trap. What they see</w:t>
      </w:r>
      <w:r w:rsidR="007F0C1B" w:rsidRPr="00C56DA6">
        <w:rPr>
          <w:rFonts w:cstheme="minorHAnsi"/>
          <w:lang w:val="en-GB"/>
        </w:rPr>
        <w:t>,</w:t>
      </w:r>
      <w:r w:rsidR="00C75E44" w:rsidRPr="00C56DA6">
        <w:rPr>
          <w:rFonts w:cstheme="minorHAnsi"/>
          <w:lang w:val="en-GB"/>
        </w:rPr>
        <w:t xml:space="preserve"> </w:t>
      </w:r>
      <w:r w:rsidR="005978A2" w:rsidRPr="00C56DA6">
        <w:rPr>
          <w:rFonts w:cstheme="minorHAnsi"/>
          <w:lang w:val="en-GB"/>
        </w:rPr>
        <w:t xml:space="preserve">must be </w:t>
      </w:r>
      <w:proofErr w:type="gramStart"/>
      <w:r w:rsidR="005978A2" w:rsidRPr="00C56DA6">
        <w:rPr>
          <w:rFonts w:cstheme="minorHAnsi"/>
          <w:lang w:val="en-GB"/>
        </w:rPr>
        <w:t>similar to</w:t>
      </w:r>
      <w:proofErr w:type="gramEnd"/>
      <w:r w:rsidR="005978A2" w:rsidRPr="00C56DA6">
        <w:rPr>
          <w:rFonts w:cstheme="minorHAnsi"/>
          <w:lang w:val="en-GB"/>
        </w:rPr>
        <w:t xml:space="preserve"> our ultraviolet light</w:t>
      </w:r>
      <w:r w:rsidR="0004522C" w:rsidRPr="00C56DA6">
        <w:rPr>
          <w:rFonts w:cstheme="minorHAnsi"/>
          <w:lang w:val="en-GB"/>
        </w:rPr>
        <w:t>,</w:t>
      </w:r>
      <w:r w:rsidRPr="00C56DA6">
        <w:rPr>
          <w:rFonts w:cstheme="minorHAnsi"/>
          <w:lang w:val="en-GB"/>
        </w:rPr>
        <w:t xml:space="preserve"> without being </w:t>
      </w:r>
      <w:r w:rsidR="00056928" w:rsidRPr="00C56DA6">
        <w:rPr>
          <w:rFonts w:cstheme="minorHAnsi"/>
          <w:lang w:val="en-GB"/>
        </w:rPr>
        <w:t xml:space="preserve">exactly </w:t>
      </w:r>
      <w:r w:rsidRPr="00C56DA6">
        <w:rPr>
          <w:rFonts w:cstheme="minorHAnsi"/>
          <w:lang w:val="en-GB"/>
        </w:rPr>
        <w:t>the same</w:t>
      </w:r>
      <w:r w:rsidR="005978A2" w:rsidRPr="00C56DA6">
        <w:rPr>
          <w:rFonts w:cstheme="minorHAnsi"/>
          <w:lang w:val="en-GB"/>
        </w:rPr>
        <w:t xml:space="preserve">. </w:t>
      </w:r>
      <w:r w:rsidRPr="00C56DA6">
        <w:rPr>
          <w:rFonts w:cstheme="minorHAnsi"/>
          <w:lang w:val="en-GB"/>
        </w:rPr>
        <w:t>The clusters of electrons within their light</w:t>
      </w:r>
      <w:r w:rsidR="00C75E44" w:rsidRPr="00C56DA6">
        <w:rPr>
          <w:rFonts w:cstheme="minorHAnsi"/>
          <w:lang w:val="en-GB"/>
        </w:rPr>
        <w:t>,</w:t>
      </w:r>
      <w:r w:rsidRPr="00C56DA6">
        <w:rPr>
          <w:rFonts w:cstheme="minorHAnsi"/>
          <w:lang w:val="en-GB"/>
        </w:rPr>
        <w:t xml:space="preserve"> must be larger, more spaced out, with neutrinos and electrons orbiting faster. </w:t>
      </w:r>
      <w:r w:rsidR="007F0C1B" w:rsidRPr="00C56DA6">
        <w:rPr>
          <w:rFonts w:cstheme="minorHAnsi"/>
          <w:lang w:val="en-GB"/>
        </w:rPr>
        <w:t>That kind of light lays outside our range of visible light.</w:t>
      </w:r>
    </w:p>
    <w:p w14:paraId="4A1484B2" w14:textId="77777777" w:rsidR="007F0C1B" w:rsidRPr="00C56DA6" w:rsidRDefault="0004522C" w:rsidP="00056928">
      <w:pPr>
        <w:ind w:firstLine="340"/>
        <w:rPr>
          <w:rFonts w:cstheme="minorHAnsi"/>
          <w:lang w:val="en-GB"/>
        </w:rPr>
      </w:pPr>
      <w:r w:rsidRPr="00C56DA6">
        <w:rPr>
          <w:rFonts w:cstheme="minorHAnsi"/>
          <w:lang w:val="en-GB"/>
        </w:rPr>
        <w:t>L</w:t>
      </w:r>
      <w:r w:rsidR="005978A2" w:rsidRPr="00C56DA6">
        <w:rPr>
          <w:rFonts w:cstheme="minorHAnsi"/>
          <w:lang w:val="en-GB"/>
        </w:rPr>
        <w:t>izard eyes</w:t>
      </w:r>
      <w:r w:rsidR="00056928" w:rsidRPr="00C56DA6">
        <w:rPr>
          <w:rFonts w:cstheme="minorHAnsi"/>
          <w:lang w:val="en-GB"/>
        </w:rPr>
        <w:t>, like the ones of demons or other creatures from the lower dimensions,</w:t>
      </w:r>
      <w:r w:rsidR="005978A2" w:rsidRPr="00C56DA6">
        <w:rPr>
          <w:rFonts w:cstheme="minorHAnsi"/>
          <w:lang w:val="en-GB"/>
        </w:rPr>
        <w:t xml:space="preserve"> </w:t>
      </w:r>
      <w:r w:rsidRPr="00C56DA6">
        <w:rPr>
          <w:rFonts w:cstheme="minorHAnsi"/>
          <w:lang w:val="en-GB"/>
        </w:rPr>
        <w:t>must be</w:t>
      </w:r>
      <w:r w:rsidR="005978A2" w:rsidRPr="00C56DA6">
        <w:rPr>
          <w:rFonts w:cstheme="minorHAnsi"/>
          <w:lang w:val="en-GB"/>
        </w:rPr>
        <w:t xml:space="preserve"> more sensitive to infrared light, because reptiles live in slow motion and vibrate slower than us. </w:t>
      </w:r>
      <w:r w:rsidR="00C75E44" w:rsidRPr="00C56DA6">
        <w:rPr>
          <w:rFonts w:cstheme="minorHAnsi"/>
          <w:lang w:val="en-GB"/>
        </w:rPr>
        <w:t>If our matter were to vibrate</w:t>
      </w:r>
      <w:r w:rsidR="007F0C1B" w:rsidRPr="00C56DA6">
        <w:rPr>
          <w:rFonts w:cstheme="minorHAnsi"/>
          <w:lang w:val="en-GB"/>
        </w:rPr>
        <w:t xml:space="preserve"> a little</w:t>
      </w:r>
      <w:r w:rsidR="00C75E44" w:rsidRPr="00C56DA6">
        <w:rPr>
          <w:rFonts w:cstheme="minorHAnsi"/>
          <w:lang w:val="en-GB"/>
        </w:rPr>
        <w:t xml:space="preserve"> bit faster, we would never see such creatures, they would disappear into their lower dimensions. Plus, we might meet more beings vibrating at a higher frequency of matter. </w:t>
      </w:r>
    </w:p>
    <w:p w14:paraId="2DEC474F" w14:textId="70F3EA52" w:rsidR="007B3F79" w:rsidRPr="00C56DA6" w:rsidRDefault="007B3F79" w:rsidP="007B3F79">
      <w:pPr>
        <w:ind w:firstLine="340"/>
        <w:rPr>
          <w:rFonts w:cstheme="minorHAnsi"/>
          <w:lang w:val="en-GB"/>
        </w:rPr>
      </w:pPr>
      <w:r w:rsidRPr="00C56DA6">
        <w:rPr>
          <w:rFonts w:cstheme="minorHAnsi"/>
          <w:lang w:val="en-GB"/>
        </w:rPr>
        <w:t>This also explains those flying rods</w:t>
      </w:r>
      <w:r w:rsidR="007F0C1B" w:rsidRPr="00C56DA6">
        <w:rPr>
          <w:rFonts w:cstheme="minorHAnsi"/>
          <w:lang w:val="en-GB"/>
        </w:rPr>
        <w:t>,</w:t>
      </w:r>
      <w:r w:rsidRPr="00C56DA6">
        <w:rPr>
          <w:rFonts w:cstheme="minorHAnsi"/>
          <w:lang w:val="en-GB"/>
        </w:rPr>
        <w:t xml:space="preserve"> </w:t>
      </w:r>
      <w:r w:rsidR="007F0C1B" w:rsidRPr="00C56DA6">
        <w:rPr>
          <w:rFonts w:cstheme="minorHAnsi"/>
          <w:lang w:val="en-GB"/>
        </w:rPr>
        <w:t xml:space="preserve">that </w:t>
      </w:r>
      <w:r w:rsidRPr="00C56DA6">
        <w:rPr>
          <w:rFonts w:cstheme="minorHAnsi"/>
          <w:lang w:val="en-GB"/>
        </w:rPr>
        <w:t>we can only see in slow motion on films or photos. They are most likely insects vibrating so fast, we can’t see them with the naked eye. We need to first film them and view it in slow motion. And even then, we only see a spiralling elongated shadow of what they truly are.</w:t>
      </w:r>
    </w:p>
    <w:p w14:paraId="5C786356" w14:textId="046EACAD" w:rsidR="007B3F79" w:rsidRPr="00C56DA6" w:rsidRDefault="007B3F79" w:rsidP="007B3F79">
      <w:pPr>
        <w:ind w:firstLine="340"/>
        <w:rPr>
          <w:rFonts w:cstheme="minorHAnsi"/>
          <w:lang w:val="en-GB"/>
        </w:rPr>
      </w:pPr>
      <w:r w:rsidRPr="00C56DA6">
        <w:rPr>
          <w:rFonts w:cstheme="minorHAnsi"/>
          <w:lang w:val="en-GB"/>
        </w:rPr>
        <w:t xml:space="preserve">You can see this “rod” effect with the naked eye just by looking at normal insects outside in the summer. Some are buzzing so fast in </w:t>
      </w:r>
      <w:proofErr w:type="gramStart"/>
      <w:r w:rsidRPr="00C56DA6">
        <w:rPr>
          <w:rFonts w:cstheme="minorHAnsi"/>
          <w:lang w:val="en-GB"/>
        </w:rPr>
        <w:t>swarms,</w:t>
      </w:r>
      <w:proofErr w:type="gramEnd"/>
      <w:r w:rsidRPr="00C56DA6">
        <w:rPr>
          <w:rFonts w:cstheme="minorHAnsi"/>
          <w:lang w:val="en-GB"/>
        </w:rPr>
        <w:t xml:space="preserve"> you can only see elongated blur images that look precisely like images of flying rods. But once they stop, you can see what they </w:t>
      </w:r>
      <w:r w:rsidR="007F0C1B" w:rsidRPr="00C56DA6">
        <w:rPr>
          <w:rFonts w:cstheme="minorHAnsi"/>
          <w:lang w:val="en-GB"/>
        </w:rPr>
        <w:t xml:space="preserve">truly </w:t>
      </w:r>
      <w:r w:rsidRPr="00C56DA6">
        <w:rPr>
          <w:rFonts w:cstheme="minorHAnsi"/>
          <w:lang w:val="en-GB"/>
        </w:rPr>
        <w:t>look like, normal insects.</w:t>
      </w:r>
      <w:r w:rsidR="00A63B4F" w:rsidRPr="00C56DA6">
        <w:rPr>
          <w:rFonts w:cstheme="minorHAnsi"/>
          <w:lang w:val="en-GB"/>
        </w:rPr>
        <w:t xml:space="preserve"> I even personally observed insects disappearing completely from view over short distances, until they stopped their flight</w:t>
      </w:r>
      <w:r w:rsidR="007F0C1B" w:rsidRPr="00C56DA6">
        <w:rPr>
          <w:rFonts w:cstheme="minorHAnsi"/>
          <w:lang w:val="en-GB"/>
        </w:rPr>
        <w:t>, it is not uncommon.</w:t>
      </w:r>
    </w:p>
    <w:p w14:paraId="1187B894" w14:textId="77777777" w:rsidR="007B3F79" w:rsidRPr="00C56DA6" w:rsidRDefault="007B3F79" w:rsidP="007B3F79">
      <w:pPr>
        <w:ind w:firstLine="340"/>
        <w:rPr>
          <w:rFonts w:cstheme="minorHAnsi"/>
          <w:lang w:val="en-GB"/>
        </w:rPr>
      </w:pPr>
      <w:r w:rsidRPr="00C56DA6">
        <w:rPr>
          <w:rFonts w:cstheme="minorHAnsi"/>
          <w:lang w:val="en-GB"/>
        </w:rPr>
        <w:t xml:space="preserve">And now you know why insects and flies can easily defy gravity and remain and walk on the ceiling. They weight almost nothing, the matter composing them is less dense, and the ceiling expanding downward, with everything else that is expanding in the universe, is enough to create a small gravity effect that can keep them firmly on the ceiling. In its downward expansion, the ceiling pushes down on the insects, keeping them on the ceiling. It also works with larger bugs, when sometimes it seems they are defying the laws of gravity, because they are of a lesser density while vibrating faster. </w:t>
      </w:r>
    </w:p>
    <w:p w14:paraId="1EC0D38B" w14:textId="031B8AAF" w:rsidR="007B3F79" w:rsidRPr="00C56DA6" w:rsidRDefault="007B3F79" w:rsidP="007B3F79">
      <w:pPr>
        <w:ind w:firstLine="340"/>
        <w:rPr>
          <w:rFonts w:cstheme="minorHAnsi"/>
          <w:lang w:val="en-GB"/>
        </w:rPr>
      </w:pPr>
      <w:r w:rsidRPr="00C56DA6">
        <w:rPr>
          <w:rFonts w:cstheme="minorHAnsi"/>
          <w:lang w:val="en-GB"/>
        </w:rPr>
        <w:t xml:space="preserve">Anything of a lesser density is pushed upward by what is denser. If bugs are lighter than air, or of the right density to feel almost weightless, then they can easily stick to walls and </w:t>
      </w:r>
      <w:r w:rsidRPr="00C56DA6">
        <w:rPr>
          <w:rFonts w:cstheme="minorHAnsi"/>
          <w:lang w:val="en-GB"/>
        </w:rPr>
        <w:lastRenderedPageBreak/>
        <w:t>ceilings. In some cases, they can even levitate and fly long distances without the need for wings, as in the mystery of the flying spiders</w:t>
      </w:r>
      <w:r w:rsidR="004B219C" w:rsidRPr="00C56DA6">
        <w:rPr>
          <w:rFonts w:cstheme="minorHAnsi"/>
          <w:lang w:val="en-GB"/>
        </w:rPr>
        <w:t xml:space="preserve"> covering miles over the sea to reach boats</w:t>
      </w:r>
      <w:r w:rsidR="00DE0559" w:rsidRPr="00C56DA6">
        <w:rPr>
          <w:rFonts w:cstheme="minorHAnsi"/>
          <w:lang w:val="en-GB"/>
        </w:rPr>
        <w:t>.</w:t>
      </w:r>
      <w:r w:rsidRPr="00C56DA6">
        <w:rPr>
          <w:rFonts w:cstheme="minorHAnsi"/>
          <w:lang w:val="en-GB"/>
        </w:rPr>
        <w:t xml:space="preserve"> </w:t>
      </w:r>
      <w:proofErr w:type="gramStart"/>
      <w:r w:rsidR="00DE0559" w:rsidRPr="00C56DA6">
        <w:rPr>
          <w:rFonts w:cstheme="minorHAnsi"/>
          <w:lang w:val="en-GB"/>
        </w:rPr>
        <w:t>A</w:t>
      </w:r>
      <w:r w:rsidRPr="00C56DA6">
        <w:rPr>
          <w:rFonts w:cstheme="minorHAnsi"/>
          <w:lang w:val="en-GB"/>
        </w:rPr>
        <w:t>nd</w:t>
      </w:r>
      <w:r w:rsidR="00DE0559" w:rsidRPr="00C56DA6">
        <w:rPr>
          <w:rFonts w:cstheme="minorHAnsi"/>
          <w:lang w:val="en-GB"/>
        </w:rPr>
        <w:t xml:space="preserve"> also</w:t>
      </w:r>
      <w:proofErr w:type="gramEnd"/>
      <w:r w:rsidR="00440D0A" w:rsidRPr="00C56DA6">
        <w:rPr>
          <w:rFonts w:cstheme="minorHAnsi"/>
          <w:lang w:val="en-GB"/>
        </w:rPr>
        <w:t>,</w:t>
      </w:r>
      <w:r w:rsidRPr="00C56DA6">
        <w:rPr>
          <w:rFonts w:cstheme="minorHAnsi"/>
          <w:lang w:val="en-GB"/>
        </w:rPr>
        <w:t xml:space="preserve"> the flying Tibetan </w:t>
      </w:r>
      <w:r w:rsidR="004B219C" w:rsidRPr="00C56DA6">
        <w:rPr>
          <w:rFonts w:cstheme="minorHAnsi"/>
          <w:lang w:val="en-GB"/>
        </w:rPr>
        <w:t>Yogis</w:t>
      </w:r>
      <w:r w:rsidRPr="00C56DA6">
        <w:rPr>
          <w:rFonts w:cstheme="minorHAnsi"/>
          <w:lang w:val="en-GB"/>
        </w:rPr>
        <w:t xml:space="preserve"> capable of mentally altering their vibrational rate</w:t>
      </w:r>
      <w:r w:rsidR="00DE0559" w:rsidRPr="00C56DA6">
        <w:rPr>
          <w:rFonts w:cstheme="minorHAnsi"/>
          <w:lang w:val="en-GB"/>
        </w:rPr>
        <w:t>,</w:t>
      </w:r>
      <w:r w:rsidR="00F618DE" w:rsidRPr="00C56DA6">
        <w:rPr>
          <w:rFonts w:cstheme="minorHAnsi"/>
          <w:lang w:val="en-GB"/>
        </w:rPr>
        <w:t xml:space="preserve"> in order to become less dense</w:t>
      </w:r>
      <w:r w:rsidR="00707212" w:rsidRPr="00C56DA6">
        <w:rPr>
          <w:rFonts w:cstheme="minorHAnsi"/>
          <w:lang w:val="en-GB"/>
        </w:rPr>
        <w:t xml:space="preserve"> than air.</w:t>
      </w:r>
      <w:r w:rsidR="007B7787" w:rsidRPr="00C56DA6">
        <w:rPr>
          <w:rFonts w:cstheme="minorHAnsi"/>
          <w:lang w:val="en-GB"/>
        </w:rPr>
        <w:t xml:space="preserve"> This is the kind of thing our technology needs to exploit, so we can fly out into space without any need for propulsion.</w:t>
      </w:r>
    </w:p>
    <w:p w14:paraId="26E4812A" w14:textId="6890B130" w:rsidR="007F7290" w:rsidRPr="00C56DA6" w:rsidRDefault="001E6EA8" w:rsidP="007A4A44">
      <w:pPr>
        <w:ind w:firstLine="340"/>
        <w:rPr>
          <w:rFonts w:cstheme="minorHAnsi"/>
          <w:lang w:val="en-GB"/>
        </w:rPr>
      </w:pPr>
      <w:r w:rsidRPr="00C56DA6">
        <w:rPr>
          <w:rFonts w:cstheme="minorHAnsi"/>
          <w:lang w:val="en-GB"/>
        </w:rPr>
        <w:t xml:space="preserve">On a more personal level, </w:t>
      </w:r>
      <w:proofErr w:type="gramStart"/>
      <w:r w:rsidRPr="00C56DA6">
        <w:rPr>
          <w:rFonts w:cstheme="minorHAnsi"/>
          <w:lang w:val="en-GB"/>
        </w:rPr>
        <w:t>in order to</w:t>
      </w:r>
      <w:proofErr w:type="gramEnd"/>
      <w:r w:rsidRPr="00C56DA6">
        <w:rPr>
          <w:rFonts w:cstheme="minorHAnsi"/>
          <w:lang w:val="en-GB"/>
        </w:rPr>
        <w:t xml:space="preserve"> vibrate faster, without becoming obsessive, you only need to think of it and imagine it happening. Feel lighter and think more positively about life</w:t>
      </w:r>
      <w:r w:rsidR="00762887" w:rsidRPr="00C56DA6">
        <w:rPr>
          <w:rFonts w:cstheme="minorHAnsi"/>
          <w:lang w:val="en-GB"/>
        </w:rPr>
        <w:t>,</w:t>
      </w:r>
      <w:r w:rsidRPr="00C56DA6">
        <w:rPr>
          <w:rFonts w:cstheme="minorHAnsi"/>
          <w:lang w:val="en-GB"/>
        </w:rPr>
        <w:t xml:space="preserve"> and the world we live in, despite all the fears and how bleak it might look. I’m no expert, but feeling love for everything, or feeling something more positive, should help. This is what inspiration, motivation and creativity </w:t>
      </w:r>
      <w:r w:rsidR="00762887" w:rsidRPr="00C56DA6">
        <w:rPr>
          <w:rFonts w:cstheme="minorHAnsi"/>
          <w:lang w:val="en-GB"/>
        </w:rPr>
        <w:t>are</w:t>
      </w:r>
      <w:r w:rsidRPr="00C56DA6">
        <w:rPr>
          <w:rFonts w:cstheme="minorHAnsi"/>
          <w:lang w:val="en-GB"/>
        </w:rPr>
        <w:t xml:space="preserve"> all about, it fills you with energy. </w:t>
      </w:r>
      <w:r w:rsidR="00DC4386" w:rsidRPr="00C56DA6">
        <w:rPr>
          <w:rFonts w:cstheme="minorHAnsi"/>
          <w:lang w:val="en-GB"/>
        </w:rPr>
        <w:t xml:space="preserve">Freedom and liberty </w:t>
      </w:r>
      <w:r w:rsidR="00F724FD" w:rsidRPr="00C56DA6">
        <w:rPr>
          <w:rFonts w:cstheme="minorHAnsi"/>
          <w:lang w:val="en-GB"/>
        </w:rPr>
        <w:t>are</w:t>
      </w:r>
      <w:r w:rsidR="00DC4386" w:rsidRPr="00C56DA6">
        <w:rPr>
          <w:rFonts w:cstheme="minorHAnsi"/>
          <w:lang w:val="en-GB"/>
        </w:rPr>
        <w:t xml:space="preserve"> a trick of the mind, </w:t>
      </w:r>
      <w:r w:rsidR="003055EC" w:rsidRPr="00C56DA6">
        <w:rPr>
          <w:rFonts w:cstheme="minorHAnsi"/>
          <w:lang w:val="en-GB"/>
        </w:rPr>
        <w:t xml:space="preserve">you are only ever as free as you think you are. </w:t>
      </w:r>
      <w:r w:rsidR="00F724FD" w:rsidRPr="00C56DA6">
        <w:rPr>
          <w:rFonts w:cstheme="minorHAnsi"/>
          <w:lang w:val="en-GB"/>
        </w:rPr>
        <w:t xml:space="preserve">If you feel free, you vibrate faster, and all the negative </w:t>
      </w:r>
      <w:r w:rsidR="003055EC" w:rsidRPr="00C56DA6">
        <w:rPr>
          <w:rFonts w:cstheme="minorHAnsi"/>
          <w:lang w:val="en-GB"/>
        </w:rPr>
        <w:t>does not affect you</w:t>
      </w:r>
      <w:r w:rsidR="00762887" w:rsidRPr="00C56DA6">
        <w:rPr>
          <w:rFonts w:cstheme="minorHAnsi"/>
          <w:lang w:val="en-GB"/>
        </w:rPr>
        <w:t xml:space="preserve"> emotionally</w:t>
      </w:r>
      <w:r w:rsidR="00F724FD" w:rsidRPr="00C56DA6">
        <w:rPr>
          <w:rFonts w:cstheme="minorHAnsi"/>
          <w:lang w:val="en-GB"/>
        </w:rPr>
        <w:t>.</w:t>
      </w:r>
    </w:p>
    <w:p w14:paraId="20DE0C4C" w14:textId="07F4F46A" w:rsidR="007F7290" w:rsidRPr="00C56DA6" w:rsidRDefault="00ED4F1C" w:rsidP="007A4A44">
      <w:pPr>
        <w:pStyle w:val="Heading2"/>
        <w:rPr>
          <w:lang w:val="en-GB"/>
        </w:rPr>
      </w:pPr>
      <w:bookmarkStart w:id="63" w:name="_Toc113022271"/>
      <w:r w:rsidRPr="00C56DA6">
        <w:rPr>
          <w:lang w:val="en-GB"/>
        </w:rPr>
        <w:t>2</w:t>
      </w:r>
      <w:r w:rsidR="00C432A0" w:rsidRPr="00C56DA6">
        <w:rPr>
          <w:lang w:val="en-GB"/>
        </w:rPr>
        <w:t>.1</w:t>
      </w:r>
      <w:r w:rsidRPr="00C56DA6">
        <w:rPr>
          <w:lang w:val="en-GB"/>
        </w:rPr>
        <w:t>5</w:t>
      </w:r>
      <w:r w:rsidR="00C432A0" w:rsidRPr="00C56DA6">
        <w:rPr>
          <w:lang w:val="en-GB"/>
        </w:rPr>
        <w:t xml:space="preserve"> </w:t>
      </w:r>
      <w:bookmarkEnd w:id="63"/>
      <w:r w:rsidR="00C9134A" w:rsidRPr="00C56DA6">
        <w:rPr>
          <w:lang w:val="en-GB"/>
        </w:rPr>
        <w:t>E=mc</w:t>
      </w:r>
      <w:r w:rsidR="00C9134A" w:rsidRPr="00C56DA6">
        <w:rPr>
          <w:vertAlign w:val="superscript"/>
          <w:lang w:val="en-GB"/>
        </w:rPr>
        <w:t>2</w:t>
      </w:r>
      <w:r w:rsidR="00C9134A" w:rsidRPr="00C56DA6">
        <w:rPr>
          <w:lang w:val="en-GB"/>
        </w:rPr>
        <w:t xml:space="preserve"> should be replaced by the kinetic energy equation E</w:t>
      </w:r>
      <w:r w:rsidR="00C9134A" w:rsidRPr="00C56DA6">
        <w:rPr>
          <w:vertAlign w:val="subscript"/>
          <w:lang w:val="en-GB"/>
        </w:rPr>
        <w:t>k</w:t>
      </w:r>
      <w:r w:rsidR="00C9134A" w:rsidRPr="00C56DA6">
        <w:rPr>
          <w:lang w:val="en-GB"/>
        </w:rPr>
        <w:t>=½mv</w:t>
      </w:r>
      <w:r w:rsidR="00C9134A" w:rsidRPr="00C56DA6">
        <w:rPr>
          <w:vertAlign w:val="superscript"/>
          <w:lang w:val="en-GB"/>
        </w:rPr>
        <w:t>2</w:t>
      </w:r>
    </w:p>
    <w:p w14:paraId="208E012A" w14:textId="77777777" w:rsidR="00C9134A" w:rsidRPr="00C56DA6" w:rsidRDefault="00C9134A" w:rsidP="00C9134A">
      <w:pPr>
        <w:ind w:firstLine="340"/>
        <w:rPr>
          <w:rFonts w:cstheme="minorHAnsi"/>
          <w:lang w:val="en-GB"/>
        </w:rPr>
      </w:pPr>
      <w:r w:rsidRPr="00C56DA6">
        <w:rPr>
          <w:rFonts w:cstheme="minorHAnsi"/>
          <w:lang w:val="en-GB"/>
        </w:rPr>
        <w:t>Einstein’s famous equation is about his ideas of relative motion, as expressed in Special Relativity. But nothing strange happens anymore, as we get closer to the speed of light or beyond, as it is now possible, and so his relativistic equations can no longer be used, in Atomic Expansion Theory.</w:t>
      </w:r>
    </w:p>
    <w:p w14:paraId="02CF6747" w14:textId="77777777" w:rsidR="00C9134A" w:rsidRPr="00C56DA6" w:rsidRDefault="00C9134A" w:rsidP="00C9134A">
      <w:pPr>
        <w:ind w:firstLine="340"/>
        <w:rPr>
          <w:rFonts w:cstheme="minorHAnsi"/>
          <w:lang w:val="en-GB"/>
        </w:rPr>
      </w:pPr>
      <w:r w:rsidRPr="00C56DA6">
        <w:rPr>
          <w:rFonts w:cstheme="minorHAnsi"/>
          <w:lang w:val="en-GB"/>
        </w:rPr>
        <w:t>Light is no longer made of energy made of nothing, composed of ghost particles made of nothing. Light is now made of clusters of electrons in motion. Energy and mass are no longer interchangeable, and neither are they relative. The concept of spacetime is now gone. Space can no longer be pierced or bent or squeezed into black holes or singularities. Furthermore, time is constant and no longer a dimension. Instead, it is the speed of light which is relative and variable.</w:t>
      </w:r>
    </w:p>
    <w:p w14:paraId="69B9B90D" w14:textId="77777777" w:rsidR="00C9134A" w:rsidRPr="00C56DA6" w:rsidRDefault="00C9134A" w:rsidP="00C9134A">
      <w:pPr>
        <w:ind w:firstLine="340"/>
        <w:rPr>
          <w:rFonts w:cstheme="minorHAnsi"/>
          <w:lang w:val="en-GB"/>
        </w:rPr>
      </w:pPr>
      <w:r w:rsidRPr="00C56DA6">
        <w:rPr>
          <w:rFonts w:cstheme="minorHAnsi"/>
          <w:lang w:val="en-GB"/>
        </w:rPr>
        <w:t>E=mc</w:t>
      </w:r>
      <w:r w:rsidRPr="00C56DA6">
        <w:rPr>
          <w:rFonts w:cstheme="minorHAnsi"/>
          <w:vertAlign w:val="superscript"/>
          <w:lang w:val="en-GB"/>
        </w:rPr>
        <w:t>2</w:t>
      </w:r>
      <w:r w:rsidRPr="00C56DA6">
        <w:rPr>
          <w:rFonts w:cstheme="minorHAnsi"/>
          <w:lang w:val="en-GB"/>
        </w:rPr>
        <w:t>, which is energy equals a mass, multiplied by the constant speed of light squared, is very similar to the kinetic energy equation E</w:t>
      </w:r>
      <w:r w:rsidRPr="00C56DA6">
        <w:rPr>
          <w:rFonts w:cstheme="minorHAnsi"/>
          <w:vertAlign w:val="subscript"/>
          <w:lang w:val="en-GB"/>
        </w:rPr>
        <w:t>k</w:t>
      </w:r>
      <w:r w:rsidRPr="00C56DA6">
        <w:rPr>
          <w:rFonts w:cstheme="minorHAnsi"/>
          <w:lang w:val="en-GB"/>
        </w:rPr>
        <w:t>=½mv</w:t>
      </w:r>
      <w:r w:rsidRPr="00C56DA6">
        <w:rPr>
          <w:rFonts w:cstheme="minorHAnsi"/>
          <w:vertAlign w:val="superscript"/>
          <w:lang w:val="en-GB"/>
        </w:rPr>
        <w:t>2</w:t>
      </w:r>
      <w:r w:rsidRPr="00C56DA6">
        <w:rPr>
          <w:rFonts w:cstheme="minorHAnsi"/>
          <w:lang w:val="en-GB"/>
        </w:rPr>
        <w:t xml:space="preserve">, known prior to Einstein, where the kinetic energy equals, half of a mass multiplied by the velocity of that mass squared. </w:t>
      </w:r>
    </w:p>
    <w:p w14:paraId="14FD12A7" w14:textId="0E148835" w:rsidR="00C9134A" w:rsidRPr="00C56DA6" w:rsidRDefault="00C9134A" w:rsidP="00C9134A">
      <w:pPr>
        <w:ind w:firstLine="340"/>
        <w:rPr>
          <w:rFonts w:cstheme="minorHAnsi"/>
          <w:lang w:val="en-GB"/>
        </w:rPr>
      </w:pPr>
      <w:r w:rsidRPr="00C56DA6">
        <w:rPr>
          <w:rFonts w:cstheme="minorHAnsi"/>
          <w:lang w:val="en-GB"/>
        </w:rPr>
        <w:lastRenderedPageBreak/>
        <w:t>It is well known, that at speeds well below the speed of light, we must defer to the kinetic energy equation, instead of Einstein’s famous equation. Both equations measure the force of impact, that light can have when it hits something. And since they can be derived, from the classic</w:t>
      </w:r>
      <w:r w:rsidR="00AC0026" w:rsidRPr="00C56DA6">
        <w:rPr>
          <w:rFonts w:cstheme="minorHAnsi"/>
          <w:lang w:val="en-GB"/>
        </w:rPr>
        <w:t>al</w:t>
      </w:r>
      <w:r w:rsidRPr="00C56DA6">
        <w:rPr>
          <w:rFonts w:cstheme="minorHAnsi"/>
          <w:lang w:val="en-GB"/>
        </w:rPr>
        <w:t xml:space="preserve"> equations for the momentum of light, the kinetic energy doubles, when the clusters of electrons within the light, bounce back reflecting surfaces, such as mirrors and glass. Thus, depending on the reflectiveness of the surfaces, these equations should be in the range of E=mc</w:t>
      </w:r>
      <w:r w:rsidRPr="00C56DA6">
        <w:rPr>
          <w:rFonts w:cstheme="minorHAnsi"/>
          <w:vertAlign w:val="superscript"/>
          <w:lang w:val="en-GB"/>
        </w:rPr>
        <w:t>2</w:t>
      </w:r>
      <w:r w:rsidRPr="00C56DA6">
        <w:rPr>
          <w:rFonts w:cstheme="minorHAnsi"/>
          <w:lang w:val="en-GB"/>
        </w:rPr>
        <w:t xml:space="preserve"> and E=2mc</w:t>
      </w:r>
      <w:r w:rsidRPr="00C56DA6">
        <w:rPr>
          <w:rFonts w:cstheme="minorHAnsi"/>
          <w:vertAlign w:val="superscript"/>
          <w:lang w:val="en-GB"/>
        </w:rPr>
        <w:t>2</w:t>
      </w:r>
      <w:r w:rsidRPr="00C56DA6">
        <w:rPr>
          <w:rFonts w:cstheme="minorHAnsi"/>
          <w:lang w:val="en-GB"/>
        </w:rPr>
        <w:t xml:space="preserve"> for Einstein’s equation, and between E</w:t>
      </w:r>
      <w:r w:rsidRPr="00C56DA6">
        <w:rPr>
          <w:rFonts w:cstheme="minorHAnsi"/>
          <w:vertAlign w:val="subscript"/>
          <w:lang w:val="en-GB"/>
        </w:rPr>
        <w:t>k</w:t>
      </w:r>
      <w:r w:rsidRPr="00C56DA6">
        <w:rPr>
          <w:rFonts w:cstheme="minorHAnsi"/>
          <w:lang w:val="en-GB"/>
        </w:rPr>
        <w:t>=½mv</w:t>
      </w:r>
      <w:r w:rsidRPr="00C56DA6">
        <w:rPr>
          <w:rFonts w:cstheme="minorHAnsi"/>
          <w:vertAlign w:val="superscript"/>
          <w:lang w:val="en-GB"/>
        </w:rPr>
        <w:t>2</w:t>
      </w:r>
      <w:r w:rsidRPr="00C56DA6">
        <w:rPr>
          <w:rFonts w:cstheme="minorHAnsi"/>
          <w:lang w:val="en-GB"/>
        </w:rPr>
        <w:t xml:space="preserve"> and E</w:t>
      </w:r>
      <w:r w:rsidRPr="00C56DA6">
        <w:rPr>
          <w:rFonts w:cstheme="minorHAnsi"/>
          <w:vertAlign w:val="subscript"/>
          <w:lang w:val="en-GB"/>
        </w:rPr>
        <w:t>k</w:t>
      </w:r>
      <w:r w:rsidRPr="00C56DA6">
        <w:rPr>
          <w:rFonts w:cstheme="minorHAnsi"/>
          <w:lang w:val="en-GB"/>
        </w:rPr>
        <w:t>=mv</w:t>
      </w:r>
      <w:r w:rsidRPr="00C56DA6">
        <w:rPr>
          <w:rFonts w:cstheme="minorHAnsi"/>
          <w:vertAlign w:val="superscript"/>
          <w:lang w:val="en-GB"/>
        </w:rPr>
        <w:t>2</w:t>
      </w:r>
      <w:r w:rsidRPr="00C56DA6">
        <w:rPr>
          <w:rFonts w:cstheme="minorHAnsi"/>
          <w:lang w:val="en-GB"/>
        </w:rPr>
        <w:t xml:space="preserve"> for the kinetic energy equation.</w:t>
      </w:r>
    </w:p>
    <w:p w14:paraId="4BC13C80" w14:textId="77777777" w:rsidR="00C9134A" w:rsidRPr="00C56DA6" w:rsidRDefault="00C9134A" w:rsidP="00C9134A">
      <w:pPr>
        <w:ind w:firstLine="340"/>
        <w:rPr>
          <w:rFonts w:cstheme="minorHAnsi"/>
          <w:lang w:val="en-GB"/>
        </w:rPr>
      </w:pPr>
      <w:r w:rsidRPr="00C56DA6">
        <w:rPr>
          <w:rFonts w:cstheme="minorHAnsi"/>
          <w:lang w:val="en-GB"/>
        </w:rPr>
        <w:t xml:space="preserve">In Atomic Expansion Theory, light, </w:t>
      </w:r>
      <w:proofErr w:type="gramStart"/>
      <w:r w:rsidRPr="00C56DA6">
        <w:rPr>
          <w:rFonts w:cstheme="minorHAnsi"/>
          <w:lang w:val="en-GB"/>
        </w:rPr>
        <w:t>heat</w:t>
      </w:r>
      <w:proofErr w:type="gramEnd"/>
      <w:r w:rsidRPr="00C56DA6">
        <w:rPr>
          <w:rFonts w:cstheme="minorHAnsi"/>
          <w:lang w:val="en-GB"/>
        </w:rPr>
        <w:t xml:space="preserve"> and other radiant forms of energy, are made of clusters of electrons instead of photons, while magnetic fields are clouds of electrons. Most types of energy are now simply defined, as interacting expanding, </w:t>
      </w:r>
      <w:proofErr w:type="gramStart"/>
      <w:r w:rsidRPr="00C56DA6">
        <w:rPr>
          <w:rFonts w:cstheme="minorHAnsi"/>
          <w:lang w:val="en-GB"/>
        </w:rPr>
        <w:t>growing</w:t>
      </w:r>
      <w:proofErr w:type="gramEnd"/>
      <w:r w:rsidRPr="00C56DA6">
        <w:rPr>
          <w:rFonts w:cstheme="minorHAnsi"/>
          <w:lang w:val="en-GB"/>
        </w:rPr>
        <w:t xml:space="preserve"> and shrinking particles and/or objects in motion.</w:t>
      </w:r>
    </w:p>
    <w:p w14:paraId="4F3ADE4E" w14:textId="77777777" w:rsidR="00C9134A" w:rsidRPr="00C56DA6" w:rsidRDefault="00C9134A" w:rsidP="00C9134A">
      <w:pPr>
        <w:ind w:firstLine="340"/>
        <w:rPr>
          <w:rFonts w:cstheme="minorHAnsi"/>
          <w:lang w:val="en-GB"/>
        </w:rPr>
      </w:pPr>
      <w:r w:rsidRPr="00C56DA6">
        <w:rPr>
          <w:rFonts w:cstheme="minorHAnsi"/>
          <w:lang w:val="en-GB"/>
        </w:rPr>
        <w:t>The speed of light is measured by the high speed at which the clusters of electrons, are launched out of the atoms, by whatever process is used to do so, plus any acceleration due to gravity, before the clusters hit something. E</w:t>
      </w:r>
      <w:r w:rsidRPr="00C56DA6">
        <w:rPr>
          <w:rFonts w:cstheme="minorHAnsi"/>
          <w:vertAlign w:val="subscript"/>
          <w:lang w:val="en-GB"/>
        </w:rPr>
        <w:t>k</w:t>
      </w:r>
      <w:r w:rsidRPr="00C56DA6">
        <w:rPr>
          <w:rFonts w:cstheme="minorHAnsi"/>
          <w:lang w:val="en-GB"/>
        </w:rPr>
        <w:t xml:space="preserve"> is the kinetic energy, or force of impact of a mass m, in this case the clusters of electrons within the light beam, multiplied by the final velocity of that mass, calculated using v</w:t>
      </w:r>
      <w:r w:rsidRPr="00C56DA6">
        <w:rPr>
          <w:rFonts w:cstheme="minorHAnsi"/>
          <w:vertAlign w:val="superscript"/>
          <w:lang w:val="en-GB"/>
        </w:rPr>
        <w:t>2</w:t>
      </w:r>
      <w:r w:rsidRPr="00C56DA6">
        <w:rPr>
          <w:rFonts w:cstheme="minorHAnsi"/>
          <w:lang w:val="en-GB"/>
        </w:rPr>
        <w:t xml:space="preserve">. </w:t>
      </w:r>
    </w:p>
    <w:p w14:paraId="206F2E14" w14:textId="77777777" w:rsidR="00C9134A" w:rsidRPr="00C56DA6" w:rsidRDefault="00C9134A" w:rsidP="00C9134A">
      <w:pPr>
        <w:ind w:firstLine="340"/>
        <w:rPr>
          <w:rFonts w:cstheme="minorHAnsi"/>
          <w:lang w:val="en-GB"/>
        </w:rPr>
      </w:pPr>
      <w:r w:rsidRPr="00C56DA6">
        <w:rPr>
          <w:rFonts w:cstheme="minorHAnsi"/>
          <w:lang w:val="en-GB"/>
        </w:rPr>
        <w:t xml:space="preserve">Both the square and the half in the kinetic energy equation, represent an acceleration. And now, the speed of light is no longer constant in Atomic Expansion Theory, it is in fact accelerating due to gravity, while decelerating and dissipating, when encountering other particles in space. Therefore, to measure the final speed of the light, and obtain the true force of impact of the light, we need to use the kinetic energy equation, instead of Einstein’s famous equation, even at the speed of light or beyond. </w:t>
      </w:r>
    </w:p>
    <w:p w14:paraId="668043CD" w14:textId="644783A4" w:rsidR="007B3F79" w:rsidRPr="00C56DA6" w:rsidRDefault="00C9134A" w:rsidP="00C9134A">
      <w:pPr>
        <w:ind w:firstLine="340"/>
        <w:rPr>
          <w:rFonts w:cstheme="minorHAnsi"/>
          <w:lang w:val="en-GB"/>
        </w:rPr>
      </w:pPr>
      <w:r w:rsidRPr="00C56DA6">
        <w:rPr>
          <w:rFonts w:cstheme="minorHAnsi"/>
          <w:lang w:val="en-GB"/>
        </w:rPr>
        <w:t>There is a longer discussion as to why E=mc</w:t>
      </w:r>
      <w:r w:rsidRPr="00C56DA6">
        <w:rPr>
          <w:rFonts w:cstheme="minorHAnsi"/>
          <w:vertAlign w:val="superscript"/>
          <w:lang w:val="en-GB"/>
        </w:rPr>
        <w:t>2</w:t>
      </w:r>
      <w:r w:rsidRPr="00C56DA6">
        <w:rPr>
          <w:rFonts w:cstheme="minorHAnsi"/>
          <w:lang w:val="en-GB"/>
        </w:rPr>
        <w:t xml:space="preserve"> should be replaced by the kinetic energy equation E</w:t>
      </w:r>
      <w:r w:rsidRPr="00C56DA6">
        <w:rPr>
          <w:rFonts w:cstheme="minorHAnsi"/>
          <w:vertAlign w:val="subscript"/>
          <w:lang w:val="en-GB"/>
        </w:rPr>
        <w:t>k</w:t>
      </w:r>
      <w:r w:rsidRPr="00C56DA6">
        <w:rPr>
          <w:rFonts w:cstheme="minorHAnsi"/>
          <w:lang w:val="en-GB"/>
        </w:rPr>
        <w:t>=½mv</w:t>
      </w:r>
      <w:r w:rsidRPr="00C56DA6">
        <w:rPr>
          <w:rFonts w:cstheme="minorHAnsi"/>
          <w:vertAlign w:val="superscript"/>
          <w:lang w:val="en-GB"/>
        </w:rPr>
        <w:t>2</w:t>
      </w:r>
      <w:r w:rsidRPr="00C56DA6">
        <w:rPr>
          <w:rFonts w:cstheme="minorHAnsi"/>
          <w:lang w:val="en-GB"/>
        </w:rPr>
        <w:t xml:space="preserve">, in chapter 1 section 4 of </w:t>
      </w:r>
      <w:r w:rsidRPr="00C56DA6">
        <w:rPr>
          <w:rFonts w:cstheme="minorHAnsi"/>
          <w:i/>
          <w:iCs/>
          <w:lang w:val="en-GB"/>
        </w:rPr>
        <w:t>New Age Physics II,</w:t>
      </w:r>
      <w:r w:rsidRPr="00C56DA6">
        <w:rPr>
          <w:rFonts w:cstheme="minorHAnsi"/>
          <w:lang w:val="en-GB"/>
        </w:rPr>
        <w:t xml:space="preserve"> a book set to be released in the next few years. The </w:t>
      </w:r>
      <w:hyperlink r:id="rId29" w:history="1">
        <w:r w:rsidRPr="00C56DA6">
          <w:rPr>
            <w:rStyle w:val="Hyperlink"/>
            <w:rFonts w:cstheme="minorHAnsi"/>
            <w:lang w:val="en-GB"/>
          </w:rPr>
          <w:t>first chapter</w:t>
        </w:r>
      </w:hyperlink>
      <w:r w:rsidRPr="00C56DA6">
        <w:rPr>
          <w:rFonts w:cstheme="minorHAnsi"/>
          <w:lang w:val="en-GB"/>
        </w:rPr>
        <w:t xml:space="preserve"> is already online on </w:t>
      </w:r>
      <w:hyperlink r:id="rId30" w:history="1">
        <w:r w:rsidRPr="00C56DA6">
          <w:rPr>
            <w:rStyle w:val="Hyperlink"/>
            <w:rFonts w:cstheme="minorHAnsi"/>
            <w:i/>
            <w:iCs/>
            <w:lang w:val="en-GB"/>
          </w:rPr>
          <w:t>The Marginal</w:t>
        </w:r>
      </w:hyperlink>
      <w:r w:rsidRPr="00C56DA6">
        <w:rPr>
          <w:rFonts w:cstheme="minorHAnsi"/>
          <w:lang w:val="en-GB"/>
        </w:rPr>
        <w:t xml:space="preserve"> website, as well as on </w:t>
      </w:r>
      <w:hyperlink r:id="rId31" w:history="1">
        <w:r w:rsidRPr="00C56DA6">
          <w:rPr>
            <w:rStyle w:val="Hyperlink"/>
            <w:rFonts w:cstheme="minorHAnsi"/>
            <w:i/>
            <w:iCs/>
            <w:lang w:val="en-GB"/>
          </w:rPr>
          <w:t>Medium</w:t>
        </w:r>
      </w:hyperlink>
      <w:r w:rsidRPr="00C56DA6">
        <w:rPr>
          <w:rFonts w:cstheme="minorHAnsi"/>
          <w:lang w:val="en-GB"/>
        </w:rPr>
        <w:t xml:space="preserve"> and </w:t>
      </w:r>
      <w:hyperlink r:id="rId32" w:history="1">
        <w:r w:rsidRPr="00C56DA6">
          <w:rPr>
            <w:rStyle w:val="Hyperlink"/>
            <w:rFonts w:cstheme="minorHAnsi"/>
            <w:i/>
            <w:iCs/>
            <w:lang w:val="en-GB"/>
          </w:rPr>
          <w:t>Substack</w:t>
        </w:r>
      </w:hyperlink>
      <w:r w:rsidRPr="00C56DA6">
        <w:rPr>
          <w:rFonts w:cstheme="minorHAnsi"/>
          <w:i/>
          <w:iCs/>
          <w:lang w:val="en-GB"/>
        </w:rPr>
        <w:t>.</w:t>
      </w:r>
      <w:r w:rsidR="007F7290" w:rsidRPr="00C56DA6">
        <w:rPr>
          <w:rFonts w:cstheme="minorHAnsi"/>
          <w:lang w:val="en-GB"/>
        </w:rPr>
        <w:t xml:space="preserve"> </w:t>
      </w:r>
    </w:p>
    <w:p w14:paraId="1C6540FC" w14:textId="2A40BC27" w:rsidR="007B3F79" w:rsidRPr="00C56DA6" w:rsidRDefault="00ED4F1C" w:rsidP="007A4A44">
      <w:pPr>
        <w:pStyle w:val="Heading2"/>
        <w:rPr>
          <w:lang w:val="en-GB"/>
        </w:rPr>
      </w:pPr>
      <w:bookmarkStart w:id="64" w:name="_Toc113022272"/>
      <w:r w:rsidRPr="00C56DA6">
        <w:rPr>
          <w:lang w:val="en-GB"/>
        </w:rPr>
        <w:lastRenderedPageBreak/>
        <w:t>2</w:t>
      </w:r>
      <w:r w:rsidR="007B3F79" w:rsidRPr="00C56DA6">
        <w:rPr>
          <w:lang w:val="en-GB"/>
        </w:rPr>
        <w:t>.1</w:t>
      </w:r>
      <w:r w:rsidRPr="00C56DA6">
        <w:rPr>
          <w:lang w:val="en-GB"/>
        </w:rPr>
        <w:t>6</w:t>
      </w:r>
      <w:r w:rsidR="007B3F79" w:rsidRPr="00C56DA6">
        <w:rPr>
          <w:lang w:val="en-GB"/>
        </w:rPr>
        <w:t xml:space="preserve"> Redshifts misinterpretation</w:t>
      </w:r>
      <w:r w:rsidR="00CF1491" w:rsidRPr="00C56DA6">
        <w:rPr>
          <w:lang w:val="en-GB"/>
        </w:rPr>
        <w:t> -</w:t>
      </w:r>
      <w:r w:rsidR="007B3F79" w:rsidRPr="00C56DA6">
        <w:rPr>
          <w:lang w:val="en-GB"/>
        </w:rPr>
        <w:t xml:space="preserve"> No </w:t>
      </w:r>
      <w:r w:rsidR="008418DF" w:rsidRPr="00C56DA6">
        <w:rPr>
          <w:lang w:val="en-GB"/>
        </w:rPr>
        <w:t>d</w:t>
      </w:r>
      <w:r w:rsidR="007B3F79" w:rsidRPr="00C56DA6">
        <w:rPr>
          <w:lang w:val="en-GB"/>
        </w:rPr>
        <w:t xml:space="preserve">ark </w:t>
      </w:r>
      <w:r w:rsidR="008418DF" w:rsidRPr="00C56DA6">
        <w:rPr>
          <w:lang w:val="en-GB"/>
        </w:rPr>
        <w:t>m</w:t>
      </w:r>
      <w:r w:rsidR="007B3F79" w:rsidRPr="00C56DA6">
        <w:rPr>
          <w:lang w:val="en-GB"/>
        </w:rPr>
        <w:t xml:space="preserve">atter, </w:t>
      </w:r>
      <w:r w:rsidR="008418DF" w:rsidRPr="00C56DA6">
        <w:rPr>
          <w:lang w:val="en-GB"/>
        </w:rPr>
        <w:t>d</w:t>
      </w:r>
      <w:r w:rsidR="007B3F79" w:rsidRPr="00C56DA6">
        <w:rPr>
          <w:lang w:val="en-GB"/>
        </w:rPr>
        <w:t xml:space="preserve">ark </w:t>
      </w:r>
      <w:r w:rsidR="008418DF" w:rsidRPr="00C56DA6">
        <w:rPr>
          <w:lang w:val="en-GB"/>
        </w:rPr>
        <w:t>e</w:t>
      </w:r>
      <w:r w:rsidR="007B3F79" w:rsidRPr="00C56DA6">
        <w:rPr>
          <w:lang w:val="en-GB"/>
        </w:rPr>
        <w:t xml:space="preserve">nergy, Big </w:t>
      </w:r>
      <w:proofErr w:type="gramStart"/>
      <w:r w:rsidR="007B3F79" w:rsidRPr="00C56DA6">
        <w:rPr>
          <w:lang w:val="en-GB"/>
        </w:rPr>
        <w:t>Bang</w:t>
      </w:r>
      <w:proofErr w:type="gramEnd"/>
      <w:r w:rsidR="007B3F79" w:rsidRPr="00C56DA6">
        <w:rPr>
          <w:lang w:val="en-GB"/>
        </w:rPr>
        <w:t xml:space="preserve"> or </w:t>
      </w:r>
      <w:r w:rsidR="008418DF" w:rsidRPr="00C56DA6">
        <w:rPr>
          <w:lang w:val="en-GB"/>
        </w:rPr>
        <w:t>b</w:t>
      </w:r>
      <w:r w:rsidR="007B3F79" w:rsidRPr="00C56DA6">
        <w:rPr>
          <w:lang w:val="en-GB"/>
        </w:rPr>
        <w:t xml:space="preserve">lack </w:t>
      </w:r>
      <w:r w:rsidR="008418DF" w:rsidRPr="00C56DA6">
        <w:rPr>
          <w:lang w:val="en-GB"/>
        </w:rPr>
        <w:t>h</w:t>
      </w:r>
      <w:r w:rsidR="007B3F79" w:rsidRPr="00C56DA6">
        <w:rPr>
          <w:lang w:val="en-GB"/>
        </w:rPr>
        <w:t>oles</w:t>
      </w:r>
      <w:bookmarkEnd w:id="64"/>
    </w:p>
    <w:p w14:paraId="737AC6D4" w14:textId="19563942" w:rsidR="007B3F79" w:rsidRPr="00C56DA6" w:rsidRDefault="00370C10" w:rsidP="007B3F79">
      <w:pPr>
        <w:ind w:firstLine="340"/>
        <w:rPr>
          <w:rFonts w:cstheme="minorHAnsi"/>
          <w:lang w:val="en-GB"/>
        </w:rPr>
      </w:pPr>
      <w:r w:rsidRPr="00C56DA6">
        <w:rPr>
          <w:rFonts w:cstheme="minorHAnsi"/>
          <w:i/>
          <w:iCs/>
          <w:lang w:val="en-GB"/>
        </w:rPr>
        <w:t>New Age Physics</w:t>
      </w:r>
      <w:r w:rsidR="007B3F79" w:rsidRPr="00C56DA6">
        <w:rPr>
          <w:rFonts w:cstheme="minorHAnsi"/>
          <w:lang w:val="en-GB"/>
        </w:rPr>
        <w:t xml:space="preserve"> is a new science that could revolutionise everything, </w:t>
      </w:r>
      <w:proofErr w:type="gramStart"/>
      <w:r w:rsidR="007B3F79" w:rsidRPr="00C56DA6">
        <w:rPr>
          <w:rFonts w:cstheme="minorHAnsi"/>
          <w:lang w:val="en-GB"/>
        </w:rPr>
        <w:t>overall</w:t>
      </w:r>
      <w:proofErr w:type="gramEnd"/>
      <w:r w:rsidR="007B3F79" w:rsidRPr="00C56DA6">
        <w:rPr>
          <w:rFonts w:cstheme="minorHAnsi"/>
          <w:lang w:val="en-GB"/>
        </w:rPr>
        <w:t xml:space="preserve"> it is called Atomic Expansion Theory. I would call it Expansion Theory, but people would think I am referring to the Theory of Inflation of the universe. They think the universe is ever expanding faster, </w:t>
      </w:r>
      <w:r w:rsidR="00C85437" w:rsidRPr="00C56DA6">
        <w:rPr>
          <w:rFonts w:cstheme="minorHAnsi"/>
          <w:lang w:val="en-GB"/>
        </w:rPr>
        <w:t>because of</w:t>
      </w:r>
      <w:r w:rsidR="007B3F79" w:rsidRPr="00C56DA6">
        <w:rPr>
          <w:rFonts w:cstheme="minorHAnsi"/>
          <w:lang w:val="en-GB"/>
        </w:rPr>
        <w:t xml:space="preserve"> </w:t>
      </w:r>
      <w:r w:rsidR="00837778" w:rsidRPr="00C56DA6">
        <w:rPr>
          <w:rFonts w:cstheme="minorHAnsi"/>
          <w:lang w:val="en-GB"/>
        </w:rPr>
        <w:t>d</w:t>
      </w:r>
      <w:r w:rsidR="007B3F79" w:rsidRPr="00C56DA6">
        <w:rPr>
          <w:rFonts w:cstheme="minorHAnsi"/>
          <w:lang w:val="en-GB"/>
        </w:rPr>
        <w:t xml:space="preserve">ark </w:t>
      </w:r>
      <w:r w:rsidR="00837778" w:rsidRPr="00C56DA6">
        <w:rPr>
          <w:rFonts w:cstheme="minorHAnsi"/>
          <w:lang w:val="en-GB"/>
        </w:rPr>
        <w:t>m</w:t>
      </w:r>
      <w:r w:rsidR="007B3F79" w:rsidRPr="00C56DA6">
        <w:rPr>
          <w:rFonts w:cstheme="minorHAnsi"/>
          <w:lang w:val="en-GB"/>
        </w:rPr>
        <w:t xml:space="preserve">atter and </w:t>
      </w:r>
      <w:r w:rsidR="00837778" w:rsidRPr="00C56DA6">
        <w:rPr>
          <w:rFonts w:cstheme="minorHAnsi"/>
          <w:lang w:val="en-GB"/>
        </w:rPr>
        <w:t>d</w:t>
      </w:r>
      <w:r w:rsidR="007B3F79" w:rsidRPr="00C56DA6">
        <w:rPr>
          <w:rFonts w:cstheme="minorHAnsi"/>
          <w:lang w:val="en-GB"/>
        </w:rPr>
        <w:t xml:space="preserve">ark </w:t>
      </w:r>
      <w:r w:rsidR="00837778" w:rsidRPr="00C56DA6">
        <w:rPr>
          <w:rFonts w:cstheme="minorHAnsi"/>
          <w:lang w:val="en-GB"/>
        </w:rPr>
        <w:t>e</w:t>
      </w:r>
      <w:r w:rsidR="007B3F79" w:rsidRPr="00C56DA6">
        <w:rPr>
          <w:rFonts w:cstheme="minorHAnsi"/>
          <w:lang w:val="en-GB"/>
        </w:rPr>
        <w:t>nergy, which are inventions in a botched attempt to make Einstein’s equations still work, when it is clear to all that his theories are simply incorrect</w:t>
      </w:r>
      <w:r w:rsidR="00682F58" w:rsidRPr="00C56DA6">
        <w:rPr>
          <w:rFonts w:cstheme="minorHAnsi"/>
          <w:lang w:val="en-GB"/>
        </w:rPr>
        <w:t>,</w:t>
      </w:r>
      <w:r w:rsidR="00C85437" w:rsidRPr="00C56DA6">
        <w:rPr>
          <w:rFonts w:cstheme="minorHAnsi"/>
          <w:lang w:val="en-GB"/>
        </w:rPr>
        <w:t xml:space="preserve"> by a long shot</w:t>
      </w:r>
      <w:r w:rsidR="007B3F79" w:rsidRPr="00C56DA6">
        <w:rPr>
          <w:rFonts w:cstheme="minorHAnsi"/>
          <w:lang w:val="en-GB"/>
        </w:rPr>
        <w:t>. </w:t>
      </w:r>
    </w:p>
    <w:p w14:paraId="4321026B" w14:textId="77777777" w:rsidR="004729D5" w:rsidRPr="00C56DA6" w:rsidRDefault="007B3F79" w:rsidP="007B3F79">
      <w:pPr>
        <w:ind w:firstLine="340"/>
        <w:rPr>
          <w:rFonts w:cstheme="minorHAnsi"/>
          <w:lang w:val="en-GB"/>
        </w:rPr>
      </w:pPr>
      <w:r w:rsidRPr="00C56DA6">
        <w:rPr>
          <w:rFonts w:cstheme="minorHAnsi"/>
          <w:lang w:val="en-GB"/>
        </w:rPr>
        <w:t xml:space="preserve">The redshift in light is nothing like sound, there is no Doppler effect in light. Redshifts are no indication of distance of astronomical objects, nor of speed, nor of direction of movement. Things are not moving ever faster away from us, quite the contrary, the observations show that the universe is more static than anything else. </w:t>
      </w:r>
    </w:p>
    <w:p w14:paraId="482AB790" w14:textId="37EDA572" w:rsidR="007B3F79" w:rsidRPr="00C56DA6" w:rsidRDefault="007B3F79" w:rsidP="007B3F79">
      <w:pPr>
        <w:ind w:firstLine="340"/>
        <w:rPr>
          <w:rFonts w:cstheme="minorHAnsi"/>
          <w:lang w:val="en-GB"/>
        </w:rPr>
      </w:pPr>
      <w:r w:rsidRPr="00C56DA6">
        <w:rPr>
          <w:rFonts w:cstheme="minorHAnsi"/>
          <w:lang w:val="en-GB"/>
        </w:rPr>
        <w:t xml:space="preserve">There is no </w:t>
      </w:r>
      <w:r w:rsidR="00837778" w:rsidRPr="00C56DA6">
        <w:rPr>
          <w:rFonts w:cstheme="minorHAnsi"/>
          <w:lang w:val="en-GB"/>
        </w:rPr>
        <w:t>d</w:t>
      </w:r>
      <w:r w:rsidRPr="00C56DA6">
        <w:rPr>
          <w:rFonts w:cstheme="minorHAnsi"/>
          <w:lang w:val="en-GB"/>
        </w:rPr>
        <w:t xml:space="preserve">ark </w:t>
      </w:r>
      <w:r w:rsidR="00837778" w:rsidRPr="00C56DA6">
        <w:rPr>
          <w:rFonts w:cstheme="minorHAnsi"/>
          <w:lang w:val="en-GB"/>
        </w:rPr>
        <w:t>m</w:t>
      </w:r>
      <w:r w:rsidRPr="00C56DA6">
        <w:rPr>
          <w:rFonts w:cstheme="minorHAnsi"/>
          <w:lang w:val="en-GB"/>
        </w:rPr>
        <w:t xml:space="preserve">atter, there is no </w:t>
      </w:r>
      <w:r w:rsidR="00837778" w:rsidRPr="00C56DA6">
        <w:rPr>
          <w:rFonts w:cstheme="minorHAnsi"/>
          <w:lang w:val="en-GB"/>
        </w:rPr>
        <w:t>d</w:t>
      </w:r>
      <w:r w:rsidRPr="00C56DA6">
        <w:rPr>
          <w:rFonts w:cstheme="minorHAnsi"/>
          <w:lang w:val="en-GB"/>
        </w:rPr>
        <w:t xml:space="preserve">ark </w:t>
      </w:r>
      <w:r w:rsidR="00837778" w:rsidRPr="00C56DA6">
        <w:rPr>
          <w:rFonts w:cstheme="minorHAnsi"/>
          <w:lang w:val="en-GB"/>
        </w:rPr>
        <w:t>e</w:t>
      </w:r>
      <w:r w:rsidRPr="00C56DA6">
        <w:rPr>
          <w:rFonts w:cstheme="minorHAnsi"/>
          <w:lang w:val="en-GB"/>
        </w:rPr>
        <w:t>nergy, and there was no one Big Bang that started our universe</w:t>
      </w:r>
      <w:r w:rsidR="00682F58" w:rsidRPr="00C56DA6">
        <w:rPr>
          <w:rFonts w:cstheme="minorHAnsi"/>
          <w:lang w:val="en-GB"/>
        </w:rPr>
        <w:t xml:space="preserve">, along with its </w:t>
      </w:r>
      <w:r w:rsidR="003264E4" w:rsidRPr="00C56DA6">
        <w:rPr>
          <w:rFonts w:cstheme="minorHAnsi"/>
          <w:lang w:val="en-GB"/>
        </w:rPr>
        <w:t>singularity where space and time lose their meaning</w:t>
      </w:r>
      <w:r w:rsidRPr="00C56DA6">
        <w:rPr>
          <w:rFonts w:cstheme="minorHAnsi"/>
          <w:lang w:val="en-GB"/>
        </w:rPr>
        <w:t xml:space="preserve">. </w:t>
      </w:r>
      <w:r w:rsidR="00276BBE" w:rsidRPr="00C56DA6">
        <w:rPr>
          <w:rFonts w:cstheme="minorHAnsi"/>
          <w:lang w:val="en-GB"/>
        </w:rPr>
        <w:t>After all, no one has ever been able to identify a central point in the universe</w:t>
      </w:r>
      <w:r w:rsidR="0001784E" w:rsidRPr="00C56DA6">
        <w:rPr>
          <w:rFonts w:cstheme="minorHAnsi"/>
          <w:lang w:val="en-GB"/>
        </w:rPr>
        <w:t>,</w:t>
      </w:r>
      <w:r w:rsidR="00276BBE" w:rsidRPr="00C56DA6">
        <w:rPr>
          <w:rFonts w:cstheme="minorHAnsi"/>
          <w:lang w:val="en-GB"/>
        </w:rPr>
        <w:t xml:space="preserve"> from where everything would have originated from. </w:t>
      </w:r>
      <w:r w:rsidRPr="00C56DA6">
        <w:rPr>
          <w:rFonts w:cstheme="minorHAnsi"/>
          <w:lang w:val="en-GB"/>
        </w:rPr>
        <w:t>There is no need for them once you understand how we misinterpreted redshifts.</w:t>
      </w:r>
    </w:p>
    <w:p w14:paraId="506A795F" w14:textId="17A37E57" w:rsidR="007B3F79" w:rsidRPr="00C56DA6" w:rsidRDefault="007B3F79" w:rsidP="007A4A44">
      <w:pPr>
        <w:ind w:firstLine="340"/>
        <w:rPr>
          <w:rFonts w:cstheme="minorHAnsi"/>
          <w:lang w:val="en-GB"/>
        </w:rPr>
      </w:pPr>
      <w:r w:rsidRPr="00C56DA6">
        <w:rPr>
          <w:rFonts w:cstheme="minorHAnsi"/>
          <w:lang w:val="en-GB"/>
        </w:rPr>
        <w:t xml:space="preserve">There are no such things as </w:t>
      </w:r>
      <w:r w:rsidR="008418DF" w:rsidRPr="00C56DA6">
        <w:rPr>
          <w:rFonts w:cstheme="minorHAnsi"/>
          <w:lang w:val="en-GB"/>
        </w:rPr>
        <w:t>black hole</w:t>
      </w:r>
      <w:r w:rsidRPr="00C56DA6">
        <w:rPr>
          <w:rFonts w:cstheme="minorHAnsi"/>
          <w:lang w:val="en-GB"/>
        </w:rPr>
        <w:t xml:space="preserve">s or wormholes either. A </w:t>
      </w:r>
      <w:r w:rsidR="008418DF" w:rsidRPr="00C56DA6">
        <w:rPr>
          <w:rFonts w:cstheme="minorHAnsi"/>
          <w:lang w:val="en-GB"/>
        </w:rPr>
        <w:t>black hole</w:t>
      </w:r>
      <w:r w:rsidRPr="00C56DA6">
        <w:rPr>
          <w:rFonts w:cstheme="minorHAnsi"/>
          <w:lang w:val="en-GB"/>
        </w:rPr>
        <w:t xml:space="preserve"> is simply a dead star that went supernova some time ago. These dead stars can be extremely large and have a significant effect on the orbits of everything around them, while their proportional significant expansion will catch up with a lot of matter near them. However, they are only black from our point of </w:t>
      </w:r>
      <w:proofErr w:type="gramStart"/>
      <w:r w:rsidRPr="00C56DA6">
        <w:rPr>
          <w:rFonts w:cstheme="minorHAnsi"/>
          <w:lang w:val="en-GB"/>
        </w:rPr>
        <w:t>view</w:t>
      </w:r>
      <w:r w:rsidR="0001784E" w:rsidRPr="00C56DA6">
        <w:rPr>
          <w:rFonts w:cstheme="minorHAnsi"/>
          <w:lang w:val="en-GB"/>
        </w:rPr>
        <w:t>,</w:t>
      </w:r>
      <w:r w:rsidRPr="00C56DA6">
        <w:rPr>
          <w:rFonts w:cstheme="minorHAnsi"/>
          <w:lang w:val="en-GB"/>
        </w:rPr>
        <w:t xml:space="preserve"> because</w:t>
      </w:r>
      <w:proofErr w:type="gramEnd"/>
      <w:r w:rsidRPr="00C56DA6">
        <w:rPr>
          <w:rFonts w:cstheme="minorHAnsi"/>
          <w:lang w:val="en-GB"/>
        </w:rPr>
        <w:t xml:space="preserve"> dead stars don’t emit light. It makes no difference whether the star is alive and shining, or dead without emitting any light, the gravitational effect is the same. There are no </w:t>
      </w:r>
      <w:r w:rsidR="008418DF" w:rsidRPr="00C56DA6">
        <w:rPr>
          <w:rFonts w:cstheme="minorHAnsi"/>
          <w:lang w:val="en-GB"/>
        </w:rPr>
        <w:t>black hole</w:t>
      </w:r>
      <w:r w:rsidRPr="00C56DA6">
        <w:rPr>
          <w:rFonts w:cstheme="minorHAnsi"/>
          <w:lang w:val="en-GB"/>
        </w:rPr>
        <w:t>s at the centre of galaxies either</w:t>
      </w:r>
      <w:r w:rsidR="008E48A4" w:rsidRPr="00C56DA6">
        <w:rPr>
          <w:rFonts w:cstheme="minorHAnsi"/>
          <w:lang w:val="en-GB"/>
        </w:rPr>
        <w:t>.</w:t>
      </w:r>
      <w:r w:rsidRPr="00C56DA6">
        <w:rPr>
          <w:rFonts w:cstheme="minorHAnsi"/>
          <w:lang w:val="en-GB"/>
        </w:rPr>
        <w:t xml:space="preserve"> </w:t>
      </w:r>
      <w:r w:rsidR="008E48A4" w:rsidRPr="00C56DA6">
        <w:rPr>
          <w:rFonts w:cstheme="minorHAnsi"/>
          <w:lang w:val="en-GB"/>
        </w:rPr>
        <w:t>A</w:t>
      </w:r>
      <w:r w:rsidRPr="00C56DA6">
        <w:rPr>
          <w:rFonts w:cstheme="minorHAnsi"/>
          <w:lang w:val="en-GB"/>
        </w:rPr>
        <w:t>nyone who looks carefully at any galaxy, will notice that the middle appears to be more like a massive sun th</w:t>
      </w:r>
      <w:r w:rsidR="004729D5" w:rsidRPr="00C56DA6">
        <w:rPr>
          <w:rFonts w:cstheme="minorHAnsi"/>
          <w:lang w:val="en-GB"/>
        </w:rPr>
        <w:t>a</w:t>
      </w:r>
      <w:r w:rsidRPr="00C56DA6">
        <w:rPr>
          <w:rFonts w:cstheme="minorHAnsi"/>
          <w:lang w:val="en-GB"/>
        </w:rPr>
        <w:t xml:space="preserve">n a </w:t>
      </w:r>
      <w:r w:rsidR="008418DF" w:rsidRPr="00C56DA6">
        <w:rPr>
          <w:rFonts w:cstheme="minorHAnsi"/>
          <w:lang w:val="en-GB"/>
        </w:rPr>
        <w:t>black hole</w:t>
      </w:r>
      <w:r w:rsidRPr="00C56DA6">
        <w:rPr>
          <w:rFonts w:cstheme="minorHAnsi"/>
          <w:lang w:val="en-GB"/>
        </w:rPr>
        <w:t>.</w:t>
      </w:r>
      <w:r w:rsidR="00152EF7" w:rsidRPr="00C56DA6">
        <w:rPr>
          <w:rFonts w:cstheme="minorHAnsi"/>
          <w:lang w:val="en-GB"/>
        </w:rPr>
        <w:t xml:space="preserve"> And if not, then you are looking at a dead massive sun.</w:t>
      </w:r>
    </w:p>
    <w:p w14:paraId="00094306" w14:textId="5B644295" w:rsidR="007B3F79" w:rsidRPr="00C56DA6" w:rsidRDefault="00ED4F1C" w:rsidP="007A4A44">
      <w:pPr>
        <w:pStyle w:val="Heading2"/>
        <w:rPr>
          <w:lang w:val="en-GB"/>
        </w:rPr>
      </w:pPr>
      <w:bookmarkStart w:id="65" w:name="_1.18_The_double"/>
      <w:bookmarkStart w:id="66" w:name="_2.17_The_double"/>
      <w:bookmarkStart w:id="67" w:name="_Toc113022273"/>
      <w:bookmarkEnd w:id="65"/>
      <w:bookmarkEnd w:id="66"/>
      <w:r w:rsidRPr="00C56DA6">
        <w:rPr>
          <w:lang w:val="en-GB"/>
        </w:rPr>
        <w:lastRenderedPageBreak/>
        <w:t>2</w:t>
      </w:r>
      <w:r w:rsidR="007B3F79" w:rsidRPr="00C56DA6">
        <w:rPr>
          <w:lang w:val="en-GB"/>
        </w:rPr>
        <w:t>.1</w:t>
      </w:r>
      <w:r w:rsidRPr="00C56DA6">
        <w:rPr>
          <w:lang w:val="en-GB"/>
        </w:rPr>
        <w:t>7</w:t>
      </w:r>
      <w:r w:rsidR="007B3F79" w:rsidRPr="00C56DA6">
        <w:rPr>
          <w:lang w:val="en-GB"/>
        </w:rPr>
        <w:t xml:space="preserve"> The double slit experiment misinterpretation</w:t>
      </w:r>
      <w:r w:rsidR="00B3516D" w:rsidRPr="00C56DA6">
        <w:rPr>
          <w:lang w:val="en-GB"/>
        </w:rPr>
        <w:t xml:space="preserve"> and the issue with particle accelerators</w:t>
      </w:r>
      <w:bookmarkEnd w:id="67"/>
    </w:p>
    <w:p w14:paraId="7E5CFFCA" w14:textId="51468209" w:rsidR="007B3F79" w:rsidRPr="00C56DA6" w:rsidRDefault="007B3F79" w:rsidP="004654D2">
      <w:pPr>
        <w:ind w:firstLine="340"/>
        <w:rPr>
          <w:rFonts w:cstheme="minorHAnsi"/>
          <w:lang w:val="en-GB"/>
        </w:rPr>
      </w:pPr>
      <w:r w:rsidRPr="00C56DA6">
        <w:rPr>
          <w:rFonts w:cstheme="minorHAnsi"/>
          <w:lang w:val="en-GB"/>
        </w:rPr>
        <w:t>The double slit experiment, which is at the base of the entire Quantum Mechanics, has been misinterpreted. It is said that one electron being ejected in front of two little openings, will sometimes interfere with itself, and create a wave pattern on the screen behind the openings, instead of dot</w:t>
      </w:r>
      <w:r w:rsidR="008E2EBB" w:rsidRPr="00C56DA6">
        <w:rPr>
          <w:rFonts w:cstheme="minorHAnsi"/>
          <w:lang w:val="en-GB"/>
        </w:rPr>
        <w:t>s</w:t>
      </w:r>
      <w:r w:rsidRPr="00C56DA6">
        <w:rPr>
          <w:rFonts w:cstheme="minorHAnsi"/>
          <w:lang w:val="en-GB"/>
        </w:rPr>
        <w:t xml:space="preserve"> as it should </w:t>
      </w:r>
      <w:proofErr w:type="gramStart"/>
      <w:r w:rsidRPr="00C56DA6">
        <w:rPr>
          <w:rFonts w:cstheme="minorHAnsi"/>
          <w:lang w:val="en-GB"/>
        </w:rPr>
        <w:t>be</w:t>
      </w:r>
      <w:r w:rsidR="00BF39FC" w:rsidRPr="00C56DA6">
        <w:rPr>
          <w:rFonts w:cstheme="minorHAnsi"/>
          <w:lang w:val="en-GB"/>
        </w:rPr>
        <w:t>,</w:t>
      </w:r>
      <w:r w:rsidR="008E2EBB" w:rsidRPr="00C56DA6">
        <w:rPr>
          <w:rFonts w:cstheme="minorHAnsi"/>
          <w:lang w:val="en-GB"/>
        </w:rPr>
        <w:t xml:space="preserve"> if</w:t>
      </w:r>
      <w:proofErr w:type="gramEnd"/>
      <w:r w:rsidR="008E2EBB" w:rsidRPr="00C56DA6">
        <w:rPr>
          <w:rFonts w:cstheme="minorHAnsi"/>
          <w:lang w:val="en-GB"/>
        </w:rPr>
        <w:t xml:space="preserve"> they were to pass through only one slit</w:t>
      </w:r>
      <w:r w:rsidRPr="00C56DA6">
        <w:rPr>
          <w:rFonts w:cstheme="minorHAnsi"/>
          <w:lang w:val="en-GB"/>
        </w:rPr>
        <w:t>.</w:t>
      </w:r>
      <w:r w:rsidR="004654D2" w:rsidRPr="00C56DA6">
        <w:rPr>
          <w:rFonts w:cstheme="minorHAnsi"/>
          <w:lang w:val="en-GB"/>
        </w:rPr>
        <w:t xml:space="preserve"> </w:t>
      </w:r>
      <w:r w:rsidRPr="00C56DA6">
        <w:rPr>
          <w:rFonts w:cstheme="minorHAnsi"/>
          <w:lang w:val="en-GB"/>
        </w:rPr>
        <w:t>This is said to be a proof that the electron is going through both openings at the same time, proving the wave-particle duality of matter</w:t>
      </w:r>
      <w:r w:rsidR="00BF39FC" w:rsidRPr="00C56DA6">
        <w:rPr>
          <w:rFonts w:cstheme="minorHAnsi"/>
          <w:lang w:val="en-GB"/>
        </w:rPr>
        <w:t>.</w:t>
      </w:r>
      <w:r w:rsidRPr="00C56DA6">
        <w:rPr>
          <w:rFonts w:cstheme="minorHAnsi"/>
          <w:lang w:val="en-GB"/>
        </w:rPr>
        <w:t xml:space="preserve"> </w:t>
      </w:r>
      <w:r w:rsidR="00BF39FC" w:rsidRPr="00C56DA6">
        <w:rPr>
          <w:rFonts w:cstheme="minorHAnsi"/>
          <w:lang w:val="en-GB"/>
        </w:rPr>
        <w:t xml:space="preserve">Moreover, it is said that </w:t>
      </w:r>
      <w:r w:rsidR="002A4CE7" w:rsidRPr="00C56DA6">
        <w:rPr>
          <w:rFonts w:cstheme="minorHAnsi"/>
          <w:lang w:val="en-GB"/>
        </w:rPr>
        <w:t xml:space="preserve">whether we </w:t>
      </w:r>
      <w:r w:rsidRPr="00C56DA6">
        <w:rPr>
          <w:rFonts w:cstheme="minorHAnsi"/>
          <w:lang w:val="en-GB"/>
        </w:rPr>
        <w:t>observ</w:t>
      </w:r>
      <w:r w:rsidR="002A4CE7" w:rsidRPr="00C56DA6">
        <w:rPr>
          <w:rFonts w:cstheme="minorHAnsi"/>
          <w:lang w:val="en-GB"/>
        </w:rPr>
        <w:t>e</w:t>
      </w:r>
      <w:r w:rsidRPr="00C56DA6">
        <w:rPr>
          <w:rFonts w:cstheme="minorHAnsi"/>
          <w:lang w:val="en-GB"/>
        </w:rPr>
        <w:t xml:space="preserve"> </w:t>
      </w:r>
      <w:r w:rsidR="002A4CE7" w:rsidRPr="00C56DA6">
        <w:rPr>
          <w:rFonts w:cstheme="minorHAnsi"/>
          <w:lang w:val="en-GB"/>
        </w:rPr>
        <w:t xml:space="preserve">the experiment, </w:t>
      </w:r>
      <w:r w:rsidRPr="00C56DA6">
        <w:rPr>
          <w:rFonts w:cstheme="minorHAnsi"/>
          <w:lang w:val="en-GB"/>
        </w:rPr>
        <w:t xml:space="preserve">or </w:t>
      </w:r>
      <w:r w:rsidR="002A4CE7" w:rsidRPr="00C56DA6">
        <w:rPr>
          <w:rFonts w:cstheme="minorHAnsi"/>
          <w:lang w:val="en-GB"/>
        </w:rPr>
        <w:t xml:space="preserve">don’t, </w:t>
      </w:r>
      <w:r w:rsidRPr="00C56DA6">
        <w:rPr>
          <w:rFonts w:cstheme="minorHAnsi"/>
          <w:lang w:val="en-GB"/>
        </w:rPr>
        <w:t>will alter the results.</w:t>
      </w:r>
      <w:r w:rsidR="008E2EBB" w:rsidRPr="00C56DA6">
        <w:rPr>
          <w:rFonts w:cstheme="minorHAnsi"/>
          <w:lang w:val="en-GB"/>
        </w:rPr>
        <w:t xml:space="preserve"> </w:t>
      </w:r>
    </w:p>
    <w:p w14:paraId="50CDD494" w14:textId="4EE53F80" w:rsidR="007B3F79" w:rsidRPr="00C56DA6" w:rsidRDefault="007B3F79" w:rsidP="007B3F79">
      <w:pPr>
        <w:ind w:firstLine="340"/>
        <w:rPr>
          <w:rFonts w:cstheme="minorHAnsi"/>
          <w:lang w:val="en-GB"/>
        </w:rPr>
      </w:pPr>
      <w:r w:rsidRPr="00C56DA6">
        <w:rPr>
          <w:rFonts w:cstheme="minorHAnsi"/>
          <w:lang w:val="en-GB"/>
        </w:rPr>
        <w:t xml:space="preserve">For Mark McCutcheon, the author of </w:t>
      </w:r>
      <w:r w:rsidRPr="00C56DA6">
        <w:rPr>
          <w:rFonts w:cstheme="minorHAnsi"/>
          <w:i/>
          <w:lang w:val="en-GB"/>
        </w:rPr>
        <w:t>The Final Theory</w:t>
      </w:r>
      <w:r w:rsidRPr="00C56DA6">
        <w:rPr>
          <w:rFonts w:cstheme="minorHAnsi"/>
          <w:lang w:val="en-GB"/>
        </w:rPr>
        <w:t xml:space="preserve"> and Atomic Expansion Theory, it is simple. When they say that only one electron is being ejected at a time, before passing through one slit or the other, or through both slits at the same time, he says that in fact there are more than one electron being ejected, but our measuring instruments cannot detect them. Hence, they still have the interfering pattern of waves on the screen behind the slits.</w:t>
      </w:r>
      <w:r w:rsidR="002A4CE7" w:rsidRPr="00C56DA6">
        <w:rPr>
          <w:rFonts w:cstheme="minorHAnsi"/>
          <w:lang w:val="en-GB"/>
        </w:rPr>
        <w:t xml:space="preserve"> And of course, maybe a whole bunch of neutrinos are also ejected with </w:t>
      </w:r>
      <w:r w:rsidR="00021AC7" w:rsidRPr="00C56DA6">
        <w:rPr>
          <w:rFonts w:cstheme="minorHAnsi"/>
          <w:lang w:val="en-GB"/>
        </w:rPr>
        <w:t>each electron.</w:t>
      </w:r>
      <w:r w:rsidRPr="00C56DA6">
        <w:rPr>
          <w:rFonts w:cstheme="minorHAnsi"/>
          <w:lang w:val="en-GB"/>
        </w:rPr>
        <w:t xml:space="preserve"> </w:t>
      </w:r>
    </w:p>
    <w:p w14:paraId="0361247C" w14:textId="17764AF7" w:rsidR="007B3F79" w:rsidRPr="00C56DA6" w:rsidRDefault="007B3F79" w:rsidP="007B3F79">
      <w:pPr>
        <w:ind w:firstLine="340"/>
        <w:rPr>
          <w:rFonts w:cstheme="minorHAnsi"/>
          <w:lang w:val="en-GB"/>
        </w:rPr>
      </w:pPr>
      <w:r w:rsidRPr="00C56DA6">
        <w:rPr>
          <w:rFonts w:cstheme="minorHAnsi"/>
          <w:lang w:val="en-GB"/>
        </w:rPr>
        <w:t>According to Mark McCutcheon, it would prove almost unthinkable that we would be able to fire off just one electron or one cluster of electrons (photon) at a time. In his debunk of Quantum Mechanics, McCutcheon shows that energy or light does not have a dual nature of wave and particles. Instead</w:t>
      </w:r>
      <w:r w:rsidR="003519B0" w:rsidRPr="00C56DA6">
        <w:rPr>
          <w:rFonts w:cstheme="minorHAnsi"/>
          <w:lang w:val="en-GB"/>
        </w:rPr>
        <w:t>,</w:t>
      </w:r>
      <w:r w:rsidRPr="00C56DA6">
        <w:rPr>
          <w:rFonts w:cstheme="minorHAnsi"/>
          <w:lang w:val="en-GB"/>
        </w:rPr>
        <w:t xml:space="preserve"> it is always a sea of particles that move in waves</w:t>
      </w:r>
      <w:r w:rsidR="006D0A31" w:rsidRPr="00C56DA6">
        <w:rPr>
          <w:rFonts w:cstheme="minorHAnsi"/>
          <w:lang w:val="en-GB"/>
        </w:rPr>
        <w:t>.</w:t>
      </w:r>
      <w:r w:rsidRPr="00C56DA6">
        <w:rPr>
          <w:rFonts w:cstheme="minorHAnsi"/>
          <w:lang w:val="en-GB"/>
        </w:rPr>
        <w:t xml:space="preserve"> </w:t>
      </w:r>
      <w:r w:rsidR="006D0A31" w:rsidRPr="00C56DA6">
        <w:rPr>
          <w:rFonts w:cstheme="minorHAnsi"/>
          <w:lang w:val="en-GB"/>
        </w:rPr>
        <w:t>J</w:t>
      </w:r>
      <w:r w:rsidRPr="00C56DA6">
        <w:rPr>
          <w:rFonts w:cstheme="minorHAnsi"/>
          <w:lang w:val="en-GB"/>
        </w:rPr>
        <w:t xml:space="preserve">ust like </w:t>
      </w:r>
      <w:r w:rsidR="006D0A31" w:rsidRPr="00C56DA6">
        <w:rPr>
          <w:rFonts w:cstheme="minorHAnsi"/>
          <w:lang w:val="en-GB"/>
        </w:rPr>
        <w:t xml:space="preserve">molecules of gases </w:t>
      </w:r>
      <w:r w:rsidRPr="00C56DA6">
        <w:rPr>
          <w:rFonts w:cstheme="minorHAnsi"/>
          <w:lang w:val="en-GB"/>
        </w:rPr>
        <w:t>will move in waves of air, and water molecules will move in waves of water. Waves of energy cannot cancel each other out, it would violate the Law of Conservation of Energy.</w:t>
      </w:r>
      <w:r w:rsidR="008E2EBB" w:rsidRPr="00C56DA6">
        <w:rPr>
          <w:rFonts w:cstheme="minorHAnsi"/>
          <w:lang w:val="en-GB"/>
        </w:rPr>
        <w:t xml:space="preserve"> Instead, simply all the particles stop moving in waves and scatter in all directions.</w:t>
      </w:r>
    </w:p>
    <w:p w14:paraId="558E6C46" w14:textId="5ED5D414" w:rsidR="007B3F79" w:rsidRPr="00C56DA6" w:rsidRDefault="007B3F79" w:rsidP="007B3F79">
      <w:pPr>
        <w:ind w:firstLine="340"/>
        <w:rPr>
          <w:rFonts w:cstheme="minorHAnsi"/>
          <w:lang w:val="en-GB"/>
        </w:rPr>
      </w:pPr>
      <w:r w:rsidRPr="00C56DA6">
        <w:rPr>
          <w:rFonts w:cstheme="minorHAnsi"/>
          <w:lang w:val="en-GB"/>
        </w:rPr>
        <w:t>As to the results being different depending on if we are observing the experiment or not, if the act of observing requires any kind of particles being thrown at the experiment, such as light</w:t>
      </w:r>
      <w:r w:rsidR="00B80387" w:rsidRPr="00C56DA6">
        <w:rPr>
          <w:rFonts w:cstheme="minorHAnsi"/>
          <w:lang w:val="en-GB"/>
        </w:rPr>
        <w:t xml:space="preserve">, which are </w:t>
      </w:r>
      <w:r w:rsidRPr="00C56DA6">
        <w:rPr>
          <w:rFonts w:cstheme="minorHAnsi"/>
          <w:lang w:val="en-GB"/>
        </w:rPr>
        <w:t>clusters of electrons</w:t>
      </w:r>
      <w:r w:rsidR="00B80387" w:rsidRPr="00C56DA6">
        <w:rPr>
          <w:rFonts w:cstheme="minorHAnsi"/>
          <w:lang w:val="en-GB"/>
        </w:rPr>
        <w:t>,</w:t>
      </w:r>
      <w:r w:rsidRPr="00C56DA6">
        <w:rPr>
          <w:rFonts w:cstheme="minorHAnsi"/>
          <w:lang w:val="en-GB"/>
        </w:rPr>
        <w:t xml:space="preserve"> or beams of electrons, then of course it would affect the electrons or clusters being fired </w:t>
      </w:r>
      <w:r w:rsidR="00455528" w:rsidRPr="00C56DA6">
        <w:rPr>
          <w:rFonts w:cstheme="minorHAnsi"/>
          <w:lang w:val="en-GB"/>
        </w:rPr>
        <w:t>within</w:t>
      </w:r>
      <w:r w:rsidRPr="00C56DA6">
        <w:rPr>
          <w:rFonts w:cstheme="minorHAnsi"/>
          <w:lang w:val="en-GB"/>
        </w:rPr>
        <w:t xml:space="preserve"> th</w:t>
      </w:r>
      <w:r w:rsidR="009A17B9" w:rsidRPr="00C56DA6">
        <w:rPr>
          <w:rFonts w:cstheme="minorHAnsi"/>
          <w:lang w:val="en-GB"/>
        </w:rPr>
        <w:t>e</w:t>
      </w:r>
      <w:r w:rsidRPr="00C56DA6">
        <w:rPr>
          <w:rFonts w:cstheme="minorHAnsi"/>
          <w:lang w:val="en-GB"/>
        </w:rPr>
        <w:t xml:space="preserve"> experiment. </w:t>
      </w:r>
      <w:r w:rsidR="004E4C14" w:rsidRPr="00C56DA6">
        <w:rPr>
          <w:rFonts w:cstheme="minorHAnsi"/>
          <w:lang w:val="en-GB"/>
        </w:rPr>
        <w:t xml:space="preserve">Not observing </w:t>
      </w:r>
      <w:r w:rsidR="00B80387" w:rsidRPr="00C56DA6">
        <w:rPr>
          <w:rFonts w:cstheme="minorHAnsi"/>
          <w:lang w:val="en-GB"/>
        </w:rPr>
        <w:t>the experiment</w:t>
      </w:r>
      <w:r w:rsidR="004E4C14" w:rsidRPr="00C56DA6">
        <w:rPr>
          <w:rFonts w:cstheme="minorHAnsi"/>
          <w:lang w:val="en-GB"/>
        </w:rPr>
        <w:t xml:space="preserve"> will </w:t>
      </w:r>
      <w:r w:rsidR="00B80387" w:rsidRPr="00C56DA6">
        <w:rPr>
          <w:rFonts w:cstheme="minorHAnsi"/>
          <w:lang w:val="en-GB"/>
        </w:rPr>
        <w:lastRenderedPageBreak/>
        <w:t xml:space="preserve">result in </w:t>
      </w:r>
      <w:r w:rsidR="004E4C14" w:rsidRPr="00C56DA6">
        <w:rPr>
          <w:rFonts w:cstheme="minorHAnsi"/>
          <w:lang w:val="en-GB"/>
        </w:rPr>
        <w:t>less particles going around in there, observing it might flood the whole experiment with particles, altering the results.</w:t>
      </w:r>
    </w:p>
    <w:p w14:paraId="4C35E858" w14:textId="51E032D1" w:rsidR="00212969" w:rsidRPr="00C56DA6" w:rsidRDefault="00212969" w:rsidP="007B3F79">
      <w:pPr>
        <w:ind w:firstLine="340"/>
        <w:rPr>
          <w:rFonts w:cstheme="minorHAnsi"/>
          <w:lang w:val="en-GB"/>
        </w:rPr>
      </w:pPr>
      <w:r w:rsidRPr="00C56DA6">
        <w:rPr>
          <w:rFonts w:cstheme="minorHAnsi"/>
          <w:lang w:val="en-GB"/>
        </w:rPr>
        <w:t xml:space="preserve">This is also a problem in particle accelerators. If you are using </w:t>
      </w:r>
      <w:r w:rsidR="000D799D" w:rsidRPr="00C56DA6">
        <w:rPr>
          <w:rFonts w:cstheme="minorHAnsi"/>
          <w:lang w:val="en-GB"/>
        </w:rPr>
        <w:t xml:space="preserve">electricity or </w:t>
      </w:r>
      <w:r w:rsidR="00AC7044" w:rsidRPr="00C56DA6">
        <w:rPr>
          <w:rFonts w:cstheme="minorHAnsi"/>
          <w:lang w:val="en-GB"/>
        </w:rPr>
        <w:t>electro</w:t>
      </w:r>
      <w:r w:rsidRPr="00C56DA6">
        <w:rPr>
          <w:rFonts w:cstheme="minorHAnsi"/>
          <w:lang w:val="en-GB"/>
        </w:rPr>
        <w:t>magnetic fields to accelerate the particles</w:t>
      </w:r>
      <w:r w:rsidR="000D799D" w:rsidRPr="00C56DA6">
        <w:rPr>
          <w:rFonts w:cstheme="minorHAnsi"/>
          <w:lang w:val="en-GB"/>
        </w:rPr>
        <w:t xml:space="preserve"> in </w:t>
      </w:r>
      <w:r w:rsidR="00D84318" w:rsidRPr="00C56DA6">
        <w:rPr>
          <w:rFonts w:cstheme="minorHAnsi"/>
          <w:lang w:val="en-GB"/>
        </w:rPr>
        <w:t xml:space="preserve">an </w:t>
      </w:r>
      <w:r w:rsidR="000D799D" w:rsidRPr="00C56DA6">
        <w:rPr>
          <w:rFonts w:cstheme="minorHAnsi"/>
          <w:lang w:val="en-GB"/>
        </w:rPr>
        <w:t>accelerator</w:t>
      </w:r>
      <w:r w:rsidRPr="00C56DA6">
        <w:rPr>
          <w:rFonts w:cstheme="minorHAnsi"/>
          <w:lang w:val="en-GB"/>
        </w:rPr>
        <w:t xml:space="preserve">, then you are essentially </w:t>
      </w:r>
      <w:r w:rsidR="00D84318" w:rsidRPr="00C56DA6">
        <w:rPr>
          <w:rFonts w:cstheme="minorHAnsi"/>
          <w:lang w:val="en-GB"/>
        </w:rPr>
        <w:t>firing</w:t>
      </w:r>
      <w:r w:rsidRPr="00C56DA6">
        <w:rPr>
          <w:rFonts w:cstheme="minorHAnsi"/>
          <w:lang w:val="en-GB"/>
        </w:rPr>
        <w:t xml:space="preserve"> clouds of electrons to speed up </w:t>
      </w:r>
      <w:r w:rsidR="00D84318" w:rsidRPr="00C56DA6">
        <w:rPr>
          <w:rFonts w:cstheme="minorHAnsi"/>
          <w:lang w:val="en-GB"/>
        </w:rPr>
        <w:t xml:space="preserve">the </w:t>
      </w:r>
      <w:r w:rsidRPr="00C56DA6">
        <w:rPr>
          <w:rFonts w:cstheme="minorHAnsi"/>
          <w:lang w:val="en-GB"/>
        </w:rPr>
        <w:t xml:space="preserve">particles. Their expansion rate is set, the speed at which they are launched freely into space will never push them ever faster. It does not mean that the mass </w:t>
      </w:r>
      <w:r w:rsidR="00021AC7" w:rsidRPr="00C56DA6">
        <w:rPr>
          <w:rFonts w:cstheme="minorHAnsi"/>
          <w:lang w:val="en-GB"/>
        </w:rPr>
        <w:t xml:space="preserve">of the particles </w:t>
      </w:r>
      <w:r w:rsidRPr="00C56DA6">
        <w:rPr>
          <w:rFonts w:cstheme="minorHAnsi"/>
          <w:lang w:val="en-GB"/>
        </w:rPr>
        <w:t>is becoming infinite</w:t>
      </w:r>
      <w:r w:rsidR="00021AC7" w:rsidRPr="00C56DA6">
        <w:rPr>
          <w:rFonts w:cstheme="minorHAnsi"/>
          <w:lang w:val="en-GB"/>
        </w:rPr>
        <w:t>,</w:t>
      </w:r>
      <w:r w:rsidRPr="00C56DA6">
        <w:rPr>
          <w:rFonts w:cstheme="minorHAnsi"/>
          <w:lang w:val="en-GB"/>
        </w:rPr>
        <w:t xml:space="preserve"> as Einstein’s relativity</w:t>
      </w:r>
      <w:r w:rsidR="00021AC7" w:rsidRPr="00C56DA6">
        <w:rPr>
          <w:rFonts w:cstheme="minorHAnsi"/>
          <w:lang w:val="en-GB"/>
        </w:rPr>
        <w:t xml:space="preserve"> states</w:t>
      </w:r>
      <w:r w:rsidRPr="00C56DA6">
        <w:rPr>
          <w:rFonts w:cstheme="minorHAnsi"/>
          <w:lang w:val="en-GB"/>
        </w:rPr>
        <w:t xml:space="preserve">, and </w:t>
      </w:r>
      <w:r w:rsidR="00021AC7" w:rsidRPr="00C56DA6">
        <w:rPr>
          <w:rFonts w:cstheme="minorHAnsi"/>
          <w:lang w:val="en-GB"/>
        </w:rPr>
        <w:t xml:space="preserve">that </w:t>
      </w:r>
      <w:r w:rsidRPr="00C56DA6">
        <w:rPr>
          <w:rFonts w:cstheme="minorHAnsi"/>
          <w:lang w:val="en-GB"/>
        </w:rPr>
        <w:t>they can no longer go over the speed of light.</w:t>
      </w:r>
      <w:r w:rsidR="00D84318" w:rsidRPr="00C56DA6">
        <w:rPr>
          <w:rFonts w:cstheme="minorHAnsi"/>
          <w:lang w:val="en-GB"/>
        </w:rPr>
        <w:t xml:space="preserve"> The</w:t>
      </w:r>
      <w:r w:rsidR="00021AC7" w:rsidRPr="00C56DA6">
        <w:rPr>
          <w:rFonts w:cstheme="minorHAnsi"/>
          <w:lang w:val="en-GB"/>
        </w:rPr>
        <w:t xml:space="preserve"> experiment is simply </w:t>
      </w:r>
      <w:r w:rsidR="00D84318" w:rsidRPr="00C56DA6">
        <w:rPr>
          <w:rFonts w:cstheme="minorHAnsi"/>
          <w:lang w:val="en-GB"/>
        </w:rPr>
        <w:t xml:space="preserve">limited by the speed of the particles they use </w:t>
      </w:r>
      <w:proofErr w:type="gramStart"/>
      <w:r w:rsidR="00D84318" w:rsidRPr="00C56DA6">
        <w:rPr>
          <w:rFonts w:cstheme="minorHAnsi"/>
          <w:lang w:val="en-GB"/>
        </w:rPr>
        <w:t>in order to</w:t>
      </w:r>
      <w:proofErr w:type="gramEnd"/>
      <w:r w:rsidR="00D84318" w:rsidRPr="00C56DA6">
        <w:rPr>
          <w:rFonts w:cstheme="minorHAnsi"/>
          <w:lang w:val="en-GB"/>
        </w:rPr>
        <w:t xml:space="preserve"> accelerate them.</w:t>
      </w:r>
    </w:p>
    <w:p w14:paraId="2E973AB5" w14:textId="77777777" w:rsidR="00C339BB" w:rsidRPr="00C56DA6" w:rsidRDefault="00212969" w:rsidP="007B3F79">
      <w:pPr>
        <w:ind w:firstLine="340"/>
        <w:rPr>
          <w:rFonts w:cstheme="minorHAnsi"/>
          <w:lang w:val="en-GB"/>
        </w:rPr>
      </w:pPr>
      <w:r w:rsidRPr="00C56DA6">
        <w:rPr>
          <w:rFonts w:cstheme="minorHAnsi"/>
          <w:lang w:val="en-GB"/>
        </w:rPr>
        <w:t xml:space="preserve">And of course, if all particles are made of electrons, and you are constantly throwing electrons at them, bits will break up, others will stick and create what seems like new particles that will only exist for a micro-second. </w:t>
      </w:r>
      <w:r w:rsidR="00D84318" w:rsidRPr="00C56DA6">
        <w:rPr>
          <w:rFonts w:cstheme="minorHAnsi"/>
          <w:lang w:val="en-GB"/>
        </w:rPr>
        <w:t>However,</w:t>
      </w:r>
      <w:r w:rsidRPr="00C56DA6">
        <w:rPr>
          <w:rFonts w:cstheme="minorHAnsi"/>
          <w:lang w:val="en-GB"/>
        </w:rPr>
        <w:t xml:space="preserve"> these are not new particles</w:t>
      </w:r>
      <w:r w:rsidR="00B3516D" w:rsidRPr="00C56DA6">
        <w:rPr>
          <w:rFonts w:cstheme="minorHAnsi"/>
          <w:lang w:val="en-GB"/>
        </w:rPr>
        <w:t>, you can easily create an infinite number of particles if you wish, all of them with a slightly different number of electrons</w:t>
      </w:r>
      <w:r w:rsidRPr="00C56DA6">
        <w:rPr>
          <w:rFonts w:cstheme="minorHAnsi"/>
          <w:lang w:val="en-GB"/>
        </w:rPr>
        <w:t xml:space="preserve">. Only stable particles in nature are worthwhile and </w:t>
      </w:r>
      <w:r w:rsidR="00D84318" w:rsidRPr="00C56DA6">
        <w:rPr>
          <w:rFonts w:cstheme="minorHAnsi"/>
          <w:lang w:val="en-GB"/>
        </w:rPr>
        <w:t xml:space="preserve">should be considered </w:t>
      </w:r>
      <w:r w:rsidRPr="00C56DA6">
        <w:rPr>
          <w:rFonts w:cstheme="minorHAnsi"/>
          <w:lang w:val="en-GB"/>
        </w:rPr>
        <w:t xml:space="preserve">particles. </w:t>
      </w:r>
    </w:p>
    <w:p w14:paraId="089F1D59" w14:textId="681FD18F" w:rsidR="00021AC7" w:rsidRPr="00C56DA6" w:rsidRDefault="00B83EDB" w:rsidP="00021AC7">
      <w:pPr>
        <w:ind w:firstLine="340"/>
        <w:rPr>
          <w:rFonts w:cstheme="minorHAnsi"/>
          <w:lang w:val="en-GB"/>
        </w:rPr>
      </w:pPr>
      <w:r w:rsidRPr="00C56DA6">
        <w:rPr>
          <w:rFonts w:cstheme="minorHAnsi"/>
          <w:lang w:val="en-GB"/>
        </w:rPr>
        <w:t xml:space="preserve">You will note that beyond </w:t>
      </w:r>
      <w:r w:rsidR="00C339BB" w:rsidRPr="00C56DA6">
        <w:rPr>
          <w:rFonts w:cstheme="minorHAnsi"/>
          <w:lang w:val="en-GB"/>
        </w:rPr>
        <w:t xml:space="preserve">neutrinos, electrons, </w:t>
      </w:r>
      <w:r w:rsidRPr="00C56DA6">
        <w:rPr>
          <w:rFonts w:cstheme="minorHAnsi"/>
          <w:lang w:val="en-GB"/>
        </w:rPr>
        <w:t>clusters of electrons, protons</w:t>
      </w:r>
      <w:r w:rsidR="00C339BB" w:rsidRPr="00C56DA6">
        <w:rPr>
          <w:rFonts w:cstheme="minorHAnsi"/>
          <w:lang w:val="en-GB"/>
        </w:rPr>
        <w:t xml:space="preserve">, </w:t>
      </w:r>
      <w:proofErr w:type="gramStart"/>
      <w:r w:rsidRPr="00C56DA6">
        <w:rPr>
          <w:rFonts w:cstheme="minorHAnsi"/>
          <w:lang w:val="en-GB"/>
        </w:rPr>
        <w:t>neutrons</w:t>
      </w:r>
      <w:proofErr w:type="gramEnd"/>
      <w:r w:rsidR="00C339BB" w:rsidRPr="00C56DA6">
        <w:rPr>
          <w:rFonts w:cstheme="minorHAnsi"/>
          <w:lang w:val="en-GB"/>
        </w:rPr>
        <w:t xml:space="preserve"> and atoms</w:t>
      </w:r>
      <w:r w:rsidRPr="00C56DA6">
        <w:rPr>
          <w:rFonts w:cstheme="minorHAnsi"/>
          <w:lang w:val="en-GB"/>
        </w:rPr>
        <w:t xml:space="preserve">, </w:t>
      </w:r>
      <w:r w:rsidR="002E0D5A" w:rsidRPr="00C56DA6">
        <w:rPr>
          <w:rFonts w:cstheme="minorHAnsi"/>
          <w:lang w:val="en-GB"/>
        </w:rPr>
        <w:t xml:space="preserve">neither Mark McCutcheon </w:t>
      </w:r>
      <w:r w:rsidR="00903257" w:rsidRPr="00C56DA6">
        <w:rPr>
          <w:rFonts w:cstheme="minorHAnsi"/>
          <w:lang w:val="en-GB"/>
        </w:rPr>
        <w:t>n</w:t>
      </w:r>
      <w:r w:rsidR="002E0D5A" w:rsidRPr="00C56DA6">
        <w:rPr>
          <w:rFonts w:cstheme="minorHAnsi"/>
          <w:lang w:val="en-GB"/>
        </w:rPr>
        <w:t xml:space="preserve">or I </w:t>
      </w:r>
      <w:r w:rsidRPr="00C56DA6">
        <w:rPr>
          <w:rFonts w:cstheme="minorHAnsi"/>
          <w:lang w:val="en-GB"/>
        </w:rPr>
        <w:t>mention any other particle</w:t>
      </w:r>
      <w:r w:rsidR="00903257" w:rsidRPr="00C56DA6">
        <w:rPr>
          <w:rFonts w:cstheme="minorHAnsi"/>
          <w:lang w:val="en-GB"/>
        </w:rPr>
        <w:t>. McCutcheon does not even mention the neutrinos</w:t>
      </w:r>
      <w:r w:rsidRPr="00C56DA6">
        <w:rPr>
          <w:rFonts w:cstheme="minorHAnsi"/>
          <w:lang w:val="en-GB"/>
        </w:rPr>
        <w:t xml:space="preserve">. And even then, </w:t>
      </w:r>
      <w:r w:rsidR="002E0D5A" w:rsidRPr="00C56DA6">
        <w:rPr>
          <w:rFonts w:cstheme="minorHAnsi"/>
          <w:lang w:val="en-GB"/>
        </w:rPr>
        <w:t xml:space="preserve">for me </w:t>
      </w:r>
      <w:r w:rsidRPr="00C56DA6">
        <w:rPr>
          <w:rFonts w:cstheme="minorHAnsi"/>
          <w:lang w:val="en-GB"/>
        </w:rPr>
        <w:t xml:space="preserve">the protons and neutrons at the larger scale, are now more like </w:t>
      </w:r>
      <w:r w:rsidR="00B6358C" w:rsidRPr="00C56DA6">
        <w:rPr>
          <w:rFonts w:cstheme="minorHAnsi"/>
          <w:lang w:val="en-GB"/>
        </w:rPr>
        <w:t xml:space="preserve">shapeless </w:t>
      </w:r>
      <w:r w:rsidRPr="00C56DA6">
        <w:rPr>
          <w:rFonts w:cstheme="minorHAnsi"/>
          <w:lang w:val="en-GB"/>
        </w:rPr>
        <w:t>grouping</w:t>
      </w:r>
      <w:r w:rsidR="00B6358C" w:rsidRPr="00C56DA6">
        <w:rPr>
          <w:rFonts w:cstheme="minorHAnsi"/>
          <w:lang w:val="en-GB"/>
        </w:rPr>
        <w:t>s</w:t>
      </w:r>
      <w:r w:rsidRPr="00C56DA6">
        <w:rPr>
          <w:rFonts w:cstheme="minorHAnsi"/>
          <w:lang w:val="en-GB"/>
        </w:rPr>
        <w:t xml:space="preserve"> of solar systems</w:t>
      </w:r>
      <w:r w:rsidR="002505F1" w:rsidRPr="00C56DA6">
        <w:rPr>
          <w:rFonts w:cstheme="minorHAnsi"/>
          <w:lang w:val="en-GB"/>
        </w:rPr>
        <w:t>,</w:t>
      </w:r>
      <w:r w:rsidRPr="00C56DA6">
        <w:rPr>
          <w:rFonts w:cstheme="minorHAnsi"/>
          <w:lang w:val="en-GB"/>
        </w:rPr>
        <w:t xml:space="preserve"> linked together by orbiting planets between them, which overall correspond to a certain energetic value</w:t>
      </w:r>
      <w:r w:rsidR="002505F1" w:rsidRPr="00C56DA6">
        <w:rPr>
          <w:rFonts w:cstheme="minorHAnsi"/>
          <w:lang w:val="en-GB"/>
        </w:rPr>
        <w:t xml:space="preserve"> equivalent to a proton or a neutron</w:t>
      </w:r>
      <w:r w:rsidR="00021AC7" w:rsidRPr="00C56DA6">
        <w:rPr>
          <w:rFonts w:cstheme="minorHAnsi"/>
          <w:lang w:val="en-GB"/>
        </w:rPr>
        <w:t xml:space="preserve"> at the smaller scale</w:t>
      </w:r>
      <w:r w:rsidR="004D579E" w:rsidRPr="00C56DA6">
        <w:rPr>
          <w:rFonts w:cstheme="minorHAnsi"/>
          <w:lang w:val="en-GB"/>
        </w:rPr>
        <w:t>.</w:t>
      </w:r>
      <w:r w:rsidR="00903257" w:rsidRPr="00C56DA6">
        <w:rPr>
          <w:rFonts w:cstheme="minorHAnsi"/>
          <w:lang w:val="en-GB"/>
        </w:rPr>
        <w:t xml:space="preserve"> </w:t>
      </w:r>
    </w:p>
    <w:p w14:paraId="53DC90F2" w14:textId="286763FB" w:rsidR="007B3F79" w:rsidRPr="00C56DA6" w:rsidRDefault="004D579E" w:rsidP="007A4A44">
      <w:pPr>
        <w:ind w:firstLine="340"/>
        <w:rPr>
          <w:rFonts w:cstheme="minorHAnsi"/>
          <w:lang w:val="en-GB"/>
        </w:rPr>
      </w:pPr>
      <w:r w:rsidRPr="00C56DA6">
        <w:rPr>
          <w:rFonts w:cstheme="minorHAnsi"/>
          <w:lang w:val="en-GB"/>
        </w:rPr>
        <w:t xml:space="preserve">This </w:t>
      </w:r>
      <w:r w:rsidR="00903257" w:rsidRPr="00C56DA6">
        <w:rPr>
          <w:rFonts w:cstheme="minorHAnsi"/>
          <w:lang w:val="en-GB"/>
        </w:rPr>
        <w:t xml:space="preserve">must reflect what </w:t>
      </w:r>
      <w:r w:rsidR="00021AC7" w:rsidRPr="00C56DA6">
        <w:rPr>
          <w:rFonts w:cstheme="minorHAnsi"/>
          <w:lang w:val="en-GB"/>
        </w:rPr>
        <w:t>protons and neutrons</w:t>
      </w:r>
      <w:r w:rsidR="00903257" w:rsidRPr="00C56DA6">
        <w:rPr>
          <w:rFonts w:cstheme="minorHAnsi"/>
          <w:lang w:val="en-GB"/>
        </w:rPr>
        <w:t xml:space="preserve"> look like in the very small.</w:t>
      </w:r>
      <w:r w:rsidRPr="00C56DA6">
        <w:rPr>
          <w:rFonts w:cstheme="minorHAnsi"/>
          <w:lang w:val="en-GB"/>
        </w:rPr>
        <w:t xml:space="preserve"> Maybe they have a shape, maybe they are balls. We would need to map </w:t>
      </w:r>
      <w:r w:rsidR="00F37E00" w:rsidRPr="00C56DA6">
        <w:rPr>
          <w:rFonts w:cstheme="minorHAnsi"/>
          <w:lang w:val="en-GB"/>
        </w:rPr>
        <w:t xml:space="preserve">accurately </w:t>
      </w:r>
      <w:r w:rsidRPr="00C56DA6">
        <w:rPr>
          <w:rFonts w:cstheme="minorHAnsi"/>
          <w:lang w:val="en-GB"/>
        </w:rPr>
        <w:t>a few solar systems in our galaxy</w:t>
      </w:r>
      <w:r w:rsidR="002505F1" w:rsidRPr="00C56DA6">
        <w:rPr>
          <w:rFonts w:cstheme="minorHAnsi"/>
          <w:lang w:val="en-GB"/>
        </w:rPr>
        <w:t>,</w:t>
      </w:r>
      <w:r w:rsidRPr="00C56DA6">
        <w:rPr>
          <w:rFonts w:cstheme="minorHAnsi"/>
          <w:lang w:val="en-GB"/>
        </w:rPr>
        <w:t xml:space="preserve"> </w:t>
      </w:r>
      <w:r w:rsidR="00F37E00" w:rsidRPr="00C56DA6">
        <w:rPr>
          <w:rFonts w:cstheme="minorHAnsi"/>
          <w:lang w:val="en-GB"/>
        </w:rPr>
        <w:t xml:space="preserve">not using redshifts in light, </w:t>
      </w:r>
      <w:r w:rsidRPr="00C56DA6">
        <w:rPr>
          <w:rFonts w:cstheme="minorHAnsi"/>
          <w:lang w:val="en-GB"/>
        </w:rPr>
        <w:t xml:space="preserve">and check which ones are linked together through orbiting </w:t>
      </w:r>
      <w:proofErr w:type="gramStart"/>
      <w:r w:rsidRPr="00C56DA6">
        <w:rPr>
          <w:rFonts w:cstheme="minorHAnsi"/>
          <w:lang w:val="en-GB"/>
        </w:rPr>
        <w:t>planets, and</w:t>
      </w:r>
      <w:proofErr w:type="gramEnd"/>
      <w:r w:rsidRPr="00C56DA6">
        <w:rPr>
          <w:rFonts w:cstheme="minorHAnsi"/>
          <w:lang w:val="en-GB"/>
        </w:rPr>
        <w:t xml:space="preserve"> identify what shape these groupings might have. </w:t>
      </w:r>
    </w:p>
    <w:p w14:paraId="65B24C70" w14:textId="021A4CD3" w:rsidR="007B3F79" w:rsidRPr="00C56DA6" w:rsidRDefault="00ED4F1C" w:rsidP="007A4A44">
      <w:pPr>
        <w:pStyle w:val="Heading2"/>
        <w:rPr>
          <w:lang w:val="en-GB"/>
        </w:rPr>
      </w:pPr>
      <w:bookmarkStart w:id="68" w:name="_1.19_Quantum_Entanglement"/>
      <w:bookmarkStart w:id="69" w:name="_2.18_Quantum_Entanglement"/>
      <w:bookmarkStart w:id="70" w:name="_Toc113022274"/>
      <w:bookmarkEnd w:id="68"/>
      <w:bookmarkEnd w:id="69"/>
      <w:r w:rsidRPr="00C56DA6">
        <w:rPr>
          <w:lang w:val="en-GB"/>
        </w:rPr>
        <w:lastRenderedPageBreak/>
        <w:t>2</w:t>
      </w:r>
      <w:r w:rsidR="007B3F79" w:rsidRPr="00C56DA6">
        <w:rPr>
          <w:lang w:val="en-GB"/>
        </w:rPr>
        <w:t>.1</w:t>
      </w:r>
      <w:r w:rsidR="009D61C3" w:rsidRPr="00C56DA6">
        <w:rPr>
          <w:lang w:val="en-GB"/>
        </w:rPr>
        <w:t>8</w:t>
      </w:r>
      <w:r w:rsidR="007B3F79" w:rsidRPr="00C56DA6">
        <w:rPr>
          <w:lang w:val="en-GB"/>
        </w:rPr>
        <w:t xml:space="preserve"> Quantum Entanglement misinterpretation</w:t>
      </w:r>
      <w:bookmarkEnd w:id="70"/>
    </w:p>
    <w:p w14:paraId="042B4DAA" w14:textId="7F92A418" w:rsidR="007B3F79" w:rsidRPr="00C56DA6" w:rsidRDefault="007B3F79" w:rsidP="007B3F79">
      <w:pPr>
        <w:ind w:firstLine="340"/>
        <w:rPr>
          <w:rFonts w:cstheme="minorHAnsi"/>
          <w:lang w:val="en-GB"/>
        </w:rPr>
      </w:pPr>
      <w:r w:rsidRPr="00C56DA6">
        <w:rPr>
          <w:rFonts w:cstheme="minorHAnsi"/>
          <w:lang w:val="en-GB"/>
        </w:rPr>
        <w:t xml:space="preserve">Quantum Entanglement is a strange phenomenon where two subatomic particles from a same source, separated in space, are interconnected somehow. And if you change the polarity of one particle, the other change accordingly instantly across a huge distance, and faster than the speed of light. How can that be? </w:t>
      </w:r>
    </w:p>
    <w:p w14:paraId="76EC8441" w14:textId="7C74F525" w:rsidR="00B41016" w:rsidRPr="00C56DA6" w:rsidRDefault="007B3F79" w:rsidP="007B3F79">
      <w:pPr>
        <w:ind w:firstLine="340"/>
        <w:rPr>
          <w:rFonts w:cstheme="minorHAnsi"/>
          <w:lang w:val="en-GB"/>
        </w:rPr>
      </w:pPr>
      <w:r w:rsidRPr="00C56DA6">
        <w:rPr>
          <w:rFonts w:cstheme="minorHAnsi"/>
          <w:lang w:val="en-GB"/>
        </w:rPr>
        <w:t xml:space="preserve">As </w:t>
      </w:r>
      <w:r w:rsidR="00B41016" w:rsidRPr="00C56DA6">
        <w:rPr>
          <w:rFonts w:cstheme="minorHAnsi"/>
          <w:lang w:val="en-GB"/>
        </w:rPr>
        <w:t xml:space="preserve">Mark </w:t>
      </w:r>
      <w:r w:rsidRPr="00C56DA6">
        <w:rPr>
          <w:rFonts w:cstheme="minorHAnsi"/>
          <w:lang w:val="en-GB"/>
        </w:rPr>
        <w:t>McCutcheon says, with the new understanding, the nature of light is radically changed from separate photons fired through space, to continuous beams of expanding subatomic-matter clusters that our eyes detect</w:t>
      </w:r>
      <w:r w:rsidR="00D36AF8" w:rsidRPr="00C56DA6">
        <w:rPr>
          <w:rFonts w:cstheme="minorHAnsi"/>
          <w:lang w:val="en-GB"/>
        </w:rPr>
        <w:t>,</w:t>
      </w:r>
      <w:r w:rsidRPr="00C56DA6">
        <w:rPr>
          <w:rFonts w:cstheme="minorHAnsi"/>
          <w:lang w:val="en-GB"/>
        </w:rPr>
        <w:t xml:space="preserve"> to generate the experience of colour and brightness. </w:t>
      </w:r>
    </w:p>
    <w:p w14:paraId="0C4F3898" w14:textId="278F8F65" w:rsidR="007B3F79" w:rsidRPr="00C56DA6" w:rsidRDefault="007B3F79" w:rsidP="007B3F79">
      <w:pPr>
        <w:ind w:firstLine="340"/>
        <w:rPr>
          <w:rFonts w:cstheme="minorHAnsi"/>
          <w:lang w:val="en-GB"/>
        </w:rPr>
      </w:pPr>
      <w:r w:rsidRPr="00C56DA6">
        <w:rPr>
          <w:rFonts w:cstheme="minorHAnsi"/>
          <w:lang w:val="en-GB"/>
        </w:rPr>
        <w:t>In this case, this is not an experiment with two photons exhibiting mysterious “quantum entanglement”, but merely two separate unseen continuous beams of expanding matter clusters</w:t>
      </w:r>
      <w:r w:rsidR="00D36AF8" w:rsidRPr="00C56DA6">
        <w:rPr>
          <w:rFonts w:cstheme="minorHAnsi"/>
          <w:lang w:val="en-GB"/>
        </w:rPr>
        <w:t>,</w:t>
      </w:r>
      <w:r w:rsidRPr="00C56DA6">
        <w:rPr>
          <w:rFonts w:cstheme="minorHAnsi"/>
          <w:lang w:val="en-GB"/>
        </w:rPr>
        <w:t xml:space="preserve"> physically connected back to where they were split</w:t>
      </w:r>
      <w:r w:rsidR="00D36AF8" w:rsidRPr="00C56DA6">
        <w:rPr>
          <w:rFonts w:cstheme="minorHAnsi"/>
          <w:lang w:val="en-GB"/>
        </w:rPr>
        <w:t>,</w:t>
      </w:r>
      <w:r w:rsidRPr="00C56DA6">
        <w:rPr>
          <w:rFonts w:cstheme="minorHAnsi"/>
          <w:lang w:val="en-GB"/>
        </w:rPr>
        <w:t xml:space="preserve"> from one initial beam. Then</w:t>
      </w:r>
      <w:r w:rsidR="00B41016" w:rsidRPr="00C56DA6">
        <w:rPr>
          <w:rFonts w:cstheme="minorHAnsi"/>
          <w:lang w:val="en-GB"/>
        </w:rPr>
        <w:t>,</w:t>
      </w:r>
      <w:r w:rsidRPr="00C56DA6">
        <w:rPr>
          <w:rFonts w:cstheme="minorHAnsi"/>
          <w:lang w:val="en-GB"/>
        </w:rPr>
        <w:t xml:space="preserve"> the more likely explanation of the “entanglement” effect, is that an influence altering one beam</w:t>
      </w:r>
      <w:r w:rsidR="00D36AF8" w:rsidRPr="00C56DA6">
        <w:rPr>
          <w:rFonts w:cstheme="minorHAnsi"/>
          <w:lang w:val="en-GB"/>
        </w:rPr>
        <w:t>,</w:t>
      </w:r>
      <w:r w:rsidRPr="00C56DA6">
        <w:rPr>
          <w:rFonts w:cstheme="minorHAnsi"/>
          <w:lang w:val="en-GB"/>
        </w:rPr>
        <w:t xml:space="preserve"> is conducted along this continuous span of unseen physically connected matter clusters</w:t>
      </w:r>
      <w:r w:rsidR="00D36AF8" w:rsidRPr="00C56DA6">
        <w:rPr>
          <w:rFonts w:cstheme="minorHAnsi"/>
          <w:lang w:val="en-GB"/>
        </w:rPr>
        <w:t xml:space="preserve">, </w:t>
      </w:r>
      <w:r w:rsidR="003A2844" w:rsidRPr="00C56DA6">
        <w:rPr>
          <w:rFonts w:cstheme="minorHAnsi"/>
          <w:lang w:val="en-GB"/>
        </w:rPr>
        <w:t xml:space="preserve">which goes on </w:t>
      </w:r>
      <w:r w:rsidRPr="00C56DA6">
        <w:rPr>
          <w:rFonts w:cstheme="minorHAnsi"/>
          <w:lang w:val="en-GB"/>
        </w:rPr>
        <w:t>to affect the other</w:t>
      </w:r>
      <w:r w:rsidR="009D027D" w:rsidRPr="00C56DA6">
        <w:rPr>
          <w:rFonts w:cstheme="minorHAnsi"/>
          <w:lang w:val="en-GB"/>
        </w:rPr>
        <w:t xml:space="preserve"> beam</w:t>
      </w:r>
      <w:r w:rsidRPr="00C56DA6">
        <w:rPr>
          <w:rFonts w:cstheme="minorHAnsi"/>
          <w:lang w:val="en-GB"/>
        </w:rPr>
        <w:t xml:space="preserve">. </w:t>
      </w:r>
    </w:p>
    <w:p w14:paraId="65149C73" w14:textId="0CAF1C45" w:rsidR="007B3F79" w:rsidRPr="00C56DA6" w:rsidRDefault="007B3F79" w:rsidP="007A4A44">
      <w:pPr>
        <w:ind w:firstLine="340"/>
        <w:rPr>
          <w:rStyle w:val="Hyperlink"/>
          <w:rFonts w:cstheme="minorHAnsi"/>
          <w:color w:val="auto"/>
          <w:lang w:val="en-GB"/>
        </w:rPr>
      </w:pPr>
      <w:r w:rsidRPr="00C56DA6">
        <w:rPr>
          <w:rFonts w:cstheme="minorHAnsi"/>
          <w:lang w:val="en-GB"/>
        </w:rPr>
        <w:t>Since vibrations in solid objects travel faster the denser the material, the speed of conduction through the extremely dense span of such subatomic-matter clusters in light, may well be extremely rapid</w:t>
      </w:r>
      <w:r w:rsidR="00CF1491" w:rsidRPr="00C56DA6">
        <w:rPr>
          <w:rFonts w:cstheme="minorHAnsi"/>
          <w:lang w:val="en-GB"/>
        </w:rPr>
        <w:t> -</w:t>
      </w:r>
      <w:r w:rsidRPr="00C56DA6">
        <w:rPr>
          <w:rFonts w:cstheme="minorHAnsi"/>
          <w:lang w:val="en-GB"/>
        </w:rPr>
        <w:t xml:space="preserve"> even far exceeding the speed of light. The “entanglement” experiments appear to suggest this possibility of conducting signals along beams of light at speeds that so far appear to be instantaneous, providing a practical possibility for faster-than-light communication. </w:t>
      </w:r>
      <w:r w:rsidR="002E00C2" w:rsidRPr="00C56DA6">
        <w:rPr>
          <w:rFonts w:cstheme="minorHAnsi"/>
          <w:lang w:val="en-GB"/>
        </w:rPr>
        <w:t xml:space="preserve">And this certainly could speed up computer processors, once we have the correct understanding of what is </w:t>
      </w:r>
      <w:r w:rsidR="00E26676" w:rsidRPr="00C56DA6">
        <w:rPr>
          <w:rFonts w:cstheme="minorHAnsi"/>
          <w:lang w:val="en-GB"/>
        </w:rPr>
        <w:t xml:space="preserve">really </w:t>
      </w:r>
      <w:r w:rsidR="002E00C2" w:rsidRPr="00C56DA6">
        <w:rPr>
          <w:rFonts w:cstheme="minorHAnsi"/>
          <w:lang w:val="en-GB"/>
        </w:rPr>
        <w:t>going on.</w:t>
      </w:r>
    </w:p>
    <w:p w14:paraId="655C72A1" w14:textId="05EC8CD9" w:rsidR="007B3F79" w:rsidRPr="00C56DA6" w:rsidRDefault="00ED4F1C" w:rsidP="007A4A44">
      <w:pPr>
        <w:pStyle w:val="Heading2"/>
        <w:rPr>
          <w:lang w:val="en-GB"/>
        </w:rPr>
      </w:pPr>
      <w:bookmarkStart w:id="71" w:name="_Toc113022275"/>
      <w:r w:rsidRPr="00C56DA6">
        <w:rPr>
          <w:lang w:val="en-GB"/>
        </w:rPr>
        <w:t>2</w:t>
      </w:r>
      <w:r w:rsidR="007B3F79" w:rsidRPr="00C56DA6">
        <w:rPr>
          <w:lang w:val="en-GB"/>
        </w:rPr>
        <w:t>.</w:t>
      </w:r>
      <w:r w:rsidRPr="00C56DA6">
        <w:rPr>
          <w:lang w:val="en-GB"/>
        </w:rPr>
        <w:t>19</w:t>
      </w:r>
      <w:r w:rsidR="007B3F79" w:rsidRPr="00C56DA6">
        <w:rPr>
          <w:lang w:val="en-GB"/>
        </w:rPr>
        <w:t xml:space="preserve"> Parallel universes</w:t>
      </w:r>
      <w:r w:rsidR="00CF1491" w:rsidRPr="00C56DA6">
        <w:rPr>
          <w:lang w:val="en-GB"/>
        </w:rPr>
        <w:t> -</w:t>
      </w:r>
      <w:r w:rsidR="007B3F79" w:rsidRPr="00C56DA6">
        <w:rPr>
          <w:lang w:val="en-GB"/>
        </w:rPr>
        <w:t xml:space="preserve"> The Heisenberg uncertainty </w:t>
      </w:r>
      <w:proofErr w:type="gramStart"/>
      <w:r w:rsidR="007B3F79" w:rsidRPr="00C56DA6">
        <w:rPr>
          <w:lang w:val="en-GB"/>
        </w:rPr>
        <w:t>principle</w:t>
      </w:r>
      <w:proofErr w:type="gramEnd"/>
      <w:r w:rsidR="007B3F79" w:rsidRPr="00C56DA6">
        <w:rPr>
          <w:lang w:val="en-GB"/>
        </w:rPr>
        <w:t xml:space="preserve"> misinterpretation</w:t>
      </w:r>
      <w:bookmarkEnd w:id="71"/>
    </w:p>
    <w:p w14:paraId="0F928A8A" w14:textId="2CA871F8" w:rsidR="000F4085" w:rsidRPr="00C56DA6" w:rsidRDefault="007B3F79" w:rsidP="007B3F79">
      <w:pPr>
        <w:ind w:firstLine="340"/>
        <w:rPr>
          <w:rFonts w:cstheme="minorHAnsi"/>
          <w:lang w:val="en-GB"/>
        </w:rPr>
      </w:pPr>
      <w:r w:rsidRPr="00C56DA6">
        <w:rPr>
          <w:rFonts w:cstheme="minorHAnsi"/>
          <w:lang w:val="en-GB"/>
        </w:rPr>
        <w:t xml:space="preserve">The Heisenberg uncertainty principle is the assumption that we can only tell either the position of an object, or its speed or momentum, but not </w:t>
      </w:r>
      <w:proofErr w:type="gramStart"/>
      <w:r w:rsidRPr="00C56DA6">
        <w:rPr>
          <w:rFonts w:cstheme="minorHAnsi"/>
          <w:lang w:val="en-GB"/>
        </w:rPr>
        <w:t>both in</w:t>
      </w:r>
      <w:proofErr w:type="gramEnd"/>
      <w:r w:rsidRPr="00C56DA6">
        <w:rPr>
          <w:rFonts w:cstheme="minorHAnsi"/>
          <w:lang w:val="en-GB"/>
        </w:rPr>
        <w:t xml:space="preserve"> any accurate way. </w:t>
      </w:r>
      <w:r w:rsidR="00066AB7" w:rsidRPr="00C56DA6">
        <w:rPr>
          <w:rFonts w:cstheme="minorHAnsi"/>
          <w:lang w:val="en-GB"/>
        </w:rPr>
        <w:t xml:space="preserve">Atomic </w:t>
      </w:r>
      <w:r w:rsidRPr="00C56DA6">
        <w:rPr>
          <w:rFonts w:cstheme="minorHAnsi"/>
          <w:lang w:val="en-GB"/>
        </w:rPr>
        <w:lastRenderedPageBreak/>
        <w:t xml:space="preserve">Expansion Theory explains everything Quantum Mechanics </w:t>
      </w:r>
      <w:proofErr w:type="gramStart"/>
      <w:r w:rsidRPr="00C56DA6">
        <w:rPr>
          <w:rFonts w:cstheme="minorHAnsi"/>
          <w:lang w:val="en-GB"/>
        </w:rPr>
        <w:t>explains</w:t>
      </w:r>
      <w:r w:rsidR="000F4085" w:rsidRPr="00C56DA6">
        <w:rPr>
          <w:rFonts w:cstheme="minorHAnsi"/>
          <w:lang w:val="en-GB"/>
        </w:rPr>
        <w:t>, and</w:t>
      </w:r>
      <w:proofErr w:type="gramEnd"/>
      <w:r w:rsidR="000F4085" w:rsidRPr="00C56DA6">
        <w:rPr>
          <w:rFonts w:cstheme="minorHAnsi"/>
          <w:lang w:val="en-GB"/>
        </w:rPr>
        <w:t xml:space="preserve"> demystifies the misunderstandings that led to the theory being called spooky by Einstein himself. </w:t>
      </w:r>
    </w:p>
    <w:p w14:paraId="26A669F3" w14:textId="37609F9F" w:rsidR="007B3F79" w:rsidRPr="00C56DA6" w:rsidRDefault="007B3F79" w:rsidP="007B3F79">
      <w:pPr>
        <w:ind w:firstLine="340"/>
        <w:rPr>
          <w:rFonts w:cstheme="minorHAnsi"/>
          <w:lang w:val="en-GB"/>
        </w:rPr>
      </w:pPr>
      <w:r w:rsidRPr="00C56DA6">
        <w:rPr>
          <w:rFonts w:cstheme="minorHAnsi"/>
          <w:lang w:val="en-GB"/>
        </w:rPr>
        <w:t>For me, we can tell the position of an electron accurately and its speed, both at the same time. Because an electron is a solar system, and when we look at solar systems in the universe, they are not moving very fast from our point of view. We can tell the speed they are going at</w:t>
      </w:r>
      <w:r w:rsidR="00611BDE" w:rsidRPr="00C56DA6">
        <w:rPr>
          <w:rFonts w:cstheme="minorHAnsi"/>
          <w:lang w:val="en-GB"/>
        </w:rPr>
        <w:t>,</w:t>
      </w:r>
      <w:r w:rsidRPr="00C56DA6">
        <w:rPr>
          <w:rFonts w:cstheme="minorHAnsi"/>
          <w:lang w:val="en-GB"/>
        </w:rPr>
        <w:t xml:space="preserve"> and their position. It is just that when things are moving so fast at the smaller scale, from our perspective, it becomes extremely difficult to make measurements.</w:t>
      </w:r>
    </w:p>
    <w:p w14:paraId="593B527D" w14:textId="5BC90594" w:rsidR="007B3F79" w:rsidRPr="00C56DA6" w:rsidRDefault="007B3F79" w:rsidP="007B3F79">
      <w:pPr>
        <w:ind w:firstLine="340"/>
        <w:rPr>
          <w:rFonts w:cstheme="minorHAnsi"/>
          <w:lang w:val="en-GB"/>
        </w:rPr>
      </w:pPr>
      <w:r w:rsidRPr="00C56DA6">
        <w:rPr>
          <w:rFonts w:cstheme="minorHAnsi"/>
          <w:lang w:val="en-GB"/>
        </w:rPr>
        <w:t xml:space="preserve">The main issue with the </w:t>
      </w:r>
      <w:r w:rsidR="00066AB7" w:rsidRPr="00C56DA6">
        <w:rPr>
          <w:rFonts w:cstheme="minorHAnsi"/>
          <w:lang w:val="en-GB"/>
        </w:rPr>
        <w:t>u</w:t>
      </w:r>
      <w:r w:rsidRPr="00C56DA6">
        <w:rPr>
          <w:rFonts w:cstheme="minorHAnsi"/>
          <w:lang w:val="en-GB"/>
        </w:rPr>
        <w:t xml:space="preserve">ncertainty </w:t>
      </w:r>
      <w:r w:rsidR="00066AB7" w:rsidRPr="00C56DA6">
        <w:rPr>
          <w:rFonts w:cstheme="minorHAnsi"/>
          <w:lang w:val="en-GB"/>
        </w:rPr>
        <w:t>p</w:t>
      </w:r>
      <w:r w:rsidRPr="00C56DA6">
        <w:rPr>
          <w:rFonts w:cstheme="minorHAnsi"/>
          <w:lang w:val="en-GB"/>
        </w:rPr>
        <w:t xml:space="preserve">rinciple, is that we are using light or beams of electrons </w:t>
      </w:r>
      <w:proofErr w:type="gramStart"/>
      <w:r w:rsidRPr="00C56DA6">
        <w:rPr>
          <w:rFonts w:cstheme="minorHAnsi"/>
          <w:lang w:val="en-GB"/>
        </w:rPr>
        <w:t>in order to</w:t>
      </w:r>
      <w:proofErr w:type="gramEnd"/>
      <w:r w:rsidRPr="00C56DA6">
        <w:rPr>
          <w:rFonts w:cstheme="minorHAnsi"/>
          <w:lang w:val="en-GB"/>
        </w:rPr>
        <w:t xml:space="preserve"> observe and measure something itself made of electrons. Light is made of clusters of electrons, which probably comes with a lot of loose electrons, which destroys the delicate thing we are trying to observe at such a small scale. To observe anything in the very small, we would require measuring instruments which are not throwing away particles of any kind towards what is observed, otherwise of course we will affect the entire results of what we are observing.</w:t>
      </w:r>
    </w:p>
    <w:p w14:paraId="53D85CA0" w14:textId="45F979B0" w:rsidR="007B3F79" w:rsidRPr="00C56DA6" w:rsidRDefault="000A240A" w:rsidP="007B3F79">
      <w:pPr>
        <w:ind w:firstLine="340"/>
        <w:rPr>
          <w:rFonts w:cstheme="minorHAnsi"/>
          <w:lang w:val="en-GB"/>
        </w:rPr>
      </w:pPr>
      <w:r w:rsidRPr="00C56DA6">
        <w:rPr>
          <w:rFonts w:cstheme="minorHAnsi"/>
          <w:lang w:val="en-GB"/>
        </w:rPr>
        <w:t>About superposition, w</w:t>
      </w:r>
      <w:r w:rsidR="007B3F79" w:rsidRPr="00C56DA6">
        <w:rPr>
          <w:rFonts w:cstheme="minorHAnsi"/>
          <w:lang w:val="en-GB"/>
        </w:rPr>
        <w:t xml:space="preserve">e might very well think a particle is at more than one place at any given time, simply because of the limitation of our measuring instruments. It is just going too fast. They say it is not related to the limitation of our instruments, </w:t>
      </w:r>
      <w:r w:rsidRPr="00C56DA6">
        <w:rPr>
          <w:rFonts w:cstheme="minorHAnsi"/>
          <w:lang w:val="en-GB"/>
        </w:rPr>
        <w:t xml:space="preserve">because of Erwin Schrödinger’s equations, </w:t>
      </w:r>
      <w:r w:rsidR="007B3F79" w:rsidRPr="00C56DA6">
        <w:rPr>
          <w:rFonts w:cstheme="minorHAnsi"/>
          <w:lang w:val="en-GB"/>
        </w:rPr>
        <w:t xml:space="preserve">but I think it is. Because quite possibly these particles are moving faster than </w:t>
      </w:r>
      <w:r w:rsidR="00641C69" w:rsidRPr="00C56DA6">
        <w:rPr>
          <w:rFonts w:cstheme="minorHAnsi"/>
          <w:lang w:val="en-GB"/>
        </w:rPr>
        <w:t>the</w:t>
      </w:r>
      <w:r w:rsidR="007B3F79" w:rsidRPr="00C56DA6">
        <w:rPr>
          <w:rFonts w:cstheme="minorHAnsi"/>
          <w:lang w:val="en-GB"/>
        </w:rPr>
        <w:t xml:space="preserve"> speed of light</w:t>
      </w:r>
      <w:r w:rsidR="00611BDE" w:rsidRPr="00C56DA6">
        <w:rPr>
          <w:rFonts w:cstheme="minorHAnsi"/>
          <w:lang w:val="en-GB"/>
        </w:rPr>
        <w:t>,</w:t>
      </w:r>
      <w:r w:rsidR="007B3F79" w:rsidRPr="00C56DA6">
        <w:rPr>
          <w:rFonts w:cstheme="minorHAnsi"/>
          <w:lang w:val="en-GB"/>
        </w:rPr>
        <w:t xml:space="preserve"> </w:t>
      </w:r>
      <w:r w:rsidR="00611BDE" w:rsidRPr="00C56DA6">
        <w:rPr>
          <w:rFonts w:cstheme="minorHAnsi"/>
          <w:lang w:val="en-GB"/>
        </w:rPr>
        <w:t xml:space="preserve">perhaps multiple times </w:t>
      </w:r>
      <w:r w:rsidR="007B3F79" w:rsidRPr="00C56DA6">
        <w:rPr>
          <w:rFonts w:cstheme="minorHAnsi"/>
          <w:lang w:val="en-GB"/>
        </w:rPr>
        <w:t>from our perspective, and this is why we might see the same particle at more than one place at the same time, when in fact it is only in one place at any given time.</w:t>
      </w:r>
      <w:r w:rsidR="000E218B" w:rsidRPr="00C56DA6">
        <w:rPr>
          <w:rFonts w:cstheme="minorHAnsi"/>
          <w:lang w:val="en-GB"/>
        </w:rPr>
        <w:t xml:space="preserve"> I believe it is even possible, that without going at the speed of light, something moving extremely fast might appear to us to be in multiple locations at the same time.</w:t>
      </w:r>
      <w:r w:rsidRPr="00C56DA6">
        <w:rPr>
          <w:rFonts w:cstheme="minorHAnsi"/>
          <w:lang w:val="en-GB"/>
        </w:rPr>
        <w:t xml:space="preserve"> So much for the possibility of a multiverse, then.</w:t>
      </w:r>
    </w:p>
    <w:p w14:paraId="60983E8D" w14:textId="177A991F" w:rsidR="002E300C" w:rsidRPr="00C56DA6" w:rsidRDefault="007B3F79" w:rsidP="007B3F79">
      <w:pPr>
        <w:ind w:firstLine="340"/>
        <w:rPr>
          <w:rFonts w:cstheme="minorHAnsi"/>
          <w:lang w:val="en-GB"/>
        </w:rPr>
      </w:pPr>
      <w:r w:rsidRPr="00C56DA6">
        <w:rPr>
          <w:rFonts w:cstheme="minorHAnsi"/>
          <w:lang w:val="en-GB"/>
        </w:rPr>
        <w:t>This is a</w:t>
      </w:r>
      <w:r w:rsidR="00611BDE" w:rsidRPr="00C56DA6">
        <w:rPr>
          <w:rFonts w:cstheme="minorHAnsi"/>
          <w:lang w:val="en-GB"/>
        </w:rPr>
        <w:t xml:space="preserve"> very</w:t>
      </w:r>
      <w:r w:rsidRPr="00C56DA6">
        <w:rPr>
          <w:rFonts w:cstheme="minorHAnsi"/>
          <w:lang w:val="en-GB"/>
        </w:rPr>
        <w:t xml:space="preserve"> simpl</w:t>
      </w:r>
      <w:r w:rsidR="00611BDE" w:rsidRPr="00C56DA6">
        <w:rPr>
          <w:rFonts w:cstheme="minorHAnsi"/>
          <w:lang w:val="en-GB"/>
        </w:rPr>
        <w:t>e</w:t>
      </w:r>
      <w:r w:rsidRPr="00C56DA6">
        <w:rPr>
          <w:rFonts w:cstheme="minorHAnsi"/>
          <w:lang w:val="en-GB"/>
        </w:rPr>
        <w:t xml:space="preserve"> descri</w:t>
      </w:r>
      <w:r w:rsidR="00611BDE" w:rsidRPr="00C56DA6">
        <w:rPr>
          <w:rFonts w:cstheme="minorHAnsi"/>
          <w:lang w:val="en-GB"/>
        </w:rPr>
        <w:t>ption</w:t>
      </w:r>
      <w:r w:rsidR="007C7F7A" w:rsidRPr="00C56DA6">
        <w:rPr>
          <w:rFonts w:cstheme="minorHAnsi"/>
          <w:lang w:val="en-GB"/>
        </w:rPr>
        <w:t xml:space="preserve"> of</w:t>
      </w:r>
      <w:r w:rsidRPr="00C56DA6">
        <w:rPr>
          <w:rFonts w:cstheme="minorHAnsi"/>
          <w:lang w:val="en-GB"/>
        </w:rPr>
        <w:t xml:space="preserve"> a much more complicated topic, which involves Einstein’s relativity as well. If you read Mark McCutcheon’s debunk of Quantum Mechanics in his book </w:t>
      </w:r>
      <w:r w:rsidRPr="00C56DA6">
        <w:rPr>
          <w:rFonts w:cstheme="minorHAnsi"/>
          <w:i/>
          <w:lang w:val="en-GB"/>
        </w:rPr>
        <w:t>The Final Theory,</w:t>
      </w:r>
      <w:r w:rsidRPr="00C56DA6">
        <w:rPr>
          <w:rFonts w:cstheme="minorHAnsi"/>
          <w:lang w:val="en-GB"/>
        </w:rPr>
        <w:t xml:space="preserve"> it becomes clear Quantum Mechanics is an incorrect theory.</w:t>
      </w:r>
      <w:r w:rsidR="003D66F8" w:rsidRPr="00C56DA6">
        <w:rPr>
          <w:rFonts w:cstheme="minorHAnsi"/>
          <w:lang w:val="en-GB"/>
        </w:rPr>
        <w:t xml:space="preserve"> </w:t>
      </w:r>
      <w:r w:rsidRPr="00C56DA6">
        <w:rPr>
          <w:rFonts w:cstheme="minorHAnsi"/>
          <w:lang w:val="en-GB"/>
        </w:rPr>
        <w:t xml:space="preserve">Especially when </w:t>
      </w:r>
      <w:r w:rsidR="002E300C" w:rsidRPr="00C56DA6">
        <w:rPr>
          <w:rFonts w:cstheme="minorHAnsi"/>
          <w:lang w:val="en-GB"/>
        </w:rPr>
        <w:t xml:space="preserve">Atomic </w:t>
      </w:r>
      <w:r w:rsidRPr="00C56DA6">
        <w:rPr>
          <w:rFonts w:cstheme="minorHAnsi"/>
          <w:lang w:val="en-GB"/>
        </w:rPr>
        <w:t xml:space="preserve">Expansion Theory can explain it all without spooking anyone. For a </w:t>
      </w:r>
      <w:r w:rsidRPr="00C56DA6">
        <w:rPr>
          <w:rFonts w:cstheme="minorHAnsi"/>
          <w:lang w:val="en-GB"/>
        </w:rPr>
        <w:lastRenderedPageBreak/>
        <w:t xml:space="preserve">start, as mentioned above, McCutcheon proved that matter, </w:t>
      </w:r>
      <w:proofErr w:type="gramStart"/>
      <w:r w:rsidRPr="00C56DA6">
        <w:rPr>
          <w:rFonts w:cstheme="minorHAnsi"/>
          <w:lang w:val="en-GB"/>
        </w:rPr>
        <w:t>energy</w:t>
      </w:r>
      <w:proofErr w:type="gramEnd"/>
      <w:r w:rsidRPr="00C56DA6">
        <w:rPr>
          <w:rFonts w:cstheme="minorHAnsi"/>
          <w:lang w:val="en-GB"/>
        </w:rPr>
        <w:t xml:space="preserve"> and light don’t have a dual nature of wave and particles</w:t>
      </w:r>
      <w:r w:rsidR="00066AB7" w:rsidRPr="00C56DA6">
        <w:rPr>
          <w:rFonts w:cstheme="minorHAnsi"/>
          <w:lang w:val="en-GB"/>
        </w:rPr>
        <w:t>, they are all particles</w:t>
      </w:r>
      <w:r w:rsidR="00611BDE" w:rsidRPr="00C56DA6">
        <w:rPr>
          <w:rFonts w:cstheme="minorHAnsi"/>
          <w:lang w:val="en-GB"/>
        </w:rPr>
        <w:t xml:space="preserve"> </w:t>
      </w:r>
      <w:r w:rsidR="003D66F8" w:rsidRPr="00C56DA6">
        <w:rPr>
          <w:rFonts w:cstheme="minorHAnsi"/>
          <w:lang w:val="en-GB"/>
        </w:rPr>
        <w:t xml:space="preserve">that sometimes </w:t>
      </w:r>
      <w:r w:rsidR="00611BDE" w:rsidRPr="00C56DA6">
        <w:rPr>
          <w:rFonts w:cstheme="minorHAnsi"/>
          <w:lang w:val="en-GB"/>
        </w:rPr>
        <w:t>mov</w:t>
      </w:r>
      <w:r w:rsidR="003D66F8" w:rsidRPr="00C56DA6">
        <w:rPr>
          <w:rFonts w:cstheme="minorHAnsi"/>
          <w:lang w:val="en-GB"/>
        </w:rPr>
        <w:t>e</w:t>
      </w:r>
      <w:r w:rsidR="00611BDE" w:rsidRPr="00C56DA6">
        <w:rPr>
          <w:rFonts w:cstheme="minorHAnsi"/>
          <w:lang w:val="en-GB"/>
        </w:rPr>
        <w:t xml:space="preserve"> in waves</w:t>
      </w:r>
      <w:r w:rsidR="00066AB7" w:rsidRPr="00C56DA6">
        <w:rPr>
          <w:rFonts w:cstheme="minorHAnsi"/>
          <w:lang w:val="en-GB"/>
        </w:rPr>
        <w:t>.</w:t>
      </w:r>
    </w:p>
    <w:p w14:paraId="2E665073" w14:textId="1F325A48" w:rsidR="007B3F79" w:rsidRPr="00C56DA6" w:rsidRDefault="003D66F8" w:rsidP="007B3F79">
      <w:pPr>
        <w:ind w:firstLine="340"/>
        <w:rPr>
          <w:rFonts w:cstheme="minorHAnsi"/>
          <w:lang w:val="en-GB"/>
        </w:rPr>
      </w:pPr>
      <w:r w:rsidRPr="00C56DA6">
        <w:rPr>
          <w:rFonts w:cstheme="minorHAnsi"/>
          <w:lang w:val="en-GB"/>
        </w:rPr>
        <w:t xml:space="preserve">Reading the file on my website of Mark McCutcheon’s debunk of Quantum Mechanics, is not going to be enough to prove </w:t>
      </w:r>
      <w:r w:rsidR="002E300C" w:rsidRPr="00C56DA6">
        <w:rPr>
          <w:rFonts w:cstheme="minorHAnsi"/>
          <w:lang w:val="en-GB"/>
        </w:rPr>
        <w:t>what I just said</w:t>
      </w:r>
      <w:r w:rsidRPr="00C56DA6">
        <w:rPr>
          <w:rFonts w:cstheme="minorHAnsi"/>
          <w:lang w:val="en-GB"/>
        </w:rPr>
        <w:t>, because the file omits the Atomic Expansion Theory</w:t>
      </w:r>
      <w:r w:rsidR="002E300C" w:rsidRPr="00C56DA6">
        <w:rPr>
          <w:rFonts w:cstheme="minorHAnsi"/>
          <w:lang w:val="en-GB"/>
        </w:rPr>
        <w:t>’s</w:t>
      </w:r>
      <w:r w:rsidRPr="00C56DA6">
        <w:rPr>
          <w:rFonts w:cstheme="minorHAnsi"/>
          <w:lang w:val="en-GB"/>
        </w:rPr>
        <w:t xml:space="preserve"> explanations </w:t>
      </w:r>
      <w:r w:rsidR="002E300C" w:rsidRPr="00C56DA6">
        <w:rPr>
          <w:rFonts w:cstheme="minorHAnsi"/>
          <w:lang w:val="en-GB"/>
        </w:rPr>
        <w:t xml:space="preserve">of </w:t>
      </w:r>
      <w:r w:rsidRPr="00C56DA6">
        <w:rPr>
          <w:rFonts w:cstheme="minorHAnsi"/>
          <w:lang w:val="en-GB"/>
        </w:rPr>
        <w:t>the descriptions of Quantum Mechanics.</w:t>
      </w:r>
      <w:r w:rsidR="003B4A17" w:rsidRPr="00C56DA6">
        <w:rPr>
          <w:rFonts w:cstheme="minorHAnsi"/>
          <w:lang w:val="en-GB"/>
        </w:rPr>
        <w:t xml:space="preserve"> You will have to read his book for a more complete picture.</w:t>
      </w:r>
    </w:p>
    <w:p w14:paraId="42BA05D3" w14:textId="77777777" w:rsidR="00F60815" w:rsidRPr="00C56DA6" w:rsidRDefault="007B3F79" w:rsidP="007B3F79">
      <w:pPr>
        <w:ind w:firstLine="340"/>
        <w:rPr>
          <w:rFonts w:cstheme="minorHAnsi"/>
          <w:lang w:val="en-GB"/>
        </w:rPr>
      </w:pPr>
      <w:r w:rsidRPr="00C56DA6">
        <w:rPr>
          <w:rFonts w:cstheme="minorHAnsi"/>
          <w:lang w:val="en-GB"/>
        </w:rPr>
        <w:t xml:space="preserve">This said, there can still be parallel universes. If this reality is psychological or psychophysical in nature, </w:t>
      </w:r>
      <w:r w:rsidR="00066AB7" w:rsidRPr="00C56DA6">
        <w:rPr>
          <w:rFonts w:cstheme="minorHAnsi"/>
          <w:lang w:val="en-GB"/>
        </w:rPr>
        <w:t xml:space="preserve">and we are all creating our own bubble universe like computers on a network, </w:t>
      </w:r>
      <w:r w:rsidRPr="00C56DA6">
        <w:rPr>
          <w:rFonts w:cstheme="minorHAnsi"/>
          <w:lang w:val="en-GB"/>
        </w:rPr>
        <w:t xml:space="preserve">and </w:t>
      </w:r>
      <w:r w:rsidR="00066AB7" w:rsidRPr="00C56DA6">
        <w:rPr>
          <w:rFonts w:cstheme="minorHAnsi"/>
          <w:lang w:val="en-GB"/>
        </w:rPr>
        <w:t xml:space="preserve">that everything </w:t>
      </w:r>
      <w:r w:rsidRPr="00C56DA6">
        <w:rPr>
          <w:rFonts w:cstheme="minorHAnsi"/>
          <w:lang w:val="en-GB"/>
        </w:rPr>
        <w:t>is built pretty much like collective dreams, then you are still free to think and create any reality you wish to live in. You are only limited by your doubts and what you think is possible</w:t>
      </w:r>
      <w:r w:rsidR="003419CA" w:rsidRPr="00C56DA6">
        <w:rPr>
          <w:rFonts w:cstheme="minorHAnsi"/>
          <w:lang w:val="en-GB"/>
        </w:rPr>
        <w:t>, and you can create as many parallel universes as you can think.</w:t>
      </w:r>
      <w:r w:rsidR="008457A3" w:rsidRPr="00C56DA6">
        <w:rPr>
          <w:rFonts w:cstheme="minorHAnsi"/>
          <w:lang w:val="en-GB"/>
        </w:rPr>
        <w:t xml:space="preserve"> </w:t>
      </w:r>
    </w:p>
    <w:p w14:paraId="122220C2" w14:textId="23692C4A" w:rsidR="007B3F79" w:rsidRPr="00C56DA6" w:rsidRDefault="008457A3" w:rsidP="007A4A44">
      <w:pPr>
        <w:ind w:firstLine="340"/>
        <w:rPr>
          <w:rFonts w:cstheme="minorHAnsi"/>
          <w:lang w:val="en-GB"/>
        </w:rPr>
      </w:pPr>
      <w:r w:rsidRPr="00C56DA6">
        <w:rPr>
          <w:rFonts w:cstheme="minorHAnsi"/>
          <w:lang w:val="en-GB"/>
        </w:rPr>
        <w:t>Seth in Jane Roberts</w:t>
      </w:r>
      <w:r w:rsidR="00FF247F" w:rsidRPr="00C56DA6">
        <w:rPr>
          <w:rFonts w:cstheme="minorHAnsi"/>
          <w:lang w:val="en-GB"/>
        </w:rPr>
        <w:t>’ books</w:t>
      </w:r>
      <w:r w:rsidR="00F60815" w:rsidRPr="00C56DA6">
        <w:rPr>
          <w:rFonts w:cstheme="minorHAnsi"/>
          <w:lang w:val="en-GB"/>
        </w:rPr>
        <w:t>,</w:t>
      </w:r>
      <w:r w:rsidRPr="00C56DA6">
        <w:rPr>
          <w:rFonts w:cstheme="minorHAnsi"/>
          <w:lang w:val="en-GB"/>
        </w:rPr>
        <w:t xml:space="preserve"> does state that reality constantly splits into several others, which are then expanding in all directions.</w:t>
      </w:r>
      <w:r w:rsidR="00F60815" w:rsidRPr="00C56DA6">
        <w:rPr>
          <w:rFonts w:cstheme="minorHAnsi"/>
          <w:lang w:val="en-GB"/>
        </w:rPr>
        <w:t xml:space="preserve"> I imagine it would be like several instances of the same computer simulation, all slightly different, all running at the same time, that our will can influence, since we are like little biological computers all interconnected on a </w:t>
      </w:r>
      <w:r w:rsidR="001B5CFA" w:rsidRPr="00C56DA6">
        <w:rPr>
          <w:rFonts w:cstheme="minorHAnsi"/>
          <w:lang w:val="en-GB"/>
        </w:rPr>
        <w:t xml:space="preserve">collective </w:t>
      </w:r>
      <w:r w:rsidR="00F60815" w:rsidRPr="00C56DA6">
        <w:rPr>
          <w:rFonts w:cstheme="minorHAnsi"/>
          <w:lang w:val="en-GB"/>
        </w:rPr>
        <w:t xml:space="preserve">network. </w:t>
      </w:r>
      <w:r w:rsidR="00FF23A3" w:rsidRPr="00C56DA6">
        <w:rPr>
          <w:rFonts w:cstheme="minorHAnsi"/>
          <w:lang w:val="en-GB"/>
        </w:rPr>
        <w:t>So</w:t>
      </w:r>
      <w:r w:rsidR="00E439A7" w:rsidRPr="00C56DA6">
        <w:rPr>
          <w:rFonts w:cstheme="minorHAnsi"/>
          <w:lang w:val="en-GB"/>
        </w:rPr>
        <w:t>,</w:t>
      </w:r>
      <w:r w:rsidR="00FF23A3" w:rsidRPr="00C56DA6">
        <w:rPr>
          <w:rFonts w:cstheme="minorHAnsi"/>
          <w:lang w:val="en-GB"/>
        </w:rPr>
        <w:t xml:space="preserve"> hacking</w:t>
      </w:r>
      <w:r w:rsidR="00E75272" w:rsidRPr="00C56DA6">
        <w:rPr>
          <w:rFonts w:cstheme="minorHAnsi"/>
          <w:lang w:val="en-GB"/>
        </w:rPr>
        <w:t xml:space="preserve"> reality </w:t>
      </w:r>
      <w:r w:rsidR="00FF23A3" w:rsidRPr="00C56DA6">
        <w:rPr>
          <w:rFonts w:cstheme="minorHAnsi"/>
          <w:lang w:val="en-GB"/>
        </w:rPr>
        <w:t>appears to be possible, Jesus</w:t>
      </w:r>
      <w:r w:rsidR="00B428A5" w:rsidRPr="00C56DA6">
        <w:rPr>
          <w:rFonts w:cstheme="minorHAnsi"/>
          <w:lang w:val="en-GB"/>
        </w:rPr>
        <w:t>-Christ</w:t>
      </w:r>
      <w:r w:rsidR="00FF23A3" w:rsidRPr="00C56DA6">
        <w:rPr>
          <w:rFonts w:cstheme="minorHAnsi"/>
          <w:lang w:val="en-GB"/>
        </w:rPr>
        <w:t xml:space="preserve"> must have been a hell of a hacker.</w:t>
      </w:r>
    </w:p>
    <w:p w14:paraId="7A23FD87" w14:textId="7FA94D71" w:rsidR="007B3F79" w:rsidRPr="00C56DA6" w:rsidRDefault="00ED4F1C" w:rsidP="007A4A44">
      <w:pPr>
        <w:pStyle w:val="Heading2"/>
        <w:rPr>
          <w:lang w:val="en-GB"/>
        </w:rPr>
      </w:pPr>
      <w:bookmarkStart w:id="72" w:name="_2.20_Five_types"/>
      <w:bookmarkStart w:id="73" w:name="_Toc113022276"/>
      <w:bookmarkEnd w:id="72"/>
      <w:r w:rsidRPr="00C56DA6">
        <w:rPr>
          <w:lang w:val="en-GB"/>
        </w:rPr>
        <w:t>2</w:t>
      </w:r>
      <w:r w:rsidR="007B3F79" w:rsidRPr="00C56DA6">
        <w:rPr>
          <w:lang w:val="en-GB"/>
        </w:rPr>
        <w:t>.2</w:t>
      </w:r>
      <w:r w:rsidRPr="00C56DA6">
        <w:rPr>
          <w:lang w:val="en-GB"/>
        </w:rPr>
        <w:t>0</w:t>
      </w:r>
      <w:r w:rsidR="007B3F79" w:rsidRPr="00C56DA6">
        <w:rPr>
          <w:lang w:val="en-GB"/>
        </w:rPr>
        <w:t xml:space="preserve"> Five types of expansion and </w:t>
      </w:r>
      <w:r w:rsidR="000A1E16" w:rsidRPr="00C56DA6">
        <w:rPr>
          <w:lang w:val="en-GB"/>
        </w:rPr>
        <w:t>contraction</w:t>
      </w:r>
      <w:r w:rsidR="007B3F79" w:rsidRPr="00C56DA6">
        <w:rPr>
          <w:lang w:val="en-GB"/>
        </w:rPr>
        <w:t xml:space="preserve"> of matter to explain the entire </w:t>
      </w:r>
      <w:proofErr w:type="gramStart"/>
      <w:r w:rsidR="007B3F79" w:rsidRPr="00C56DA6">
        <w:rPr>
          <w:lang w:val="en-GB"/>
        </w:rPr>
        <w:t>physics</w:t>
      </w:r>
      <w:bookmarkEnd w:id="73"/>
      <w:proofErr w:type="gramEnd"/>
    </w:p>
    <w:p w14:paraId="13FB7008" w14:textId="5FDCAE08" w:rsidR="00E75272" w:rsidRPr="00C56DA6" w:rsidRDefault="00E75272" w:rsidP="00E75272">
      <w:pPr>
        <w:ind w:firstLine="340"/>
        <w:rPr>
          <w:rFonts w:cstheme="minorHAnsi"/>
          <w:lang w:val="en-GB"/>
        </w:rPr>
      </w:pPr>
      <w:r w:rsidRPr="00C56DA6">
        <w:rPr>
          <w:rFonts w:cstheme="minorHAnsi"/>
          <w:i/>
          <w:iCs/>
          <w:lang w:val="en-GB"/>
        </w:rPr>
        <w:t>New Age Physics</w:t>
      </w:r>
      <w:r w:rsidRPr="00C56DA6">
        <w:rPr>
          <w:rFonts w:cstheme="minorHAnsi"/>
          <w:lang w:val="en-GB"/>
        </w:rPr>
        <w:t xml:space="preserve"> is a complete theory of everything based on five different types of expansion and contraction of matter, which should open the doors of science to rival anything related to ultraterrestrial technology, including levitating large stones and spaceships through the buoyancy of matter of a lesser density, traveling anywhere in the universe instantaneously, and </w:t>
      </w:r>
      <w:r w:rsidR="00C94955" w:rsidRPr="00C56DA6">
        <w:rPr>
          <w:rFonts w:cstheme="minorHAnsi"/>
          <w:lang w:val="en-GB"/>
        </w:rPr>
        <w:t xml:space="preserve">even </w:t>
      </w:r>
      <w:r w:rsidRPr="00C56DA6">
        <w:rPr>
          <w:rFonts w:cstheme="minorHAnsi"/>
          <w:lang w:val="en-GB"/>
        </w:rPr>
        <w:t xml:space="preserve">time travel. </w:t>
      </w:r>
    </w:p>
    <w:p w14:paraId="3005A61E" w14:textId="77777777" w:rsidR="00E75272" w:rsidRPr="00C56DA6" w:rsidRDefault="00E75272" w:rsidP="00E75272">
      <w:pPr>
        <w:ind w:firstLine="340"/>
        <w:rPr>
          <w:rFonts w:cstheme="minorHAnsi"/>
          <w:lang w:val="en-GB"/>
        </w:rPr>
      </w:pPr>
      <w:r w:rsidRPr="00C56DA6">
        <w:rPr>
          <w:rFonts w:cstheme="minorHAnsi"/>
          <w:lang w:val="en-GB"/>
        </w:rPr>
        <w:t xml:space="preserve">The same laws of physics can now be applied to both the very small and the very large, where moons, planets and suns are neutrinos, electrons are solar systems, atoms are galaxies, </w:t>
      </w:r>
      <w:r w:rsidRPr="00C56DA6">
        <w:rPr>
          <w:rFonts w:cstheme="minorHAnsi"/>
          <w:lang w:val="en-GB"/>
        </w:rPr>
        <w:lastRenderedPageBreak/>
        <w:t>and clusters of galaxies form cosmic molecules, composing objects and beings at a yet higher scale universe. Just like in particle physics, we will find that rogue planets orbit between solar systems, and rogue solar systems orbit between galaxies and clusters of galaxies, linking them together to form larger objects.</w:t>
      </w:r>
    </w:p>
    <w:p w14:paraId="63C2A41D" w14:textId="77777777" w:rsidR="00E75272" w:rsidRPr="00C56DA6" w:rsidRDefault="00E75272" w:rsidP="00E75272">
      <w:pPr>
        <w:ind w:firstLine="340"/>
        <w:rPr>
          <w:rFonts w:cstheme="minorHAnsi"/>
          <w:lang w:val="en-GB"/>
        </w:rPr>
      </w:pPr>
      <w:r w:rsidRPr="00C56DA6">
        <w:rPr>
          <w:rFonts w:cstheme="minorHAnsi"/>
          <w:lang w:val="en-GB"/>
        </w:rPr>
        <w:t xml:space="preserve">At the smaller scale, although there must be an even smaller scale universe, the neutrino is the only fundamental particle in existence, all other particles are made of neutrinos. The changing speed at which neutrinos and electrons are orbiting, within and between larger particles, and the varying size of their orbits </w:t>
      </w:r>
      <w:proofErr w:type="gramStart"/>
      <w:r w:rsidRPr="00C56DA6">
        <w:rPr>
          <w:rFonts w:cstheme="minorHAnsi"/>
          <w:lang w:val="en-GB"/>
        </w:rPr>
        <w:t>as a result of</w:t>
      </w:r>
      <w:proofErr w:type="gramEnd"/>
      <w:r w:rsidRPr="00C56DA6">
        <w:rPr>
          <w:rFonts w:cstheme="minorHAnsi"/>
          <w:lang w:val="en-GB"/>
        </w:rPr>
        <w:t xml:space="preserve"> their speed, correspond to the interdimensional frequency or vibrational rate of matter, defining the interdimensional density of matter. </w:t>
      </w:r>
    </w:p>
    <w:p w14:paraId="3D1ED6DC" w14:textId="77777777" w:rsidR="00E75272" w:rsidRPr="00C56DA6" w:rsidRDefault="00E75272" w:rsidP="00E75272">
      <w:pPr>
        <w:ind w:firstLine="340"/>
        <w:rPr>
          <w:rFonts w:cstheme="minorHAnsi"/>
          <w:lang w:val="en-GB"/>
        </w:rPr>
      </w:pPr>
      <w:r w:rsidRPr="00C56DA6">
        <w:rPr>
          <w:rFonts w:cstheme="minorHAnsi"/>
          <w:lang w:val="en-GB"/>
        </w:rPr>
        <w:t>The five different types of expansion and contraction of matter explain the entire physics governing all realms of existence, even the realm of dreams and thoughts:</w:t>
      </w:r>
    </w:p>
    <w:p w14:paraId="63258618" w14:textId="77777777" w:rsidR="00E75272" w:rsidRPr="00C56DA6" w:rsidRDefault="00E75272" w:rsidP="00D72B09">
      <w:pPr>
        <w:pStyle w:val="ListParagraph"/>
        <w:numPr>
          <w:ilvl w:val="0"/>
          <w:numId w:val="1"/>
        </w:numPr>
        <w:spacing w:before="0"/>
        <w:rPr>
          <w:rFonts w:cstheme="minorHAnsi"/>
          <w:lang w:val="en-GB"/>
        </w:rPr>
      </w:pPr>
      <w:r w:rsidRPr="00C56DA6">
        <w:rPr>
          <w:rFonts w:cstheme="minorHAnsi"/>
          <w:lang w:val="en-GB"/>
        </w:rPr>
        <w:t xml:space="preserve">The first type is the constant inner expansion of matter – the neutrinos, electrons, atoms, molecules, planets, solar systems, </w:t>
      </w:r>
      <w:proofErr w:type="gramStart"/>
      <w:r w:rsidRPr="00C56DA6">
        <w:rPr>
          <w:rFonts w:cstheme="minorHAnsi"/>
          <w:lang w:val="en-GB"/>
        </w:rPr>
        <w:t>galaxies</w:t>
      </w:r>
      <w:proofErr w:type="gramEnd"/>
      <w:r w:rsidRPr="00C56DA6">
        <w:rPr>
          <w:rFonts w:cstheme="minorHAnsi"/>
          <w:lang w:val="en-GB"/>
        </w:rPr>
        <w:t xml:space="preserve"> and the universe – expand at a constant universal rate of 0.00000077 of proportional size per second square, causing the Earth to expand by 4.9 metres each second. This explains gravity and orbits through the geometry of expansion, gravity being the changing distance between expanding objects. This inner expansion remains unseen to </w:t>
      </w:r>
      <w:proofErr w:type="gramStart"/>
      <w:r w:rsidRPr="00C56DA6">
        <w:rPr>
          <w:rFonts w:cstheme="minorHAnsi"/>
          <w:lang w:val="en-GB"/>
        </w:rPr>
        <w:t>us, since</w:t>
      </w:r>
      <w:proofErr w:type="gramEnd"/>
      <w:r w:rsidRPr="00C56DA6">
        <w:rPr>
          <w:rFonts w:cstheme="minorHAnsi"/>
          <w:lang w:val="en-GB"/>
        </w:rPr>
        <w:t xml:space="preserve"> we also expand. Likewise, it elucidates the strong nuclear force – which is no longer required to keep the nucleus together – as simply protons and neutrons in the atom’s nucleus, pushing against each other in their expansion. While the weak interaction, or radiation, is due to a neutron being an unstable particle by nature, which decays into a more stable proton, an </w:t>
      </w:r>
      <w:proofErr w:type="gramStart"/>
      <w:r w:rsidRPr="00C56DA6">
        <w:rPr>
          <w:rFonts w:cstheme="minorHAnsi"/>
          <w:lang w:val="en-GB"/>
        </w:rPr>
        <w:t>electron</w:t>
      </w:r>
      <w:proofErr w:type="gramEnd"/>
      <w:r w:rsidRPr="00C56DA6">
        <w:rPr>
          <w:rFonts w:cstheme="minorHAnsi"/>
          <w:lang w:val="en-GB"/>
        </w:rPr>
        <w:t xml:space="preserve"> and neutrinos.</w:t>
      </w:r>
    </w:p>
    <w:p w14:paraId="31962E32" w14:textId="77777777" w:rsidR="00E75272" w:rsidRPr="00C56DA6" w:rsidRDefault="00E75272" w:rsidP="00D72B09">
      <w:pPr>
        <w:pStyle w:val="ListParagraph"/>
        <w:numPr>
          <w:ilvl w:val="0"/>
          <w:numId w:val="1"/>
        </w:numPr>
        <w:spacing w:before="0"/>
        <w:rPr>
          <w:rFonts w:cstheme="minorHAnsi"/>
          <w:lang w:val="en-GB"/>
        </w:rPr>
      </w:pPr>
      <w:r w:rsidRPr="00C56DA6">
        <w:rPr>
          <w:rFonts w:cstheme="minorHAnsi"/>
          <w:lang w:val="en-GB"/>
        </w:rPr>
        <w:t xml:space="preserve">The second type is the growth and shrinkage of the electrons, when the neutrinos orbiting within and between the electrons, get excited or settle down, causing their orbits to enlarge or reduce in size. This is the crossover effect, when electrons </w:t>
      </w:r>
      <w:r w:rsidRPr="00C56DA6">
        <w:rPr>
          <w:rFonts w:cstheme="minorHAnsi"/>
          <w:i/>
          <w:lang w:val="en-GB"/>
        </w:rPr>
        <w:t>move out</w:t>
      </w:r>
      <w:r w:rsidRPr="00C56DA6">
        <w:rPr>
          <w:rFonts w:cstheme="minorHAnsi"/>
          <w:lang w:val="en-GB"/>
        </w:rPr>
        <w:t xml:space="preserve"> of the atom to push and pull against each other in their inner expansion, equalising </w:t>
      </w:r>
      <w:r w:rsidRPr="00C56DA6">
        <w:rPr>
          <w:rFonts w:cstheme="minorHAnsi"/>
          <w:lang w:val="en-GB"/>
        </w:rPr>
        <w:lastRenderedPageBreak/>
        <w:t xml:space="preserve">in size when in contact. Through the geometry of expansion, they move from where there are surpluses of electrons to where there are depletions. Moving either in clouds, clusters, </w:t>
      </w:r>
      <w:proofErr w:type="gramStart"/>
      <w:r w:rsidRPr="00C56DA6">
        <w:rPr>
          <w:rFonts w:cstheme="minorHAnsi"/>
          <w:lang w:val="en-GB"/>
        </w:rPr>
        <w:t>bands</w:t>
      </w:r>
      <w:proofErr w:type="gramEnd"/>
      <w:r w:rsidRPr="00C56DA6">
        <w:rPr>
          <w:rFonts w:cstheme="minorHAnsi"/>
          <w:lang w:val="en-GB"/>
        </w:rPr>
        <w:t xml:space="preserve"> or lines of electrons, it goes on to explain electromagnetism, attracting and repelling forces, heat and light, radio signals and electricity. The first two types of expansion and contraction of matter, unite all four main forces of nature into a theory of everything.</w:t>
      </w:r>
    </w:p>
    <w:p w14:paraId="69770815" w14:textId="77777777" w:rsidR="00E75272" w:rsidRPr="00C56DA6" w:rsidRDefault="00E75272" w:rsidP="00D72B09">
      <w:pPr>
        <w:pStyle w:val="ListParagraph"/>
        <w:numPr>
          <w:ilvl w:val="0"/>
          <w:numId w:val="1"/>
        </w:numPr>
        <w:spacing w:before="0"/>
        <w:rPr>
          <w:rFonts w:cstheme="minorHAnsi"/>
          <w:lang w:val="en-GB"/>
        </w:rPr>
      </w:pPr>
      <w:r w:rsidRPr="00C56DA6">
        <w:rPr>
          <w:rFonts w:cstheme="minorHAnsi"/>
          <w:lang w:val="en-GB"/>
        </w:rPr>
        <w:t xml:space="preserve">The third type is the growth and shrinkage of the electrons </w:t>
      </w:r>
      <w:r w:rsidRPr="00C56DA6">
        <w:rPr>
          <w:rFonts w:cstheme="minorHAnsi"/>
          <w:i/>
          <w:lang w:val="en-GB"/>
        </w:rPr>
        <w:t>within</w:t>
      </w:r>
      <w:r w:rsidRPr="00C56DA6">
        <w:rPr>
          <w:rFonts w:cstheme="minorHAnsi"/>
          <w:lang w:val="en-GB"/>
        </w:rPr>
        <w:t xml:space="preserve"> the atom, leading to physical realities with larger or smaller atoms and molecules, </w:t>
      </w:r>
      <w:proofErr w:type="gramStart"/>
      <w:r w:rsidRPr="00C56DA6">
        <w:rPr>
          <w:rFonts w:cstheme="minorHAnsi"/>
          <w:lang w:val="en-GB"/>
        </w:rPr>
        <w:t>more or less spaced</w:t>
      </w:r>
      <w:proofErr w:type="gramEnd"/>
      <w:r w:rsidRPr="00C56DA6">
        <w:rPr>
          <w:rFonts w:cstheme="minorHAnsi"/>
          <w:lang w:val="en-GB"/>
        </w:rPr>
        <w:t xml:space="preserve"> out, and of different vibrational rates and densities of matter, explaining other dimensional worlds and beings.</w:t>
      </w:r>
    </w:p>
    <w:p w14:paraId="167DF841" w14:textId="0994CCE8" w:rsidR="00E75272" w:rsidRPr="00C56DA6" w:rsidRDefault="00E75272" w:rsidP="00D72B09">
      <w:pPr>
        <w:pStyle w:val="ListParagraph"/>
        <w:numPr>
          <w:ilvl w:val="0"/>
          <w:numId w:val="1"/>
        </w:numPr>
        <w:spacing w:before="0"/>
        <w:rPr>
          <w:rFonts w:cstheme="minorHAnsi"/>
          <w:lang w:val="en-GB"/>
        </w:rPr>
      </w:pPr>
      <w:r w:rsidRPr="00C56DA6">
        <w:rPr>
          <w:rFonts w:cstheme="minorHAnsi"/>
          <w:lang w:val="en-GB"/>
        </w:rPr>
        <w:t>The fourth type is the instant expansion of our psychophysical individual bubble realities, from our consciousness and brain, like computers do on a network, to build an interconnected collective reality, more akin to a virtual world.</w:t>
      </w:r>
      <w:r w:rsidR="00F8148A" w:rsidRPr="00C56DA6">
        <w:rPr>
          <w:rFonts w:cstheme="minorHAnsi"/>
          <w:lang w:val="en-GB"/>
        </w:rPr>
        <w:t xml:space="preserve"> We cannot see or interact with other dimensional worlds, because we are not attuned to these frequencies of matter, just like a radio picks up only one station at a time. Our brain and consciousness do not create these worlds for us to see within our bubble reality, our particles would first need to vibrate at these specific frequencies.</w:t>
      </w:r>
    </w:p>
    <w:p w14:paraId="372A0AF5" w14:textId="680EC9B5" w:rsidR="00645419" w:rsidRPr="00C56DA6" w:rsidRDefault="00E75272" w:rsidP="00D72B09">
      <w:pPr>
        <w:pStyle w:val="ListParagraph"/>
        <w:numPr>
          <w:ilvl w:val="0"/>
          <w:numId w:val="1"/>
        </w:numPr>
        <w:spacing w:before="0"/>
        <w:rPr>
          <w:rFonts w:cstheme="minorHAnsi"/>
          <w:lang w:val="en-GB"/>
        </w:rPr>
      </w:pPr>
      <w:r w:rsidRPr="00C56DA6">
        <w:rPr>
          <w:rFonts w:cstheme="minorHAnsi"/>
          <w:lang w:val="en-GB"/>
        </w:rPr>
        <w:t xml:space="preserve">And the fifth type is Universal Relativity, the expansion and contraction of matter due to relative motion. Objects only ever expand or reduce in size as they move, in a universe without distance, where everything is located here around us. This would be expected in a psychological or virtual reality, or a simulated world or holographic universe. We can move anywhere instantly at any </w:t>
      </w:r>
      <w:proofErr w:type="gramStart"/>
      <w:r w:rsidRPr="00C56DA6">
        <w:rPr>
          <w:rFonts w:cstheme="minorHAnsi"/>
          <w:lang w:val="en-GB"/>
        </w:rPr>
        <w:t>particular time</w:t>
      </w:r>
      <w:proofErr w:type="gramEnd"/>
      <w:r w:rsidRPr="00C56DA6">
        <w:rPr>
          <w:rFonts w:cstheme="minorHAnsi"/>
          <w:lang w:val="en-GB"/>
        </w:rPr>
        <w:t xml:space="preserve"> in history, by simply vibrating at the frequency or resonance of that particular time and place. In other words, by adjusting the speed of our particles, which defines our relative size, our location, the </w:t>
      </w:r>
      <w:proofErr w:type="gramStart"/>
      <w:r w:rsidRPr="00C56DA6">
        <w:rPr>
          <w:rFonts w:cstheme="minorHAnsi"/>
          <w:lang w:val="en-GB"/>
        </w:rPr>
        <w:t>date</w:t>
      </w:r>
      <w:proofErr w:type="gramEnd"/>
      <w:r w:rsidRPr="00C56DA6">
        <w:rPr>
          <w:rFonts w:cstheme="minorHAnsi"/>
          <w:lang w:val="en-GB"/>
        </w:rPr>
        <w:t xml:space="preserve"> and the interdimensional time rate. This is how we will instantaneously travel in the future.</w:t>
      </w:r>
    </w:p>
    <w:p w14:paraId="4C6ADE78" w14:textId="7E2C8D0A" w:rsidR="007B3F79" w:rsidRPr="00C56DA6" w:rsidRDefault="00152BD0" w:rsidP="00645419">
      <w:pPr>
        <w:ind w:firstLine="340"/>
        <w:rPr>
          <w:rStyle w:val="Hyperlink"/>
          <w:rFonts w:cstheme="minorHAnsi"/>
          <w:color w:val="auto"/>
          <w:lang w:val="en-GB"/>
        </w:rPr>
      </w:pPr>
      <w:r w:rsidRPr="00C56DA6">
        <w:rPr>
          <w:rFonts w:cstheme="minorHAnsi"/>
          <w:lang w:val="en-GB"/>
        </w:rPr>
        <w:lastRenderedPageBreak/>
        <w:t xml:space="preserve">This is just the core of the theory, the beginning of what it all means, and how it could change the world. </w:t>
      </w:r>
      <w:r w:rsidR="007E77FC" w:rsidRPr="00C56DA6">
        <w:rPr>
          <w:rFonts w:cstheme="minorHAnsi"/>
          <w:lang w:val="en-GB"/>
        </w:rPr>
        <w:t xml:space="preserve">This is what </w:t>
      </w:r>
      <w:r w:rsidR="00370C10" w:rsidRPr="00C56DA6">
        <w:rPr>
          <w:rFonts w:cstheme="minorHAnsi"/>
          <w:i/>
          <w:iCs/>
          <w:lang w:val="en-GB"/>
        </w:rPr>
        <w:t>New Age Physics</w:t>
      </w:r>
      <w:r w:rsidR="007E77FC" w:rsidRPr="00C56DA6">
        <w:rPr>
          <w:rFonts w:cstheme="minorHAnsi"/>
          <w:lang w:val="en-GB"/>
        </w:rPr>
        <w:t xml:space="preserve"> is about, the exploration of those five types of expansion and </w:t>
      </w:r>
      <w:r w:rsidR="000A1E16" w:rsidRPr="00C56DA6">
        <w:rPr>
          <w:rFonts w:cstheme="minorHAnsi"/>
          <w:lang w:val="en-GB"/>
        </w:rPr>
        <w:t>contraction</w:t>
      </w:r>
      <w:r w:rsidR="007E77FC" w:rsidRPr="00C56DA6">
        <w:rPr>
          <w:rFonts w:cstheme="minorHAnsi"/>
          <w:lang w:val="en-GB"/>
        </w:rPr>
        <w:t xml:space="preserve"> of matter</w:t>
      </w:r>
      <w:r w:rsidR="004155DF" w:rsidRPr="00C56DA6">
        <w:rPr>
          <w:rFonts w:cstheme="minorHAnsi"/>
          <w:lang w:val="en-GB"/>
        </w:rPr>
        <w:t xml:space="preserve">, </w:t>
      </w:r>
      <w:r w:rsidR="00FF09C7" w:rsidRPr="00C56DA6">
        <w:rPr>
          <w:rFonts w:cstheme="minorHAnsi"/>
          <w:lang w:val="en-GB"/>
        </w:rPr>
        <w:t>which</w:t>
      </w:r>
      <w:r w:rsidR="007E77FC" w:rsidRPr="00C56DA6">
        <w:rPr>
          <w:rFonts w:cstheme="minorHAnsi"/>
          <w:lang w:val="en-GB"/>
        </w:rPr>
        <w:t xml:space="preserve"> explain our entire physics in an orderly </w:t>
      </w:r>
      <w:r w:rsidR="004D639B" w:rsidRPr="00C56DA6">
        <w:rPr>
          <w:rFonts w:cstheme="minorHAnsi"/>
          <w:lang w:val="en-GB"/>
        </w:rPr>
        <w:t>t</w:t>
      </w:r>
      <w:r w:rsidR="007E77FC" w:rsidRPr="00C56DA6">
        <w:rPr>
          <w:rFonts w:cstheme="minorHAnsi"/>
          <w:lang w:val="en-GB"/>
        </w:rPr>
        <w:t xml:space="preserve">heory of </w:t>
      </w:r>
      <w:r w:rsidR="004D639B" w:rsidRPr="00C56DA6">
        <w:rPr>
          <w:rFonts w:cstheme="minorHAnsi"/>
          <w:lang w:val="en-GB"/>
        </w:rPr>
        <w:t>e</w:t>
      </w:r>
      <w:r w:rsidR="007E77FC" w:rsidRPr="00C56DA6">
        <w:rPr>
          <w:rFonts w:cstheme="minorHAnsi"/>
          <w:lang w:val="en-GB"/>
        </w:rPr>
        <w:t>verything</w:t>
      </w:r>
      <w:r w:rsidR="006F4CC2" w:rsidRPr="00C56DA6">
        <w:rPr>
          <w:rFonts w:cstheme="minorHAnsi"/>
          <w:lang w:val="en-GB"/>
        </w:rPr>
        <w:t>.</w:t>
      </w:r>
      <w:r w:rsidR="00645419" w:rsidRPr="00C56DA6">
        <w:rPr>
          <w:rFonts w:cstheme="minorHAnsi"/>
          <w:lang w:val="en-GB"/>
        </w:rPr>
        <w:t xml:space="preserve"> </w:t>
      </w:r>
      <w:r w:rsidR="008C3D92" w:rsidRPr="00C56DA6">
        <w:rPr>
          <w:rFonts w:cstheme="minorHAnsi"/>
          <w:lang w:val="en-GB"/>
        </w:rPr>
        <w:t>We</w:t>
      </w:r>
      <w:r w:rsidR="006F4CC2" w:rsidRPr="00C56DA6">
        <w:rPr>
          <w:rFonts w:cstheme="minorHAnsi"/>
          <w:lang w:val="en-GB"/>
        </w:rPr>
        <w:t xml:space="preserve"> no longer need </w:t>
      </w:r>
      <w:r w:rsidR="007B6A50" w:rsidRPr="00C56DA6">
        <w:rPr>
          <w:rFonts w:cstheme="minorHAnsi"/>
          <w:lang w:val="en-GB"/>
        </w:rPr>
        <w:t>a PhD in</w:t>
      </w:r>
      <w:r w:rsidR="006F4CC2" w:rsidRPr="00C56DA6">
        <w:rPr>
          <w:rFonts w:cstheme="minorHAnsi"/>
          <w:lang w:val="en-GB"/>
        </w:rPr>
        <w:t xml:space="preserve"> science </w:t>
      </w:r>
      <w:r w:rsidR="007B6A50" w:rsidRPr="00C56DA6">
        <w:rPr>
          <w:rFonts w:cstheme="minorHAnsi"/>
          <w:lang w:val="en-GB"/>
        </w:rPr>
        <w:t xml:space="preserve">to understand </w:t>
      </w:r>
      <w:r w:rsidR="006F4CC2" w:rsidRPr="00C56DA6">
        <w:rPr>
          <w:rFonts w:cstheme="minorHAnsi"/>
          <w:lang w:val="en-GB"/>
        </w:rPr>
        <w:t xml:space="preserve">the physics of </w:t>
      </w:r>
      <w:r w:rsidR="007B6A50" w:rsidRPr="00C56DA6">
        <w:rPr>
          <w:rFonts w:cstheme="minorHAnsi"/>
          <w:lang w:val="en-GB"/>
        </w:rPr>
        <w:t xml:space="preserve">our universe. </w:t>
      </w:r>
    </w:p>
    <w:p w14:paraId="19B3A5AF" w14:textId="26FF8826" w:rsidR="00E70FC1" w:rsidRPr="00C56DA6" w:rsidRDefault="001469B9" w:rsidP="001469B9">
      <w:pPr>
        <w:ind w:firstLine="0"/>
        <w:jc w:val="center"/>
        <w:rPr>
          <w:rStyle w:val="Hyperlink"/>
          <w:rFonts w:cstheme="minorHAnsi"/>
          <w:b/>
          <w:bCs/>
          <w:color w:val="auto"/>
          <w:lang w:val="en-GB"/>
        </w:rPr>
      </w:pPr>
      <w:r w:rsidRPr="00C56DA6">
        <w:rPr>
          <w:rFonts w:cstheme="minorHAnsi"/>
          <w:b/>
          <w:bCs/>
          <w:lang w:val="en-GB"/>
        </w:rPr>
        <w:t>* * *</w:t>
      </w:r>
    </w:p>
    <w:p w14:paraId="46DB42B0" w14:textId="10AEB1D3" w:rsidR="007B3F79" w:rsidRPr="00C56DA6" w:rsidRDefault="007B3F79" w:rsidP="00C04638">
      <w:pPr>
        <w:pStyle w:val="Heading1"/>
        <w:rPr>
          <w:lang w:val="en-GB"/>
        </w:rPr>
      </w:pPr>
      <w:bookmarkStart w:id="74" w:name="_Chapter_2:_The"/>
      <w:bookmarkStart w:id="75" w:name="_Chapter_3:_The"/>
      <w:bookmarkStart w:id="76" w:name="_Toc113022277"/>
      <w:bookmarkEnd w:id="74"/>
      <w:bookmarkEnd w:id="75"/>
      <w:r w:rsidRPr="00C56DA6">
        <w:rPr>
          <w:lang w:val="en-GB"/>
        </w:rPr>
        <w:lastRenderedPageBreak/>
        <w:t xml:space="preserve">Chapter </w:t>
      </w:r>
      <w:r w:rsidR="00ED4F1C" w:rsidRPr="00C56DA6">
        <w:rPr>
          <w:lang w:val="en-GB"/>
        </w:rPr>
        <w:t>3</w:t>
      </w:r>
      <w:r w:rsidR="00180CB3" w:rsidRPr="00C56DA6">
        <w:rPr>
          <w:lang w:val="en-GB"/>
        </w:rPr>
        <w:t xml:space="preserve">: </w:t>
      </w:r>
      <w:r w:rsidRPr="00C56DA6">
        <w:rPr>
          <w:i/>
          <w:iCs/>
          <w:lang w:val="en-GB"/>
        </w:rPr>
        <w:t>The Final Theory</w:t>
      </w:r>
      <w:r w:rsidRPr="00C56DA6">
        <w:rPr>
          <w:lang w:val="en-GB"/>
        </w:rPr>
        <w:t xml:space="preserve"> by Mark McCutcheon</w:t>
      </w:r>
      <w:bookmarkEnd w:id="76"/>
    </w:p>
    <w:p w14:paraId="74F6EAD0" w14:textId="05857569" w:rsidR="007B3F79" w:rsidRPr="00C56DA6" w:rsidRDefault="00ED4F1C" w:rsidP="003D26C7">
      <w:pPr>
        <w:pStyle w:val="Heading2"/>
        <w:rPr>
          <w:lang w:val="en-GB"/>
        </w:rPr>
      </w:pPr>
      <w:bookmarkStart w:id="77" w:name="_Toc113022278"/>
      <w:r w:rsidRPr="00C56DA6">
        <w:rPr>
          <w:lang w:val="en-GB"/>
        </w:rPr>
        <w:t>3</w:t>
      </w:r>
      <w:r w:rsidR="007B3F79" w:rsidRPr="00C56DA6">
        <w:rPr>
          <w:lang w:val="en-GB"/>
        </w:rPr>
        <w:t xml:space="preserve">.1 </w:t>
      </w:r>
      <w:r w:rsidR="00927967" w:rsidRPr="00C56DA6">
        <w:rPr>
          <w:lang w:val="en-GB"/>
        </w:rPr>
        <w:t>First</w:t>
      </w:r>
      <w:r w:rsidR="007B3F79" w:rsidRPr="00C56DA6">
        <w:rPr>
          <w:lang w:val="en-GB"/>
        </w:rPr>
        <w:t xml:space="preserve"> </w:t>
      </w:r>
      <w:r w:rsidR="008D7A56" w:rsidRPr="00C56DA6">
        <w:rPr>
          <w:lang w:val="en-GB"/>
        </w:rPr>
        <w:t xml:space="preserve">and second </w:t>
      </w:r>
      <w:r w:rsidR="007B3F79" w:rsidRPr="00C56DA6">
        <w:rPr>
          <w:lang w:val="en-GB"/>
        </w:rPr>
        <w:t>type</w:t>
      </w:r>
      <w:r w:rsidR="008D7A56" w:rsidRPr="00C56DA6">
        <w:rPr>
          <w:lang w:val="en-GB"/>
        </w:rPr>
        <w:t>s</w:t>
      </w:r>
      <w:r w:rsidR="007B3F79" w:rsidRPr="00C56DA6">
        <w:rPr>
          <w:lang w:val="en-GB"/>
        </w:rPr>
        <w:t xml:space="preserve"> of expansion </w:t>
      </w:r>
      <w:r w:rsidR="00FF09C7" w:rsidRPr="00C56DA6">
        <w:rPr>
          <w:lang w:val="en-GB"/>
        </w:rPr>
        <w:t xml:space="preserve">and contraction of matter </w:t>
      </w:r>
      <w:r w:rsidR="007B3F79" w:rsidRPr="00C56DA6">
        <w:rPr>
          <w:lang w:val="en-GB"/>
        </w:rPr>
        <w:t xml:space="preserve">according to Mark McCutcheon, concerning General Relativity and the four fundamental </w:t>
      </w:r>
      <w:proofErr w:type="gramStart"/>
      <w:r w:rsidR="007B3F79" w:rsidRPr="00C56DA6">
        <w:rPr>
          <w:lang w:val="en-GB"/>
        </w:rPr>
        <w:t>forces</w:t>
      </w:r>
      <w:bookmarkEnd w:id="77"/>
      <w:proofErr w:type="gramEnd"/>
    </w:p>
    <w:p w14:paraId="03EB550B" w14:textId="2A517DAC" w:rsidR="00B50E1A" w:rsidRPr="00C56DA6" w:rsidRDefault="00B50E1A" w:rsidP="00B50E1A">
      <w:pPr>
        <w:ind w:firstLine="340"/>
        <w:rPr>
          <w:rFonts w:cstheme="minorHAnsi"/>
          <w:lang w:val="en-GB"/>
        </w:rPr>
      </w:pPr>
      <w:r w:rsidRPr="00C56DA6">
        <w:rPr>
          <w:rFonts w:cstheme="minorHAnsi"/>
          <w:lang w:val="en-GB"/>
        </w:rPr>
        <w:t xml:space="preserve">This </w:t>
      </w:r>
      <w:r w:rsidR="00695708" w:rsidRPr="00C56DA6">
        <w:rPr>
          <w:rFonts w:cstheme="minorHAnsi"/>
          <w:lang w:val="en-GB"/>
        </w:rPr>
        <w:t>third</w:t>
      </w:r>
      <w:r w:rsidR="00FF09C7" w:rsidRPr="00C56DA6">
        <w:rPr>
          <w:rFonts w:cstheme="minorHAnsi"/>
          <w:lang w:val="en-GB"/>
        </w:rPr>
        <w:t xml:space="preserve"> </w:t>
      </w:r>
      <w:r w:rsidRPr="00C56DA6">
        <w:rPr>
          <w:rFonts w:cstheme="minorHAnsi"/>
          <w:lang w:val="en-GB"/>
        </w:rPr>
        <w:t xml:space="preserve">chapter is a very condensed version of Mark McCutcheon’s book </w:t>
      </w:r>
      <w:r w:rsidRPr="00C56DA6">
        <w:rPr>
          <w:rFonts w:cstheme="minorHAnsi"/>
          <w:i/>
          <w:iCs/>
          <w:lang w:val="en-GB"/>
        </w:rPr>
        <w:t>The Final Theory</w:t>
      </w:r>
      <w:r w:rsidR="00211164" w:rsidRPr="00C56DA6">
        <w:rPr>
          <w:rFonts w:cstheme="minorHAnsi"/>
          <w:i/>
          <w:iCs/>
          <w:lang w:val="en-GB"/>
        </w:rPr>
        <w:t>.</w:t>
      </w:r>
      <w:r w:rsidRPr="00C56DA6">
        <w:rPr>
          <w:rFonts w:cstheme="minorHAnsi"/>
          <w:lang w:val="en-GB"/>
        </w:rPr>
        <w:t xml:space="preserve"> </w:t>
      </w:r>
      <w:r w:rsidR="00211164" w:rsidRPr="00C56DA6">
        <w:rPr>
          <w:rFonts w:cstheme="minorHAnsi"/>
          <w:lang w:val="en-GB"/>
        </w:rPr>
        <w:t xml:space="preserve">I could not here </w:t>
      </w:r>
      <w:r w:rsidR="005E04E1" w:rsidRPr="00C56DA6">
        <w:rPr>
          <w:rFonts w:cstheme="minorHAnsi"/>
          <w:lang w:val="en-GB"/>
        </w:rPr>
        <w:t>explain</w:t>
      </w:r>
      <w:r w:rsidRPr="00C56DA6">
        <w:rPr>
          <w:rFonts w:cstheme="minorHAnsi"/>
          <w:lang w:val="en-GB"/>
        </w:rPr>
        <w:t xml:space="preserve"> why or how </w:t>
      </w:r>
      <w:r w:rsidR="00211164" w:rsidRPr="00C56DA6">
        <w:rPr>
          <w:rFonts w:cstheme="minorHAnsi"/>
          <w:lang w:val="en-GB"/>
        </w:rPr>
        <w:t xml:space="preserve">everything he says </w:t>
      </w:r>
      <w:r w:rsidRPr="00C56DA6">
        <w:rPr>
          <w:rFonts w:cstheme="minorHAnsi"/>
          <w:lang w:val="en-GB"/>
        </w:rPr>
        <w:t xml:space="preserve">is </w:t>
      </w:r>
      <w:r w:rsidR="00211164" w:rsidRPr="00C56DA6">
        <w:rPr>
          <w:rFonts w:cstheme="minorHAnsi"/>
          <w:lang w:val="en-GB"/>
        </w:rPr>
        <w:t>justified,</w:t>
      </w:r>
      <w:r w:rsidRPr="00C56DA6">
        <w:rPr>
          <w:rFonts w:cstheme="minorHAnsi"/>
          <w:lang w:val="en-GB"/>
        </w:rPr>
        <w:t xml:space="preserve"> I felt there was no need to re-write </w:t>
      </w:r>
      <w:r w:rsidR="005E04E1" w:rsidRPr="00C56DA6">
        <w:rPr>
          <w:rFonts w:cstheme="minorHAnsi"/>
          <w:lang w:val="en-GB"/>
        </w:rPr>
        <w:t>his</w:t>
      </w:r>
      <w:r w:rsidRPr="00C56DA6">
        <w:rPr>
          <w:rFonts w:cstheme="minorHAnsi"/>
          <w:lang w:val="en-GB"/>
        </w:rPr>
        <w:t xml:space="preserve"> book</w:t>
      </w:r>
      <w:r w:rsidR="00B6119B" w:rsidRPr="00C56DA6">
        <w:rPr>
          <w:rFonts w:cstheme="minorHAnsi"/>
          <w:lang w:val="en-GB"/>
        </w:rPr>
        <w:t>,</w:t>
      </w:r>
      <w:r w:rsidRPr="00C56DA6">
        <w:rPr>
          <w:rFonts w:cstheme="minorHAnsi"/>
          <w:lang w:val="en-GB"/>
        </w:rPr>
        <w:t xml:space="preserve"> where everything is so well explained</w:t>
      </w:r>
      <w:r w:rsidR="00211164" w:rsidRPr="00C56DA6">
        <w:rPr>
          <w:rFonts w:cstheme="minorHAnsi"/>
          <w:lang w:val="en-GB"/>
        </w:rPr>
        <w:t xml:space="preserve"> already.</w:t>
      </w:r>
      <w:r w:rsidRPr="00C56DA6">
        <w:rPr>
          <w:rFonts w:cstheme="minorHAnsi"/>
          <w:lang w:val="en-GB"/>
        </w:rPr>
        <w:t xml:space="preserve"> </w:t>
      </w:r>
      <w:r w:rsidR="00084292" w:rsidRPr="00C56DA6">
        <w:rPr>
          <w:rFonts w:cstheme="minorHAnsi"/>
          <w:lang w:val="en-GB"/>
        </w:rPr>
        <w:t>For the proof, t</w:t>
      </w:r>
      <w:r w:rsidR="005E04E1" w:rsidRPr="00C56DA6">
        <w:rPr>
          <w:rFonts w:cstheme="minorHAnsi"/>
          <w:lang w:val="en-GB"/>
        </w:rPr>
        <w:t xml:space="preserve">here is no substitute to </w:t>
      </w:r>
      <w:proofErr w:type="gramStart"/>
      <w:r w:rsidR="005E04E1" w:rsidRPr="00C56DA6">
        <w:rPr>
          <w:rFonts w:cstheme="minorHAnsi"/>
          <w:lang w:val="en-GB"/>
        </w:rPr>
        <w:t>actually reading</w:t>
      </w:r>
      <w:proofErr w:type="gramEnd"/>
      <w:r w:rsidR="005E04E1" w:rsidRPr="00C56DA6">
        <w:rPr>
          <w:rFonts w:cstheme="minorHAnsi"/>
          <w:lang w:val="en-GB"/>
        </w:rPr>
        <w:t xml:space="preserve"> his book</w:t>
      </w:r>
      <w:r w:rsidR="00084292" w:rsidRPr="00C56DA6">
        <w:rPr>
          <w:rFonts w:cstheme="minorHAnsi"/>
          <w:lang w:val="en-GB"/>
        </w:rPr>
        <w:t>.</w:t>
      </w:r>
      <w:r w:rsidR="005E04E1" w:rsidRPr="00C56DA6">
        <w:rPr>
          <w:rFonts w:cstheme="minorHAnsi"/>
          <w:lang w:val="en-GB"/>
        </w:rPr>
        <w:t xml:space="preserve"> </w:t>
      </w:r>
      <w:r w:rsidR="00084292" w:rsidRPr="00C56DA6">
        <w:rPr>
          <w:rFonts w:cstheme="minorHAnsi"/>
          <w:lang w:val="en-GB"/>
        </w:rPr>
        <w:t>Y</w:t>
      </w:r>
      <w:r w:rsidR="0067288A" w:rsidRPr="00C56DA6">
        <w:rPr>
          <w:rFonts w:cstheme="minorHAnsi"/>
          <w:lang w:val="en-GB"/>
        </w:rPr>
        <w:t xml:space="preserve">ou can even read it on Kindle or </w:t>
      </w:r>
      <w:r w:rsidR="00E13E8E" w:rsidRPr="00C56DA6">
        <w:rPr>
          <w:rFonts w:cstheme="minorHAnsi"/>
          <w:lang w:val="en-GB"/>
        </w:rPr>
        <w:t>Apple Books</w:t>
      </w:r>
      <w:r w:rsidR="0067288A" w:rsidRPr="00C56DA6">
        <w:rPr>
          <w:rFonts w:cstheme="minorHAnsi"/>
          <w:lang w:val="en-GB"/>
        </w:rPr>
        <w:t xml:space="preserve">, </w:t>
      </w:r>
      <w:r w:rsidR="005E04E1" w:rsidRPr="00C56DA6">
        <w:rPr>
          <w:rFonts w:cstheme="minorHAnsi"/>
          <w:lang w:val="en-GB"/>
        </w:rPr>
        <w:t xml:space="preserve">and </w:t>
      </w:r>
      <w:r w:rsidR="00211164" w:rsidRPr="00C56DA6">
        <w:rPr>
          <w:rFonts w:cstheme="minorHAnsi"/>
          <w:lang w:val="en-GB"/>
        </w:rPr>
        <w:t>it is cleverly written for people with no prior knowledge of our actual physics.</w:t>
      </w:r>
    </w:p>
    <w:p w14:paraId="00897D19" w14:textId="2D6117F4" w:rsidR="007B3F79" w:rsidRPr="00C56DA6" w:rsidRDefault="00B50E1A" w:rsidP="003D26C7">
      <w:pPr>
        <w:ind w:firstLine="340"/>
        <w:rPr>
          <w:rFonts w:cstheme="minorHAnsi"/>
          <w:lang w:val="en-GB"/>
        </w:rPr>
      </w:pPr>
      <w:r w:rsidRPr="00C56DA6">
        <w:rPr>
          <w:rFonts w:cstheme="minorHAnsi"/>
          <w:lang w:val="en-GB"/>
        </w:rPr>
        <w:t>What I came to call t</w:t>
      </w:r>
      <w:r w:rsidR="007B3F79" w:rsidRPr="00C56DA6">
        <w:rPr>
          <w:rFonts w:cstheme="minorHAnsi"/>
          <w:lang w:val="en-GB"/>
        </w:rPr>
        <w:t xml:space="preserve">he </w:t>
      </w:r>
      <w:r w:rsidR="00927967" w:rsidRPr="00C56DA6">
        <w:rPr>
          <w:rFonts w:cstheme="minorHAnsi"/>
          <w:lang w:val="en-GB"/>
        </w:rPr>
        <w:t>first</w:t>
      </w:r>
      <w:r w:rsidR="007B3F79" w:rsidRPr="00C56DA6">
        <w:rPr>
          <w:rFonts w:cstheme="minorHAnsi"/>
          <w:lang w:val="en-GB"/>
        </w:rPr>
        <w:t xml:space="preserve"> </w:t>
      </w:r>
      <w:r w:rsidR="00211164" w:rsidRPr="00C56DA6">
        <w:rPr>
          <w:rFonts w:cstheme="minorHAnsi"/>
          <w:lang w:val="en-GB"/>
        </w:rPr>
        <w:t xml:space="preserve">and second </w:t>
      </w:r>
      <w:r w:rsidR="007B3F79" w:rsidRPr="00C56DA6">
        <w:rPr>
          <w:rFonts w:cstheme="minorHAnsi"/>
          <w:lang w:val="en-GB"/>
        </w:rPr>
        <w:t>type</w:t>
      </w:r>
      <w:r w:rsidR="00211164" w:rsidRPr="00C56DA6">
        <w:rPr>
          <w:rFonts w:cstheme="minorHAnsi"/>
          <w:lang w:val="en-GB"/>
        </w:rPr>
        <w:t>s</w:t>
      </w:r>
      <w:r w:rsidR="007B3F79" w:rsidRPr="00C56DA6">
        <w:rPr>
          <w:rFonts w:cstheme="minorHAnsi"/>
          <w:lang w:val="en-GB"/>
        </w:rPr>
        <w:t xml:space="preserve"> of expansion </w:t>
      </w:r>
      <w:r w:rsidR="00211164" w:rsidRPr="00C56DA6">
        <w:rPr>
          <w:rFonts w:cstheme="minorHAnsi"/>
          <w:lang w:val="en-GB"/>
        </w:rPr>
        <w:t xml:space="preserve">and </w:t>
      </w:r>
      <w:r w:rsidR="000A1E16" w:rsidRPr="00C56DA6">
        <w:rPr>
          <w:rFonts w:cstheme="minorHAnsi"/>
          <w:lang w:val="en-GB"/>
        </w:rPr>
        <w:t>contraction</w:t>
      </w:r>
      <w:r w:rsidR="00211164" w:rsidRPr="00C56DA6">
        <w:rPr>
          <w:rFonts w:cstheme="minorHAnsi"/>
          <w:lang w:val="en-GB"/>
        </w:rPr>
        <w:t xml:space="preserve"> </w:t>
      </w:r>
      <w:r w:rsidR="007B3F79" w:rsidRPr="00C56DA6">
        <w:rPr>
          <w:rFonts w:cstheme="minorHAnsi"/>
          <w:lang w:val="en-GB"/>
        </w:rPr>
        <w:t>of matter</w:t>
      </w:r>
      <w:r w:rsidR="00211164" w:rsidRPr="00C56DA6">
        <w:rPr>
          <w:rFonts w:cstheme="minorHAnsi"/>
          <w:lang w:val="en-GB"/>
        </w:rPr>
        <w:t>, that follow from Mark McCutcheon’s book,</w:t>
      </w:r>
      <w:r w:rsidR="007B3F79" w:rsidRPr="00C56DA6">
        <w:rPr>
          <w:rFonts w:cstheme="minorHAnsi"/>
          <w:lang w:val="en-GB"/>
        </w:rPr>
        <w:t xml:space="preserve"> would be true even if </w:t>
      </w:r>
      <w:r w:rsidR="00211164" w:rsidRPr="00C56DA6">
        <w:rPr>
          <w:rFonts w:cstheme="minorHAnsi"/>
          <w:lang w:val="en-GB"/>
        </w:rPr>
        <w:t xml:space="preserve">everything else I </w:t>
      </w:r>
      <w:r w:rsidR="0013267A" w:rsidRPr="00C56DA6">
        <w:rPr>
          <w:rFonts w:cstheme="minorHAnsi"/>
          <w:lang w:val="en-GB"/>
        </w:rPr>
        <w:t>developed from</w:t>
      </w:r>
      <w:r w:rsidR="00211164" w:rsidRPr="00C56DA6">
        <w:rPr>
          <w:rFonts w:cstheme="minorHAnsi"/>
          <w:lang w:val="en-GB"/>
        </w:rPr>
        <w:t xml:space="preserve"> his theories </w:t>
      </w:r>
      <w:r w:rsidR="007B3F79" w:rsidRPr="00C56DA6">
        <w:rPr>
          <w:rFonts w:cstheme="minorHAnsi"/>
          <w:lang w:val="en-GB"/>
        </w:rPr>
        <w:t>was incorrect</w:t>
      </w:r>
      <w:r w:rsidR="00211164" w:rsidRPr="00C56DA6">
        <w:rPr>
          <w:rFonts w:cstheme="minorHAnsi"/>
          <w:lang w:val="en-GB"/>
        </w:rPr>
        <w:t xml:space="preserve">. </w:t>
      </w:r>
      <w:r w:rsidR="001E0861" w:rsidRPr="00C56DA6">
        <w:rPr>
          <w:rFonts w:cstheme="minorHAnsi"/>
          <w:lang w:val="en-GB"/>
        </w:rPr>
        <w:t>O</w:t>
      </w:r>
      <w:r w:rsidR="007B3F79" w:rsidRPr="00C56DA6">
        <w:rPr>
          <w:rFonts w:cstheme="minorHAnsi"/>
          <w:lang w:val="en-GB"/>
        </w:rPr>
        <w:t xml:space="preserve">n its own, </w:t>
      </w:r>
      <w:r w:rsidR="00211164" w:rsidRPr="00C56DA6">
        <w:rPr>
          <w:rFonts w:cstheme="minorHAnsi"/>
          <w:lang w:val="en-GB"/>
        </w:rPr>
        <w:t>Mark McCutcheon’s Atomic Expansion Theory</w:t>
      </w:r>
      <w:r w:rsidR="00A23F1C" w:rsidRPr="00C56DA6">
        <w:rPr>
          <w:rFonts w:cstheme="minorHAnsi"/>
          <w:lang w:val="en-GB"/>
        </w:rPr>
        <w:t>,</w:t>
      </w:r>
      <w:r w:rsidR="00211164" w:rsidRPr="00C56DA6">
        <w:rPr>
          <w:rFonts w:cstheme="minorHAnsi"/>
          <w:lang w:val="en-GB"/>
        </w:rPr>
        <w:t xml:space="preserve"> </w:t>
      </w:r>
      <w:r w:rsidR="007B3F79" w:rsidRPr="00C56DA6">
        <w:rPr>
          <w:rFonts w:cstheme="minorHAnsi"/>
          <w:lang w:val="en-GB"/>
        </w:rPr>
        <w:t xml:space="preserve">is the long </w:t>
      </w:r>
      <w:r w:rsidR="009904A0" w:rsidRPr="00C56DA6">
        <w:rPr>
          <w:rFonts w:cstheme="minorHAnsi"/>
          <w:lang w:val="en-GB"/>
        </w:rPr>
        <w:t>sought-after</w:t>
      </w:r>
      <w:r w:rsidR="00211164" w:rsidRPr="00C56DA6">
        <w:rPr>
          <w:rFonts w:cstheme="minorHAnsi"/>
          <w:lang w:val="en-GB"/>
        </w:rPr>
        <w:t xml:space="preserve"> </w:t>
      </w:r>
      <w:r w:rsidR="007B3F79" w:rsidRPr="00C56DA6">
        <w:rPr>
          <w:rFonts w:cstheme="minorHAnsi"/>
          <w:lang w:val="en-GB"/>
        </w:rPr>
        <w:t>theory of everything that we have been searching for.</w:t>
      </w:r>
      <w:r w:rsidR="0013267A" w:rsidRPr="00C56DA6">
        <w:rPr>
          <w:rFonts w:cstheme="minorHAnsi"/>
          <w:lang w:val="en-GB"/>
        </w:rPr>
        <w:t xml:space="preserve"> </w:t>
      </w:r>
      <w:r w:rsidR="00F87AAE" w:rsidRPr="00C56DA6">
        <w:rPr>
          <w:rFonts w:cstheme="minorHAnsi"/>
          <w:lang w:val="en-GB"/>
        </w:rPr>
        <w:t xml:space="preserve">I have made </w:t>
      </w:r>
      <w:r w:rsidR="00260B38" w:rsidRPr="00C56DA6">
        <w:rPr>
          <w:rFonts w:cstheme="minorHAnsi"/>
          <w:lang w:val="en-GB"/>
        </w:rPr>
        <w:t xml:space="preserve">it </w:t>
      </w:r>
      <w:r w:rsidR="00F87AAE" w:rsidRPr="00C56DA6">
        <w:rPr>
          <w:rFonts w:cstheme="minorHAnsi"/>
          <w:lang w:val="en-GB"/>
        </w:rPr>
        <w:t xml:space="preserve">clear whenever we diverge in our theories </w:t>
      </w:r>
      <w:r w:rsidR="00487A0A" w:rsidRPr="00C56DA6">
        <w:rPr>
          <w:rFonts w:cstheme="minorHAnsi"/>
          <w:lang w:val="en-GB"/>
        </w:rPr>
        <w:t xml:space="preserve">by stating it outright, </w:t>
      </w:r>
      <w:r w:rsidR="00985AFB" w:rsidRPr="00C56DA6">
        <w:rPr>
          <w:rFonts w:cstheme="minorHAnsi"/>
          <w:lang w:val="en-GB"/>
        </w:rPr>
        <w:t>or</w:t>
      </w:r>
      <w:r w:rsidR="00487A0A" w:rsidRPr="00C56DA6">
        <w:rPr>
          <w:rFonts w:cstheme="minorHAnsi"/>
          <w:lang w:val="en-GB"/>
        </w:rPr>
        <w:t xml:space="preserve"> </w:t>
      </w:r>
      <w:r w:rsidR="00F87AAE" w:rsidRPr="00C56DA6">
        <w:rPr>
          <w:rFonts w:cstheme="minorHAnsi"/>
          <w:lang w:val="en-GB"/>
        </w:rPr>
        <w:t xml:space="preserve">with indications such as </w:t>
      </w:r>
      <w:r w:rsidR="002043DB" w:rsidRPr="00C56DA6">
        <w:rPr>
          <w:rFonts w:cstheme="minorHAnsi"/>
          <w:i/>
          <w:iCs/>
          <w:lang w:val="en-GB"/>
        </w:rPr>
        <w:t xml:space="preserve">for me, I </w:t>
      </w:r>
      <w:r w:rsidR="00F87AAE" w:rsidRPr="00C56DA6">
        <w:rPr>
          <w:rFonts w:cstheme="minorHAnsi"/>
          <w:i/>
          <w:iCs/>
          <w:lang w:val="en-GB"/>
        </w:rPr>
        <w:t>believe, I think</w:t>
      </w:r>
      <w:r w:rsidR="00F87AAE" w:rsidRPr="00C56DA6">
        <w:rPr>
          <w:rFonts w:cstheme="minorHAnsi"/>
          <w:lang w:val="en-GB"/>
        </w:rPr>
        <w:t xml:space="preserve"> and </w:t>
      </w:r>
      <w:r w:rsidR="00F87AAE" w:rsidRPr="00C56DA6">
        <w:rPr>
          <w:rFonts w:cstheme="minorHAnsi"/>
          <w:i/>
          <w:iCs/>
          <w:lang w:val="en-GB"/>
        </w:rPr>
        <w:t>in my opinion.</w:t>
      </w:r>
      <w:r w:rsidR="00F87AAE" w:rsidRPr="00C56DA6">
        <w:rPr>
          <w:rFonts w:cstheme="minorHAnsi"/>
          <w:lang w:val="en-GB"/>
        </w:rPr>
        <w:t xml:space="preserve"> </w:t>
      </w:r>
    </w:p>
    <w:p w14:paraId="0EF96902" w14:textId="3739635B" w:rsidR="007B3F79" w:rsidRPr="00C56DA6" w:rsidRDefault="006B03A7" w:rsidP="003D26C7">
      <w:pPr>
        <w:pStyle w:val="Heading2"/>
        <w:rPr>
          <w:lang w:val="en-GB"/>
        </w:rPr>
      </w:pPr>
      <w:bookmarkStart w:id="78" w:name="_2.2_Atomic_Expansion"/>
      <w:bookmarkStart w:id="79" w:name="_Toc113022279"/>
      <w:bookmarkEnd w:id="78"/>
      <w:r w:rsidRPr="00C56DA6">
        <w:rPr>
          <w:lang w:val="en-GB"/>
        </w:rPr>
        <w:t>3</w:t>
      </w:r>
      <w:r w:rsidR="007B3F79" w:rsidRPr="00C56DA6">
        <w:rPr>
          <w:lang w:val="en-GB"/>
        </w:rPr>
        <w:t>.2 Atomic Expansion Theory</w:t>
      </w:r>
      <w:bookmarkEnd w:id="79"/>
    </w:p>
    <w:p w14:paraId="4ED79D0B" w14:textId="77777777" w:rsidR="00756ADB" w:rsidRPr="00C56DA6" w:rsidRDefault="007B3F79" w:rsidP="00756ADB">
      <w:pPr>
        <w:ind w:firstLine="340"/>
        <w:rPr>
          <w:rFonts w:cstheme="minorHAnsi"/>
          <w:lang w:val="en-GB"/>
        </w:rPr>
      </w:pPr>
      <w:r w:rsidRPr="00C56DA6">
        <w:rPr>
          <w:rFonts w:cstheme="minorHAnsi"/>
          <w:lang w:val="en-GB"/>
        </w:rPr>
        <w:t>Atomic Expansion Theory is a working unified field theory uniting the main four interactions of nature: gravity, electromagnetism, and the strong and weak nuclear forces</w:t>
      </w:r>
      <w:r w:rsidR="00756ADB" w:rsidRPr="00C56DA6">
        <w:rPr>
          <w:rFonts w:cstheme="minorHAnsi"/>
          <w:lang w:val="en-GB"/>
        </w:rPr>
        <w:t xml:space="preserve"> of the atom</w:t>
      </w:r>
      <w:r w:rsidRPr="00C56DA6">
        <w:rPr>
          <w:rFonts w:cstheme="minorHAnsi"/>
          <w:lang w:val="en-GB"/>
        </w:rPr>
        <w:t xml:space="preserve">. This theory of everything has one principle only, </w:t>
      </w:r>
      <w:r w:rsidR="00751A80" w:rsidRPr="00C56DA6">
        <w:rPr>
          <w:rFonts w:cstheme="minorHAnsi"/>
          <w:lang w:val="en-GB"/>
        </w:rPr>
        <w:t xml:space="preserve">the </w:t>
      </w:r>
      <w:r w:rsidR="00F46558" w:rsidRPr="00C56DA6">
        <w:rPr>
          <w:rFonts w:cstheme="minorHAnsi"/>
          <w:lang w:val="en-GB"/>
        </w:rPr>
        <w:t xml:space="preserve">constant </w:t>
      </w:r>
      <w:r w:rsidR="00751A80" w:rsidRPr="00C56DA6">
        <w:rPr>
          <w:rFonts w:cstheme="minorHAnsi"/>
          <w:lang w:val="en-GB"/>
        </w:rPr>
        <w:t xml:space="preserve">expansion of the atom, </w:t>
      </w:r>
      <w:r w:rsidR="00F46558" w:rsidRPr="00C56DA6">
        <w:rPr>
          <w:rFonts w:cstheme="minorHAnsi"/>
          <w:lang w:val="en-GB"/>
        </w:rPr>
        <w:t xml:space="preserve">which is the first type of expansion of matter. </w:t>
      </w:r>
      <w:r w:rsidRPr="00C56DA6">
        <w:rPr>
          <w:rFonts w:cstheme="minorHAnsi"/>
          <w:lang w:val="en-GB"/>
        </w:rPr>
        <w:t xml:space="preserve">This new principle </w:t>
      </w:r>
      <w:r w:rsidR="00751A80" w:rsidRPr="00C56DA6">
        <w:rPr>
          <w:rFonts w:cstheme="minorHAnsi"/>
          <w:lang w:val="en-GB"/>
        </w:rPr>
        <w:t xml:space="preserve">also </w:t>
      </w:r>
      <w:r w:rsidR="00F46558" w:rsidRPr="00C56DA6">
        <w:rPr>
          <w:rFonts w:cstheme="minorHAnsi"/>
          <w:lang w:val="en-GB"/>
        </w:rPr>
        <w:t xml:space="preserve">states </w:t>
      </w:r>
      <w:r w:rsidRPr="00C56DA6">
        <w:rPr>
          <w:rFonts w:cstheme="minorHAnsi"/>
          <w:lang w:val="en-GB"/>
        </w:rPr>
        <w:t>that there is only one fundamental particle in existence, it is the electron. Everything is made of electrons constantly expanding at a certain rate</w:t>
      </w:r>
      <w:r w:rsidR="00084292" w:rsidRPr="00C56DA6">
        <w:rPr>
          <w:rFonts w:cstheme="minorHAnsi"/>
          <w:lang w:val="en-GB"/>
        </w:rPr>
        <w:t>, which is also the first type of expansion</w:t>
      </w:r>
      <w:r w:rsidRPr="00C56DA6">
        <w:rPr>
          <w:rFonts w:cstheme="minorHAnsi"/>
          <w:lang w:val="en-GB"/>
        </w:rPr>
        <w:t xml:space="preserve">. </w:t>
      </w:r>
    </w:p>
    <w:p w14:paraId="194E203F" w14:textId="40C5B095" w:rsidR="007B3F79" w:rsidRPr="00C56DA6" w:rsidRDefault="00AF5BC1" w:rsidP="003D26C7">
      <w:pPr>
        <w:ind w:firstLine="340"/>
        <w:rPr>
          <w:rFonts w:cstheme="minorHAnsi"/>
          <w:lang w:val="en-GB"/>
        </w:rPr>
      </w:pPr>
      <w:r w:rsidRPr="00C56DA6">
        <w:rPr>
          <w:rFonts w:cstheme="minorHAnsi"/>
          <w:lang w:val="en-GB"/>
        </w:rPr>
        <w:lastRenderedPageBreak/>
        <w:t>Atoms, a</w:t>
      </w:r>
      <w:r w:rsidR="007B3F79" w:rsidRPr="00C56DA6">
        <w:rPr>
          <w:rFonts w:cstheme="minorHAnsi"/>
          <w:lang w:val="en-GB"/>
        </w:rPr>
        <w:t>ny particle, energy</w:t>
      </w:r>
      <w:r w:rsidRPr="00C56DA6">
        <w:rPr>
          <w:rFonts w:cstheme="minorHAnsi"/>
          <w:lang w:val="en-GB"/>
        </w:rPr>
        <w:t xml:space="preserve"> fields</w:t>
      </w:r>
      <w:r w:rsidR="007B3F79" w:rsidRPr="00C56DA6">
        <w:rPr>
          <w:rFonts w:cstheme="minorHAnsi"/>
          <w:lang w:val="en-GB"/>
        </w:rPr>
        <w:t xml:space="preserve">, magnetic fields, radio and TV signals, </w:t>
      </w:r>
      <w:proofErr w:type="gramStart"/>
      <w:r w:rsidR="007B3F79" w:rsidRPr="00C56DA6">
        <w:rPr>
          <w:rFonts w:cstheme="minorHAnsi"/>
          <w:lang w:val="en-GB"/>
        </w:rPr>
        <w:t>heat</w:t>
      </w:r>
      <w:proofErr w:type="gramEnd"/>
      <w:r w:rsidR="007B3F79" w:rsidRPr="00C56DA6">
        <w:rPr>
          <w:rFonts w:cstheme="minorHAnsi"/>
          <w:lang w:val="en-GB"/>
        </w:rPr>
        <w:t xml:space="preserve"> and light, are </w:t>
      </w:r>
      <w:r w:rsidRPr="00C56DA6">
        <w:rPr>
          <w:rFonts w:cstheme="minorHAnsi"/>
          <w:lang w:val="en-GB"/>
        </w:rPr>
        <w:t xml:space="preserve">all and solely </w:t>
      </w:r>
      <w:r w:rsidR="007B3F79" w:rsidRPr="00C56DA6">
        <w:rPr>
          <w:rFonts w:cstheme="minorHAnsi"/>
          <w:lang w:val="en-GB"/>
        </w:rPr>
        <w:t xml:space="preserve">made of </w:t>
      </w:r>
      <w:r w:rsidR="00751A80" w:rsidRPr="00C56DA6">
        <w:rPr>
          <w:rFonts w:cstheme="minorHAnsi"/>
          <w:lang w:val="en-GB"/>
        </w:rPr>
        <w:t>growing</w:t>
      </w:r>
      <w:r w:rsidR="007B3F79" w:rsidRPr="00C56DA6">
        <w:rPr>
          <w:rFonts w:cstheme="minorHAnsi"/>
          <w:lang w:val="en-GB"/>
        </w:rPr>
        <w:t xml:space="preserve"> </w:t>
      </w:r>
      <w:r w:rsidR="00AD7375" w:rsidRPr="00C56DA6">
        <w:rPr>
          <w:rFonts w:cstheme="minorHAnsi"/>
          <w:lang w:val="en-GB"/>
        </w:rPr>
        <w:t xml:space="preserve">and </w:t>
      </w:r>
      <w:r w:rsidR="00751A80" w:rsidRPr="00C56DA6">
        <w:rPr>
          <w:rFonts w:cstheme="minorHAnsi"/>
          <w:lang w:val="en-GB"/>
        </w:rPr>
        <w:t xml:space="preserve">shrinking </w:t>
      </w:r>
      <w:r w:rsidR="007B3F79" w:rsidRPr="00C56DA6">
        <w:rPr>
          <w:rFonts w:cstheme="minorHAnsi"/>
          <w:lang w:val="en-GB"/>
        </w:rPr>
        <w:t>electrons</w:t>
      </w:r>
      <w:r w:rsidR="00F46558" w:rsidRPr="00C56DA6">
        <w:rPr>
          <w:rFonts w:cstheme="minorHAnsi"/>
          <w:lang w:val="en-GB"/>
        </w:rPr>
        <w:t xml:space="preserve">, </w:t>
      </w:r>
      <w:r w:rsidR="00084292" w:rsidRPr="00C56DA6">
        <w:rPr>
          <w:rFonts w:cstheme="minorHAnsi"/>
          <w:lang w:val="en-GB"/>
        </w:rPr>
        <w:t xml:space="preserve">which is </w:t>
      </w:r>
      <w:r w:rsidR="00F46558" w:rsidRPr="00C56DA6">
        <w:rPr>
          <w:rFonts w:cstheme="minorHAnsi"/>
          <w:lang w:val="en-GB"/>
        </w:rPr>
        <w:t>the second type of expansion and contraction of matter.</w:t>
      </w:r>
      <w:r w:rsidR="00756ADB" w:rsidRPr="00C56DA6">
        <w:rPr>
          <w:rFonts w:cstheme="minorHAnsi"/>
          <w:lang w:val="en-GB"/>
        </w:rPr>
        <w:t xml:space="preserve"> And from there we can explain the entire physics, while uniting both the physics of the very small and of the very large.</w:t>
      </w:r>
    </w:p>
    <w:p w14:paraId="2704DA81" w14:textId="7975EF0F" w:rsidR="007B3F79" w:rsidRPr="00C56DA6" w:rsidRDefault="006B03A7" w:rsidP="003D26C7">
      <w:pPr>
        <w:pStyle w:val="Heading2"/>
        <w:rPr>
          <w:lang w:val="en-GB"/>
        </w:rPr>
      </w:pPr>
      <w:bookmarkStart w:id="80" w:name="_Toc113022280"/>
      <w:r w:rsidRPr="00C56DA6">
        <w:rPr>
          <w:lang w:val="en-GB"/>
        </w:rPr>
        <w:t>3</w:t>
      </w:r>
      <w:r w:rsidR="007B3F79" w:rsidRPr="00C56DA6">
        <w:rPr>
          <w:lang w:val="en-GB"/>
        </w:rPr>
        <w:t xml:space="preserve">.3 New model of the atom, strong and weak nuclear </w:t>
      </w:r>
      <w:proofErr w:type="gramStart"/>
      <w:r w:rsidR="007B3F79" w:rsidRPr="00C56DA6">
        <w:rPr>
          <w:lang w:val="en-GB"/>
        </w:rPr>
        <w:t>forces</w:t>
      </w:r>
      <w:proofErr w:type="gramEnd"/>
      <w:r w:rsidR="007B3F79" w:rsidRPr="00C56DA6">
        <w:rPr>
          <w:lang w:val="en-GB"/>
        </w:rPr>
        <w:t xml:space="preserve"> and chemical bonds</w:t>
      </w:r>
      <w:bookmarkEnd w:id="80"/>
    </w:p>
    <w:p w14:paraId="379EFCC2" w14:textId="77777777" w:rsidR="00756ADB" w:rsidRPr="00C56DA6" w:rsidRDefault="007B3F79" w:rsidP="00756ADB">
      <w:pPr>
        <w:ind w:firstLine="340"/>
        <w:rPr>
          <w:rFonts w:cstheme="minorHAnsi"/>
          <w:lang w:val="en-GB"/>
        </w:rPr>
      </w:pPr>
      <w:r w:rsidRPr="00C56DA6">
        <w:rPr>
          <w:rFonts w:cstheme="minorHAnsi"/>
          <w:lang w:val="en-GB"/>
        </w:rPr>
        <w:t>According to Mark McCutcheon</w:t>
      </w:r>
      <w:r w:rsidR="00FD4B57" w:rsidRPr="00C56DA6">
        <w:rPr>
          <w:rFonts w:cstheme="minorHAnsi"/>
          <w:lang w:val="en-GB"/>
        </w:rPr>
        <w:t>,</w:t>
      </w:r>
      <w:r w:rsidRPr="00C56DA6">
        <w:rPr>
          <w:rFonts w:cstheme="minorHAnsi"/>
          <w:lang w:val="en-GB"/>
        </w:rPr>
        <w:t xml:space="preserve"> the electrons bounce off the nucleus of the atom instead of orbiting it. </w:t>
      </w:r>
      <w:r w:rsidR="00CD3395" w:rsidRPr="00C56DA6">
        <w:rPr>
          <w:rFonts w:cstheme="minorHAnsi"/>
          <w:lang w:val="en-GB"/>
        </w:rPr>
        <w:t xml:space="preserve">However, I personally believe they are still orbiting, and I will explain this further </w:t>
      </w:r>
      <w:proofErr w:type="gramStart"/>
      <w:r w:rsidR="00B6119B" w:rsidRPr="00C56DA6">
        <w:rPr>
          <w:rFonts w:cstheme="minorHAnsi"/>
          <w:lang w:val="en-GB"/>
        </w:rPr>
        <w:t>later on</w:t>
      </w:r>
      <w:proofErr w:type="gramEnd"/>
      <w:r w:rsidR="00CD3395" w:rsidRPr="00C56DA6">
        <w:rPr>
          <w:rFonts w:cstheme="minorHAnsi"/>
          <w:lang w:val="en-GB"/>
        </w:rPr>
        <w:t xml:space="preserve">. </w:t>
      </w:r>
      <w:r w:rsidRPr="00C56DA6">
        <w:rPr>
          <w:rFonts w:cstheme="minorHAnsi"/>
          <w:lang w:val="en-GB"/>
        </w:rPr>
        <w:t xml:space="preserve">The protons and neutrons </w:t>
      </w:r>
      <w:r w:rsidR="00756ADB" w:rsidRPr="00C56DA6">
        <w:rPr>
          <w:rFonts w:cstheme="minorHAnsi"/>
          <w:lang w:val="en-GB"/>
        </w:rPr>
        <w:t xml:space="preserve">within the atom </w:t>
      </w:r>
      <w:r w:rsidRPr="00C56DA6">
        <w:rPr>
          <w:rFonts w:cstheme="minorHAnsi"/>
          <w:lang w:val="en-GB"/>
        </w:rPr>
        <w:t>are made of expanding electrons, and they push against each other in their expansion. The nucleus also constantly expands, explaining why the bouncing electrons are reaching higher every time</w:t>
      </w:r>
      <w:r w:rsidR="00AC0596" w:rsidRPr="00C56DA6">
        <w:rPr>
          <w:rFonts w:cstheme="minorHAnsi"/>
          <w:lang w:val="en-GB"/>
        </w:rPr>
        <w:t xml:space="preserve"> by half an electron</w:t>
      </w:r>
      <w:r w:rsidRPr="00C56DA6">
        <w:rPr>
          <w:rFonts w:cstheme="minorHAnsi"/>
          <w:lang w:val="en-GB"/>
        </w:rPr>
        <w:t>, creating that constant small expansion of the atom at the edge.</w:t>
      </w:r>
      <w:r w:rsidR="00756ADB" w:rsidRPr="00C56DA6">
        <w:rPr>
          <w:rFonts w:cstheme="minorHAnsi"/>
          <w:lang w:val="en-GB"/>
        </w:rPr>
        <w:t xml:space="preserve"> </w:t>
      </w:r>
      <w:r w:rsidRPr="00C56DA6">
        <w:rPr>
          <w:rFonts w:cstheme="minorHAnsi"/>
          <w:lang w:val="en-GB"/>
        </w:rPr>
        <w:t>The atoms coming closer to each other</w:t>
      </w:r>
      <w:r w:rsidR="00756ADB" w:rsidRPr="00C56DA6">
        <w:rPr>
          <w:rFonts w:cstheme="minorHAnsi"/>
          <w:lang w:val="en-GB"/>
        </w:rPr>
        <w:t>,</w:t>
      </w:r>
      <w:r w:rsidRPr="00C56DA6">
        <w:rPr>
          <w:rFonts w:cstheme="minorHAnsi"/>
          <w:lang w:val="en-GB"/>
        </w:rPr>
        <w:t xml:space="preserve"> </w:t>
      </w:r>
      <w:r w:rsidR="00781319" w:rsidRPr="00C56DA6">
        <w:rPr>
          <w:rFonts w:cstheme="minorHAnsi"/>
          <w:lang w:val="en-GB"/>
        </w:rPr>
        <w:t>bond</w:t>
      </w:r>
      <w:r w:rsidRPr="00C56DA6">
        <w:rPr>
          <w:rFonts w:cstheme="minorHAnsi"/>
          <w:lang w:val="en-GB"/>
        </w:rPr>
        <w:t xml:space="preserve"> together by exchanging bouncing electrons between their nuclei, and this is how molecules are formed, the chemical bonds. </w:t>
      </w:r>
    </w:p>
    <w:p w14:paraId="15B38183" w14:textId="69536E7F" w:rsidR="007B3F79" w:rsidRPr="00C56DA6" w:rsidRDefault="007B3F79" w:rsidP="00756ADB">
      <w:pPr>
        <w:ind w:firstLine="340"/>
        <w:rPr>
          <w:rFonts w:cstheme="minorHAnsi"/>
          <w:lang w:val="en-GB"/>
        </w:rPr>
      </w:pPr>
      <w:r w:rsidRPr="00C56DA6">
        <w:rPr>
          <w:rFonts w:cstheme="minorHAnsi"/>
          <w:lang w:val="en-GB"/>
        </w:rPr>
        <w:t>This elucidates the strong nuclear force within the atom. There is no need for an invented nuclear force within the atom</w:t>
      </w:r>
      <w:r w:rsidR="00781319" w:rsidRPr="00C56DA6">
        <w:rPr>
          <w:rFonts w:cstheme="minorHAnsi"/>
          <w:lang w:val="en-GB"/>
        </w:rPr>
        <w:t>,</w:t>
      </w:r>
      <w:r w:rsidRPr="00C56DA6">
        <w:rPr>
          <w:rFonts w:cstheme="minorHAnsi"/>
          <w:lang w:val="en-GB"/>
        </w:rPr>
        <w:t xml:space="preserve"> </w:t>
      </w:r>
      <w:proofErr w:type="gramStart"/>
      <w:r w:rsidRPr="00C56DA6">
        <w:rPr>
          <w:rFonts w:cstheme="minorHAnsi"/>
          <w:lang w:val="en-GB"/>
        </w:rPr>
        <w:t>in order to</w:t>
      </w:r>
      <w:proofErr w:type="gramEnd"/>
      <w:r w:rsidRPr="00C56DA6">
        <w:rPr>
          <w:rFonts w:cstheme="minorHAnsi"/>
          <w:lang w:val="en-GB"/>
        </w:rPr>
        <w:t xml:space="preserve"> keep the protons and neutrons together</w:t>
      </w:r>
      <w:r w:rsidR="00781319" w:rsidRPr="00C56DA6">
        <w:rPr>
          <w:rFonts w:cstheme="minorHAnsi"/>
          <w:lang w:val="en-GB"/>
        </w:rPr>
        <w:t>,</w:t>
      </w:r>
      <w:r w:rsidRPr="00C56DA6">
        <w:rPr>
          <w:rFonts w:cstheme="minorHAnsi"/>
          <w:lang w:val="en-GB"/>
        </w:rPr>
        <w:t xml:space="preserve"> and prevent the nucleus from flying apart. It is easily understood</w:t>
      </w:r>
      <w:r w:rsidR="00756ADB" w:rsidRPr="00C56DA6">
        <w:rPr>
          <w:rFonts w:cstheme="minorHAnsi"/>
          <w:lang w:val="en-GB"/>
        </w:rPr>
        <w:t>,</w:t>
      </w:r>
      <w:r w:rsidRPr="00C56DA6">
        <w:rPr>
          <w:rFonts w:cstheme="minorHAnsi"/>
          <w:lang w:val="en-GB"/>
        </w:rPr>
        <w:t xml:space="preserve"> with</w:t>
      </w:r>
      <w:r w:rsidR="00AC0596" w:rsidRPr="00C56DA6">
        <w:rPr>
          <w:rFonts w:cstheme="minorHAnsi"/>
          <w:lang w:val="en-GB"/>
        </w:rPr>
        <w:t>in</w:t>
      </w:r>
      <w:r w:rsidRPr="00C56DA6">
        <w:rPr>
          <w:rFonts w:cstheme="minorHAnsi"/>
          <w:lang w:val="en-GB"/>
        </w:rPr>
        <w:t xml:space="preserve"> </w:t>
      </w:r>
      <w:r w:rsidR="00FD4B57" w:rsidRPr="00C56DA6">
        <w:rPr>
          <w:rFonts w:cstheme="minorHAnsi"/>
          <w:lang w:val="en-GB"/>
        </w:rPr>
        <w:t>Atomic E</w:t>
      </w:r>
      <w:r w:rsidRPr="00C56DA6">
        <w:rPr>
          <w:rFonts w:cstheme="minorHAnsi"/>
          <w:lang w:val="en-GB"/>
        </w:rPr>
        <w:t xml:space="preserve">xpansion </w:t>
      </w:r>
      <w:r w:rsidR="00FD4B57" w:rsidRPr="00C56DA6">
        <w:rPr>
          <w:rFonts w:cstheme="minorHAnsi"/>
          <w:lang w:val="en-GB"/>
        </w:rPr>
        <w:t>T</w:t>
      </w:r>
      <w:r w:rsidRPr="00C56DA6">
        <w:rPr>
          <w:rFonts w:cstheme="minorHAnsi"/>
          <w:lang w:val="en-GB"/>
        </w:rPr>
        <w:t>heory</w:t>
      </w:r>
      <w:r w:rsidR="00B6119B" w:rsidRPr="00C56DA6">
        <w:rPr>
          <w:rFonts w:cstheme="minorHAnsi"/>
          <w:lang w:val="en-GB"/>
        </w:rPr>
        <w:t>,</w:t>
      </w:r>
      <w:r w:rsidRPr="00C56DA6">
        <w:rPr>
          <w:rFonts w:cstheme="minorHAnsi"/>
          <w:lang w:val="en-GB"/>
        </w:rPr>
        <w:t xml:space="preserve"> that these particles are simply pushing against each other in their expansion. </w:t>
      </w:r>
    </w:p>
    <w:p w14:paraId="12D2E81F" w14:textId="762DF6E8" w:rsidR="007B3F79" w:rsidRPr="00C56DA6" w:rsidRDefault="007B3F79" w:rsidP="003D26C7">
      <w:pPr>
        <w:ind w:firstLine="340"/>
        <w:rPr>
          <w:rFonts w:cstheme="minorHAnsi"/>
          <w:color w:val="0563C1" w:themeColor="hyperlink"/>
          <w:lang w:val="en-GB"/>
        </w:rPr>
      </w:pPr>
      <w:r w:rsidRPr="00C56DA6">
        <w:rPr>
          <w:rFonts w:cstheme="minorHAnsi"/>
          <w:lang w:val="en-GB"/>
        </w:rPr>
        <w:t xml:space="preserve">A neutron is a less stable proton, and a neutron becomes a proton by simply losing one of its electrons, while the electrons </w:t>
      </w:r>
      <w:r w:rsidR="00FD4B57" w:rsidRPr="00C56DA6">
        <w:rPr>
          <w:rFonts w:cstheme="minorHAnsi"/>
          <w:lang w:val="en-GB"/>
        </w:rPr>
        <w:t>composing</w:t>
      </w:r>
      <w:r w:rsidRPr="00C56DA6">
        <w:rPr>
          <w:rFonts w:cstheme="minorHAnsi"/>
          <w:lang w:val="en-GB"/>
        </w:rPr>
        <w:t xml:space="preserve"> it are trying to find </w:t>
      </w:r>
      <w:r w:rsidR="00FD4B57" w:rsidRPr="00C56DA6">
        <w:rPr>
          <w:rFonts w:cstheme="minorHAnsi"/>
          <w:lang w:val="en-GB"/>
        </w:rPr>
        <w:t xml:space="preserve">a </w:t>
      </w:r>
      <w:r w:rsidRPr="00C56DA6">
        <w:rPr>
          <w:rFonts w:cstheme="minorHAnsi"/>
          <w:lang w:val="en-GB"/>
        </w:rPr>
        <w:t>balance and become more stable. This describes the weak nuclear force</w:t>
      </w:r>
      <w:r w:rsidR="00C567DB" w:rsidRPr="00C56DA6">
        <w:rPr>
          <w:rFonts w:cstheme="minorHAnsi"/>
          <w:lang w:val="en-GB"/>
        </w:rPr>
        <w:t xml:space="preserve">, </w:t>
      </w:r>
      <w:r w:rsidR="00F46558" w:rsidRPr="00C56DA6">
        <w:rPr>
          <w:rFonts w:cstheme="minorHAnsi"/>
          <w:lang w:val="en-GB"/>
        </w:rPr>
        <w:t xml:space="preserve">but </w:t>
      </w:r>
      <w:r w:rsidR="00C567DB" w:rsidRPr="00C56DA6">
        <w:rPr>
          <w:rFonts w:cstheme="minorHAnsi"/>
          <w:lang w:val="en-GB"/>
        </w:rPr>
        <w:t xml:space="preserve">once again </w:t>
      </w:r>
      <w:r w:rsidR="00F46558" w:rsidRPr="00C56DA6">
        <w:rPr>
          <w:rFonts w:cstheme="minorHAnsi"/>
          <w:lang w:val="en-GB"/>
        </w:rPr>
        <w:t>no invented force was</w:t>
      </w:r>
      <w:r w:rsidR="00C567DB" w:rsidRPr="00C56DA6">
        <w:rPr>
          <w:rFonts w:cstheme="minorHAnsi"/>
          <w:lang w:val="en-GB"/>
        </w:rPr>
        <w:t xml:space="preserve"> required to explain this phenomenon</w:t>
      </w:r>
      <w:r w:rsidRPr="00C56DA6">
        <w:rPr>
          <w:rFonts w:cstheme="minorHAnsi"/>
          <w:lang w:val="en-GB"/>
        </w:rPr>
        <w:t xml:space="preserve">. All this is very well explained in </w:t>
      </w:r>
      <w:r w:rsidR="00803D40" w:rsidRPr="00C56DA6">
        <w:rPr>
          <w:rFonts w:cstheme="minorHAnsi"/>
          <w:lang w:val="en-GB"/>
        </w:rPr>
        <w:t xml:space="preserve">Mark </w:t>
      </w:r>
      <w:r w:rsidRPr="00C56DA6">
        <w:rPr>
          <w:rFonts w:cstheme="minorHAnsi"/>
          <w:lang w:val="en-GB"/>
        </w:rPr>
        <w:t>McCutcheon’s book</w:t>
      </w:r>
      <w:r w:rsidR="00B6119B" w:rsidRPr="00C56DA6">
        <w:rPr>
          <w:rFonts w:cstheme="minorHAnsi"/>
          <w:lang w:val="en-GB"/>
        </w:rPr>
        <w:t>,</w:t>
      </w:r>
      <w:r w:rsidRPr="00C56DA6">
        <w:rPr>
          <w:rFonts w:cstheme="minorHAnsi"/>
          <w:lang w:val="en-GB"/>
        </w:rPr>
        <w:t xml:space="preserve"> where all the equations are derived</w:t>
      </w:r>
      <w:r w:rsidR="00FD4B57" w:rsidRPr="00C56DA6">
        <w:rPr>
          <w:rFonts w:cstheme="minorHAnsi"/>
          <w:lang w:val="en-GB"/>
        </w:rPr>
        <w:t xml:space="preserve"> in optional maths sections</w:t>
      </w:r>
      <w:r w:rsidRPr="00C56DA6">
        <w:rPr>
          <w:rFonts w:cstheme="minorHAnsi"/>
          <w:lang w:val="en-GB"/>
        </w:rPr>
        <w:t xml:space="preserve">. All four main forces of nature can be explained in a logical manner through the expansion of matter, the other two being gravity and electromagnetism. </w:t>
      </w:r>
    </w:p>
    <w:p w14:paraId="1A772C8A" w14:textId="73350110" w:rsidR="007B3F79" w:rsidRPr="00C56DA6" w:rsidRDefault="006B03A7" w:rsidP="003D26C7">
      <w:pPr>
        <w:pStyle w:val="Heading2"/>
        <w:rPr>
          <w:lang w:val="en-GB"/>
        </w:rPr>
      </w:pPr>
      <w:bookmarkStart w:id="81" w:name="_2.4_Gravity_and"/>
      <w:bookmarkStart w:id="82" w:name="_3.4_Gravity_and"/>
      <w:bookmarkStart w:id="83" w:name="_Toc113022281"/>
      <w:bookmarkEnd w:id="81"/>
      <w:bookmarkEnd w:id="82"/>
      <w:r w:rsidRPr="00C56DA6">
        <w:rPr>
          <w:lang w:val="en-GB"/>
        </w:rPr>
        <w:lastRenderedPageBreak/>
        <w:t>3</w:t>
      </w:r>
      <w:r w:rsidR="007B3F79" w:rsidRPr="00C56DA6">
        <w:rPr>
          <w:lang w:val="en-GB"/>
        </w:rPr>
        <w:t>.4 Gravity</w:t>
      </w:r>
      <w:r w:rsidR="00A32311" w:rsidRPr="00C56DA6">
        <w:rPr>
          <w:lang w:val="en-GB"/>
        </w:rPr>
        <w:t xml:space="preserve"> and the formation of galaxies</w:t>
      </w:r>
      <w:bookmarkEnd w:id="83"/>
    </w:p>
    <w:p w14:paraId="7907AA37" w14:textId="24AEAF46" w:rsidR="000964D8" w:rsidRPr="00C56DA6" w:rsidRDefault="007B3F79" w:rsidP="000964D8">
      <w:pPr>
        <w:ind w:firstLine="340"/>
        <w:rPr>
          <w:rFonts w:cstheme="minorHAnsi"/>
          <w:lang w:val="en-GB"/>
        </w:rPr>
      </w:pPr>
      <w:r w:rsidRPr="00C56DA6">
        <w:rPr>
          <w:rFonts w:cstheme="minorHAnsi"/>
          <w:lang w:val="en-GB"/>
        </w:rPr>
        <w:t>The bouncing and expanding electrons within the atom</w:t>
      </w:r>
      <w:r w:rsidR="00756ADB" w:rsidRPr="00C56DA6">
        <w:rPr>
          <w:rFonts w:cstheme="minorHAnsi"/>
          <w:lang w:val="en-GB"/>
        </w:rPr>
        <w:t>,</w:t>
      </w:r>
      <w:r w:rsidRPr="00C56DA6">
        <w:rPr>
          <w:rFonts w:cstheme="minorHAnsi"/>
          <w:lang w:val="en-GB"/>
        </w:rPr>
        <w:t xml:space="preserve"> are responsible for the small expansion of the atom, and this expansion is gravity. </w:t>
      </w:r>
      <w:r w:rsidR="007A57D6" w:rsidRPr="00C56DA6">
        <w:rPr>
          <w:rFonts w:cstheme="minorHAnsi"/>
          <w:lang w:val="en-GB"/>
        </w:rPr>
        <w:t xml:space="preserve">As objects expand in the universe, the distance between them reduces. </w:t>
      </w:r>
      <w:r w:rsidRPr="00C56DA6">
        <w:rPr>
          <w:rFonts w:cstheme="minorHAnsi"/>
          <w:lang w:val="en-GB"/>
        </w:rPr>
        <w:t>All objects in the universe</w:t>
      </w:r>
      <w:r w:rsidR="00F50393" w:rsidRPr="00C56DA6">
        <w:rPr>
          <w:rFonts w:cstheme="minorHAnsi"/>
          <w:lang w:val="en-GB"/>
        </w:rPr>
        <w:t xml:space="preserve">, no matter the scale, </w:t>
      </w:r>
      <w:r w:rsidRPr="00C56DA6">
        <w:rPr>
          <w:rFonts w:cstheme="minorHAnsi"/>
          <w:lang w:val="en-GB"/>
        </w:rPr>
        <w:t>expand</w:t>
      </w:r>
      <w:r w:rsidR="00AE2CCE" w:rsidRPr="00C56DA6">
        <w:rPr>
          <w:rFonts w:cstheme="minorHAnsi"/>
          <w:lang w:val="en-GB"/>
        </w:rPr>
        <w:t xml:space="preserve"> at the same constant rate (</w:t>
      </w:r>
      <w:r w:rsidR="00AE2CCE" w:rsidRPr="00C56DA6">
        <w:rPr>
          <w:rFonts w:cstheme="minorHAnsi"/>
          <w:bCs/>
          <w:i/>
          <w:lang w:val="en-GB"/>
        </w:rPr>
        <w:t>X</w:t>
      </w:r>
      <w:r w:rsidR="00AE2CCE" w:rsidRPr="00C56DA6">
        <w:rPr>
          <w:rFonts w:cstheme="minorHAnsi"/>
          <w:bCs/>
          <w:i/>
          <w:vertAlign w:val="subscript"/>
          <w:lang w:val="en-GB"/>
        </w:rPr>
        <w:t>A</w:t>
      </w:r>
      <w:r w:rsidR="00AE2CCE" w:rsidRPr="00C56DA6">
        <w:rPr>
          <w:rFonts w:cstheme="minorHAnsi"/>
          <w:lang w:val="en-GB"/>
        </w:rPr>
        <w:t>) of 0.00000077 of proportional size per second square</w:t>
      </w:r>
      <w:r w:rsidR="00105016" w:rsidRPr="00C56DA6">
        <w:rPr>
          <w:rFonts w:cstheme="minorHAnsi"/>
          <w:lang w:val="en-GB"/>
        </w:rPr>
        <w:t>,</w:t>
      </w:r>
      <w:r w:rsidR="00AE2CCE" w:rsidRPr="00C56DA6">
        <w:rPr>
          <w:rFonts w:cstheme="minorHAnsi"/>
          <w:lang w:val="en-GB"/>
        </w:rPr>
        <w:t xml:space="preserve"> or 7.7 x 10</w:t>
      </w:r>
      <w:r w:rsidR="00AE2CCE" w:rsidRPr="00C56DA6">
        <w:rPr>
          <w:rFonts w:cstheme="minorHAnsi"/>
          <w:vertAlign w:val="superscript"/>
          <w:lang w:val="en-GB"/>
        </w:rPr>
        <w:t xml:space="preserve">-7 </w:t>
      </w:r>
      <w:r w:rsidR="00AE2CCE" w:rsidRPr="00C56DA6">
        <w:rPr>
          <w:rFonts w:cstheme="minorHAnsi"/>
          <w:lang w:val="en-GB"/>
        </w:rPr>
        <w:t>/s</w:t>
      </w:r>
      <w:r w:rsidR="00AE2CCE" w:rsidRPr="00C56DA6">
        <w:rPr>
          <w:rFonts w:cstheme="minorHAnsi"/>
          <w:vertAlign w:val="superscript"/>
          <w:lang w:val="en-GB"/>
        </w:rPr>
        <w:t>2</w:t>
      </w:r>
      <w:r w:rsidR="00A32311" w:rsidRPr="00C56DA6">
        <w:rPr>
          <w:rFonts w:cstheme="minorHAnsi"/>
          <w:lang w:val="en-GB"/>
        </w:rPr>
        <w:t>.</w:t>
      </w:r>
      <w:r w:rsidRPr="00C56DA6">
        <w:rPr>
          <w:rFonts w:cstheme="minorHAnsi"/>
          <w:lang w:val="en-GB"/>
        </w:rPr>
        <w:t xml:space="preserve"> </w:t>
      </w:r>
      <w:r w:rsidR="00AE2CCE" w:rsidRPr="00C56DA6">
        <w:rPr>
          <w:rFonts w:cstheme="minorHAnsi"/>
          <w:lang w:val="en-GB"/>
        </w:rPr>
        <w:t>A</w:t>
      </w:r>
      <w:r w:rsidRPr="00C56DA6">
        <w:rPr>
          <w:rFonts w:cstheme="minorHAnsi"/>
          <w:lang w:val="en-GB"/>
        </w:rPr>
        <w:t>s per Mark’s mathematical equation</w:t>
      </w:r>
      <w:r w:rsidR="000568BA" w:rsidRPr="00C56DA6">
        <w:rPr>
          <w:rFonts w:cstheme="minorHAnsi"/>
          <w:lang w:val="en-GB"/>
        </w:rPr>
        <w:t>s</w:t>
      </w:r>
      <w:r w:rsidRPr="00C56DA6">
        <w:rPr>
          <w:rFonts w:cstheme="minorHAnsi"/>
          <w:lang w:val="en-GB"/>
        </w:rPr>
        <w:t xml:space="preserve">, </w:t>
      </w:r>
      <w:r w:rsidR="00AE2CCE" w:rsidRPr="00C56DA6">
        <w:rPr>
          <w:rFonts w:cstheme="minorHAnsi"/>
          <w:lang w:val="en-GB"/>
        </w:rPr>
        <w:t>everything</w:t>
      </w:r>
      <w:r w:rsidRPr="00C56DA6">
        <w:rPr>
          <w:rFonts w:cstheme="minorHAnsi"/>
          <w:lang w:val="en-GB"/>
        </w:rPr>
        <w:t xml:space="preserve"> </w:t>
      </w:r>
      <w:r w:rsidR="00B6119B" w:rsidRPr="00C56DA6">
        <w:rPr>
          <w:rFonts w:cstheme="minorHAnsi"/>
          <w:lang w:val="en-GB"/>
        </w:rPr>
        <w:t xml:space="preserve">in the universe </w:t>
      </w:r>
      <w:r w:rsidRPr="00C56DA6">
        <w:rPr>
          <w:rFonts w:cstheme="minorHAnsi"/>
          <w:lang w:val="en-GB"/>
        </w:rPr>
        <w:t>double</w:t>
      </w:r>
      <w:r w:rsidR="00AE2CCE" w:rsidRPr="00C56DA6">
        <w:rPr>
          <w:rFonts w:cstheme="minorHAnsi"/>
          <w:lang w:val="en-GB"/>
        </w:rPr>
        <w:t>s</w:t>
      </w:r>
      <w:r w:rsidRPr="00C56DA6">
        <w:rPr>
          <w:rFonts w:cstheme="minorHAnsi"/>
          <w:lang w:val="en-GB"/>
        </w:rPr>
        <w:t xml:space="preserve"> in size every 19 minutes</w:t>
      </w:r>
      <w:r w:rsidR="005D67F9" w:rsidRPr="00C56DA6">
        <w:rPr>
          <w:rFonts w:cstheme="minorHAnsi"/>
          <w:lang w:val="en-GB"/>
        </w:rPr>
        <w:t xml:space="preserve">. </w:t>
      </w:r>
    </w:p>
    <w:p w14:paraId="1FA27018" w14:textId="2A04E463" w:rsidR="000964D8" w:rsidRPr="00C56DA6" w:rsidRDefault="000964D8" w:rsidP="000964D8">
      <w:pPr>
        <w:ind w:firstLine="340"/>
        <w:rPr>
          <w:rFonts w:cstheme="minorHAnsi"/>
          <w:lang w:val="en-GB"/>
        </w:rPr>
      </w:pPr>
      <w:r w:rsidRPr="00C56DA6">
        <w:rPr>
          <w:rFonts w:cstheme="minorHAnsi"/>
          <w:lang w:val="en-GB"/>
        </w:rPr>
        <w:t xml:space="preserve">This might seem alarming and unconceivable, despite the incredible vastness of the universe. However, this expansion happens </w:t>
      </w:r>
      <w:r w:rsidR="008952D3" w:rsidRPr="00C56DA6">
        <w:rPr>
          <w:rFonts w:cstheme="minorHAnsi"/>
          <w:lang w:val="en-GB"/>
        </w:rPr>
        <w:t>behind the scenes</w:t>
      </w:r>
      <w:r w:rsidRPr="00C56DA6">
        <w:rPr>
          <w:rFonts w:cstheme="minorHAnsi"/>
          <w:lang w:val="en-GB"/>
        </w:rPr>
        <w:t xml:space="preserve">, meaning that it remains unseen </w:t>
      </w:r>
      <w:r w:rsidR="000568BA" w:rsidRPr="00C56DA6">
        <w:rPr>
          <w:rFonts w:cstheme="minorHAnsi"/>
          <w:lang w:val="en-GB"/>
        </w:rPr>
        <w:t>by</w:t>
      </w:r>
      <w:r w:rsidRPr="00C56DA6">
        <w:rPr>
          <w:rFonts w:cstheme="minorHAnsi"/>
          <w:lang w:val="en-GB"/>
        </w:rPr>
        <w:t xml:space="preserve"> us, because we are expanding as well. </w:t>
      </w:r>
      <w:proofErr w:type="gramStart"/>
      <w:r w:rsidRPr="00C56DA6">
        <w:rPr>
          <w:rFonts w:cstheme="minorHAnsi"/>
          <w:lang w:val="en-GB"/>
        </w:rPr>
        <w:t>As a consequence</w:t>
      </w:r>
      <w:proofErr w:type="gramEnd"/>
      <w:r w:rsidRPr="00C56DA6">
        <w:rPr>
          <w:rFonts w:cstheme="minorHAnsi"/>
          <w:lang w:val="en-GB"/>
        </w:rPr>
        <w:t xml:space="preserve">, expansion is not part of our resulting physical reality. All we see are shrinking distances between objects which </w:t>
      </w:r>
      <w:r w:rsidR="00FB1099" w:rsidRPr="00C56DA6">
        <w:rPr>
          <w:rFonts w:cstheme="minorHAnsi"/>
          <w:lang w:val="en-GB"/>
        </w:rPr>
        <w:t>appear</w:t>
      </w:r>
      <w:r w:rsidRPr="00C56DA6">
        <w:rPr>
          <w:rFonts w:cstheme="minorHAnsi"/>
          <w:lang w:val="en-GB"/>
        </w:rPr>
        <w:t xml:space="preserve"> to remain the same size.</w:t>
      </w:r>
    </w:p>
    <w:p w14:paraId="52CF0A3F" w14:textId="46B86380" w:rsidR="000568BA" w:rsidRPr="00C56DA6" w:rsidRDefault="000568BA" w:rsidP="000568BA">
      <w:pPr>
        <w:ind w:firstLine="340"/>
        <w:rPr>
          <w:rFonts w:cstheme="minorHAnsi"/>
          <w:lang w:val="en-GB"/>
        </w:rPr>
      </w:pPr>
      <w:r w:rsidRPr="00C56DA6">
        <w:rPr>
          <w:rFonts w:cstheme="minorHAnsi"/>
          <w:lang w:val="en-GB"/>
        </w:rPr>
        <w:t xml:space="preserve">The expansion of Earth underneath our feet, </w:t>
      </w:r>
      <w:r w:rsidR="008952D3" w:rsidRPr="00C56DA6">
        <w:rPr>
          <w:rFonts w:cstheme="minorHAnsi"/>
          <w:lang w:val="en-GB"/>
        </w:rPr>
        <w:t>behind the scenes</w:t>
      </w:r>
      <w:r w:rsidRPr="00C56DA6">
        <w:rPr>
          <w:rFonts w:cstheme="minorHAnsi"/>
          <w:lang w:val="en-GB"/>
        </w:rPr>
        <w:t>, is what keeps us on the ground. Distance shrinks between objects because objects expand, not because there is a mysterious attracting force acting at a distance</w:t>
      </w:r>
      <w:r w:rsidR="0064535F" w:rsidRPr="00C56DA6">
        <w:rPr>
          <w:rFonts w:cstheme="minorHAnsi"/>
          <w:lang w:val="en-GB"/>
        </w:rPr>
        <w:t>, which would be emanating from matter,</w:t>
      </w:r>
      <w:r w:rsidRPr="00C56DA6">
        <w:rPr>
          <w:rFonts w:cstheme="minorHAnsi"/>
          <w:lang w:val="en-GB"/>
        </w:rPr>
        <w:t xml:space="preserve"> as in Newton’s Law of Universal Gravitation. Or because objects distort the fabric of spacetime like a rubber sheet, making smaller passing objects to follow the curves made by larger ones on that sheet, as in Einstein’s Theory of General Relativity. </w:t>
      </w:r>
    </w:p>
    <w:p w14:paraId="457FCAF5" w14:textId="1A9EDAD1" w:rsidR="0064535F" w:rsidRPr="00C56DA6" w:rsidRDefault="005D67F9" w:rsidP="000964D8">
      <w:pPr>
        <w:ind w:firstLine="340"/>
        <w:rPr>
          <w:rFonts w:cstheme="minorHAnsi"/>
          <w:lang w:val="en-GB"/>
        </w:rPr>
      </w:pPr>
      <w:r w:rsidRPr="00C56DA6">
        <w:rPr>
          <w:rFonts w:cstheme="minorHAnsi"/>
          <w:lang w:val="en-GB"/>
        </w:rPr>
        <w:t>I believe the galaxies and the universe also double in size every 19 minutes</w:t>
      </w:r>
      <w:r w:rsidR="0096325E" w:rsidRPr="00C56DA6">
        <w:rPr>
          <w:rFonts w:cstheme="minorHAnsi"/>
          <w:lang w:val="en-GB"/>
        </w:rPr>
        <w:t>,</w:t>
      </w:r>
      <w:r w:rsidRPr="00C56DA6">
        <w:rPr>
          <w:rFonts w:cstheme="minorHAnsi"/>
          <w:lang w:val="en-GB"/>
        </w:rPr>
        <w:t xml:space="preserve"> </w:t>
      </w:r>
      <w:r w:rsidR="0096325E" w:rsidRPr="00C56DA6">
        <w:rPr>
          <w:rFonts w:cstheme="minorHAnsi"/>
          <w:lang w:val="en-GB"/>
        </w:rPr>
        <w:t xml:space="preserve">but </w:t>
      </w:r>
      <w:r w:rsidRPr="00C56DA6">
        <w:rPr>
          <w:rFonts w:cstheme="minorHAnsi"/>
          <w:lang w:val="en-GB"/>
        </w:rPr>
        <w:t xml:space="preserve">Mark McCutcheon does not believe so. From the way he describes the formation and the workings of galaxies, he feels galaxies are not expanding. </w:t>
      </w:r>
      <w:proofErr w:type="gramStart"/>
      <w:r w:rsidRPr="00C56DA6">
        <w:rPr>
          <w:rFonts w:cstheme="minorHAnsi"/>
          <w:lang w:val="en-GB"/>
        </w:rPr>
        <w:t>As a consequence</w:t>
      </w:r>
      <w:proofErr w:type="gramEnd"/>
      <w:r w:rsidRPr="00C56DA6">
        <w:rPr>
          <w:rFonts w:cstheme="minorHAnsi"/>
          <w:lang w:val="en-GB"/>
        </w:rPr>
        <w:t>, neither is the universe.</w:t>
      </w:r>
      <w:r w:rsidR="000964D8" w:rsidRPr="00C56DA6">
        <w:rPr>
          <w:rFonts w:cstheme="minorHAnsi"/>
          <w:lang w:val="en-GB"/>
        </w:rPr>
        <w:t xml:space="preserve"> </w:t>
      </w:r>
    </w:p>
    <w:p w14:paraId="2C094798" w14:textId="4EB575BF" w:rsidR="000964D8" w:rsidRPr="00C56DA6" w:rsidRDefault="000964D8" w:rsidP="000964D8">
      <w:pPr>
        <w:ind w:firstLine="340"/>
        <w:rPr>
          <w:rFonts w:cstheme="minorHAnsi"/>
          <w:lang w:val="en-GB"/>
        </w:rPr>
      </w:pPr>
      <w:r w:rsidRPr="00C56DA6">
        <w:rPr>
          <w:rFonts w:cstheme="minorHAnsi"/>
          <w:lang w:val="en-GB"/>
        </w:rPr>
        <w:t>He says</w:t>
      </w:r>
      <w:r w:rsidR="004363AD" w:rsidRPr="00C56DA6">
        <w:rPr>
          <w:rFonts w:cstheme="minorHAnsi"/>
          <w:lang w:val="en-GB"/>
        </w:rPr>
        <w:t>,</w:t>
      </w:r>
      <w:r w:rsidRPr="00C56DA6">
        <w:rPr>
          <w:rFonts w:cstheme="minorHAnsi"/>
          <w:lang w:val="en-GB"/>
        </w:rPr>
        <w:t xml:space="preserve"> as </w:t>
      </w:r>
      <w:r w:rsidR="005D67F9" w:rsidRPr="00C56DA6">
        <w:rPr>
          <w:rFonts w:cstheme="minorHAnsi"/>
          <w:lang w:val="en-GB"/>
        </w:rPr>
        <w:t xml:space="preserve">everything expands within a galaxy, distances </w:t>
      </w:r>
      <w:proofErr w:type="gramStart"/>
      <w:r w:rsidR="005D67F9" w:rsidRPr="00C56DA6">
        <w:rPr>
          <w:rFonts w:cstheme="minorHAnsi"/>
          <w:lang w:val="en-GB"/>
        </w:rPr>
        <w:t>shrink</w:t>
      </w:r>
      <w:proofErr w:type="gramEnd"/>
      <w:r w:rsidR="0064535F" w:rsidRPr="00C56DA6">
        <w:rPr>
          <w:rFonts w:cstheme="minorHAnsi"/>
          <w:lang w:val="en-GB"/>
        </w:rPr>
        <w:t xml:space="preserve"> and the galaxy reduces in size. This causes all the solar systems to</w:t>
      </w:r>
      <w:r w:rsidR="005D67F9" w:rsidRPr="00C56DA6">
        <w:rPr>
          <w:rFonts w:cstheme="minorHAnsi"/>
          <w:lang w:val="en-GB"/>
        </w:rPr>
        <w:t xml:space="preserve"> move towards the centre</w:t>
      </w:r>
      <w:r w:rsidR="0064535F" w:rsidRPr="00C56DA6">
        <w:rPr>
          <w:rFonts w:cstheme="minorHAnsi"/>
          <w:lang w:val="en-GB"/>
        </w:rPr>
        <w:t>,</w:t>
      </w:r>
      <w:r w:rsidR="005D67F9" w:rsidRPr="00C56DA6">
        <w:rPr>
          <w:rFonts w:cstheme="minorHAnsi"/>
          <w:lang w:val="en-GB"/>
        </w:rPr>
        <w:t xml:space="preserve"> like water </w:t>
      </w:r>
      <w:r w:rsidRPr="00C56DA6">
        <w:rPr>
          <w:rFonts w:cstheme="minorHAnsi"/>
          <w:lang w:val="en-GB"/>
        </w:rPr>
        <w:t xml:space="preserve">draining down </w:t>
      </w:r>
      <w:r w:rsidR="0064535F" w:rsidRPr="00C56DA6">
        <w:rPr>
          <w:rFonts w:cstheme="minorHAnsi"/>
          <w:lang w:val="en-GB"/>
        </w:rPr>
        <w:t>a</w:t>
      </w:r>
      <w:r w:rsidRPr="00C56DA6">
        <w:rPr>
          <w:rFonts w:cstheme="minorHAnsi"/>
          <w:lang w:val="en-GB"/>
        </w:rPr>
        <w:t xml:space="preserve"> hole </w:t>
      </w:r>
      <w:r w:rsidR="005D67F9" w:rsidRPr="00C56DA6">
        <w:rPr>
          <w:rFonts w:cstheme="minorHAnsi"/>
          <w:lang w:val="en-GB"/>
        </w:rPr>
        <w:t>in a sink</w:t>
      </w:r>
      <w:r w:rsidR="0064535F" w:rsidRPr="00C56DA6">
        <w:rPr>
          <w:rFonts w:cstheme="minorHAnsi"/>
          <w:lang w:val="en-GB"/>
        </w:rPr>
        <w:t>,</w:t>
      </w:r>
      <w:r w:rsidR="005D67F9" w:rsidRPr="00C56DA6">
        <w:rPr>
          <w:rFonts w:cstheme="minorHAnsi"/>
          <w:lang w:val="en-GB"/>
        </w:rPr>
        <w:t xml:space="preserve"> </w:t>
      </w:r>
      <w:r w:rsidR="0064535F" w:rsidRPr="00C56DA6">
        <w:rPr>
          <w:rFonts w:cstheme="minorHAnsi"/>
          <w:lang w:val="en-GB"/>
        </w:rPr>
        <w:t xml:space="preserve">explaining their spiralling arms formation as they move down the centre. </w:t>
      </w:r>
      <w:r w:rsidR="005D67F9" w:rsidRPr="00C56DA6">
        <w:rPr>
          <w:rFonts w:cstheme="minorHAnsi"/>
          <w:lang w:val="en-GB"/>
        </w:rPr>
        <w:t>All the while</w:t>
      </w:r>
      <w:r w:rsidR="007625D0" w:rsidRPr="00C56DA6">
        <w:rPr>
          <w:rFonts w:cstheme="minorHAnsi"/>
          <w:lang w:val="en-GB"/>
        </w:rPr>
        <w:t>,</w:t>
      </w:r>
      <w:r w:rsidR="005D67F9" w:rsidRPr="00C56DA6">
        <w:rPr>
          <w:rFonts w:cstheme="minorHAnsi"/>
          <w:lang w:val="en-GB"/>
        </w:rPr>
        <w:t xml:space="preserve"> new solar systems are always being created at the edge of the galax</w:t>
      </w:r>
      <w:r w:rsidR="00FB1099" w:rsidRPr="00C56DA6">
        <w:rPr>
          <w:rFonts w:cstheme="minorHAnsi"/>
          <w:lang w:val="en-GB"/>
        </w:rPr>
        <w:t>ies</w:t>
      </w:r>
      <w:r w:rsidR="005D67F9" w:rsidRPr="00C56DA6">
        <w:rPr>
          <w:rFonts w:cstheme="minorHAnsi"/>
          <w:lang w:val="en-GB"/>
        </w:rPr>
        <w:t xml:space="preserve">, so </w:t>
      </w:r>
      <w:r w:rsidRPr="00C56DA6">
        <w:rPr>
          <w:rFonts w:cstheme="minorHAnsi"/>
          <w:lang w:val="en-GB"/>
        </w:rPr>
        <w:t>galaxies</w:t>
      </w:r>
      <w:r w:rsidR="005D67F9" w:rsidRPr="00C56DA6">
        <w:rPr>
          <w:rFonts w:cstheme="minorHAnsi"/>
          <w:lang w:val="en-GB"/>
        </w:rPr>
        <w:t xml:space="preserve"> remain </w:t>
      </w:r>
      <w:proofErr w:type="gramStart"/>
      <w:r w:rsidR="005D67F9" w:rsidRPr="00C56DA6">
        <w:rPr>
          <w:rFonts w:cstheme="minorHAnsi"/>
          <w:lang w:val="en-GB"/>
        </w:rPr>
        <w:t>more or less the</w:t>
      </w:r>
      <w:proofErr w:type="gramEnd"/>
      <w:r w:rsidR="005D67F9" w:rsidRPr="00C56DA6">
        <w:rPr>
          <w:rFonts w:cstheme="minorHAnsi"/>
          <w:lang w:val="en-GB"/>
        </w:rPr>
        <w:t xml:space="preserve"> same size. </w:t>
      </w:r>
      <w:r w:rsidRPr="00C56DA6">
        <w:rPr>
          <w:rFonts w:cstheme="minorHAnsi"/>
          <w:lang w:val="en-GB"/>
        </w:rPr>
        <w:t xml:space="preserve">It has been confirmed that new solar systems appear at </w:t>
      </w:r>
      <w:r w:rsidRPr="00C56DA6">
        <w:rPr>
          <w:rFonts w:cstheme="minorHAnsi"/>
          <w:lang w:val="en-GB"/>
        </w:rPr>
        <w:lastRenderedPageBreak/>
        <w:t xml:space="preserve">the edge of galaxies. </w:t>
      </w:r>
      <w:r w:rsidR="00FB1099" w:rsidRPr="00C56DA6">
        <w:rPr>
          <w:rFonts w:cstheme="minorHAnsi"/>
          <w:lang w:val="en-GB"/>
        </w:rPr>
        <w:t xml:space="preserve">And the clusters of galaxies, as can be observed in the night sky, are </w:t>
      </w:r>
      <w:proofErr w:type="gramStart"/>
      <w:r w:rsidR="00FB1099" w:rsidRPr="00C56DA6">
        <w:rPr>
          <w:rFonts w:cstheme="minorHAnsi"/>
          <w:lang w:val="en-GB"/>
        </w:rPr>
        <w:t>more or less static</w:t>
      </w:r>
      <w:proofErr w:type="gramEnd"/>
      <w:r w:rsidR="00FB1099" w:rsidRPr="00C56DA6">
        <w:rPr>
          <w:rFonts w:cstheme="minorHAnsi"/>
          <w:lang w:val="en-GB"/>
        </w:rPr>
        <w:t>, they are not moving away from us at an alarming rate.</w:t>
      </w:r>
    </w:p>
    <w:p w14:paraId="1432A1DC" w14:textId="77777777" w:rsidR="0073110E" w:rsidRPr="00C56DA6" w:rsidRDefault="005D67F9" w:rsidP="000964D8">
      <w:pPr>
        <w:ind w:firstLine="340"/>
        <w:rPr>
          <w:rFonts w:cstheme="minorHAnsi"/>
          <w:lang w:val="en-GB"/>
        </w:rPr>
      </w:pPr>
      <w:r w:rsidRPr="00C56DA6">
        <w:rPr>
          <w:rFonts w:cstheme="minorHAnsi"/>
          <w:lang w:val="en-GB"/>
        </w:rPr>
        <w:t xml:space="preserve">However, I have another way to explain </w:t>
      </w:r>
      <w:r w:rsidR="000964D8" w:rsidRPr="00C56DA6">
        <w:rPr>
          <w:rFonts w:cstheme="minorHAnsi"/>
          <w:lang w:val="en-GB"/>
        </w:rPr>
        <w:t xml:space="preserve">the spiralling arms </w:t>
      </w:r>
      <w:r w:rsidR="0064535F" w:rsidRPr="00C56DA6">
        <w:rPr>
          <w:rFonts w:cstheme="minorHAnsi"/>
          <w:lang w:val="en-GB"/>
        </w:rPr>
        <w:t xml:space="preserve">formation </w:t>
      </w:r>
      <w:r w:rsidRPr="00C56DA6">
        <w:rPr>
          <w:rFonts w:cstheme="minorHAnsi"/>
          <w:lang w:val="en-GB"/>
        </w:rPr>
        <w:t>within a galaxy</w:t>
      </w:r>
      <w:r w:rsidR="000964D8" w:rsidRPr="00C56DA6">
        <w:rPr>
          <w:rFonts w:cstheme="minorHAnsi"/>
          <w:lang w:val="en-GB"/>
        </w:rPr>
        <w:t>, which does not involve the analogy of draining water down a hole</w:t>
      </w:r>
      <w:r w:rsidRPr="00C56DA6">
        <w:rPr>
          <w:rFonts w:cstheme="minorHAnsi"/>
          <w:lang w:val="en-GB"/>
        </w:rPr>
        <w:t xml:space="preserve">. </w:t>
      </w:r>
      <w:r w:rsidR="005A3317" w:rsidRPr="00C56DA6">
        <w:rPr>
          <w:rFonts w:cstheme="minorHAnsi"/>
          <w:lang w:val="en-GB"/>
        </w:rPr>
        <w:t>It just shows how easily we can all find different ways to explain the same phenomena in physics</w:t>
      </w:r>
      <w:r w:rsidR="007625D0" w:rsidRPr="00C56DA6">
        <w:rPr>
          <w:rFonts w:cstheme="minorHAnsi"/>
          <w:lang w:val="en-GB"/>
        </w:rPr>
        <w:t xml:space="preserve">, justifying the several different models we now </w:t>
      </w:r>
      <w:proofErr w:type="gramStart"/>
      <w:r w:rsidR="007625D0" w:rsidRPr="00C56DA6">
        <w:rPr>
          <w:rFonts w:cstheme="minorHAnsi"/>
          <w:lang w:val="en-GB"/>
        </w:rPr>
        <w:t>have to</w:t>
      </w:r>
      <w:proofErr w:type="gramEnd"/>
      <w:r w:rsidR="007625D0" w:rsidRPr="00C56DA6">
        <w:rPr>
          <w:rFonts w:cstheme="minorHAnsi"/>
          <w:lang w:val="en-GB"/>
        </w:rPr>
        <w:t xml:space="preserve"> explain the universe we live in</w:t>
      </w:r>
      <w:r w:rsidR="005A3317" w:rsidRPr="00C56DA6">
        <w:rPr>
          <w:rFonts w:cstheme="minorHAnsi"/>
          <w:lang w:val="en-GB"/>
        </w:rPr>
        <w:t xml:space="preserve">. </w:t>
      </w:r>
    </w:p>
    <w:p w14:paraId="21DFF8D5" w14:textId="39D274E9" w:rsidR="004363AD" w:rsidRPr="00C56DA6" w:rsidRDefault="005A3317" w:rsidP="000964D8">
      <w:pPr>
        <w:ind w:firstLine="340"/>
        <w:rPr>
          <w:rFonts w:cstheme="minorHAnsi"/>
          <w:lang w:val="en-GB"/>
        </w:rPr>
      </w:pPr>
      <w:proofErr w:type="gramStart"/>
      <w:r w:rsidRPr="00C56DA6">
        <w:rPr>
          <w:rFonts w:cstheme="minorHAnsi"/>
          <w:lang w:val="en-GB"/>
        </w:rPr>
        <w:t xml:space="preserve">The </w:t>
      </w:r>
      <w:r w:rsidR="005D67F9" w:rsidRPr="00C56DA6">
        <w:rPr>
          <w:rFonts w:cstheme="minorHAnsi"/>
          <w:lang w:val="en-GB"/>
        </w:rPr>
        <w:t xml:space="preserve">spiralling arms </w:t>
      </w:r>
      <w:r w:rsidR="0064535F" w:rsidRPr="00C56DA6">
        <w:rPr>
          <w:rFonts w:cstheme="minorHAnsi"/>
          <w:lang w:val="en-GB"/>
        </w:rPr>
        <w:t>formation</w:t>
      </w:r>
      <w:r w:rsidR="004363AD" w:rsidRPr="00C56DA6">
        <w:rPr>
          <w:rFonts w:cstheme="minorHAnsi"/>
          <w:lang w:val="en-GB"/>
        </w:rPr>
        <w:t xml:space="preserve"> </w:t>
      </w:r>
      <w:r w:rsidR="005D67F9" w:rsidRPr="00C56DA6">
        <w:rPr>
          <w:rFonts w:cstheme="minorHAnsi"/>
          <w:lang w:val="en-GB"/>
        </w:rPr>
        <w:t>of solar systems</w:t>
      </w:r>
      <w:r w:rsidR="004363AD" w:rsidRPr="00C56DA6">
        <w:rPr>
          <w:rFonts w:cstheme="minorHAnsi"/>
          <w:lang w:val="en-GB"/>
        </w:rPr>
        <w:t>,</w:t>
      </w:r>
      <w:proofErr w:type="gramEnd"/>
      <w:r w:rsidR="005D67F9" w:rsidRPr="00C56DA6">
        <w:rPr>
          <w:rFonts w:cstheme="minorHAnsi"/>
          <w:lang w:val="en-GB"/>
        </w:rPr>
        <w:t xml:space="preserve"> are not due to them moving towards the centre</w:t>
      </w:r>
      <w:r w:rsidR="007625D0" w:rsidRPr="00C56DA6">
        <w:rPr>
          <w:rFonts w:cstheme="minorHAnsi"/>
          <w:lang w:val="en-GB"/>
        </w:rPr>
        <w:t xml:space="preserve"> as all distances shrink</w:t>
      </w:r>
      <w:r w:rsidR="004363AD" w:rsidRPr="00C56DA6">
        <w:rPr>
          <w:rFonts w:cstheme="minorHAnsi"/>
          <w:lang w:val="en-GB"/>
        </w:rPr>
        <w:t>,</w:t>
      </w:r>
      <w:r w:rsidR="005D67F9" w:rsidRPr="00C56DA6">
        <w:rPr>
          <w:rFonts w:cstheme="minorHAnsi"/>
          <w:lang w:val="en-GB"/>
        </w:rPr>
        <w:t xml:space="preserve"> like </w:t>
      </w:r>
      <w:r w:rsidR="00993CF4" w:rsidRPr="00C56DA6">
        <w:rPr>
          <w:rFonts w:cstheme="minorHAnsi"/>
          <w:lang w:val="en-GB"/>
        </w:rPr>
        <w:t xml:space="preserve">draining </w:t>
      </w:r>
      <w:r w:rsidR="005D67F9" w:rsidRPr="00C56DA6">
        <w:rPr>
          <w:rFonts w:cstheme="minorHAnsi"/>
          <w:lang w:val="en-GB"/>
        </w:rPr>
        <w:t>water in a sink</w:t>
      </w:r>
      <w:r w:rsidR="000964D8" w:rsidRPr="00C56DA6">
        <w:rPr>
          <w:rFonts w:cstheme="minorHAnsi"/>
          <w:lang w:val="en-GB"/>
        </w:rPr>
        <w:t>.</w:t>
      </w:r>
      <w:r w:rsidR="005D67F9" w:rsidRPr="00C56DA6">
        <w:rPr>
          <w:rFonts w:cstheme="minorHAnsi"/>
          <w:lang w:val="en-GB"/>
        </w:rPr>
        <w:t xml:space="preserve"> </w:t>
      </w:r>
      <w:r w:rsidR="000964D8" w:rsidRPr="00C56DA6">
        <w:rPr>
          <w:rFonts w:cstheme="minorHAnsi"/>
          <w:lang w:val="en-GB"/>
        </w:rPr>
        <w:t>I</w:t>
      </w:r>
      <w:r w:rsidR="005D67F9" w:rsidRPr="00C56DA6">
        <w:rPr>
          <w:rFonts w:cstheme="minorHAnsi"/>
          <w:lang w:val="en-GB"/>
        </w:rPr>
        <w:t>nstead</w:t>
      </w:r>
      <w:r w:rsidR="009B5317" w:rsidRPr="00C56DA6">
        <w:rPr>
          <w:rFonts w:cstheme="minorHAnsi"/>
          <w:lang w:val="en-GB"/>
        </w:rPr>
        <w:t>,</w:t>
      </w:r>
      <w:r w:rsidR="005D67F9" w:rsidRPr="00C56DA6">
        <w:rPr>
          <w:rFonts w:cstheme="minorHAnsi"/>
          <w:lang w:val="en-GB"/>
        </w:rPr>
        <w:t xml:space="preserve"> I feel solar systems and their arms are simply orbiting around the </w:t>
      </w:r>
      <w:r w:rsidR="0085645E" w:rsidRPr="00C56DA6">
        <w:rPr>
          <w:rFonts w:cstheme="minorHAnsi"/>
          <w:lang w:val="en-GB"/>
        </w:rPr>
        <w:t>centre</w:t>
      </w:r>
      <w:r w:rsidR="005D67F9" w:rsidRPr="00C56DA6">
        <w:rPr>
          <w:rFonts w:cstheme="minorHAnsi"/>
          <w:lang w:val="en-GB"/>
        </w:rPr>
        <w:t xml:space="preserve"> of the galax</w:t>
      </w:r>
      <w:r w:rsidR="0085645E" w:rsidRPr="00C56DA6">
        <w:rPr>
          <w:rFonts w:cstheme="minorHAnsi"/>
          <w:lang w:val="en-GB"/>
        </w:rPr>
        <w:t>y</w:t>
      </w:r>
      <w:r w:rsidR="004363AD" w:rsidRPr="00C56DA6">
        <w:rPr>
          <w:rFonts w:cstheme="minorHAnsi"/>
          <w:lang w:val="en-GB"/>
        </w:rPr>
        <w:t xml:space="preserve">, </w:t>
      </w:r>
      <w:r w:rsidR="0064535F" w:rsidRPr="00C56DA6">
        <w:rPr>
          <w:rFonts w:cstheme="minorHAnsi"/>
          <w:lang w:val="en-GB"/>
        </w:rPr>
        <w:t xml:space="preserve">and </w:t>
      </w:r>
      <w:r w:rsidR="004363AD" w:rsidRPr="00C56DA6">
        <w:rPr>
          <w:rFonts w:cstheme="minorHAnsi"/>
          <w:lang w:val="en-GB"/>
        </w:rPr>
        <w:t xml:space="preserve">if anything, </w:t>
      </w:r>
      <w:r w:rsidR="008952D3" w:rsidRPr="00C56DA6">
        <w:rPr>
          <w:rFonts w:cstheme="minorHAnsi"/>
          <w:lang w:val="en-GB"/>
        </w:rPr>
        <w:t>behind the scenes</w:t>
      </w:r>
      <w:r w:rsidR="004363AD" w:rsidRPr="00C56DA6">
        <w:rPr>
          <w:rFonts w:cstheme="minorHAnsi"/>
          <w:lang w:val="en-GB"/>
        </w:rPr>
        <w:t xml:space="preserve">, solar systems are </w:t>
      </w:r>
      <w:proofErr w:type="gramStart"/>
      <w:r w:rsidR="004363AD" w:rsidRPr="00C56DA6">
        <w:rPr>
          <w:rFonts w:cstheme="minorHAnsi"/>
          <w:lang w:val="en-GB"/>
        </w:rPr>
        <w:t>actually moving</w:t>
      </w:r>
      <w:proofErr w:type="gramEnd"/>
      <w:r w:rsidR="004363AD" w:rsidRPr="00C56DA6">
        <w:rPr>
          <w:rFonts w:cstheme="minorHAnsi"/>
          <w:lang w:val="en-GB"/>
        </w:rPr>
        <w:t xml:space="preserve"> away from the centre in enlarging orbits</w:t>
      </w:r>
      <w:r w:rsidR="005D67F9" w:rsidRPr="00C56DA6">
        <w:rPr>
          <w:rFonts w:cstheme="minorHAnsi"/>
          <w:lang w:val="en-GB"/>
        </w:rPr>
        <w:t xml:space="preserve">. </w:t>
      </w:r>
    </w:p>
    <w:p w14:paraId="3AB0A377" w14:textId="31164905" w:rsidR="009E17B9" w:rsidRPr="00C56DA6" w:rsidRDefault="005D67F9" w:rsidP="000964D8">
      <w:pPr>
        <w:ind w:firstLine="340"/>
        <w:rPr>
          <w:rFonts w:cstheme="minorHAnsi"/>
          <w:lang w:val="en-GB"/>
        </w:rPr>
      </w:pPr>
      <w:r w:rsidRPr="00C56DA6">
        <w:rPr>
          <w:rFonts w:cstheme="minorHAnsi"/>
          <w:lang w:val="en-GB"/>
        </w:rPr>
        <w:t xml:space="preserve">The </w:t>
      </w:r>
      <w:r w:rsidR="004363AD" w:rsidRPr="00C56DA6">
        <w:rPr>
          <w:rFonts w:cstheme="minorHAnsi"/>
          <w:lang w:val="en-GB"/>
        </w:rPr>
        <w:t xml:space="preserve">spiralling </w:t>
      </w:r>
      <w:r w:rsidRPr="00C56DA6">
        <w:rPr>
          <w:rFonts w:cstheme="minorHAnsi"/>
          <w:lang w:val="en-GB"/>
        </w:rPr>
        <w:t xml:space="preserve">arms </w:t>
      </w:r>
      <w:r w:rsidR="0064535F" w:rsidRPr="00C56DA6">
        <w:rPr>
          <w:rFonts w:cstheme="minorHAnsi"/>
          <w:lang w:val="en-GB"/>
        </w:rPr>
        <w:t>formation</w:t>
      </w:r>
      <w:r w:rsidR="004363AD" w:rsidRPr="00C56DA6">
        <w:rPr>
          <w:rFonts w:cstheme="minorHAnsi"/>
          <w:lang w:val="en-GB"/>
        </w:rPr>
        <w:t xml:space="preserve"> </w:t>
      </w:r>
      <w:r w:rsidRPr="00C56DA6">
        <w:rPr>
          <w:rFonts w:cstheme="minorHAnsi"/>
          <w:lang w:val="en-GB"/>
        </w:rPr>
        <w:t>are simply due to an initial explosion at the centre</w:t>
      </w:r>
      <w:r w:rsidR="007625D0" w:rsidRPr="00C56DA6">
        <w:rPr>
          <w:rFonts w:cstheme="minorHAnsi"/>
          <w:lang w:val="en-GB"/>
        </w:rPr>
        <w:t xml:space="preserve"> of the galaxy</w:t>
      </w:r>
      <w:r w:rsidRPr="00C56DA6">
        <w:rPr>
          <w:rFonts w:cstheme="minorHAnsi"/>
          <w:lang w:val="en-GB"/>
        </w:rPr>
        <w:t>, where too much pressure built up from too large an object. And the only way all the matter could escape</w:t>
      </w:r>
      <w:r w:rsidR="00F50393" w:rsidRPr="00C56DA6">
        <w:rPr>
          <w:rFonts w:cstheme="minorHAnsi"/>
          <w:lang w:val="en-GB"/>
        </w:rPr>
        <w:t xml:space="preserve"> that pressure</w:t>
      </w:r>
      <w:r w:rsidRPr="00C56DA6">
        <w:rPr>
          <w:rFonts w:cstheme="minorHAnsi"/>
          <w:lang w:val="en-GB"/>
        </w:rPr>
        <w:t xml:space="preserve">, was </w:t>
      </w:r>
      <w:r w:rsidR="007625D0" w:rsidRPr="00C56DA6">
        <w:rPr>
          <w:rFonts w:cstheme="minorHAnsi"/>
          <w:lang w:val="en-GB"/>
        </w:rPr>
        <w:t xml:space="preserve">by squeezing out </w:t>
      </w:r>
      <w:r w:rsidRPr="00C56DA6">
        <w:rPr>
          <w:rFonts w:cstheme="minorHAnsi"/>
          <w:lang w:val="en-GB"/>
        </w:rPr>
        <w:t xml:space="preserve">at both poles of the massive object, creating two long straight arms </w:t>
      </w:r>
      <w:r w:rsidR="0064535F" w:rsidRPr="00C56DA6">
        <w:rPr>
          <w:rFonts w:cstheme="minorHAnsi"/>
          <w:lang w:val="en-GB"/>
        </w:rPr>
        <w:t xml:space="preserve">of matter being ejected out </w:t>
      </w:r>
      <w:r w:rsidRPr="00C56DA6">
        <w:rPr>
          <w:rFonts w:cstheme="minorHAnsi"/>
          <w:lang w:val="en-GB"/>
        </w:rPr>
        <w:t>on both sides</w:t>
      </w:r>
      <w:r w:rsidR="007625D0" w:rsidRPr="00C56DA6">
        <w:rPr>
          <w:rFonts w:cstheme="minorHAnsi"/>
          <w:lang w:val="en-GB"/>
        </w:rPr>
        <w:t>.</w:t>
      </w:r>
      <w:r w:rsidRPr="00C56DA6">
        <w:rPr>
          <w:rFonts w:cstheme="minorHAnsi"/>
          <w:lang w:val="en-GB"/>
        </w:rPr>
        <w:t xml:space="preserve"> </w:t>
      </w:r>
      <w:r w:rsidR="009E17B9" w:rsidRPr="00C56DA6">
        <w:rPr>
          <w:rFonts w:cstheme="minorHAnsi"/>
          <w:lang w:val="en-GB"/>
        </w:rPr>
        <w:t xml:space="preserve">And </w:t>
      </w:r>
      <w:r w:rsidR="007625D0" w:rsidRPr="00C56DA6">
        <w:rPr>
          <w:rFonts w:cstheme="minorHAnsi"/>
          <w:lang w:val="en-GB"/>
        </w:rPr>
        <w:t xml:space="preserve">the process can repeat again </w:t>
      </w:r>
      <w:proofErr w:type="gramStart"/>
      <w:r w:rsidR="009E17B9" w:rsidRPr="00C56DA6">
        <w:rPr>
          <w:rFonts w:cstheme="minorHAnsi"/>
          <w:lang w:val="en-GB"/>
        </w:rPr>
        <w:t>later on</w:t>
      </w:r>
      <w:proofErr w:type="gramEnd"/>
      <w:r w:rsidR="00F50393" w:rsidRPr="00C56DA6">
        <w:rPr>
          <w:rFonts w:cstheme="minorHAnsi"/>
          <w:lang w:val="en-GB"/>
        </w:rPr>
        <w:t>,</w:t>
      </w:r>
      <w:r w:rsidR="009E17B9" w:rsidRPr="00C56DA6">
        <w:rPr>
          <w:rFonts w:cstheme="minorHAnsi"/>
          <w:lang w:val="en-GB"/>
        </w:rPr>
        <w:t xml:space="preserve"> if too much pressure builds </w:t>
      </w:r>
      <w:r w:rsidR="007625D0" w:rsidRPr="00C56DA6">
        <w:rPr>
          <w:rFonts w:cstheme="minorHAnsi"/>
          <w:lang w:val="en-GB"/>
        </w:rPr>
        <w:t xml:space="preserve">up </w:t>
      </w:r>
      <w:r w:rsidR="009E17B9" w:rsidRPr="00C56DA6">
        <w:rPr>
          <w:rFonts w:cstheme="minorHAnsi"/>
          <w:lang w:val="en-GB"/>
        </w:rPr>
        <w:t xml:space="preserve">again, then two new </w:t>
      </w:r>
      <w:r w:rsidR="00A32311" w:rsidRPr="00C56DA6">
        <w:rPr>
          <w:rFonts w:cstheme="minorHAnsi"/>
          <w:lang w:val="en-GB"/>
        </w:rPr>
        <w:t xml:space="preserve">straight </w:t>
      </w:r>
      <w:r w:rsidR="009E17B9" w:rsidRPr="00C56DA6">
        <w:rPr>
          <w:rFonts w:cstheme="minorHAnsi"/>
          <w:lang w:val="en-GB"/>
        </w:rPr>
        <w:t>arms will appear.</w:t>
      </w:r>
      <w:r w:rsidR="00A32311" w:rsidRPr="00C56DA6">
        <w:rPr>
          <w:rFonts w:cstheme="minorHAnsi"/>
          <w:lang w:val="en-GB"/>
        </w:rPr>
        <w:t xml:space="preserve"> In time, through the inner expansion of matter, solar systems will form within these arms.</w:t>
      </w:r>
      <w:r w:rsidRPr="00C56DA6">
        <w:rPr>
          <w:rFonts w:cstheme="minorHAnsi"/>
          <w:lang w:val="en-GB"/>
        </w:rPr>
        <w:t xml:space="preserve"> </w:t>
      </w:r>
    </w:p>
    <w:p w14:paraId="5A9A9DD8" w14:textId="11972FBF" w:rsidR="00367842" w:rsidRPr="00C56DA6" w:rsidRDefault="00C1668B" w:rsidP="000964D8">
      <w:pPr>
        <w:ind w:firstLine="340"/>
        <w:rPr>
          <w:rFonts w:cstheme="minorHAnsi"/>
          <w:lang w:val="en-GB"/>
        </w:rPr>
      </w:pPr>
      <w:r w:rsidRPr="00C56DA6">
        <w:rPr>
          <w:rFonts w:cstheme="minorHAnsi"/>
          <w:lang w:val="en-GB"/>
        </w:rPr>
        <w:t xml:space="preserve">As </w:t>
      </w:r>
      <w:r w:rsidR="009E17B9" w:rsidRPr="00C56DA6">
        <w:rPr>
          <w:rFonts w:cstheme="minorHAnsi"/>
          <w:lang w:val="en-GB"/>
        </w:rPr>
        <w:t>all the matter</w:t>
      </w:r>
      <w:r w:rsidRPr="00C56DA6">
        <w:rPr>
          <w:rFonts w:cstheme="minorHAnsi"/>
          <w:lang w:val="en-GB"/>
        </w:rPr>
        <w:t xml:space="preserve"> start</w:t>
      </w:r>
      <w:r w:rsidR="009E17B9" w:rsidRPr="00C56DA6">
        <w:rPr>
          <w:rFonts w:cstheme="minorHAnsi"/>
          <w:lang w:val="en-GB"/>
        </w:rPr>
        <w:t>s</w:t>
      </w:r>
      <w:r w:rsidRPr="00C56DA6">
        <w:rPr>
          <w:rFonts w:cstheme="minorHAnsi"/>
          <w:lang w:val="en-GB"/>
        </w:rPr>
        <w:t xml:space="preserve"> to orbit around the nucleus, the matter nearer the centre orbit</w:t>
      </w:r>
      <w:r w:rsidR="009E17B9" w:rsidRPr="00C56DA6">
        <w:rPr>
          <w:rFonts w:cstheme="minorHAnsi"/>
          <w:lang w:val="en-GB"/>
        </w:rPr>
        <w:t>s</w:t>
      </w:r>
      <w:r w:rsidRPr="00C56DA6">
        <w:rPr>
          <w:rFonts w:cstheme="minorHAnsi"/>
          <w:lang w:val="en-GB"/>
        </w:rPr>
        <w:t xml:space="preserve"> faster, while all the matter at the edge orbit</w:t>
      </w:r>
      <w:r w:rsidR="009E17B9" w:rsidRPr="00C56DA6">
        <w:rPr>
          <w:rFonts w:cstheme="minorHAnsi"/>
          <w:lang w:val="en-GB"/>
        </w:rPr>
        <w:t>s</w:t>
      </w:r>
      <w:r w:rsidRPr="00C56DA6">
        <w:rPr>
          <w:rFonts w:cstheme="minorHAnsi"/>
          <w:lang w:val="en-GB"/>
        </w:rPr>
        <w:t xml:space="preserve"> slower. Just like the planets around the </w:t>
      </w:r>
      <w:r w:rsidR="00A32311" w:rsidRPr="00C56DA6">
        <w:rPr>
          <w:rFonts w:cstheme="minorHAnsi"/>
          <w:lang w:val="en-GB"/>
        </w:rPr>
        <w:t>S</w:t>
      </w:r>
      <w:r w:rsidRPr="00C56DA6">
        <w:rPr>
          <w:rFonts w:cstheme="minorHAnsi"/>
          <w:lang w:val="en-GB"/>
        </w:rPr>
        <w:t>un are orbiting faster the closer they are to the Sun</w:t>
      </w:r>
      <w:r w:rsidR="00A32311" w:rsidRPr="00C56DA6">
        <w:rPr>
          <w:rFonts w:cstheme="minorHAnsi"/>
          <w:lang w:val="en-GB"/>
        </w:rPr>
        <w:t xml:space="preserve">, or a satellite in a low orbit </w:t>
      </w:r>
      <w:r w:rsidR="004B22C4" w:rsidRPr="00C56DA6">
        <w:rPr>
          <w:rFonts w:cstheme="minorHAnsi"/>
          <w:lang w:val="en-GB"/>
        </w:rPr>
        <w:t xml:space="preserve">around the Earth </w:t>
      </w:r>
      <w:r w:rsidR="00A32311" w:rsidRPr="00C56DA6">
        <w:rPr>
          <w:rFonts w:cstheme="minorHAnsi"/>
          <w:lang w:val="en-GB"/>
        </w:rPr>
        <w:t>goes faster than one orbiting at a higher orbit</w:t>
      </w:r>
      <w:r w:rsidRPr="00C56DA6">
        <w:rPr>
          <w:rFonts w:cstheme="minorHAnsi"/>
          <w:lang w:val="en-GB"/>
        </w:rPr>
        <w:t xml:space="preserve">. And since the </w:t>
      </w:r>
      <w:r w:rsidR="0096325E" w:rsidRPr="00C56DA6">
        <w:rPr>
          <w:rFonts w:cstheme="minorHAnsi"/>
          <w:lang w:val="en-GB"/>
        </w:rPr>
        <w:t xml:space="preserve">solar systems’ </w:t>
      </w:r>
      <w:r w:rsidRPr="00C56DA6">
        <w:rPr>
          <w:rFonts w:cstheme="minorHAnsi"/>
          <w:lang w:val="en-GB"/>
        </w:rPr>
        <w:t>orbits are not very fast, as it takes between 225 and 250 million years</w:t>
      </w:r>
      <w:r w:rsidR="004B22C4" w:rsidRPr="00C56DA6">
        <w:rPr>
          <w:rFonts w:cstheme="minorHAnsi"/>
          <w:lang w:val="en-GB"/>
        </w:rPr>
        <w:t>,</w:t>
      </w:r>
      <w:r w:rsidRPr="00C56DA6">
        <w:rPr>
          <w:rFonts w:cstheme="minorHAnsi"/>
          <w:lang w:val="en-GB"/>
        </w:rPr>
        <w:t xml:space="preserve"> for solar systems to revolve once around the galaxy's centre, we don’t see circular or elliptical orbits</w:t>
      </w:r>
      <w:r w:rsidR="004B22C4" w:rsidRPr="00C56DA6">
        <w:rPr>
          <w:rFonts w:cstheme="minorHAnsi"/>
          <w:lang w:val="en-GB"/>
        </w:rPr>
        <w:t>.</w:t>
      </w:r>
      <w:r w:rsidRPr="00C56DA6">
        <w:rPr>
          <w:rFonts w:cstheme="minorHAnsi"/>
          <w:lang w:val="en-GB"/>
        </w:rPr>
        <w:t xml:space="preserve"> </w:t>
      </w:r>
      <w:r w:rsidR="004B22C4" w:rsidRPr="00C56DA6">
        <w:rPr>
          <w:rFonts w:cstheme="minorHAnsi"/>
          <w:lang w:val="en-GB"/>
        </w:rPr>
        <w:t xml:space="preserve">What </w:t>
      </w:r>
      <w:r w:rsidRPr="00C56DA6">
        <w:rPr>
          <w:rFonts w:cstheme="minorHAnsi"/>
          <w:lang w:val="en-GB"/>
        </w:rPr>
        <w:t>we see</w:t>
      </w:r>
      <w:r w:rsidR="004B22C4" w:rsidRPr="00C56DA6">
        <w:rPr>
          <w:rFonts w:cstheme="minorHAnsi"/>
          <w:lang w:val="en-GB"/>
        </w:rPr>
        <w:t>, are</w:t>
      </w:r>
      <w:r w:rsidRPr="00C56DA6">
        <w:rPr>
          <w:rFonts w:cstheme="minorHAnsi"/>
          <w:lang w:val="en-GB"/>
        </w:rPr>
        <w:t xml:space="preserve"> these solar systems shaped in spiralling arms instead</w:t>
      </w:r>
      <w:r w:rsidR="00367842" w:rsidRPr="00C56DA6">
        <w:rPr>
          <w:rFonts w:cstheme="minorHAnsi"/>
          <w:lang w:val="en-GB"/>
        </w:rPr>
        <w:t>, which are constantly twisting and stretching more and more as time goes by</w:t>
      </w:r>
      <w:r w:rsidR="004B22C4" w:rsidRPr="00C56DA6">
        <w:rPr>
          <w:rFonts w:cstheme="minorHAnsi"/>
          <w:lang w:val="en-GB"/>
        </w:rPr>
        <w:t>, because the matter closer to the centre is moving faster.</w:t>
      </w:r>
    </w:p>
    <w:p w14:paraId="343ABBA7" w14:textId="63395CD0" w:rsidR="00F50393" w:rsidRPr="00C56DA6" w:rsidRDefault="00C1668B" w:rsidP="000964D8">
      <w:pPr>
        <w:ind w:firstLine="340"/>
        <w:rPr>
          <w:rFonts w:cstheme="minorHAnsi"/>
          <w:lang w:val="en-GB"/>
        </w:rPr>
      </w:pPr>
      <w:r w:rsidRPr="00C56DA6">
        <w:rPr>
          <w:rFonts w:cstheme="minorHAnsi"/>
          <w:lang w:val="en-GB"/>
        </w:rPr>
        <w:t xml:space="preserve">However, all solar systems must be orbiting in circular or elliptical orbits around the galaxy’s centre, and not draining towards the centre following the spiralling arms. </w:t>
      </w:r>
      <w:r w:rsidR="00A32311" w:rsidRPr="00C56DA6">
        <w:rPr>
          <w:rFonts w:cstheme="minorHAnsi"/>
          <w:lang w:val="en-GB"/>
        </w:rPr>
        <w:t xml:space="preserve">And these </w:t>
      </w:r>
      <w:r w:rsidR="00A32311" w:rsidRPr="00C56DA6">
        <w:rPr>
          <w:rFonts w:cstheme="minorHAnsi"/>
          <w:lang w:val="en-GB"/>
        </w:rPr>
        <w:lastRenderedPageBreak/>
        <w:t xml:space="preserve">orbits, </w:t>
      </w:r>
      <w:r w:rsidR="008952D3" w:rsidRPr="00C56DA6">
        <w:rPr>
          <w:rFonts w:cstheme="minorHAnsi"/>
          <w:lang w:val="en-GB"/>
        </w:rPr>
        <w:t>behind the scenes</w:t>
      </w:r>
      <w:r w:rsidR="00A32311" w:rsidRPr="00C56DA6">
        <w:rPr>
          <w:rFonts w:cstheme="minorHAnsi"/>
          <w:lang w:val="en-GB"/>
        </w:rPr>
        <w:t xml:space="preserve">, are enlarging </w:t>
      </w:r>
      <w:r w:rsidR="00F50393" w:rsidRPr="00C56DA6">
        <w:rPr>
          <w:rFonts w:cstheme="minorHAnsi"/>
          <w:lang w:val="en-GB"/>
        </w:rPr>
        <w:t xml:space="preserve">away from the centre </w:t>
      </w:r>
      <w:r w:rsidR="00A32311" w:rsidRPr="00C56DA6">
        <w:rPr>
          <w:rFonts w:cstheme="minorHAnsi"/>
          <w:lang w:val="en-GB"/>
        </w:rPr>
        <w:t xml:space="preserve">at a constant rate. </w:t>
      </w:r>
      <w:r w:rsidR="00367842" w:rsidRPr="00C56DA6">
        <w:rPr>
          <w:rFonts w:cstheme="minorHAnsi"/>
          <w:lang w:val="en-GB"/>
        </w:rPr>
        <w:t>Moreover, the</w:t>
      </w:r>
      <w:r w:rsidR="00F50393" w:rsidRPr="00C56DA6">
        <w:rPr>
          <w:rFonts w:cstheme="minorHAnsi"/>
          <w:lang w:val="en-GB"/>
        </w:rPr>
        <w:t xml:space="preserve"> solar systems</w:t>
      </w:r>
      <w:r w:rsidR="00367842" w:rsidRPr="00C56DA6">
        <w:rPr>
          <w:rFonts w:cstheme="minorHAnsi"/>
          <w:lang w:val="en-GB"/>
        </w:rPr>
        <w:t xml:space="preserve"> are interconnected together by an exchange of planets </w:t>
      </w:r>
      <w:r w:rsidR="00F50393" w:rsidRPr="00C56DA6">
        <w:rPr>
          <w:rFonts w:cstheme="minorHAnsi"/>
          <w:lang w:val="en-GB"/>
        </w:rPr>
        <w:t xml:space="preserve">orbiting </w:t>
      </w:r>
      <w:r w:rsidR="00367842" w:rsidRPr="00C56DA6">
        <w:rPr>
          <w:rFonts w:cstheme="minorHAnsi"/>
          <w:lang w:val="en-GB"/>
        </w:rPr>
        <w:t xml:space="preserve">between them, so they remain </w:t>
      </w:r>
      <w:proofErr w:type="gramStart"/>
      <w:r w:rsidR="00367842" w:rsidRPr="00C56DA6">
        <w:rPr>
          <w:rFonts w:cstheme="minorHAnsi"/>
          <w:lang w:val="en-GB"/>
        </w:rPr>
        <w:t>more or less in</w:t>
      </w:r>
      <w:proofErr w:type="gramEnd"/>
      <w:r w:rsidR="00367842" w:rsidRPr="00C56DA6">
        <w:rPr>
          <w:rFonts w:cstheme="minorHAnsi"/>
          <w:lang w:val="en-GB"/>
        </w:rPr>
        <w:t xml:space="preserve"> their spiralling arms </w:t>
      </w:r>
      <w:r w:rsidR="009E17B9" w:rsidRPr="00C56DA6">
        <w:rPr>
          <w:rFonts w:cstheme="minorHAnsi"/>
          <w:lang w:val="en-GB"/>
        </w:rPr>
        <w:t>formation</w:t>
      </w:r>
      <w:r w:rsidR="004B22C4" w:rsidRPr="00C56DA6">
        <w:rPr>
          <w:rFonts w:cstheme="minorHAnsi"/>
          <w:lang w:val="en-GB"/>
        </w:rPr>
        <w:t xml:space="preserve"> in their orbit around the galaxy centre</w:t>
      </w:r>
      <w:r w:rsidR="00367842" w:rsidRPr="00C56DA6">
        <w:rPr>
          <w:rFonts w:cstheme="minorHAnsi"/>
          <w:lang w:val="en-GB"/>
        </w:rPr>
        <w:t xml:space="preserve">. </w:t>
      </w:r>
    </w:p>
    <w:p w14:paraId="35B64620" w14:textId="6BCF7FEB" w:rsidR="00615F93" w:rsidRPr="00C56DA6" w:rsidRDefault="00C1668B" w:rsidP="000964D8">
      <w:pPr>
        <w:ind w:firstLine="340"/>
        <w:rPr>
          <w:rFonts w:cstheme="minorHAnsi"/>
          <w:lang w:val="en-GB"/>
        </w:rPr>
      </w:pPr>
      <w:r w:rsidRPr="00C56DA6">
        <w:rPr>
          <w:rFonts w:cstheme="minorHAnsi"/>
          <w:lang w:val="en-GB"/>
        </w:rPr>
        <w:t xml:space="preserve">In effect, galaxies also double in size every 19 minutes, and so is the universe. </w:t>
      </w:r>
      <w:r w:rsidR="007D1AF6" w:rsidRPr="00C56DA6">
        <w:rPr>
          <w:rFonts w:cstheme="minorHAnsi"/>
          <w:lang w:val="en-GB"/>
        </w:rPr>
        <w:t xml:space="preserve">And clusters of galaxies would not need to move away from us at speeds faster than the speed of light </w:t>
      </w:r>
      <w:r w:rsidR="00615F93" w:rsidRPr="00C56DA6">
        <w:rPr>
          <w:rFonts w:cstheme="minorHAnsi"/>
          <w:lang w:val="en-GB"/>
        </w:rPr>
        <w:t xml:space="preserve">for the universe </w:t>
      </w:r>
      <w:r w:rsidR="007D1AF6" w:rsidRPr="00C56DA6">
        <w:rPr>
          <w:rFonts w:cstheme="minorHAnsi"/>
          <w:lang w:val="en-GB"/>
        </w:rPr>
        <w:t>to expand, since we cannot see this expansion</w:t>
      </w:r>
      <w:r w:rsidR="00615F93" w:rsidRPr="00C56DA6">
        <w:rPr>
          <w:rFonts w:cstheme="minorHAnsi"/>
          <w:lang w:val="en-GB"/>
        </w:rPr>
        <w:t>.</w:t>
      </w:r>
      <w:r w:rsidR="007D1AF6" w:rsidRPr="00C56DA6">
        <w:rPr>
          <w:rFonts w:cstheme="minorHAnsi"/>
          <w:lang w:val="en-GB"/>
        </w:rPr>
        <w:t xml:space="preserve"> </w:t>
      </w:r>
      <w:r w:rsidR="00615F93" w:rsidRPr="00C56DA6">
        <w:rPr>
          <w:rFonts w:cstheme="minorHAnsi"/>
          <w:lang w:val="en-GB"/>
        </w:rPr>
        <w:t>F</w:t>
      </w:r>
      <w:r w:rsidR="007D1AF6" w:rsidRPr="00C56DA6">
        <w:rPr>
          <w:rFonts w:cstheme="minorHAnsi"/>
          <w:lang w:val="en-GB"/>
        </w:rPr>
        <w:t>or us</w:t>
      </w:r>
      <w:r w:rsidR="00615F93" w:rsidRPr="00C56DA6">
        <w:rPr>
          <w:rFonts w:cstheme="minorHAnsi"/>
          <w:lang w:val="en-GB"/>
        </w:rPr>
        <w:t>,</w:t>
      </w:r>
      <w:r w:rsidR="007D1AF6" w:rsidRPr="00C56DA6">
        <w:rPr>
          <w:rFonts w:cstheme="minorHAnsi"/>
          <w:lang w:val="en-GB"/>
        </w:rPr>
        <w:t xml:space="preserve"> all sizes</w:t>
      </w:r>
      <w:r w:rsidR="00615F93" w:rsidRPr="00C56DA6">
        <w:rPr>
          <w:rFonts w:cstheme="minorHAnsi"/>
          <w:lang w:val="en-GB"/>
        </w:rPr>
        <w:t xml:space="preserve">, </w:t>
      </w:r>
      <w:proofErr w:type="gramStart"/>
      <w:r w:rsidR="00615F93" w:rsidRPr="00C56DA6">
        <w:rPr>
          <w:rFonts w:cstheme="minorHAnsi"/>
          <w:lang w:val="en-GB"/>
        </w:rPr>
        <w:t>velocities</w:t>
      </w:r>
      <w:proofErr w:type="gramEnd"/>
      <w:r w:rsidR="007D1AF6" w:rsidRPr="00C56DA6">
        <w:rPr>
          <w:rFonts w:cstheme="minorHAnsi"/>
          <w:lang w:val="en-GB"/>
        </w:rPr>
        <w:t xml:space="preserve"> and relative distances </w:t>
      </w:r>
      <w:r w:rsidR="00615F93" w:rsidRPr="00C56DA6">
        <w:rPr>
          <w:rFonts w:cstheme="minorHAnsi"/>
          <w:lang w:val="en-GB"/>
        </w:rPr>
        <w:t>between everything</w:t>
      </w:r>
      <w:r w:rsidR="004B22C4" w:rsidRPr="00C56DA6">
        <w:rPr>
          <w:rFonts w:cstheme="minorHAnsi"/>
          <w:lang w:val="en-GB"/>
        </w:rPr>
        <w:t>,</w:t>
      </w:r>
      <w:r w:rsidR="00615F93" w:rsidRPr="00C56DA6">
        <w:rPr>
          <w:rFonts w:cstheme="minorHAnsi"/>
          <w:lang w:val="en-GB"/>
        </w:rPr>
        <w:t xml:space="preserve"> </w:t>
      </w:r>
      <w:r w:rsidR="007D1AF6" w:rsidRPr="00C56DA6">
        <w:rPr>
          <w:rFonts w:cstheme="minorHAnsi"/>
          <w:lang w:val="en-GB"/>
        </w:rPr>
        <w:t xml:space="preserve">remain more or less </w:t>
      </w:r>
      <w:r w:rsidR="004B22C4" w:rsidRPr="00C56DA6">
        <w:rPr>
          <w:rFonts w:cstheme="minorHAnsi"/>
          <w:lang w:val="en-GB"/>
        </w:rPr>
        <w:t xml:space="preserve">proportionally </w:t>
      </w:r>
      <w:r w:rsidR="007D1AF6" w:rsidRPr="00C56DA6">
        <w:rPr>
          <w:rFonts w:cstheme="minorHAnsi"/>
          <w:lang w:val="en-GB"/>
        </w:rPr>
        <w:t>the same</w:t>
      </w:r>
      <w:r w:rsidR="00615F93" w:rsidRPr="00C56DA6">
        <w:rPr>
          <w:rFonts w:cstheme="minorHAnsi"/>
          <w:lang w:val="en-GB"/>
        </w:rPr>
        <w:t>, despite the entire universe doubling in size every 19 minutes</w:t>
      </w:r>
      <w:r w:rsidR="007B4EBC" w:rsidRPr="00C56DA6">
        <w:rPr>
          <w:rFonts w:cstheme="minorHAnsi"/>
          <w:lang w:val="en-GB"/>
        </w:rPr>
        <w:t xml:space="preserve"> </w:t>
      </w:r>
      <w:r w:rsidR="008952D3" w:rsidRPr="00C56DA6">
        <w:rPr>
          <w:rFonts w:cstheme="minorHAnsi"/>
          <w:lang w:val="en-GB"/>
        </w:rPr>
        <w:t>behind the scenes</w:t>
      </w:r>
      <w:r w:rsidR="007D1AF6" w:rsidRPr="00C56DA6">
        <w:rPr>
          <w:rFonts w:cstheme="minorHAnsi"/>
          <w:lang w:val="en-GB"/>
        </w:rPr>
        <w:t xml:space="preserve">. </w:t>
      </w:r>
    </w:p>
    <w:p w14:paraId="33936965" w14:textId="5AA02171" w:rsidR="00C567DB" w:rsidRPr="00C56DA6" w:rsidRDefault="00C1668B" w:rsidP="000964D8">
      <w:pPr>
        <w:ind w:firstLine="340"/>
        <w:rPr>
          <w:rFonts w:cstheme="minorHAnsi"/>
          <w:lang w:val="en-GB"/>
        </w:rPr>
      </w:pPr>
      <w:r w:rsidRPr="00C56DA6">
        <w:rPr>
          <w:rFonts w:cstheme="minorHAnsi"/>
          <w:lang w:val="en-GB"/>
        </w:rPr>
        <w:t>This is important, because my findings reveal that galaxies are atoms</w:t>
      </w:r>
      <w:r w:rsidR="00F46067" w:rsidRPr="00C56DA6">
        <w:rPr>
          <w:rFonts w:cstheme="minorHAnsi"/>
          <w:lang w:val="en-GB"/>
        </w:rPr>
        <w:t xml:space="preserve"> while solar systems are electrons</w:t>
      </w:r>
      <w:r w:rsidRPr="00C56DA6">
        <w:rPr>
          <w:rFonts w:cstheme="minorHAnsi"/>
          <w:lang w:val="en-GB"/>
        </w:rPr>
        <w:t xml:space="preserve">, and as such, they must also expand at the same </w:t>
      </w:r>
      <w:r w:rsidR="000F2A71" w:rsidRPr="00C56DA6">
        <w:rPr>
          <w:rFonts w:cstheme="minorHAnsi"/>
          <w:lang w:val="en-GB"/>
        </w:rPr>
        <w:t xml:space="preserve">constant Atomic Expansion Rate </w:t>
      </w:r>
      <w:r w:rsidRPr="00C56DA6">
        <w:rPr>
          <w:rFonts w:cstheme="minorHAnsi"/>
          <w:lang w:val="en-GB"/>
        </w:rPr>
        <w:t>as everything else in the universe.</w:t>
      </w:r>
      <w:r w:rsidR="00A32311" w:rsidRPr="00C56DA6">
        <w:rPr>
          <w:rFonts w:cstheme="minorHAnsi"/>
          <w:lang w:val="en-GB"/>
        </w:rPr>
        <w:t xml:space="preserve"> Just as what we see in the universe are just cosmic molecules made of galaxies linked together by solar systems</w:t>
      </w:r>
      <w:r w:rsidR="00F46067" w:rsidRPr="00C56DA6">
        <w:rPr>
          <w:rFonts w:cstheme="minorHAnsi"/>
          <w:lang w:val="en-GB"/>
        </w:rPr>
        <w:t xml:space="preserve">, </w:t>
      </w:r>
      <w:r w:rsidR="00A32311" w:rsidRPr="00C56DA6">
        <w:rPr>
          <w:rFonts w:cstheme="minorHAnsi"/>
          <w:lang w:val="en-GB"/>
        </w:rPr>
        <w:t xml:space="preserve">composing something larger at a higher scale universe, where everything </w:t>
      </w:r>
      <w:r w:rsidR="00F50393" w:rsidRPr="00C56DA6">
        <w:rPr>
          <w:rFonts w:cstheme="minorHAnsi"/>
          <w:lang w:val="en-GB"/>
        </w:rPr>
        <w:t xml:space="preserve">must </w:t>
      </w:r>
      <w:r w:rsidR="00A32311" w:rsidRPr="00C56DA6">
        <w:rPr>
          <w:rFonts w:cstheme="minorHAnsi"/>
          <w:lang w:val="en-GB"/>
        </w:rPr>
        <w:t xml:space="preserve">also be expanding at the same constant rate. </w:t>
      </w:r>
    </w:p>
    <w:p w14:paraId="12775BA3" w14:textId="2103AEFC" w:rsidR="00381841" w:rsidRPr="00C56DA6" w:rsidRDefault="00727288" w:rsidP="003D26C7">
      <w:pPr>
        <w:ind w:firstLine="340"/>
        <w:rPr>
          <w:rFonts w:cstheme="minorHAnsi"/>
          <w:lang w:val="en-GB"/>
        </w:rPr>
      </w:pPr>
      <w:r w:rsidRPr="00C56DA6">
        <w:rPr>
          <w:rFonts w:cstheme="minorHAnsi"/>
          <w:lang w:val="en-GB"/>
        </w:rPr>
        <w:t xml:space="preserve">If we consider the expanding-electron concept, which in turn leads to equally expanding atoms, a new gravitational theory emerges that </w:t>
      </w:r>
      <w:proofErr w:type="gramStart"/>
      <w:r w:rsidRPr="00C56DA6">
        <w:rPr>
          <w:rFonts w:cstheme="minorHAnsi"/>
          <w:lang w:val="en-GB"/>
        </w:rPr>
        <w:t>actually mirrors</w:t>
      </w:r>
      <w:proofErr w:type="gramEnd"/>
      <w:r w:rsidRPr="00C56DA6">
        <w:rPr>
          <w:rFonts w:cstheme="minorHAnsi"/>
          <w:lang w:val="en-GB"/>
        </w:rPr>
        <w:t xml:space="preserve"> Einstein’s famous elevator-in-space thought experiment, where standing on Earth is entirely equivalent to being accelerated upward in space. </w:t>
      </w:r>
      <w:bookmarkStart w:id="84" w:name="_1093074843"/>
      <w:bookmarkStart w:id="85" w:name="_MON_1068502817"/>
      <w:bookmarkStart w:id="86" w:name="_MON_1068502832"/>
      <w:bookmarkStart w:id="87" w:name="_MON_1068502861"/>
      <w:bookmarkStart w:id="88" w:name="_MON_1069070260"/>
      <w:bookmarkStart w:id="89" w:name="_MON_1069426939"/>
      <w:bookmarkStart w:id="90" w:name="_MON_1069534455"/>
      <w:bookmarkStart w:id="91" w:name="_MON_1069534518"/>
      <w:bookmarkStart w:id="92" w:name="_MON_1069534533"/>
      <w:bookmarkStart w:id="93" w:name="_MON_1069534551"/>
      <w:bookmarkStart w:id="94" w:name="_MON_1091435563"/>
      <w:bookmarkStart w:id="95" w:name="_MON_1094613834"/>
      <w:bookmarkStart w:id="96" w:name="_MON_1041484601"/>
      <w:bookmarkStart w:id="97" w:name="_MON_1068474562"/>
      <w:bookmarkStart w:id="98" w:name="_MON_1068502380"/>
      <w:bookmarkStart w:id="99" w:name="_MON_1068502553"/>
      <w:bookmarkStart w:id="100" w:name="_MON_1068502572"/>
      <w:bookmarkStart w:id="101" w:name="_MON_1068502584"/>
      <w:bookmarkStart w:id="102" w:name="_MON_1068502605"/>
      <w:bookmarkStart w:id="103" w:name="_MON_1068502634"/>
      <w:bookmarkStart w:id="104" w:name="_MON_1068502672"/>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8722729" w14:textId="77777777" w:rsidR="00BD1F0B" w:rsidRPr="00C56DA6" w:rsidRDefault="00D824E7" w:rsidP="00655D5C">
      <w:pPr>
        <w:ind w:firstLine="0"/>
        <w:rPr>
          <w:lang w:val="en-GB"/>
        </w:rPr>
      </w:pPr>
      <w:r w:rsidRPr="00C56DA6">
        <w:rPr>
          <w:noProof/>
          <w:lang w:val="en-GB"/>
        </w:rPr>
        <w:drawing>
          <wp:inline distT="0" distB="0" distL="0" distR="0" wp14:anchorId="0FE92A72" wp14:editId="4B5D778B">
            <wp:extent cx="5727700" cy="1956435"/>
            <wp:effectExtent l="25400" t="25400" r="25400" b="24765"/>
            <wp:docPr id="21" name="Picture 21" descr="First, Newtonian gravity as a force pulling you to the ground. Second, Einstein's Space Elevator, where being accelerated in space away from Earth, is the same as Newtonian Gravity on Earth (the Principle of Equivalence). Third, Atomic Expansion Theory: Expanding Planet, where the expansion of Earth is pushing you up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rst, Newtonian gravity as a force pulling you to the ground. Second, Einstein's Space Elevator, where being accelerated in space away from Earth, is the same as Newtonian Gravity on Earth (the Principle of Equivalence). Third, Atomic Expansion Theory: Expanding Planet, where the expansion of Earth is pushing you upward."/>
                    <pic:cNvPicPr/>
                  </pic:nvPicPr>
                  <pic:blipFill>
                    <a:blip r:embed="rId33">
                      <a:extLst>
                        <a:ext uri="{28A0092B-C50C-407E-A947-70E740481C1C}">
                          <a14:useLocalDpi xmlns:a14="http://schemas.microsoft.com/office/drawing/2010/main" val="0"/>
                        </a:ext>
                      </a:extLst>
                    </a:blip>
                    <a:stretch>
                      <a:fillRect/>
                    </a:stretch>
                  </pic:blipFill>
                  <pic:spPr>
                    <a:xfrm>
                      <a:off x="0" y="0"/>
                      <a:ext cx="5727700" cy="1956435"/>
                    </a:xfrm>
                    <a:prstGeom prst="rect">
                      <a:avLst/>
                    </a:prstGeom>
                    <a:ln w="15875">
                      <a:solidFill>
                        <a:schemeClr val="tx1"/>
                      </a:solidFill>
                    </a:ln>
                  </pic:spPr>
                </pic:pic>
              </a:graphicData>
            </a:graphic>
          </wp:inline>
        </w:drawing>
      </w:r>
    </w:p>
    <w:p w14:paraId="767DA9AB" w14:textId="20DEE4D3" w:rsidR="00BD1F0B" w:rsidRPr="00C56DA6" w:rsidRDefault="00BD1F0B" w:rsidP="0075402B">
      <w:pPr>
        <w:pStyle w:val="Caption"/>
        <w:rPr>
          <w:rFonts w:cstheme="minorHAnsi"/>
          <w:b/>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1</w:t>
      </w:r>
      <w:r w:rsidRPr="00C56DA6">
        <w:rPr>
          <w:lang w:val="en-GB"/>
        </w:rPr>
        <w:fldChar w:fldCharType="end"/>
      </w:r>
      <w:r w:rsidRPr="00C56DA6">
        <w:rPr>
          <w:lang w:val="en-GB"/>
        </w:rPr>
        <w:t xml:space="preserve"> (2-3) Progression of ideas leading</w:t>
      </w:r>
      <w:r w:rsidR="00F01641" w:rsidRPr="00C56DA6">
        <w:rPr>
          <w:lang w:val="en-GB"/>
        </w:rPr>
        <w:t xml:space="preserve"> </w:t>
      </w:r>
      <w:r w:rsidRPr="00C56DA6">
        <w:rPr>
          <w:lang w:val="en-GB"/>
        </w:rPr>
        <w:t>to Atomic Expansion Theory</w:t>
      </w:r>
    </w:p>
    <w:p w14:paraId="5A379E95" w14:textId="3FFB2EC0" w:rsidR="007B3F79" w:rsidRPr="00C56DA6" w:rsidRDefault="00E6403F" w:rsidP="00655D5C">
      <w:pPr>
        <w:ind w:firstLine="340"/>
        <w:rPr>
          <w:rFonts w:cstheme="minorHAnsi"/>
          <w:lang w:val="en-GB"/>
        </w:rPr>
      </w:pPr>
      <w:r w:rsidRPr="00C56DA6">
        <w:rPr>
          <w:rFonts w:cstheme="minorHAnsi"/>
          <w:lang w:val="en-GB"/>
        </w:rPr>
        <w:lastRenderedPageBreak/>
        <w:t xml:space="preserve">In figure </w:t>
      </w:r>
      <w:r w:rsidR="003024D7" w:rsidRPr="00C56DA6">
        <w:rPr>
          <w:rFonts w:cstheme="minorHAnsi"/>
          <w:lang w:val="en-GB"/>
        </w:rPr>
        <w:t>1</w:t>
      </w:r>
      <w:r w:rsidRPr="00C56DA6">
        <w:rPr>
          <w:rFonts w:cstheme="minorHAnsi"/>
          <w:lang w:val="en-GB"/>
        </w:rPr>
        <w:t xml:space="preserve">, showing the progression of ideas leading to Expansion Theory, we first see a man standing in </w:t>
      </w:r>
      <w:r w:rsidR="0085645E" w:rsidRPr="00C56DA6">
        <w:rPr>
          <w:rFonts w:cstheme="minorHAnsi"/>
          <w:lang w:val="en-GB"/>
        </w:rPr>
        <w:t>a lift</w:t>
      </w:r>
      <w:r w:rsidRPr="00C56DA6">
        <w:rPr>
          <w:rFonts w:cstheme="minorHAnsi"/>
          <w:lang w:val="en-GB"/>
        </w:rPr>
        <w:t xml:space="preserve"> on Earth, being kept to the ground by an attracting force emanating from the Earth. In the middle image, we see Einstein’s principle of equivalence, where being accelerated upward in a space elevator, is equivalent to Newtonian gravity. And then, in Expansion Theory, we see the man standing in the </w:t>
      </w:r>
      <w:r w:rsidR="0085645E" w:rsidRPr="00C56DA6">
        <w:rPr>
          <w:rFonts w:cstheme="minorHAnsi"/>
          <w:lang w:val="en-GB"/>
        </w:rPr>
        <w:t>lift</w:t>
      </w:r>
      <w:r w:rsidRPr="00C56DA6">
        <w:rPr>
          <w:rFonts w:cstheme="minorHAnsi"/>
          <w:lang w:val="en-GB"/>
        </w:rPr>
        <w:t xml:space="preserve"> being pushed upward by an expanding </w:t>
      </w:r>
      <w:r w:rsidR="00F46067" w:rsidRPr="00C56DA6">
        <w:rPr>
          <w:rFonts w:cstheme="minorHAnsi"/>
          <w:lang w:val="en-GB"/>
        </w:rPr>
        <w:t>planet</w:t>
      </w:r>
      <w:r w:rsidRPr="00C56DA6">
        <w:rPr>
          <w:rFonts w:cstheme="minorHAnsi"/>
          <w:lang w:val="en-GB"/>
        </w:rPr>
        <w:t>.</w:t>
      </w:r>
      <w:bookmarkStart w:id="105" w:name="_1295002020"/>
      <w:bookmarkStart w:id="106" w:name="_MON_1069070274"/>
      <w:bookmarkStart w:id="107" w:name="_MON_1069070467"/>
      <w:bookmarkStart w:id="108" w:name="_MON_1069070486"/>
      <w:bookmarkStart w:id="109" w:name="_MON_1071050450"/>
      <w:bookmarkStart w:id="110" w:name="_MON_1071050496"/>
      <w:bookmarkStart w:id="111" w:name="_MON_1071050504"/>
      <w:bookmarkStart w:id="112" w:name="_MON_1092494221"/>
      <w:bookmarkStart w:id="113" w:name="_MON_1093074822"/>
      <w:bookmarkStart w:id="114" w:name="_MON_1094613751"/>
      <w:bookmarkStart w:id="115" w:name="_MON_1094656692"/>
      <w:bookmarkStart w:id="116" w:name="_MON_1094657007"/>
      <w:bookmarkStart w:id="117" w:name="_MON_1144674438"/>
      <w:bookmarkStart w:id="118" w:name="_MON_1144674557"/>
      <w:bookmarkStart w:id="119" w:name="_MON_1295002343"/>
      <w:bookmarkStart w:id="120" w:name="_MON_1295002370"/>
      <w:bookmarkStart w:id="121" w:name="_MON_1295002398"/>
      <w:bookmarkStart w:id="122" w:name="_MON_1295002409"/>
      <w:bookmarkStart w:id="123" w:name="_MON_1069056714"/>
      <w:bookmarkStart w:id="124" w:name="_MON_1069057262"/>
      <w:bookmarkStart w:id="125" w:name="_MON_1069057817"/>
      <w:bookmarkStart w:id="126" w:name="_MON_1069057855"/>
      <w:bookmarkStart w:id="127" w:name="_MON_1069058376"/>
      <w:bookmarkStart w:id="128" w:name="_MON_1069058539"/>
      <w:bookmarkStart w:id="129" w:name="_MON_106907019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84E807E" w14:textId="77777777" w:rsidR="00BD1F0B" w:rsidRPr="00C56DA6" w:rsidRDefault="00F13267" w:rsidP="00655D5C">
      <w:pPr>
        <w:keepNext/>
        <w:ind w:firstLine="0"/>
        <w:jc w:val="center"/>
        <w:outlineLvl w:val="0"/>
        <w:rPr>
          <w:lang w:val="en-GB"/>
        </w:rPr>
      </w:pPr>
      <w:r w:rsidRPr="00C56DA6">
        <w:rPr>
          <w:rFonts w:cstheme="minorHAnsi"/>
          <w:b/>
          <w:noProof/>
          <w:lang w:val="en-GB"/>
        </w:rPr>
        <w:drawing>
          <wp:inline distT="0" distB="0" distL="0" distR="0" wp14:anchorId="14DE8B10" wp14:editId="5BBFF4F3">
            <wp:extent cx="5727700" cy="2417445"/>
            <wp:effectExtent l="25400" t="25400" r="25400" b="20955"/>
            <wp:docPr id="23" name="Picture 23" descr="In Newtonian gravity theory, there is a stronger force pulling to the ground a heavier falling object compared to a smaller one. In Expansion Theory, both objects are floating, and the Earth expands uniformly to meet both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 Newtonian gravity theory, there is a stronger force pulling to the ground a heavier falling object compared to a smaller one. In Expansion Theory, both objects are floating, and the Earth expands uniformly to meet both objects."/>
                    <pic:cNvPicPr/>
                  </pic:nvPicPr>
                  <pic:blipFill>
                    <a:blip r:embed="rId34">
                      <a:extLst>
                        <a:ext uri="{28A0092B-C50C-407E-A947-70E740481C1C}">
                          <a14:useLocalDpi xmlns:a14="http://schemas.microsoft.com/office/drawing/2010/main" val="0"/>
                        </a:ext>
                      </a:extLst>
                    </a:blip>
                    <a:stretch>
                      <a:fillRect/>
                    </a:stretch>
                  </pic:blipFill>
                  <pic:spPr>
                    <a:xfrm>
                      <a:off x="0" y="0"/>
                      <a:ext cx="5727700" cy="2417445"/>
                    </a:xfrm>
                    <a:prstGeom prst="rect">
                      <a:avLst/>
                    </a:prstGeom>
                    <a:ln w="15875">
                      <a:solidFill>
                        <a:srgbClr val="000000"/>
                      </a:solidFill>
                    </a:ln>
                  </pic:spPr>
                </pic:pic>
              </a:graphicData>
            </a:graphic>
          </wp:inline>
        </w:drawing>
      </w:r>
    </w:p>
    <w:p w14:paraId="79F7E03B" w14:textId="0B40BD7E" w:rsidR="007B3F79" w:rsidRPr="00C56DA6" w:rsidRDefault="00BD1F0B" w:rsidP="0075402B">
      <w:pPr>
        <w:pStyle w:val="Caption"/>
        <w:rPr>
          <w:rFonts w:cstheme="minorHAnsi"/>
          <w:b/>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w:t>
      </w:r>
      <w:r w:rsidRPr="00C56DA6">
        <w:rPr>
          <w:lang w:val="en-GB"/>
        </w:rPr>
        <w:fldChar w:fldCharType="end"/>
      </w:r>
      <w:r w:rsidRPr="00C56DA6">
        <w:rPr>
          <w:lang w:val="en-GB"/>
        </w:rPr>
        <w:t xml:space="preserve"> (2-2) Equally falling objects: Newton vs. Atomic Expansion Theory</w:t>
      </w:r>
    </w:p>
    <w:p w14:paraId="4FB0134D" w14:textId="515F252F" w:rsidR="00E6403F" w:rsidRPr="00C56DA6" w:rsidRDefault="00E6403F" w:rsidP="00E6403F">
      <w:pPr>
        <w:ind w:firstLine="340"/>
        <w:rPr>
          <w:rFonts w:cstheme="minorHAnsi"/>
          <w:lang w:val="en-GB"/>
        </w:rPr>
      </w:pPr>
      <w:r w:rsidRPr="00C56DA6">
        <w:rPr>
          <w:rFonts w:cstheme="minorHAnsi"/>
          <w:lang w:val="en-GB"/>
        </w:rPr>
        <w:t>In figure 2, we see that the force we feel underfoot is then due to our resulting expanding planet, with dropped objects all equally approached by the ground rather than the other way around, while the underlying expansion is unseen</w:t>
      </w:r>
      <w:r w:rsidR="008848C4" w:rsidRPr="00C56DA6">
        <w:rPr>
          <w:rFonts w:cstheme="minorHAnsi"/>
          <w:lang w:val="en-GB"/>
        </w:rPr>
        <w:t>,</w:t>
      </w:r>
      <w:r w:rsidRPr="00C56DA6">
        <w:rPr>
          <w:rFonts w:cstheme="minorHAnsi"/>
          <w:lang w:val="en-GB"/>
        </w:rPr>
        <w:t xml:space="preserve"> as everything expands equally, maintaining a constant relative size. This would create the appearance of a force somehow holding us to the ground and pulling all objects equally downward</w:t>
      </w:r>
      <w:r w:rsidR="008848C4" w:rsidRPr="00C56DA6">
        <w:rPr>
          <w:rFonts w:cstheme="minorHAnsi"/>
          <w:lang w:val="en-GB"/>
        </w:rPr>
        <w:t>,</w:t>
      </w:r>
      <w:r w:rsidRPr="00C56DA6">
        <w:rPr>
          <w:rFonts w:cstheme="minorHAnsi"/>
          <w:lang w:val="en-GB"/>
        </w:rPr>
        <w:t xml:space="preserve"> </w:t>
      </w:r>
      <w:r w:rsidR="00946A5B" w:rsidRPr="00C56DA6">
        <w:rPr>
          <w:rFonts w:cstheme="minorHAnsi"/>
          <w:lang w:val="en-GB"/>
        </w:rPr>
        <w:t>regardless of mass</w:t>
      </w:r>
      <w:r w:rsidRPr="00C56DA6">
        <w:rPr>
          <w:rFonts w:cstheme="minorHAnsi"/>
          <w:lang w:val="en-GB"/>
        </w:rPr>
        <w:t>, just as Newton proposed</w:t>
      </w:r>
      <w:r w:rsidR="00943613" w:rsidRPr="00C56DA6">
        <w:rPr>
          <w:rFonts w:cstheme="minorHAnsi"/>
          <w:lang w:val="en-GB"/>
        </w:rPr>
        <w:t xml:space="preserve">, with a stronger force pulling heavier falling objects. </w:t>
      </w:r>
      <w:r w:rsidRPr="00C56DA6">
        <w:rPr>
          <w:rFonts w:cstheme="minorHAnsi"/>
          <w:lang w:val="en-GB"/>
        </w:rPr>
        <w:t xml:space="preserve">And while Einstein opted for “warped spacetime”, </w:t>
      </w:r>
      <w:r w:rsidR="0085645E" w:rsidRPr="00C56DA6">
        <w:rPr>
          <w:rFonts w:cstheme="minorHAnsi"/>
          <w:lang w:val="en-GB"/>
        </w:rPr>
        <w:t>A</w:t>
      </w:r>
      <w:r w:rsidRPr="00C56DA6">
        <w:rPr>
          <w:rFonts w:cstheme="minorHAnsi"/>
          <w:lang w:val="en-GB"/>
        </w:rPr>
        <w:t xml:space="preserve">tomic </w:t>
      </w:r>
      <w:r w:rsidR="0085645E" w:rsidRPr="00C56DA6">
        <w:rPr>
          <w:rFonts w:cstheme="minorHAnsi"/>
          <w:lang w:val="en-GB"/>
        </w:rPr>
        <w:t>E</w:t>
      </w:r>
      <w:r w:rsidRPr="00C56DA6">
        <w:rPr>
          <w:rFonts w:cstheme="minorHAnsi"/>
          <w:lang w:val="en-GB"/>
        </w:rPr>
        <w:t xml:space="preserve">xpansion </w:t>
      </w:r>
      <w:r w:rsidR="0085645E" w:rsidRPr="00C56DA6">
        <w:rPr>
          <w:rFonts w:cstheme="minorHAnsi"/>
          <w:lang w:val="en-GB"/>
        </w:rPr>
        <w:t xml:space="preserve">Theory </w:t>
      </w:r>
      <w:r w:rsidRPr="00C56DA6">
        <w:rPr>
          <w:rFonts w:cstheme="minorHAnsi"/>
          <w:lang w:val="en-GB"/>
        </w:rPr>
        <w:t>suggests this far simpler and more literal possibility</w:t>
      </w:r>
      <w:r w:rsidR="00EB3960" w:rsidRPr="00C56DA6">
        <w:rPr>
          <w:rFonts w:cstheme="minorHAnsi"/>
          <w:lang w:val="en-GB"/>
        </w:rPr>
        <w:t xml:space="preserve"> of </w:t>
      </w:r>
      <w:r w:rsidR="00946A5B" w:rsidRPr="00C56DA6">
        <w:rPr>
          <w:rFonts w:cstheme="minorHAnsi"/>
          <w:lang w:val="en-GB"/>
        </w:rPr>
        <w:t xml:space="preserve">objects simply floating in the air instead of falling, </w:t>
      </w:r>
      <w:r w:rsidR="0075069D" w:rsidRPr="00C56DA6">
        <w:rPr>
          <w:rFonts w:cstheme="minorHAnsi"/>
          <w:lang w:val="en-GB"/>
        </w:rPr>
        <w:t xml:space="preserve">experiencing no g force, </w:t>
      </w:r>
      <w:r w:rsidR="00946A5B" w:rsidRPr="00C56DA6">
        <w:rPr>
          <w:rFonts w:cstheme="minorHAnsi"/>
          <w:lang w:val="en-GB"/>
        </w:rPr>
        <w:t xml:space="preserve">until </w:t>
      </w:r>
      <w:r w:rsidR="00EB3960" w:rsidRPr="00C56DA6">
        <w:rPr>
          <w:rFonts w:cstheme="minorHAnsi"/>
          <w:lang w:val="en-GB"/>
        </w:rPr>
        <w:t>an expanding planet catch</w:t>
      </w:r>
      <w:r w:rsidR="00943613" w:rsidRPr="00C56DA6">
        <w:rPr>
          <w:rFonts w:cstheme="minorHAnsi"/>
          <w:lang w:val="en-GB"/>
        </w:rPr>
        <w:t>es</w:t>
      </w:r>
      <w:r w:rsidR="00EB3960" w:rsidRPr="00C56DA6">
        <w:rPr>
          <w:rFonts w:cstheme="minorHAnsi"/>
          <w:lang w:val="en-GB"/>
        </w:rPr>
        <w:t xml:space="preserve"> up with </w:t>
      </w:r>
      <w:r w:rsidR="00946A5B" w:rsidRPr="00C56DA6">
        <w:rPr>
          <w:rFonts w:cstheme="minorHAnsi"/>
          <w:lang w:val="en-GB"/>
        </w:rPr>
        <w:t>them.</w:t>
      </w:r>
    </w:p>
    <w:p w14:paraId="0D2F425D" w14:textId="4F43F5A6" w:rsidR="0091470E" w:rsidRPr="00C56DA6" w:rsidRDefault="00D66846" w:rsidP="007B3F79">
      <w:pPr>
        <w:ind w:firstLine="340"/>
        <w:rPr>
          <w:rFonts w:cstheme="minorHAnsi"/>
          <w:lang w:val="en-GB"/>
        </w:rPr>
      </w:pPr>
      <w:r w:rsidRPr="00C56DA6">
        <w:rPr>
          <w:rFonts w:cstheme="minorHAnsi"/>
          <w:lang w:val="en-GB"/>
        </w:rPr>
        <w:lastRenderedPageBreak/>
        <w:t xml:space="preserve">It is important to note that objects don’t fall equally. </w:t>
      </w:r>
      <w:r w:rsidR="0091470E" w:rsidRPr="00C56DA6">
        <w:rPr>
          <w:rFonts w:cstheme="minorHAnsi"/>
          <w:lang w:val="en-GB"/>
        </w:rPr>
        <w:t xml:space="preserve">Why a small marble and a cruise liner dropped from a certain height </w:t>
      </w:r>
      <w:r w:rsidR="00AC30EC" w:rsidRPr="00C56DA6">
        <w:rPr>
          <w:rFonts w:cstheme="minorHAnsi"/>
          <w:lang w:val="en-GB"/>
        </w:rPr>
        <w:t xml:space="preserve">in a vacuum, </w:t>
      </w:r>
      <w:r w:rsidR="0091470E" w:rsidRPr="00C56DA6">
        <w:rPr>
          <w:rFonts w:cstheme="minorHAnsi"/>
          <w:lang w:val="en-GB"/>
        </w:rPr>
        <w:t>will both reach the ground at the same time, is because f</w:t>
      </w:r>
      <w:r w:rsidR="007B3F79" w:rsidRPr="00C56DA6">
        <w:rPr>
          <w:rFonts w:cstheme="minorHAnsi"/>
          <w:lang w:val="en-GB"/>
        </w:rPr>
        <w:t>rom these insignificant heights</w:t>
      </w:r>
      <w:r w:rsidR="002569A9" w:rsidRPr="00C56DA6">
        <w:rPr>
          <w:rFonts w:cstheme="minorHAnsi"/>
          <w:lang w:val="en-GB"/>
        </w:rPr>
        <w:t>,</w:t>
      </w:r>
      <w:r w:rsidR="007B3F79" w:rsidRPr="00C56DA6">
        <w:rPr>
          <w:rFonts w:cstheme="minorHAnsi"/>
          <w:lang w:val="en-GB"/>
        </w:rPr>
        <w:t xml:space="preserve"> </w:t>
      </w:r>
      <w:r w:rsidR="0091470E" w:rsidRPr="00C56DA6">
        <w:rPr>
          <w:rFonts w:cstheme="minorHAnsi"/>
          <w:lang w:val="en-GB"/>
        </w:rPr>
        <w:t>it is n</w:t>
      </w:r>
      <w:r w:rsidR="00727288" w:rsidRPr="00C56DA6">
        <w:rPr>
          <w:rFonts w:cstheme="minorHAnsi"/>
          <w:lang w:val="en-GB"/>
        </w:rPr>
        <w:t>early</w:t>
      </w:r>
      <w:r w:rsidR="0091470E" w:rsidRPr="00C56DA6">
        <w:rPr>
          <w:rFonts w:cstheme="minorHAnsi"/>
          <w:lang w:val="en-GB"/>
        </w:rPr>
        <w:t xml:space="preserve"> impossible to measure this accurately. </w:t>
      </w:r>
    </w:p>
    <w:p w14:paraId="747DE732" w14:textId="403F36E9" w:rsidR="00D66846" w:rsidRPr="00C56DA6" w:rsidRDefault="0091470E" w:rsidP="007B3F79">
      <w:pPr>
        <w:ind w:firstLine="340"/>
        <w:rPr>
          <w:rFonts w:cstheme="minorHAnsi"/>
          <w:lang w:val="en-GB"/>
        </w:rPr>
      </w:pPr>
      <w:r w:rsidRPr="00C56DA6">
        <w:rPr>
          <w:rFonts w:cstheme="minorHAnsi"/>
          <w:lang w:val="en-GB"/>
        </w:rPr>
        <w:t>According to Mark McCutcheon’s equation</w:t>
      </w:r>
      <w:r w:rsidR="00E42102" w:rsidRPr="00C56DA6">
        <w:rPr>
          <w:rFonts w:cstheme="minorHAnsi"/>
          <w:lang w:val="en-GB"/>
        </w:rPr>
        <w:t xml:space="preserve"> for gravity</w:t>
      </w:r>
      <w:r w:rsidRPr="00C56DA6">
        <w:rPr>
          <w:rFonts w:cstheme="minorHAnsi"/>
          <w:lang w:val="en-GB"/>
        </w:rPr>
        <w:t xml:space="preserve">, </w:t>
      </w:r>
      <w:r w:rsidR="007B16A3" w:rsidRPr="00C56DA6">
        <w:rPr>
          <w:rFonts w:cstheme="minorHAnsi"/>
          <w:lang w:val="en-GB"/>
        </w:rPr>
        <w:t>A</w:t>
      </w:r>
      <w:r w:rsidR="00716FA9" w:rsidRPr="00C56DA6">
        <w:rPr>
          <w:rFonts w:cstheme="minorHAnsi"/>
          <w:lang w:val="en-GB"/>
        </w:rPr>
        <w:t xml:space="preserve">tomic </w:t>
      </w:r>
      <w:r w:rsidR="007B16A3" w:rsidRPr="00C56DA6">
        <w:rPr>
          <w:rFonts w:cstheme="minorHAnsi"/>
          <w:lang w:val="en-GB"/>
        </w:rPr>
        <w:t>E</w:t>
      </w:r>
      <w:r w:rsidRPr="00C56DA6">
        <w:rPr>
          <w:rFonts w:cstheme="minorHAnsi"/>
          <w:lang w:val="en-GB"/>
        </w:rPr>
        <w:t xml:space="preserve">xpansion </w:t>
      </w:r>
      <w:r w:rsidR="007B16A3" w:rsidRPr="00C56DA6">
        <w:rPr>
          <w:rFonts w:cstheme="minorHAnsi"/>
          <w:lang w:val="en-GB"/>
        </w:rPr>
        <w:t>T</w:t>
      </w:r>
      <w:r w:rsidRPr="00C56DA6">
        <w:rPr>
          <w:rFonts w:cstheme="minorHAnsi"/>
          <w:lang w:val="en-GB"/>
        </w:rPr>
        <w:t>heory would eventually show a difference</w:t>
      </w:r>
      <w:r w:rsidR="007E3513" w:rsidRPr="00C56DA6">
        <w:rPr>
          <w:rFonts w:cstheme="minorHAnsi"/>
          <w:lang w:val="en-GB"/>
        </w:rPr>
        <w:t xml:space="preserve"> for falling objects of different sizes</w:t>
      </w:r>
      <w:r w:rsidRPr="00C56DA6">
        <w:rPr>
          <w:rFonts w:cstheme="minorHAnsi"/>
          <w:lang w:val="en-GB"/>
        </w:rPr>
        <w:t xml:space="preserve">. A larger object would reach the ground </w:t>
      </w:r>
      <w:r w:rsidR="007E3513" w:rsidRPr="00C56DA6">
        <w:rPr>
          <w:rFonts w:cstheme="minorHAnsi"/>
          <w:lang w:val="en-GB"/>
        </w:rPr>
        <w:t>earlier</w:t>
      </w:r>
      <w:r w:rsidRPr="00C56DA6">
        <w:rPr>
          <w:rFonts w:cstheme="minorHAnsi"/>
          <w:lang w:val="en-GB"/>
        </w:rPr>
        <w:t xml:space="preserve">, because it is proportionally expanding </w:t>
      </w:r>
      <w:r w:rsidR="007E3513" w:rsidRPr="00C56DA6">
        <w:rPr>
          <w:rFonts w:cstheme="minorHAnsi"/>
          <w:lang w:val="en-GB"/>
        </w:rPr>
        <w:t>more</w:t>
      </w:r>
      <w:r w:rsidRPr="00C56DA6">
        <w:rPr>
          <w:rFonts w:cstheme="minorHAnsi"/>
          <w:lang w:val="en-GB"/>
        </w:rPr>
        <w:t xml:space="preserve"> than a smaller one</w:t>
      </w:r>
      <w:r w:rsidR="007E3513" w:rsidRPr="00C56DA6">
        <w:rPr>
          <w:rFonts w:cstheme="minorHAnsi"/>
          <w:lang w:val="en-GB"/>
        </w:rPr>
        <w:t>, reducing the distance</w:t>
      </w:r>
      <w:r w:rsidR="00D66846" w:rsidRPr="00C56DA6">
        <w:rPr>
          <w:rFonts w:cstheme="minorHAnsi"/>
          <w:lang w:val="en-GB"/>
        </w:rPr>
        <w:t xml:space="preserve"> between the </w:t>
      </w:r>
      <w:r w:rsidR="00716FA9" w:rsidRPr="00C56DA6">
        <w:rPr>
          <w:rFonts w:cstheme="minorHAnsi"/>
          <w:lang w:val="en-GB"/>
        </w:rPr>
        <w:t xml:space="preserve">larger </w:t>
      </w:r>
      <w:r w:rsidR="00D66846" w:rsidRPr="00C56DA6">
        <w:rPr>
          <w:rFonts w:cstheme="minorHAnsi"/>
          <w:lang w:val="en-GB"/>
        </w:rPr>
        <w:t>object and the ground</w:t>
      </w:r>
      <w:r w:rsidR="007E3513" w:rsidRPr="00C56DA6">
        <w:rPr>
          <w:rFonts w:cstheme="minorHAnsi"/>
          <w:lang w:val="en-GB"/>
        </w:rPr>
        <w:t xml:space="preserve"> faster</w:t>
      </w:r>
      <w:r w:rsidRPr="00C56DA6">
        <w:rPr>
          <w:rFonts w:cstheme="minorHAnsi"/>
          <w:lang w:val="en-GB"/>
        </w:rPr>
        <w:t xml:space="preserve">. </w:t>
      </w:r>
      <w:r w:rsidR="007E3513" w:rsidRPr="00C56DA6">
        <w:rPr>
          <w:rFonts w:cstheme="minorHAnsi"/>
          <w:lang w:val="en-GB"/>
        </w:rPr>
        <w:t xml:space="preserve">Just like in Newton, where a </w:t>
      </w:r>
      <w:r w:rsidR="00716FA9" w:rsidRPr="00C56DA6">
        <w:rPr>
          <w:rFonts w:cstheme="minorHAnsi"/>
          <w:lang w:val="en-GB"/>
        </w:rPr>
        <w:t>more massive</w:t>
      </w:r>
      <w:r w:rsidR="007E3513" w:rsidRPr="00C56DA6">
        <w:rPr>
          <w:rFonts w:cstheme="minorHAnsi"/>
          <w:lang w:val="en-GB"/>
        </w:rPr>
        <w:t xml:space="preserve"> </w:t>
      </w:r>
      <w:r w:rsidR="00D66846" w:rsidRPr="00C56DA6">
        <w:rPr>
          <w:rFonts w:cstheme="minorHAnsi"/>
          <w:lang w:val="en-GB"/>
        </w:rPr>
        <w:t xml:space="preserve">falling </w:t>
      </w:r>
      <w:r w:rsidR="007E3513" w:rsidRPr="00C56DA6">
        <w:rPr>
          <w:rFonts w:cstheme="minorHAnsi"/>
          <w:lang w:val="en-GB"/>
        </w:rPr>
        <w:t>object would experience a stronger force</w:t>
      </w:r>
      <w:r w:rsidR="00D66846" w:rsidRPr="00C56DA6">
        <w:rPr>
          <w:rFonts w:cstheme="minorHAnsi"/>
          <w:lang w:val="en-GB"/>
        </w:rPr>
        <w:t xml:space="preserve"> attracting it to the Earth</w:t>
      </w:r>
      <w:r w:rsidR="007E3513" w:rsidRPr="00C56DA6">
        <w:rPr>
          <w:rFonts w:cstheme="minorHAnsi"/>
          <w:lang w:val="en-GB"/>
        </w:rPr>
        <w:t xml:space="preserve">. </w:t>
      </w:r>
    </w:p>
    <w:p w14:paraId="3B2D726D" w14:textId="36A4AE30" w:rsidR="00BB38B7" w:rsidRPr="00C56DA6" w:rsidRDefault="002569A9" w:rsidP="007B3F79">
      <w:pPr>
        <w:ind w:firstLine="340"/>
        <w:rPr>
          <w:rFonts w:cstheme="minorHAnsi"/>
          <w:lang w:val="en-GB"/>
        </w:rPr>
      </w:pPr>
      <w:r w:rsidRPr="00C56DA6">
        <w:rPr>
          <w:rFonts w:cstheme="minorHAnsi"/>
          <w:lang w:val="en-GB"/>
        </w:rPr>
        <w:t xml:space="preserve">Even in Einstein, a </w:t>
      </w:r>
      <w:r w:rsidR="007B16A3" w:rsidRPr="00C56DA6">
        <w:rPr>
          <w:rFonts w:cstheme="minorHAnsi"/>
          <w:lang w:val="en-GB"/>
        </w:rPr>
        <w:t>more massive</w:t>
      </w:r>
      <w:r w:rsidRPr="00C56DA6">
        <w:rPr>
          <w:rFonts w:cstheme="minorHAnsi"/>
          <w:lang w:val="en-GB"/>
        </w:rPr>
        <w:t xml:space="preserve"> object should reach the ground faster than a lighter one</w:t>
      </w:r>
      <w:r w:rsidR="00347206" w:rsidRPr="00C56DA6">
        <w:rPr>
          <w:rFonts w:cstheme="minorHAnsi"/>
          <w:lang w:val="en-GB"/>
        </w:rPr>
        <w:t xml:space="preserve">, because mass is part of his equations, </w:t>
      </w:r>
      <w:r w:rsidR="00A20528" w:rsidRPr="00C56DA6">
        <w:rPr>
          <w:rFonts w:cstheme="minorHAnsi"/>
          <w:lang w:val="en-GB"/>
        </w:rPr>
        <w:t xml:space="preserve">as </w:t>
      </w:r>
      <w:r w:rsidR="00347206" w:rsidRPr="00C56DA6">
        <w:rPr>
          <w:rFonts w:cstheme="minorHAnsi"/>
          <w:lang w:val="en-GB"/>
        </w:rPr>
        <w:t>he describe</w:t>
      </w:r>
      <w:r w:rsidR="00A20528" w:rsidRPr="00C56DA6">
        <w:rPr>
          <w:rFonts w:cstheme="minorHAnsi"/>
          <w:lang w:val="en-GB"/>
        </w:rPr>
        <w:t>d</w:t>
      </w:r>
      <w:r w:rsidR="00347206" w:rsidRPr="00C56DA6">
        <w:rPr>
          <w:rFonts w:cstheme="minorHAnsi"/>
          <w:lang w:val="en-GB"/>
        </w:rPr>
        <w:t xml:space="preserve"> gravity </w:t>
      </w:r>
      <w:proofErr w:type="gramStart"/>
      <w:r w:rsidR="00347206" w:rsidRPr="00C56DA6">
        <w:rPr>
          <w:rFonts w:cstheme="minorHAnsi"/>
          <w:lang w:val="en-GB"/>
        </w:rPr>
        <w:t>as a result of</w:t>
      </w:r>
      <w:proofErr w:type="gramEnd"/>
      <w:r w:rsidR="00347206" w:rsidRPr="00C56DA6">
        <w:rPr>
          <w:rFonts w:cstheme="minorHAnsi"/>
          <w:lang w:val="en-GB"/>
        </w:rPr>
        <w:t xml:space="preserve"> space</w:t>
      </w:r>
      <w:r w:rsidR="0012013D" w:rsidRPr="00C56DA6">
        <w:rPr>
          <w:rFonts w:cstheme="minorHAnsi"/>
          <w:lang w:val="en-GB"/>
        </w:rPr>
        <w:t xml:space="preserve"> and </w:t>
      </w:r>
      <w:r w:rsidR="00347206" w:rsidRPr="00C56DA6">
        <w:rPr>
          <w:rFonts w:cstheme="minorHAnsi"/>
          <w:lang w:val="en-GB"/>
        </w:rPr>
        <w:t xml:space="preserve">time being curved by mass and energy. </w:t>
      </w:r>
      <w:r w:rsidR="00436610" w:rsidRPr="00C56DA6">
        <w:rPr>
          <w:rFonts w:cstheme="minorHAnsi"/>
          <w:lang w:val="en-GB"/>
        </w:rPr>
        <w:t>H</w:t>
      </w:r>
      <w:r w:rsidR="00347206" w:rsidRPr="00C56DA6">
        <w:rPr>
          <w:rFonts w:cstheme="minorHAnsi"/>
          <w:lang w:val="en-GB"/>
        </w:rPr>
        <w:t>ow could a massive object not be more affected by gravity than a lighter one</w:t>
      </w:r>
      <w:r w:rsidR="00436610" w:rsidRPr="00C56DA6">
        <w:rPr>
          <w:rFonts w:cstheme="minorHAnsi"/>
          <w:lang w:val="en-GB"/>
        </w:rPr>
        <w:t>, when more massive objects cause more pronounced curvature</w:t>
      </w:r>
      <w:r w:rsidR="00205C1D" w:rsidRPr="00C56DA6">
        <w:rPr>
          <w:rFonts w:cstheme="minorHAnsi"/>
          <w:lang w:val="en-GB"/>
        </w:rPr>
        <w:t>s</w:t>
      </w:r>
      <w:r w:rsidR="00436610" w:rsidRPr="00C56DA6">
        <w:rPr>
          <w:rFonts w:cstheme="minorHAnsi"/>
          <w:lang w:val="en-GB"/>
        </w:rPr>
        <w:t xml:space="preserve"> of space</w:t>
      </w:r>
      <w:r w:rsidR="00347206" w:rsidRPr="00C56DA6">
        <w:rPr>
          <w:rFonts w:cstheme="minorHAnsi"/>
          <w:lang w:val="en-GB"/>
        </w:rPr>
        <w:t>?</w:t>
      </w:r>
    </w:p>
    <w:p w14:paraId="0A9863D6" w14:textId="3344FAD6" w:rsidR="00436610" w:rsidRPr="00C56DA6" w:rsidRDefault="00BB38B7" w:rsidP="007B3F79">
      <w:pPr>
        <w:ind w:firstLine="340"/>
        <w:rPr>
          <w:rFonts w:cstheme="minorHAnsi"/>
          <w:lang w:val="en-GB"/>
        </w:rPr>
      </w:pPr>
      <w:r w:rsidRPr="00C56DA6">
        <w:rPr>
          <w:rFonts w:cstheme="minorHAnsi"/>
          <w:lang w:val="en-GB"/>
        </w:rPr>
        <w:t xml:space="preserve">In all three theories, </w:t>
      </w:r>
      <w:r w:rsidR="00436610" w:rsidRPr="00C56DA6">
        <w:rPr>
          <w:rFonts w:cstheme="minorHAnsi"/>
          <w:lang w:val="en-GB"/>
        </w:rPr>
        <w:t xml:space="preserve">I believe </w:t>
      </w:r>
      <w:r w:rsidRPr="00C56DA6">
        <w:rPr>
          <w:rFonts w:cstheme="minorHAnsi"/>
          <w:lang w:val="en-GB"/>
        </w:rPr>
        <w:t xml:space="preserve">a bowling ball </w:t>
      </w:r>
      <w:r w:rsidR="00B73947" w:rsidRPr="00C56DA6">
        <w:rPr>
          <w:rFonts w:cstheme="minorHAnsi"/>
          <w:lang w:val="en-GB"/>
        </w:rPr>
        <w:t>would</w:t>
      </w:r>
      <w:r w:rsidRPr="00C56DA6">
        <w:rPr>
          <w:rFonts w:cstheme="minorHAnsi"/>
          <w:lang w:val="en-GB"/>
        </w:rPr>
        <w:t xml:space="preserve"> reach the ground before a feather in a vacuum</w:t>
      </w:r>
      <w:r w:rsidR="00880489" w:rsidRPr="00C56DA6">
        <w:rPr>
          <w:rFonts w:cstheme="minorHAnsi"/>
          <w:lang w:val="en-GB"/>
        </w:rPr>
        <w:t xml:space="preserve">, no matter how many experiments </w:t>
      </w:r>
      <w:r w:rsidR="00D66846" w:rsidRPr="00C56DA6">
        <w:rPr>
          <w:rFonts w:cstheme="minorHAnsi"/>
          <w:lang w:val="en-GB"/>
        </w:rPr>
        <w:t xml:space="preserve">proving otherwise </w:t>
      </w:r>
      <w:r w:rsidR="00880489" w:rsidRPr="00C56DA6">
        <w:rPr>
          <w:rFonts w:cstheme="minorHAnsi"/>
          <w:lang w:val="en-GB"/>
        </w:rPr>
        <w:t xml:space="preserve">you will find on </w:t>
      </w:r>
      <w:r w:rsidR="00DD71E3" w:rsidRPr="00C56DA6">
        <w:rPr>
          <w:rFonts w:cstheme="minorHAnsi"/>
          <w:lang w:val="en-GB"/>
        </w:rPr>
        <w:t>the Internet</w:t>
      </w:r>
      <w:r w:rsidRPr="00C56DA6">
        <w:rPr>
          <w:rFonts w:cstheme="minorHAnsi"/>
          <w:lang w:val="en-GB"/>
        </w:rPr>
        <w:t xml:space="preserve">. </w:t>
      </w:r>
      <w:r w:rsidR="00436610" w:rsidRPr="00C56DA6">
        <w:rPr>
          <w:rFonts w:cstheme="minorHAnsi"/>
          <w:lang w:val="en-GB"/>
        </w:rPr>
        <w:t xml:space="preserve">These experiments are too limited to tell. We would need to stop a planet in its orbit, place it </w:t>
      </w:r>
      <w:r w:rsidR="00DD71E3" w:rsidRPr="00C56DA6">
        <w:rPr>
          <w:rFonts w:cstheme="minorHAnsi"/>
          <w:lang w:val="en-GB"/>
        </w:rPr>
        <w:t>immobile in space</w:t>
      </w:r>
      <w:r w:rsidR="007B16A3" w:rsidRPr="00C56DA6">
        <w:rPr>
          <w:rFonts w:cstheme="minorHAnsi"/>
          <w:lang w:val="en-GB"/>
        </w:rPr>
        <w:t xml:space="preserve"> at a certain distance from the Sun</w:t>
      </w:r>
      <w:r w:rsidR="00436610" w:rsidRPr="00C56DA6">
        <w:rPr>
          <w:rFonts w:cstheme="minorHAnsi"/>
          <w:lang w:val="en-GB"/>
        </w:rPr>
        <w:t xml:space="preserve">, </w:t>
      </w:r>
      <w:r w:rsidR="007B16A3" w:rsidRPr="00C56DA6">
        <w:rPr>
          <w:rFonts w:cstheme="minorHAnsi"/>
          <w:lang w:val="en-GB"/>
        </w:rPr>
        <w:t xml:space="preserve">place a marble at the same distance on the other side of the Sun, </w:t>
      </w:r>
      <w:r w:rsidR="00436610" w:rsidRPr="00C56DA6">
        <w:rPr>
          <w:rFonts w:cstheme="minorHAnsi"/>
          <w:lang w:val="en-GB"/>
        </w:rPr>
        <w:t xml:space="preserve">and see </w:t>
      </w:r>
      <w:r w:rsidR="00D66846" w:rsidRPr="00C56DA6">
        <w:rPr>
          <w:rFonts w:cstheme="minorHAnsi"/>
          <w:lang w:val="en-GB"/>
        </w:rPr>
        <w:t xml:space="preserve">if they both reach the </w:t>
      </w:r>
      <w:r w:rsidR="00205C1D" w:rsidRPr="00C56DA6">
        <w:rPr>
          <w:rFonts w:cstheme="minorHAnsi"/>
          <w:lang w:val="en-GB"/>
        </w:rPr>
        <w:t>S</w:t>
      </w:r>
      <w:r w:rsidR="00D66846" w:rsidRPr="00C56DA6">
        <w:rPr>
          <w:rFonts w:cstheme="minorHAnsi"/>
          <w:lang w:val="en-GB"/>
        </w:rPr>
        <w:t xml:space="preserve">un at the same time, or </w:t>
      </w:r>
      <w:r w:rsidR="00436610" w:rsidRPr="00C56DA6">
        <w:rPr>
          <w:rFonts w:cstheme="minorHAnsi"/>
          <w:lang w:val="en-GB"/>
        </w:rPr>
        <w:t>which one reaches the Sun first</w:t>
      </w:r>
      <w:r w:rsidR="00DD71E3" w:rsidRPr="00C56DA6">
        <w:rPr>
          <w:rFonts w:cstheme="minorHAnsi"/>
          <w:lang w:val="en-GB"/>
        </w:rPr>
        <w:t>.</w:t>
      </w:r>
      <w:r w:rsidR="00436610" w:rsidRPr="00C56DA6">
        <w:rPr>
          <w:rFonts w:cstheme="minorHAnsi"/>
          <w:lang w:val="en-GB"/>
        </w:rPr>
        <w:t xml:space="preserve"> </w:t>
      </w:r>
    </w:p>
    <w:p w14:paraId="39E90B53" w14:textId="77777777" w:rsidR="0012013D" w:rsidRPr="00C56DA6" w:rsidRDefault="00002FBE" w:rsidP="007B3F79">
      <w:pPr>
        <w:ind w:firstLine="340"/>
        <w:rPr>
          <w:rFonts w:cstheme="minorHAnsi"/>
          <w:lang w:val="en-GB"/>
        </w:rPr>
      </w:pPr>
      <w:r w:rsidRPr="00C56DA6">
        <w:rPr>
          <w:rFonts w:cstheme="minorHAnsi"/>
          <w:lang w:val="en-GB"/>
        </w:rPr>
        <w:t>Where</w:t>
      </w:r>
      <w:r w:rsidR="00D66846" w:rsidRPr="00C56DA6">
        <w:rPr>
          <w:rFonts w:cstheme="minorHAnsi"/>
          <w:lang w:val="en-GB"/>
        </w:rPr>
        <w:t xml:space="preserve"> Einstein and McCutcheon </w:t>
      </w:r>
      <w:r w:rsidRPr="00C56DA6">
        <w:rPr>
          <w:rFonts w:cstheme="minorHAnsi"/>
          <w:lang w:val="en-GB"/>
        </w:rPr>
        <w:t xml:space="preserve">differ </w:t>
      </w:r>
      <w:r w:rsidR="00283EBB" w:rsidRPr="00C56DA6">
        <w:rPr>
          <w:rFonts w:cstheme="minorHAnsi"/>
          <w:lang w:val="en-GB"/>
        </w:rPr>
        <w:t>from</w:t>
      </w:r>
      <w:r w:rsidRPr="00C56DA6">
        <w:rPr>
          <w:rFonts w:cstheme="minorHAnsi"/>
          <w:lang w:val="en-GB"/>
        </w:rPr>
        <w:t xml:space="preserve"> </w:t>
      </w:r>
      <w:r w:rsidR="0091470E" w:rsidRPr="00C56DA6">
        <w:rPr>
          <w:rFonts w:cstheme="minorHAnsi"/>
          <w:lang w:val="en-GB"/>
        </w:rPr>
        <w:t>Newton</w:t>
      </w:r>
      <w:r w:rsidR="00D66846" w:rsidRPr="00C56DA6">
        <w:rPr>
          <w:rFonts w:cstheme="minorHAnsi"/>
          <w:lang w:val="en-GB"/>
        </w:rPr>
        <w:t xml:space="preserve">, </w:t>
      </w:r>
      <w:r w:rsidR="00436610" w:rsidRPr="00C56DA6">
        <w:rPr>
          <w:rFonts w:cstheme="minorHAnsi"/>
          <w:lang w:val="en-GB"/>
        </w:rPr>
        <w:t xml:space="preserve">is </w:t>
      </w:r>
      <w:r w:rsidRPr="00C56DA6">
        <w:rPr>
          <w:rFonts w:cstheme="minorHAnsi"/>
          <w:lang w:val="en-GB"/>
        </w:rPr>
        <w:t>that</w:t>
      </w:r>
      <w:r w:rsidR="00436610" w:rsidRPr="00C56DA6">
        <w:rPr>
          <w:rFonts w:cstheme="minorHAnsi"/>
          <w:lang w:val="en-GB"/>
        </w:rPr>
        <w:t xml:space="preserve"> there is no force acting at a distance on any falling object, instead they are free floating in space. B</w:t>
      </w:r>
      <w:r w:rsidR="0091470E" w:rsidRPr="00C56DA6">
        <w:rPr>
          <w:rFonts w:cstheme="minorHAnsi"/>
          <w:lang w:val="en-GB"/>
        </w:rPr>
        <w:t>oth Einstein’s Theory of General Relativity and</w:t>
      </w:r>
      <w:r w:rsidR="00436610" w:rsidRPr="00C56DA6">
        <w:rPr>
          <w:rFonts w:cstheme="minorHAnsi"/>
          <w:lang w:val="en-GB"/>
        </w:rPr>
        <w:t xml:space="preserve"> </w:t>
      </w:r>
      <w:r w:rsidR="0091470E" w:rsidRPr="00C56DA6">
        <w:rPr>
          <w:rFonts w:cstheme="minorHAnsi"/>
          <w:lang w:val="en-GB"/>
        </w:rPr>
        <w:t>Atomic Expansion Theory</w:t>
      </w:r>
      <w:r w:rsidR="00F84071" w:rsidRPr="00C56DA6">
        <w:rPr>
          <w:rFonts w:cstheme="minorHAnsi"/>
          <w:lang w:val="en-GB"/>
        </w:rPr>
        <w:t>,</w:t>
      </w:r>
      <w:r w:rsidR="00436610" w:rsidRPr="00C56DA6">
        <w:rPr>
          <w:rFonts w:cstheme="minorHAnsi"/>
          <w:lang w:val="en-GB"/>
        </w:rPr>
        <w:t xml:space="preserve"> explain gravity through geometry instead of forces</w:t>
      </w:r>
      <w:r w:rsidR="00DD71E3" w:rsidRPr="00C56DA6">
        <w:rPr>
          <w:rFonts w:cstheme="minorHAnsi"/>
          <w:lang w:val="en-GB"/>
        </w:rPr>
        <w:t>.</w:t>
      </w:r>
      <w:r w:rsidR="0091470E" w:rsidRPr="00C56DA6">
        <w:rPr>
          <w:rFonts w:cstheme="minorHAnsi"/>
          <w:lang w:val="en-GB"/>
        </w:rPr>
        <w:t xml:space="preserve"> </w:t>
      </w:r>
      <w:r w:rsidR="0072002F" w:rsidRPr="00C56DA6">
        <w:rPr>
          <w:rFonts w:cstheme="minorHAnsi"/>
          <w:lang w:val="en-GB"/>
        </w:rPr>
        <w:t>In Atomic Expansion Theory it is t</w:t>
      </w:r>
      <w:r w:rsidR="00575A00" w:rsidRPr="00C56DA6">
        <w:rPr>
          <w:rFonts w:cstheme="minorHAnsi"/>
          <w:lang w:val="en-GB"/>
        </w:rPr>
        <w:t xml:space="preserve">he geometry of expansion, </w:t>
      </w:r>
      <w:r w:rsidR="00436610" w:rsidRPr="00C56DA6">
        <w:rPr>
          <w:rFonts w:cstheme="minorHAnsi"/>
          <w:lang w:val="en-GB"/>
        </w:rPr>
        <w:t>while in Einstein objects fall to the ground following the curvature of space</w:t>
      </w:r>
      <w:r w:rsidR="0069415E" w:rsidRPr="00C56DA6">
        <w:rPr>
          <w:rFonts w:cstheme="minorHAnsi"/>
          <w:lang w:val="en-GB"/>
        </w:rPr>
        <w:t xml:space="preserve">. But let’s not forget that </w:t>
      </w:r>
      <w:r w:rsidR="00DD71E3" w:rsidRPr="00C56DA6">
        <w:rPr>
          <w:rFonts w:cstheme="minorHAnsi"/>
          <w:lang w:val="en-GB"/>
        </w:rPr>
        <w:t xml:space="preserve">the falling </w:t>
      </w:r>
      <w:r w:rsidR="0069415E" w:rsidRPr="00C56DA6">
        <w:rPr>
          <w:rFonts w:cstheme="minorHAnsi"/>
          <w:lang w:val="en-GB"/>
        </w:rPr>
        <w:t xml:space="preserve">objects also </w:t>
      </w:r>
      <w:r w:rsidR="004F24AC" w:rsidRPr="00C56DA6">
        <w:rPr>
          <w:rFonts w:cstheme="minorHAnsi"/>
          <w:lang w:val="en-GB"/>
        </w:rPr>
        <w:t>creat</w:t>
      </w:r>
      <w:r w:rsidR="0069415E" w:rsidRPr="00C56DA6">
        <w:rPr>
          <w:rFonts w:cstheme="minorHAnsi"/>
          <w:lang w:val="en-GB"/>
        </w:rPr>
        <w:t>e</w:t>
      </w:r>
      <w:r w:rsidR="004F24AC" w:rsidRPr="00C56DA6">
        <w:rPr>
          <w:rFonts w:cstheme="minorHAnsi"/>
          <w:lang w:val="en-GB"/>
        </w:rPr>
        <w:t xml:space="preserve"> </w:t>
      </w:r>
      <w:r w:rsidR="0069415E" w:rsidRPr="00C56DA6">
        <w:rPr>
          <w:rFonts w:cstheme="minorHAnsi"/>
          <w:lang w:val="en-GB"/>
        </w:rPr>
        <w:t xml:space="preserve">their own </w:t>
      </w:r>
      <w:r w:rsidR="004F24AC" w:rsidRPr="00C56DA6">
        <w:rPr>
          <w:rFonts w:cstheme="minorHAnsi"/>
          <w:lang w:val="en-GB"/>
        </w:rPr>
        <w:t>curvature in space</w:t>
      </w:r>
      <w:r w:rsidR="00D66846" w:rsidRPr="00C56DA6">
        <w:rPr>
          <w:rFonts w:cstheme="minorHAnsi"/>
          <w:lang w:val="en-GB"/>
        </w:rPr>
        <w:t>,</w:t>
      </w:r>
      <w:r w:rsidR="004F24AC" w:rsidRPr="00C56DA6">
        <w:rPr>
          <w:rFonts w:cstheme="minorHAnsi"/>
          <w:lang w:val="en-GB"/>
        </w:rPr>
        <w:t xml:space="preserve"> which depends on their mass</w:t>
      </w:r>
      <w:r w:rsidR="0072002F" w:rsidRPr="00C56DA6">
        <w:rPr>
          <w:rFonts w:cstheme="minorHAnsi"/>
          <w:lang w:val="en-GB"/>
        </w:rPr>
        <w:t xml:space="preserve"> and </w:t>
      </w:r>
      <w:r w:rsidR="0012013D" w:rsidRPr="00C56DA6">
        <w:rPr>
          <w:rFonts w:cstheme="minorHAnsi"/>
          <w:lang w:val="en-GB"/>
        </w:rPr>
        <w:t>speed (or energy)</w:t>
      </w:r>
      <w:r w:rsidR="0085645E" w:rsidRPr="00C56DA6">
        <w:rPr>
          <w:rFonts w:cstheme="minorHAnsi"/>
          <w:lang w:val="en-GB"/>
        </w:rPr>
        <w:t>.</w:t>
      </w:r>
    </w:p>
    <w:p w14:paraId="35624367" w14:textId="4BD28010" w:rsidR="007B3F79" w:rsidRPr="00C56DA6" w:rsidRDefault="0085645E" w:rsidP="007B3F79">
      <w:pPr>
        <w:ind w:firstLine="340"/>
        <w:rPr>
          <w:rFonts w:cstheme="minorHAnsi"/>
          <w:lang w:val="en-GB"/>
        </w:rPr>
      </w:pPr>
      <w:r w:rsidRPr="00C56DA6">
        <w:rPr>
          <w:rFonts w:cstheme="minorHAnsi"/>
          <w:lang w:val="en-GB"/>
        </w:rPr>
        <w:t>Consequently,</w:t>
      </w:r>
      <w:r w:rsidR="0069415E" w:rsidRPr="00C56DA6">
        <w:rPr>
          <w:rFonts w:cstheme="minorHAnsi"/>
          <w:lang w:val="en-GB"/>
        </w:rPr>
        <w:t xml:space="preserve"> </w:t>
      </w:r>
      <w:r w:rsidR="00DD71E3" w:rsidRPr="00C56DA6">
        <w:rPr>
          <w:rFonts w:cstheme="minorHAnsi"/>
          <w:lang w:val="en-GB"/>
        </w:rPr>
        <w:t xml:space="preserve">an </w:t>
      </w:r>
      <w:r w:rsidR="0069415E" w:rsidRPr="00C56DA6">
        <w:rPr>
          <w:rFonts w:cstheme="minorHAnsi"/>
          <w:lang w:val="en-GB"/>
        </w:rPr>
        <w:t xml:space="preserve">overall larger curvature of space </w:t>
      </w:r>
      <w:r w:rsidR="00D66846" w:rsidRPr="00C56DA6">
        <w:rPr>
          <w:rFonts w:cstheme="minorHAnsi"/>
          <w:lang w:val="en-GB"/>
        </w:rPr>
        <w:t xml:space="preserve">from both a planet and the Sun, </w:t>
      </w:r>
      <w:r w:rsidR="0069415E" w:rsidRPr="00C56DA6">
        <w:rPr>
          <w:rFonts w:cstheme="minorHAnsi"/>
          <w:lang w:val="en-GB"/>
        </w:rPr>
        <w:t>should bring objects faster together</w:t>
      </w:r>
      <w:r w:rsidR="00D66846" w:rsidRPr="00C56DA6">
        <w:rPr>
          <w:rFonts w:cstheme="minorHAnsi"/>
          <w:lang w:val="en-GB"/>
        </w:rPr>
        <w:t xml:space="preserve"> than the miniature curvature a marble would create on the rubber sheet of spacetime</w:t>
      </w:r>
      <w:r w:rsidR="0069415E" w:rsidRPr="00C56DA6">
        <w:rPr>
          <w:rFonts w:cstheme="minorHAnsi"/>
          <w:lang w:val="en-GB"/>
        </w:rPr>
        <w:t>.</w:t>
      </w:r>
      <w:r w:rsidR="00755DAE" w:rsidRPr="00C56DA6">
        <w:rPr>
          <w:rFonts w:cstheme="minorHAnsi"/>
          <w:lang w:val="en-GB"/>
        </w:rPr>
        <w:t xml:space="preserve"> At any rate, Einstein stated his Principle of Equivalence </w:t>
      </w:r>
      <w:r w:rsidR="0012013D" w:rsidRPr="00C56DA6">
        <w:rPr>
          <w:rFonts w:cstheme="minorHAnsi"/>
          <w:lang w:val="en-GB"/>
        </w:rPr>
        <w:t xml:space="preserve">between </w:t>
      </w:r>
      <w:r w:rsidR="0012013D" w:rsidRPr="00C56DA6">
        <w:rPr>
          <w:rFonts w:cstheme="minorHAnsi"/>
          <w:lang w:val="en-GB"/>
        </w:rPr>
        <w:lastRenderedPageBreak/>
        <w:t xml:space="preserve">his theory of gravity compared </w:t>
      </w:r>
      <w:r w:rsidR="00755DAE" w:rsidRPr="00C56DA6">
        <w:rPr>
          <w:rFonts w:cstheme="minorHAnsi"/>
          <w:lang w:val="en-GB"/>
        </w:rPr>
        <w:t xml:space="preserve">with Newton’s, and two massive objects will attract each other faster than a large and a small one, because in Newton </w:t>
      </w:r>
      <w:r w:rsidR="0023108D" w:rsidRPr="00C56DA6">
        <w:rPr>
          <w:rFonts w:cstheme="minorHAnsi"/>
          <w:lang w:val="en-GB"/>
        </w:rPr>
        <w:t>the force of attraction</w:t>
      </w:r>
      <w:r w:rsidR="00755DAE" w:rsidRPr="00C56DA6">
        <w:rPr>
          <w:rFonts w:cstheme="minorHAnsi"/>
          <w:lang w:val="en-GB"/>
        </w:rPr>
        <w:t xml:space="preserve"> </w:t>
      </w:r>
      <w:r w:rsidR="0012013D" w:rsidRPr="00C56DA6">
        <w:rPr>
          <w:rFonts w:cstheme="minorHAnsi"/>
          <w:lang w:val="en-GB"/>
        </w:rPr>
        <w:t>is greater the more massive an object is</w:t>
      </w:r>
      <w:r w:rsidR="00755DAE" w:rsidRPr="00C56DA6">
        <w:rPr>
          <w:rFonts w:cstheme="minorHAnsi"/>
          <w:lang w:val="en-GB"/>
        </w:rPr>
        <w:t>.</w:t>
      </w:r>
    </w:p>
    <w:p w14:paraId="5C2DAB99" w14:textId="0E4C3EE9" w:rsidR="0069415E" w:rsidRPr="00C56DA6" w:rsidRDefault="007B3F79" w:rsidP="007B3F79">
      <w:pPr>
        <w:ind w:firstLine="340"/>
        <w:rPr>
          <w:rFonts w:cstheme="minorHAnsi"/>
          <w:lang w:val="en-GB"/>
        </w:rPr>
      </w:pPr>
      <w:r w:rsidRPr="00C56DA6">
        <w:rPr>
          <w:rFonts w:cstheme="minorHAnsi"/>
          <w:lang w:val="en-GB"/>
        </w:rPr>
        <w:t xml:space="preserve">The expansion of Earth is constant at 4.9 metres per second. The distance reduction between a </w:t>
      </w:r>
      <w:proofErr w:type="gramStart"/>
      <w:r w:rsidR="001F5ED9" w:rsidRPr="00C56DA6">
        <w:rPr>
          <w:rFonts w:cstheme="minorHAnsi"/>
          <w:lang w:val="en-GB"/>
        </w:rPr>
        <w:t>free floating</w:t>
      </w:r>
      <w:proofErr w:type="gramEnd"/>
      <w:r w:rsidRPr="00C56DA6">
        <w:rPr>
          <w:rFonts w:cstheme="minorHAnsi"/>
          <w:lang w:val="en-GB"/>
        </w:rPr>
        <w:t xml:space="preserve"> expanding object and Earth</w:t>
      </w:r>
      <w:r w:rsidR="00A20528" w:rsidRPr="00C56DA6">
        <w:rPr>
          <w:rFonts w:cstheme="minorHAnsi"/>
          <w:lang w:val="en-GB"/>
        </w:rPr>
        <w:t>,</w:t>
      </w:r>
      <w:r w:rsidRPr="00C56DA6">
        <w:rPr>
          <w:rFonts w:cstheme="minorHAnsi"/>
          <w:lang w:val="en-GB"/>
        </w:rPr>
        <w:t xml:space="preserve"> is an acceleration </w:t>
      </w:r>
      <w:r w:rsidR="00AC30EC" w:rsidRPr="00C56DA6">
        <w:rPr>
          <w:rFonts w:cstheme="minorHAnsi"/>
          <w:lang w:val="en-GB"/>
        </w:rPr>
        <w:t xml:space="preserve">of </w:t>
      </w:r>
      <w:r w:rsidRPr="00C56DA6">
        <w:rPr>
          <w:rFonts w:cstheme="minorHAnsi"/>
          <w:lang w:val="en-GB"/>
        </w:rPr>
        <w:t>9.8 m/s</w:t>
      </w:r>
      <w:r w:rsidRPr="00C56DA6">
        <w:rPr>
          <w:rFonts w:cstheme="minorHAnsi"/>
          <w:vertAlign w:val="superscript"/>
          <w:lang w:val="en-GB"/>
        </w:rPr>
        <w:t>2</w:t>
      </w:r>
      <w:r w:rsidRPr="00C56DA6">
        <w:rPr>
          <w:rFonts w:cstheme="minorHAnsi"/>
          <w:lang w:val="en-GB"/>
        </w:rPr>
        <w:t xml:space="preserve">. </w:t>
      </w:r>
      <w:r w:rsidR="0069415E" w:rsidRPr="00C56DA6">
        <w:rPr>
          <w:rFonts w:cstheme="minorHAnsi"/>
          <w:lang w:val="en-GB"/>
        </w:rPr>
        <w:t xml:space="preserve">People easily forget, when first encountering Atomic Expansion Theory, that the expansion of all objects is constant, and that it is only the distance </w:t>
      </w:r>
      <w:r w:rsidR="002930E1" w:rsidRPr="00C56DA6">
        <w:rPr>
          <w:rFonts w:cstheme="minorHAnsi"/>
          <w:lang w:val="en-GB"/>
        </w:rPr>
        <w:t>decrease</w:t>
      </w:r>
      <w:r w:rsidR="00A20528" w:rsidRPr="00C56DA6">
        <w:rPr>
          <w:rFonts w:cstheme="minorHAnsi"/>
          <w:lang w:val="en-GB"/>
        </w:rPr>
        <w:t xml:space="preserve"> </w:t>
      </w:r>
      <w:r w:rsidR="0069415E" w:rsidRPr="00C56DA6">
        <w:rPr>
          <w:rFonts w:cstheme="minorHAnsi"/>
          <w:lang w:val="en-GB"/>
        </w:rPr>
        <w:t xml:space="preserve">between expanding objects that is accelerating, as will be explained in the next section. </w:t>
      </w:r>
    </w:p>
    <w:p w14:paraId="15D183B1" w14:textId="3A6230E3" w:rsidR="007B3F79" w:rsidRPr="00C56DA6" w:rsidRDefault="007B3F79" w:rsidP="00655D5C">
      <w:pPr>
        <w:ind w:firstLine="340"/>
        <w:rPr>
          <w:rFonts w:cstheme="minorHAnsi"/>
          <w:lang w:val="en-GB"/>
        </w:rPr>
      </w:pPr>
      <w:r w:rsidRPr="00C56DA6">
        <w:rPr>
          <w:rFonts w:cstheme="minorHAnsi"/>
          <w:lang w:val="en-GB"/>
        </w:rPr>
        <w:t>Hence, the higher you are</w:t>
      </w:r>
      <w:r w:rsidR="0069415E" w:rsidRPr="00C56DA6">
        <w:rPr>
          <w:rFonts w:cstheme="minorHAnsi"/>
          <w:lang w:val="en-GB"/>
        </w:rPr>
        <w:t xml:space="preserve"> in the sky</w:t>
      </w:r>
      <w:r w:rsidRPr="00C56DA6">
        <w:rPr>
          <w:rFonts w:cstheme="minorHAnsi"/>
          <w:lang w:val="en-GB"/>
        </w:rPr>
        <w:t>, the faster and the harder the Earth will hit you. The air resistance you feel all around you is the air being pushed up in the Earth’s expansion</w:t>
      </w:r>
      <w:r w:rsidR="00205C1D" w:rsidRPr="00C56DA6">
        <w:rPr>
          <w:rFonts w:cstheme="minorHAnsi"/>
          <w:lang w:val="en-GB"/>
        </w:rPr>
        <w:t>.</w:t>
      </w:r>
      <w:r w:rsidR="001F5ED9" w:rsidRPr="00C56DA6">
        <w:rPr>
          <w:rFonts w:cstheme="minorHAnsi"/>
          <w:lang w:val="en-GB"/>
        </w:rPr>
        <w:t xml:space="preserve"> </w:t>
      </w:r>
      <w:r w:rsidR="00205C1D" w:rsidRPr="00C56DA6">
        <w:rPr>
          <w:rFonts w:cstheme="minorHAnsi"/>
          <w:lang w:val="en-GB"/>
        </w:rPr>
        <w:t xml:space="preserve">This air resistance will </w:t>
      </w:r>
      <w:r w:rsidR="001F5ED9" w:rsidRPr="00C56DA6">
        <w:rPr>
          <w:rFonts w:cstheme="minorHAnsi"/>
          <w:lang w:val="en-GB"/>
        </w:rPr>
        <w:t>eventually</w:t>
      </w:r>
      <w:r w:rsidR="000619C3" w:rsidRPr="00C56DA6">
        <w:rPr>
          <w:rFonts w:cstheme="minorHAnsi"/>
          <w:lang w:val="en-GB"/>
        </w:rPr>
        <w:t xml:space="preserve"> </w:t>
      </w:r>
      <w:r w:rsidR="001F5ED9" w:rsidRPr="00C56DA6">
        <w:rPr>
          <w:rFonts w:cstheme="minorHAnsi"/>
          <w:lang w:val="en-GB"/>
        </w:rPr>
        <w:t xml:space="preserve">stop </w:t>
      </w:r>
      <w:r w:rsidR="00283EBB" w:rsidRPr="00C56DA6">
        <w:rPr>
          <w:rFonts w:cstheme="minorHAnsi"/>
          <w:lang w:val="en-GB"/>
        </w:rPr>
        <w:t>your</w:t>
      </w:r>
      <w:r w:rsidR="001F5ED9" w:rsidRPr="00C56DA6">
        <w:rPr>
          <w:rFonts w:cstheme="minorHAnsi"/>
          <w:lang w:val="en-GB"/>
        </w:rPr>
        <w:t xml:space="preserve"> acceleration when you reach terminal velocity</w:t>
      </w:r>
      <w:r w:rsidRPr="00C56DA6">
        <w:rPr>
          <w:rFonts w:cstheme="minorHAnsi"/>
          <w:lang w:val="en-GB"/>
        </w:rPr>
        <w:t>. The atmosphere does not escape into space precisely because it is pushed by the Earth’s expansion, creating air pressure and weather patterns.</w:t>
      </w:r>
    </w:p>
    <w:p w14:paraId="586A64B4" w14:textId="0F1E5707" w:rsidR="007B3F79" w:rsidRPr="00C56DA6" w:rsidRDefault="006B03A7" w:rsidP="00655D5C">
      <w:pPr>
        <w:pStyle w:val="Heading2"/>
        <w:rPr>
          <w:lang w:val="en-GB"/>
        </w:rPr>
      </w:pPr>
      <w:bookmarkStart w:id="130" w:name="_2.5_Two_types"/>
      <w:bookmarkStart w:id="131" w:name="_3.5_Two_types"/>
      <w:bookmarkStart w:id="132" w:name="_Toc113022282"/>
      <w:bookmarkEnd w:id="130"/>
      <w:bookmarkEnd w:id="131"/>
      <w:r w:rsidRPr="00C56DA6">
        <w:rPr>
          <w:lang w:val="en-GB"/>
        </w:rPr>
        <w:t>3</w:t>
      </w:r>
      <w:r w:rsidR="007B3F79" w:rsidRPr="00C56DA6">
        <w:rPr>
          <w:lang w:val="en-GB"/>
        </w:rPr>
        <w:t xml:space="preserve">.5 Two types of distance decrease to calculate </w:t>
      </w:r>
      <w:proofErr w:type="gramStart"/>
      <w:r w:rsidR="007B3F79" w:rsidRPr="00C56DA6">
        <w:rPr>
          <w:lang w:val="en-GB"/>
        </w:rPr>
        <w:t>gravity</w:t>
      </w:r>
      <w:bookmarkEnd w:id="132"/>
      <w:proofErr w:type="gramEnd"/>
    </w:p>
    <w:p w14:paraId="04A63339" w14:textId="07AD500A" w:rsidR="007B3F79" w:rsidRPr="00C56DA6" w:rsidRDefault="007B3F79" w:rsidP="007B3F79">
      <w:pPr>
        <w:ind w:firstLine="340"/>
        <w:rPr>
          <w:rFonts w:cstheme="minorHAnsi"/>
          <w:lang w:val="en-GB"/>
        </w:rPr>
      </w:pPr>
      <w:r w:rsidRPr="00C56DA6">
        <w:rPr>
          <w:rFonts w:cstheme="minorHAnsi"/>
          <w:lang w:val="en-GB"/>
        </w:rPr>
        <w:t xml:space="preserve">In </w:t>
      </w:r>
      <w:r w:rsidR="00191F0C" w:rsidRPr="00C56DA6">
        <w:rPr>
          <w:rFonts w:cstheme="minorHAnsi"/>
          <w:lang w:val="en-GB"/>
        </w:rPr>
        <w:t xml:space="preserve">Atomic </w:t>
      </w:r>
      <w:r w:rsidRPr="00C56DA6">
        <w:rPr>
          <w:rFonts w:cstheme="minorHAnsi"/>
          <w:lang w:val="en-GB"/>
        </w:rPr>
        <w:t xml:space="preserve">Expansion Theory, Mark McCutcheon explains that atomic objects, like </w:t>
      </w:r>
      <w:r w:rsidR="000619C3" w:rsidRPr="00C56DA6">
        <w:rPr>
          <w:rFonts w:cstheme="minorHAnsi"/>
          <w:lang w:val="en-GB"/>
        </w:rPr>
        <w:t>asteroids</w:t>
      </w:r>
      <w:r w:rsidRPr="00C56DA6">
        <w:rPr>
          <w:rFonts w:cstheme="minorHAnsi"/>
          <w:lang w:val="en-GB"/>
        </w:rPr>
        <w:t xml:space="preserve"> for example, are moving relative to each other. To calculate the decrease in distance between two objects moving in space, meaning to calculate gravity, </w:t>
      </w:r>
      <w:r w:rsidR="00125569" w:rsidRPr="00C56DA6">
        <w:rPr>
          <w:rFonts w:cstheme="minorHAnsi"/>
          <w:lang w:val="en-GB"/>
        </w:rPr>
        <w:t xml:space="preserve">his equation considers two different ways by which </w:t>
      </w:r>
      <w:r w:rsidR="003A49CC" w:rsidRPr="00C56DA6">
        <w:rPr>
          <w:rFonts w:cstheme="minorHAnsi"/>
          <w:lang w:val="en-GB"/>
        </w:rPr>
        <w:t xml:space="preserve">the </w:t>
      </w:r>
      <w:r w:rsidR="00125569" w:rsidRPr="00C56DA6">
        <w:rPr>
          <w:rFonts w:cstheme="minorHAnsi"/>
          <w:lang w:val="en-GB"/>
        </w:rPr>
        <w:t xml:space="preserve">distance </w:t>
      </w:r>
      <w:r w:rsidR="00376011" w:rsidRPr="00C56DA6">
        <w:rPr>
          <w:rFonts w:cstheme="minorHAnsi"/>
          <w:lang w:val="en-GB"/>
        </w:rPr>
        <w:t>reduces</w:t>
      </w:r>
      <w:r w:rsidR="00125569" w:rsidRPr="00C56DA6">
        <w:rPr>
          <w:rFonts w:cstheme="minorHAnsi"/>
          <w:lang w:val="en-GB"/>
        </w:rPr>
        <w:t>.</w:t>
      </w:r>
    </w:p>
    <w:p w14:paraId="7F4717B3" w14:textId="63B5FB11" w:rsidR="007B3F79" w:rsidRPr="00C56DA6" w:rsidRDefault="007B3F79" w:rsidP="00655D5C">
      <w:pPr>
        <w:ind w:firstLine="340"/>
        <w:rPr>
          <w:rFonts w:cstheme="minorHAnsi"/>
          <w:lang w:val="en-GB"/>
        </w:rPr>
      </w:pPr>
      <w:r w:rsidRPr="00C56DA6">
        <w:rPr>
          <w:rFonts w:cstheme="minorHAnsi"/>
          <w:lang w:val="en-GB"/>
        </w:rPr>
        <w:t>The absolute decrease in distance</w:t>
      </w:r>
      <w:r w:rsidR="00F967BA" w:rsidRPr="00C56DA6">
        <w:rPr>
          <w:rFonts w:cstheme="minorHAnsi"/>
          <w:lang w:val="en-GB"/>
        </w:rPr>
        <w:t>,</w:t>
      </w:r>
      <w:r w:rsidRPr="00C56DA6">
        <w:rPr>
          <w:rFonts w:cstheme="minorHAnsi"/>
          <w:lang w:val="en-GB"/>
        </w:rPr>
        <w:t xml:space="preserve"> due to the own internal expansion of the objects, </w:t>
      </w:r>
      <w:proofErr w:type="gramStart"/>
      <w:r w:rsidRPr="00C56DA6">
        <w:rPr>
          <w:rFonts w:cstheme="minorHAnsi"/>
          <w:lang w:val="en-GB"/>
        </w:rPr>
        <w:t>and also</w:t>
      </w:r>
      <w:proofErr w:type="gramEnd"/>
      <w:r w:rsidR="00F967BA" w:rsidRPr="00C56DA6">
        <w:rPr>
          <w:rFonts w:cstheme="minorHAnsi"/>
          <w:lang w:val="en-GB"/>
        </w:rPr>
        <w:t>,</w:t>
      </w:r>
      <w:r w:rsidRPr="00C56DA6">
        <w:rPr>
          <w:rFonts w:cstheme="minorHAnsi"/>
          <w:lang w:val="en-GB"/>
        </w:rPr>
        <w:t xml:space="preserve"> the further relative decrease in distance</w:t>
      </w:r>
      <w:r w:rsidR="00F967BA" w:rsidRPr="00C56DA6">
        <w:rPr>
          <w:rFonts w:cstheme="minorHAnsi"/>
          <w:lang w:val="en-GB"/>
        </w:rPr>
        <w:t>,</w:t>
      </w:r>
      <w:r w:rsidRPr="00C56DA6">
        <w:rPr>
          <w:rFonts w:cstheme="minorHAnsi"/>
          <w:lang w:val="en-GB"/>
        </w:rPr>
        <w:t xml:space="preserve"> due to the fact that space between the objects does not expand along with the objects, since space does not exist as a concrete thing made of matter</w:t>
      </w:r>
      <w:r w:rsidR="00F84071" w:rsidRPr="00C56DA6">
        <w:rPr>
          <w:rFonts w:cstheme="minorHAnsi"/>
          <w:lang w:val="en-GB"/>
        </w:rPr>
        <w:t xml:space="preserve">, </w:t>
      </w:r>
      <w:r w:rsidR="00F967BA" w:rsidRPr="00C56DA6">
        <w:rPr>
          <w:rFonts w:cstheme="minorHAnsi"/>
          <w:lang w:val="en-GB"/>
        </w:rPr>
        <w:t>while</w:t>
      </w:r>
      <w:r w:rsidR="00F84071" w:rsidRPr="00C56DA6">
        <w:rPr>
          <w:rFonts w:cstheme="minorHAnsi"/>
          <w:lang w:val="en-GB"/>
        </w:rPr>
        <w:t xml:space="preserve"> there is no ether either</w:t>
      </w:r>
      <w:r w:rsidRPr="00C56DA6">
        <w:rPr>
          <w:rFonts w:cstheme="minorHAnsi"/>
          <w:lang w:val="en-GB"/>
        </w:rPr>
        <w:t>. Each moment that the objects have expanded further</w:t>
      </w:r>
      <w:r w:rsidR="00362B18" w:rsidRPr="00C56DA6">
        <w:rPr>
          <w:rFonts w:cstheme="minorHAnsi"/>
          <w:lang w:val="en-GB"/>
        </w:rPr>
        <w:t xml:space="preserve"> at their constant rate</w:t>
      </w:r>
      <w:r w:rsidRPr="00C56DA6">
        <w:rPr>
          <w:rFonts w:cstheme="minorHAnsi"/>
          <w:lang w:val="en-GB"/>
        </w:rPr>
        <w:t xml:space="preserve">, means that there is an additional overall </w:t>
      </w:r>
      <w:r w:rsidR="00362B18" w:rsidRPr="00C56DA6">
        <w:rPr>
          <w:rFonts w:cstheme="minorHAnsi"/>
          <w:lang w:val="en-GB"/>
        </w:rPr>
        <w:t xml:space="preserve">relative </w:t>
      </w:r>
      <w:r w:rsidRPr="00C56DA6">
        <w:rPr>
          <w:rFonts w:cstheme="minorHAnsi"/>
          <w:lang w:val="en-GB"/>
        </w:rPr>
        <w:t>decrease in distance between the objects</w:t>
      </w:r>
      <w:r w:rsidR="002220CE" w:rsidRPr="00C56DA6">
        <w:rPr>
          <w:rFonts w:cstheme="minorHAnsi"/>
          <w:lang w:val="en-GB"/>
        </w:rPr>
        <w:t xml:space="preserve">, from where </w:t>
      </w:r>
      <w:r w:rsidRPr="00C56DA6">
        <w:rPr>
          <w:rFonts w:cstheme="minorHAnsi"/>
          <w:lang w:val="en-GB"/>
        </w:rPr>
        <w:t>the acceleration in gravity comes from</w:t>
      </w:r>
      <w:r w:rsidR="000619C3" w:rsidRPr="00C56DA6">
        <w:rPr>
          <w:rFonts w:cstheme="minorHAnsi"/>
          <w:lang w:val="en-GB"/>
        </w:rPr>
        <w:t>.</w:t>
      </w:r>
    </w:p>
    <w:p w14:paraId="14F58D2E" w14:textId="77777777" w:rsidR="000407AB" w:rsidRPr="00C56DA6" w:rsidRDefault="00F13267" w:rsidP="00655D5C">
      <w:pPr>
        <w:keepNext/>
        <w:ind w:firstLine="0"/>
        <w:jc w:val="center"/>
        <w:rPr>
          <w:lang w:val="en-GB"/>
        </w:rPr>
      </w:pPr>
      <w:bookmarkStart w:id="133" w:name="_1094614448"/>
      <w:bookmarkStart w:id="134" w:name="_MON_1068589194"/>
      <w:bookmarkStart w:id="135" w:name="_MON_1068615263"/>
      <w:bookmarkStart w:id="136" w:name="_MON_1068615367"/>
      <w:bookmarkStart w:id="137" w:name="_MON_1068615384"/>
      <w:bookmarkStart w:id="138" w:name="_MON_1069161266"/>
      <w:bookmarkStart w:id="139" w:name="_MON_1069161302"/>
      <w:bookmarkStart w:id="140" w:name="_MON_1069161331"/>
      <w:bookmarkStart w:id="141" w:name="_MON_1072681680"/>
      <w:bookmarkStart w:id="142" w:name="_MON_1072682205"/>
      <w:bookmarkStart w:id="143" w:name="_MON_1073399258"/>
      <w:bookmarkStart w:id="144" w:name="_MON_1073399289"/>
      <w:bookmarkStart w:id="145" w:name="_MON_1073399293"/>
      <w:bookmarkStart w:id="146" w:name="_MON_1073401966"/>
      <w:bookmarkStart w:id="147" w:name="_MON_1073402004"/>
      <w:bookmarkStart w:id="148" w:name="_MON_1073402021"/>
      <w:bookmarkStart w:id="149" w:name="_MON_1073402746"/>
      <w:bookmarkStart w:id="150" w:name="_MON_1091436798"/>
      <w:bookmarkStart w:id="151" w:name="_MON_1094614383"/>
      <w:bookmarkStart w:id="152" w:name="_MON_1094614457"/>
      <w:bookmarkStart w:id="153" w:name="_MON_1095319903"/>
      <w:bookmarkStart w:id="154" w:name="_MON_1144674698"/>
      <w:bookmarkStart w:id="155" w:name="_MON_1295528448"/>
      <w:bookmarkStart w:id="156" w:name="_MON_1039709324"/>
      <w:bookmarkStart w:id="157" w:name="_MON_1039713943"/>
      <w:bookmarkStart w:id="158" w:name="_MON_1039714956"/>
      <w:bookmarkStart w:id="159" w:name="_MON_1041449098"/>
      <w:bookmarkStart w:id="160" w:name="_MON_1042460293"/>
      <w:bookmarkStart w:id="161" w:name="_MON_1042460629"/>
      <w:bookmarkStart w:id="162" w:name="_MON_1042460680"/>
      <w:bookmarkStart w:id="163" w:name="_MON_1068587487"/>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C56DA6">
        <w:rPr>
          <w:rFonts w:cstheme="minorHAnsi"/>
          <w:noProof/>
          <w:lang w:val="en-GB"/>
        </w:rPr>
        <w:lastRenderedPageBreak/>
        <w:drawing>
          <wp:inline distT="0" distB="0" distL="0" distR="0" wp14:anchorId="000C9BAB" wp14:editId="6E24E5DE">
            <wp:extent cx="5727700" cy="3560445"/>
            <wp:effectExtent l="25400" t="25400" r="25400" b="20955"/>
            <wp:docPr id="30" name="Picture 30" descr="Behind the scenes, the absolute decrease in distance between two circles of a certain radius, is 6-radii separation. After doubling in size, the distance decreases to 4 original radii. The further relative decrease is due to those 4 original radii that are now only 2 larger radii, since after doubling, the circles have a large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ehind the scenes, the absolute decrease in distance between two circles of a certain radius, is 6-radii separation. After doubling in size, the distance decreases to 4 original radii. The further relative decrease is due to those 4 original radii that are now only 2 larger radii, since after doubling, the circles have a larger radius."/>
                    <pic:cNvPicPr/>
                  </pic:nvPicPr>
                  <pic:blipFill>
                    <a:blip r:embed="rId35">
                      <a:extLst>
                        <a:ext uri="{28A0092B-C50C-407E-A947-70E740481C1C}">
                          <a14:useLocalDpi xmlns:a14="http://schemas.microsoft.com/office/drawing/2010/main" val="0"/>
                        </a:ext>
                      </a:extLst>
                    </a:blip>
                    <a:stretch>
                      <a:fillRect/>
                    </a:stretch>
                  </pic:blipFill>
                  <pic:spPr>
                    <a:xfrm>
                      <a:off x="0" y="0"/>
                      <a:ext cx="5727700" cy="3560445"/>
                    </a:xfrm>
                    <a:prstGeom prst="rect">
                      <a:avLst/>
                    </a:prstGeom>
                    <a:ln w="15875">
                      <a:solidFill>
                        <a:srgbClr val="000000"/>
                      </a:solidFill>
                    </a:ln>
                  </pic:spPr>
                </pic:pic>
              </a:graphicData>
            </a:graphic>
          </wp:inline>
        </w:drawing>
      </w:r>
    </w:p>
    <w:p w14:paraId="034AB56C" w14:textId="0D867483" w:rsidR="007B3F79" w:rsidRPr="00C56DA6" w:rsidRDefault="000407AB"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3</w:t>
      </w:r>
      <w:r w:rsidRPr="00C56DA6">
        <w:rPr>
          <w:lang w:val="en-GB"/>
        </w:rPr>
        <w:fldChar w:fldCharType="end"/>
      </w:r>
      <w:r w:rsidRPr="00C56DA6">
        <w:rPr>
          <w:lang w:val="en-GB"/>
        </w:rPr>
        <w:t xml:space="preserve"> (2-6) Absolute and relative distance decreases</w:t>
      </w:r>
    </w:p>
    <w:p w14:paraId="2B6AB58E" w14:textId="77777777" w:rsidR="00775A10" w:rsidRPr="00C56DA6" w:rsidRDefault="00F13267" w:rsidP="00655D5C">
      <w:pPr>
        <w:keepNext/>
        <w:ind w:firstLine="0"/>
        <w:jc w:val="center"/>
        <w:rPr>
          <w:lang w:val="en-GB"/>
        </w:rPr>
      </w:pPr>
      <w:r w:rsidRPr="00C56DA6">
        <w:rPr>
          <w:rFonts w:cstheme="minorHAnsi"/>
          <w:noProof/>
          <w:lang w:val="en-GB"/>
        </w:rPr>
        <w:drawing>
          <wp:inline distT="0" distB="0" distL="0" distR="0" wp14:anchorId="26C7D35C" wp14:editId="18935C74">
            <wp:extent cx="5727700" cy="3028950"/>
            <wp:effectExtent l="25400" t="25400" r="25400" b="31750"/>
            <wp:docPr id="32" name="Picture 32" descr="The original separation between two circles, before doubling in size, is 6-radii. The separation after doubling is now 2-radii separation. But the circles remain the same size as before, as we cannot see the expansion. Since we expand with everything else, it appears to us as if only the distanc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original separation between two circles, before doubling in size, is 6-radii. The separation after doubling is now 2-radii separation. But the circles remain the same size as before, as we cannot see the expansion. Since we expand with everything else, it appears to us as if only the distance changes."/>
                    <pic:cNvPicPr/>
                  </pic:nvPicPr>
                  <pic:blipFill>
                    <a:blip r:embed="rId36">
                      <a:extLst>
                        <a:ext uri="{28A0092B-C50C-407E-A947-70E740481C1C}">
                          <a14:useLocalDpi xmlns:a14="http://schemas.microsoft.com/office/drawing/2010/main" val="0"/>
                        </a:ext>
                      </a:extLst>
                    </a:blip>
                    <a:stretch>
                      <a:fillRect/>
                    </a:stretch>
                  </pic:blipFill>
                  <pic:spPr>
                    <a:xfrm>
                      <a:off x="0" y="0"/>
                      <a:ext cx="5727700" cy="3028950"/>
                    </a:xfrm>
                    <a:prstGeom prst="rect">
                      <a:avLst/>
                    </a:prstGeom>
                    <a:ln w="15875">
                      <a:solidFill>
                        <a:srgbClr val="000000"/>
                      </a:solidFill>
                    </a:ln>
                  </pic:spPr>
                </pic:pic>
              </a:graphicData>
            </a:graphic>
          </wp:inline>
        </w:drawing>
      </w:r>
    </w:p>
    <w:p w14:paraId="5D3D0976" w14:textId="46EF29E4" w:rsidR="007B3F79" w:rsidRPr="00C56DA6" w:rsidRDefault="00775A10"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4</w:t>
      </w:r>
      <w:r w:rsidRPr="00C56DA6">
        <w:rPr>
          <w:lang w:val="en-GB"/>
        </w:rPr>
        <w:fldChar w:fldCharType="end"/>
      </w:r>
      <w:r w:rsidRPr="00C56DA6">
        <w:rPr>
          <w:lang w:val="en-GB"/>
        </w:rPr>
        <w:t xml:space="preserve"> (2-7) Same scenario as in fig. 3 as it actually </w:t>
      </w:r>
      <w:proofErr w:type="gramStart"/>
      <w:r w:rsidRPr="00C56DA6">
        <w:rPr>
          <w:lang w:val="en-GB"/>
        </w:rPr>
        <w:t>appears</w:t>
      </w:r>
      <w:proofErr w:type="gramEnd"/>
    </w:p>
    <w:p w14:paraId="5D8B0F11" w14:textId="0916F807" w:rsidR="00D937C1" w:rsidRPr="00C56DA6" w:rsidRDefault="00D937C1" w:rsidP="00D937C1">
      <w:pPr>
        <w:ind w:firstLine="340"/>
        <w:rPr>
          <w:rFonts w:cstheme="minorHAnsi"/>
          <w:lang w:val="en-GB"/>
        </w:rPr>
      </w:pPr>
      <w:r w:rsidRPr="00C56DA6">
        <w:rPr>
          <w:rFonts w:cstheme="minorHAnsi"/>
          <w:lang w:val="en-GB"/>
        </w:rPr>
        <w:lastRenderedPageBreak/>
        <w:t xml:space="preserve">Figure </w:t>
      </w:r>
      <w:r w:rsidR="003E2614" w:rsidRPr="00C56DA6">
        <w:rPr>
          <w:rFonts w:cstheme="minorHAnsi"/>
          <w:lang w:val="en-GB"/>
        </w:rPr>
        <w:t>3</w:t>
      </w:r>
      <w:r w:rsidRPr="00C56DA6">
        <w:rPr>
          <w:rFonts w:cstheme="minorHAnsi"/>
          <w:lang w:val="en-GB"/>
        </w:rPr>
        <w:t xml:space="preserve"> shows the expansion </w:t>
      </w:r>
      <w:r w:rsidR="008952D3" w:rsidRPr="00C56DA6">
        <w:rPr>
          <w:rFonts w:cstheme="minorHAnsi"/>
          <w:lang w:val="en-GB"/>
        </w:rPr>
        <w:t>behind the scenes</w:t>
      </w:r>
      <w:r w:rsidRPr="00C56DA6">
        <w:rPr>
          <w:rFonts w:cstheme="minorHAnsi"/>
          <w:lang w:val="en-GB"/>
        </w:rPr>
        <w:t xml:space="preserve"> when two identical objects double in size. In the top image</w:t>
      </w:r>
      <w:r w:rsidR="00B42B4D" w:rsidRPr="00C56DA6">
        <w:rPr>
          <w:rFonts w:cstheme="minorHAnsi"/>
          <w:lang w:val="en-GB"/>
        </w:rPr>
        <w:t>,</w:t>
      </w:r>
      <w:r w:rsidRPr="00C56DA6">
        <w:rPr>
          <w:rFonts w:cstheme="minorHAnsi"/>
          <w:lang w:val="en-GB"/>
        </w:rPr>
        <w:t xml:space="preserve"> we see the original radius of the objects, and that six radii separate them. After they double in size, </w:t>
      </w:r>
      <w:r w:rsidR="001E5A67" w:rsidRPr="00C56DA6">
        <w:rPr>
          <w:rFonts w:cstheme="minorHAnsi"/>
          <w:lang w:val="en-GB"/>
        </w:rPr>
        <w:t xml:space="preserve">they are now separated by </w:t>
      </w:r>
      <w:r w:rsidRPr="00C56DA6">
        <w:rPr>
          <w:rFonts w:cstheme="minorHAnsi"/>
          <w:lang w:val="en-GB"/>
        </w:rPr>
        <w:t>only four radii. Th</w:t>
      </w:r>
      <w:r w:rsidR="001E5A67" w:rsidRPr="00C56DA6">
        <w:rPr>
          <w:rFonts w:cstheme="minorHAnsi"/>
          <w:lang w:val="en-GB"/>
        </w:rPr>
        <w:t>is</w:t>
      </w:r>
      <w:r w:rsidRPr="00C56DA6">
        <w:rPr>
          <w:rFonts w:cstheme="minorHAnsi"/>
          <w:lang w:val="en-GB"/>
        </w:rPr>
        <w:t xml:space="preserve"> is the absolute decrease due to the constant expansion. However, when suddenly the two objects are </w:t>
      </w:r>
      <w:r w:rsidR="008C0A56" w:rsidRPr="00C56DA6">
        <w:rPr>
          <w:rFonts w:cstheme="minorHAnsi"/>
          <w:lang w:val="en-GB"/>
        </w:rPr>
        <w:t xml:space="preserve">twice </w:t>
      </w:r>
      <w:r w:rsidRPr="00C56DA6">
        <w:rPr>
          <w:rFonts w:cstheme="minorHAnsi"/>
          <w:lang w:val="en-GB"/>
        </w:rPr>
        <w:t>larger, their radius is now twice longer, and consequently they are now separated by only two radii</w:t>
      </w:r>
      <w:r w:rsidR="001E5A67" w:rsidRPr="00C56DA6">
        <w:rPr>
          <w:rFonts w:cstheme="minorHAnsi"/>
          <w:lang w:val="en-GB"/>
        </w:rPr>
        <w:t xml:space="preserve"> instead of four</w:t>
      </w:r>
      <w:r w:rsidRPr="00C56DA6">
        <w:rPr>
          <w:rFonts w:cstheme="minorHAnsi"/>
          <w:lang w:val="en-GB"/>
        </w:rPr>
        <w:t xml:space="preserve">. This is the </w:t>
      </w:r>
      <w:r w:rsidR="001E5A67" w:rsidRPr="00C56DA6">
        <w:rPr>
          <w:rFonts w:cstheme="minorHAnsi"/>
          <w:lang w:val="en-GB"/>
        </w:rPr>
        <w:t xml:space="preserve">further </w:t>
      </w:r>
      <w:r w:rsidRPr="00C56DA6">
        <w:rPr>
          <w:rFonts w:cstheme="minorHAnsi"/>
          <w:lang w:val="en-GB"/>
        </w:rPr>
        <w:t>relative decrease</w:t>
      </w:r>
      <w:r w:rsidR="001E5A67" w:rsidRPr="00C56DA6">
        <w:rPr>
          <w:rFonts w:cstheme="minorHAnsi"/>
          <w:lang w:val="en-GB"/>
        </w:rPr>
        <w:t xml:space="preserve"> in gravity.</w:t>
      </w:r>
    </w:p>
    <w:p w14:paraId="17F95035" w14:textId="6DC65548" w:rsidR="00D937C1" w:rsidRPr="00C56DA6" w:rsidRDefault="00D937C1" w:rsidP="00D937C1">
      <w:pPr>
        <w:ind w:firstLine="340"/>
        <w:rPr>
          <w:rFonts w:cstheme="minorHAnsi"/>
          <w:lang w:val="en-GB"/>
        </w:rPr>
      </w:pPr>
      <w:r w:rsidRPr="00C56DA6">
        <w:rPr>
          <w:rFonts w:cstheme="minorHAnsi"/>
          <w:lang w:val="en-GB"/>
        </w:rPr>
        <w:t xml:space="preserve">Figure </w:t>
      </w:r>
      <w:r w:rsidR="003E2614" w:rsidRPr="00C56DA6">
        <w:rPr>
          <w:rFonts w:cstheme="minorHAnsi"/>
          <w:lang w:val="en-GB"/>
        </w:rPr>
        <w:t>4</w:t>
      </w:r>
      <w:r w:rsidRPr="00C56DA6">
        <w:rPr>
          <w:rFonts w:cstheme="minorHAnsi"/>
          <w:lang w:val="en-GB"/>
        </w:rPr>
        <w:t xml:space="preserve"> shows what happens </w:t>
      </w:r>
      <w:proofErr w:type="gramStart"/>
      <w:r w:rsidRPr="00C56DA6">
        <w:rPr>
          <w:rFonts w:cstheme="minorHAnsi"/>
          <w:lang w:val="en-GB"/>
        </w:rPr>
        <w:t>as a result of</w:t>
      </w:r>
      <w:proofErr w:type="gramEnd"/>
      <w:r w:rsidRPr="00C56DA6">
        <w:rPr>
          <w:rFonts w:cstheme="minorHAnsi"/>
          <w:lang w:val="en-GB"/>
        </w:rPr>
        <w:t xml:space="preserve"> it in our reality. Once again</w:t>
      </w:r>
      <w:r w:rsidR="001E5A67" w:rsidRPr="00C56DA6">
        <w:rPr>
          <w:rFonts w:cstheme="minorHAnsi"/>
          <w:lang w:val="en-GB"/>
        </w:rPr>
        <w:t>,</w:t>
      </w:r>
      <w:r w:rsidRPr="00C56DA6">
        <w:rPr>
          <w:rFonts w:cstheme="minorHAnsi"/>
          <w:lang w:val="en-GB"/>
        </w:rPr>
        <w:t xml:space="preserve"> </w:t>
      </w:r>
      <w:r w:rsidR="00362B18" w:rsidRPr="00C56DA6">
        <w:rPr>
          <w:rFonts w:cstheme="minorHAnsi"/>
          <w:lang w:val="en-GB"/>
        </w:rPr>
        <w:t xml:space="preserve">above </w:t>
      </w:r>
      <w:r w:rsidRPr="00C56DA6">
        <w:rPr>
          <w:rFonts w:cstheme="minorHAnsi"/>
          <w:lang w:val="en-GB"/>
        </w:rPr>
        <w:t xml:space="preserve">we see the two objects separated by six radii, and </w:t>
      </w:r>
      <w:r w:rsidR="00362B18" w:rsidRPr="00C56DA6">
        <w:rPr>
          <w:rFonts w:cstheme="minorHAnsi"/>
          <w:lang w:val="en-GB"/>
        </w:rPr>
        <w:t xml:space="preserve">below, </w:t>
      </w:r>
      <w:r w:rsidRPr="00C56DA6">
        <w:rPr>
          <w:rFonts w:cstheme="minorHAnsi"/>
          <w:lang w:val="en-GB"/>
        </w:rPr>
        <w:t xml:space="preserve">after the doubling </w:t>
      </w:r>
      <w:r w:rsidR="008952D3" w:rsidRPr="00C56DA6">
        <w:rPr>
          <w:rFonts w:cstheme="minorHAnsi"/>
          <w:lang w:val="en-GB"/>
        </w:rPr>
        <w:t>behind the scenes</w:t>
      </w:r>
      <w:r w:rsidRPr="00C56DA6">
        <w:rPr>
          <w:rFonts w:cstheme="minorHAnsi"/>
          <w:lang w:val="en-GB"/>
        </w:rPr>
        <w:t xml:space="preserve">, they are now separated by </w:t>
      </w:r>
      <w:r w:rsidR="001E5A67" w:rsidRPr="00C56DA6">
        <w:rPr>
          <w:rFonts w:cstheme="minorHAnsi"/>
          <w:lang w:val="en-GB"/>
        </w:rPr>
        <w:t xml:space="preserve">only </w:t>
      </w:r>
      <w:r w:rsidRPr="00C56DA6">
        <w:rPr>
          <w:rFonts w:cstheme="minorHAnsi"/>
          <w:lang w:val="en-GB"/>
        </w:rPr>
        <w:t>two radii instead of four</w:t>
      </w:r>
      <w:r w:rsidR="001E5A67" w:rsidRPr="00C56DA6">
        <w:rPr>
          <w:rFonts w:cstheme="minorHAnsi"/>
          <w:lang w:val="en-GB"/>
        </w:rPr>
        <w:t xml:space="preserve">, just like </w:t>
      </w:r>
      <w:r w:rsidR="008C0A56" w:rsidRPr="00C56DA6">
        <w:rPr>
          <w:rFonts w:cstheme="minorHAnsi"/>
          <w:lang w:val="en-GB"/>
        </w:rPr>
        <w:t xml:space="preserve">at figure </w:t>
      </w:r>
      <w:r w:rsidR="003E2614" w:rsidRPr="00C56DA6">
        <w:rPr>
          <w:rFonts w:cstheme="minorHAnsi"/>
          <w:lang w:val="en-GB"/>
        </w:rPr>
        <w:t>3</w:t>
      </w:r>
      <w:r w:rsidR="0030782E" w:rsidRPr="00C56DA6">
        <w:rPr>
          <w:rFonts w:cstheme="minorHAnsi"/>
          <w:lang w:val="en-GB"/>
        </w:rPr>
        <w:t xml:space="preserve">. </w:t>
      </w:r>
      <w:r w:rsidR="001E5A67" w:rsidRPr="00C56DA6">
        <w:rPr>
          <w:rFonts w:cstheme="minorHAnsi"/>
          <w:lang w:val="en-GB"/>
        </w:rPr>
        <w:t>However, b</w:t>
      </w:r>
      <w:r w:rsidR="0030782E" w:rsidRPr="00C56DA6">
        <w:rPr>
          <w:rFonts w:cstheme="minorHAnsi"/>
          <w:lang w:val="en-GB"/>
        </w:rPr>
        <w:t xml:space="preserve">ecause we cannot </w:t>
      </w:r>
      <w:r w:rsidR="008C0A56" w:rsidRPr="00C56DA6">
        <w:rPr>
          <w:rFonts w:cstheme="minorHAnsi"/>
          <w:lang w:val="en-GB"/>
        </w:rPr>
        <w:t xml:space="preserve">see </w:t>
      </w:r>
      <w:r w:rsidR="0030782E" w:rsidRPr="00C56DA6">
        <w:rPr>
          <w:rFonts w:cstheme="minorHAnsi"/>
          <w:lang w:val="en-GB"/>
        </w:rPr>
        <w:t xml:space="preserve">the expansion, </w:t>
      </w:r>
      <w:r w:rsidR="001E5A67" w:rsidRPr="00C56DA6">
        <w:rPr>
          <w:rFonts w:cstheme="minorHAnsi"/>
          <w:lang w:val="en-GB"/>
        </w:rPr>
        <w:t xml:space="preserve">for us </w:t>
      </w:r>
      <w:r w:rsidR="0030782E" w:rsidRPr="00C56DA6">
        <w:rPr>
          <w:rFonts w:cstheme="minorHAnsi"/>
          <w:lang w:val="en-GB"/>
        </w:rPr>
        <w:t>the radius is the same length as before</w:t>
      </w:r>
      <w:r w:rsidR="00362B18" w:rsidRPr="00C56DA6">
        <w:rPr>
          <w:rFonts w:cstheme="minorHAnsi"/>
          <w:lang w:val="en-GB"/>
        </w:rPr>
        <w:t>.</w:t>
      </w:r>
      <w:r w:rsidR="0030782E" w:rsidRPr="00C56DA6">
        <w:rPr>
          <w:rFonts w:cstheme="minorHAnsi"/>
          <w:lang w:val="en-GB"/>
        </w:rPr>
        <w:t xml:space="preserve"> </w:t>
      </w:r>
      <w:r w:rsidR="00362B18" w:rsidRPr="00C56DA6">
        <w:rPr>
          <w:rFonts w:cstheme="minorHAnsi"/>
          <w:lang w:val="en-GB"/>
        </w:rPr>
        <w:t>W</w:t>
      </w:r>
      <w:r w:rsidR="0030782E" w:rsidRPr="00C56DA6">
        <w:rPr>
          <w:rFonts w:cstheme="minorHAnsi"/>
          <w:lang w:val="en-GB"/>
        </w:rPr>
        <w:t>h</w:t>
      </w:r>
      <w:r w:rsidR="00362B18" w:rsidRPr="00C56DA6">
        <w:rPr>
          <w:rFonts w:cstheme="minorHAnsi"/>
          <w:lang w:val="en-GB"/>
        </w:rPr>
        <w:t>ile</w:t>
      </w:r>
      <w:r w:rsidR="0030782E" w:rsidRPr="00C56DA6">
        <w:rPr>
          <w:rFonts w:cstheme="minorHAnsi"/>
          <w:lang w:val="en-GB"/>
        </w:rPr>
        <w:t xml:space="preserve"> </w:t>
      </w:r>
      <w:r w:rsidR="008952D3" w:rsidRPr="00C56DA6">
        <w:rPr>
          <w:rFonts w:cstheme="minorHAnsi"/>
          <w:lang w:val="en-GB"/>
        </w:rPr>
        <w:t>behind the scenes</w:t>
      </w:r>
      <w:r w:rsidR="00362B18" w:rsidRPr="00C56DA6">
        <w:rPr>
          <w:rFonts w:cstheme="minorHAnsi"/>
          <w:lang w:val="en-GB"/>
        </w:rPr>
        <w:t>,</w:t>
      </w:r>
      <w:r w:rsidR="0030782E" w:rsidRPr="00C56DA6">
        <w:rPr>
          <w:rFonts w:cstheme="minorHAnsi"/>
          <w:lang w:val="en-GB"/>
        </w:rPr>
        <w:t xml:space="preserve"> </w:t>
      </w:r>
      <w:r w:rsidR="00362B18" w:rsidRPr="00C56DA6">
        <w:rPr>
          <w:rFonts w:cstheme="minorHAnsi"/>
          <w:lang w:val="en-GB"/>
        </w:rPr>
        <w:t xml:space="preserve">if we could see the expansion, </w:t>
      </w:r>
      <w:r w:rsidR="0030782E" w:rsidRPr="00C56DA6">
        <w:rPr>
          <w:rFonts w:cstheme="minorHAnsi"/>
          <w:lang w:val="en-GB"/>
        </w:rPr>
        <w:t xml:space="preserve">this radius has now doubled in size. This </w:t>
      </w:r>
      <w:r w:rsidR="00362B18" w:rsidRPr="00C56DA6">
        <w:rPr>
          <w:rFonts w:cstheme="minorHAnsi"/>
          <w:lang w:val="en-GB"/>
        </w:rPr>
        <w:t>explains</w:t>
      </w:r>
      <w:r w:rsidR="0030782E" w:rsidRPr="00C56DA6">
        <w:rPr>
          <w:rFonts w:cstheme="minorHAnsi"/>
          <w:lang w:val="en-GB"/>
        </w:rPr>
        <w:t xml:space="preserve"> the further relative decrease</w:t>
      </w:r>
      <w:r w:rsidR="00D542BE" w:rsidRPr="00C56DA6">
        <w:rPr>
          <w:rFonts w:cstheme="minorHAnsi"/>
          <w:lang w:val="en-GB"/>
        </w:rPr>
        <w:t xml:space="preserve"> which needs to be taken into consideration</w:t>
      </w:r>
      <w:r w:rsidR="0030782E" w:rsidRPr="00C56DA6">
        <w:rPr>
          <w:rFonts w:cstheme="minorHAnsi"/>
          <w:lang w:val="en-GB"/>
        </w:rPr>
        <w:t xml:space="preserve">, which is responsible for the acceleration </w:t>
      </w:r>
      <w:r w:rsidR="00D542BE" w:rsidRPr="00C56DA6">
        <w:rPr>
          <w:rFonts w:cstheme="minorHAnsi"/>
          <w:lang w:val="en-GB"/>
        </w:rPr>
        <w:t xml:space="preserve">of the distance reduction </w:t>
      </w:r>
      <w:r w:rsidR="0030782E" w:rsidRPr="00C56DA6">
        <w:rPr>
          <w:rFonts w:cstheme="minorHAnsi"/>
          <w:lang w:val="en-GB"/>
        </w:rPr>
        <w:t>in gravity.</w:t>
      </w:r>
    </w:p>
    <w:p w14:paraId="4965C39C" w14:textId="0E4D34DF" w:rsidR="007B3F79" w:rsidRPr="00C56DA6" w:rsidRDefault="00D87C18" w:rsidP="00655D5C">
      <w:pPr>
        <w:ind w:firstLine="340"/>
        <w:rPr>
          <w:rFonts w:cstheme="minorHAnsi"/>
          <w:lang w:val="en-GB"/>
        </w:rPr>
      </w:pPr>
      <w:r w:rsidRPr="00C56DA6">
        <w:rPr>
          <w:rFonts w:cstheme="minorHAnsi"/>
          <w:lang w:val="en-GB"/>
        </w:rPr>
        <w:t xml:space="preserve">Objects in our reality can never be </w:t>
      </w:r>
      <w:r w:rsidR="007B3F79" w:rsidRPr="00C56DA6">
        <w:rPr>
          <w:rFonts w:cstheme="minorHAnsi"/>
          <w:lang w:val="en-GB"/>
        </w:rPr>
        <w:t xml:space="preserve">at rest, since in their </w:t>
      </w:r>
      <w:r w:rsidR="00FF2577" w:rsidRPr="00C56DA6">
        <w:rPr>
          <w:rFonts w:cstheme="minorHAnsi"/>
          <w:lang w:val="en-GB"/>
        </w:rPr>
        <w:t xml:space="preserve">constant </w:t>
      </w:r>
      <w:r w:rsidR="007B3F79" w:rsidRPr="00C56DA6">
        <w:rPr>
          <w:rFonts w:cstheme="minorHAnsi"/>
          <w:lang w:val="en-GB"/>
        </w:rPr>
        <w:t>expansion</w:t>
      </w:r>
      <w:r w:rsidR="00FF2577" w:rsidRPr="00C56DA6">
        <w:rPr>
          <w:rFonts w:cstheme="minorHAnsi"/>
          <w:lang w:val="en-GB"/>
        </w:rPr>
        <w:t>,</w:t>
      </w:r>
      <w:r w:rsidR="007B3F79" w:rsidRPr="00C56DA6">
        <w:rPr>
          <w:rFonts w:cstheme="minorHAnsi"/>
          <w:lang w:val="en-GB"/>
        </w:rPr>
        <w:t xml:space="preserve"> distance is constantly decreasing between them</w:t>
      </w:r>
      <w:r w:rsidR="00916572" w:rsidRPr="00C56DA6">
        <w:rPr>
          <w:rFonts w:cstheme="minorHAnsi"/>
          <w:lang w:val="en-GB"/>
        </w:rPr>
        <w:t>, creating the illusion of a force of attraction.</w:t>
      </w:r>
      <w:r w:rsidR="007B3F79" w:rsidRPr="00C56DA6">
        <w:rPr>
          <w:rFonts w:cstheme="minorHAnsi"/>
          <w:lang w:val="en-GB"/>
        </w:rPr>
        <w:t xml:space="preserve"> </w:t>
      </w:r>
      <w:r w:rsidR="00E365FE" w:rsidRPr="00C56DA6">
        <w:rPr>
          <w:rFonts w:cstheme="minorHAnsi"/>
          <w:lang w:val="en-GB"/>
        </w:rPr>
        <w:t xml:space="preserve">It makes no difference if the objects </w:t>
      </w:r>
      <w:r w:rsidR="008952D3" w:rsidRPr="00C56DA6">
        <w:rPr>
          <w:rFonts w:cstheme="minorHAnsi"/>
          <w:lang w:val="en-GB"/>
        </w:rPr>
        <w:t>behind the scenes</w:t>
      </w:r>
      <w:r w:rsidR="00E365FE" w:rsidRPr="00C56DA6">
        <w:rPr>
          <w:rFonts w:cstheme="minorHAnsi"/>
          <w:lang w:val="en-GB"/>
        </w:rPr>
        <w:t xml:space="preserve"> are </w:t>
      </w:r>
      <w:proofErr w:type="gramStart"/>
      <w:r w:rsidR="00E365FE" w:rsidRPr="00C56DA6">
        <w:rPr>
          <w:rFonts w:cstheme="minorHAnsi"/>
          <w:lang w:val="en-GB"/>
        </w:rPr>
        <w:t>moving</w:t>
      </w:r>
      <w:r w:rsidR="007F68E6" w:rsidRPr="00C56DA6">
        <w:rPr>
          <w:rFonts w:cstheme="minorHAnsi"/>
          <w:lang w:val="en-GB"/>
        </w:rPr>
        <w:t>,</w:t>
      </w:r>
      <w:r w:rsidR="00E365FE" w:rsidRPr="00C56DA6">
        <w:rPr>
          <w:rFonts w:cstheme="minorHAnsi"/>
          <w:lang w:val="en-GB"/>
        </w:rPr>
        <w:t xml:space="preserve"> or</w:t>
      </w:r>
      <w:proofErr w:type="gramEnd"/>
      <w:r w:rsidR="00E365FE" w:rsidRPr="00C56DA6">
        <w:rPr>
          <w:rFonts w:cstheme="minorHAnsi"/>
          <w:lang w:val="en-GB"/>
        </w:rPr>
        <w:t xml:space="preserve"> are completely immobile in relation to each other. The</w:t>
      </w:r>
      <w:r w:rsidR="007B3F79" w:rsidRPr="00C56DA6">
        <w:rPr>
          <w:rFonts w:cstheme="minorHAnsi"/>
          <w:lang w:val="en-GB"/>
        </w:rPr>
        <w:t xml:space="preserve"> expansion</w:t>
      </w:r>
      <w:r w:rsidR="00E365FE" w:rsidRPr="00C56DA6">
        <w:rPr>
          <w:rFonts w:cstheme="minorHAnsi"/>
          <w:lang w:val="en-GB"/>
        </w:rPr>
        <w:t xml:space="preserve"> alone</w:t>
      </w:r>
      <w:r w:rsidR="006E58AA" w:rsidRPr="00C56DA6">
        <w:rPr>
          <w:rFonts w:cstheme="minorHAnsi"/>
          <w:lang w:val="en-GB"/>
        </w:rPr>
        <w:t>,</w:t>
      </w:r>
      <w:r w:rsidR="00E365FE" w:rsidRPr="00C56DA6">
        <w:rPr>
          <w:rFonts w:cstheme="minorHAnsi"/>
          <w:lang w:val="en-GB"/>
        </w:rPr>
        <w:t xml:space="preserve"> even though </w:t>
      </w:r>
      <w:r w:rsidR="00916572" w:rsidRPr="00C56DA6">
        <w:rPr>
          <w:rFonts w:cstheme="minorHAnsi"/>
          <w:lang w:val="en-GB"/>
        </w:rPr>
        <w:t>there might not be any motion at all</w:t>
      </w:r>
      <w:r w:rsidR="000007F1" w:rsidRPr="00C56DA6">
        <w:rPr>
          <w:rFonts w:cstheme="minorHAnsi"/>
          <w:lang w:val="en-GB"/>
        </w:rPr>
        <w:t xml:space="preserve"> </w:t>
      </w:r>
      <w:r w:rsidR="008952D3" w:rsidRPr="00C56DA6">
        <w:rPr>
          <w:rFonts w:cstheme="minorHAnsi"/>
          <w:lang w:val="en-GB"/>
        </w:rPr>
        <w:t>behind the scenes</w:t>
      </w:r>
      <w:r w:rsidR="00916572" w:rsidRPr="00C56DA6">
        <w:rPr>
          <w:rFonts w:cstheme="minorHAnsi"/>
          <w:lang w:val="en-GB"/>
        </w:rPr>
        <w:t>, leads to real</w:t>
      </w:r>
      <w:r w:rsidR="007B3F79" w:rsidRPr="00C56DA6">
        <w:rPr>
          <w:rFonts w:cstheme="minorHAnsi"/>
          <w:lang w:val="en-GB"/>
        </w:rPr>
        <w:t xml:space="preserve"> motion</w:t>
      </w:r>
      <w:r w:rsidR="00916572" w:rsidRPr="00C56DA6">
        <w:rPr>
          <w:rFonts w:cstheme="minorHAnsi"/>
          <w:lang w:val="en-GB"/>
        </w:rPr>
        <w:t xml:space="preserve"> in our </w:t>
      </w:r>
      <w:r w:rsidR="00DE3EBB" w:rsidRPr="00C56DA6">
        <w:rPr>
          <w:rFonts w:cstheme="minorHAnsi"/>
          <w:lang w:val="en-GB"/>
        </w:rPr>
        <w:t xml:space="preserve">resulting </w:t>
      </w:r>
      <w:r w:rsidR="00916572" w:rsidRPr="00C56DA6">
        <w:rPr>
          <w:rFonts w:cstheme="minorHAnsi"/>
          <w:lang w:val="en-GB"/>
        </w:rPr>
        <w:t>reality</w:t>
      </w:r>
      <w:r w:rsidR="007B3F79" w:rsidRPr="00C56DA6">
        <w:rPr>
          <w:rFonts w:cstheme="minorHAnsi"/>
          <w:lang w:val="en-GB"/>
        </w:rPr>
        <w:t>.</w:t>
      </w:r>
      <w:r w:rsidR="00DE3EBB" w:rsidRPr="00C56DA6">
        <w:rPr>
          <w:rFonts w:cstheme="minorHAnsi"/>
          <w:lang w:val="en-GB"/>
        </w:rPr>
        <w:t xml:space="preserve"> </w:t>
      </w:r>
    </w:p>
    <w:p w14:paraId="196EC17C" w14:textId="27A2401A" w:rsidR="007B3F79" w:rsidRPr="00C56DA6" w:rsidRDefault="006B03A7" w:rsidP="00655D5C">
      <w:pPr>
        <w:pStyle w:val="Heading2"/>
        <w:rPr>
          <w:lang w:val="en-GB"/>
        </w:rPr>
      </w:pPr>
      <w:bookmarkStart w:id="164" w:name="_3.6_Atomic_Expansion"/>
      <w:bookmarkStart w:id="165" w:name="_Toc113022283"/>
      <w:bookmarkEnd w:id="164"/>
      <w:r w:rsidRPr="00C56DA6">
        <w:rPr>
          <w:lang w:val="en-GB"/>
        </w:rPr>
        <w:t>3</w:t>
      </w:r>
      <w:r w:rsidR="007B3F79" w:rsidRPr="00C56DA6">
        <w:rPr>
          <w:lang w:val="en-GB"/>
        </w:rPr>
        <w:t>.6 Atomic Expansion Equation to calculate gravity in Expansion Theory</w:t>
      </w:r>
      <w:bookmarkEnd w:id="165"/>
    </w:p>
    <w:p w14:paraId="580D7B6A" w14:textId="5B1090A0" w:rsidR="007B3F79" w:rsidRPr="00C56DA6" w:rsidRDefault="00B73E25" w:rsidP="00655D5C">
      <w:pPr>
        <w:ind w:firstLine="340"/>
        <w:rPr>
          <w:rFonts w:cstheme="minorHAnsi"/>
          <w:iCs/>
          <w:lang w:val="en-GB"/>
        </w:rPr>
      </w:pPr>
      <w:r w:rsidRPr="00C56DA6">
        <w:rPr>
          <w:rFonts w:cstheme="minorHAnsi"/>
          <w:lang w:val="en-GB"/>
        </w:rPr>
        <w:t>G</w:t>
      </w:r>
      <w:r w:rsidR="007B3F79" w:rsidRPr="00C56DA6">
        <w:rPr>
          <w:rFonts w:cstheme="minorHAnsi"/>
          <w:lang w:val="en-GB"/>
        </w:rPr>
        <w:t xml:space="preserve">ravity, or the </w:t>
      </w:r>
      <w:r w:rsidRPr="00C56DA6">
        <w:rPr>
          <w:rFonts w:cstheme="minorHAnsi"/>
          <w:lang w:val="en-GB"/>
        </w:rPr>
        <w:t>changing</w:t>
      </w:r>
      <w:r w:rsidR="007B3F79" w:rsidRPr="00C56DA6">
        <w:rPr>
          <w:rFonts w:cstheme="minorHAnsi"/>
          <w:lang w:val="en-GB"/>
        </w:rPr>
        <w:t xml:space="preserve"> distance between </w:t>
      </w:r>
      <w:r w:rsidRPr="00C56DA6">
        <w:rPr>
          <w:rFonts w:cstheme="minorHAnsi"/>
          <w:lang w:val="en-GB"/>
        </w:rPr>
        <w:t>expanding</w:t>
      </w:r>
      <w:r w:rsidR="007B3F79" w:rsidRPr="00C56DA6">
        <w:rPr>
          <w:rFonts w:cstheme="minorHAnsi"/>
          <w:lang w:val="en-GB"/>
        </w:rPr>
        <w:t xml:space="preserve"> objects, is now explained by the simple inner expansion of all atoms and atomic objects. Th</w:t>
      </w:r>
      <w:r w:rsidRPr="00C56DA6">
        <w:rPr>
          <w:rFonts w:cstheme="minorHAnsi"/>
          <w:lang w:val="en-GB"/>
        </w:rPr>
        <w:t>e</w:t>
      </w:r>
      <w:r w:rsidR="007B3F79" w:rsidRPr="00C56DA6">
        <w:rPr>
          <w:rFonts w:cstheme="minorHAnsi"/>
          <w:lang w:val="en-GB"/>
        </w:rPr>
        <w:t xml:space="preserve"> dual </w:t>
      </w:r>
      <w:r w:rsidR="00932910" w:rsidRPr="00C56DA6">
        <w:rPr>
          <w:rFonts w:cstheme="minorHAnsi"/>
          <w:lang w:val="en-GB"/>
        </w:rPr>
        <w:t xml:space="preserve">decrease in </w:t>
      </w:r>
      <w:r w:rsidR="007B3F79" w:rsidRPr="00C56DA6">
        <w:rPr>
          <w:rFonts w:cstheme="minorHAnsi"/>
          <w:lang w:val="en-GB"/>
        </w:rPr>
        <w:t>distance</w:t>
      </w:r>
      <w:r w:rsidR="002B2426" w:rsidRPr="00C56DA6">
        <w:rPr>
          <w:rFonts w:cstheme="minorHAnsi"/>
          <w:lang w:val="en-GB"/>
        </w:rPr>
        <w:t>,</w:t>
      </w:r>
      <w:r w:rsidR="007B3F79" w:rsidRPr="00C56DA6">
        <w:rPr>
          <w:rFonts w:cstheme="minorHAnsi"/>
          <w:lang w:val="en-GB"/>
        </w:rPr>
        <w:t xml:space="preserve"> </w:t>
      </w:r>
      <w:r w:rsidR="002B2426" w:rsidRPr="00C56DA6">
        <w:rPr>
          <w:rFonts w:cstheme="minorHAnsi"/>
          <w:lang w:val="en-GB"/>
        </w:rPr>
        <w:t xml:space="preserve">mentioned in the previous section, </w:t>
      </w:r>
      <w:r w:rsidR="007B3F79" w:rsidRPr="00C56DA6">
        <w:rPr>
          <w:rFonts w:cstheme="minorHAnsi"/>
          <w:lang w:val="en-GB"/>
        </w:rPr>
        <w:t>is calculated using Mark McCutcheon’s Atomic Expansion Equation</w:t>
      </w:r>
      <w:r w:rsidR="002B2426" w:rsidRPr="00C56DA6">
        <w:rPr>
          <w:rFonts w:cstheme="minorHAnsi"/>
          <w:lang w:val="en-GB"/>
        </w:rPr>
        <w:t>.</w:t>
      </w:r>
      <w:r w:rsidR="007B3F79" w:rsidRPr="00C56DA6">
        <w:rPr>
          <w:rFonts w:cstheme="minorHAnsi"/>
          <w:lang w:val="en-GB"/>
        </w:rPr>
        <w:t xml:space="preserve"> </w:t>
      </w:r>
      <w:r w:rsidR="002B2426" w:rsidRPr="00C56DA6">
        <w:rPr>
          <w:rFonts w:cstheme="minorHAnsi"/>
          <w:lang w:val="en-GB"/>
        </w:rPr>
        <w:t>Y</w:t>
      </w:r>
      <w:r w:rsidR="007B3F79" w:rsidRPr="00C56DA6">
        <w:rPr>
          <w:rFonts w:cstheme="minorHAnsi"/>
          <w:lang w:val="en-GB"/>
        </w:rPr>
        <w:t>ou will find the derivation</w:t>
      </w:r>
      <w:r w:rsidR="00DF0E2F" w:rsidRPr="00C56DA6">
        <w:rPr>
          <w:rFonts w:cstheme="minorHAnsi"/>
          <w:lang w:val="en-GB"/>
        </w:rPr>
        <w:t>,</w:t>
      </w:r>
      <w:r w:rsidR="007B3F79" w:rsidRPr="00C56DA6">
        <w:rPr>
          <w:rFonts w:cstheme="minorHAnsi"/>
          <w:lang w:val="en-GB"/>
        </w:rPr>
        <w:t xml:space="preserve"> </w:t>
      </w:r>
      <w:r w:rsidRPr="00C56DA6">
        <w:rPr>
          <w:rFonts w:cstheme="minorHAnsi"/>
          <w:lang w:val="en-GB"/>
        </w:rPr>
        <w:t xml:space="preserve">and how he </w:t>
      </w:r>
      <w:r w:rsidR="002B2426" w:rsidRPr="00C56DA6">
        <w:rPr>
          <w:rFonts w:cstheme="minorHAnsi"/>
          <w:lang w:val="en-GB"/>
        </w:rPr>
        <w:t>found</w:t>
      </w:r>
      <w:r w:rsidRPr="00C56DA6">
        <w:rPr>
          <w:rFonts w:cstheme="minorHAnsi"/>
          <w:lang w:val="en-GB"/>
        </w:rPr>
        <w:t xml:space="preserve"> the universal atomic expansion rate X</w:t>
      </w:r>
      <w:r w:rsidRPr="00C56DA6">
        <w:rPr>
          <w:rFonts w:cstheme="minorHAnsi"/>
          <w:vertAlign w:val="subscript"/>
          <w:lang w:val="en-GB"/>
        </w:rPr>
        <w:t>A</w:t>
      </w:r>
      <w:r w:rsidR="00DF0E2F" w:rsidRPr="00C56DA6">
        <w:rPr>
          <w:rFonts w:cstheme="minorHAnsi"/>
          <w:lang w:val="en-GB"/>
        </w:rPr>
        <w:t xml:space="preserve">, </w:t>
      </w:r>
      <w:r w:rsidR="007B3F79" w:rsidRPr="00C56DA6">
        <w:rPr>
          <w:rFonts w:cstheme="minorHAnsi"/>
          <w:lang w:val="en-GB"/>
        </w:rPr>
        <w:t xml:space="preserve">in his book </w:t>
      </w:r>
      <w:r w:rsidR="007B3F79" w:rsidRPr="00C56DA6">
        <w:rPr>
          <w:rFonts w:cstheme="minorHAnsi"/>
          <w:i/>
          <w:lang w:val="en-GB"/>
        </w:rPr>
        <w:t>The Final Theory</w:t>
      </w:r>
      <w:r w:rsidR="002B2426" w:rsidRPr="00C56DA6">
        <w:rPr>
          <w:rFonts w:cstheme="minorHAnsi"/>
          <w:i/>
          <w:lang w:val="en-GB"/>
        </w:rPr>
        <w:t xml:space="preserve">, </w:t>
      </w:r>
      <w:r w:rsidR="002B2426" w:rsidRPr="00C56DA6">
        <w:rPr>
          <w:rFonts w:cstheme="minorHAnsi"/>
          <w:iCs/>
          <w:lang w:val="en-GB"/>
        </w:rPr>
        <w:t>which I am quoting from below</w:t>
      </w:r>
      <w:r w:rsidR="007B3F79" w:rsidRPr="00C56DA6">
        <w:rPr>
          <w:rFonts w:cstheme="minorHAnsi"/>
          <w:iCs/>
          <w:lang w:val="en-GB"/>
        </w:rPr>
        <w:t>:</w:t>
      </w:r>
    </w:p>
    <w:p w14:paraId="185A9305" w14:textId="42EA82E6" w:rsidR="007B3F79" w:rsidRPr="00C56DA6" w:rsidRDefault="000A64C9" w:rsidP="009172AC">
      <w:pPr>
        <w:pStyle w:val="Heading2"/>
        <w:rPr>
          <w:lang w:val="en-GB"/>
        </w:rPr>
      </w:pPr>
      <w:bookmarkStart w:id="166" w:name="_Toc113022284"/>
      <w:r w:rsidRPr="00C56DA6">
        <w:rPr>
          <w:lang w:val="en-GB"/>
        </w:rPr>
        <w:lastRenderedPageBreak/>
        <w:t>3</w:t>
      </w:r>
      <w:r w:rsidR="009172AC" w:rsidRPr="00C56DA6">
        <w:rPr>
          <w:lang w:val="en-GB"/>
        </w:rPr>
        <w:t xml:space="preserve">.6a </w:t>
      </w:r>
      <w:r w:rsidR="007B3F79" w:rsidRPr="00C56DA6">
        <w:rPr>
          <w:lang w:val="en-GB"/>
        </w:rPr>
        <w:t>The Atomic Expansion Equation</w:t>
      </w:r>
      <w:bookmarkEnd w:id="166"/>
    </w:p>
    <w:p w14:paraId="65C6D2CC" w14:textId="1CFF980F" w:rsidR="007B3F79" w:rsidRPr="00E20898" w:rsidRDefault="007B3F79" w:rsidP="00655D5C">
      <w:pPr>
        <w:ind w:firstLine="0"/>
        <w:jc w:val="center"/>
        <w:rPr>
          <w:rFonts w:cstheme="minorHAnsi"/>
          <w:lang w:val="en-GB"/>
        </w:rPr>
      </w:pPr>
      <w:r w:rsidRPr="00E20898">
        <w:rPr>
          <w:rFonts w:cstheme="minorHAnsi"/>
          <w:b/>
          <w:i/>
          <w:lang w:val="en-GB"/>
        </w:rPr>
        <w:t>D'</w:t>
      </w:r>
      <w:r w:rsidRPr="00E20898">
        <w:rPr>
          <w:rFonts w:cstheme="minorHAnsi"/>
          <w:lang w:val="en-GB"/>
        </w:rPr>
        <w:t xml:space="preserve"> = </w:t>
      </w:r>
      <w:r w:rsidRPr="00E20898">
        <w:rPr>
          <w:rFonts w:cstheme="minorHAnsi"/>
          <w:b/>
          <w:i/>
          <w:lang w:val="en-GB"/>
        </w:rPr>
        <w:t>D</w:t>
      </w:r>
      <w:r w:rsidRPr="00E20898">
        <w:rPr>
          <w:rFonts w:cstheme="minorHAnsi"/>
          <w:lang w:val="en-GB"/>
        </w:rPr>
        <w:t xml:space="preserve"> - </w:t>
      </w:r>
      <w:r w:rsidRPr="00E20898">
        <w:rPr>
          <w:rFonts w:cstheme="minorHAnsi"/>
          <w:b/>
          <w:i/>
          <w:lang w:val="en-GB"/>
        </w:rPr>
        <w:t>n</w:t>
      </w:r>
      <w:r w:rsidRPr="00E20898">
        <w:rPr>
          <w:rFonts w:cstheme="minorHAnsi"/>
          <w:b/>
          <w:i/>
          <w:vertAlign w:val="superscript"/>
          <w:lang w:val="en-GB"/>
        </w:rPr>
        <w:t>2</w:t>
      </w:r>
      <w:r w:rsidR="006C019E" w:rsidRPr="00E20898">
        <w:rPr>
          <w:rFonts w:cstheme="minorHAnsi"/>
          <w:b/>
          <w:i/>
          <w:lang w:val="en-GB"/>
        </w:rPr>
        <w:t xml:space="preserve"> X</w:t>
      </w:r>
      <w:r w:rsidRPr="00E20898">
        <w:rPr>
          <w:rFonts w:cstheme="minorHAnsi"/>
          <w:b/>
          <w:i/>
          <w:vertAlign w:val="subscript"/>
          <w:lang w:val="en-GB"/>
        </w:rPr>
        <w:t>A</w:t>
      </w:r>
      <w:r w:rsidRPr="00E20898">
        <w:rPr>
          <w:rFonts w:cstheme="minorHAnsi"/>
          <w:b/>
          <w:i/>
          <w:lang w:val="en-GB"/>
        </w:rPr>
        <w:t xml:space="preserve"> </w:t>
      </w:r>
      <w:r w:rsidR="00744237" w:rsidRPr="00E20898">
        <w:rPr>
          <w:lang w:val="en-GB"/>
        </w:rPr>
        <w:t>·</w:t>
      </w:r>
      <w:r w:rsidRPr="00E20898">
        <w:rPr>
          <w:rFonts w:cstheme="minorHAnsi"/>
          <w:b/>
          <w:i/>
          <w:lang w:val="en-GB"/>
        </w:rPr>
        <w:t xml:space="preserve"> </w:t>
      </w:r>
      <w:r w:rsidRPr="00E20898">
        <w:rPr>
          <w:rFonts w:cstheme="minorHAnsi"/>
          <w:lang w:val="en-GB"/>
        </w:rPr>
        <w:t>(</w:t>
      </w:r>
      <w:r w:rsidRPr="00E20898">
        <w:rPr>
          <w:rFonts w:cstheme="minorHAnsi"/>
          <w:b/>
          <w:i/>
          <w:lang w:val="en-GB"/>
        </w:rPr>
        <w:t>R</w:t>
      </w:r>
      <w:r w:rsidRPr="00E20898">
        <w:rPr>
          <w:rFonts w:cstheme="minorHAnsi"/>
          <w:b/>
          <w:i/>
          <w:vertAlign w:val="subscript"/>
          <w:lang w:val="en-GB"/>
        </w:rPr>
        <w:t>1</w:t>
      </w:r>
      <w:r w:rsidRPr="00E20898">
        <w:rPr>
          <w:rFonts w:cstheme="minorHAnsi"/>
          <w:lang w:val="en-GB"/>
        </w:rPr>
        <w:t xml:space="preserve"> +</w:t>
      </w:r>
      <w:r w:rsidRPr="00E20898">
        <w:rPr>
          <w:rFonts w:cstheme="minorHAnsi"/>
          <w:b/>
          <w:i/>
          <w:lang w:val="en-GB"/>
        </w:rPr>
        <w:t xml:space="preserve"> R</w:t>
      </w:r>
      <w:r w:rsidRPr="00E20898">
        <w:rPr>
          <w:rFonts w:cstheme="minorHAnsi"/>
          <w:b/>
          <w:i/>
          <w:vertAlign w:val="subscript"/>
          <w:lang w:val="en-GB"/>
        </w:rPr>
        <w:t>2</w:t>
      </w:r>
      <w:r w:rsidRPr="00E20898">
        <w:rPr>
          <w:rFonts w:cstheme="minorHAnsi"/>
          <w:lang w:val="en-GB"/>
        </w:rPr>
        <w:t>) /</w:t>
      </w:r>
    </w:p>
    <w:p w14:paraId="4F92F3B2" w14:textId="4E58C440" w:rsidR="007B3F79" w:rsidRPr="00E20898" w:rsidRDefault="007B3F79" w:rsidP="00655D5C">
      <w:pPr>
        <w:ind w:firstLine="0"/>
        <w:jc w:val="center"/>
        <w:rPr>
          <w:rFonts w:cstheme="minorHAnsi"/>
          <w:lang w:val="en-GB"/>
        </w:rPr>
      </w:pPr>
      <w:r w:rsidRPr="00E20898">
        <w:rPr>
          <w:rFonts w:cstheme="minorHAnsi"/>
          <w:b/>
          <w:lang w:val="en-GB"/>
        </w:rPr>
        <w:t>1</w:t>
      </w:r>
      <w:r w:rsidR="00744237" w:rsidRPr="00E20898">
        <w:rPr>
          <w:rFonts w:cstheme="minorHAnsi"/>
          <w:b/>
          <w:lang w:val="en-GB"/>
        </w:rPr>
        <w:t xml:space="preserve"> </w:t>
      </w:r>
      <w:r w:rsidRPr="00E20898">
        <w:rPr>
          <w:rFonts w:cstheme="minorHAnsi"/>
          <w:bCs/>
          <w:iCs/>
          <w:lang w:val="en-GB"/>
        </w:rPr>
        <w:t>+</w:t>
      </w:r>
      <w:r w:rsidRPr="00E20898">
        <w:rPr>
          <w:rFonts w:cstheme="minorHAnsi"/>
          <w:b/>
          <w:i/>
          <w:lang w:val="en-GB"/>
        </w:rPr>
        <w:t xml:space="preserve"> n</w:t>
      </w:r>
      <w:r w:rsidRPr="00E20898">
        <w:rPr>
          <w:rFonts w:cstheme="minorHAnsi"/>
          <w:b/>
          <w:i/>
          <w:vertAlign w:val="superscript"/>
          <w:lang w:val="en-GB"/>
        </w:rPr>
        <w:t>2</w:t>
      </w:r>
      <w:r w:rsidR="006C019E" w:rsidRPr="00E20898">
        <w:rPr>
          <w:rFonts w:cstheme="minorHAnsi"/>
          <w:b/>
          <w:i/>
          <w:lang w:val="en-GB"/>
        </w:rPr>
        <w:t xml:space="preserve"> X</w:t>
      </w:r>
      <w:r w:rsidRPr="00E20898">
        <w:rPr>
          <w:rFonts w:cstheme="minorHAnsi"/>
          <w:b/>
          <w:i/>
          <w:vertAlign w:val="subscript"/>
          <w:lang w:val="en-GB"/>
        </w:rPr>
        <w:t>A</w:t>
      </w:r>
    </w:p>
    <w:p w14:paraId="1C12083B" w14:textId="1842DAD4" w:rsidR="00D602A0" w:rsidRPr="00C56DA6" w:rsidRDefault="00D602A0" w:rsidP="00D602A0">
      <w:pPr>
        <w:ind w:firstLine="340"/>
        <w:rPr>
          <w:rFonts w:cstheme="minorHAnsi"/>
          <w:lang w:val="en-GB"/>
        </w:rPr>
      </w:pPr>
      <w:r w:rsidRPr="00C56DA6">
        <w:rPr>
          <w:rFonts w:cstheme="minorHAnsi"/>
          <w:lang w:val="en-GB"/>
        </w:rPr>
        <w:t>Where:</w:t>
      </w:r>
    </w:p>
    <w:p w14:paraId="57D1C3F7" w14:textId="5A773B06" w:rsidR="00D602A0" w:rsidRPr="00C56DA6" w:rsidRDefault="00D602A0" w:rsidP="00494D4F">
      <w:pPr>
        <w:pStyle w:val="VellumFlushLeft"/>
        <w:rPr>
          <w:lang w:val="en-GB"/>
        </w:rPr>
      </w:pPr>
      <w:r w:rsidRPr="00C56DA6">
        <w:rPr>
          <w:b/>
          <w:lang w:val="en-GB"/>
        </w:rPr>
        <w:t>D'</w:t>
      </w:r>
      <w:r w:rsidRPr="00C56DA6">
        <w:rPr>
          <w:lang w:val="en-GB"/>
        </w:rPr>
        <w:t xml:space="preserve"> is the changing distance between two expanding objects of radius </w:t>
      </w:r>
      <w:r w:rsidRPr="00C56DA6">
        <w:rPr>
          <w:b/>
          <w:lang w:val="en-GB"/>
        </w:rPr>
        <w:t>R</w:t>
      </w:r>
      <w:r w:rsidRPr="00C56DA6">
        <w:rPr>
          <w:b/>
          <w:vertAlign w:val="subscript"/>
          <w:lang w:val="en-GB"/>
        </w:rPr>
        <w:t>1</w:t>
      </w:r>
      <w:r w:rsidRPr="00C56DA6">
        <w:rPr>
          <w:lang w:val="en-GB"/>
        </w:rPr>
        <w:t xml:space="preserve"> and </w:t>
      </w:r>
      <w:r w:rsidRPr="00C56DA6">
        <w:rPr>
          <w:b/>
          <w:lang w:val="en-GB"/>
        </w:rPr>
        <w:t>R</w:t>
      </w:r>
      <w:r w:rsidRPr="00C56DA6">
        <w:rPr>
          <w:b/>
          <w:vertAlign w:val="subscript"/>
          <w:lang w:val="en-GB"/>
        </w:rPr>
        <w:t>2</w:t>
      </w:r>
      <w:r w:rsidRPr="00C56DA6">
        <w:rPr>
          <w:lang w:val="en-GB"/>
        </w:rPr>
        <w:t xml:space="preserve"> </w:t>
      </w:r>
    </w:p>
    <w:p w14:paraId="3DEA9C9D" w14:textId="73F080ED" w:rsidR="00D602A0" w:rsidRPr="00C56DA6" w:rsidRDefault="00D602A0" w:rsidP="00494D4F">
      <w:pPr>
        <w:pStyle w:val="VellumFlushLeft"/>
        <w:rPr>
          <w:lang w:val="en-GB"/>
        </w:rPr>
      </w:pPr>
      <w:r w:rsidRPr="00C56DA6">
        <w:rPr>
          <w:b/>
          <w:lang w:val="en-GB"/>
        </w:rPr>
        <w:t xml:space="preserve">D </w:t>
      </w:r>
      <w:r w:rsidRPr="00C56DA6">
        <w:rPr>
          <w:lang w:val="en-GB"/>
        </w:rPr>
        <w:t>is the original distance between the two objects</w:t>
      </w:r>
    </w:p>
    <w:p w14:paraId="030F496B" w14:textId="77777777" w:rsidR="00D602A0" w:rsidRPr="00C56DA6" w:rsidRDefault="00D602A0" w:rsidP="00494D4F">
      <w:pPr>
        <w:pStyle w:val="VellumFlushLeft"/>
        <w:rPr>
          <w:lang w:val="en-GB"/>
        </w:rPr>
      </w:pPr>
      <w:r w:rsidRPr="00C56DA6">
        <w:rPr>
          <w:b/>
          <w:lang w:val="en-GB"/>
        </w:rPr>
        <w:t>n</w:t>
      </w:r>
      <w:r w:rsidRPr="00C56DA6">
        <w:rPr>
          <w:lang w:val="en-GB"/>
        </w:rPr>
        <w:t xml:space="preserve"> is the number of seconds that have passed since the original distance was measured between the two objects</w:t>
      </w:r>
    </w:p>
    <w:p w14:paraId="198C9208" w14:textId="7E30147B" w:rsidR="007B3F79" w:rsidRPr="00C56DA6" w:rsidRDefault="00D602A0" w:rsidP="00494D4F">
      <w:pPr>
        <w:pStyle w:val="VellumFlushLeft"/>
        <w:rPr>
          <w:lang w:val="en-GB"/>
        </w:rPr>
      </w:pPr>
      <w:r w:rsidRPr="00C56DA6">
        <w:rPr>
          <w:b/>
          <w:lang w:val="en-GB"/>
        </w:rPr>
        <w:t>X</w:t>
      </w:r>
      <w:r w:rsidRPr="00C56DA6">
        <w:rPr>
          <w:b/>
          <w:vertAlign w:val="subscript"/>
          <w:lang w:val="en-GB"/>
        </w:rPr>
        <w:t>A</w:t>
      </w:r>
      <w:r w:rsidRPr="00C56DA6">
        <w:rPr>
          <w:lang w:val="en-GB"/>
        </w:rPr>
        <w:t xml:space="preserve"> is the universal atomic expansion rate’s constant 0.00000077 /s</w:t>
      </w:r>
      <w:r w:rsidRPr="00C56DA6">
        <w:rPr>
          <w:vertAlign w:val="superscript"/>
          <w:lang w:val="en-GB"/>
        </w:rPr>
        <w:t>2</w:t>
      </w:r>
      <w:r w:rsidRPr="00C56DA6">
        <w:rPr>
          <w:lang w:val="en-GB"/>
        </w:rPr>
        <w:t xml:space="preserve"> or 7.7 x 10</w:t>
      </w:r>
      <w:r w:rsidRPr="00C56DA6">
        <w:rPr>
          <w:vertAlign w:val="superscript"/>
          <w:lang w:val="en-GB"/>
        </w:rPr>
        <w:t xml:space="preserve">-7 </w:t>
      </w:r>
      <w:r w:rsidRPr="00C56DA6">
        <w:rPr>
          <w:lang w:val="en-GB"/>
        </w:rPr>
        <w:t>/</w:t>
      </w:r>
      <w:proofErr w:type="gramStart"/>
      <w:r w:rsidRPr="00C56DA6">
        <w:rPr>
          <w:lang w:val="en-GB"/>
        </w:rPr>
        <w:t>s</w:t>
      </w:r>
      <w:r w:rsidRPr="00C56DA6">
        <w:rPr>
          <w:vertAlign w:val="superscript"/>
          <w:lang w:val="en-GB"/>
        </w:rPr>
        <w:t>2</w:t>
      </w:r>
      <w:proofErr w:type="gramEnd"/>
    </w:p>
    <w:p w14:paraId="40CAFDCB" w14:textId="1C3A1766" w:rsidR="007B3F79" w:rsidRPr="00C56DA6" w:rsidRDefault="007B3F79" w:rsidP="00494D4F">
      <w:pPr>
        <w:pStyle w:val="Quote"/>
        <w:rPr>
          <w:lang w:val="en-GB"/>
        </w:rPr>
      </w:pPr>
      <w:r w:rsidRPr="00C56DA6">
        <w:rPr>
          <w:lang w:val="en-GB"/>
        </w:rPr>
        <w:t xml:space="preserve">“The </w:t>
      </w:r>
      <w:r w:rsidRPr="00C56DA6">
        <w:rPr>
          <w:i/>
          <w:lang w:val="en-GB"/>
        </w:rPr>
        <w:t xml:space="preserve">Atomic Expansion Equation </w:t>
      </w:r>
      <w:r w:rsidRPr="00C56DA6">
        <w:rPr>
          <w:lang w:val="en-GB"/>
        </w:rPr>
        <w:t xml:space="preserve">above calculates the changing distance, </w:t>
      </w:r>
      <w:r w:rsidRPr="00C56DA6">
        <w:rPr>
          <w:b/>
          <w:i/>
          <w:lang w:val="en-GB"/>
        </w:rPr>
        <w:t>D'</w:t>
      </w:r>
      <w:r w:rsidRPr="00C56DA6">
        <w:rPr>
          <w:lang w:val="en-GB"/>
        </w:rPr>
        <w:t xml:space="preserve">, between two expanding objects of radius </w:t>
      </w:r>
      <w:r w:rsidRPr="00C56DA6">
        <w:rPr>
          <w:b/>
          <w:i/>
          <w:lang w:val="en-GB"/>
        </w:rPr>
        <w:t>R</w:t>
      </w:r>
      <w:r w:rsidRPr="00C56DA6">
        <w:rPr>
          <w:b/>
          <w:i/>
          <w:vertAlign w:val="subscript"/>
          <w:lang w:val="en-GB"/>
        </w:rPr>
        <w:t>1</w:t>
      </w:r>
      <w:r w:rsidRPr="00C56DA6">
        <w:rPr>
          <w:lang w:val="en-GB"/>
        </w:rPr>
        <w:t xml:space="preserve"> and </w:t>
      </w:r>
      <w:r w:rsidRPr="00C56DA6">
        <w:rPr>
          <w:b/>
          <w:i/>
          <w:lang w:val="en-GB"/>
        </w:rPr>
        <w:t>R</w:t>
      </w:r>
      <w:r w:rsidRPr="00C56DA6">
        <w:rPr>
          <w:b/>
          <w:i/>
          <w:vertAlign w:val="subscript"/>
          <w:lang w:val="en-GB"/>
        </w:rPr>
        <w:t>2</w:t>
      </w:r>
      <w:r w:rsidRPr="00C56DA6">
        <w:rPr>
          <w:lang w:val="en-GB"/>
        </w:rPr>
        <w:t xml:space="preserve"> over time. The top portion of the equation is the </w:t>
      </w:r>
      <w:r w:rsidRPr="00C56DA6">
        <w:rPr>
          <w:i/>
          <w:lang w:val="en-GB"/>
        </w:rPr>
        <w:t>absolute</w:t>
      </w:r>
      <w:r w:rsidRPr="00C56DA6">
        <w:rPr>
          <w:lang w:val="en-GB"/>
        </w:rPr>
        <w:t xml:space="preserve"> decrease in the original distance, </w:t>
      </w:r>
      <w:r w:rsidRPr="00C56DA6">
        <w:rPr>
          <w:b/>
          <w:i/>
          <w:lang w:val="en-GB"/>
        </w:rPr>
        <w:t>D</w:t>
      </w:r>
      <w:r w:rsidRPr="00C56DA6">
        <w:rPr>
          <w:lang w:val="en-GB"/>
        </w:rPr>
        <w:t xml:space="preserve">, between the two expanding objects as they take up more space, and the bottom portion is the further </w:t>
      </w:r>
      <w:r w:rsidRPr="00C56DA6">
        <w:rPr>
          <w:i/>
          <w:lang w:val="en-GB"/>
        </w:rPr>
        <w:t>relative</w:t>
      </w:r>
      <w:r w:rsidRPr="00C56DA6">
        <w:rPr>
          <w:lang w:val="en-GB"/>
        </w:rPr>
        <w:t xml:space="preserve"> decrease or scaling down of this distance over time in comparison to ever-expanding objects. The variable, </w:t>
      </w:r>
      <w:r w:rsidRPr="00C56DA6">
        <w:rPr>
          <w:b/>
          <w:i/>
          <w:lang w:val="en-GB"/>
        </w:rPr>
        <w:t>n</w:t>
      </w:r>
      <w:r w:rsidRPr="00C56DA6">
        <w:rPr>
          <w:lang w:val="en-GB"/>
        </w:rPr>
        <w:t xml:space="preserve">, is the number of seconds that have passed since the original distance was measured between the two objects, and the value shown for </w:t>
      </w:r>
      <w:r w:rsidRPr="00C56DA6">
        <w:rPr>
          <w:b/>
          <w:i/>
          <w:lang w:val="en-GB"/>
        </w:rPr>
        <w:t>X</w:t>
      </w:r>
      <w:r w:rsidRPr="00C56DA6">
        <w:rPr>
          <w:b/>
          <w:i/>
          <w:vertAlign w:val="subscript"/>
          <w:lang w:val="en-GB"/>
        </w:rPr>
        <w:t>A</w:t>
      </w:r>
      <w:r w:rsidRPr="00C56DA6">
        <w:rPr>
          <w:lang w:val="en-GB"/>
        </w:rPr>
        <w:t xml:space="preserve"> is the same universal atomic expansion rate calculated earlier</w:t>
      </w:r>
      <w:r w:rsidR="00CF1491" w:rsidRPr="00C56DA6">
        <w:rPr>
          <w:lang w:val="en-GB"/>
        </w:rPr>
        <w:t> -</w:t>
      </w:r>
      <w:r w:rsidRPr="00C56DA6">
        <w:rPr>
          <w:lang w:val="en-GB"/>
        </w:rPr>
        <w:t xml:space="preserve"> which never changes. This is the equation for all falling objects and all objects floating in space as they effectively approach each other due to their mutual atomic expansion (an effect currently thought to be due to Newton’s attracting gravitational force).</w:t>
      </w:r>
    </w:p>
    <w:p w14:paraId="66FDAE3F" w14:textId="51958AB7" w:rsidR="007B3F79" w:rsidRPr="00C56DA6" w:rsidRDefault="007B3F79" w:rsidP="00494D4F">
      <w:pPr>
        <w:pStyle w:val="Quote"/>
        <w:rPr>
          <w:lang w:val="en-GB"/>
        </w:rPr>
      </w:pPr>
      <w:r w:rsidRPr="00C56DA6">
        <w:rPr>
          <w:lang w:val="en-GB"/>
        </w:rPr>
        <w:t xml:space="preserve">“We can now see that there are sizable differences between the equation of Newton’s </w:t>
      </w:r>
      <w:r w:rsidRPr="00C56DA6">
        <w:rPr>
          <w:i/>
          <w:lang w:val="en-GB"/>
        </w:rPr>
        <w:t>Law of Universal Gravitation</w:t>
      </w:r>
      <w:r w:rsidRPr="00C56DA6">
        <w:rPr>
          <w:lang w:val="en-GB"/>
        </w:rPr>
        <w:t xml:space="preserve"> </w:t>
      </w:r>
      <w:r w:rsidRPr="00C56DA6">
        <w:rPr>
          <w:lang w:val="en-GB"/>
        </w:rPr>
        <w:lastRenderedPageBreak/>
        <w:t xml:space="preserve">and the </w:t>
      </w:r>
      <w:r w:rsidRPr="00C56DA6">
        <w:rPr>
          <w:i/>
          <w:lang w:val="en-GB"/>
        </w:rPr>
        <w:t>Atomic Expansion Equation</w:t>
      </w:r>
      <w:r w:rsidRPr="00C56DA6">
        <w:rPr>
          <w:lang w:val="en-GB"/>
        </w:rPr>
        <w:t xml:space="preserve">. In </w:t>
      </w:r>
      <w:r w:rsidRPr="00C56DA6">
        <w:rPr>
          <w:i/>
          <w:lang w:val="en-GB"/>
        </w:rPr>
        <w:t>Expansion Theory</w:t>
      </w:r>
      <w:r w:rsidRPr="00C56DA6">
        <w:rPr>
          <w:lang w:val="en-GB"/>
        </w:rPr>
        <w:t xml:space="preserve"> the ‘attraction’ between objects </w:t>
      </w:r>
      <w:proofErr w:type="gramStart"/>
      <w:r w:rsidRPr="00C56DA6">
        <w:rPr>
          <w:lang w:val="en-GB"/>
        </w:rPr>
        <w:t>actually results</w:t>
      </w:r>
      <w:proofErr w:type="gramEnd"/>
      <w:r w:rsidRPr="00C56DA6">
        <w:rPr>
          <w:lang w:val="en-GB"/>
        </w:rPr>
        <w:t xml:space="preserve"> from the objects expanding, so the resulting equation is based only on the size of the expanding objects</w:t>
      </w:r>
      <w:r w:rsidR="00CF1491" w:rsidRPr="00C56DA6">
        <w:rPr>
          <w:lang w:val="en-GB"/>
        </w:rPr>
        <w:t> -</w:t>
      </w:r>
      <w:r w:rsidRPr="00C56DA6">
        <w:rPr>
          <w:lang w:val="en-GB"/>
        </w:rPr>
        <w:t xml:space="preserve"> there is no mass and no attracting force as in Newton’s equation. Another obvious difference is that Newton’s equation states that the gravitational force diminishes with the square of the distance between objects, yet no such distance-squared term appears in the bottom portion of the </w:t>
      </w:r>
      <w:r w:rsidRPr="00C56DA6">
        <w:rPr>
          <w:i/>
          <w:lang w:val="en-GB"/>
        </w:rPr>
        <w:t>Atomic Expansion Equation</w:t>
      </w:r>
      <w:r w:rsidRPr="00C56DA6">
        <w:rPr>
          <w:lang w:val="en-GB"/>
        </w:rPr>
        <w:t>.”</w:t>
      </w:r>
    </w:p>
    <w:p w14:paraId="32D1FBF0" w14:textId="2E35E3B1" w:rsidR="000E62BD" w:rsidRPr="00C56DA6" w:rsidRDefault="000E62BD" w:rsidP="000E62BD">
      <w:pPr>
        <w:pStyle w:val="VellumAttribution"/>
        <w:rPr>
          <w:lang w:val="en-GB"/>
        </w:rPr>
      </w:pPr>
      <w:r w:rsidRPr="00C56DA6">
        <w:rPr>
          <w:lang w:val="en-GB"/>
        </w:rPr>
        <w:t xml:space="preserve">Mark McCutcheon, </w:t>
      </w:r>
      <w:r w:rsidRPr="00C56DA6">
        <w:rPr>
          <w:i/>
          <w:iCs/>
          <w:lang w:val="en-GB"/>
        </w:rPr>
        <w:t xml:space="preserve">The Final Theory, </w:t>
      </w:r>
      <w:r w:rsidRPr="00C56DA6">
        <w:rPr>
          <w:lang w:val="en-GB"/>
        </w:rPr>
        <w:t>chapter 2</w:t>
      </w:r>
    </w:p>
    <w:p w14:paraId="3C7093C2" w14:textId="2CEAC22A" w:rsidR="007B3F79" w:rsidRPr="00C56DA6" w:rsidRDefault="000A64C9" w:rsidP="00494D4F">
      <w:pPr>
        <w:pStyle w:val="Heading2"/>
        <w:rPr>
          <w:lang w:val="en-GB"/>
        </w:rPr>
      </w:pPr>
      <w:bookmarkStart w:id="167" w:name="_2.7_Second_type"/>
      <w:bookmarkStart w:id="168" w:name="_3.7_Second_type"/>
      <w:bookmarkStart w:id="169" w:name="_Toc113022285"/>
      <w:bookmarkEnd w:id="167"/>
      <w:bookmarkEnd w:id="168"/>
      <w:r w:rsidRPr="00C56DA6">
        <w:rPr>
          <w:lang w:val="en-GB"/>
        </w:rPr>
        <w:t>3</w:t>
      </w:r>
      <w:r w:rsidR="007B3F79" w:rsidRPr="00C56DA6">
        <w:rPr>
          <w:lang w:val="en-GB"/>
        </w:rPr>
        <w:t xml:space="preserve">.7 </w:t>
      </w:r>
      <w:r w:rsidR="00927967" w:rsidRPr="00C56DA6">
        <w:rPr>
          <w:lang w:val="en-GB"/>
        </w:rPr>
        <w:t>Second</w:t>
      </w:r>
      <w:r w:rsidR="007B3F79" w:rsidRPr="00C56DA6">
        <w:rPr>
          <w:lang w:val="en-GB"/>
        </w:rPr>
        <w:t xml:space="preserve"> type of growth and shrinkage of matter</w:t>
      </w:r>
      <w:r w:rsidR="00CF1491" w:rsidRPr="00C56DA6">
        <w:rPr>
          <w:lang w:val="en-GB"/>
        </w:rPr>
        <w:t> -</w:t>
      </w:r>
      <w:r w:rsidR="007B3F79" w:rsidRPr="00C56DA6">
        <w:rPr>
          <w:lang w:val="en-GB"/>
        </w:rPr>
        <w:t xml:space="preserve"> The Crossover Effect</w:t>
      </w:r>
      <w:r w:rsidR="00CF1491" w:rsidRPr="00C56DA6">
        <w:rPr>
          <w:lang w:val="en-GB"/>
        </w:rPr>
        <w:t> -</w:t>
      </w:r>
      <w:r w:rsidR="003E59B3" w:rsidRPr="00C56DA6">
        <w:rPr>
          <w:lang w:val="en-GB"/>
        </w:rPr>
        <w:t xml:space="preserve"> Static </w:t>
      </w:r>
      <w:r w:rsidR="003D7AD8" w:rsidRPr="00C56DA6">
        <w:rPr>
          <w:lang w:val="en-GB"/>
        </w:rPr>
        <w:t>e</w:t>
      </w:r>
      <w:r w:rsidR="003E59B3" w:rsidRPr="00C56DA6">
        <w:rPr>
          <w:lang w:val="en-GB"/>
        </w:rPr>
        <w:t>lectricity</w:t>
      </w:r>
      <w:bookmarkEnd w:id="169"/>
    </w:p>
    <w:p w14:paraId="29BA0CAF" w14:textId="7DEBB16B" w:rsidR="007B3F79" w:rsidRPr="00C56DA6" w:rsidRDefault="007B3F79" w:rsidP="00494D4F">
      <w:pPr>
        <w:ind w:firstLine="340"/>
        <w:rPr>
          <w:rFonts w:cstheme="minorHAnsi"/>
          <w:lang w:val="en-GB"/>
        </w:rPr>
      </w:pPr>
      <w:r w:rsidRPr="00C56DA6">
        <w:rPr>
          <w:rFonts w:cstheme="minorHAnsi"/>
          <w:lang w:val="en-GB"/>
        </w:rPr>
        <w:t xml:space="preserve">In Atomic Expansion Theory, we finally have an answer to this phenomenon of static electricity, and it is not the same as gravity. Everything can now be explained through the simple expansion of electrons and subatomic particles, which are now solely made of electrons; and the expansion of atoms and any object, which are all made of atoms linked together into molecules. There are no more charges in </w:t>
      </w:r>
      <w:r w:rsidR="00F87AAE" w:rsidRPr="00C56DA6">
        <w:rPr>
          <w:rFonts w:cstheme="minorHAnsi"/>
          <w:lang w:val="en-GB"/>
        </w:rPr>
        <w:t xml:space="preserve">Atomic </w:t>
      </w:r>
      <w:r w:rsidRPr="00C56DA6">
        <w:rPr>
          <w:rFonts w:cstheme="minorHAnsi"/>
          <w:lang w:val="en-GB"/>
        </w:rPr>
        <w:t xml:space="preserve">Expansion Theory. </w:t>
      </w:r>
      <w:r w:rsidR="00D02A8E" w:rsidRPr="00C56DA6">
        <w:rPr>
          <w:rFonts w:cstheme="minorHAnsi"/>
          <w:lang w:val="en-GB"/>
        </w:rPr>
        <w:t>But then, how can particles attract and repel each other?</w:t>
      </w:r>
      <w:r w:rsidR="00D9167E" w:rsidRPr="00C56DA6">
        <w:rPr>
          <w:rFonts w:cstheme="minorHAnsi"/>
          <w:lang w:val="en-GB"/>
        </w:rPr>
        <w:t xml:space="preserve"> Let’s study Benjamin Franklin’s electrical attraction experiment in figure </w:t>
      </w:r>
      <w:r w:rsidR="008833E3" w:rsidRPr="00C56DA6">
        <w:rPr>
          <w:rFonts w:cstheme="minorHAnsi"/>
          <w:lang w:val="en-GB"/>
        </w:rPr>
        <w:t>5</w:t>
      </w:r>
      <w:r w:rsidR="00D9167E" w:rsidRPr="00C56DA6">
        <w:rPr>
          <w:rFonts w:cstheme="minorHAnsi"/>
          <w:lang w:val="en-GB"/>
        </w:rPr>
        <w:t xml:space="preserve">: </w:t>
      </w:r>
    </w:p>
    <w:p w14:paraId="443AC799" w14:textId="77777777" w:rsidR="00775A10" w:rsidRPr="00C56DA6" w:rsidRDefault="00F13267" w:rsidP="00494D4F">
      <w:pPr>
        <w:keepNext/>
        <w:ind w:firstLine="0"/>
        <w:jc w:val="center"/>
        <w:rPr>
          <w:lang w:val="en-GB"/>
        </w:rPr>
      </w:pPr>
      <w:bookmarkStart w:id="170" w:name="_1095483942"/>
      <w:bookmarkStart w:id="171" w:name="_MON_1051040923"/>
      <w:bookmarkStart w:id="172" w:name="_MON_1051097349"/>
      <w:bookmarkStart w:id="173" w:name="_MON_1051097433"/>
      <w:bookmarkStart w:id="174" w:name="_MON_1051097557"/>
      <w:bookmarkStart w:id="175" w:name="_MON_1051097595"/>
      <w:bookmarkStart w:id="176" w:name="_MON_1051097639"/>
      <w:bookmarkStart w:id="177" w:name="_MON_1051097695"/>
      <w:bookmarkStart w:id="178" w:name="_MON_1080660947"/>
      <w:bookmarkStart w:id="179" w:name="_MON_1080661229"/>
      <w:bookmarkStart w:id="180" w:name="_MON_1080661282"/>
      <w:bookmarkStart w:id="181" w:name="_MON_1082842191"/>
      <w:bookmarkStart w:id="182" w:name="_MON_1092503262"/>
      <w:bookmarkStart w:id="183" w:name="_MON_1094616544"/>
      <w:bookmarkStart w:id="184" w:name="_MON_1094894023"/>
      <w:bookmarkStart w:id="185" w:name="_MON_1095483922"/>
      <w:bookmarkStart w:id="186" w:name="_MON_1095483939"/>
      <w:bookmarkStart w:id="187" w:name="_MON_1095483964"/>
      <w:bookmarkStart w:id="188" w:name="_MON_1095483969"/>
      <w:bookmarkStart w:id="189" w:name="_MON_1144587498"/>
      <w:bookmarkStart w:id="190" w:name="_MON_1309772759"/>
      <w:bookmarkStart w:id="191" w:name="_MON_1324494215"/>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C56DA6">
        <w:rPr>
          <w:rFonts w:cstheme="minorHAnsi"/>
          <w:noProof/>
          <w:lang w:val="en-GB"/>
        </w:rPr>
        <w:lastRenderedPageBreak/>
        <w:drawing>
          <wp:inline distT="0" distB="0" distL="0" distR="0" wp14:anchorId="74616232" wp14:editId="684E89B5">
            <wp:extent cx="5727700" cy="3665855"/>
            <wp:effectExtent l="25400" t="25400" r="25400" b="29845"/>
            <wp:docPr id="33" name="Picture 33" descr="Positively charged suspended glass rod attracts a nearby negatively charged suspended wax r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ositively charged suspended glass rod attracts a nearby negatively charged suspended wax rod. "/>
                    <pic:cNvPicPr/>
                  </pic:nvPicPr>
                  <pic:blipFill>
                    <a:blip r:embed="rId37">
                      <a:extLst>
                        <a:ext uri="{28A0092B-C50C-407E-A947-70E740481C1C}">
                          <a14:useLocalDpi xmlns:a14="http://schemas.microsoft.com/office/drawing/2010/main" val="0"/>
                        </a:ext>
                      </a:extLst>
                    </a:blip>
                    <a:stretch>
                      <a:fillRect/>
                    </a:stretch>
                  </pic:blipFill>
                  <pic:spPr>
                    <a:xfrm>
                      <a:off x="0" y="0"/>
                      <a:ext cx="5727700" cy="3665855"/>
                    </a:xfrm>
                    <a:prstGeom prst="rect">
                      <a:avLst/>
                    </a:prstGeom>
                    <a:ln w="15875">
                      <a:solidFill>
                        <a:srgbClr val="000000"/>
                      </a:solidFill>
                    </a:ln>
                  </pic:spPr>
                </pic:pic>
              </a:graphicData>
            </a:graphic>
          </wp:inline>
        </w:drawing>
      </w:r>
    </w:p>
    <w:p w14:paraId="5FFDA382" w14:textId="5124CD44" w:rsidR="007B3F79" w:rsidRPr="00C56DA6" w:rsidRDefault="00775A10"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5</w:t>
      </w:r>
      <w:r w:rsidRPr="00C56DA6">
        <w:rPr>
          <w:lang w:val="en-GB"/>
        </w:rPr>
        <w:fldChar w:fldCharType="end"/>
      </w:r>
      <w:r w:rsidRPr="00C56DA6">
        <w:rPr>
          <w:lang w:val="en-GB"/>
        </w:rPr>
        <w:t xml:space="preserve"> (4-8) Franklin’s electrical attraction experiment</w:t>
      </w:r>
    </w:p>
    <w:p w14:paraId="230DC60B" w14:textId="77777777" w:rsidR="00D9167E" w:rsidRPr="00C56DA6" w:rsidRDefault="00D9167E" w:rsidP="00D9167E">
      <w:pPr>
        <w:ind w:firstLine="340"/>
        <w:rPr>
          <w:rFonts w:cstheme="minorHAnsi"/>
          <w:lang w:val="en-GB"/>
        </w:rPr>
      </w:pPr>
      <w:r w:rsidRPr="00C56DA6">
        <w:rPr>
          <w:rFonts w:cstheme="minorHAnsi"/>
          <w:lang w:val="en-GB"/>
        </w:rPr>
        <w:t>In the Benjamin Franklin’s “Electric Charge” experiment, he used two rods, one of glass and one of plastic (or wax in the original experiment). He then rubbed them with silk to make the glass rod positively charged, and the plastic rod negatively charged. And when suspended next to each other, the rods attracted each other. And if he used two glass rods and rub them with silk, they were both positively charged, and when suspended next to each other, they repelled each other.</w:t>
      </w:r>
    </w:p>
    <w:p w14:paraId="20769343" w14:textId="4A8B6F44" w:rsidR="007B3F79" w:rsidRPr="00C56DA6" w:rsidRDefault="007B3F79" w:rsidP="007B3F79">
      <w:pPr>
        <w:ind w:firstLine="340"/>
        <w:rPr>
          <w:rFonts w:cstheme="minorHAnsi"/>
          <w:lang w:val="en-GB"/>
        </w:rPr>
      </w:pPr>
      <w:r w:rsidRPr="00C56DA6">
        <w:rPr>
          <w:rFonts w:cstheme="minorHAnsi"/>
          <w:lang w:val="en-GB"/>
        </w:rPr>
        <w:t>Put very simply, while Mark McCutcheon explains this over several pages in his book, when you rub a rod of glass with silk, you create a surplus of electrons on the surface of the rod. This cloud of electrons, depending on its density</w:t>
      </w:r>
      <w:r w:rsidR="00D02A8E" w:rsidRPr="00C56DA6">
        <w:rPr>
          <w:rFonts w:cstheme="minorHAnsi"/>
          <w:lang w:val="en-GB"/>
        </w:rPr>
        <w:t xml:space="preserve">, meaning </w:t>
      </w:r>
      <w:r w:rsidRPr="00C56DA6">
        <w:rPr>
          <w:rFonts w:cstheme="minorHAnsi"/>
          <w:lang w:val="en-GB"/>
        </w:rPr>
        <w:t xml:space="preserve">how many electrons there are and how spaced out they are, will start to externalise out of the subatomic realm </w:t>
      </w:r>
      <w:r w:rsidR="0019050F" w:rsidRPr="00C56DA6">
        <w:rPr>
          <w:rFonts w:cstheme="minorHAnsi"/>
          <w:lang w:val="en-GB"/>
        </w:rPr>
        <w:t>at</w:t>
      </w:r>
      <w:r w:rsidRPr="00C56DA6">
        <w:rPr>
          <w:rFonts w:cstheme="minorHAnsi"/>
          <w:lang w:val="en-GB"/>
        </w:rPr>
        <w:t xml:space="preserve"> a slow growing rate, to the outside where they start to grow freely and greatly. This is called the crossover effect. </w:t>
      </w:r>
    </w:p>
    <w:p w14:paraId="482DF0C5" w14:textId="229AB012" w:rsidR="001C0400" w:rsidRPr="00C56DA6" w:rsidRDefault="007B3F79" w:rsidP="007B3F79">
      <w:pPr>
        <w:ind w:firstLine="340"/>
        <w:rPr>
          <w:rFonts w:cstheme="minorHAnsi"/>
          <w:lang w:val="en-GB"/>
        </w:rPr>
      </w:pPr>
      <w:r w:rsidRPr="00C56DA6">
        <w:rPr>
          <w:rFonts w:cstheme="minorHAnsi"/>
          <w:lang w:val="en-GB"/>
        </w:rPr>
        <w:lastRenderedPageBreak/>
        <w:t>Please note that in the crossover effect</w:t>
      </w:r>
      <w:r w:rsidR="0019050F" w:rsidRPr="00C56DA6">
        <w:rPr>
          <w:rFonts w:cstheme="minorHAnsi"/>
          <w:lang w:val="en-GB"/>
        </w:rPr>
        <w:t>,</w:t>
      </w:r>
      <w:r w:rsidRPr="00C56DA6">
        <w:rPr>
          <w:rFonts w:cstheme="minorHAnsi"/>
          <w:lang w:val="en-GB"/>
        </w:rPr>
        <w:t xml:space="preserve"> we use the terms growing and shrinking instead of expansion, to make the distinction with the inner expansion of the electrons</w:t>
      </w:r>
      <w:r w:rsidR="00AF69F1" w:rsidRPr="00C56DA6">
        <w:rPr>
          <w:rFonts w:cstheme="minorHAnsi"/>
          <w:lang w:val="en-GB"/>
        </w:rPr>
        <w:t>,</w:t>
      </w:r>
      <w:r w:rsidRPr="00C56DA6">
        <w:rPr>
          <w:rFonts w:cstheme="minorHAnsi"/>
          <w:lang w:val="en-GB"/>
        </w:rPr>
        <w:t xml:space="preserve"> which is constant </w:t>
      </w:r>
      <w:r w:rsidR="008952D3" w:rsidRPr="00C56DA6">
        <w:rPr>
          <w:rFonts w:cstheme="minorHAnsi"/>
          <w:lang w:val="en-GB"/>
        </w:rPr>
        <w:t>behind the scenes</w:t>
      </w:r>
      <w:r w:rsidR="0019050F" w:rsidRPr="00C56DA6">
        <w:rPr>
          <w:rFonts w:cstheme="minorHAnsi"/>
          <w:lang w:val="en-GB"/>
        </w:rPr>
        <w:t xml:space="preserve"> (first type of expansion of matter)</w:t>
      </w:r>
      <w:r w:rsidR="008570BA" w:rsidRPr="00C56DA6">
        <w:rPr>
          <w:rFonts w:cstheme="minorHAnsi"/>
          <w:lang w:val="en-GB"/>
        </w:rPr>
        <w:t>. It is</w:t>
      </w:r>
      <w:r w:rsidRPr="00C56DA6">
        <w:rPr>
          <w:rFonts w:cstheme="minorHAnsi"/>
          <w:lang w:val="en-GB"/>
        </w:rPr>
        <w:t xml:space="preserve"> unrelated to electrons growing </w:t>
      </w:r>
      <w:r w:rsidR="008570BA" w:rsidRPr="00C56DA6">
        <w:rPr>
          <w:rFonts w:cstheme="minorHAnsi"/>
          <w:lang w:val="en-GB"/>
        </w:rPr>
        <w:t>or</w:t>
      </w:r>
      <w:r w:rsidRPr="00C56DA6">
        <w:rPr>
          <w:rFonts w:cstheme="minorHAnsi"/>
          <w:lang w:val="en-GB"/>
        </w:rPr>
        <w:t xml:space="preserve"> shrinking when moving from the subatomic realm to the outside</w:t>
      </w:r>
      <w:r w:rsidR="0019050F" w:rsidRPr="00C56DA6">
        <w:rPr>
          <w:rFonts w:cstheme="minorHAnsi"/>
          <w:lang w:val="en-GB"/>
        </w:rPr>
        <w:t xml:space="preserve">, </w:t>
      </w:r>
      <w:r w:rsidR="00267A99" w:rsidRPr="00C56DA6">
        <w:rPr>
          <w:rFonts w:cstheme="minorHAnsi"/>
          <w:lang w:val="en-GB"/>
        </w:rPr>
        <w:t>or from the outside back into the subatomic realm</w:t>
      </w:r>
      <w:r w:rsidR="0019050F" w:rsidRPr="00C56DA6">
        <w:rPr>
          <w:rFonts w:cstheme="minorHAnsi"/>
          <w:lang w:val="en-GB"/>
        </w:rPr>
        <w:t xml:space="preserve"> (second type of growth and shrinkage of matter).</w:t>
      </w:r>
      <w:r w:rsidRPr="00C56DA6">
        <w:rPr>
          <w:rFonts w:cstheme="minorHAnsi"/>
          <w:lang w:val="en-GB"/>
        </w:rPr>
        <w:t xml:space="preserve"> </w:t>
      </w:r>
    </w:p>
    <w:p w14:paraId="691563E7" w14:textId="12BD667E" w:rsidR="005A3C46" w:rsidRPr="00C56DA6" w:rsidRDefault="00784BFD" w:rsidP="007B3F79">
      <w:pPr>
        <w:ind w:firstLine="340"/>
        <w:rPr>
          <w:rFonts w:cstheme="minorHAnsi"/>
          <w:lang w:val="en-GB"/>
        </w:rPr>
      </w:pPr>
      <w:r w:rsidRPr="00C56DA6">
        <w:rPr>
          <w:rFonts w:cstheme="minorHAnsi"/>
          <w:lang w:val="en-GB"/>
        </w:rPr>
        <w:t xml:space="preserve">I must point out here that for me, the inner expansion rate of the electron is the same as the one of the </w:t>
      </w:r>
      <w:proofErr w:type="gramStart"/>
      <w:r w:rsidRPr="00C56DA6">
        <w:rPr>
          <w:rFonts w:cstheme="minorHAnsi"/>
          <w:lang w:val="en-GB"/>
        </w:rPr>
        <w:t>atom</w:t>
      </w:r>
      <w:proofErr w:type="gramEnd"/>
      <w:r w:rsidR="00063694" w:rsidRPr="00C56DA6">
        <w:rPr>
          <w:rFonts w:cstheme="minorHAnsi"/>
          <w:lang w:val="en-GB"/>
        </w:rPr>
        <w:t>.</w:t>
      </w:r>
      <w:r w:rsidR="001C0400" w:rsidRPr="00C56DA6">
        <w:rPr>
          <w:rFonts w:cstheme="minorHAnsi"/>
          <w:lang w:val="en-GB"/>
        </w:rPr>
        <w:t xml:space="preserve"> </w:t>
      </w:r>
      <w:r w:rsidR="00063694" w:rsidRPr="00C56DA6">
        <w:rPr>
          <w:rFonts w:cstheme="minorHAnsi"/>
          <w:lang w:val="en-GB"/>
        </w:rPr>
        <w:t>I</w:t>
      </w:r>
      <w:r w:rsidR="001C0400" w:rsidRPr="00C56DA6">
        <w:rPr>
          <w:rFonts w:cstheme="minorHAnsi"/>
          <w:lang w:val="en-GB"/>
        </w:rPr>
        <w:t>t would explain why a static field can remain immobile</w:t>
      </w:r>
      <w:r w:rsidR="007A556C" w:rsidRPr="00C56DA6">
        <w:rPr>
          <w:rFonts w:cstheme="minorHAnsi"/>
          <w:lang w:val="en-GB"/>
        </w:rPr>
        <w:t>,</w:t>
      </w:r>
      <w:r w:rsidR="005A3C46" w:rsidRPr="00C56DA6">
        <w:rPr>
          <w:rFonts w:cstheme="minorHAnsi"/>
          <w:lang w:val="en-GB"/>
        </w:rPr>
        <w:t xml:space="preserve"> while everything else around expands</w:t>
      </w:r>
      <w:r w:rsidR="0087679E" w:rsidRPr="00C56DA6">
        <w:rPr>
          <w:rFonts w:cstheme="minorHAnsi"/>
          <w:lang w:val="en-GB"/>
        </w:rPr>
        <w:t xml:space="preserve"> at a constant rate</w:t>
      </w:r>
      <w:r w:rsidR="001C0400" w:rsidRPr="00C56DA6">
        <w:rPr>
          <w:rFonts w:cstheme="minorHAnsi"/>
          <w:lang w:val="en-GB"/>
        </w:rPr>
        <w:t>. However, for Mark</w:t>
      </w:r>
      <w:r w:rsidR="00CD5526" w:rsidRPr="00C56DA6">
        <w:rPr>
          <w:rFonts w:cstheme="minorHAnsi"/>
          <w:lang w:val="en-GB"/>
        </w:rPr>
        <w:t>,</w:t>
      </w:r>
      <w:r w:rsidR="001C0400" w:rsidRPr="00C56DA6">
        <w:rPr>
          <w:rFonts w:cstheme="minorHAnsi"/>
          <w:lang w:val="en-GB"/>
        </w:rPr>
        <w:t xml:space="preserve"> the expansion rate of the electron and all subatomic particles, X</w:t>
      </w:r>
      <w:r w:rsidR="001C0400" w:rsidRPr="00C56DA6">
        <w:rPr>
          <w:rFonts w:cstheme="minorHAnsi"/>
          <w:vertAlign w:val="subscript"/>
          <w:lang w:val="en-GB"/>
        </w:rPr>
        <w:t>S</w:t>
      </w:r>
      <w:r w:rsidR="001C0400" w:rsidRPr="00C56DA6">
        <w:rPr>
          <w:rFonts w:cstheme="minorHAnsi"/>
          <w:lang w:val="en-GB"/>
        </w:rPr>
        <w:t>, is much greater than the expansion rate of the atom</w:t>
      </w:r>
      <w:r w:rsidR="005A3C46" w:rsidRPr="00C56DA6">
        <w:rPr>
          <w:rFonts w:cstheme="minorHAnsi"/>
          <w:lang w:val="en-GB"/>
        </w:rPr>
        <w:t>,</w:t>
      </w:r>
      <w:r w:rsidR="001C0400" w:rsidRPr="00C56DA6">
        <w:rPr>
          <w:rFonts w:cstheme="minorHAnsi"/>
          <w:lang w:val="en-GB"/>
        </w:rPr>
        <w:t xml:space="preserve"> X</w:t>
      </w:r>
      <w:r w:rsidR="001C0400" w:rsidRPr="00C56DA6">
        <w:rPr>
          <w:rFonts w:cstheme="minorHAnsi"/>
          <w:vertAlign w:val="subscript"/>
          <w:lang w:val="en-GB"/>
        </w:rPr>
        <w:t>A</w:t>
      </w:r>
      <w:r w:rsidR="001C0400" w:rsidRPr="00C56DA6">
        <w:rPr>
          <w:rFonts w:cstheme="minorHAnsi"/>
          <w:lang w:val="en-GB"/>
        </w:rPr>
        <w:t xml:space="preserve">, and </w:t>
      </w:r>
      <w:r w:rsidR="00D9167E" w:rsidRPr="00C56DA6">
        <w:rPr>
          <w:rFonts w:cstheme="minorHAnsi"/>
          <w:lang w:val="en-GB"/>
        </w:rPr>
        <w:t>remains</w:t>
      </w:r>
      <w:r w:rsidR="001C0400" w:rsidRPr="00C56DA6">
        <w:rPr>
          <w:rFonts w:cstheme="minorHAnsi"/>
          <w:lang w:val="en-GB"/>
        </w:rPr>
        <w:t xml:space="preserve"> unknown. </w:t>
      </w:r>
    </w:p>
    <w:p w14:paraId="74D00A7F" w14:textId="2DBD0F22" w:rsidR="00B213C2" w:rsidRPr="00C56DA6" w:rsidRDefault="005A3C46" w:rsidP="007A556C">
      <w:pPr>
        <w:ind w:firstLine="340"/>
        <w:rPr>
          <w:rFonts w:cstheme="minorHAnsi"/>
          <w:lang w:val="en-GB"/>
        </w:rPr>
      </w:pPr>
      <w:r w:rsidRPr="00C56DA6">
        <w:rPr>
          <w:rFonts w:cstheme="minorHAnsi"/>
          <w:lang w:val="en-GB"/>
        </w:rPr>
        <w:t xml:space="preserve">This growing and shrinking rate </w:t>
      </w:r>
      <w:r w:rsidR="00063694" w:rsidRPr="00C56DA6">
        <w:rPr>
          <w:rFonts w:cstheme="minorHAnsi"/>
          <w:lang w:val="en-GB"/>
        </w:rPr>
        <w:t xml:space="preserve">of electrons </w:t>
      </w:r>
      <w:r w:rsidRPr="00C56DA6">
        <w:rPr>
          <w:rFonts w:cstheme="minorHAnsi"/>
          <w:lang w:val="en-GB"/>
        </w:rPr>
        <w:t>is variable</w:t>
      </w:r>
      <w:r w:rsidR="00D9167E" w:rsidRPr="00C56DA6">
        <w:rPr>
          <w:rFonts w:cstheme="minorHAnsi"/>
          <w:lang w:val="en-GB"/>
        </w:rPr>
        <w:t>,</w:t>
      </w:r>
      <w:r w:rsidRPr="00C56DA6">
        <w:rPr>
          <w:rFonts w:cstheme="minorHAnsi"/>
          <w:lang w:val="en-GB"/>
        </w:rPr>
        <w:t xml:space="preserve"> while still in contact with the subatomic realm, and can even come to a stop</w:t>
      </w:r>
      <w:r w:rsidR="0067695F" w:rsidRPr="00C56DA6">
        <w:rPr>
          <w:rFonts w:cstheme="minorHAnsi"/>
          <w:lang w:val="en-GB"/>
        </w:rPr>
        <w:t>,</w:t>
      </w:r>
      <w:r w:rsidR="00CD5526" w:rsidRPr="00C56DA6">
        <w:rPr>
          <w:rFonts w:cstheme="minorHAnsi"/>
          <w:lang w:val="en-GB"/>
        </w:rPr>
        <w:t xml:space="preserve"> as we will see shortly</w:t>
      </w:r>
      <w:r w:rsidR="005F02BC" w:rsidRPr="00C56DA6">
        <w:rPr>
          <w:rFonts w:cstheme="minorHAnsi"/>
          <w:lang w:val="en-GB"/>
        </w:rPr>
        <w:t>.</w:t>
      </w:r>
      <w:r w:rsidRPr="00C56DA6">
        <w:rPr>
          <w:rFonts w:cstheme="minorHAnsi"/>
          <w:lang w:val="en-GB"/>
        </w:rPr>
        <w:t xml:space="preserve"> </w:t>
      </w:r>
      <w:r w:rsidR="005F02BC" w:rsidRPr="00C56DA6">
        <w:rPr>
          <w:rFonts w:cstheme="minorHAnsi"/>
          <w:lang w:val="en-GB"/>
        </w:rPr>
        <w:t>B</w:t>
      </w:r>
      <w:r w:rsidRPr="00C56DA6">
        <w:rPr>
          <w:rFonts w:cstheme="minorHAnsi"/>
          <w:lang w:val="en-GB"/>
        </w:rPr>
        <w:t xml:space="preserve">ut once detached and left to grow freely into space, </w:t>
      </w:r>
      <w:r w:rsidR="009E2589" w:rsidRPr="00C56DA6">
        <w:rPr>
          <w:rFonts w:cstheme="minorHAnsi"/>
          <w:lang w:val="en-GB"/>
        </w:rPr>
        <w:t xml:space="preserve">the </w:t>
      </w:r>
      <w:r w:rsidR="00B756D3" w:rsidRPr="00C56DA6">
        <w:rPr>
          <w:rFonts w:cstheme="minorHAnsi"/>
          <w:lang w:val="en-GB"/>
        </w:rPr>
        <w:t>expansion</w:t>
      </w:r>
      <w:r w:rsidR="009E2589" w:rsidRPr="00C56DA6">
        <w:rPr>
          <w:rFonts w:cstheme="minorHAnsi"/>
          <w:lang w:val="en-GB"/>
        </w:rPr>
        <w:t xml:space="preserve"> rate</w:t>
      </w:r>
      <w:r w:rsidRPr="00C56DA6">
        <w:rPr>
          <w:rFonts w:cstheme="minorHAnsi"/>
          <w:lang w:val="en-GB"/>
        </w:rPr>
        <w:t xml:space="preserve"> </w:t>
      </w:r>
      <w:r w:rsidR="00D9167E" w:rsidRPr="00C56DA6">
        <w:rPr>
          <w:rFonts w:cstheme="minorHAnsi"/>
          <w:lang w:val="en-GB"/>
        </w:rPr>
        <w:t>X</w:t>
      </w:r>
      <w:r w:rsidR="00D9167E" w:rsidRPr="00C56DA6">
        <w:rPr>
          <w:rFonts w:cstheme="minorHAnsi"/>
          <w:vertAlign w:val="subscript"/>
          <w:lang w:val="en-GB"/>
        </w:rPr>
        <w:t>S</w:t>
      </w:r>
      <w:r w:rsidR="00D9167E" w:rsidRPr="00C56DA6">
        <w:rPr>
          <w:rFonts w:cstheme="minorHAnsi"/>
          <w:lang w:val="en-GB"/>
        </w:rPr>
        <w:t xml:space="preserve"> </w:t>
      </w:r>
      <w:r w:rsidR="007A556C" w:rsidRPr="00C56DA6">
        <w:rPr>
          <w:rFonts w:cstheme="minorHAnsi"/>
          <w:lang w:val="en-GB"/>
        </w:rPr>
        <w:t xml:space="preserve">of subatomic particles and electrons </w:t>
      </w:r>
      <w:r w:rsidRPr="00C56DA6">
        <w:rPr>
          <w:rFonts w:cstheme="minorHAnsi"/>
          <w:lang w:val="en-GB"/>
        </w:rPr>
        <w:t>become</w:t>
      </w:r>
      <w:r w:rsidR="00D9167E" w:rsidRPr="00C56DA6">
        <w:rPr>
          <w:rFonts w:cstheme="minorHAnsi"/>
          <w:lang w:val="en-GB"/>
        </w:rPr>
        <w:t>s</w:t>
      </w:r>
      <w:r w:rsidRPr="00C56DA6">
        <w:rPr>
          <w:rFonts w:cstheme="minorHAnsi"/>
          <w:lang w:val="en-GB"/>
        </w:rPr>
        <w:t xml:space="preserve"> very </w:t>
      </w:r>
      <w:r w:rsidR="00D9167E" w:rsidRPr="00C56DA6">
        <w:rPr>
          <w:rFonts w:cstheme="minorHAnsi"/>
          <w:lang w:val="en-GB"/>
        </w:rPr>
        <w:t>high</w:t>
      </w:r>
      <w:r w:rsidRPr="00C56DA6">
        <w:rPr>
          <w:rFonts w:cstheme="minorHAnsi"/>
          <w:lang w:val="en-GB"/>
        </w:rPr>
        <w:t>,</w:t>
      </w:r>
      <w:r w:rsidR="00D9167E" w:rsidRPr="00C56DA6">
        <w:rPr>
          <w:rFonts w:cstheme="minorHAnsi"/>
          <w:lang w:val="en-GB"/>
        </w:rPr>
        <w:t xml:space="preserve"> </w:t>
      </w:r>
      <w:r w:rsidR="00ED104C" w:rsidRPr="00C56DA6">
        <w:rPr>
          <w:rFonts w:cstheme="minorHAnsi"/>
          <w:lang w:val="en-GB"/>
        </w:rPr>
        <w:t>which</w:t>
      </w:r>
      <w:r w:rsidR="009E2589" w:rsidRPr="00C56DA6">
        <w:rPr>
          <w:rFonts w:cstheme="minorHAnsi"/>
          <w:lang w:val="en-GB"/>
        </w:rPr>
        <w:t>,</w:t>
      </w:r>
      <w:r w:rsidR="00ED104C" w:rsidRPr="00C56DA6">
        <w:rPr>
          <w:rFonts w:cstheme="minorHAnsi"/>
          <w:lang w:val="en-GB"/>
        </w:rPr>
        <w:t xml:space="preserve"> </w:t>
      </w:r>
      <w:r w:rsidR="009E2589" w:rsidRPr="00C56DA6">
        <w:rPr>
          <w:rFonts w:cstheme="minorHAnsi"/>
          <w:lang w:val="en-GB"/>
        </w:rPr>
        <w:t>while</w:t>
      </w:r>
      <w:r w:rsidR="00ED104C" w:rsidRPr="00C56DA6">
        <w:rPr>
          <w:rFonts w:cstheme="minorHAnsi"/>
          <w:lang w:val="en-GB"/>
        </w:rPr>
        <w:t xml:space="preserve"> unknown</w:t>
      </w:r>
      <w:r w:rsidR="009E2589" w:rsidRPr="00C56DA6">
        <w:rPr>
          <w:rFonts w:cstheme="minorHAnsi"/>
          <w:lang w:val="en-GB"/>
        </w:rPr>
        <w:t>,</w:t>
      </w:r>
      <w:r w:rsidR="00ED104C" w:rsidRPr="00C56DA6">
        <w:rPr>
          <w:rFonts w:cstheme="minorHAnsi"/>
          <w:lang w:val="en-GB"/>
        </w:rPr>
        <w:t xml:space="preserve"> </w:t>
      </w:r>
      <w:r w:rsidR="00063694" w:rsidRPr="00C56DA6">
        <w:rPr>
          <w:rFonts w:cstheme="minorHAnsi"/>
          <w:lang w:val="en-GB"/>
        </w:rPr>
        <w:t xml:space="preserve">plays </w:t>
      </w:r>
      <w:r w:rsidR="00CD3395" w:rsidRPr="00C56DA6">
        <w:rPr>
          <w:rFonts w:cstheme="minorHAnsi"/>
          <w:lang w:val="en-GB"/>
        </w:rPr>
        <w:t>a</w:t>
      </w:r>
      <w:r w:rsidR="00063694" w:rsidRPr="00C56DA6">
        <w:rPr>
          <w:rFonts w:cstheme="minorHAnsi"/>
          <w:lang w:val="en-GB"/>
        </w:rPr>
        <w:t xml:space="preserve"> role in </w:t>
      </w:r>
      <w:r w:rsidR="00504FF1" w:rsidRPr="00C56DA6">
        <w:rPr>
          <w:rFonts w:cstheme="minorHAnsi"/>
          <w:lang w:val="en-GB"/>
        </w:rPr>
        <w:t>defin</w:t>
      </w:r>
      <w:r w:rsidR="00063694" w:rsidRPr="00C56DA6">
        <w:rPr>
          <w:rFonts w:cstheme="minorHAnsi"/>
          <w:lang w:val="en-GB"/>
        </w:rPr>
        <w:t>ing</w:t>
      </w:r>
      <w:r w:rsidR="00ED104C" w:rsidRPr="00C56DA6">
        <w:rPr>
          <w:rFonts w:cstheme="minorHAnsi"/>
          <w:lang w:val="en-GB"/>
        </w:rPr>
        <w:t xml:space="preserve"> the speed </w:t>
      </w:r>
      <w:r w:rsidR="009E2589" w:rsidRPr="00C56DA6">
        <w:rPr>
          <w:rFonts w:cstheme="minorHAnsi"/>
          <w:lang w:val="en-GB"/>
        </w:rPr>
        <w:t>of light</w:t>
      </w:r>
      <w:r w:rsidR="00ED104C" w:rsidRPr="00C56DA6">
        <w:rPr>
          <w:rFonts w:cstheme="minorHAnsi"/>
          <w:lang w:val="en-GB"/>
        </w:rPr>
        <w:t>.</w:t>
      </w:r>
      <w:r w:rsidR="00B213C2" w:rsidRPr="00C56DA6">
        <w:rPr>
          <w:rFonts w:cstheme="minorHAnsi"/>
          <w:lang w:val="en-GB"/>
        </w:rPr>
        <w:t xml:space="preserve"> </w:t>
      </w:r>
      <w:r w:rsidR="008570BA" w:rsidRPr="00C56DA6">
        <w:rPr>
          <w:rFonts w:cstheme="minorHAnsi"/>
          <w:lang w:val="en-GB"/>
        </w:rPr>
        <w:t>This said</w:t>
      </w:r>
      <w:r w:rsidR="009450D6" w:rsidRPr="00C56DA6">
        <w:rPr>
          <w:rFonts w:cstheme="minorHAnsi"/>
          <w:lang w:val="en-GB"/>
        </w:rPr>
        <w:t xml:space="preserve">, </w:t>
      </w:r>
      <w:r w:rsidR="00CD5526" w:rsidRPr="00C56DA6">
        <w:rPr>
          <w:rFonts w:cstheme="minorHAnsi"/>
          <w:lang w:val="en-GB"/>
        </w:rPr>
        <w:t xml:space="preserve">I define the speed of light differently, as </w:t>
      </w:r>
      <w:r w:rsidR="004F77E2" w:rsidRPr="00C56DA6">
        <w:rPr>
          <w:rFonts w:cstheme="minorHAnsi"/>
          <w:lang w:val="en-GB"/>
        </w:rPr>
        <w:t xml:space="preserve">I </w:t>
      </w:r>
      <w:r w:rsidR="00CD5526" w:rsidRPr="00C56DA6">
        <w:rPr>
          <w:rFonts w:cstheme="minorHAnsi"/>
          <w:lang w:val="en-GB"/>
        </w:rPr>
        <w:t xml:space="preserve">will </w:t>
      </w:r>
      <w:r w:rsidR="004F77E2" w:rsidRPr="00C56DA6">
        <w:rPr>
          <w:rFonts w:cstheme="minorHAnsi"/>
          <w:lang w:val="en-GB"/>
        </w:rPr>
        <w:t>explain later</w:t>
      </w:r>
      <w:r w:rsidR="00CD3395" w:rsidRPr="00C56DA6">
        <w:rPr>
          <w:rFonts w:cstheme="minorHAnsi"/>
          <w:lang w:val="en-GB"/>
        </w:rPr>
        <w:t>.</w:t>
      </w:r>
      <w:r w:rsidR="002C3A78" w:rsidRPr="00C56DA6">
        <w:rPr>
          <w:rFonts w:cstheme="minorHAnsi"/>
          <w:lang w:val="en-GB"/>
        </w:rPr>
        <w:t xml:space="preserve"> </w:t>
      </w:r>
    </w:p>
    <w:p w14:paraId="5877A56F" w14:textId="6B11BCB3" w:rsidR="00512506" w:rsidRPr="00C56DA6" w:rsidRDefault="00B213C2" w:rsidP="00B213C2">
      <w:pPr>
        <w:ind w:firstLine="340"/>
        <w:rPr>
          <w:rFonts w:cstheme="minorHAnsi"/>
          <w:lang w:val="en-GB"/>
        </w:rPr>
      </w:pPr>
      <w:r w:rsidRPr="00C56DA6">
        <w:rPr>
          <w:rFonts w:cstheme="minorHAnsi"/>
          <w:lang w:val="en-GB"/>
        </w:rPr>
        <w:t xml:space="preserve">The </w:t>
      </w:r>
      <w:r w:rsidR="00CD5526" w:rsidRPr="00C56DA6">
        <w:rPr>
          <w:rFonts w:cstheme="minorHAnsi"/>
          <w:lang w:val="en-GB"/>
        </w:rPr>
        <w:t xml:space="preserve">significant </w:t>
      </w:r>
      <w:r w:rsidRPr="00C56DA6">
        <w:rPr>
          <w:rFonts w:cstheme="minorHAnsi"/>
          <w:lang w:val="en-GB"/>
        </w:rPr>
        <w:t>difference</w:t>
      </w:r>
      <w:r w:rsidR="007A556C" w:rsidRPr="00C56DA6">
        <w:rPr>
          <w:rFonts w:cstheme="minorHAnsi"/>
          <w:lang w:val="en-GB"/>
        </w:rPr>
        <w:t xml:space="preserve"> between our diverging opinion</w:t>
      </w:r>
      <w:r w:rsidR="00CD5526" w:rsidRPr="00C56DA6">
        <w:rPr>
          <w:rFonts w:cstheme="minorHAnsi"/>
          <w:lang w:val="en-GB"/>
        </w:rPr>
        <w:t>,</w:t>
      </w:r>
      <w:r w:rsidRPr="00C56DA6">
        <w:rPr>
          <w:rFonts w:cstheme="minorHAnsi"/>
          <w:lang w:val="en-GB"/>
        </w:rPr>
        <w:t xml:space="preserve"> is that for Mark, the electron is always expanding at that rate</w:t>
      </w:r>
      <w:r w:rsidR="00CD5526" w:rsidRPr="00C56DA6">
        <w:rPr>
          <w:rFonts w:cstheme="minorHAnsi"/>
          <w:lang w:val="en-GB"/>
        </w:rPr>
        <w:t xml:space="preserve"> X</w:t>
      </w:r>
      <w:r w:rsidR="00CD5526" w:rsidRPr="00C56DA6">
        <w:rPr>
          <w:rFonts w:cstheme="minorHAnsi"/>
          <w:vertAlign w:val="subscript"/>
          <w:lang w:val="en-GB"/>
        </w:rPr>
        <w:t>S</w:t>
      </w:r>
      <w:r w:rsidRPr="00C56DA6">
        <w:rPr>
          <w:rFonts w:cstheme="minorHAnsi"/>
          <w:lang w:val="en-GB"/>
        </w:rPr>
        <w:t>, whether it is inside or outside the atom</w:t>
      </w:r>
      <w:r w:rsidR="00063694" w:rsidRPr="00C56DA6">
        <w:rPr>
          <w:rFonts w:cstheme="minorHAnsi"/>
          <w:lang w:val="en-GB"/>
        </w:rPr>
        <w:t>, and whether it is growing out or shrinking back</w:t>
      </w:r>
      <w:r w:rsidR="00286E3D" w:rsidRPr="00C56DA6">
        <w:rPr>
          <w:rFonts w:cstheme="minorHAnsi"/>
          <w:lang w:val="en-GB"/>
        </w:rPr>
        <w:t xml:space="preserve"> within a static field</w:t>
      </w:r>
      <w:r w:rsidR="00CD5526" w:rsidRPr="00C56DA6">
        <w:rPr>
          <w:rFonts w:cstheme="minorHAnsi"/>
          <w:lang w:val="en-GB"/>
        </w:rPr>
        <w:t>.</w:t>
      </w:r>
      <w:r w:rsidRPr="00C56DA6">
        <w:rPr>
          <w:rFonts w:cstheme="minorHAnsi"/>
          <w:lang w:val="en-GB"/>
        </w:rPr>
        <w:t xml:space="preserve"> </w:t>
      </w:r>
      <w:r w:rsidR="00CD5526" w:rsidRPr="00C56DA6">
        <w:rPr>
          <w:rFonts w:cstheme="minorHAnsi"/>
          <w:lang w:val="en-GB"/>
        </w:rPr>
        <w:t>A</w:t>
      </w:r>
      <w:r w:rsidRPr="00C56DA6">
        <w:rPr>
          <w:rFonts w:cstheme="minorHAnsi"/>
          <w:lang w:val="en-GB"/>
        </w:rPr>
        <w:t xml:space="preserve">nd why </w:t>
      </w:r>
      <w:r w:rsidR="006E6280" w:rsidRPr="00C56DA6">
        <w:rPr>
          <w:rFonts w:cstheme="minorHAnsi"/>
          <w:lang w:val="en-GB"/>
        </w:rPr>
        <w:t>electrons</w:t>
      </w:r>
      <w:r w:rsidRPr="00C56DA6">
        <w:rPr>
          <w:rFonts w:cstheme="minorHAnsi"/>
          <w:lang w:val="en-GB"/>
        </w:rPr>
        <w:t xml:space="preserve"> don’t burst out </w:t>
      </w:r>
      <w:r w:rsidR="007A556C" w:rsidRPr="00C56DA6">
        <w:rPr>
          <w:rFonts w:cstheme="minorHAnsi"/>
          <w:lang w:val="en-GB"/>
        </w:rPr>
        <w:t>from</w:t>
      </w:r>
      <w:r w:rsidRPr="00C56DA6">
        <w:rPr>
          <w:rFonts w:cstheme="minorHAnsi"/>
          <w:lang w:val="en-GB"/>
        </w:rPr>
        <w:t xml:space="preserve"> the atom</w:t>
      </w:r>
      <w:r w:rsidR="007A556C" w:rsidRPr="00C56DA6">
        <w:rPr>
          <w:rFonts w:cstheme="minorHAnsi"/>
          <w:lang w:val="en-GB"/>
        </w:rPr>
        <w:t>,</w:t>
      </w:r>
      <w:r w:rsidR="00B756D3" w:rsidRPr="00C56DA6">
        <w:rPr>
          <w:rFonts w:cstheme="minorHAnsi"/>
          <w:lang w:val="en-GB"/>
        </w:rPr>
        <w:t xml:space="preserve"> or from clouds of electrons</w:t>
      </w:r>
      <w:r w:rsidR="007A556C" w:rsidRPr="00C56DA6">
        <w:rPr>
          <w:rFonts w:cstheme="minorHAnsi"/>
          <w:lang w:val="en-GB"/>
        </w:rPr>
        <w:t xml:space="preserve"> in static fields</w:t>
      </w:r>
      <w:r w:rsidR="006E6280" w:rsidRPr="00C56DA6">
        <w:rPr>
          <w:rFonts w:cstheme="minorHAnsi"/>
          <w:lang w:val="en-GB"/>
        </w:rPr>
        <w:t>,</w:t>
      </w:r>
      <w:r w:rsidR="008570BA" w:rsidRPr="00C56DA6">
        <w:rPr>
          <w:rFonts w:cstheme="minorHAnsi"/>
          <w:lang w:val="en-GB"/>
        </w:rPr>
        <w:t xml:space="preserve"> in their extreme inner expansion</w:t>
      </w:r>
      <w:r w:rsidRPr="00C56DA6">
        <w:rPr>
          <w:rFonts w:cstheme="minorHAnsi"/>
          <w:lang w:val="en-GB"/>
        </w:rPr>
        <w:t>, is because the inside of the atom</w:t>
      </w:r>
      <w:r w:rsidR="00161F5C" w:rsidRPr="00C56DA6">
        <w:rPr>
          <w:rFonts w:cstheme="minorHAnsi"/>
          <w:lang w:val="en-GB"/>
        </w:rPr>
        <w:t xml:space="preserve"> </w:t>
      </w:r>
      <w:r w:rsidRPr="00C56DA6">
        <w:rPr>
          <w:rFonts w:cstheme="minorHAnsi"/>
          <w:lang w:val="en-GB"/>
        </w:rPr>
        <w:t>is a different foreign dimension not part of our reality</w:t>
      </w:r>
      <w:r w:rsidR="008570BA" w:rsidRPr="00C56DA6">
        <w:rPr>
          <w:rFonts w:cstheme="minorHAnsi"/>
          <w:lang w:val="en-GB"/>
        </w:rPr>
        <w:t>.</w:t>
      </w:r>
      <w:r w:rsidRPr="00C56DA6">
        <w:rPr>
          <w:rFonts w:cstheme="minorHAnsi"/>
          <w:lang w:val="en-GB"/>
        </w:rPr>
        <w:t xml:space="preserve"> </w:t>
      </w:r>
      <w:r w:rsidR="006E6280" w:rsidRPr="00C56DA6">
        <w:rPr>
          <w:rFonts w:cstheme="minorHAnsi"/>
          <w:lang w:val="en-GB"/>
        </w:rPr>
        <w:t>O</w:t>
      </w:r>
      <w:r w:rsidRPr="00C56DA6">
        <w:rPr>
          <w:rFonts w:cstheme="minorHAnsi"/>
          <w:lang w:val="en-GB"/>
        </w:rPr>
        <w:t xml:space="preserve">ur reality </w:t>
      </w:r>
      <w:r w:rsidR="006E6280" w:rsidRPr="00C56DA6">
        <w:rPr>
          <w:rFonts w:cstheme="minorHAnsi"/>
          <w:lang w:val="en-GB"/>
        </w:rPr>
        <w:t>would be</w:t>
      </w:r>
      <w:r w:rsidR="00CD5526" w:rsidRPr="00C56DA6">
        <w:rPr>
          <w:rFonts w:cstheme="minorHAnsi"/>
          <w:lang w:val="en-GB"/>
        </w:rPr>
        <w:t xml:space="preserve"> created by the atoms, and more specifically </w:t>
      </w:r>
      <w:r w:rsidR="007A556C" w:rsidRPr="00C56DA6">
        <w:rPr>
          <w:rFonts w:cstheme="minorHAnsi"/>
          <w:lang w:val="en-GB"/>
        </w:rPr>
        <w:t xml:space="preserve">by the space created </w:t>
      </w:r>
      <w:r w:rsidRPr="00C56DA6">
        <w:rPr>
          <w:rFonts w:cstheme="minorHAnsi"/>
          <w:lang w:val="en-GB"/>
        </w:rPr>
        <w:t xml:space="preserve">between the atoms. </w:t>
      </w:r>
    </w:p>
    <w:p w14:paraId="246B1239" w14:textId="3FED90F3" w:rsidR="006E6280" w:rsidRPr="00C56DA6" w:rsidRDefault="007A556C" w:rsidP="00B213C2">
      <w:pPr>
        <w:ind w:firstLine="340"/>
        <w:rPr>
          <w:rFonts w:cstheme="minorHAnsi"/>
          <w:lang w:val="en-GB"/>
        </w:rPr>
      </w:pPr>
      <w:r w:rsidRPr="00C56DA6">
        <w:rPr>
          <w:rFonts w:cstheme="minorHAnsi"/>
          <w:lang w:val="en-GB"/>
        </w:rPr>
        <w:t xml:space="preserve">The </w:t>
      </w:r>
      <w:r w:rsidR="00512506" w:rsidRPr="00C56DA6">
        <w:rPr>
          <w:rFonts w:cstheme="minorHAnsi"/>
          <w:lang w:val="en-GB"/>
        </w:rPr>
        <w:t>fact remains that</w:t>
      </w:r>
      <w:r w:rsidRPr="00C56DA6">
        <w:rPr>
          <w:rFonts w:cstheme="minorHAnsi"/>
          <w:lang w:val="en-GB"/>
        </w:rPr>
        <w:t>, in a</w:t>
      </w:r>
      <w:r w:rsidR="00512506" w:rsidRPr="00C56DA6">
        <w:rPr>
          <w:rFonts w:cstheme="minorHAnsi"/>
          <w:lang w:val="en-GB"/>
        </w:rPr>
        <w:t xml:space="preserve"> static</w:t>
      </w:r>
      <w:r w:rsidRPr="00C56DA6">
        <w:rPr>
          <w:rFonts w:cstheme="minorHAnsi"/>
          <w:lang w:val="en-GB"/>
        </w:rPr>
        <w:t xml:space="preserve"> electric field, electrons are outside the atom, and outside that foreign dimension</w:t>
      </w:r>
      <w:r w:rsidR="00512506" w:rsidRPr="00C56DA6">
        <w:rPr>
          <w:rFonts w:cstheme="minorHAnsi"/>
          <w:lang w:val="en-GB"/>
        </w:rPr>
        <w:t xml:space="preserve">, and so should immediately start to expand greatly at that </w:t>
      </w:r>
      <w:r w:rsidR="00286E3D" w:rsidRPr="00C56DA6">
        <w:rPr>
          <w:rFonts w:cstheme="minorHAnsi"/>
          <w:lang w:val="en-GB"/>
        </w:rPr>
        <w:t xml:space="preserve">inner expansion </w:t>
      </w:r>
      <w:r w:rsidR="00512506" w:rsidRPr="00C56DA6">
        <w:rPr>
          <w:rFonts w:cstheme="minorHAnsi"/>
          <w:lang w:val="en-GB"/>
        </w:rPr>
        <w:t>rate X</w:t>
      </w:r>
      <w:r w:rsidR="00512506" w:rsidRPr="00C56DA6">
        <w:rPr>
          <w:rFonts w:cstheme="minorHAnsi"/>
          <w:vertAlign w:val="subscript"/>
          <w:lang w:val="en-GB"/>
        </w:rPr>
        <w:t>S</w:t>
      </w:r>
      <w:r w:rsidRPr="00C56DA6">
        <w:rPr>
          <w:rFonts w:cstheme="minorHAnsi"/>
          <w:lang w:val="en-GB"/>
        </w:rPr>
        <w:t xml:space="preserve">. </w:t>
      </w:r>
      <w:r w:rsidR="00512506" w:rsidRPr="00C56DA6">
        <w:rPr>
          <w:rFonts w:cstheme="minorHAnsi"/>
          <w:lang w:val="en-GB"/>
        </w:rPr>
        <w:t xml:space="preserve">In which case, the field could not remain static. </w:t>
      </w:r>
      <w:r w:rsidR="00286E3D" w:rsidRPr="00C56DA6">
        <w:rPr>
          <w:rFonts w:cstheme="minorHAnsi"/>
          <w:lang w:val="en-GB"/>
        </w:rPr>
        <w:t xml:space="preserve">The electrons would grow extremely fast compared with the atoms within the rods, </w:t>
      </w:r>
      <w:r w:rsidR="0067695F" w:rsidRPr="00C56DA6">
        <w:rPr>
          <w:rFonts w:cstheme="minorHAnsi"/>
          <w:lang w:val="en-GB"/>
        </w:rPr>
        <w:t xml:space="preserve">and </w:t>
      </w:r>
      <w:r w:rsidR="00286E3D" w:rsidRPr="00C56DA6">
        <w:rPr>
          <w:rFonts w:cstheme="minorHAnsi"/>
          <w:lang w:val="en-GB"/>
        </w:rPr>
        <w:t xml:space="preserve">the distance could not remain the same. </w:t>
      </w:r>
      <w:r w:rsidR="00512506" w:rsidRPr="00C56DA6">
        <w:rPr>
          <w:rFonts w:cstheme="minorHAnsi"/>
          <w:lang w:val="en-GB"/>
        </w:rPr>
        <w:t xml:space="preserve">Therefore, </w:t>
      </w:r>
      <w:r w:rsidR="00B213C2" w:rsidRPr="00C56DA6">
        <w:rPr>
          <w:rFonts w:cstheme="minorHAnsi"/>
          <w:lang w:val="en-GB"/>
        </w:rPr>
        <w:t xml:space="preserve">I see no need for a foreign dimension within the atom, </w:t>
      </w:r>
      <w:r w:rsidRPr="00C56DA6">
        <w:rPr>
          <w:rFonts w:cstheme="minorHAnsi"/>
          <w:lang w:val="en-GB"/>
        </w:rPr>
        <w:t>as soon as</w:t>
      </w:r>
      <w:r w:rsidR="00B213C2" w:rsidRPr="00C56DA6">
        <w:rPr>
          <w:rFonts w:cstheme="minorHAnsi"/>
          <w:lang w:val="en-GB"/>
        </w:rPr>
        <w:t xml:space="preserve"> </w:t>
      </w:r>
      <w:r w:rsidR="00586860" w:rsidRPr="00C56DA6">
        <w:rPr>
          <w:rFonts w:cstheme="minorHAnsi"/>
          <w:lang w:val="en-GB"/>
        </w:rPr>
        <w:t xml:space="preserve">we </w:t>
      </w:r>
      <w:r w:rsidR="00B213C2" w:rsidRPr="00C56DA6">
        <w:rPr>
          <w:rFonts w:cstheme="minorHAnsi"/>
          <w:lang w:val="en-GB"/>
        </w:rPr>
        <w:lastRenderedPageBreak/>
        <w:t xml:space="preserve">consider </w:t>
      </w:r>
      <w:r w:rsidR="00586860" w:rsidRPr="00C56DA6">
        <w:rPr>
          <w:rFonts w:cstheme="minorHAnsi"/>
          <w:lang w:val="en-GB"/>
        </w:rPr>
        <w:t xml:space="preserve">the expansion rate of the subatomic particles and </w:t>
      </w:r>
      <w:r w:rsidR="0005588E" w:rsidRPr="00C56DA6">
        <w:rPr>
          <w:rFonts w:cstheme="minorHAnsi"/>
          <w:lang w:val="en-GB"/>
        </w:rPr>
        <w:t xml:space="preserve">of </w:t>
      </w:r>
      <w:r w:rsidR="00586860" w:rsidRPr="00C56DA6">
        <w:rPr>
          <w:rFonts w:cstheme="minorHAnsi"/>
          <w:lang w:val="en-GB"/>
        </w:rPr>
        <w:t>the electrons</w:t>
      </w:r>
      <w:r w:rsidR="0005588E" w:rsidRPr="00C56DA6">
        <w:rPr>
          <w:rFonts w:cstheme="minorHAnsi"/>
          <w:lang w:val="en-GB"/>
        </w:rPr>
        <w:t>,</w:t>
      </w:r>
      <w:r w:rsidR="00586860" w:rsidRPr="00C56DA6">
        <w:rPr>
          <w:rFonts w:cstheme="minorHAnsi"/>
          <w:lang w:val="en-GB"/>
        </w:rPr>
        <w:t xml:space="preserve"> </w:t>
      </w:r>
      <w:r w:rsidR="00063694" w:rsidRPr="00C56DA6">
        <w:rPr>
          <w:rFonts w:cstheme="minorHAnsi"/>
          <w:lang w:val="en-GB"/>
        </w:rPr>
        <w:t>as being</w:t>
      </w:r>
      <w:r w:rsidR="00586860" w:rsidRPr="00C56DA6">
        <w:rPr>
          <w:rFonts w:cstheme="minorHAnsi"/>
          <w:lang w:val="en-GB"/>
        </w:rPr>
        <w:t xml:space="preserve"> the same as the one of the atoms</w:t>
      </w:r>
      <w:r w:rsidR="00286E3D" w:rsidRPr="00C56DA6">
        <w:rPr>
          <w:rFonts w:cstheme="minorHAnsi"/>
          <w:lang w:val="en-GB"/>
        </w:rPr>
        <w:t xml:space="preserve"> and the molecules</w:t>
      </w:r>
      <w:r w:rsidR="00586860" w:rsidRPr="00C56DA6">
        <w:rPr>
          <w:rFonts w:cstheme="minorHAnsi"/>
          <w:lang w:val="en-GB"/>
        </w:rPr>
        <w:t>.</w:t>
      </w:r>
      <w:r w:rsidR="006E6280" w:rsidRPr="00C56DA6">
        <w:rPr>
          <w:rFonts w:cstheme="minorHAnsi"/>
          <w:lang w:val="en-GB"/>
        </w:rPr>
        <w:t xml:space="preserve"> </w:t>
      </w:r>
    </w:p>
    <w:p w14:paraId="6A8BF39C" w14:textId="17DE8D87" w:rsidR="00B213C2" w:rsidRPr="00C56DA6" w:rsidRDefault="006E6280" w:rsidP="00B213C2">
      <w:pPr>
        <w:ind w:firstLine="340"/>
        <w:rPr>
          <w:rFonts w:cstheme="minorHAnsi"/>
          <w:lang w:val="en-GB"/>
        </w:rPr>
      </w:pPr>
      <w:r w:rsidRPr="00C56DA6">
        <w:rPr>
          <w:rFonts w:cstheme="minorHAnsi"/>
          <w:lang w:val="en-GB"/>
        </w:rPr>
        <w:t>As to how electrons can leave the atoms</w:t>
      </w:r>
      <w:r w:rsidR="0067695F" w:rsidRPr="00C56DA6">
        <w:rPr>
          <w:rFonts w:cstheme="minorHAnsi"/>
          <w:lang w:val="en-GB"/>
        </w:rPr>
        <w:t>,</w:t>
      </w:r>
      <w:r w:rsidRPr="00C56DA6">
        <w:rPr>
          <w:rFonts w:cstheme="minorHAnsi"/>
          <w:lang w:val="en-GB"/>
        </w:rPr>
        <w:t xml:space="preserve"> if they don’t have a much higher inner expansion rate than the atoms, I feel that their growth when excited must be sufficient to kick them out of the atoms, whether they are bouncing, as Mark says, or orbiting, as I believe. </w:t>
      </w:r>
    </w:p>
    <w:p w14:paraId="108C537A" w14:textId="2F03E115" w:rsidR="007B3F79" w:rsidRPr="00C56DA6" w:rsidRDefault="00CD5526" w:rsidP="00494D4F">
      <w:pPr>
        <w:ind w:firstLine="340"/>
        <w:rPr>
          <w:rFonts w:cstheme="minorHAnsi"/>
          <w:lang w:val="en-GB"/>
        </w:rPr>
      </w:pPr>
      <w:r w:rsidRPr="00C56DA6">
        <w:rPr>
          <w:rFonts w:cstheme="minorHAnsi"/>
          <w:lang w:val="en-GB"/>
        </w:rPr>
        <w:t>To return to our discussion, w</w:t>
      </w:r>
      <w:r w:rsidR="007B3F79" w:rsidRPr="00C56DA6">
        <w:rPr>
          <w:rFonts w:cstheme="minorHAnsi"/>
          <w:lang w:val="en-GB"/>
        </w:rPr>
        <w:t xml:space="preserve">hen you have two </w:t>
      </w:r>
      <w:r w:rsidR="0019050F" w:rsidRPr="00C56DA6">
        <w:rPr>
          <w:rFonts w:cstheme="minorHAnsi"/>
          <w:lang w:val="en-GB"/>
        </w:rPr>
        <w:t xml:space="preserve">charged </w:t>
      </w:r>
      <w:r w:rsidR="007B3F79" w:rsidRPr="00C56DA6">
        <w:rPr>
          <w:rFonts w:cstheme="minorHAnsi"/>
          <w:lang w:val="en-GB"/>
        </w:rPr>
        <w:t xml:space="preserve">rods </w:t>
      </w:r>
      <w:r w:rsidR="0019050F" w:rsidRPr="00C56DA6">
        <w:rPr>
          <w:rFonts w:cstheme="minorHAnsi"/>
          <w:lang w:val="en-GB"/>
        </w:rPr>
        <w:t xml:space="preserve">of glass </w:t>
      </w:r>
      <w:r w:rsidR="007B3F79" w:rsidRPr="00C56DA6">
        <w:rPr>
          <w:rFonts w:cstheme="minorHAnsi"/>
          <w:lang w:val="en-GB"/>
        </w:rPr>
        <w:t xml:space="preserve">with clouds of </w:t>
      </w:r>
      <w:r w:rsidR="00267A99" w:rsidRPr="00C56DA6">
        <w:rPr>
          <w:rFonts w:cstheme="minorHAnsi"/>
          <w:lang w:val="en-GB"/>
        </w:rPr>
        <w:t>growing</w:t>
      </w:r>
      <w:r w:rsidR="007B3F79" w:rsidRPr="00C56DA6">
        <w:rPr>
          <w:rFonts w:cstheme="minorHAnsi"/>
          <w:lang w:val="en-GB"/>
        </w:rPr>
        <w:t xml:space="preserve"> electrons of the same density, their expanding clouds of electrons will meet in the middle, </w:t>
      </w:r>
      <w:r w:rsidRPr="00C56DA6">
        <w:rPr>
          <w:rFonts w:cstheme="minorHAnsi"/>
          <w:lang w:val="en-GB"/>
        </w:rPr>
        <w:t>growing</w:t>
      </w:r>
      <w:r w:rsidR="007B3F79" w:rsidRPr="00C56DA6">
        <w:rPr>
          <w:rFonts w:cstheme="minorHAnsi"/>
          <w:lang w:val="en-GB"/>
        </w:rPr>
        <w:t xml:space="preserve"> against each other</w:t>
      </w:r>
      <w:r w:rsidR="0019050F" w:rsidRPr="00C56DA6">
        <w:rPr>
          <w:rFonts w:cstheme="minorHAnsi"/>
          <w:lang w:val="en-GB"/>
        </w:rPr>
        <w:t xml:space="preserve"> and</w:t>
      </w:r>
      <w:r w:rsidR="007B3F79" w:rsidRPr="00C56DA6">
        <w:rPr>
          <w:rFonts w:cstheme="minorHAnsi"/>
          <w:lang w:val="en-GB"/>
        </w:rPr>
        <w:t xml:space="preserve"> repelling the rods. If left untouched, they could repel indefinitely</w:t>
      </w:r>
      <w:r w:rsidR="00267A99" w:rsidRPr="00C56DA6">
        <w:rPr>
          <w:rFonts w:cstheme="minorHAnsi"/>
          <w:lang w:val="en-GB"/>
        </w:rPr>
        <w:t xml:space="preserve">, as seen in figure </w:t>
      </w:r>
      <w:r w:rsidR="008833E3" w:rsidRPr="00C56DA6">
        <w:rPr>
          <w:rFonts w:cstheme="minorHAnsi"/>
          <w:lang w:val="en-GB"/>
        </w:rPr>
        <w:t>6</w:t>
      </w:r>
      <w:r w:rsidR="007B3F79" w:rsidRPr="00C56DA6">
        <w:rPr>
          <w:rFonts w:cstheme="minorHAnsi"/>
          <w:lang w:val="en-GB"/>
        </w:rPr>
        <w:t>.</w:t>
      </w:r>
    </w:p>
    <w:p w14:paraId="14AA027F" w14:textId="77777777" w:rsidR="00775A10" w:rsidRPr="00C56DA6" w:rsidRDefault="002025E9" w:rsidP="00494D4F">
      <w:pPr>
        <w:keepNext/>
        <w:ind w:firstLine="0"/>
        <w:jc w:val="center"/>
        <w:rPr>
          <w:lang w:val="en-GB"/>
        </w:rPr>
      </w:pPr>
      <w:bookmarkStart w:id="192" w:name="_1051257515"/>
      <w:bookmarkStart w:id="193" w:name="_MON_1324494319"/>
      <w:bookmarkStart w:id="194" w:name="_MON_1324494356"/>
      <w:bookmarkStart w:id="195" w:name="_MON_1051034172"/>
      <w:bookmarkStart w:id="196" w:name="_MON_1051034535"/>
      <w:bookmarkStart w:id="197" w:name="_MON_1051034583"/>
      <w:bookmarkStart w:id="198" w:name="_MON_1051101574"/>
      <w:bookmarkStart w:id="199" w:name="_MON_1082842281"/>
      <w:bookmarkEnd w:id="192"/>
      <w:bookmarkEnd w:id="193"/>
      <w:bookmarkEnd w:id="194"/>
      <w:bookmarkEnd w:id="195"/>
      <w:bookmarkEnd w:id="196"/>
      <w:bookmarkEnd w:id="197"/>
      <w:bookmarkEnd w:id="198"/>
      <w:bookmarkEnd w:id="199"/>
      <w:r w:rsidRPr="00C56DA6">
        <w:rPr>
          <w:rFonts w:cstheme="minorHAnsi"/>
          <w:noProof/>
          <w:lang w:val="en-GB"/>
        </w:rPr>
        <w:drawing>
          <wp:inline distT="0" distB="0" distL="0" distR="0" wp14:anchorId="311F7E1E" wp14:editId="2805CE1B">
            <wp:extent cx="5727700" cy="4465955"/>
            <wp:effectExtent l="25400" t="25400" r="25400" b="29845"/>
            <wp:docPr id="36" name="Picture 36" descr="Two circular objects side by side, with surplus surface electrons growing towards the middle, cause repulsion between the objects, as the electrons push against each other in their inner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wo circular objects side by side, with surplus surface electrons growing towards the middle, cause repulsion between the objects, as the electrons push against each other in their inner expansion."/>
                    <pic:cNvPicPr/>
                  </pic:nvPicPr>
                  <pic:blipFill>
                    <a:blip r:embed="rId38">
                      <a:extLst>
                        <a:ext uri="{28A0092B-C50C-407E-A947-70E740481C1C}">
                          <a14:useLocalDpi xmlns:a14="http://schemas.microsoft.com/office/drawing/2010/main" val="0"/>
                        </a:ext>
                      </a:extLst>
                    </a:blip>
                    <a:stretch>
                      <a:fillRect/>
                    </a:stretch>
                  </pic:blipFill>
                  <pic:spPr>
                    <a:xfrm>
                      <a:off x="0" y="0"/>
                      <a:ext cx="5727700" cy="4465955"/>
                    </a:xfrm>
                    <a:prstGeom prst="rect">
                      <a:avLst/>
                    </a:prstGeom>
                    <a:ln w="15875">
                      <a:solidFill>
                        <a:srgbClr val="000000"/>
                      </a:solidFill>
                    </a:ln>
                  </pic:spPr>
                </pic:pic>
              </a:graphicData>
            </a:graphic>
          </wp:inline>
        </w:drawing>
      </w:r>
    </w:p>
    <w:p w14:paraId="06E779A9" w14:textId="748E2FE5" w:rsidR="007B3F79" w:rsidRPr="00C56DA6" w:rsidRDefault="00775A10"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6</w:t>
      </w:r>
      <w:r w:rsidRPr="00C56DA6">
        <w:rPr>
          <w:lang w:val="en-GB"/>
        </w:rPr>
        <w:fldChar w:fldCharType="end"/>
      </w:r>
      <w:r w:rsidRPr="00C56DA6">
        <w:rPr>
          <w:lang w:val="en-GB"/>
        </w:rPr>
        <w:t xml:space="preserve"> (4-9) Freely expanding surplus electrons cause </w:t>
      </w:r>
      <w:proofErr w:type="gramStart"/>
      <w:r w:rsidRPr="00C56DA6">
        <w:rPr>
          <w:lang w:val="en-GB"/>
        </w:rPr>
        <w:t>repulsion</w:t>
      </w:r>
      <w:proofErr w:type="gramEnd"/>
    </w:p>
    <w:p w14:paraId="79330C80" w14:textId="01C41E3E" w:rsidR="007B3F79" w:rsidRPr="00C56DA6" w:rsidRDefault="0019050F" w:rsidP="007B3F79">
      <w:pPr>
        <w:ind w:firstLine="340"/>
        <w:rPr>
          <w:rFonts w:cstheme="minorHAnsi"/>
          <w:lang w:val="en-GB"/>
        </w:rPr>
      </w:pPr>
      <w:r w:rsidRPr="00C56DA6">
        <w:rPr>
          <w:rFonts w:cstheme="minorHAnsi"/>
          <w:lang w:val="en-GB"/>
        </w:rPr>
        <w:lastRenderedPageBreak/>
        <w:t xml:space="preserve">Both rods are pushed apart by a bridge of </w:t>
      </w:r>
      <w:r w:rsidR="00267A99" w:rsidRPr="00C56DA6">
        <w:rPr>
          <w:rFonts w:cstheme="minorHAnsi"/>
          <w:lang w:val="en-GB"/>
        </w:rPr>
        <w:t>growing</w:t>
      </w:r>
      <w:r w:rsidRPr="00C56DA6">
        <w:rPr>
          <w:rFonts w:cstheme="minorHAnsi"/>
          <w:lang w:val="en-GB"/>
        </w:rPr>
        <w:t xml:space="preserve"> electrons in the form of a cloud, which is the definition of a magnetic field (electron clouds). </w:t>
      </w:r>
      <w:r w:rsidR="007B3F79" w:rsidRPr="00C56DA6">
        <w:rPr>
          <w:rFonts w:cstheme="minorHAnsi"/>
          <w:lang w:val="en-GB"/>
        </w:rPr>
        <w:t xml:space="preserve">There is still </w:t>
      </w:r>
      <w:r w:rsidRPr="00C56DA6">
        <w:rPr>
          <w:rFonts w:cstheme="minorHAnsi"/>
          <w:lang w:val="en-GB"/>
        </w:rPr>
        <w:t xml:space="preserve">here </w:t>
      </w:r>
      <w:r w:rsidR="007B3F79" w:rsidRPr="00C56DA6">
        <w:rPr>
          <w:rFonts w:cstheme="minorHAnsi"/>
          <w:lang w:val="en-GB"/>
        </w:rPr>
        <w:t xml:space="preserve">an underlying expansion of the electrons, but </w:t>
      </w:r>
      <w:r w:rsidRPr="00C56DA6">
        <w:rPr>
          <w:rFonts w:cstheme="minorHAnsi"/>
          <w:lang w:val="en-GB"/>
        </w:rPr>
        <w:t>it</w:t>
      </w:r>
      <w:r w:rsidR="007B3F79" w:rsidRPr="00C56DA6">
        <w:rPr>
          <w:rFonts w:cstheme="minorHAnsi"/>
          <w:lang w:val="en-GB"/>
        </w:rPr>
        <w:t xml:space="preserve"> is unseen as </w:t>
      </w:r>
      <w:r w:rsidR="00286E3D" w:rsidRPr="00C56DA6">
        <w:rPr>
          <w:rFonts w:cstheme="minorHAnsi"/>
          <w:lang w:val="en-GB"/>
        </w:rPr>
        <w:t>we also</w:t>
      </w:r>
      <w:r w:rsidR="007B3F79" w:rsidRPr="00C56DA6">
        <w:rPr>
          <w:rFonts w:cstheme="minorHAnsi"/>
          <w:lang w:val="en-GB"/>
        </w:rPr>
        <w:t xml:space="preserve"> expand. </w:t>
      </w:r>
      <w:r w:rsidR="00267A99" w:rsidRPr="00C56DA6">
        <w:rPr>
          <w:rFonts w:cstheme="minorHAnsi"/>
          <w:lang w:val="en-GB"/>
        </w:rPr>
        <w:t xml:space="preserve">If it were not the case, a static field could not remain static or immobile for long, since everything else around us </w:t>
      </w:r>
      <w:r w:rsidR="00B756D3" w:rsidRPr="00C56DA6">
        <w:rPr>
          <w:rFonts w:cstheme="minorHAnsi"/>
          <w:lang w:val="en-GB"/>
        </w:rPr>
        <w:t>would overtake the field in size</w:t>
      </w:r>
      <w:r w:rsidR="00CC3032" w:rsidRPr="00C56DA6">
        <w:rPr>
          <w:rFonts w:cstheme="minorHAnsi"/>
          <w:lang w:val="en-GB"/>
        </w:rPr>
        <w:t>,</w:t>
      </w:r>
      <w:r w:rsidR="00B756D3" w:rsidRPr="00C56DA6">
        <w:rPr>
          <w:rFonts w:cstheme="minorHAnsi"/>
          <w:lang w:val="en-GB"/>
        </w:rPr>
        <w:t xml:space="preserve"> and </w:t>
      </w:r>
      <w:r w:rsidR="00267A99" w:rsidRPr="00C56DA6">
        <w:rPr>
          <w:rFonts w:cstheme="minorHAnsi"/>
          <w:lang w:val="en-GB"/>
        </w:rPr>
        <w:t xml:space="preserve">it would soon </w:t>
      </w:r>
      <w:proofErr w:type="gramStart"/>
      <w:r w:rsidR="00267A99" w:rsidRPr="00C56DA6">
        <w:rPr>
          <w:rFonts w:cstheme="minorHAnsi"/>
          <w:lang w:val="en-GB"/>
        </w:rPr>
        <w:t>disappear from view</w:t>
      </w:r>
      <w:proofErr w:type="gramEnd"/>
      <w:r w:rsidR="00267A99" w:rsidRPr="00C56DA6">
        <w:rPr>
          <w:rFonts w:cstheme="minorHAnsi"/>
          <w:lang w:val="en-GB"/>
        </w:rPr>
        <w:t>.</w:t>
      </w:r>
      <w:r w:rsidR="002C3A78" w:rsidRPr="00C56DA6">
        <w:rPr>
          <w:rFonts w:cstheme="minorHAnsi"/>
          <w:lang w:val="en-GB"/>
        </w:rPr>
        <w:t xml:space="preserve"> </w:t>
      </w:r>
    </w:p>
    <w:p w14:paraId="36738EF9" w14:textId="77777777" w:rsidR="007B3F79" w:rsidRPr="00C56DA6" w:rsidRDefault="007B3F79" w:rsidP="007B3F79">
      <w:pPr>
        <w:ind w:firstLine="340"/>
        <w:rPr>
          <w:rFonts w:cstheme="minorHAnsi"/>
          <w:lang w:val="en-GB"/>
        </w:rPr>
      </w:pPr>
      <w:r w:rsidRPr="00C56DA6">
        <w:rPr>
          <w:rFonts w:cstheme="minorHAnsi"/>
          <w:lang w:val="en-GB"/>
        </w:rPr>
        <w:t xml:space="preserve">When you present the glass rod with a denser cloud of expanding electrons on its surface, to a plastic rod with a less dense cloud of electrons on its surface, then the two clouds of electrons will meet closer to the object that has a less dense cloud of electrons on its surface. </w:t>
      </w:r>
    </w:p>
    <w:p w14:paraId="71ECEBF8" w14:textId="4F83B5D3" w:rsidR="007B3F79" w:rsidRPr="00C56DA6" w:rsidRDefault="007B3F79" w:rsidP="00494D4F">
      <w:pPr>
        <w:ind w:firstLine="340"/>
        <w:rPr>
          <w:rFonts w:cstheme="minorHAnsi"/>
          <w:lang w:val="en-GB"/>
        </w:rPr>
      </w:pPr>
      <w:r w:rsidRPr="00C56DA6">
        <w:rPr>
          <w:rFonts w:cstheme="minorHAnsi"/>
          <w:lang w:val="en-GB"/>
        </w:rPr>
        <w:t xml:space="preserve">When the expanding electrons on the glass rod meet with those of the less dense cloud of expanding electrons from the plastic rod, they start to shrink back into the subatomic realm, so the entire bridge of electrons seeks some sort of balance and equal size, which is the crossover effect. </w:t>
      </w:r>
      <w:r w:rsidR="0019050F" w:rsidRPr="00C56DA6">
        <w:rPr>
          <w:rFonts w:cstheme="minorHAnsi"/>
          <w:lang w:val="en-GB"/>
        </w:rPr>
        <w:t>Then</w:t>
      </w:r>
      <w:r w:rsidRPr="00C56DA6">
        <w:rPr>
          <w:rFonts w:cstheme="minorHAnsi"/>
          <w:lang w:val="en-GB"/>
        </w:rPr>
        <w:t xml:space="preserve"> the objects are suddenly attracted to each other</w:t>
      </w:r>
      <w:r w:rsidR="002C3A78" w:rsidRPr="00C56DA6">
        <w:rPr>
          <w:rFonts w:cstheme="minorHAnsi"/>
          <w:lang w:val="en-GB"/>
        </w:rPr>
        <w:t xml:space="preserve">, as seen in figure </w:t>
      </w:r>
      <w:r w:rsidR="008833E3" w:rsidRPr="00C56DA6">
        <w:rPr>
          <w:rFonts w:cstheme="minorHAnsi"/>
          <w:lang w:val="en-GB"/>
        </w:rPr>
        <w:t>7</w:t>
      </w:r>
      <w:r w:rsidR="002C3A78" w:rsidRPr="00C56DA6">
        <w:rPr>
          <w:rFonts w:cstheme="minorHAnsi"/>
          <w:lang w:val="en-GB"/>
        </w:rPr>
        <w:t>.</w:t>
      </w:r>
    </w:p>
    <w:p w14:paraId="2B5954EE" w14:textId="77777777" w:rsidR="00775A10" w:rsidRPr="00C56DA6" w:rsidRDefault="002025E9" w:rsidP="00494D4F">
      <w:pPr>
        <w:keepNext/>
        <w:ind w:firstLine="0"/>
        <w:jc w:val="center"/>
        <w:rPr>
          <w:lang w:val="en-GB"/>
        </w:rPr>
      </w:pPr>
      <w:bookmarkStart w:id="200" w:name="_1081004347"/>
      <w:bookmarkStart w:id="201" w:name="_MON_1081004355"/>
      <w:bookmarkStart w:id="202" w:name="_MON_1081004363"/>
      <w:bookmarkStart w:id="203" w:name="_MON_1081004390"/>
      <w:bookmarkStart w:id="204" w:name="_MON_1081004398"/>
      <w:bookmarkStart w:id="205" w:name="_MON_1081004414"/>
      <w:bookmarkStart w:id="206" w:name="_MON_1081004419"/>
      <w:bookmarkStart w:id="207" w:name="_MON_1081079224"/>
      <w:bookmarkStart w:id="208" w:name="_MON_1082842558"/>
      <w:bookmarkStart w:id="209" w:name="_MON_1094616738"/>
      <w:bookmarkStart w:id="210" w:name="_MON_1324494415"/>
      <w:bookmarkStart w:id="211" w:name="_MON_1080994835"/>
      <w:bookmarkStart w:id="212" w:name="_MON_1080995482"/>
      <w:bookmarkStart w:id="213" w:name="_MON_1080995499"/>
      <w:bookmarkStart w:id="214" w:name="_MON_1080995545"/>
      <w:bookmarkStart w:id="215" w:name="_MON_1080995572"/>
      <w:bookmarkStart w:id="216" w:name="_MON_1080996870"/>
      <w:bookmarkStart w:id="217" w:name="_MON_1081003197"/>
      <w:bookmarkStart w:id="218" w:name="_MON_1081003437"/>
      <w:bookmarkStart w:id="219" w:name="_MON_1081003451"/>
      <w:bookmarkStart w:id="220" w:name="_MON_1081003492"/>
      <w:bookmarkStart w:id="221" w:name="_MON_1081003504"/>
      <w:bookmarkStart w:id="222" w:name="_MON_108100431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C56DA6">
        <w:rPr>
          <w:rFonts w:cstheme="minorHAnsi"/>
          <w:noProof/>
          <w:lang w:val="en-GB"/>
        </w:rPr>
        <w:lastRenderedPageBreak/>
        <w:drawing>
          <wp:inline distT="0" distB="0" distL="0" distR="0" wp14:anchorId="2120D1CE" wp14:editId="01C0A420">
            <wp:extent cx="5727700" cy="4053205"/>
            <wp:effectExtent l="25400" t="25400" r="25400" b="23495"/>
            <wp:docPr id="37" name="Picture 37" descr="A circular object with a denser electron cloud growing towards the middle, between a second circular object with a less dense electron cloud, causes the electrons to shrink back in order to equalise, creating an attractive force between the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ircular object with a denser electron cloud growing towards the middle, between a second circular object with a less dense electron cloud, causes the electrons to shrink back in order to equalise, creating an attractive force between the objects."/>
                    <pic:cNvPicPr/>
                  </pic:nvPicPr>
                  <pic:blipFill>
                    <a:blip r:embed="rId39">
                      <a:extLst>
                        <a:ext uri="{28A0092B-C50C-407E-A947-70E740481C1C}">
                          <a14:useLocalDpi xmlns:a14="http://schemas.microsoft.com/office/drawing/2010/main" val="0"/>
                        </a:ext>
                      </a:extLst>
                    </a:blip>
                    <a:stretch>
                      <a:fillRect/>
                    </a:stretch>
                  </pic:blipFill>
                  <pic:spPr>
                    <a:xfrm>
                      <a:off x="0" y="0"/>
                      <a:ext cx="5727700" cy="4053205"/>
                    </a:xfrm>
                    <a:prstGeom prst="rect">
                      <a:avLst/>
                    </a:prstGeom>
                    <a:ln w="15875">
                      <a:solidFill>
                        <a:srgbClr val="000000"/>
                      </a:solidFill>
                    </a:ln>
                  </pic:spPr>
                </pic:pic>
              </a:graphicData>
            </a:graphic>
          </wp:inline>
        </w:drawing>
      </w:r>
    </w:p>
    <w:p w14:paraId="33370685" w14:textId="196CC0F5" w:rsidR="007B3F79" w:rsidRPr="00C56DA6" w:rsidRDefault="00775A10"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7</w:t>
      </w:r>
      <w:r w:rsidRPr="00C56DA6">
        <w:rPr>
          <w:lang w:val="en-GB"/>
        </w:rPr>
        <w:fldChar w:fldCharType="end"/>
      </w:r>
      <w:r w:rsidRPr="00C56DA6">
        <w:rPr>
          <w:lang w:val="en-GB"/>
        </w:rPr>
        <w:t xml:space="preserve"> (4-11) Shrinking electron clouds draw objects </w:t>
      </w:r>
      <w:proofErr w:type="gramStart"/>
      <w:r w:rsidRPr="00C56DA6">
        <w:rPr>
          <w:lang w:val="en-GB"/>
        </w:rPr>
        <w:t>closer</w:t>
      </w:r>
      <w:proofErr w:type="gramEnd"/>
    </w:p>
    <w:p w14:paraId="6101EAFD" w14:textId="404A5C2E" w:rsidR="007B3F79" w:rsidRPr="00C56DA6" w:rsidRDefault="007B3F79" w:rsidP="007B3F79">
      <w:pPr>
        <w:ind w:firstLine="340"/>
        <w:rPr>
          <w:rFonts w:cstheme="minorHAnsi"/>
          <w:lang w:val="en-GB"/>
        </w:rPr>
      </w:pPr>
      <w:r w:rsidRPr="00C56DA6">
        <w:rPr>
          <w:rFonts w:cstheme="minorHAnsi"/>
          <w:lang w:val="en-GB"/>
        </w:rPr>
        <w:t xml:space="preserve">You can move away the rods and move them back closer together, and the electrons in the bridge will </w:t>
      </w:r>
      <w:r w:rsidR="008644AC" w:rsidRPr="00C56DA6">
        <w:rPr>
          <w:rFonts w:cstheme="minorHAnsi"/>
          <w:lang w:val="en-GB"/>
        </w:rPr>
        <w:t>grow</w:t>
      </w:r>
      <w:r w:rsidRPr="00C56DA6">
        <w:rPr>
          <w:rFonts w:cstheme="minorHAnsi"/>
          <w:lang w:val="en-GB"/>
        </w:rPr>
        <w:t xml:space="preserve"> and shrink back continually. But once the objects touch, that is it, you will see sparks and hear crackling. The bridge of electrons between the two objects will balance out</w:t>
      </w:r>
      <w:r w:rsidR="008644AC" w:rsidRPr="00C56DA6">
        <w:rPr>
          <w:rFonts w:cstheme="minorHAnsi"/>
          <w:lang w:val="en-GB"/>
        </w:rPr>
        <w:t xml:space="preserve"> and return to the subatomic realm</w:t>
      </w:r>
      <w:r w:rsidRPr="00C56DA6">
        <w:rPr>
          <w:rFonts w:cstheme="minorHAnsi"/>
          <w:lang w:val="en-GB"/>
        </w:rPr>
        <w:t xml:space="preserve">, and some of these electrons will escape (sparks and crackling), and both objects will become neutrally charged, no longer attracting each other. </w:t>
      </w:r>
    </w:p>
    <w:p w14:paraId="21A0E17A" w14:textId="461944B8" w:rsidR="007B3F79" w:rsidRPr="00C56DA6" w:rsidRDefault="007B3F79" w:rsidP="007B3F79">
      <w:pPr>
        <w:ind w:firstLine="340"/>
        <w:rPr>
          <w:rFonts w:cstheme="minorHAnsi"/>
          <w:lang w:val="en-GB"/>
        </w:rPr>
      </w:pPr>
      <w:r w:rsidRPr="00C56DA6">
        <w:rPr>
          <w:rFonts w:cstheme="minorHAnsi"/>
          <w:lang w:val="en-GB"/>
        </w:rPr>
        <w:t>It is different when the two repelling glass rods with clouds of growing electrons of the same density finally touch</w:t>
      </w:r>
      <w:r w:rsidR="0067695F" w:rsidRPr="00C56DA6">
        <w:rPr>
          <w:rFonts w:cstheme="minorHAnsi"/>
          <w:lang w:val="en-GB"/>
        </w:rPr>
        <w:t>.</w:t>
      </w:r>
      <w:r w:rsidRPr="00C56DA6">
        <w:rPr>
          <w:rFonts w:cstheme="minorHAnsi"/>
          <w:lang w:val="en-GB"/>
        </w:rPr>
        <w:t xml:space="preserve"> </w:t>
      </w:r>
      <w:r w:rsidR="0067695F" w:rsidRPr="00C56DA6">
        <w:rPr>
          <w:rFonts w:cstheme="minorHAnsi"/>
          <w:lang w:val="en-GB"/>
        </w:rPr>
        <w:t>H</w:t>
      </w:r>
      <w:r w:rsidR="00067DC5" w:rsidRPr="00C56DA6">
        <w:rPr>
          <w:rFonts w:cstheme="minorHAnsi"/>
          <w:lang w:val="en-GB"/>
        </w:rPr>
        <w:t xml:space="preserve">ere </w:t>
      </w:r>
      <w:r w:rsidRPr="00C56DA6">
        <w:rPr>
          <w:rFonts w:cstheme="minorHAnsi"/>
          <w:lang w:val="en-GB"/>
        </w:rPr>
        <w:t xml:space="preserve">there is nothing to balance out, so they pretty much keep their expanding clouds of electrons or “repelling force”. </w:t>
      </w:r>
    </w:p>
    <w:p w14:paraId="33F6B893" w14:textId="1103AE68" w:rsidR="007B3F79" w:rsidRPr="00C56DA6" w:rsidRDefault="007B3F79" w:rsidP="007B3F79">
      <w:pPr>
        <w:ind w:firstLine="340"/>
        <w:rPr>
          <w:rFonts w:cstheme="minorHAnsi"/>
          <w:lang w:val="en-GB"/>
        </w:rPr>
      </w:pPr>
      <w:r w:rsidRPr="00C56DA6">
        <w:rPr>
          <w:rFonts w:cstheme="minorHAnsi"/>
          <w:lang w:val="en-GB"/>
        </w:rPr>
        <w:t>It is worth noting</w:t>
      </w:r>
      <w:r w:rsidR="00284035" w:rsidRPr="00C56DA6">
        <w:rPr>
          <w:rFonts w:cstheme="minorHAnsi"/>
          <w:lang w:val="en-GB"/>
        </w:rPr>
        <w:t xml:space="preserve"> </w:t>
      </w:r>
      <w:r w:rsidRPr="00C56DA6">
        <w:rPr>
          <w:rFonts w:cstheme="minorHAnsi"/>
          <w:lang w:val="en-GB"/>
        </w:rPr>
        <w:t xml:space="preserve">that this is why an object is no longer charged positively or negatively. </w:t>
      </w:r>
      <w:r w:rsidR="008644AC" w:rsidRPr="00C56DA6">
        <w:rPr>
          <w:rFonts w:cstheme="minorHAnsi"/>
          <w:lang w:val="en-GB"/>
        </w:rPr>
        <w:t>Instead,</w:t>
      </w:r>
      <w:r w:rsidRPr="00C56DA6">
        <w:rPr>
          <w:rFonts w:cstheme="minorHAnsi"/>
          <w:lang w:val="en-GB"/>
        </w:rPr>
        <w:t xml:space="preserve"> it is all due to the behaviour of the electrons as growing </w:t>
      </w:r>
      <w:r w:rsidR="008644AC" w:rsidRPr="00C56DA6">
        <w:rPr>
          <w:rFonts w:cstheme="minorHAnsi"/>
          <w:lang w:val="en-GB"/>
        </w:rPr>
        <w:t xml:space="preserve">and shrinking </w:t>
      </w:r>
      <w:r w:rsidRPr="00C56DA6">
        <w:rPr>
          <w:rFonts w:cstheme="minorHAnsi"/>
          <w:lang w:val="en-GB"/>
        </w:rPr>
        <w:t>entities</w:t>
      </w:r>
      <w:r w:rsidR="008644AC" w:rsidRPr="00C56DA6">
        <w:rPr>
          <w:rFonts w:cstheme="minorHAnsi"/>
          <w:lang w:val="en-GB"/>
        </w:rPr>
        <w:t xml:space="preserve">, </w:t>
      </w:r>
      <w:proofErr w:type="gramStart"/>
      <w:r w:rsidR="008644AC" w:rsidRPr="00C56DA6">
        <w:rPr>
          <w:rFonts w:cstheme="minorHAnsi"/>
          <w:lang w:val="en-GB"/>
        </w:rPr>
        <w:lastRenderedPageBreak/>
        <w:t>pushing</w:t>
      </w:r>
      <w:proofErr w:type="gramEnd"/>
      <w:r w:rsidR="008644AC" w:rsidRPr="00C56DA6">
        <w:rPr>
          <w:rFonts w:cstheme="minorHAnsi"/>
          <w:lang w:val="en-GB"/>
        </w:rPr>
        <w:t xml:space="preserve"> and pulling against each other in their search for balance</w:t>
      </w:r>
      <w:r w:rsidRPr="00C56DA6">
        <w:rPr>
          <w:rFonts w:cstheme="minorHAnsi"/>
          <w:lang w:val="en-GB"/>
        </w:rPr>
        <w:t xml:space="preserve">. Here we have rods with clouds of </w:t>
      </w:r>
      <w:r w:rsidR="00E84146" w:rsidRPr="00C56DA6">
        <w:rPr>
          <w:rFonts w:cstheme="minorHAnsi"/>
          <w:lang w:val="en-GB"/>
        </w:rPr>
        <w:t xml:space="preserve">a </w:t>
      </w:r>
      <w:r w:rsidRPr="00C56DA6">
        <w:rPr>
          <w:rFonts w:cstheme="minorHAnsi"/>
          <w:lang w:val="en-GB"/>
        </w:rPr>
        <w:t xml:space="preserve">surplus of electrons of differing or equal density, and the crossover effect of the electrons between the subatomic world, where they </w:t>
      </w:r>
      <w:r w:rsidR="003D7928" w:rsidRPr="00C56DA6">
        <w:rPr>
          <w:rFonts w:cstheme="minorHAnsi"/>
          <w:lang w:val="en-GB"/>
        </w:rPr>
        <w:t>grow</w:t>
      </w:r>
      <w:r w:rsidRPr="00C56DA6">
        <w:rPr>
          <w:rFonts w:cstheme="minorHAnsi"/>
          <w:lang w:val="en-GB"/>
        </w:rPr>
        <w:t xml:space="preserve"> slowly and regularly, and once freed o</w:t>
      </w:r>
      <w:r w:rsidR="003D7928" w:rsidRPr="00C56DA6">
        <w:rPr>
          <w:rFonts w:cstheme="minorHAnsi"/>
          <w:lang w:val="en-GB"/>
        </w:rPr>
        <w:t>utside</w:t>
      </w:r>
      <w:r w:rsidRPr="00C56DA6">
        <w:rPr>
          <w:rFonts w:cstheme="minorHAnsi"/>
          <w:lang w:val="en-GB"/>
        </w:rPr>
        <w:t xml:space="preserve"> the subatomic realm</w:t>
      </w:r>
      <w:r w:rsidR="00286E3D" w:rsidRPr="00C56DA6">
        <w:rPr>
          <w:rFonts w:cstheme="minorHAnsi"/>
          <w:lang w:val="en-GB"/>
        </w:rPr>
        <w:t>,</w:t>
      </w:r>
      <w:r w:rsidRPr="00C56DA6">
        <w:rPr>
          <w:rFonts w:cstheme="minorHAnsi"/>
          <w:lang w:val="en-GB"/>
        </w:rPr>
        <w:t xml:space="preserve"> where they </w:t>
      </w:r>
      <w:r w:rsidR="003D7928" w:rsidRPr="00C56DA6">
        <w:rPr>
          <w:rFonts w:cstheme="minorHAnsi"/>
          <w:lang w:val="en-GB"/>
        </w:rPr>
        <w:t>grow</w:t>
      </w:r>
      <w:r w:rsidRPr="00C56DA6">
        <w:rPr>
          <w:rFonts w:cstheme="minorHAnsi"/>
          <w:lang w:val="en-GB"/>
        </w:rPr>
        <w:t xml:space="preserve"> freely and greatly. </w:t>
      </w:r>
    </w:p>
    <w:p w14:paraId="1B139C2C" w14:textId="15ACB670" w:rsidR="007B3F79" w:rsidRPr="00C56DA6" w:rsidRDefault="007B3F79" w:rsidP="007B3F79">
      <w:pPr>
        <w:ind w:firstLine="340"/>
        <w:rPr>
          <w:rFonts w:cstheme="minorHAnsi"/>
          <w:lang w:val="en-GB"/>
        </w:rPr>
      </w:pPr>
      <w:r w:rsidRPr="00C56DA6">
        <w:rPr>
          <w:rFonts w:cstheme="minorHAnsi"/>
          <w:lang w:val="en-GB"/>
        </w:rPr>
        <w:t xml:space="preserve">Electrons </w:t>
      </w:r>
      <w:r w:rsidR="00286E3D" w:rsidRPr="00C56DA6">
        <w:rPr>
          <w:rFonts w:cstheme="minorHAnsi"/>
          <w:lang w:val="en-GB"/>
        </w:rPr>
        <w:t>grow</w:t>
      </w:r>
      <w:r w:rsidRPr="00C56DA6">
        <w:rPr>
          <w:rFonts w:cstheme="minorHAnsi"/>
          <w:lang w:val="en-GB"/>
        </w:rPr>
        <w:t xml:space="preserve"> slowly while they are in the subatomic realm, </w:t>
      </w:r>
      <w:r w:rsidR="00AA795C" w:rsidRPr="00C56DA6">
        <w:rPr>
          <w:rFonts w:cstheme="minorHAnsi"/>
          <w:lang w:val="en-GB"/>
        </w:rPr>
        <w:t xml:space="preserve">and </w:t>
      </w:r>
      <w:r w:rsidRPr="00C56DA6">
        <w:rPr>
          <w:rFonts w:cstheme="minorHAnsi"/>
          <w:lang w:val="en-GB"/>
        </w:rPr>
        <w:t xml:space="preserve">they can stop </w:t>
      </w:r>
      <w:r w:rsidR="00286E3D" w:rsidRPr="00C56DA6">
        <w:rPr>
          <w:rFonts w:cstheme="minorHAnsi"/>
          <w:lang w:val="en-GB"/>
        </w:rPr>
        <w:t>growing</w:t>
      </w:r>
      <w:r w:rsidRPr="00C56DA6">
        <w:rPr>
          <w:rFonts w:cstheme="minorHAnsi"/>
          <w:lang w:val="en-GB"/>
        </w:rPr>
        <w:t xml:space="preserve"> altogether when two fronts of expanding electrons meet halfway between two rods of glass. They can start </w:t>
      </w:r>
      <w:r w:rsidR="00286E3D" w:rsidRPr="00C56DA6">
        <w:rPr>
          <w:rFonts w:cstheme="minorHAnsi"/>
          <w:lang w:val="en-GB"/>
        </w:rPr>
        <w:t>growing</w:t>
      </w:r>
      <w:r w:rsidRPr="00C56DA6">
        <w:rPr>
          <w:rFonts w:cstheme="minorHAnsi"/>
          <w:lang w:val="en-GB"/>
        </w:rPr>
        <w:t xml:space="preserve"> freely </w:t>
      </w:r>
      <w:r w:rsidR="00067DC5" w:rsidRPr="00C56DA6">
        <w:rPr>
          <w:rFonts w:cstheme="minorHAnsi"/>
          <w:lang w:val="en-GB"/>
        </w:rPr>
        <w:t>a great deal,</w:t>
      </w:r>
      <w:r w:rsidRPr="00C56DA6">
        <w:rPr>
          <w:rFonts w:cstheme="minorHAnsi"/>
          <w:lang w:val="en-GB"/>
        </w:rPr>
        <w:t xml:space="preserve"> once freed </w:t>
      </w:r>
      <w:r w:rsidR="00067DC5" w:rsidRPr="00C56DA6">
        <w:rPr>
          <w:rFonts w:cstheme="minorHAnsi"/>
          <w:lang w:val="en-GB"/>
        </w:rPr>
        <w:t xml:space="preserve">completely </w:t>
      </w:r>
      <w:r w:rsidRPr="00C56DA6">
        <w:rPr>
          <w:rFonts w:cstheme="minorHAnsi"/>
          <w:lang w:val="en-GB"/>
        </w:rPr>
        <w:t>from the subatomic realm, to become light and heat for example, or magnetic fields</w:t>
      </w:r>
      <w:r w:rsidR="00067DC5" w:rsidRPr="00C56DA6">
        <w:rPr>
          <w:rFonts w:cstheme="minorHAnsi"/>
          <w:lang w:val="en-GB"/>
        </w:rPr>
        <w:t>.</w:t>
      </w:r>
      <w:r w:rsidRPr="00C56DA6">
        <w:rPr>
          <w:rFonts w:cstheme="minorHAnsi"/>
          <w:lang w:val="en-GB"/>
        </w:rPr>
        <w:t xml:space="preserve"> </w:t>
      </w:r>
      <w:r w:rsidR="00AA795C" w:rsidRPr="00C56DA6">
        <w:rPr>
          <w:rFonts w:cstheme="minorHAnsi"/>
          <w:lang w:val="en-GB"/>
        </w:rPr>
        <w:t>At that point, o</w:t>
      </w:r>
      <w:r w:rsidR="001D013C" w:rsidRPr="00C56DA6">
        <w:rPr>
          <w:rFonts w:cstheme="minorHAnsi"/>
          <w:lang w:val="en-GB"/>
        </w:rPr>
        <w:t>nce completely freed from the subatomic realm</w:t>
      </w:r>
      <w:r w:rsidR="00286E3D" w:rsidRPr="00C56DA6">
        <w:rPr>
          <w:rFonts w:cstheme="minorHAnsi"/>
          <w:lang w:val="en-GB"/>
        </w:rPr>
        <w:t xml:space="preserve">, they are no longer growing, </w:t>
      </w:r>
      <w:r w:rsidR="001D013C" w:rsidRPr="00C56DA6">
        <w:rPr>
          <w:rFonts w:cstheme="minorHAnsi"/>
          <w:lang w:val="en-GB"/>
        </w:rPr>
        <w:t xml:space="preserve">instead </w:t>
      </w:r>
      <w:r w:rsidR="00286E3D" w:rsidRPr="00C56DA6">
        <w:rPr>
          <w:rFonts w:cstheme="minorHAnsi"/>
          <w:lang w:val="en-GB"/>
        </w:rPr>
        <w:t>they are expanding</w:t>
      </w:r>
      <w:r w:rsidR="001D013C" w:rsidRPr="00C56DA6">
        <w:rPr>
          <w:rFonts w:cstheme="minorHAnsi"/>
          <w:lang w:val="en-GB"/>
        </w:rPr>
        <w:t xml:space="preserve"> freely into space</w:t>
      </w:r>
      <w:r w:rsidR="00286E3D" w:rsidRPr="00C56DA6">
        <w:rPr>
          <w:rFonts w:cstheme="minorHAnsi"/>
          <w:lang w:val="en-GB"/>
        </w:rPr>
        <w:t xml:space="preserve">. </w:t>
      </w:r>
      <w:r w:rsidR="00067DC5" w:rsidRPr="00C56DA6">
        <w:rPr>
          <w:rFonts w:cstheme="minorHAnsi"/>
          <w:lang w:val="en-GB"/>
        </w:rPr>
        <w:t>A</w:t>
      </w:r>
      <w:r w:rsidRPr="00C56DA6">
        <w:rPr>
          <w:rFonts w:cstheme="minorHAnsi"/>
          <w:lang w:val="en-GB"/>
        </w:rPr>
        <w:t>nd they can also shrink back to the subatomic realm</w:t>
      </w:r>
      <w:r w:rsidR="00AA795C" w:rsidRPr="00C56DA6">
        <w:rPr>
          <w:rFonts w:cstheme="minorHAnsi"/>
          <w:lang w:val="en-GB"/>
        </w:rPr>
        <w:t>,</w:t>
      </w:r>
      <w:r w:rsidRPr="00C56DA6">
        <w:rPr>
          <w:rFonts w:cstheme="minorHAnsi"/>
          <w:lang w:val="en-GB"/>
        </w:rPr>
        <w:t xml:space="preserve"> when attracted back to it</w:t>
      </w:r>
      <w:r w:rsidR="00AA795C" w:rsidRPr="00C56DA6">
        <w:rPr>
          <w:rFonts w:cstheme="minorHAnsi"/>
          <w:lang w:val="en-GB"/>
        </w:rPr>
        <w:t>,</w:t>
      </w:r>
      <w:r w:rsidRPr="00C56DA6">
        <w:rPr>
          <w:rFonts w:cstheme="minorHAnsi"/>
          <w:lang w:val="en-GB"/>
        </w:rPr>
        <w:t xml:space="preserve"> because of a depletion of electrons in a certain area</w:t>
      </w:r>
      <w:r w:rsidR="00067DC5" w:rsidRPr="00C56DA6">
        <w:rPr>
          <w:rFonts w:cstheme="minorHAnsi"/>
          <w:lang w:val="en-GB"/>
        </w:rPr>
        <w:t>, or the attraction of a smaller or less dense cloud of electrons</w:t>
      </w:r>
      <w:r w:rsidRPr="00C56DA6">
        <w:rPr>
          <w:rFonts w:cstheme="minorHAnsi"/>
          <w:lang w:val="en-GB"/>
        </w:rPr>
        <w:t>. All of this explains the attracting and the repelling forces in electromagnetism.</w:t>
      </w:r>
    </w:p>
    <w:p w14:paraId="709D46F9" w14:textId="539C56CC" w:rsidR="007B3F79" w:rsidRPr="00C56DA6" w:rsidRDefault="007B3F79" w:rsidP="00494D4F">
      <w:pPr>
        <w:ind w:firstLine="340"/>
        <w:rPr>
          <w:rFonts w:cstheme="minorHAnsi"/>
          <w:lang w:val="en-GB"/>
        </w:rPr>
      </w:pPr>
      <w:r w:rsidRPr="00C56DA6">
        <w:rPr>
          <w:rFonts w:cstheme="minorHAnsi"/>
          <w:lang w:val="en-GB"/>
        </w:rPr>
        <w:t xml:space="preserve">This is the crossover effect explaining the different behaviours of the electrons while in the subatomic realm </w:t>
      </w:r>
      <w:r w:rsidR="00067DC5" w:rsidRPr="00C56DA6">
        <w:rPr>
          <w:rFonts w:cstheme="minorHAnsi"/>
          <w:lang w:val="en-GB"/>
        </w:rPr>
        <w:t xml:space="preserve">(inside or just outside the atoms), </w:t>
      </w:r>
      <w:r w:rsidRPr="00C56DA6">
        <w:rPr>
          <w:rFonts w:cstheme="minorHAnsi"/>
          <w:lang w:val="en-GB"/>
        </w:rPr>
        <w:t xml:space="preserve">or </w:t>
      </w:r>
      <w:r w:rsidR="00067DC5" w:rsidRPr="00C56DA6">
        <w:rPr>
          <w:rFonts w:cstheme="minorHAnsi"/>
          <w:lang w:val="en-GB"/>
        </w:rPr>
        <w:t xml:space="preserve">when </w:t>
      </w:r>
      <w:r w:rsidRPr="00C56DA6">
        <w:rPr>
          <w:rFonts w:cstheme="minorHAnsi"/>
          <w:lang w:val="en-GB"/>
        </w:rPr>
        <w:t xml:space="preserve">outside the </w:t>
      </w:r>
      <w:r w:rsidR="00067DC5" w:rsidRPr="00C56DA6">
        <w:rPr>
          <w:rFonts w:cstheme="minorHAnsi"/>
          <w:lang w:val="en-GB"/>
        </w:rPr>
        <w:t>sub</w:t>
      </w:r>
      <w:r w:rsidRPr="00C56DA6">
        <w:rPr>
          <w:rFonts w:cstheme="minorHAnsi"/>
          <w:lang w:val="en-GB"/>
        </w:rPr>
        <w:t>atomic realm</w:t>
      </w:r>
      <w:r w:rsidR="00067DC5" w:rsidRPr="00C56DA6">
        <w:rPr>
          <w:rFonts w:cstheme="minorHAnsi"/>
          <w:lang w:val="en-GB"/>
        </w:rPr>
        <w:t xml:space="preserve"> altogether</w:t>
      </w:r>
      <w:r w:rsidR="0067695F" w:rsidRPr="00C56DA6">
        <w:rPr>
          <w:rFonts w:cstheme="minorHAnsi"/>
          <w:lang w:val="en-GB"/>
        </w:rPr>
        <w:t>,</w:t>
      </w:r>
      <w:r w:rsidR="008D609F" w:rsidRPr="00C56DA6">
        <w:rPr>
          <w:rFonts w:cstheme="minorHAnsi"/>
          <w:lang w:val="en-GB"/>
        </w:rPr>
        <w:t xml:space="preserve"> freely expanding into space</w:t>
      </w:r>
      <w:r w:rsidRPr="00C56DA6">
        <w:rPr>
          <w:rFonts w:cstheme="minorHAnsi"/>
          <w:lang w:val="en-GB"/>
        </w:rPr>
        <w:t>, or in between</w:t>
      </w:r>
      <w:r w:rsidR="00067DC5" w:rsidRPr="00C56DA6">
        <w:rPr>
          <w:rFonts w:cstheme="minorHAnsi"/>
          <w:lang w:val="en-GB"/>
        </w:rPr>
        <w:t>:</w:t>
      </w:r>
      <w:r w:rsidRPr="00C56DA6">
        <w:rPr>
          <w:rFonts w:cstheme="minorHAnsi"/>
          <w:lang w:val="en-GB"/>
        </w:rPr>
        <w:t xml:space="preserve"> </w:t>
      </w:r>
      <w:r w:rsidR="00067DC5" w:rsidRPr="00C56DA6">
        <w:rPr>
          <w:rFonts w:cstheme="minorHAnsi"/>
          <w:lang w:val="en-GB"/>
        </w:rPr>
        <w:t xml:space="preserve">growing out, </w:t>
      </w:r>
      <w:r w:rsidRPr="00C56DA6">
        <w:rPr>
          <w:rFonts w:cstheme="minorHAnsi"/>
          <w:lang w:val="en-GB"/>
        </w:rPr>
        <w:t xml:space="preserve">halting their growth, or shrinking back in. </w:t>
      </w:r>
    </w:p>
    <w:p w14:paraId="6B4B36CE" w14:textId="1A57878B" w:rsidR="00DA2D01" w:rsidRPr="00C56DA6" w:rsidRDefault="000A64C9" w:rsidP="00494D4F">
      <w:pPr>
        <w:pStyle w:val="Heading2"/>
        <w:rPr>
          <w:lang w:val="en-GB"/>
        </w:rPr>
      </w:pPr>
      <w:bookmarkStart w:id="223" w:name="_Toc113022286"/>
      <w:r w:rsidRPr="00C56DA6">
        <w:rPr>
          <w:lang w:val="en-GB"/>
        </w:rPr>
        <w:t>3</w:t>
      </w:r>
      <w:r w:rsidR="007B3F79" w:rsidRPr="00C56DA6">
        <w:rPr>
          <w:lang w:val="en-GB"/>
        </w:rPr>
        <w:t xml:space="preserve">.8 </w:t>
      </w:r>
      <w:r w:rsidR="00CE056D" w:rsidRPr="00C56DA6">
        <w:rPr>
          <w:lang w:val="en-GB"/>
        </w:rPr>
        <w:t>M</w:t>
      </w:r>
      <w:r w:rsidR="007B3F79" w:rsidRPr="00C56DA6">
        <w:rPr>
          <w:lang w:val="en-GB"/>
        </w:rPr>
        <w:t>agnetism</w:t>
      </w:r>
      <w:r w:rsidR="00C677BC" w:rsidRPr="00C56DA6">
        <w:rPr>
          <w:lang w:val="en-GB"/>
        </w:rPr>
        <w:t xml:space="preserve"> and Electricity</w:t>
      </w:r>
      <w:bookmarkEnd w:id="223"/>
    </w:p>
    <w:p w14:paraId="0D254F7B" w14:textId="054EF63F" w:rsidR="00DA2D01" w:rsidRPr="00C56DA6" w:rsidRDefault="00DA2D01" w:rsidP="007B3F79">
      <w:pPr>
        <w:ind w:firstLine="340"/>
        <w:rPr>
          <w:rFonts w:cstheme="minorHAnsi"/>
          <w:lang w:val="en-GB"/>
        </w:rPr>
      </w:pPr>
      <w:r w:rsidRPr="00C56DA6">
        <w:rPr>
          <w:rFonts w:cstheme="minorHAnsi"/>
          <w:lang w:val="en-GB"/>
        </w:rPr>
        <w:t xml:space="preserve">Mark McCutcheon has an entire chapter in his book </w:t>
      </w:r>
      <w:r w:rsidRPr="00C56DA6">
        <w:rPr>
          <w:rFonts w:cstheme="minorHAnsi"/>
          <w:i/>
          <w:iCs/>
          <w:lang w:val="en-GB"/>
        </w:rPr>
        <w:t>The Final Theory</w:t>
      </w:r>
      <w:r w:rsidRPr="00C56DA6">
        <w:rPr>
          <w:rFonts w:cstheme="minorHAnsi"/>
          <w:lang w:val="en-GB"/>
        </w:rPr>
        <w:t xml:space="preserve"> to explain </w:t>
      </w:r>
      <w:r w:rsidR="00CE056D" w:rsidRPr="00C56DA6">
        <w:rPr>
          <w:rFonts w:cstheme="minorHAnsi"/>
          <w:lang w:val="en-GB"/>
        </w:rPr>
        <w:t xml:space="preserve">magnetism, </w:t>
      </w:r>
      <w:r w:rsidRPr="00C56DA6">
        <w:rPr>
          <w:rFonts w:cstheme="minorHAnsi"/>
          <w:lang w:val="en-GB"/>
        </w:rPr>
        <w:t xml:space="preserve">electromagnetism and electricity, </w:t>
      </w:r>
      <w:r w:rsidR="00D977BB" w:rsidRPr="00C56DA6">
        <w:rPr>
          <w:rFonts w:cstheme="minorHAnsi"/>
          <w:lang w:val="en-GB"/>
        </w:rPr>
        <w:t xml:space="preserve">electric circuits, batteries, radio waves, </w:t>
      </w:r>
      <w:r w:rsidR="00C62E77" w:rsidRPr="00C56DA6">
        <w:rPr>
          <w:rFonts w:cstheme="minorHAnsi"/>
          <w:lang w:val="en-GB"/>
        </w:rPr>
        <w:t xml:space="preserve">capacitors, </w:t>
      </w:r>
      <w:r w:rsidR="000C6155" w:rsidRPr="00C56DA6">
        <w:rPr>
          <w:rFonts w:cstheme="minorHAnsi"/>
          <w:lang w:val="en-GB"/>
        </w:rPr>
        <w:t>and even how old TVs used to work</w:t>
      </w:r>
      <w:r w:rsidR="00D977BB" w:rsidRPr="00C56DA6">
        <w:rPr>
          <w:rFonts w:cstheme="minorHAnsi"/>
          <w:lang w:val="en-GB"/>
        </w:rPr>
        <w:t>.</w:t>
      </w:r>
      <w:r w:rsidR="000C6155" w:rsidRPr="00C56DA6">
        <w:rPr>
          <w:rFonts w:cstheme="minorHAnsi"/>
          <w:lang w:val="en-GB"/>
        </w:rPr>
        <w:t xml:space="preserve"> S</w:t>
      </w:r>
      <w:r w:rsidRPr="00C56DA6">
        <w:rPr>
          <w:rFonts w:cstheme="minorHAnsi"/>
          <w:lang w:val="en-GB"/>
        </w:rPr>
        <w:t xml:space="preserve">tatic electricity </w:t>
      </w:r>
      <w:r w:rsidR="000C6155" w:rsidRPr="00C56DA6">
        <w:rPr>
          <w:rFonts w:cstheme="minorHAnsi"/>
          <w:lang w:val="en-GB"/>
        </w:rPr>
        <w:t xml:space="preserve">discussed in the previous section </w:t>
      </w:r>
      <w:r w:rsidRPr="00C56DA6">
        <w:rPr>
          <w:rFonts w:cstheme="minorHAnsi"/>
          <w:lang w:val="en-GB"/>
        </w:rPr>
        <w:t>is just a small part</w:t>
      </w:r>
      <w:r w:rsidR="000C6155" w:rsidRPr="00C56DA6">
        <w:rPr>
          <w:rFonts w:cstheme="minorHAnsi"/>
          <w:lang w:val="en-GB"/>
        </w:rPr>
        <w:t xml:space="preserve"> of that chapter</w:t>
      </w:r>
      <w:r w:rsidR="004154ED" w:rsidRPr="00C56DA6">
        <w:rPr>
          <w:rFonts w:cstheme="minorHAnsi"/>
          <w:lang w:val="en-GB"/>
        </w:rPr>
        <w:t xml:space="preserve"> </w:t>
      </w:r>
      <w:r w:rsidRPr="00C56DA6">
        <w:rPr>
          <w:rFonts w:cstheme="minorHAnsi"/>
          <w:lang w:val="en-GB"/>
        </w:rPr>
        <w:t xml:space="preserve">4 </w:t>
      </w:r>
      <w:r w:rsidR="004154ED" w:rsidRPr="00C56DA6">
        <w:rPr>
          <w:rFonts w:cstheme="minorHAnsi"/>
          <w:lang w:val="en-GB"/>
        </w:rPr>
        <w:t>titled</w:t>
      </w:r>
      <w:r w:rsidRPr="00C56DA6">
        <w:rPr>
          <w:rFonts w:cstheme="minorHAnsi"/>
          <w:lang w:val="en-GB"/>
        </w:rPr>
        <w:t xml:space="preserve"> </w:t>
      </w:r>
      <w:r w:rsidRPr="00C56DA6">
        <w:rPr>
          <w:rFonts w:cstheme="minorHAnsi"/>
          <w:i/>
          <w:iCs/>
          <w:lang w:val="en-GB"/>
        </w:rPr>
        <w:t>Rethinking the Atom and its Forces.</w:t>
      </w:r>
      <w:r w:rsidRPr="00C56DA6">
        <w:rPr>
          <w:rFonts w:cstheme="minorHAnsi"/>
          <w:lang w:val="en-GB"/>
        </w:rPr>
        <w:t xml:space="preserve"> And it even continues in chapter 5 </w:t>
      </w:r>
      <w:r w:rsidR="004154ED" w:rsidRPr="00C56DA6">
        <w:rPr>
          <w:rFonts w:cstheme="minorHAnsi"/>
          <w:lang w:val="en-GB"/>
        </w:rPr>
        <w:t>named</w:t>
      </w:r>
      <w:r w:rsidRPr="00C56DA6">
        <w:rPr>
          <w:rFonts w:cstheme="minorHAnsi"/>
          <w:lang w:val="en-GB"/>
        </w:rPr>
        <w:t xml:space="preserve"> </w:t>
      </w:r>
      <w:r w:rsidRPr="00C56DA6">
        <w:rPr>
          <w:rFonts w:cstheme="minorHAnsi"/>
          <w:i/>
          <w:iCs/>
          <w:lang w:val="en-GB"/>
        </w:rPr>
        <w:t>Rethinking Energy.</w:t>
      </w:r>
      <w:r w:rsidRPr="00C56DA6">
        <w:rPr>
          <w:rFonts w:cstheme="minorHAnsi"/>
          <w:lang w:val="en-GB"/>
        </w:rPr>
        <w:t xml:space="preserve"> </w:t>
      </w:r>
    </w:p>
    <w:p w14:paraId="0D954F94" w14:textId="3ED01CB9" w:rsidR="00D977BB" w:rsidRPr="00C56DA6" w:rsidRDefault="00D977BB" w:rsidP="007B3F79">
      <w:pPr>
        <w:ind w:firstLine="340"/>
        <w:rPr>
          <w:rFonts w:cstheme="minorHAnsi"/>
          <w:lang w:val="en-GB"/>
        </w:rPr>
      </w:pPr>
      <w:proofErr w:type="gramStart"/>
      <w:r w:rsidRPr="00C56DA6">
        <w:rPr>
          <w:rFonts w:cstheme="minorHAnsi"/>
          <w:lang w:val="en-GB"/>
        </w:rPr>
        <w:t>The most important part,</w:t>
      </w:r>
      <w:proofErr w:type="gramEnd"/>
      <w:r w:rsidRPr="00C56DA6">
        <w:rPr>
          <w:rFonts w:cstheme="minorHAnsi"/>
          <w:lang w:val="en-GB"/>
        </w:rPr>
        <w:t xml:space="preserve"> is that t</w:t>
      </w:r>
      <w:r w:rsidR="007B3F79" w:rsidRPr="00C56DA6">
        <w:rPr>
          <w:rFonts w:cstheme="minorHAnsi"/>
          <w:lang w:val="en-GB"/>
        </w:rPr>
        <w:t>here are no more electric charges, or positive and negative electrons or particles</w:t>
      </w:r>
      <w:r w:rsidR="0087099E" w:rsidRPr="00C56DA6">
        <w:rPr>
          <w:rFonts w:cstheme="minorHAnsi"/>
          <w:lang w:val="en-GB"/>
        </w:rPr>
        <w:t xml:space="preserve"> in Atomic Expansion Theory</w:t>
      </w:r>
      <w:r w:rsidR="007B3F79" w:rsidRPr="00C56DA6">
        <w:rPr>
          <w:rFonts w:cstheme="minorHAnsi"/>
          <w:lang w:val="en-GB"/>
        </w:rPr>
        <w:t xml:space="preserve">. </w:t>
      </w:r>
      <w:r w:rsidR="0087099E" w:rsidRPr="00C56DA6">
        <w:rPr>
          <w:rFonts w:cstheme="minorHAnsi"/>
          <w:lang w:val="en-GB"/>
        </w:rPr>
        <w:t xml:space="preserve">Mark </w:t>
      </w:r>
      <w:r w:rsidR="007B3F79" w:rsidRPr="00C56DA6">
        <w:rPr>
          <w:rFonts w:cstheme="minorHAnsi"/>
          <w:lang w:val="en-GB"/>
        </w:rPr>
        <w:t xml:space="preserve">McCutcheon has shown how the simple </w:t>
      </w:r>
      <w:r w:rsidRPr="00C56DA6">
        <w:rPr>
          <w:rFonts w:cstheme="minorHAnsi"/>
          <w:lang w:val="en-GB"/>
        </w:rPr>
        <w:t xml:space="preserve">expansion, </w:t>
      </w:r>
      <w:r w:rsidR="007B3F79" w:rsidRPr="00C56DA6">
        <w:rPr>
          <w:rFonts w:cstheme="minorHAnsi"/>
          <w:lang w:val="en-GB"/>
        </w:rPr>
        <w:t xml:space="preserve">growth </w:t>
      </w:r>
      <w:r w:rsidRPr="00C56DA6">
        <w:rPr>
          <w:rFonts w:cstheme="minorHAnsi"/>
          <w:lang w:val="en-GB"/>
        </w:rPr>
        <w:t xml:space="preserve">and shrinkage </w:t>
      </w:r>
      <w:r w:rsidR="007B3F79" w:rsidRPr="00C56DA6">
        <w:rPr>
          <w:rFonts w:cstheme="minorHAnsi"/>
          <w:lang w:val="en-GB"/>
        </w:rPr>
        <w:t>of the electron</w:t>
      </w:r>
      <w:r w:rsidRPr="00C56DA6">
        <w:rPr>
          <w:rFonts w:cstheme="minorHAnsi"/>
          <w:lang w:val="en-GB"/>
        </w:rPr>
        <w:t>s</w:t>
      </w:r>
      <w:r w:rsidR="00EF64D1" w:rsidRPr="00C56DA6">
        <w:rPr>
          <w:rFonts w:cstheme="minorHAnsi"/>
          <w:lang w:val="en-GB"/>
        </w:rPr>
        <w:t xml:space="preserve"> pushing and pulling against </w:t>
      </w:r>
      <w:r w:rsidR="00EF64D1" w:rsidRPr="00C56DA6">
        <w:rPr>
          <w:rFonts w:cstheme="minorHAnsi"/>
          <w:lang w:val="en-GB"/>
        </w:rPr>
        <w:lastRenderedPageBreak/>
        <w:t>each other in the crossover effect</w:t>
      </w:r>
      <w:r w:rsidR="00B86200" w:rsidRPr="00C56DA6">
        <w:rPr>
          <w:rFonts w:cstheme="minorHAnsi"/>
          <w:lang w:val="en-GB"/>
        </w:rPr>
        <w:t>,</w:t>
      </w:r>
      <w:r w:rsidR="00EF64D1" w:rsidRPr="00C56DA6">
        <w:rPr>
          <w:rFonts w:cstheme="minorHAnsi"/>
          <w:lang w:val="en-GB"/>
        </w:rPr>
        <w:t xml:space="preserve"> by moving to and from the subatomic realm,</w:t>
      </w:r>
      <w:r w:rsidR="007B3F79" w:rsidRPr="00C56DA6">
        <w:rPr>
          <w:rFonts w:cstheme="minorHAnsi"/>
          <w:lang w:val="en-GB"/>
        </w:rPr>
        <w:t xml:space="preserve"> can justify all observed phenomena in physics, including why we thought subatomic particles were charged.</w:t>
      </w:r>
      <w:r w:rsidRPr="00C56DA6">
        <w:rPr>
          <w:rFonts w:cstheme="minorHAnsi"/>
          <w:lang w:val="en-GB"/>
        </w:rPr>
        <w:t xml:space="preserve"> I believe the discussion about static electricity </w:t>
      </w:r>
      <w:r w:rsidR="00EF64D1" w:rsidRPr="00C56DA6">
        <w:rPr>
          <w:rFonts w:cstheme="minorHAnsi"/>
          <w:lang w:val="en-GB"/>
        </w:rPr>
        <w:t xml:space="preserve">in the previous section </w:t>
      </w:r>
      <w:r w:rsidRPr="00C56DA6">
        <w:rPr>
          <w:rFonts w:cstheme="minorHAnsi"/>
          <w:lang w:val="en-GB"/>
        </w:rPr>
        <w:t xml:space="preserve">shows an excellent example of that. </w:t>
      </w:r>
    </w:p>
    <w:p w14:paraId="1ADAAC63" w14:textId="655BD195" w:rsidR="002B348F" w:rsidRPr="00C56DA6" w:rsidRDefault="00B86200" w:rsidP="00B86200">
      <w:pPr>
        <w:ind w:firstLine="340"/>
        <w:rPr>
          <w:rFonts w:cstheme="minorHAnsi"/>
          <w:lang w:val="en-GB"/>
        </w:rPr>
      </w:pPr>
      <w:r w:rsidRPr="00C56DA6">
        <w:rPr>
          <w:rFonts w:cstheme="minorHAnsi"/>
          <w:lang w:val="en-GB"/>
        </w:rPr>
        <w:t>Magnetism</w:t>
      </w:r>
      <w:r w:rsidR="002B348F" w:rsidRPr="00C56DA6">
        <w:rPr>
          <w:rFonts w:cstheme="minorHAnsi"/>
          <w:lang w:val="en-GB"/>
        </w:rPr>
        <w:t>, very much like an electric field,</w:t>
      </w:r>
      <w:r w:rsidRPr="00C56DA6">
        <w:rPr>
          <w:rFonts w:cstheme="minorHAnsi"/>
          <w:lang w:val="en-GB"/>
        </w:rPr>
        <w:t xml:space="preserve"> is growing electrons outside the atomic realm in a crossover effect, which expand greatly in clouds of electrons. Their movement is explained as moving from locations with a surplus of electrons</w:t>
      </w:r>
      <w:r w:rsidR="0067695F" w:rsidRPr="00C56DA6">
        <w:rPr>
          <w:rFonts w:cstheme="minorHAnsi"/>
          <w:lang w:val="en-GB"/>
        </w:rPr>
        <w:t>,</w:t>
      </w:r>
      <w:r w:rsidRPr="00C56DA6">
        <w:rPr>
          <w:rFonts w:cstheme="minorHAnsi"/>
          <w:lang w:val="en-GB"/>
        </w:rPr>
        <w:t xml:space="preserve"> to other locations depleted of them, </w:t>
      </w:r>
      <w:proofErr w:type="gramStart"/>
      <w:r w:rsidRPr="00C56DA6">
        <w:rPr>
          <w:rFonts w:cstheme="minorHAnsi"/>
          <w:lang w:val="en-GB"/>
        </w:rPr>
        <w:t>in order for</w:t>
      </w:r>
      <w:proofErr w:type="gramEnd"/>
      <w:r w:rsidRPr="00C56DA6">
        <w:rPr>
          <w:rFonts w:cstheme="minorHAnsi"/>
          <w:lang w:val="en-GB"/>
        </w:rPr>
        <w:t xml:space="preserve"> the electric circuit or system to reach a balance of electrons, both in size and numbers. </w:t>
      </w:r>
    </w:p>
    <w:p w14:paraId="47D9ECDF" w14:textId="3A3AAD7F" w:rsidR="00B86200" w:rsidRPr="00C56DA6" w:rsidRDefault="00B86200" w:rsidP="00B86200">
      <w:pPr>
        <w:ind w:firstLine="340"/>
        <w:rPr>
          <w:rFonts w:cstheme="minorHAnsi"/>
          <w:lang w:val="en-GB"/>
        </w:rPr>
      </w:pPr>
      <w:r w:rsidRPr="00C56DA6">
        <w:rPr>
          <w:rFonts w:cstheme="minorHAnsi"/>
          <w:lang w:val="en-GB"/>
        </w:rPr>
        <w:t>Using a magnet on an iron bar</w:t>
      </w:r>
      <w:r w:rsidR="002B348F" w:rsidRPr="00C56DA6">
        <w:rPr>
          <w:rFonts w:cstheme="minorHAnsi"/>
          <w:lang w:val="en-GB"/>
        </w:rPr>
        <w:t>, which is a conducting material,</w:t>
      </w:r>
      <w:r w:rsidRPr="00C56DA6">
        <w:rPr>
          <w:rFonts w:cstheme="minorHAnsi"/>
          <w:lang w:val="en-GB"/>
        </w:rPr>
        <w:t xml:space="preserve"> simply moves the electrons within the bar from one end to the other, creating a surplus of electrons on one side, the positive pole, and a depletion on the other, the negative pole. And the movement of pushing and pulling electrons within clouds</w:t>
      </w:r>
      <w:r w:rsidR="0067695F" w:rsidRPr="00C56DA6">
        <w:rPr>
          <w:rFonts w:cstheme="minorHAnsi"/>
          <w:lang w:val="en-GB"/>
        </w:rPr>
        <w:t>,</w:t>
      </w:r>
      <w:r w:rsidR="00C62E77" w:rsidRPr="00C56DA6">
        <w:rPr>
          <w:rFonts w:cstheme="minorHAnsi"/>
          <w:lang w:val="en-GB"/>
        </w:rPr>
        <w:t xml:space="preserve"> </w:t>
      </w:r>
      <w:r w:rsidR="005F02BC" w:rsidRPr="00C56DA6">
        <w:rPr>
          <w:rFonts w:cstheme="minorHAnsi"/>
          <w:lang w:val="en-GB"/>
        </w:rPr>
        <w:t>surrounding</w:t>
      </w:r>
      <w:r w:rsidR="00C62E77" w:rsidRPr="00C56DA6">
        <w:rPr>
          <w:rFonts w:cstheme="minorHAnsi"/>
          <w:lang w:val="en-GB"/>
        </w:rPr>
        <w:t xml:space="preserve"> </w:t>
      </w:r>
      <w:r w:rsidR="005F02BC" w:rsidRPr="00C56DA6">
        <w:rPr>
          <w:rFonts w:cstheme="minorHAnsi"/>
          <w:lang w:val="en-GB"/>
        </w:rPr>
        <w:t>the iron bar</w:t>
      </w:r>
      <w:r w:rsidR="002B348F" w:rsidRPr="00C56DA6">
        <w:rPr>
          <w:rFonts w:cstheme="minorHAnsi"/>
          <w:lang w:val="en-GB"/>
        </w:rPr>
        <w:t>,</w:t>
      </w:r>
      <w:r w:rsidRPr="00C56DA6">
        <w:rPr>
          <w:rFonts w:cstheme="minorHAnsi"/>
          <w:lang w:val="en-GB"/>
        </w:rPr>
        <w:t xml:space="preserve"> equali</w:t>
      </w:r>
      <w:r w:rsidR="008B44CB" w:rsidRPr="00C56DA6">
        <w:rPr>
          <w:rFonts w:cstheme="minorHAnsi"/>
          <w:lang w:val="en-GB"/>
        </w:rPr>
        <w:t>s</w:t>
      </w:r>
      <w:r w:rsidRPr="00C56DA6">
        <w:rPr>
          <w:rFonts w:cstheme="minorHAnsi"/>
          <w:lang w:val="en-GB"/>
        </w:rPr>
        <w:t>e</w:t>
      </w:r>
      <w:r w:rsidR="008B44CB" w:rsidRPr="00C56DA6">
        <w:rPr>
          <w:rFonts w:cstheme="minorHAnsi"/>
          <w:lang w:val="en-GB"/>
        </w:rPr>
        <w:t>s</w:t>
      </w:r>
      <w:r w:rsidRPr="00C56DA6">
        <w:rPr>
          <w:rFonts w:cstheme="minorHAnsi"/>
          <w:lang w:val="en-GB"/>
        </w:rPr>
        <w:t xml:space="preserve"> their size</w:t>
      </w:r>
      <w:r w:rsidR="0067695F" w:rsidRPr="00C56DA6">
        <w:rPr>
          <w:rFonts w:cstheme="minorHAnsi"/>
          <w:lang w:val="en-GB"/>
        </w:rPr>
        <w:t>s</w:t>
      </w:r>
      <w:r w:rsidRPr="00C56DA6">
        <w:rPr>
          <w:rFonts w:cstheme="minorHAnsi"/>
          <w:lang w:val="en-GB"/>
        </w:rPr>
        <w:t xml:space="preserve"> and numbers</w:t>
      </w:r>
      <w:r w:rsidR="0067695F" w:rsidRPr="00C56DA6">
        <w:rPr>
          <w:rFonts w:cstheme="minorHAnsi"/>
          <w:lang w:val="en-GB"/>
        </w:rPr>
        <w:t>,</w:t>
      </w:r>
      <w:r w:rsidRPr="00C56DA6">
        <w:rPr>
          <w:rFonts w:cstheme="minorHAnsi"/>
          <w:lang w:val="en-GB"/>
        </w:rPr>
        <w:t xml:space="preserve"> by moving from where there is a surplus to where there is a depletion</w:t>
      </w:r>
      <w:r w:rsidR="0067695F" w:rsidRPr="00C56DA6">
        <w:rPr>
          <w:rFonts w:cstheme="minorHAnsi"/>
          <w:lang w:val="en-GB"/>
        </w:rPr>
        <w:t>.</w:t>
      </w:r>
      <w:r w:rsidRPr="00C56DA6">
        <w:rPr>
          <w:rFonts w:cstheme="minorHAnsi"/>
          <w:lang w:val="en-GB"/>
        </w:rPr>
        <w:t xml:space="preserve"> </w:t>
      </w:r>
      <w:r w:rsidR="0067695F" w:rsidRPr="00C56DA6">
        <w:rPr>
          <w:rFonts w:cstheme="minorHAnsi"/>
          <w:lang w:val="en-GB"/>
        </w:rPr>
        <w:t xml:space="preserve">This is what </w:t>
      </w:r>
      <w:r w:rsidRPr="00C56DA6">
        <w:rPr>
          <w:rFonts w:cstheme="minorHAnsi"/>
          <w:lang w:val="en-GB"/>
        </w:rPr>
        <w:t>creat</w:t>
      </w:r>
      <w:r w:rsidR="0067695F" w:rsidRPr="00C56DA6">
        <w:rPr>
          <w:rFonts w:cstheme="minorHAnsi"/>
          <w:lang w:val="en-GB"/>
        </w:rPr>
        <w:t>es</w:t>
      </w:r>
      <w:r w:rsidRPr="00C56DA6">
        <w:rPr>
          <w:rFonts w:cstheme="minorHAnsi"/>
          <w:lang w:val="en-GB"/>
        </w:rPr>
        <w:t xml:space="preserve"> the attracting and repelling forces of magnets. And for electromagnets, the difference is that </w:t>
      </w:r>
      <w:r w:rsidR="002B348F" w:rsidRPr="00C56DA6">
        <w:rPr>
          <w:rFonts w:cstheme="minorHAnsi"/>
          <w:lang w:val="en-GB"/>
        </w:rPr>
        <w:t xml:space="preserve">the </w:t>
      </w:r>
      <w:r w:rsidRPr="00C56DA6">
        <w:rPr>
          <w:rFonts w:cstheme="minorHAnsi"/>
          <w:lang w:val="en-GB"/>
        </w:rPr>
        <w:t>magnet</w:t>
      </w:r>
      <w:r w:rsidR="002B348F" w:rsidRPr="00C56DA6">
        <w:rPr>
          <w:rFonts w:cstheme="minorHAnsi"/>
          <w:lang w:val="en-GB"/>
        </w:rPr>
        <w:t>, or clouds of electrons,</w:t>
      </w:r>
      <w:r w:rsidRPr="00C56DA6">
        <w:rPr>
          <w:rFonts w:cstheme="minorHAnsi"/>
          <w:lang w:val="en-GB"/>
        </w:rPr>
        <w:t xml:space="preserve"> </w:t>
      </w:r>
      <w:r w:rsidR="002B348F" w:rsidRPr="00C56DA6">
        <w:rPr>
          <w:rFonts w:cstheme="minorHAnsi"/>
          <w:lang w:val="en-GB"/>
        </w:rPr>
        <w:t>are</w:t>
      </w:r>
      <w:r w:rsidRPr="00C56DA6">
        <w:rPr>
          <w:rFonts w:cstheme="minorHAnsi"/>
          <w:lang w:val="en-GB"/>
        </w:rPr>
        <w:t xml:space="preserve"> artificially produced through a flow of electricity</w:t>
      </w:r>
      <w:r w:rsidR="002B348F" w:rsidRPr="00C56DA6">
        <w:rPr>
          <w:rFonts w:cstheme="minorHAnsi"/>
          <w:lang w:val="en-GB"/>
        </w:rPr>
        <w:t xml:space="preserve">. </w:t>
      </w:r>
    </w:p>
    <w:p w14:paraId="34BD10CD" w14:textId="1CE779F0" w:rsidR="00B2300B" w:rsidRPr="00C56DA6" w:rsidRDefault="007B3F79" w:rsidP="007B3F79">
      <w:pPr>
        <w:ind w:firstLine="340"/>
        <w:rPr>
          <w:rFonts w:cstheme="minorHAnsi"/>
          <w:lang w:val="en-GB"/>
        </w:rPr>
      </w:pPr>
      <w:r w:rsidRPr="00C56DA6">
        <w:rPr>
          <w:rFonts w:cstheme="minorHAnsi"/>
          <w:lang w:val="en-GB"/>
        </w:rPr>
        <w:t xml:space="preserve">Electricity is simply </w:t>
      </w:r>
      <w:r w:rsidR="00B2300B" w:rsidRPr="00C56DA6">
        <w:rPr>
          <w:rFonts w:cstheme="minorHAnsi"/>
          <w:lang w:val="en-GB"/>
        </w:rPr>
        <w:t>expanding</w:t>
      </w:r>
      <w:r w:rsidRPr="00C56DA6">
        <w:rPr>
          <w:rFonts w:cstheme="minorHAnsi"/>
          <w:lang w:val="en-GB"/>
        </w:rPr>
        <w:t xml:space="preserve"> electrons </w:t>
      </w:r>
      <w:r w:rsidR="001D1D70" w:rsidRPr="00C56DA6">
        <w:rPr>
          <w:rFonts w:cstheme="minorHAnsi"/>
          <w:lang w:val="en-GB"/>
        </w:rPr>
        <w:t xml:space="preserve">just outside </w:t>
      </w:r>
      <w:r w:rsidRPr="00C56DA6">
        <w:rPr>
          <w:rFonts w:cstheme="minorHAnsi"/>
          <w:lang w:val="en-GB"/>
        </w:rPr>
        <w:t>the atomic realm</w:t>
      </w:r>
      <w:r w:rsidR="0067695F" w:rsidRPr="00C56DA6">
        <w:rPr>
          <w:rFonts w:cstheme="minorHAnsi"/>
          <w:lang w:val="en-GB"/>
        </w:rPr>
        <w:t>,</w:t>
      </w:r>
      <w:r w:rsidRPr="00C56DA6">
        <w:rPr>
          <w:rFonts w:cstheme="minorHAnsi"/>
          <w:lang w:val="en-GB"/>
        </w:rPr>
        <w:t xml:space="preserve"> </w:t>
      </w:r>
      <w:r w:rsidR="00BA2BF6" w:rsidRPr="00C56DA6">
        <w:rPr>
          <w:rFonts w:cstheme="minorHAnsi"/>
          <w:lang w:val="en-GB"/>
        </w:rPr>
        <w:t xml:space="preserve">pushing each other around wires, </w:t>
      </w:r>
      <w:r w:rsidR="0067695F" w:rsidRPr="00C56DA6">
        <w:rPr>
          <w:rFonts w:cstheme="minorHAnsi"/>
          <w:lang w:val="en-GB"/>
        </w:rPr>
        <w:t xml:space="preserve">which is </w:t>
      </w:r>
      <w:r w:rsidR="00BA2BF6" w:rsidRPr="00C56DA6">
        <w:rPr>
          <w:rFonts w:cstheme="minorHAnsi"/>
          <w:lang w:val="en-GB"/>
        </w:rPr>
        <w:t>called current flow. T</w:t>
      </w:r>
      <w:r w:rsidRPr="00C56DA6">
        <w:rPr>
          <w:rFonts w:cstheme="minorHAnsi"/>
          <w:lang w:val="en-GB"/>
        </w:rPr>
        <w:t>hey</w:t>
      </w:r>
      <w:r w:rsidR="001D1D70" w:rsidRPr="00C56DA6">
        <w:rPr>
          <w:rFonts w:cstheme="minorHAnsi"/>
          <w:lang w:val="en-GB"/>
        </w:rPr>
        <w:t>’re not allowed to grow</w:t>
      </w:r>
      <w:r w:rsidRPr="00C56DA6">
        <w:rPr>
          <w:rFonts w:cstheme="minorHAnsi"/>
          <w:lang w:val="en-GB"/>
        </w:rPr>
        <w:t xml:space="preserve"> greatly</w:t>
      </w:r>
      <w:r w:rsidR="001D1D70" w:rsidRPr="00C56DA6">
        <w:rPr>
          <w:rFonts w:cstheme="minorHAnsi"/>
          <w:lang w:val="en-GB"/>
        </w:rPr>
        <w:t>,</w:t>
      </w:r>
      <w:r w:rsidR="00C677BC" w:rsidRPr="00C56DA6">
        <w:rPr>
          <w:rFonts w:cstheme="minorHAnsi"/>
          <w:lang w:val="en-GB"/>
        </w:rPr>
        <w:t xml:space="preserve"> </w:t>
      </w:r>
      <w:r w:rsidR="001D1D70" w:rsidRPr="00C56DA6">
        <w:rPr>
          <w:rFonts w:cstheme="minorHAnsi"/>
          <w:lang w:val="en-GB"/>
        </w:rPr>
        <w:t>since</w:t>
      </w:r>
      <w:r w:rsidR="0087099E" w:rsidRPr="00C56DA6">
        <w:rPr>
          <w:rFonts w:cstheme="minorHAnsi"/>
          <w:lang w:val="en-GB"/>
        </w:rPr>
        <w:t xml:space="preserve"> they are not freed from the subatomic realm</w:t>
      </w:r>
      <w:r w:rsidR="00BA2BF6" w:rsidRPr="00C56DA6">
        <w:rPr>
          <w:rFonts w:cstheme="minorHAnsi"/>
          <w:lang w:val="en-GB"/>
        </w:rPr>
        <w:t>.</w:t>
      </w:r>
      <w:r w:rsidRPr="00C56DA6">
        <w:rPr>
          <w:rFonts w:cstheme="minorHAnsi"/>
          <w:lang w:val="en-GB"/>
        </w:rPr>
        <w:t xml:space="preserve"> </w:t>
      </w:r>
      <w:r w:rsidR="00B2300B" w:rsidRPr="00C56DA6">
        <w:rPr>
          <w:rFonts w:cstheme="minorHAnsi"/>
          <w:lang w:val="en-GB"/>
        </w:rPr>
        <w:t>The movement of the electrons goes from the power source, filled with electrons, to an area depleted of them, like the negative side of a battery</w:t>
      </w:r>
      <w:r w:rsidR="005F02BC" w:rsidRPr="00C56DA6">
        <w:rPr>
          <w:rFonts w:cstheme="minorHAnsi"/>
          <w:lang w:val="en-GB"/>
        </w:rPr>
        <w:t>,</w:t>
      </w:r>
      <w:r w:rsidR="00B2300B" w:rsidRPr="00C56DA6">
        <w:rPr>
          <w:rFonts w:cstheme="minorHAnsi"/>
          <w:lang w:val="en-GB"/>
        </w:rPr>
        <w:t xml:space="preserve"> or </w:t>
      </w:r>
      <w:r w:rsidR="00E81535" w:rsidRPr="00C56DA6">
        <w:rPr>
          <w:rFonts w:cstheme="minorHAnsi"/>
          <w:lang w:val="en-GB"/>
        </w:rPr>
        <w:t xml:space="preserve">the </w:t>
      </w:r>
      <w:r w:rsidR="00472EE4" w:rsidRPr="00C56DA6">
        <w:rPr>
          <w:rFonts w:cstheme="minorHAnsi"/>
          <w:lang w:val="en-GB"/>
        </w:rPr>
        <w:t xml:space="preserve">ground or </w:t>
      </w:r>
      <w:r w:rsidR="00B2300B" w:rsidRPr="00C56DA6">
        <w:rPr>
          <w:rFonts w:cstheme="minorHAnsi"/>
          <w:lang w:val="en-GB"/>
        </w:rPr>
        <w:t xml:space="preserve">Earth for the power in our home. </w:t>
      </w:r>
    </w:p>
    <w:p w14:paraId="55CE93B4" w14:textId="1A1551EE" w:rsidR="007B3F79" w:rsidRPr="00C56DA6" w:rsidRDefault="001D1D70" w:rsidP="007B3F79">
      <w:pPr>
        <w:ind w:firstLine="340"/>
        <w:rPr>
          <w:rFonts w:cstheme="minorHAnsi"/>
          <w:lang w:val="en-GB"/>
        </w:rPr>
      </w:pPr>
      <w:r w:rsidRPr="00C56DA6">
        <w:rPr>
          <w:rFonts w:cstheme="minorHAnsi"/>
          <w:lang w:val="en-GB"/>
        </w:rPr>
        <w:t xml:space="preserve">The flow does not impart any energy to any device connected to </w:t>
      </w:r>
      <w:proofErr w:type="gramStart"/>
      <w:r w:rsidRPr="00C56DA6">
        <w:rPr>
          <w:rFonts w:cstheme="minorHAnsi"/>
          <w:lang w:val="en-GB"/>
        </w:rPr>
        <w:t>it, but</w:t>
      </w:r>
      <w:proofErr w:type="gramEnd"/>
      <w:r w:rsidRPr="00C56DA6">
        <w:rPr>
          <w:rFonts w:cstheme="minorHAnsi"/>
          <w:lang w:val="en-GB"/>
        </w:rPr>
        <w:t xml:space="preserve"> </w:t>
      </w:r>
      <w:r w:rsidR="00B2300B" w:rsidRPr="00C56DA6">
        <w:rPr>
          <w:rFonts w:cstheme="minorHAnsi"/>
          <w:lang w:val="en-GB"/>
        </w:rPr>
        <w:t>affects</w:t>
      </w:r>
      <w:r w:rsidR="002B348F" w:rsidRPr="00C56DA6">
        <w:rPr>
          <w:rFonts w:cstheme="minorHAnsi"/>
          <w:lang w:val="en-GB"/>
        </w:rPr>
        <w:t xml:space="preserve"> the atomic material of these appliances</w:t>
      </w:r>
      <w:r w:rsidR="005F3C63" w:rsidRPr="00C56DA6">
        <w:rPr>
          <w:rFonts w:cstheme="minorHAnsi"/>
          <w:lang w:val="en-GB"/>
        </w:rPr>
        <w:t>.</w:t>
      </w:r>
      <w:r w:rsidR="002B348F" w:rsidRPr="00C56DA6">
        <w:rPr>
          <w:rFonts w:cstheme="minorHAnsi"/>
          <w:lang w:val="en-GB"/>
        </w:rPr>
        <w:t xml:space="preserve"> </w:t>
      </w:r>
      <w:r w:rsidR="005F3C63" w:rsidRPr="00C56DA6">
        <w:rPr>
          <w:rFonts w:cstheme="minorHAnsi"/>
          <w:lang w:val="en-GB"/>
        </w:rPr>
        <w:t>F</w:t>
      </w:r>
      <w:r w:rsidR="00B2300B" w:rsidRPr="00C56DA6">
        <w:rPr>
          <w:rFonts w:cstheme="minorHAnsi"/>
          <w:lang w:val="en-GB"/>
        </w:rPr>
        <w:t>or example</w:t>
      </w:r>
      <w:r w:rsidR="005274E9" w:rsidRPr="00C56DA6">
        <w:rPr>
          <w:rFonts w:cstheme="minorHAnsi"/>
          <w:lang w:val="en-GB"/>
        </w:rPr>
        <w:t>,</w:t>
      </w:r>
      <w:r w:rsidR="00B2300B" w:rsidRPr="00C56DA6">
        <w:rPr>
          <w:rFonts w:cstheme="minorHAnsi"/>
          <w:lang w:val="en-GB"/>
        </w:rPr>
        <w:t xml:space="preserve"> </w:t>
      </w:r>
      <w:r w:rsidR="002B348F" w:rsidRPr="00C56DA6">
        <w:rPr>
          <w:rFonts w:cstheme="minorHAnsi"/>
          <w:lang w:val="en-GB"/>
        </w:rPr>
        <w:t>through kinetic energy</w:t>
      </w:r>
      <w:r w:rsidR="00D717E7" w:rsidRPr="00C56DA6">
        <w:rPr>
          <w:rFonts w:cstheme="minorHAnsi"/>
          <w:lang w:val="en-GB"/>
        </w:rPr>
        <w:t>,</w:t>
      </w:r>
      <w:r w:rsidR="002B348F" w:rsidRPr="00C56DA6">
        <w:rPr>
          <w:rFonts w:cstheme="minorHAnsi"/>
          <w:lang w:val="en-GB"/>
        </w:rPr>
        <w:t xml:space="preserve"> exciting the atoms,</w:t>
      </w:r>
      <w:r w:rsidR="00D717E7" w:rsidRPr="00C56DA6">
        <w:rPr>
          <w:rFonts w:cstheme="minorHAnsi"/>
          <w:lang w:val="en-GB"/>
        </w:rPr>
        <w:t xml:space="preserve"> etc., to produce whatever effect that is required from the device</w:t>
      </w:r>
      <w:r w:rsidR="00B86200" w:rsidRPr="00C56DA6">
        <w:rPr>
          <w:rFonts w:cstheme="minorHAnsi"/>
          <w:lang w:val="en-GB"/>
        </w:rPr>
        <w:t>.</w:t>
      </w:r>
      <w:r w:rsidRPr="00C56DA6">
        <w:rPr>
          <w:rFonts w:cstheme="minorHAnsi"/>
          <w:lang w:val="en-GB"/>
        </w:rPr>
        <w:t xml:space="preserve"> </w:t>
      </w:r>
      <w:r w:rsidR="00B86200" w:rsidRPr="00C56DA6">
        <w:rPr>
          <w:rFonts w:cstheme="minorHAnsi"/>
          <w:lang w:val="en-GB"/>
        </w:rPr>
        <w:t xml:space="preserve">It </w:t>
      </w:r>
      <w:r w:rsidR="00D717E7" w:rsidRPr="00C56DA6">
        <w:rPr>
          <w:rFonts w:cstheme="minorHAnsi"/>
          <w:lang w:val="en-GB"/>
        </w:rPr>
        <w:t xml:space="preserve">can </w:t>
      </w:r>
      <w:r w:rsidR="00B86200" w:rsidRPr="00C56DA6">
        <w:rPr>
          <w:rFonts w:cstheme="minorHAnsi"/>
          <w:lang w:val="en-GB"/>
        </w:rPr>
        <w:t>manifest</w:t>
      </w:r>
      <w:r w:rsidRPr="00C56DA6">
        <w:rPr>
          <w:rFonts w:cstheme="minorHAnsi"/>
          <w:lang w:val="en-GB"/>
        </w:rPr>
        <w:t xml:space="preserve"> through clouds of electrons as in magnetic fields, </w:t>
      </w:r>
      <w:r w:rsidR="00B86200" w:rsidRPr="00C56DA6">
        <w:rPr>
          <w:rFonts w:cstheme="minorHAnsi"/>
          <w:lang w:val="en-GB"/>
        </w:rPr>
        <w:t xml:space="preserve">or </w:t>
      </w:r>
      <w:r w:rsidRPr="00C56DA6">
        <w:rPr>
          <w:rFonts w:cstheme="minorHAnsi"/>
          <w:lang w:val="en-GB"/>
        </w:rPr>
        <w:t>clusters of electrons as heat and light</w:t>
      </w:r>
      <w:r w:rsidR="00245257" w:rsidRPr="00C56DA6">
        <w:rPr>
          <w:rFonts w:cstheme="minorHAnsi"/>
          <w:lang w:val="en-GB"/>
        </w:rPr>
        <w:t>.</w:t>
      </w:r>
      <w:r w:rsidRPr="00C56DA6">
        <w:rPr>
          <w:rFonts w:cstheme="minorHAnsi"/>
          <w:lang w:val="en-GB"/>
        </w:rPr>
        <w:t xml:space="preserve"> And </w:t>
      </w:r>
      <w:r w:rsidR="00245257" w:rsidRPr="00C56DA6">
        <w:rPr>
          <w:rFonts w:cstheme="minorHAnsi"/>
          <w:lang w:val="en-GB"/>
        </w:rPr>
        <w:t xml:space="preserve">when </w:t>
      </w:r>
      <w:r w:rsidRPr="00C56DA6">
        <w:rPr>
          <w:rFonts w:cstheme="minorHAnsi"/>
          <w:lang w:val="en-GB"/>
        </w:rPr>
        <w:t xml:space="preserve">the power </w:t>
      </w:r>
      <w:r w:rsidRPr="00C56DA6">
        <w:rPr>
          <w:rFonts w:cstheme="minorHAnsi"/>
          <w:lang w:val="en-GB"/>
        </w:rPr>
        <w:lastRenderedPageBreak/>
        <w:t>oscillates back and forth</w:t>
      </w:r>
      <w:r w:rsidR="00B2300B" w:rsidRPr="00C56DA6">
        <w:rPr>
          <w:rFonts w:cstheme="minorHAnsi"/>
          <w:lang w:val="en-GB"/>
        </w:rPr>
        <w:t xml:space="preserve"> through</w:t>
      </w:r>
      <w:r w:rsidR="00B86200" w:rsidRPr="00C56DA6">
        <w:rPr>
          <w:rFonts w:cstheme="minorHAnsi"/>
          <w:lang w:val="en-GB"/>
        </w:rPr>
        <w:t xml:space="preserve"> an antenna, </w:t>
      </w:r>
      <w:r w:rsidRPr="00C56DA6">
        <w:rPr>
          <w:rFonts w:cstheme="minorHAnsi"/>
          <w:lang w:val="en-GB"/>
        </w:rPr>
        <w:t xml:space="preserve">bands of compressed electrons </w:t>
      </w:r>
      <w:r w:rsidR="00245257" w:rsidRPr="00C56DA6">
        <w:rPr>
          <w:rFonts w:cstheme="minorHAnsi"/>
          <w:lang w:val="en-GB"/>
        </w:rPr>
        <w:t xml:space="preserve">are launched freely into space to </w:t>
      </w:r>
      <w:r w:rsidRPr="00C56DA6">
        <w:rPr>
          <w:rFonts w:cstheme="minorHAnsi"/>
          <w:lang w:val="en-GB"/>
        </w:rPr>
        <w:t>become radio waves.</w:t>
      </w:r>
    </w:p>
    <w:p w14:paraId="300E9332" w14:textId="48F5F5BB" w:rsidR="003451A3" w:rsidRPr="00C56DA6" w:rsidRDefault="00860DF0" w:rsidP="00FF0B7F">
      <w:pPr>
        <w:ind w:firstLine="340"/>
        <w:rPr>
          <w:rFonts w:cstheme="minorHAnsi"/>
          <w:lang w:val="en-GB"/>
        </w:rPr>
      </w:pPr>
      <w:r w:rsidRPr="00C56DA6">
        <w:rPr>
          <w:rFonts w:cstheme="minorHAnsi"/>
          <w:lang w:val="en-GB"/>
        </w:rPr>
        <w:t>Here is an interesting excerpt from the beginning of chapter 5</w:t>
      </w:r>
      <w:r w:rsidR="003451A3" w:rsidRPr="00C56DA6">
        <w:rPr>
          <w:rFonts w:cstheme="minorHAnsi"/>
          <w:lang w:val="en-GB"/>
        </w:rPr>
        <w:t xml:space="preserve">, </w:t>
      </w:r>
      <w:r w:rsidR="003451A3" w:rsidRPr="00C56DA6">
        <w:rPr>
          <w:rFonts w:cstheme="minorHAnsi"/>
          <w:i/>
          <w:iCs/>
          <w:lang w:val="en-GB"/>
        </w:rPr>
        <w:t>Rethinking Energy,</w:t>
      </w:r>
      <w:r w:rsidRPr="00C56DA6">
        <w:rPr>
          <w:rFonts w:cstheme="minorHAnsi"/>
          <w:lang w:val="en-GB"/>
        </w:rPr>
        <w:t xml:space="preserve"> of </w:t>
      </w:r>
      <w:r w:rsidRPr="00C56DA6">
        <w:rPr>
          <w:rFonts w:cstheme="minorHAnsi"/>
          <w:i/>
          <w:iCs/>
          <w:lang w:val="en-GB"/>
        </w:rPr>
        <w:t>The Final Theory,</w:t>
      </w:r>
      <w:r w:rsidRPr="00C56DA6">
        <w:rPr>
          <w:rFonts w:cstheme="minorHAnsi"/>
          <w:lang w:val="en-GB"/>
        </w:rPr>
        <w:t xml:space="preserve"> which describes what occurs </w:t>
      </w:r>
      <w:r w:rsidR="003451A3" w:rsidRPr="00C56DA6">
        <w:rPr>
          <w:rFonts w:cstheme="minorHAnsi"/>
          <w:lang w:val="en-GB"/>
        </w:rPr>
        <w:t xml:space="preserve">when you turn on the light. I believe this summarises </w:t>
      </w:r>
      <w:r w:rsidR="00B32A71" w:rsidRPr="00C56DA6">
        <w:rPr>
          <w:rFonts w:cstheme="minorHAnsi"/>
          <w:lang w:val="en-GB"/>
        </w:rPr>
        <w:t xml:space="preserve">very well </w:t>
      </w:r>
      <w:r w:rsidR="00B2300B" w:rsidRPr="00C56DA6">
        <w:rPr>
          <w:rFonts w:cstheme="minorHAnsi"/>
          <w:lang w:val="en-GB"/>
        </w:rPr>
        <w:t xml:space="preserve">what is </w:t>
      </w:r>
      <w:r w:rsidR="003451A3" w:rsidRPr="00C56DA6">
        <w:rPr>
          <w:rFonts w:cstheme="minorHAnsi"/>
          <w:lang w:val="en-GB"/>
        </w:rPr>
        <w:t xml:space="preserve">electricity </w:t>
      </w:r>
      <w:r w:rsidR="00B32A71" w:rsidRPr="00C56DA6">
        <w:rPr>
          <w:rFonts w:cstheme="minorHAnsi"/>
          <w:lang w:val="en-GB"/>
        </w:rPr>
        <w:t xml:space="preserve">according to Atomic Expansion Theory: </w:t>
      </w:r>
    </w:p>
    <w:p w14:paraId="1517BABB" w14:textId="05FD0631" w:rsidR="00B32A71" w:rsidRPr="00C56DA6" w:rsidRDefault="00B86200" w:rsidP="00FF0B7F">
      <w:pPr>
        <w:pStyle w:val="Quote"/>
        <w:rPr>
          <w:lang w:val="en-GB"/>
        </w:rPr>
      </w:pPr>
      <w:r w:rsidRPr="00C56DA6">
        <w:rPr>
          <w:lang w:val="en-GB"/>
        </w:rPr>
        <w:t>“</w:t>
      </w:r>
      <w:r w:rsidR="00B32A71" w:rsidRPr="00C56DA6">
        <w:rPr>
          <w:lang w:val="en-GB"/>
        </w:rPr>
        <w:t>The True Nature of Light Revealed</w:t>
      </w:r>
    </w:p>
    <w:p w14:paraId="5F25833F" w14:textId="1C6834EF" w:rsidR="00B32A71" w:rsidRPr="00C56DA6" w:rsidRDefault="00B86200" w:rsidP="00FF0B7F">
      <w:pPr>
        <w:pStyle w:val="Quote"/>
        <w:rPr>
          <w:lang w:val="en-GB"/>
        </w:rPr>
      </w:pPr>
      <w:r w:rsidRPr="00C56DA6">
        <w:rPr>
          <w:lang w:val="en-GB"/>
        </w:rPr>
        <w:t>“</w:t>
      </w:r>
      <w:r w:rsidR="00B32A71" w:rsidRPr="00C56DA6">
        <w:rPr>
          <w:lang w:val="en-GB"/>
        </w:rPr>
        <w:t xml:space="preserve">New Idea: Light is not composed of waves or photons of </w:t>
      </w:r>
      <w:r w:rsidR="005F3C63" w:rsidRPr="00C56DA6">
        <w:rPr>
          <w:lang w:val="en-GB"/>
        </w:rPr>
        <w:t>‘</w:t>
      </w:r>
      <w:r w:rsidR="00B32A71" w:rsidRPr="00C56DA6">
        <w:rPr>
          <w:lang w:val="en-GB"/>
        </w:rPr>
        <w:t>energy,</w:t>
      </w:r>
      <w:r w:rsidR="005F3C63" w:rsidRPr="00C56DA6">
        <w:rPr>
          <w:lang w:val="en-GB"/>
        </w:rPr>
        <w:t>’</w:t>
      </w:r>
      <w:r w:rsidR="00B32A71" w:rsidRPr="00C56DA6">
        <w:rPr>
          <w:lang w:val="en-GB"/>
        </w:rPr>
        <w:t xml:space="preserve"> but of clusters of expanding electrons.</w:t>
      </w:r>
    </w:p>
    <w:p w14:paraId="3D28E33A" w14:textId="77777777" w:rsidR="00B32A71" w:rsidRPr="00C56DA6" w:rsidRDefault="00B32A71" w:rsidP="00FF0B7F">
      <w:pPr>
        <w:pStyle w:val="Quote"/>
        <w:rPr>
          <w:lang w:val="en-GB"/>
        </w:rPr>
      </w:pPr>
      <w:r w:rsidRPr="00C56DA6">
        <w:rPr>
          <w:lang w:val="en-GB"/>
        </w:rPr>
        <w:t xml:space="preserve">“In Expansion Theory, as shown in the previous chapter, electricity is the flow of expanding electrons along a wire as their expansion pressure pushes them along while they are drawn back into the subatomic realm at the other end of the circuit. As the electrons enter the light bulb filament they sink into its volume and cause its atoms to vibrate as they move through. So far, this is </w:t>
      </w:r>
      <w:proofErr w:type="gramStart"/>
      <w:r w:rsidRPr="00C56DA6">
        <w:rPr>
          <w:lang w:val="en-GB"/>
        </w:rPr>
        <w:t>similar to</w:t>
      </w:r>
      <w:proofErr w:type="gramEnd"/>
      <w:r w:rsidRPr="00C56DA6">
        <w:rPr>
          <w:lang w:val="en-GB"/>
        </w:rPr>
        <w:t xml:space="preserve"> the standard explanation of how the filament heats up internally (atomic vibration), but it does not yet address the phenomenon of radiant heat and light. </w:t>
      </w:r>
    </w:p>
    <w:p w14:paraId="64A1EBA7" w14:textId="04FCDB80" w:rsidR="00B32A71" w:rsidRPr="00C56DA6" w:rsidRDefault="00B32A71" w:rsidP="00FF0B7F">
      <w:pPr>
        <w:pStyle w:val="Quote"/>
        <w:rPr>
          <w:lang w:val="en-GB"/>
        </w:rPr>
      </w:pPr>
      <w:r w:rsidRPr="00C56DA6">
        <w:rPr>
          <w:lang w:val="en-GB"/>
        </w:rPr>
        <w:t xml:space="preserve">“The next phase is where the two theories have a dramatic departure from each other. Standard Theory claims that energy is extracted from the electron stream to produce radiant heat and light energy in a conversion process that is not physically understood and cannot even be validated by a corresponding energy loss in the stream leaving the light bulb. Expansion Theory, however, states that it is not </w:t>
      </w:r>
      <w:r w:rsidR="00AB6B39" w:rsidRPr="00C56DA6">
        <w:rPr>
          <w:lang w:val="en-GB"/>
        </w:rPr>
        <w:t>‘</w:t>
      </w:r>
      <w:r w:rsidRPr="00C56DA6">
        <w:rPr>
          <w:lang w:val="en-GB"/>
        </w:rPr>
        <w:t>energy</w:t>
      </w:r>
      <w:r w:rsidR="00AB6B39" w:rsidRPr="00C56DA6">
        <w:rPr>
          <w:lang w:val="en-GB"/>
        </w:rPr>
        <w:t>’</w:t>
      </w:r>
      <w:r w:rsidRPr="00C56DA6">
        <w:rPr>
          <w:lang w:val="en-GB"/>
        </w:rPr>
        <w:t xml:space="preserve"> that is being extracted from the electron stream to create light, but rather, it is the electrons themselves that are being ejected into space.</w:t>
      </w:r>
    </w:p>
    <w:p w14:paraId="7E973849" w14:textId="1B2EF989" w:rsidR="00B32A71" w:rsidRPr="00C56DA6" w:rsidRDefault="00B32A71" w:rsidP="00FF0B7F">
      <w:pPr>
        <w:pStyle w:val="Quote"/>
        <w:rPr>
          <w:lang w:val="en-GB"/>
        </w:rPr>
      </w:pPr>
      <w:r w:rsidRPr="00C56DA6">
        <w:rPr>
          <w:lang w:val="en-GB"/>
        </w:rPr>
        <w:lastRenderedPageBreak/>
        <w:t>“According to Expansion Theory, the vibrating molecules of the filament impede the flow of electrons passing through while also agitating them, causing them to dissociate from the atoms and gather into pools where their rapidly building expansion pressure pushes them out into space. This describes a vast sea of expanding electron clusters of all sizes across the entire surface of the filament, continually pushing each other outward</w:t>
      </w:r>
      <w:r w:rsidR="007026DD" w:rsidRPr="00C56DA6">
        <w:rPr>
          <w:lang w:val="en-GB"/>
        </w:rPr>
        <w:t> </w:t>
      </w:r>
      <w:r w:rsidRPr="00C56DA6">
        <w:rPr>
          <w:lang w:val="en-GB"/>
        </w:rPr>
        <w:t>– a phenomenon we know as radiating heat and light (Fig. 5-1</w:t>
      </w:r>
      <w:r w:rsidR="00B8668D" w:rsidRPr="00C56DA6">
        <w:rPr>
          <w:lang w:val="en-GB"/>
        </w:rPr>
        <w:t xml:space="preserve"> [8]</w:t>
      </w:r>
      <w:r w:rsidRPr="00C56DA6">
        <w:rPr>
          <w:lang w:val="en-GB"/>
        </w:rPr>
        <w:t>).</w:t>
      </w:r>
    </w:p>
    <w:p w14:paraId="41D8EE3A" w14:textId="77777777" w:rsidR="00775A10" w:rsidRPr="00C56DA6" w:rsidRDefault="003D0F85" w:rsidP="00FF0B7F">
      <w:pPr>
        <w:keepNext/>
        <w:ind w:firstLine="0"/>
        <w:jc w:val="center"/>
        <w:rPr>
          <w:lang w:val="en-GB"/>
        </w:rPr>
      </w:pPr>
      <w:bookmarkStart w:id="224" w:name="_1081966282"/>
      <w:bookmarkStart w:id="225" w:name="_MON_1094462241"/>
      <w:bookmarkStart w:id="226" w:name="_MON_1094462255"/>
      <w:bookmarkStart w:id="227" w:name="_MON_1094462257"/>
      <w:bookmarkStart w:id="228" w:name="_MON_1094462270"/>
      <w:bookmarkStart w:id="229" w:name="_MON_1094462273"/>
      <w:bookmarkStart w:id="230" w:name="_MON_1094462282"/>
      <w:bookmarkStart w:id="231" w:name="_MON_1094462285"/>
      <w:bookmarkStart w:id="232" w:name="_MON_1094462298"/>
      <w:bookmarkStart w:id="233" w:name="_MON_1094462304"/>
      <w:bookmarkStart w:id="234" w:name="_MON_1094462349"/>
      <w:bookmarkStart w:id="235" w:name="_MON_1094462353"/>
      <w:bookmarkStart w:id="236" w:name="_MON_1094462372"/>
      <w:bookmarkStart w:id="237" w:name="_MON_1094462378"/>
      <w:bookmarkStart w:id="238" w:name="_MON_1094462393"/>
      <w:bookmarkStart w:id="239" w:name="_MON_1094462396"/>
      <w:bookmarkStart w:id="240" w:name="_MON_1094462404"/>
      <w:bookmarkStart w:id="241" w:name="_MON_1094462407"/>
      <w:bookmarkStart w:id="242" w:name="_MON_1094462424"/>
      <w:bookmarkStart w:id="243" w:name="_MON_1094462427"/>
      <w:bookmarkStart w:id="244" w:name="_MON_1094462444"/>
      <w:bookmarkStart w:id="245" w:name="_MON_1314000838"/>
      <w:bookmarkStart w:id="246" w:name="_MON_1324496263"/>
      <w:bookmarkStart w:id="247" w:name="_MON_1003143948"/>
      <w:bookmarkStart w:id="248" w:name="_MON_1022696295"/>
      <w:bookmarkStart w:id="249" w:name="_MON_1054017508"/>
      <w:bookmarkStart w:id="250" w:name="_MON_1054019532"/>
      <w:bookmarkStart w:id="251" w:name="_MON_1054019543"/>
      <w:bookmarkStart w:id="252" w:name="_MON_1054034807"/>
      <w:bookmarkStart w:id="253" w:name="_MON_1054035303"/>
      <w:bookmarkStart w:id="254" w:name="_MON_1054035354"/>
      <w:bookmarkStart w:id="255" w:name="_MON_1081967292"/>
      <w:bookmarkStart w:id="256" w:name="_MON_1083575077"/>
      <w:bookmarkStart w:id="257" w:name="_MON_1091683566"/>
      <w:bookmarkStart w:id="258" w:name="_MON_1091683629"/>
      <w:bookmarkStart w:id="259" w:name="_MON_1091683791"/>
      <w:bookmarkStart w:id="260" w:name="_MON_1091683800"/>
      <w:bookmarkStart w:id="261" w:name="_MON_1091683878"/>
      <w:bookmarkStart w:id="262" w:name="_MON_1091683902"/>
      <w:bookmarkStart w:id="263" w:name="_MON_1092503747"/>
      <w:bookmarkStart w:id="264" w:name="_MON_1094424309"/>
      <w:bookmarkStart w:id="265" w:name="_MON_1094462210"/>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C56DA6">
        <w:rPr>
          <w:rFonts w:cstheme="minorHAnsi"/>
          <w:noProof/>
          <w:lang w:val="en-GB"/>
        </w:rPr>
        <w:lastRenderedPageBreak/>
        <w:drawing>
          <wp:inline distT="0" distB="0" distL="0" distR="0" wp14:anchorId="589D94A2" wp14:editId="56650995">
            <wp:extent cx="5727700" cy="5330825"/>
            <wp:effectExtent l="25400" t="25400" r="25400" b="28575"/>
            <wp:docPr id="39" name="Picture 39" descr="Pools of electrons form around vibrating atoms, creating clusters of electrons of different sizes, freely expanding into space, which are the very definition of heat and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ools of electrons form around vibrating atoms, creating clusters of electrons of different sizes, freely expanding into space, which are the very definition of heat and light."/>
                    <pic:cNvPicPr/>
                  </pic:nvPicPr>
                  <pic:blipFill>
                    <a:blip r:embed="rId40">
                      <a:extLst>
                        <a:ext uri="{28A0092B-C50C-407E-A947-70E740481C1C}">
                          <a14:useLocalDpi xmlns:a14="http://schemas.microsoft.com/office/drawing/2010/main" val="0"/>
                        </a:ext>
                      </a:extLst>
                    </a:blip>
                    <a:stretch>
                      <a:fillRect/>
                    </a:stretch>
                  </pic:blipFill>
                  <pic:spPr>
                    <a:xfrm>
                      <a:off x="0" y="0"/>
                      <a:ext cx="5727700" cy="5330825"/>
                    </a:xfrm>
                    <a:prstGeom prst="rect">
                      <a:avLst/>
                    </a:prstGeom>
                    <a:ln w="15875">
                      <a:solidFill>
                        <a:srgbClr val="000000"/>
                      </a:solidFill>
                    </a:ln>
                  </pic:spPr>
                </pic:pic>
              </a:graphicData>
            </a:graphic>
          </wp:inline>
        </w:drawing>
      </w:r>
    </w:p>
    <w:p w14:paraId="777C165E" w14:textId="7985A5EF" w:rsidR="00B32A71" w:rsidRPr="00C56DA6" w:rsidRDefault="00775A10"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8</w:t>
      </w:r>
      <w:r w:rsidRPr="00C56DA6">
        <w:rPr>
          <w:lang w:val="en-GB"/>
        </w:rPr>
        <w:fldChar w:fldCharType="end"/>
      </w:r>
      <w:r w:rsidRPr="00C56DA6">
        <w:rPr>
          <w:lang w:val="en-GB"/>
        </w:rPr>
        <w:t xml:space="preserve"> (5-1) Vibrating atoms eject electron Clusters (heat and light)</w:t>
      </w:r>
    </w:p>
    <w:p w14:paraId="6E730404" w14:textId="545572D5" w:rsidR="00B32A71" w:rsidRPr="00C56DA6" w:rsidRDefault="00B32A71" w:rsidP="00FF0B7F">
      <w:pPr>
        <w:pStyle w:val="Quote"/>
        <w:rPr>
          <w:lang w:val="en-GB"/>
        </w:rPr>
      </w:pPr>
      <w:r w:rsidRPr="00C56DA6">
        <w:rPr>
          <w:lang w:val="en-GB"/>
        </w:rPr>
        <w:t xml:space="preserve">“Expansion Theory claims that heat and light are not photons or waves of </w:t>
      </w:r>
      <w:r w:rsidR="00B86200" w:rsidRPr="00C56DA6">
        <w:rPr>
          <w:lang w:val="en-GB"/>
        </w:rPr>
        <w:t>‘</w:t>
      </w:r>
      <w:r w:rsidRPr="00C56DA6">
        <w:rPr>
          <w:lang w:val="en-GB"/>
        </w:rPr>
        <w:t>pure energy</w:t>
      </w:r>
      <w:r w:rsidR="00B86200" w:rsidRPr="00C56DA6">
        <w:rPr>
          <w:lang w:val="en-GB"/>
        </w:rPr>
        <w:t>’</w:t>
      </w:r>
      <w:r w:rsidRPr="00C56DA6">
        <w:rPr>
          <w:lang w:val="en-GB"/>
        </w:rPr>
        <w:t xml:space="preserve"> mysteriously produced by electrons flowing through a resistor (the light bulb filament), but rather, they are physical clusters of expanding electrons pushing one another through space.</w:t>
      </w:r>
    </w:p>
    <w:p w14:paraId="30B73D40" w14:textId="35FF6040" w:rsidR="0072390C" w:rsidRPr="00C56DA6" w:rsidRDefault="00B32A71" w:rsidP="00FF0B7F">
      <w:pPr>
        <w:pStyle w:val="Quote"/>
        <w:rPr>
          <w:lang w:val="en-GB"/>
        </w:rPr>
      </w:pPr>
      <w:r w:rsidRPr="00C56DA6">
        <w:rPr>
          <w:lang w:val="en-GB"/>
        </w:rPr>
        <w:lastRenderedPageBreak/>
        <w:t xml:space="preserve">“The initial heat that radiates from the filament before it begins to glow white-hot is the larger electron clusters, caused by the larger pools of less agitated electrons that would be able to gather while the atoms vibrate relatively </w:t>
      </w:r>
      <w:proofErr w:type="gramStart"/>
      <w:r w:rsidRPr="00C56DA6">
        <w:rPr>
          <w:lang w:val="en-GB"/>
        </w:rPr>
        <w:t>slowly</w:t>
      </w:r>
      <w:proofErr w:type="gramEnd"/>
      <w:r w:rsidRPr="00C56DA6">
        <w:rPr>
          <w:lang w:val="en-GB"/>
        </w:rPr>
        <w:t xml:space="preserve"> and expansion pressure builds more slowly before ejecting clusters. As the atoms vibrate faster and faster the increased agitation creates ever-smaller pools of expanding electrons that fill rapidly and eject smaller clusters more frequently</w:t>
      </w:r>
      <w:r w:rsidR="007026DD" w:rsidRPr="00C56DA6">
        <w:rPr>
          <w:lang w:val="en-GB"/>
        </w:rPr>
        <w:t> </w:t>
      </w:r>
      <w:r w:rsidRPr="00C56DA6">
        <w:rPr>
          <w:lang w:val="en-GB"/>
        </w:rPr>
        <w:t>– a phenomenon known as light. This is the reason radiant heat is considered to have a longer wavelength than light; heat is composed of larger clusters of electrons.”</w:t>
      </w:r>
    </w:p>
    <w:p w14:paraId="4C8D4F82" w14:textId="7930C7E8" w:rsidR="000E62BD" w:rsidRPr="00C56DA6" w:rsidRDefault="000E62BD" w:rsidP="000E62BD">
      <w:pPr>
        <w:pStyle w:val="VellumAttribution"/>
        <w:rPr>
          <w:lang w:val="en-GB"/>
        </w:rPr>
      </w:pPr>
      <w:r w:rsidRPr="00C56DA6">
        <w:rPr>
          <w:lang w:val="en-GB"/>
        </w:rPr>
        <w:t xml:space="preserve">Mark McCutcheon, </w:t>
      </w:r>
      <w:r w:rsidRPr="00C56DA6">
        <w:rPr>
          <w:i/>
          <w:iCs/>
          <w:lang w:val="en-GB"/>
        </w:rPr>
        <w:t xml:space="preserve">The Final Theory, </w:t>
      </w:r>
      <w:r w:rsidRPr="00C56DA6">
        <w:rPr>
          <w:lang w:val="en-GB"/>
        </w:rPr>
        <w:t>chapter 5</w:t>
      </w:r>
    </w:p>
    <w:p w14:paraId="75C4AF90" w14:textId="793DF010" w:rsidR="007B3F79" w:rsidRPr="00C56DA6" w:rsidRDefault="000A64C9" w:rsidP="00C841BC">
      <w:pPr>
        <w:pStyle w:val="Heading2"/>
        <w:rPr>
          <w:lang w:val="en-GB"/>
        </w:rPr>
      </w:pPr>
      <w:bookmarkStart w:id="266" w:name="_2.9_Energy"/>
      <w:bookmarkStart w:id="267" w:name="_3.9_Energy"/>
      <w:bookmarkStart w:id="268" w:name="_Toc113022287"/>
      <w:bookmarkEnd w:id="266"/>
      <w:bookmarkEnd w:id="267"/>
      <w:r w:rsidRPr="00C56DA6">
        <w:rPr>
          <w:lang w:val="en-GB"/>
        </w:rPr>
        <w:t>3</w:t>
      </w:r>
      <w:r w:rsidR="007B3F79" w:rsidRPr="00C56DA6">
        <w:rPr>
          <w:lang w:val="en-GB"/>
        </w:rPr>
        <w:t>.9 Energy</w:t>
      </w:r>
      <w:bookmarkEnd w:id="268"/>
    </w:p>
    <w:p w14:paraId="54601986" w14:textId="77777777" w:rsidR="00D27D3F" w:rsidRPr="00C56DA6" w:rsidRDefault="007B3F79" w:rsidP="007B3F79">
      <w:pPr>
        <w:ind w:firstLine="340"/>
        <w:rPr>
          <w:rFonts w:cstheme="minorHAnsi"/>
          <w:lang w:val="en-GB"/>
        </w:rPr>
      </w:pPr>
      <w:r w:rsidRPr="00C56DA6">
        <w:rPr>
          <w:rFonts w:cstheme="minorHAnsi"/>
          <w:lang w:val="en-GB"/>
        </w:rPr>
        <w:t xml:space="preserve">Light and heat are clusters of electrons expanding greatly and freely outside the </w:t>
      </w:r>
      <w:r w:rsidR="002B326B" w:rsidRPr="00C56DA6">
        <w:rPr>
          <w:rFonts w:cstheme="minorHAnsi"/>
          <w:lang w:val="en-GB"/>
        </w:rPr>
        <w:t>sub</w:t>
      </w:r>
      <w:r w:rsidRPr="00C56DA6">
        <w:rPr>
          <w:rFonts w:cstheme="minorHAnsi"/>
          <w:lang w:val="en-GB"/>
        </w:rPr>
        <w:t xml:space="preserve">atomic realm. Their speed, or the speed of light, depends on their constant expansion rate. Everything is essentially made of electrons, including all radiant forms of energy. Energy including light is made of matter instead of photons, meaning light is made of different sizes of clusters of expanding electrons. </w:t>
      </w:r>
    </w:p>
    <w:p w14:paraId="159018C2" w14:textId="44481CB7" w:rsidR="007B3F79" w:rsidRPr="00C56DA6" w:rsidRDefault="007B3F79" w:rsidP="007B3F79">
      <w:pPr>
        <w:ind w:firstLine="340"/>
        <w:rPr>
          <w:rFonts w:cstheme="minorHAnsi"/>
          <w:lang w:val="en-GB"/>
        </w:rPr>
      </w:pPr>
      <w:r w:rsidRPr="00C56DA6">
        <w:rPr>
          <w:rFonts w:cstheme="minorHAnsi"/>
          <w:lang w:val="en-GB"/>
        </w:rPr>
        <w:t>Radiant energy is still physical in nature, consequently, an</w:t>
      </w:r>
      <w:r w:rsidR="00782C23" w:rsidRPr="00C56DA6">
        <w:rPr>
          <w:rFonts w:cstheme="minorHAnsi"/>
          <w:lang w:val="en-GB"/>
        </w:rPr>
        <w:t>ything</w:t>
      </w:r>
      <w:r w:rsidRPr="00C56DA6">
        <w:rPr>
          <w:rFonts w:cstheme="minorHAnsi"/>
          <w:lang w:val="en-GB"/>
        </w:rPr>
        <w:t xml:space="preserve"> made of light or energy, </w:t>
      </w:r>
      <w:r w:rsidR="00782C23" w:rsidRPr="00C56DA6">
        <w:rPr>
          <w:rFonts w:cstheme="minorHAnsi"/>
          <w:lang w:val="en-GB"/>
        </w:rPr>
        <w:t xml:space="preserve">including </w:t>
      </w:r>
      <w:r w:rsidR="002B326B" w:rsidRPr="00C56DA6">
        <w:rPr>
          <w:rFonts w:cstheme="minorHAnsi"/>
          <w:lang w:val="en-GB"/>
        </w:rPr>
        <w:t>spirit</w:t>
      </w:r>
      <w:r w:rsidR="00782C23" w:rsidRPr="00C56DA6">
        <w:rPr>
          <w:rFonts w:cstheme="minorHAnsi"/>
          <w:lang w:val="en-GB"/>
        </w:rPr>
        <w:t>s</w:t>
      </w:r>
      <w:r w:rsidR="002B326B" w:rsidRPr="00C56DA6">
        <w:rPr>
          <w:rFonts w:cstheme="minorHAnsi"/>
          <w:lang w:val="en-GB"/>
        </w:rPr>
        <w:t xml:space="preserve"> or ghost</w:t>
      </w:r>
      <w:r w:rsidR="00782C23" w:rsidRPr="00C56DA6">
        <w:rPr>
          <w:rFonts w:cstheme="minorHAnsi"/>
          <w:lang w:val="en-GB"/>
        </w:rPr>
        <w:t>s</w:t>
      </w:r>
      <w:r w:rsidR="002B326B" w:rsidRPr="00C56DA6">
        <w:rPr>
          <w:rFonts w:cstheme="minorHAnsi"/>
          <w:lang w:val="en-GB"/>
        </w:rPr>
        <w:t xml:space="preserve">, </w:t>
      </w:r>
      <w:r w:rsidRPr="00C56DA6">
        <w:rPr>
          <w:rFonts w:cstheme="minorHAnsi"/>
          <w:lang w:val="en-GB"/>
        </w:rPr>
        <w:t xml:space="preserve">is still part of our physical reality, </w:t>
      </w:r>
      <w:r w:rsidR="00F3290F" w:rsidRPr="00C56DA6">
        <w:rPr>
          <w:rFonts w:cstheme="minorHAnsi"/>
          <w:lang w:val="en-GB"/>
        </w:rPr>
        <w:t>it</w:t>
      </w:r>
      <w:r w:rsidRPr="00C56DA6">
        <w:rPr>
          <w:rFonts w:cstheme="minorHAnsi"/>
          <w:lang w:val="en-GB"/>
        </w:rPr>
        <w:t xml:space="preserve"> is still made of matter. Although </w:t>
      </w:r>
      <w:r w:rsidR="00782C23" w:rsidRPr="00C56DA6">
        <w:rPr>
          <w:rFonts w:cstheme="minorHAnsi"/>
          <w:lang w:val="en-GB"/>
        </w:rPr>
        <w:t xml:space="preserve">I believe </w:t>
      </w:r>
      <w:r w:rsidRPr="00C56DA6">
        <w:rPr>
          <w:rFonts w:cstheme="minorHAnsi"/>
          <w:lang w:val="en-GB"/>
        </w:rPr>
        <w:t>such beings are likely also made of atoms and molecules, and only appear as light to us due to the higher vibrational rate</w:t>
      </w:r>
      <w:r w:rsidR="002B326B" w:rsidRPr="00C56DA6">
        <w:rPr>
          <w:rFonts w:cstheme="minorHAnsi"/>
          <w:lang w:val="en-GB"/>
        </w:rPr>
        <w:t xml:space="preserve"> of the matter composing them</w:t>
      </w:r>
      <w:r w:rsidRPr="00C56DA6">
        <w:rPr>
          <w:rFonts w:cstheme="minorHAnsi"/>
          <w:lang w:val="en-GB"/>
        </w:rPr>
        <w:t>.</w:t>
      </w:r>
      <w:r w:rsidR="00440715" w:rsidRPr="00C56DA6">
        <w:rPr>
          <w:rFonts w:cstheme="minorHAnsi"/>
          <w:lang w:val="en-GB"/>
        </w:rPr>
        <w:t xml:space="preserve"> </w:t>
      </w:r>
    </w:p>
    <w:p w14:paraId="54127E40" w14:textId="45A1F0AF" w:rsidR="007B3F79" w:rsidRPr="00C56DA6" w:rsidRDefault="007B3F79" w:rsidP="00B5316C">
      <w:pPr>
        <w:ind w:firstLine="340"/>
        <w:rPr>
          <w:rFonts w:cstheme="minorHAnsi"/>
          <w:lang w:val="en-GB"/>
        </w:rPr>
      </w:pPr>
      <w:r w:rsidRPr="00C56DA6">
        <w:rPr>
          <w:rFonts w:cstheme="minorHAnsi"/>
          <w:lang w:val="en-GB"/>
        </w:rPr>
        <w:t>The difference between a positively and a negatively charged atom, or an ion, depends respectively on if the atom loses or gains electrons. Then of course</w:t>
      </w:r>
      <w:r w:rsidR="00C44607" w:rsidRPr="00C56DA6">
        <w:rPr>
          <w:rFonts w:cstheme="minorHAnsi"/>
          <w:lang w:val="en-GB"/>
        </w:rPr>
        <w:t>,</w:t>
      </w:r>
      <w:r w:rsidRPr="00C56DA6">
        <w:rPr>
          <w:rFonts w:cstheme="minorHAnsi"/>
          <w:lang w:val="en-GB"/>
        </w:rPr>
        <w:t xml:space="preserve"> they either repel or attract each other depending on if they have missing electrons</w:t>
      </w:r>
      <w:r w:rsidR="00C44607" w:rsidRPr="00C56DA6">
        <w:rPr>
          <w:rFonts w:cstheme="minorHAnsi"/>
          <w:lang w:val="en-GB"/>
        </w:rPr>
        <w:t>,</w:t>
      </w:r>
      <w:r w:rsidRPr="00C56DA6">
        <w:rPr>
          <w:rFonts w:cstheme="minorHAnsi"/>
          <w:lang w:val="en-GB"/>
        </w:rPr>
        <w:t xml:space="preserve"> or a surplus of them</w:t>
      </w:r>
      <w:r w:rsidR="00C44607" w:rsidRPr="00C56DA6">
        <w:rPr>
          <w:rFonts w:cstheme="minorHAnsi"/>
          <w:lang w:val="en-GB"/>
        </w:rPr>
        <w:t>,</w:t>
      </w:r>
      <w:r w:rsidRPr="00C56DA6">
        <w:rPr>
          <w:rFonts w:cstheme="minorHAnsi"/>
          <w:lang w:val="en-GB"/>
        </w:rPr>
        <w:t xml:space="preserve"> compared with the number of protons, </w:t>
      </w:r>
      <w:proofErr w:type="gramStart"/>
      <w:r w:rsidRPr="00C56DA6">
        <w:rPr>
          <w:rFonts w:cstheme="minorHAnsi"/>
          <w:lang w:val="en-GB"/>
        </w:rPr>
        <w:t>in order to</w:t>
      </w:r>
      <w:proofErr w:type="gramEnd"/>
      <w:r w:rsidRPr="00C56DA6">
        <w:rPr>
          <w:rFonts w:cstheme="minorHAnsi"/>
          <w:lang w:val="en-GB"/>
        </w:rPr>
        <w:t xml:space="preserve"> reach a balance. </w:t>
      </w:r>
    </w:p>
    <w:p w14:paraId="1FC39002" w14:textId="673AC4F0" w:rsidR="00175F1F" w:rsidRPr="00C56DA6" w:rsidRDefault="007B3F79" w:rsidP="007B3F79">
      <w:pPr>
        <w:ind w:firstLine="340"/>
        <w:rPr>
          <w:rFonts w:cstheme="minorHAnsi"/>
          <w:lang w:val="en-GB"/>
        </w:rPr>
      </w:pPr>
      <w:r w:rsidRPr="00C56DA6">
        <w:rPr>
          <w:rFonts w:cstheme="minorHAnsi"/>
          <w:lang w:val="en-GB"/>
        </w:rPr>
        <w:lastRenderedPageBreak/>
        <w:t xml:space="preserve">Ions are atoms or molecules in which the total number of electrons is not equal to the total number of protons, giving the atoms or molecules a net positive or negative electrical charge. Two ions with the same number of electrons would repel each other, as their electrons are bouncing off their nuclei. If one atom has less electrons while the other has more, then they will attract each other. An electron will more readily </w:t>
      </w:r>
      <w:proofErr w:type="gramStart"/>
      <w:r w:rsidRPr="00C56DA6">
        <w:rPr>
          <w:rFonts w:cstheme="minorHAnsi"/>
          <w:lang w:val="en-GB"/>
        </w:rPr>
        <w:t>then</w:t>
      </w:r>
      <w:proofErr w:type="gramEnd"/>
      <w:r w:rsidRPr="00C56DA6">
        <w:rPr>
          <w:rFonts w:cstheme="minorHAnsi"/>
          <w:lang w:val="en-GB"/>
        </w:rPr>
        <w:t xml:space="preserve"> bounce from </w:t>
      </w:r>
      <w:r w:rsidR="009D3577" w:rsidRPr="00C56DA6">
        <w:rPr>
          <w:rFonts w:cstheme="minorHAnsi"/>
          <w:lang w:val="en-GB"/>
        </w:rPr>
        <w:t>the</w:t>
      </w:r>
      <w:r w:rsidRPr="00C56DA6">
        <w:rPr>
          <w:rFonts w:cstheme="minorHAnsi"/>
          <w:lang w:val="en-GB"/>
        </w:rPr>
        <w:t xml:space="preserve"> nucleus of one atom</w:t>
      </w:r>
      <w:r w:rsidR="009D3577" w:rsidRPr="00C56DA6">
        <w:rPr>
          <w:rFonts w:cstheme="minorHAnsi"/>
          <w:lang w:val="en-GB"/>
        </w:rPr>
        <w:t>,</w:t>
      </w:r>
      <w:r w:rsidRPr="00C56DA6">
        <w:rPr>
          <w:rFonts w:cstheme="minorHAnsi"/>
          <w:lang w:val="en-GB"/>
        </w:rPr>
        <w:t xml:space="preserve"> to the nucleus </w:t>
      </w:r>
      <w:r w:rsidR="009D3577" w:rsidRPr="00C56DA6">
        <w:rPr>
          <w:rFonts w:cstheme="minorHAnsi"/>
          <w:lang w:val="en-GB"/>
        </w:rPr>
        <w:t xml:space="preserve">of another atom, </w:t>
      </w:r>
      <w:r w:rsidRPr="00C56DA6">
        <w:rPr>
          <w:rFonts w:cstheme="minorHAnsi"/>
          <w:lang w:val="en-GB"/>
        </w:rPr>
        <w:t xml:space="preserve">in search </w:t>
      </w:r>
      <w:r w:rsidR="009D3577" w:rsidRPr="00C56DA6">
        <w:rPr>
          <w:rFonts w:cstheme="minorHAnsi"/>
          <w:lang w:val="en-GB"/>
        </w:rPr>
        <w:t>for</w:t>
      </w:r>
      <w:r w:rsidRPr="00C56DA6">
        <w:rPr>
          <w:rFonts w:cstheme="minorHAnsi"/>
          <w:lang w:val="en-GB"/>
        </w:rPr>
        <w:t xml:space="preserve"> balance. Again, this is the origin of chemical bonds in </w:t>
      </w:r>
      <w:r w:rsidR="00175F1F" w:rsidRPr="00C56DA6">
        <w:rPr>
          <w:rFonts w:cstheme="minorHAnsi"/>
          <w:lang w:val="en-GB"/>
        </w:rPr>
        <w:t>Atomic E</w:t>
      </w:r>
      <w:r w:rsidRPr="00C56DA6">
        <w:rPr>
          <w:rFonts w:cstheme="minorHAnsi"/>
          <w:lang w:val="en-GB"/>
        </w:rPr>
        <w:t xml:space="preserve">xpansion </w:t>
      </w:r>
      <w:r w:rsidR="00175F1F" w:rsidRPr="00C56DA6">
        <w:rPr>
          <w:rFonts w:cstheme="minorHAnsi"/>
          <w:lang w:val="en-GB"/>
        </w:rPr>
        <w:t>T</w:t>
      </w:r>
      <w:r w:rsidRPr="00C56DA6">
        <w:rPr>
          <w:rFonts w:cstheme="minorHAnsi"/>
          <w:lang w:val="en-GB"/>
        </w:rPr>
        <w:t xml:space="preserve">heory. </w:t>
      </w:r>
    </w:p>
    <w:p w14:paraId="64824ACB" w14:textId="693F2646" w:rsidR="007B3F79" w:rsidRPr="00C56DA6" w:rsidRDefault="007B3F79" w:rsidP="007B3F79">
      <w:pPr>
        <w:ind w:firstLine="340"/>
        <w:rPr>
          <w:rFonts w:cstheme="minorHAnsi"/>
          <w:lang w:val="en-GB"/>
        </w:rPr>
      </w:pPr>
      <w:r w:rsidRPr="00C56DA6">
        <w:rPr>
          <w:rFonts w:cstheme="minorHAnsi"/>
          <w:lang w:val="en-GB"/>
        </w:rPr>
        <w:t xml:space="preserve">Therefore, in </w:t>
      </w:r>
      <w:r w:rsidR="009D3577" w:rsidRPr="00C56DA6">
        <w:rPr>
          <w:rFonts w:cstheme="minorHAnsi"/>
          <w:lang w:val="en-GB"/>
        </w:rPr>
        <w:t>Atomic E</w:t>
      </w:r>
      <w:r w:rsidRPr="00C56DA6">
        <w:rPr>
          <w:rFonts w:cstheme="minorHAnsi"/>
          <w:lang w:val="en-GB"/>
        </w:rPr>
        <w:t xml:space="preserve">xpansion </w:t>
      </w:r>
      <w:r w:rsidR="009D3577" w:rsidRPr="00C56DA6">
        <w:rPr>
          <w:rFonts w:cstheme="minorHAnsi"/>
          <w:lang w:val="en-GB"/>
        </w:rPr>
        <w:t>T</w:t>
      </w:r>
      <w:r w:rsidRPr="00C56DA6">
        <w:rPr>
          <w:rFonts w:cstheme="minorHAnsi"/>
          <w:lang w:val="en-GB"/>
        </w:rPr>
        <w:t xml:space="preserve">heory there is </w:t>
      </w:r>
      <w:proofErr w:type="gramStart"/>
      <w:r w:rsidRPr="00C56DA6">
        <w:rPr>
          <w:rFonts w:cstheme="minorHAnsi"/>
          <w:lang w:val="en-GB"/>
        </w:rPr>
        <w:t>no</w:t>
      </w:r>
      <w:proofErr w:type="gramEnd"/>
      <w:r w:rsidRPr="00C56DA6">
        <w:rPr>
          <w:rFonts w:cstheme="minorHAnsi"/>
          <w:lang w:val="en-GB"/>
        </w:rPr>
        <w:t xml:space="preserve"> positively or negatively charged particles, but there are equivalent concepts to explain chemical bonds and other charged particles phenomena</w:t>
      </w:r>
      <w:r w:rsidR="00175F1F" w:rsidRPr="00C56DA6">
        <w:rPr>
          <w:rFonts w:cstheme="minorHAnsi"/>
          <w:lang w:val="en-GB"/>
        </w:rPr>
        <w:t>, such as how two clouds of electrons will repel or attract each other</w:t>
      </w:r>
      <w:r w:rsidR="009D3577" w:rsidRPr="00C56DA6">
        <w:rPr>
          <w:rFonts w:cstheme="minorHAnsi"/>
          <w:lang w:val="en-GB"/>
        </w:rPr>
        <w:t>,</w:t>
      </w:r>
      <w:r w:rsidR="00175F1F" w:rsidRPr="00C56DA6">
        <w:rPr>
          <w:rFonts w:cstheme="minorHAnsi"/>
          <w:lang w:val="en-GB"/>
        </w:rPr>
        <w:t xml:space="preserve"> as mentioned before in the section</w:t>
      </w:r>
      <w:r w:rsidR="00D27D3F" w:rsidRPr="00C56DA6">
        <w:rPr>
          <w:rFonts w:cstheme="minorHAnsi"/>
          <w:lang w:val="en-GB"/>
        </w:rPr>
        <w:t>s</w:t>
      </w:r>
      <w:r w:rsidR="00175F1F" w:rsidRPr="00C56DA6">
        <w:rPr>
          <w:rFonts w:cstheme="minorHAnsi"/>
          <w:lang w:val="en-GB"/>
        </w:rPr>
        <w:t xml:space="preserve"> about </w:t>
      </w:r>
      <w:r w:rsidR="00D27D3F" w:rsidRPr="00C56DA6">
        <w:rPr>
          <w:rFonts w:cstheme="minorHAnsi"/>
          <w:lang w:val="en-GB"/>
        </w:rPr>
        <w:t xml:space="preserve">static electricity and </w:t>
      </w:r>
      <w:r w:rsidR="00175F1F" w:rsidRPr="00C56DA6">
        <w:rPr>
          <w:rFonts w:cstheme="minorHAnsi"/>
          <w:lang w:val="en-GB"/>
        </w:rPr>
        <w:t>magnetism.</w:t>
      </w:r>
    </w:p>
    <w:p w14:paraId="76713DA3" w14:textId="753555CA" w:rsidR="00775A10" w:rsidRPr="00C56DA6" w:rsidRDefault="007B3F79" w:rsidP="001B477D">
      <w:pPr>
        <w:ind w:firstLine="340"/>
        <w:rPr>
          <w:rFonts w:cstheme="minorHAnsi"/>
          <w:lang w:val="en-GB"/>
        </w:rPr>
      </w:pPr>
      <w:r w:rsidRPr="00C56DA6">
        <w:rPr>
          <w:rFonts w:cstheme="minorHAnsi"/>
          <w:lang w:val="en-GB"/>
        </w:rPr>
        <w:t xml:space="preserve">See the table below taken from </w:t>
      </w:r>
      <w:r w:rsidRPr="00C56DA6">
        <w:rPr>
          <w:rFonts w:cstheme="minorHAnsi"/>
          <w:i/>
          <w:lang w:val="en-GB"/>
        </w:rPr>
        <w:t>The Final Theory,</w:t>
      </w:r>
      <w:r w:rsidRPr="00C56DA6">
        <w:rPr>
          <w:rFonts w:cstheme="minorHAnsi"/>
          <w:lang w:val="en-GB"/>
        </w:rPr>
        <w:t xml:space="preserve"> showing all forms of energy according to </w:t>
      </w:r>
      <w:r w:rsidR="00E15EC4" w:rsidRPr="00C56DA6">
        <w:rPr>
          <w:rFonts w:cstheme="minorHAnsi"/>
          <w:lang w:val="en-GB"/>
        </w:rPr>
        <w:t>Atomic Expansion Theory</w:t>
      </w:r>
      <w:r w:rsidRPr="00C56DA6">
        <w:rPr>
          <w:rFonts w:cstheme="minorHAnsi"/>
          <w:lang w:val="en-GB"/>
        </w:rPr>
        <w:t xml:space="preserve">. Only the last one, kinetic energy, </w:t>
      </w:r>
      <w:proofErr w:type="gramStart"/>
      <w:r w:rsidRPr="00C56DA6">
        <w:rPr>
          <w:rFonts w:cstheme="minorHAnsi"/>
          <w:lang w:val="en-GB"/>
        </w:rPr>
        <w:t>is considered to be</w:t>
      </w:r>
      <w:proofErr w:type="gramEnd"/>
      <w:r w:rsidRPr="00C56DA6">
        <w:rPr>
          <w:rFonts w:cstheme="minorHAnsi"/>
          <w:lang w:val="en-GB"/>
        </w:rPr>
        <w:t xml:space="preserve"> a real form of energy</w:t>
      </w:r>
      <w:r w:rsidR="00F41FC0" w:rsidRPr="00C56DA6">
        <w:rPr>
          <w:rFonts w:cstheme="minorHAnsi"/>
          <w:lang w:val="en-GB"/>
        </w:rPr>
        <w:t>. This is when particles and objects gather speed through the geometry of expansion</w:t>
      </w:r>
      <w:r w:rsidR="00BE3A10" w:rsidRPr="00C56DA6">
        <w:rPr>
          <w:rFonts w:cstheme="minorHAnsi"/>
          <w:lang w:val="en-GB"/>
        </w:rPr>
        <w:t xml:space="preserve">, </w:t>
      </w:r>
      <w:r w:rsidR="00F41FC0" w:rsidRPr="00C56DA6">
        <w:rPr>
          <w:rFonts w:cstheme="minorHAnsi"/>
          <w:lang w:val="en-GB"/>
        </w:rPr>
        <w:t xml:space="preserve">resulting from </w:t>
      </w:r>
      <w:r w:rsidR="00D04202" w:rsidRPr="00C56DA6">
        <w:rPr>
          <w:rFonts w:cstheme="minorHAnsi"/>
          <w:lang w:val="en-GB"/>
        </w:rPr>
        <w:t xml:space="preserve">the natural orbit effect and </w:t>
      </w:r>
      <w:r w:rsidR="00F41FC0" w:rsidRPr="00C56DA6">
        <w:rPr>
          <w:rFonts w:cstheme="minorHAnsi"/>
          <w:lang w:val="en-GB"/>
        </w:rPr>
        <w:t xml:space="preserve">relative motion, and have a real </w:t>
      </w:r>
      <w:r w:rsidR="001C6E29" w:rsidRPr="00C56DA6">
        <w:rPr>
          <w:rFonts w:cstheme="minorHAnsi"/>
          <w:lang w:val="en-GB"/>
        </w:rPr>
        <w:t xml:space="preserve">and greater </w:t>
      </w:r>
      <w:r w:rsidR="00F41FC0" w:rsidRPr="00C56DA6">
        <w:rPr>
          <w:rFonts w:cstheme="minorHAnsi"/>
          <w:lang w:val="en-GB"/>
        </w:rPr>
        <w:t>force of impact when they hit something.</w:t>
      </w:r>
      <w:r w:rsidR="00E15EC4" w:rsidRPr="00C56DA6">
        <w:rPr>
          <w:rFonts w:cstheme="minorHAnsi"/>
          <w:lang w:val="en-GB"/>
        </w:rPr>
        <w:t xml:space="preserve"> Orbits and motion will be explored in the next section</w:t>
      </w:r>
      <w:r w:rsidR="009D3577" w:rsidRPr="00C56DA6">
        <w:rPr>
          <w:rFonts w:cstheme="minorHAnsi"/>
          <w:lang w:val="en-GB"/>
        </w:rPr>
        <w:t>, and it explains why the electrons move from where there is a surplus to where there is a depletion, as it is all part of the geometry of expansion.</w:t>
      </w:r>
    </w:p>
    <w:p w14:paraId="5B488F4B" w14:textId="5DFE5AB0" w:rsidR="001B477D" w:rsidRPr="00C56DA6" w:rsidRDefault="001B477D" w:rsidP="0075402B">
      <w:pPr>
        <w:pStyle w:val="Caption"/>
        <w:rPr>
          <w:lang w:val="en-GB"/>
        </w:rPr>
      </w:pPr>
      <w:r w:rsidRPr="00C56DA6">
        <w:rPr>
          <w:lang w:val="en-GB"/>
        </w:rPr>
        <w:t xml:space="preserve">Table </w:t>
      </w:r>
      <w:r w:rsidRPr="00C56DA6">
        <w:rPr>
          <w:lang w:val="en-GB"/>
        </w:rPr>
        <w:fldChar w:fldCharType="begin"/>
      </w:r>
      <w:r w:rsidRPr="00C56DA6">
        <w:rPr>
          <w:lang w:val="en-GB"/>
        </w:rPr>
        <w:instrText xml:space="preserve"> SEQ Table \* ARABIC </w:instrText>
      </w:r>
      <w:r w:rsidRPr="00C56DA6">
        <w:rPr>
          <w:lang w:val="en-GB"/>
        </w:rPr>
        <w:fldChar w:fldCharType="separate"/>
      </w:r>
      <w:r w:rsidR="00EC287B" w:rsidRPr="00C56DA6">
        <w:rPr>
          <w:lang w:val="en-GB"/>
        </w:rPr>
        <w:t>1</w:t>
      </w:r>
      <w:r w:rsidRPr="00C56DA6">
        <w:rPr>
          <w:lang w:val="en-GB"/>
        </w:rPr>
        <w:fldChar w:fldCharType="end"/>
      </w:r>
      <w:r w:rsidRPr="00C56DA6">
        <w:rPr>
          <w:lang w:val="en-GB"/>
        </w:rPr>
        <w:t xml:space="preserve"> (5-1) Today’s energy terms according to Atomic Expansion Theory</w:t>
      </w:r>
    </w:p>
    <w:tbl>
      <w:tblPr>
        <w:tblW w:w="0" w:type="auto"/>
        <w:tblBorders>
          <w:top w:val="single" w:sz="6" w:space="0" w:color="000000"/>
          <w:left w:val="single" w:sz="6" w:space="0" w:color="000000"/>
          <w:bottom w:val="single" w:sz="6" w:space="0" w:color="000000"/>
          <w:right w:val="single" w:sz="6" w:space="0" w:color="000000"/>
          <w:insideH w:val="nil"/>
          <w:insideV w:val="nil"/>
        </w:tblBorders>
        <w:tblLook w:val="00A0" w:firstRow="1" w:lastRow="0" w:firstColumn="1" w:lastColumn="0" w:noHBand="0" w:noVBand="0"/>
        <w:tblCaption w:val="Table 1 (5-1) Today’s energy terms according to Atomic Expansion Theory"/>
        <w:tblDescription w:val="Table showing the physical description, in Atomic Expansion Theory, of different types of energy in Standard Theory, such as the four main forces of nature, electric charge, chemical bonds and kinetic energy."/>
      </w:tblPr>
      <w:tblGrid>
        <w:gridCol w:w="2260"/>
        <w:gridCol w:w="6730"/>
      </w:tblGrid>
      <w:tr w:rsidR="007B3F79" w:rsidRPr="00C56DA6" w14:paraId="6820509B" w14:textId="77777777" w:rsidTr="00725DA3">
        <w:tc>
          <w:tcPr>
            <w:tcW w:w="0" w:type="auto"/>
            <w:tcBorders>
              <w:top w:val="single" w:sz="12" w:space="0" w:color="auto"/>
              <w:left w:val="single" w:sz="12" w:space="0" w:color="auto"/>
              <w:bottom w:val="single" w:sz="12" w:space="0" w:color="auto"/>
              <w:right w:val="nil"/>
            </w:tcBorders>
            <w:vAlign w:val="center"/>
          </w:tcPr>
          <w:p w14:paraId="340E95B1" w14:textId="0DEE0497" w:rsidR="007B3F79" w:rsidRPr="00C56DA6" w:rsidRDefault="007B3F79" w:rsidP="00725DA3">
            <w:pPr>
              <w:ind w:firstLine="0"/>
              <w:jc w:val="left"/>
              <w:rPr>
                <w:lang w:val="en-GB"/>
              </w:rPr>
            </w:pPr>
            <w:bookmarkStart w:id="269" w:name="_Euphemism"/>
            <w:bookmarkEnd w:id="269"/>
            <w:r w:rsidRPr="00C56DA6">
              <w:rPr>
                <w:lang w:val="en-GB"/>
              </w:rPr>
              <w:t>Euphemism</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F3C51F1" w14:textId="4AC6C5C2" w:rsidR="007B3F79" w:rsidRPr="00C56DA6" w:rsidRDefault="007B3F79" w:rsidP="00725DA3">
            <w:pPr>
              <w:ind w:firstLine="0"/>
              <w:jc w:val="left"/>
              <w:rPr>
                <w:lang w:val="en-GB"/>
              </w:rPr>
            </w:pPr>
            <w:r w:rsidRPr="00C56DA6">
              <w:rPr>
                <w:lang w:val="en-GB"/>
              </w:rPr>
              <w:t>Physical Description in</w:t>
            </w:r>
            <w:r w:rsidR="001A58F6" w:rsidRPr="00C56DA6">
              <w:rPr>
                <w:lang w:val="en-GB"/>
              </w:rPr>
              <w:t xml:space="preserve"> </w:t>
            </w:r>
            <w:r w:rsidRPr="00C56DA6">
              <w:rPr>
                <w:i/>
                <w:lang w:val="en-GB"/>
              </w:rPr>
              <w:t>Expansion Theory</w:t>
            </w:r>
          </w:p>
        </w:tc>
      </w:tr>
      <w:tr w:rsidR="007B3F79" w:rsidRPr="00C56DA6" w14:paraId="73CC66EC" w14:textId="77777777" w:rsidTr="00725DA3">
        <w:tc>
          <w:tcPr>
            <w:tcW w:w="0" w:type="auto"/>
            <w:tcBorders>
              <w:top w:val="nil"/>
              <w:left w:val="single" w:sz="4" w:space="0" w:color="auto"/>
              <w:bottom w:val="single" w:sz="4" w:space="0" w:color="auto"/>
              <w:right w:val="single" w:sz="4" w:space="0" w:color="auto"/>
            </w:tcBorders>
            <w:vAlign w:val="center"/>
          </w:tcPr>
          <w:p w14:paraId="23600042" w14:textId="560D5503" w:rsidR="007B3F79" w:rsidRPr="00C56DA6" w:rsidRDefault="007B3F79" w:rsidP="00725DA3">
            <w:pPr>
              <w:ind w:firstLine="0"/>
              <w:jc w:val="left"/>
              <w:rPr>
                <w:lang w:val="en-GB"/>
              </w:rPr>
            </w:pPr>
            <w:r w:rsidRPr="00C56DA6">
              <w:rPr>
                <w:lang w:val="en-GB"/>
              </w:rPr>
              <w:t>Gravitational</w:t>
            </w:r>
            <w:r w:rsidR="00E61398" w:rsidRPr="00C56DA6">
              <w:rPr>
                <w:lang w:val="en-GB"/>
              </w:rPr>
              <w:t xml:space="preserve"> </w:t>
            </w:r>
            <w:r w:rsidRPr="00C56DA6">
              <w:rPr>
                <w:lang w:val="en-GB"/>
              </w:rPr>
              <w:t>Energy</w:t>
            </w:r>
          </w:p>
        </w:tc>
        <w:tc>
          <w:tcPr>
            <w:tcW w:w="0" w:type="auto"/>
            <w:tcBorders>
              <w:top w:val="nil"/>
              <w:left w:val="nil"/>
              <w:bottom w:val="single" w:sz="4" w:space="0" w:color="auto"/>
            </w:tcBorders>
            <w:vAlign w:val="center"/>
          </w:tcPr>
          <w:p w14:paraId="34F69C06" w14:textId="77777777" w:rsidR="007B3F79" w:rsidRPr="00C56DA6" w:rsidRDefault="007B3F79" w:rsidP="00725DA3">
            <w:pPr>
              <w:ind w:firstLine="0"/>
              <w:jc w:val="left"/>
              <w:rPr>
                <w:lang w:val="en-GB"/>
              </w:rPr>
            </w:pPr>
            <w:r w:rsidRPr="00C56DA6">
              <w:rPr>
                <w:lang w:val="en-GB"/>
              </w:rPr>
              <w:t xml:space="preserve">An </w:t>
            </w:r>
            <w:r w:rsidRPr="00C56DA6">
              <w:rPr>
                <w:i/>
                <w:lang w:val="en-GB"/>
              </w:rPr>
              <w:t>effective</w:t>
            </w:r>
            <w:r w:rsidRPr="00C56DA6">
              <w:rPr>
                <w:lang w:val="en-GB"/>
              </w:rPr>
              <w:t xml:space="preserve"> attraction between all objects due to their ongoing expansion as objects composed of continually expanding atoms.</w:t>
            </w:r>
          </w:p>
        </w:tc>
      </w:tr>
      <w:tr w:rsidR="007B3F79" w:rsidRPr="00C56DA6" w14:paraId="7EA22077" w14:textId="77777777" w:rsidTr="00725DA3">
        <w:tc>
          <w:tcPr>
            <w:tcW w:w="0" w:type="auto"/>
            <w:tcBorders>
              <w:top w:val="single" w:sz="4" w:space="0" w:color="auto"/>
              <w:left w:val="single" w:sz="4" w:space="0" w:color="auto"/>
              <w:bottom w:val="single" w:sz="4" w:space="0" w:color="auto"/>
              <w:right w:val="single" w:sz="4" w:space="0" w:color="auto"/>
            </w:tcBorders>
            <w:vAlign w:val="center"/>
          </w:tcPr>
          <w:p w14:paraId="131BED63" w14:textId="63A88ECC" w:rsidR="007B3F79" w:rsidRPr="00C56DA6" w:rsidRDefault="007B3F79" w:rsidP="00725DA3">
            <w:pPr>
              <w:ind w:firstLine="0"/>
              <w:jc w:val="left"/>
              <w:rPr>
                <w:lang w:val="en-GB"/>
              </w:rPr>
            </w:pPr>
            <w:r w:rsidRPr="00C56DA6">
              <w:rPr>
                <w:lang w:val="en-GB"/>
              </w:rPr>
              <w:t>Strong Nuclear</w:t>
            </w:r>
            <w:r w:rsidR="00E61398" w:rsidRPr="00C56DA6">
              <w:rPr>
                <w:lang w:val="en-GB"/>
              </w:rPr>
              <w:t xml:space="preserve"> </w:t>
            </w:r>
            <w:r w:rsidRPr="00C56DA6">
              <w:rPr>
                <w:lang w:val="en-GB"/>
              </w:rPr>
              <w:t>Force Energy</w:t>
            </w:r>
          </w:p>
        </w:tc>
        <w:tc>
          <w:tcPr>
            <w:tcW w:w="0" w:type="auto"/>
            <w:tcBorders>
              <w:top w:val="single" w:sz="4" w:space="0" w:color="auto"/>
              <w:left w:val="nil"/>
              <w:bottom w:val="single" w:sz="4" w:space="0" w:color="auto"/>
            </w:tcBorders>
            <w:vAlign w:val="center"/>
          </w:tcPr>
          <w:p w14:paraId="316EB1A7" w14:textId="77777777" w:rsidR="007B3F79" w:rsidRPr="00C56DA6" w:rsidRDefault="007B3F79" w:rsidP="00725DA3">
            <w:pPr>
              <w:ind w:firstLine="0"/>
              <w:jc w:val="left"/>
              <w:rPr>
                <w:lang w:val="en-GB"/>
              </w:rPr>
            </w:pPr>
            <w:r w:rsidRPr="00C56DA6">
              <w:rPr>
                <w:lang w:val="en-GB"/>
              </w:rPr>
              <w:t>The natural cohesion of protons and neutrons in the nucleus of an atom due to their tremendous ongoing subatomic expansion against each other.</w:t>
            </w:r>
          </w:p>
        </w:tc>
      </w:tr>
      <w:tr w:rsidR="007B3F79" w:rsidRPr="00C56DA6" w14:paraId="6DC614A2" w14:textId="77777777" w:rsidTr="00725DA3">
        <w:tc>
          <w:tcPr>
            <w:tcW w:w="0" w:type="auto"/>
            <w:tcBorders>
              <w:top w:val="single" w:sz="4" w:space="0" w:color="auto"/>
              <w:left w:val="single" w:sz="4" w:space="0" w:color="auto"/>
              <w:bottom w:val="single" w:sz="4" w:space="0" w:color="auto"/>
              <w:right w:val="single" w:sz="4" w:space="0" w:color="auto"/>
            </w:tcBorders>
            <w:vAlign w:val="center"/>
          </w:tcPr>
          <w:p w14:paraId="5F2D2BDB" w14:textId="7E4CEBEC" w:rsidR="007B3F79" w:rsidRPr="00C56DA6" w:rsidRDefault="007B3F79" w:rsidP="00725DA3">
            <w:pPr>
              <w:ind w:firstLine="0"/>
              <w:jc w:val="left"/>
              <w:rPr>
                <w:lang w:val="en-GB"/>
              </w:rPr>
            </w:pPr>
            <w:r w:rsidRPr="00C56DA6">
              <w:rPr>
                <w:lang w:val="en-GB"/>
              </w:rPr>
              <w:lastRenderedPageBreak/>
              <w:t>Electric Charge</w:t>
            </w:r>
            <w:r w:rsidR="00E61398" w:rsidRPr="00C56DA6">
              <w:rPr>
                <w:lang w:val="en-GB"/>
              </w:rPr>
              <w:t xml:space="preserve"> </w:t>
            </w:r>
            <w:r w:rsidRPr="00C56DA6">
              <w:rPr>
                <w:lang w:val="en-GB"/>
              </w:rPr>
              <w:t>Energy</w:t>
            </w:r>
          </w:p>
        </w:tc>
        <w:tc>
          <w:tcPr>
            <w:tcW w:w="0" w:type="auto"/>
            <w:tcBorders>
              <w:top w:val="single" w:sz="4" w:space="0" w:color="auto"/>
              <w:left w:val="nil"/>
              <w:bottom w:val="single" w:sz="4" w:space="0" w:color="auto"/>
            </w:tcBorders>
            <w:vAlign w:val="center"/>
          </w:tcPr>
          <w:p w14:paraId="62F861A0" w14:textId="3CCF5C8F" w:rsidR="007B3F79" w:rsidRPr="00C56DA6" w:rsidRDefault="007B3F79" w:rsidP="00725DA3">
            <w:pPr>
              <w:ind w:firstLine="0"/>
              <w:jc w:val="left"/>
              <w:rPr>
                <w:lang w:val="en-GB"/>
              </w:rPr>
            </w:pPr>
            <w:r w:rsidRPr="00C56DA6">
              <w:rPr>
                <w:lang w:val="en-GB"/>
              </w:rPr>
              <w:t xml:space="preserve">Attracting or repelling forces caused by a </w:t>
            </w:r>
            <w:r w:rsidRPr="00C56DA6">
              <w:rPr>
                <w:i/>
                <w:lang w:val="en-GB"/>
              </w:rPr>
              <w:t>crossover effect</w:t>
            </w:r>
            <w:r w:rsidRPr="00C56DA6">
              <w:rPr>
                <w:lang w:val="en-GB"/>
              </w:rPr>
              <w:t xml:space="preserve"> of externali</w:t>
            </w:r>
            <w:r w:rsidR="0051379E" w:rsidRPr="00C56DA6">
              <w:rPr>
                <w:lang w:val="en-GB"/>
              </w:rPr>
              <w:t>s</w:t>
            </w:r>
            <w:r w:rsidRPr="00C56DA6">
              <w:rPr>
                <w:lang w:val="en-GB"/>
              </w:rPr>
              <w:t>ed expanding subatomic particles acting between subatomic and atomic realms.</w:t>
            </w:r>
          </w:p>
        </w:tc>
      </w:tr>
      <w:tr w:rsidR="007B3F79" w:rsidRPr="00C56DA6" w14:paraId="654B2C52" w14:textId="77777777" w:rsidTr="00725DA3">
        <w:tc>
          <w:tcPr>
            <w:tcW w:w="0" w:type="auto"/>
            <w:tcBorders>
              <w:top w:val="single" w:sz="4" w:space="0" w:color="auto"/>
              <w:left w:val="single" w:sz="4" w:space="0" w:color="auto"/>
              <w:bottom w:val="single" w:sz="4" w:space="0" w:color="auto"/>
              <w:right w:val="single" w:sz="4" w:space="0" w:color="auto"/>
            </w:tcBorders>
            <w:vAlign w:val="center"/>
          </w:tcPr>
          <w:p w14:paraId="57A17E86" w14:textId="14B39908" w:rsidR="007B3F79" w:rsidRPr="00C56DA6" w:rsidRDefault="007B3F79" w:rsidP="00725DA3">
            <w:pPr>
              <w:ind w:firstLine="0"/>
              <w:jc w:val="left"/>
              <w:rPr>
                <w:lang w:val="en-GB"/>
              </w:rPr>
            </w:pPr>
            <w:r w:rsidRPr="00C56DA6">
              <w:rPr>
                <w:lang w:val="en-GB"/>
              </w:rPr>
              <w:t>Chemical Bond</w:t>
            </w:r>
            <w:r w:rsidR="00E61398" w:rsidRPr="00C56DA6">
              <w:rPr>
                <w:lang w:val="en-GB"/>
              </w:rPr>
              <w:t xml:space="preserve"> </w:t>
            </w:r>
            <w:r w:rsidRPr="00C56DA6">
              <w:rPr>
                <w:lang w:val="en-GB"/>
              </w:rPr>
              <w:t>Energy</w:t>
            </w:r>
          </w:p>
        </w:tc>
        <w:tc>
          <w:tcPr>
            <w:tcW w:w="0" w:type="auto"/>
            <w:tcBorders>
              <w:top w:val="single" w:sz="4" w:space="0" w:color="auto"/>
              <w:left w:val="nil"/>
              <w:bottom w:val="single" w:sz="4" w:space="0" w:color="auto"/>
            </w:tcBorders>
            <w:vAlign w:val="center"/>
          </w:tcPr>
          <w:p w14:paraId="697FC23A" w14:textId="77777777" w:rsidR="007B3F79" w:rsidRPr="00C56DA6" w:rsidRDefault="007B3F79" w:rsidP="00725DA3">
            <w:pPr>
              <w:ind w:firstLine="0"/>
              <w:jc w:val="left"/>
              <w:rPr>
                <w:lang w:val="en-GB"/>
              </w:rPr>
            </w:pPr>
            <w:r w:rsidRPr="00C56DA6">
              <w:rPr>
                <w:lang w:val="en-GB"/>
              </w:rPr>
              <w:t xml:space="preserve">A manifestation of the </w:t>
            </w:r>
            <w:r w:rsidRPr="00C56DA6">
              <w:rPr>
                <w:i/>
                <w:lang w:val="en-GB"/>
              </w:rPr>
              <w:t>crossover effect</w:t>
            </w:r>
            <w:r w:rsidRPr="00C56DA6">
              <w:rPr>
                <w:lang w:val="en-GB"/>
              </w:rPr>
              <w:t xml:space="preserve"> between subatomic and atomic realms, occurring between individual atoms rather than overall objects.</w:t>
            </w:r>
          </w:p>
        </w:tc>
      </w:tr>
      <w:tr w:rsidR="007B3F79" w:rsidRPr="00C56DA6" w14:paraId="09A79404" w14:textId="77777777" w:rsidTr="00725DA3">
        <w:tc>
          <w:tcPr>
            <w:tcW w:w="0" w:type="auto"/>
            <w:tcBorders>
              <w:top w:val="single" w:sz="4" w:space="0" w:color="auto"/>
              <w:left w:val="single" w:sz="4" w:space="0" w:color="auto"/>
              <w:bottom w:val="single" w:sz="4" w:space="0" w:color="auto"/>
              <w:right w:val="single" w:sz="4" w:space="0" w:color="auto"/>
            </w:tcBorders>
            <w:vAlign w:val="center"/>
          </w:tcPr>
          <w:p w14:paraId="0BDFFF4F" w14:textId="5670A9FD" w:rsidR="007B3F79" w:rsidRPr="00C56DA6" w:rsidRDefault="007B3F79" w:rsidP="00725DA3">
            <w:pPr>
              <w:ind w:firstLine="0"/>
              <w:jc w:val="left"/>
              <w:rPr>
                <w:lang w:val="en-GB"/>
              </w:rPr>
            </w:pPr>
            <w:r w:rsidRPr="00C56DA6">
              <w:rPr>
                <w:lang w:val="en-GB"/>
              </w:rPr>
              <w:t>Magnetic</w:t>
            </w:r>
            <w:r w:rsidR="00E61398" w:rsidRPr="00C56DA6">
              <w:rPr>
                <w:lang w:val="en-GB"/>
              </w:rPr>
              <w:t xml:space="preserve"> </w:t>
            </w:r>
            <w:r w:rsidRPr="00C56DA6">
              <w:rPr>
                <w:lang w:val="en-GB"/>
              </w:rPr>
              <w:t>Energy</w:t>
            </w:r>
          </w:p>
        </w:tc>
        <w:tc>
          <w:tcPr>
            <w:tcW w:w="0" w:type="auto"/>
            <w:tcBorders>
              <w:top w:val="single" w:sz="4" w:space="0" w:color="auto"/>
              <w:left w:val="nil"/>
              <w:bottom w:val="single" w:sz="4" w:space="0" w:color="auto"/>
            </w:tcBorders>
            <w:vAlign w:val="center"/>
          </w:tcPr>
          <w:p w14:paraId="2B5226CF" w14:textId="77777777" w:rsidR="007B3F79" w:rsidRPr="00C56DA6" w:rsidRDefault="007B3F79" w:rsidP="00725DA3">
            <w:pPr>
              <w:ind w:firstLine="0"/>
              <w:jc w:val="left"/>
              <w:rPr>
                <w:lang w:val="en-GB"/>
              </w:rPr>
            </w:pPr>
            <w:r w:rsidRPr="00C56DA6">
              <w:rPr>
                <w:lang w:val="en-GB"/>
              </w:rPr>
              <w:t xml:space="preserve">Clouds of expanding electrons surrounding conductive objects, </w:t>
            </w:r>
            <w:proofErr w:type="gramStart"/>
            <w:r w:rsidRPr="00C56DA6">
              <w:rPr>
                <w:lang w:val="en-GB"/>
              </w:rPr>
              <w:t>attracting</w:t>
            </w:r>
            <w:proofErr w:type="gramEnd"/>
            <w:r w:rsidRPr="00C56DA6">
              <w:rPr>
                <w:lang w:val="en-GB"/>
              </w:rPr>
              <w:t xml:space="preserve"> or repelling via the </w:t>
            </w:r>
            <w:r w:rsidRPr="00C56DA6">
              <w:rPr>
                <w:i/>
                <w:lang w:val="en-GB"/>
              </w:rPr>
              <w:t>crossover effect</w:t>
            </w:r>
            <w:r w:rsidRPr="00C56DA6">
              <w:rPr>
                <w:lang w:val="en-GB"/>
              </w:rPr>
              <w:t xml:space="preserve"> between subatomic / atomic realms.</w:t>
            </w:r>
          </w:p>
        </w:tc>
      </w:tr>
      <w:tr w:rsidR="007B3F79" w:rsidRPr="00C56DA6" w14:paraId="69417C7C" w14:textId="77777777" w:rsidTr="00725DA3">
        <w:tc>
          <w:tcPr>
            <w:tcW w:w="0" w:type="auto"/>
            <w:tcBorders>
              <w:top w:val="single" w:sz="4" w:space="0" w:color="auto"/>
              <w:left w:val="single" w:sz="4" w:space="0" w:color="auto"/>
              <w:bottom w:val="single" w:sz="4" w:space="0" w:color="auto"/>
              <w:right w:val="single" w:sz="4" w:space="0" w:color="auto"/>
            </w:tcBorders>
            <w:vAlign w:val="center"/>
          </w:tcPr>
          <w:p w14:paraId="21D3A43F" w14:textId="68DEC75E" w:rsidR="007B3F79" w:rsidRPr="00C56DA6" w:rsidRDefault="007B3F79" w:rsidP="00725DA3">
            <w:pPr>
              <w:ind w:firstLine="0"/>
              <w:jc w:val="left"/>
              <w:rPr>
                <w:i/>
                <w:lang w:val="en-GB"/>
              </w:rPr>
            </w:pPr>
            <w:r w:rsidRPr="00C56DA6">
              <w:rPr>
                <w:lang w:val="en-GB"/>
              </w:rPr>
              <w:t>Electromagnetic</w:t>
            </w:r>
            <w:r w:rsidR="00E61398" w:rsidRPr="00C56DA6">
              <w:rPr>
                <w:lang w:val="en-GB"/>
              </w:rPr>
              <w:t xml:space="preserve"> </w:t>
            </w:r>
            <w:r w:rsidRPr="00C56DA6">
              <w:rPr>
                <w:lang w:val="en-GB"/>
              </w:rPr>
              <w:t>Energy</w:t>
            </w:r>
          </w:p>
        </w:tc>
        <w:tc>
          <w:tcPr>
            <w:tcW w:w="0" w:type="auto"/>
            <w:tcBorders>
              <w:top w:val="single" w:sz="4" w:space="0" w:color="auto"/>
              <w:left w:val="nil"/>
              <w:bottom w:val="single" w:sz="4" w:space="0" w:color="auto"/>
            </w:tcBorders>
            <w:vAlign w:val="center"/>
          </w:tcPr>
          <w:p w14:paraId="4F50C925" w14:textId="77777777" w:rsidR="007B3F79" w:rsidRPr="00C56DA6" w:rsidRDefault="007B3F79" w:rsidP="00725DA3">
            <w:pPr>
              <w:ind w:firstLine="0"/>
              <w:jc w:val="left"/>
              <w:rPr>
                <w:lang w:val="en-GB"/>
              </w:rPr>
            </w:pPr>
            <w:r w:rsidRPr="00C56DA6">
              <w:rPr>
                <w:lang w:val="en-GB"/>
              </w:rPr>
              <w:t>Bands or clusters of freely expanding electrons that continually push one another through space due to their ongoing inner subatomic expansion.</w:t>
            </w:r>
          </w:p>
        </w:tc>
      </w:tr>
      <w:tr w:rsidR="007B3F79" w:rsidRPr="00C56DA6" w14:paraId="582B7A25" w14:textId="77777777" w:rsidTr="00725DA3">
        <w:tc>
          <w:tcPr>
            <w:tcW w:w="0" w:type="auto"/>
            <w:tcBorders>
              <w:top w:val="single" w:sz="4" w:space="0" w:color="auto"/>
              <w:left w:val="single" w:sz="4" w:space="0" w:color="auto"/>
              <w:bottom w:val="single" w:sz="4" w:space="0" w:color="auto"/>
              <w:right w:val="single" w:sz="4" w:space="0" w:color="auto"/>
            </w:tcBorders>
            <w:vAlign w:val="center"/>
          </w:tcPr>
          <w:p w14:paraId="2636AAD7" w14:textId="77777777" w:rsidR="007B3F79" w:rsidRPr="00C56DA6" w:rsidRDefault="007B3F79" w:rsidP="00725DA3">
            <w:pPr>
              <w:ind w:firstLine="0"/>
              <w:jc w:val="left"/>
              <w:rPr>
                <w:lang w:val="en-GB"/>
              </w:rPr>
            </w:pPr>
            <w:r w:rsidRPr="00C56DA6">
              <w:rPr>
                <w:lang w:val="en-GB"/>
              </w:rPr>
              <w:t>Kinetic Energy</w:t>
            </w:r>
          </w:p>
        </w:tc>
        <w:tc>
          <w:tcPr>
            <w:tcW w:w="0" w:type="auto"/>
            <w:tcBorders>
              <w:top w:val="single" w:sz="4" w:space="0" w:color="auto"/>
              <w:left w:val="nil"/>
              <w:bottom w:val="single" w:sz="6" w:space="0" w:color="000000"/>
            </w:tcBorders>
            <w:vAlign w:val="center"/>
          </w:tcPr>
          <w:p w14:paraId="1A44B048" w14:textId="77777777" w:rsidR="007B3F79" w:rsidRPr="00C56DA6" w:rsidRDefault="007B3F79" w:rsidP="00725DA3">
            <w:pPr>
              <w:ind w:firstLine="0"/>
              <w:jc w:val="left"/>
              <w:rPr>
                <w:lang w:val="en-GB"/>
              </w:rPr>
            </w:pPr>
            <w:r w:rsidRPr="00C56DA6">
              <w:rPr>
                <w:lang w:val="en-GB"/>
              </w:rPr>
              <w:t xml:space="preserve">The </w:t>
            </w:r>
            <w:r w:rsidRPr="00C56DA6">
              <w:rPr>
                <w:i/>
                <w:lang w:val="en-GB"/>
              </w:rPr>
              <w:t>apparent</w:t>
            </w:r>
            <w:r w:rsidRPr="00C56DA6">
              <w:rPr>
                <w:lang w:val="en-GB"/>
              </w:rPr>
              <w:t xml:space="preserve"> absolute energy of motion “possessed” by objects, but which is </w:t>
            </w:r>
            <w:proofErr w:type="gramStart"/>
            <w:r w:rsidRPr="00C56DA6">
              <w:rPr>
                <w:lang w:val="en-GB"/>
              </w:rPr>
              <w:t>actually only</w:t>
            </w:r>
            <w:proofErr w:type="gramEnd"/>
            <w:r w:rsidRPr="00C56DA6">
              <w:rPr>
                <w:lang w:val="en-GB"/>
              </w:rPr>
              <w:t xml:space="preserve"> a purely </w:t>
            </w:r>
            <w:r w:rsidRPr="00C56DA6">
              <w:rPr>
                <w:i/>
                <w:lang w:val="en-GB"/>
              </w:rPr>
              <w:t>relative</w:t>
            </w:r>
            <w:r w:rsidRPr="00C56DA6">
              <w:rPr>
                <w:lang w:val="en-GB"/>
              </w:rPr>
              <w:t xml:space="preserve"> motion effect between objects.</w:t>
            </w:r>
          </w:p>
        </w:tc>
      </w:tr>
    </w:tbl>
    <w:p w14:paraId="16F9BBEE" w14:textId="77777777" w:rsidR="007B3F79" w:rsidRPr="00C56DA6" w:rsidRDefault="007B3F79" w:rsidP="00A01746">
      <w:pPr>
        <w:ind w:firstLine="0"/>
        <w:rPr>
          <w:rStyle w:val="Hyperlink"/>
          <w:rFonts w:cstheme="minorHAnsi"/>
          <w:lang w:val="en-GB"/>
        </w:rPr>
      </w:pPr>
    </w:p>
    <w:p w14:paraId="17FB41A1" w14:textId="32C09E9D" w:rsidR="007B3F79" w:rsidRPr="00C56DA6" w:rsidRDefault="000A64C9" w:rsidP="00A01746">
      <w:pPr>
        <w:pStyle w:val="Heading2"/>
        <w:rPr>
          <w:lang w:val="en-GB"/>
        </w:rPr>
      </w:pPr>
      <w:bookmarkStart w:id="270" w:name="_2.10_Motion_and"/>
      <w:bookmarkStart w:id="271" w:name="_3.10_Motion_and"/>
      <w:bookmarkStart w:id="272" w:name="_Toc113022288"/>
      <w:bookmarkEnd w:id="270"/>
      <w:bookmarkEnd w:id="271"/>
      <w:r w:rsidRPr="00C56DA6">
        <w:rPr>
          <w:lang w:val="en-GB"/>
        </w:rPr>
        <w:t>3</w:t>
      </w:r>
      <w:r w:rsidR="007B3F79" w:rsidRPr="00C56DA6">
        <w:rPr>
          <w:lang w:val="en-GB"/>
        </w:rPr>
        <w:t>.10 Motion and orbits</w:t>
      </w:r>
      <w:bookmarkEnd w:id="272"/>
    </w:p>
    <w:p w14:paraId="397FC622" w14:textId="22F236E0" w:rsidR="00266351" w:rsidRPr="00C56DA6" w:rsidRDefault="007B3F79" w:rsidP="00266351">
      <w:pPr>
        <w:ind w:firstLine="340"/>
        <w:rPr>
          <w:rFonts w:cstheme="minorHAnsi"/>
          <w:lang w:val="en-GB"/>
        </w:rPr>
      </w:pPr>
      <w:r w:rsidRPr="00C56DA6">
        <w:rPr>
          <w:rFonts w:cstheme="minorHAnsi"/>
          <w:lang w:val="en-GB"/>
        </w:rPr>
        <w:t xml:space="preserve">Motion </w:t>
      </w:r>
      <w:r w:rsidR="00266351" w:rsidRPr="00C56DA6">
        <w:rPr>
          <w:rFonts w:cstheme="minorHAnsi"/>
          <w:lang w:val="en-GB"/>
        </w:rPr>
        <w:t xml:space="preserve">of everything in the universe </w:t>
      </w:r>
      <w:r w:rsidRPr="00C56DA6">
        <w:rPr>
          <w:rFonts w:cstheme="minorHAnsi"/>
          <w:lang w:val="en-GB"/>
        </w:rPr>
        <w:t xml:space="preserve">is </w:t>
      </w:r>
      <w:r w:rsidR="00232B41" w:rsidRPr="00C56DA6">
        <w:rPr>
          <w:rFonts w:cstheme="minorHAnsi"/>
          <w:lang w:val="en-GB"/>
        </w:rPr>
        <w:t xml:space="preserve">relative and </w:t>
      </w:r>
      <w:r w:rsidRPr="00C56DA6">
        <w:rPr>
          <w:rFonts w:cstheme="minorHAnsi"/>
          <w:lang w:val="en-GB"/>
        </w:rPr>
        <w:t>entirely geometry based</w:t>
      </w:r>
      <w:r w:rsidR="00266351" w:rsidRPr="00C56DA6">
        <w:rPr>
          <w:rFonts w:cstheme="minorHAnsi"/>
          <w:lang w:val="en-GB"/>
        </w:rPr>
        <w:t xml:space="preserve">. </w:t>
      </w:r>
      <w:r w:rsidR="004C6518" w:rsidRPr="00C56DA6">
        <w:rPr>
          <w:rFonts w:cstheme="minorHAnsi"/>
          <w:lang w:val="en-GB"/>
        </w:rPr>
        <w:t>T</w:t>
      </w:r>
      <w:r w:rsidR="00266351" w:rsidRPr="00C56DA6">
        <w:rPr>
          <w:rFonts w:cstheme="minorHAnsi"/>
          <w:lang w:val="en-GB"/>
        </w:rPr>
        <w:t>here is no longer any kind of gravitational force acting at a distance emanating from matter</w:t>
      </w:r>
      <w:r w:rsidR="00232B41" w:rsidRPr="00C56DA6">
        <w:rPr>
          <w:rFonts w:cstheme="minorHAnsi"/>
          <w:lang w:val="en-GB"/>
        </w:rPr>
        <w:t>,</w:t>
      </w:r>
      <w:r w:rsidR="00266351" w:rsidRPr="00C56DA6">
        <w:rPr>
          <w:rFonts w:cstheme="minorHAnsi"/>
          <w:lang w:val="en-GB"/>
        </w:rPr>
        <w:t xml:space="preserve"> which attract</w:t>
      </w:r>
      <w:r w:rsidR="00232B41" w:rsidRPr="00C56DA6">
        <w:rPr>
          <w:rFonts w:cstheme="minorHAnsi"/>
          <w:lang w:val="en-GB"/>
        </w:rPr>
        <w:t>s</w:t>
      </w:r>
      <w:r w:rsidR="00266351" w:rsidRPr="00C56DA6">
        <w:rPr>
          <w:rFonts w:cstheme="minorHAnsi"/>
          <w:lang w:val="en-GB"/>
        </w:rPr>
        <w:t xml:space="preserve"> objects together</w:t>
      </w:r>
      <w:r w:rsidR="00232B41" w:rsidRPr="00C56DA6">
        <w:rPr>
          <w:rFonts w:cstheme="minorHAnsi"/>
          <w:lang w:val="en-GB"/>
        </w:rPr>
        <w:t>, as stated by Isaac Newton</w:t>
      </w:r>
      <w:r w:rsidR="00266351" w:rsidRPr="00C56DA6">
        <w:rPr>
          <w:rFonts w:cstheme="minorHAnsi"/>
          <w:lang w:val="en-GB"/>
        </w:rPr>
        <w:t xml:space="preserve">. </w:t>
      </w:r>
      <w:r w:rsidR="00232B41" w:rsidRPr="00C56DA6">
        <w:rPr>
          <w:rFonts w:cstheme="minorHAnsi"/>
          <w:lang w:val="en-GB"/>
        </w:rPr>
        <w:t xml:space="preserve">Gravity is the changing distance between expanding objects, </w:t>
      </w:r>
      <w:r w:rsidR="001A3048" w:rsidRPr="00C56DA6">
        <w:rPr>
          <w:rFonts w:cstheme="minorHAnsi"/>
          <w:lang w:val="en-GB"/>
        </w:rPr>
        <w:t xml:space="preserve">and </w:t>
      </w:r>
      <w:r w:rsidR="00232B41" w:rsidRPr="00C56DA6">
        <w:rPr>
          <w:rFonts w:cstheme="minorHAnsi"/>
          <w:lang w:val="en-GB"/>
        </w:rPr>
        <w:t>this is what has been perceived as an attractive force acting at a distance.</w:t>
      </w:r>
      <w:r w:rsidR="00A34E61" w:rsidRPr="00C56DA6">
        <w:rPr>
          <w:rFonts w:cstheme="minorHAnsi"/>
          <w:lang w:val="en-GB"/>
        </w:rPr>
        <w:t xml:space="preserve"> </w:t>
      </w:r>
      <w:r w:rsidR="00C4245F" w:rsidRPr="00C56DA6">
        <w:rPr>
          <w:rFonts w:cstheme="minorHAnsi"/>
          <w:lang w:val="en-GB"/>
        </w:rPr>
        <w:t>Like it is in Einstein’s General Theory of Relativity</w:t>
      </w:r>
      <w:r w:rsidR="001004B1" w:rsidRPr="00C56DA6">
        <w:rPr>
          <w:rFonts w:cstheme="minorHAnsi"/>
          <w:lang w:val="en-GB"/>
        </w:rPr>
        <w:t>,</w:t>
      </w:r>
      <w:r w:rsidR="00C4245F" w:rsidRPr="00C56DA6">
        <w:rPr>
          <w:rFonts w:cstheme="minorHAnsi"/>
          <w:lang w:val="en-GB"/>
        </w:rPr>
        <w:t xml:space="preserve"> which is also geometry based, t</w:t>
      </w:r>
      <w:r w:rsidR="00A34E61" w:rsidRPr="00C56DA6">
        <w:rPr>
          <w:rFonts w:cstheme="minorHAnsi"/>
          <w:lang w:val="en-GB"/>
        </w:rPr>
        <w:t>here is never any kind of resistance on any object</w:t>
      </w:r>
      <w:r w:rsidR="00C4245F" w:rsidRPr="00C56DA6">
        <w:rPr>
          <w:rFonts w:cstheme="minorHAnsi"/>
          <w:lang w:val="en-GB"/>
        </w:rPr>
        <w:t>.</w:t>
      </w:r>
      <w:r w:rsidR="00A34E61" w:rsidRPr="00C56DA6">
        <w:rPr>
          <w:rFonts w:cstheme="minorHAnsi"/>
          <w:lang w:val="en-GB"/>
        </w:rPr>
        <w:t xml:space="preserve"> </w:t>
      </w:r>
      <w:r w:rsidR="00C4245F" w:rsidRPr="00C56DA6">
        <w:rPr>
          <w:rFonts w:cstheme="minorHAnsi"/>
          <w:lang w:val="en-GB"/>
        </w:rPr>
        <w:t>T</w:t>
      </w:r>
      <w:r w:rsidR="00A34E61" w:rsidRPr="00C56DA6">
        <w:rPr>
          <w:rFonts w:cstheme="minorHAnsi"/>
          <w:lang w:val="en-GB"/>
        </w:rPr>
        <w:t>hey simply move or enter orbits because of the geometry of expansion, as will be seen in the next figures.</w:t>
      </w:r>
    </w:p>
    <w:p w14:paraId="42E5115B" w14:textId="3CDCFFD2" w:rsidR="007B3F79" w:rsidRPr="00C56DA6" w:rsidRDefault="007B3F79" w:rsidP="00A01746">
      <w:pPr>
        <w:ind w:firstLine="340"/>
        <w:rPr>
          <w:rFonts w:cstheme="minorHAnsi"/>
          <w:lang w:val="en-GB"/>
        </w:rPr>
      </w:pPr>
      <w:r w:rsidRPr="00C56DA6">
        <w:rPr>
          <w:rFonts w:cstheme="minorHAnsi"/>
          <w:lang w:val="en-GB"/>
        </w:rPr>
        <w:t>Here are two figures showing what is happening when two objects pass each other in straight lines in space, and how it leads to a natural orbit effect</w:t>
      </w:r>
      <w:r w:rsidR="00C14538" w:rsidRPr="00C56DA6">
        <w:rPr>
          <w:rFonts w:cstheme="minorHAnsi"/>
          <w:lang w:val="en-GB"/>
        </w:rPr>
        <w:t>.</w:t>
      </w:r>
      <w:r w:rsidRPr="00C56DA6">
        <w:rPr>
          <w:rFonts w:cstheme="minorHAnsi"/>
          <w:lang w:val="en-GB"/>
        </w:rPr>
        <w:t xml:space="preserve"> </w:t>
      </w:r>
      <w:r w:rsidR="00C14538" w:rsidRPr="00C56DA6">
        <w:rPr>
          <w:rFonts w:cstheme="minorHAnsi"/>
          <w:lang w:val="en-GB"/>
        </w:rPr>
        <w:t>This is while</w:t>
      </w:r>
      <w:r w:rsidRPr="00C56DA6">
        <w:rPr>
          <w:rFonts w:cstheme="minorHAnsi"/>
          <w:lang w:val="en-GB"/>
        </w:rPr>
        <w:t xml:space="preserve"> consider</w:t>
      </w:r>
      <w:r w:rsidR="00C14538" w:rsidRPr="00C56DA6">
        <w:rPr>
          <w:rFonts w:cstheme="minorHAnsi"/>
          <w:lang w:val="en-GB"/>
        </w:rPr>
        <w:t>ing</w:t>
      </w:r>
      <w:r w:rsidRPr="00C56DA6">
        <w:rPr>
          <w:rFonts w:cstheme="minorHAnsi"/>
          <w:lang w:val="en-GB"/>
        </w:rPr>
        <w:t xml:space="preserve"> that </w:t>
      </w:r>
      <w:r w:rsidRPr="00C56DA6">
        <w:rPr>
          <w:rFonts w:cstheme="minorHAnsi"/>
          <w:lang w:val="en-GB"/>
        </w:rPr>
        <w:lastRenderedPageBreak/>
        <w:t xml:space="preserve">they </w:t>
      </w:r>
      <w:r w:rsidR="00232B41" w:rsidRPr="00C56DA6">
        <w:rPr>
          <w:rFonts w:cstheme="minorHAnsi"/>
          <w:lang w:val="en-GB"/>
        </w:rPr>
        <w:t xml:space="preserve">and we </w:t>
      </w:r>
      <w:r w:rsidRPr="00C56DA6">
        <w:rPr>
          <w:rFonts w:cstheme="minorHAnsi"/>
          <w:lang w:val="en-GB"/>
        </w:rPr>
        <w:t>are expanding proportionally with everything else</w:t>
      </w:r>
      <w:r w:rsidR="00DC4DAD" w:rsidRPr="00C56DA6">
        <w:rPr>
          <w:rFonts w:cstheme="minorHAnsi"/>
          <w:lang w:val="en-GB"/>
        </w:rPr>
        <w:t>,</w:t>
      </w:r>
      <w:r w:rsidRPr="00C56DA6">
        <w:rPr>
          <w:rFonts w:cstheme="minorHAnsi"/>
          <w:lang w:val="en-GB"/>
        </w:rPr>
        <w:t xml:space="preserve"> and th</w:t>
      </w:r>
      <w:r w:rsidR="001A3048" w:rsidRPr="00C56DA6">
        <w:rPr>
          <w:rFonts w:cstheme="minorHAnsi"/>
          <w:lang w:val="en-GB"/>
        </w:rPr>
        <w:t>erefore</w:t>
      </w:r>
      <w:r w:rsidRPr="00C56DA6">
        <w:rPr>
          <w:rFonts w:cstheme="minorHAnsi"/>
          <w:lang w:val="en-GB"/>
        </w:rPr>
        <w:t xml:space="preserve"> </w:t>
      </w:r>
      <w:r w:rsidR="003A406E" w:rsidRPr="00C56DA6">
        <w:rPr>
          <w:rFonts w:cstheme="minorHAnsi"/>
          <w:lang w:val="en-GB"/>
        </w:rPr>
        <w:t>we</w:t>
      </w:r>
      <w:r w:rsidRPr="00C56DA6">
        <w:rPr>
          <w:rFonts w:cstheme="minorHAnsi"/>
          <w:lang w:val="en-GB"/>
        </w:rPr>
        <w:t xml:space="preserve"> cannot see this expansion: </w:t>
      </w:r>
    </w:p>
    <w:p w14:paraId="42D23259" w14:textId="77777777" w:rsidR="001A1381" w:rsidRPr="00C56DA6" w:rsidRDefault="00C57A46" w:rsidP="00A01746">
      <w:pPr>
        <w:keepNext/>
        <w:ind w:firstLine="0"/>
        <w:jc w:val="center"/>
        <w:rPr>
          <w:lang w:val="en-GB"/>
        </w:rPr>
      </w:pPr>
      <w:r w:rsidRPr="00C56DA6">
        <w:rPr>
          <w:rFonts w:cstheme="minorHAnsi"/>
          <w:noProof/>
          <w:lang w:val="en-GB"/>
        </w:rPr>
        <w:drawing>
          <wp:inline distT="0" distB="0" distL="0" distR="0" wp14:anchorId="1AD03E6F" wp14:editId="7D2D8E8A">
            <wp:extent cx="5727700" cy="3436620"/>
            <wp:effectExtent l="25400" t="25400" r="25400" b="30480"/>
            <wp:docPr id="42" name="Picture 42" descr="Two non expanding spheres, passing each other in space in opposite directions, to demonstrate relative motion. There are question marks, about how we could assess their motion and speed, even in relation to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wo non expanding spheres, passing each other in space in opposite directions, to demonstrate relative motion. There are question marks, about how we could assess their motion and speed, even in relation to each other. "/>
                    <pic:cNvPicPr/>
                  </pic:nvPicPr>
                  <pic:blipFill>
                    <a:blip r:embed="rId41">
                      <a:extLst>
                        <a:ext uri="{28A0092B-C50C-407E-A947-70E740481C1C}">
                          <a14:useLocalDpi xmlns:a14="http://schemas.microsoft.com/office/drawing/2010/main" val="0"/>
                        </a:ext>
                      </a:extLst>
                    </a:blip>
                    <a:stretch>
                      <a:fillRect/>
                    </a:stretch>
                  </pic:blipFill>
                  <pic:spPr>
                    <a:xfrm>
                      <a:off x="0" y="0"/>
                      <a:ext cx="5727700" cy="3436620"/>
                    </a:xfrm>
                    <a:prstGeom prst="rect">
                      <a:avLst/>
                    </a:prstGeom>
                    <a:ln w="15875">
                      <a:solidFill>
                        <a:srgbClr val="000000"/>
                      </a:solidFill>
                    </a:ln>
                  </pic:spPr>
                </pic:pic>
              </a:graphicData>
            </a:graphic>
          </wp:inline>
        </w:drawing>
      </w:r>
    </w:p>
    <w:p w14:paraId="25C74F8C" w14:textId="600D96E6" w:rsidR="007B3F79" w:rsidRPr="00C56DA6" w:rsidRDefault="001A1381"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9</w:t>
      </w:r>
      <w:r w:rsidRPr="00C56DA6">
        <w:rPr>
          <w:lang w:val="en-GB"/>
        </w:rPr>
        <w:fldChar w:fldCharType="end"/>
      </w:r>
      <w:r w:rsidRPr="00C56DA6">
        <w:rPr>
          <w:lang w:val="en-GB"/>
        </w:rPr>
        <w:t xml:space="preserve"> (3-5) One object speeding past </w:t>
      </w:r>
      <w:proofErr w:type="gramStart"/>
      <w:r w:rsidRPr="00C56DA6">
        <w:rPr>
          <w:lang w:val="en-GB"/>
        </w:rPr>
        <w:t>another</w:t>
      </w:r>
      <w:proofErr w:type="gramEnd"/>
    </w:p>
    <w:p w14:paraId="292D1ACB" w14:textId="77777777" w:rsidR="001A1381" w:rsidRPr="00C56DA6" w:rsidRDefault="00C57A46" w:rsidP="00A01746">
      <w:pPr>
        <w:keepNext/>
        <w:ind w:firstLine="0"/>
        <w:jc w:val="center"/>
        <w:rPr>
          <w:lang w:val="en-GB"/>
        </w:rPr>
      </w:pPr>
      <w:r w:rsidRPr="00C56DA6">
        <w:rPr>
          <w:rFonts w:cstheme="minorHAnsi"/>
          <w:noProof/>
          <w:lang w:val="en-GB"/>
        </w:rPr>
        <w:drawing>
          <wp:inline distT="0" distB="0" distL="0" distR="0" wp14:anchorId="2A10795E" wp14:editId="57C24D2D">
            <wp:extent cx="5727700" cy="2133600"/>
            <wp:effectExtent l="25400" t="25400" r="25400" b="25400"/>
            <wp:docPr id="43" name="Picture 43" descr="Behind the scenes on the left, if we could see the expansion of these spheres passing each other in space, the spheres are growing, and each second the distance between them is less, but they continue on their straight line motion. On the right, if we cannot see the expansion, the spheres remain the same size, but the distance actually reduces between them, leading to an o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ehind the scenes on the left, if we could see the expansion of these spheres passing each other in space, the spheres are growing, and each second the distance between them is less, but they continue on their straight line motion. On the right, if we cannot see the expansion, the spheres remain the same size, but the distance actually reduces between them, leading to an orbit."/>
                    <pic:cNvPicPr/>
                  </pic:nvPicPr>
                  <pic:blipFill>
                    <a:blip r:embed="rId42">
                      <a:extLst>
                        <a:ext uri="{28A0092B-C50C-407E-A947-70E740481C1C}">
                          <a14:useLocalDpi xmlns:a14="http://schemas.microsoft.com/office/drawing/2010/main" val="0"/>
                        </a:ext>
                      </a:extLst>
                    </a:blip>
                    <a:stretch>
                      <a:fillRect/>
                    </a:stretch>
                  </pic:blipFill>
                  <pic:spPr>
                    <a:xfrm>
                      <a:off x="0" y="0"/>
                      <a:ext cx="5727700" cy="2133600"/>
                    </a:xfrm>
                    <a:prstGeom prst="rect">
                      <a:avLst/>
                    </a:prstGeom>
                    <a:ln w="15875">
                      <a:solidFill>
                        <a:srgbClr val="000000"/>
                      </a:solidFill>
                    </a:ln>
                  </pic:spPr>
                </pic:pic>
              </a:graphicData>
            </a:graphic>
          </wp:inline>
        </w:drawing>
      </w:r>
    </w:p>
    <w:p w14:paraId="1B385DC0" w14:textId="22A2357A" w:rsidR="007B3F79" w:rsidRPr="00C56DA6" w:rsidRDefault="001A1381"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10</w:t>
      </w:r>
      <w:r w:rsidRPr="00C56DA6">
        <w:rPr>
          <w:lang w:val="en-GB"/>
        </w:rPr>
        <w:fldChar w:fldCharType="end"/>
      </w:r>
      <w:r w:rsidRPr="00C56DA6">
        <w:rPr>
          <w:lang w:val="en-GB"/>
        </w:rPr>
        <w:t xml:space="preserve"> (3-6) Concept (left) and result (right) of the Natural Orbit Effect</w:t>
      </w:r>
    </w:p>
    <w:p w14:paraId="2FF167A0" w14:textId="30572B9D" w:rsidR="001004B1" w:rsidRPr="00C56DA6" w:rsidRDefault="00AA4380" w:rsidP="007B3F79">
      <w:pPr>
        <w:ind w:firstLine="340"/>
        <w:rPr>
          <w:rFonts w:cstheme="minorHAnsi"/>
          <w:lang w:val="en-GB"/>
        </w:rPr>
      </w:pPr>
      <w:r w:rsidRPr="00C56DA6">
        <w:rPr>
          <w:rFonts w:cstheme="minorHAnsi"/>
          <w:lang w:val="en-GB"/>
        </w:rPr>
        <w:lastRenderedPageBreak/>
        <w:t xml:space="preserve">Figure </w:t>
      </w:r>
      <w:r w:rsidR="003E6728" w:rsidRPr="00C56DA6">
        <w:rPr>
          <w:rFonts w:cstheme="minorHAnsi"/>
          <w:lang w:val="en-GB"/>
        </w:rPr>
        <w:t>9</w:t>
      </w:r>
      <w:r w:rsidRPr="00C56DA6">
        <w:rPr>
          <w:rFonts w:cstheme="minorHAnsi"/>
          <w:lang w:val="en-GB"/>
        </w:rPr>
        <w:t xml:space="preserve"> show</w:t>
      </w:r>
      <w:r w:rsidR="00903F73" w:rsidRPr="00C56DA6">
        <w:rPr>
          <w:rFonts w:cstheme="minorHAnsi"/>
          <w:lang w:val="en-GB"/>
        </w:rPr>
        <w:t>s</w:t>
      </w:r>
      <w:r w:rsidRPr="00C56DA6">
        <w:rPr>
          <w:rFonts w:cstheme="minorHAnsi"/>
          <w:lang w:val="en-GB"/>
        </w:rPr>
        <w:t xml:space="preserve"> the relativity of motion, with the question marks representing our inability to assess if both objects are moving, or just one</w:t>
      </w:r>
      <w:r w:rsidR="001004B1" w:rsidRPr="00C56DA6">
        <w:rPr>
          <w:rFonts w:cstheme="minorHAnsi"/>
          <w:lang w:val="en-GB"/>
        </w:rPr>
        <w:t>,</w:t>
      </w:r>
      <w:r w:rsidRPr="00C56DA6">
        <w:rPr>
          <w:rFonts w:cstheme="minorHAnsi"/>
          <w:lang w:val="en-GB"/>
        </w:rPr>
        <w:t xml:space="preserve"> and if so which one, and what their respective speed </w:t>
      </w:r>
      <w:proofErr w:type="gramStart"/>
      <w:r w:rsidRPr="00C56DA6">
        <w:rPr>
          <w:rFonts w:cstheme="minorHAnsi"/>
          <w:lang w:val="en-GB"/>
        </w:rPr>
        <w:t xml:space="preserve">actually </w:t>
      </w:r>
      <w:r w:rsidR="00EE25C5" w:rsidRPr="00C56DA6">
        <w:rPr>
          <w:rFonts w:cstheme="minorHAnsi"/>
          <w:lang w:val="en-GB"/>
        </w:rPr>
        <w:t>is</w:t>
      </w:r>
      <w:proofErr w:type="gramEnd"/>
      <w:r w:rsidRPr="00C56DA6">
        <w:rPr>
          <w:rFonts w:cstheme="minorHAnsi"/>
          <w:lang w:val="en-GB"/>
        </w:rPr>
        <w:t xml:space="preserve"> from the point of view of each other.</w:t>
      </w:r>
      <w:r w:rsidR="00A34E61" w:rsidRPr="00C56DA6">
        <w:rPr>
          <w:rFonts w:cstheme="minorHAnsi"/>
          <w:lang w:val="en-GB"/>
        </w:rPr>
        <w:t xml:space="preserve"> I</w:t>
      </w:r>
      <w:r w:rsidR="00AF20C8" w:rsidRPr="00C56DA6">
        <w:rPr>
          <w:rFonts w:cstheme="minorHAnsi"/>
          <w:lang w:val="en-GB"/>
        </w:rPr>
        <w:t>f there are no other viewpoints from which it could be assessed</w:t>
      </w:r>
      <w:r w:rsidR="00EE25C5" w:rsidRPr="00C56DA6">
        <w:rPr>
          <w:rFonts w:cstheme="minorHAnsi"/>
          <w:lang w:val="en-GB"/>
        </w:rPr>
        <w:t>,</w:t>
      </w:r>
      <w:r w:rsidRPr="00C56DA6">
        <w:rPr>
          <w:rFonts w:cstheme="minorHAnsi"/>
          <w:lang w:val="en-GB"/>
        </w:rPr>
        <w:t xml:space="preserve"> </w:t>
      </w:r>
      <w:r w:rsidR="00A34E61" w:rsidRPr="00C56DA6">
        <w:rPr>
          <w:rFonts w:cstheme="minorHAnsi"/>
          <w:lang w:val="en-GB"/>
        </w:rPr>
        <w:t>then there is no way to know</w:t>
      </w:r>
      <w:r w:rsidR="00903F73" w:rsidRPr="00C56DA6">
        <w:rPr>
          <w:rFonts w:cstheme="minorHAnsi"/>
          <w:lang w:val="en-GB"/>
        </w:rPr>
        <w:t>,</w:t>
      </w:r>
      <w:r w:rsidR="00A34E61" w:rsidRPr="00C56DA6">
        <w:rPr>
          <w:rFonts w:cstheme="minorHAnsi"/>
          <w:lang w:val="en-GB"/>
        </w:rPr>
        <w:t xml:space="preserve"> </w:t>
      </w:r>
      <w:r w:rsidRPr="00C56DA6">
        <w:rPr>
          <w:rFonts w:cstheme="minorHAnsi"/>
          <w:lang w:val="en-GB"/>
        </w:rPr>
        <w:t xml:space="preserve">and all options are </w:t>
      </w:r>
      <w:proofErr w:type="gramStart"/>
      <w:r w:rsidR="00A34E61" w:rsidRPr="00C56DA6">
        <w:rPr>
          <w:rFonts w:cstheme="minorHAnsi"/>
          <w:lang w:val="en-GB"/>
        </w:rPr>
        <w:t xml:space="preserve">actually </w:t>
      </w:r>
      <w:r w:rsidRPr="00C56DA6">
        <w:rPr>
          <w:rFonts w:cstheme="minorHAnsi"/>
          <w:lang w:val="en-GB"/>
        </w:rPr>
        <w:t>possible</w:t>
      </w:r>
      <w:proofErr w:type="gramEnd"/>
      <w:r w:rsidRPr="00C56DA6">
        <w:rPr>
          <w:rFonts w:cstheme="minorHAnsi"/>
          <w:lang w:val="en-GB"/>
        </w:rPr>
        <w:t xml:space="preserve">. </w:t>
      </w:r>
    </w:p>
    <w:p w14:paraId="15A60C68" w14:textId="491E068E" w:rsidR="00A05BD4" w:rsidRPr="00C56DA6" w:rsidRDefault="00610705" w:rsidP="007B3F79">
      <w:pPr>
        <w:ind w:firstLine="340"/>
        <w:rPr>
          <w:rFonts w:cstheme="minorHAnsi"/>
          <w:lang w:val="en-GB"/>
        </w:rPr>
      </w:pPr>
      <w:r w:rsidRPr="00C56DA6">
        <w:rPr>
          <w:rFonts w:cstheme="minorHAnsi"/>
          <w:lang w:val="en-GB"/>
        </w:rPr>
        <w:t>For Mark McCutcheon, the relativity of motion is more akin to Galileo’s Relativity</w:t>
      </w:r>
      <w:r w:rsidR="00031A10" w:rsidRPr="00C56DA6">
        <w:rPr>
          <w:rFonts w:cstheme="minorHAnsi"/>
          <w:lang w:val="en-GB"/>
        </w:rPr>
        <w:t>,</w:t>
      </w:r>
      <w:r w:rsidRPr="00C56DA6">
        <w:rPr>
          <w:rFonts w:cstheme="minorHAnsi"/>
          <w:lang w:val="en-GB"/>
        </w:rPr>
        <w:t xml:space="preserve"> instead of Einstein’s Special Relativity. As for m</w:t>
      </w:r>
      <w:r w:rsidR="001004B1" w:rsidRPr="00C56DA6">
        <w:rPr>
          <w:rFonts w:cstheme="minorHAnsi"/>
          <w:lang w:val="en-GB"/>
        </w:rPr>
        <w:t>y point of view</w:t>
      </w:r>
      <w:r w:rsidRPr="00C56DA6">
        <w:rPr>
          <w:rFonts w:cstheme="minorHAnsi"/>
          <w:lang w:val="en-GB"/>
        </w:rPr>
        <w:t xml:space="preserve">, I </w:t>
      </w:r>
      <w:r w:rsidR="001004B1" w:rsidRPr="00C56DA6">
        <w:rPr>
          <w:rFonts w:cstheme="minorHAnsi"/>
          <w:lang w:val="en-GB"/>
        </w:rPr>
        <w:t xml:space="preserve">will discuss </w:t>
      </w:r>
      <w:r w:rsidR="00A90EC1" w:rsidRPr="00C56DA6">
        <w:rPr>
          <w:rFonts w:cstheme="minorHAnsi"/>
          <w:lang w:val="en-GB"/>
        </w:rPr>
        <w:t xml:space="preserve">in the next chapters </w:t>
      </w:r>
      <w:r w:rsidRPr="00C56DA6">
        <w:rPr>
          <w:rFonts w:cstheme="minorHAnsi"/>
          <w:lang w:val="en-GB"/>
        </w:rPr>
        <w:t>a new Theory of Universal Relativity</w:t>
      </w:r>
      <w:r w:rsidR="001004B1" w:rsidRPr="00C56DA6">
        <w:rPr>
          <w:rFonts w:cstheme="minorHAnsi"/>
          <w:lang w:val="en-GB"/>
        </w:rPr>
        <w:t xml:space="preserve"> concerning relative motion</w:t>
      </w:r>
      <w:r w:rsidR="00A90EC1" w:rsidRPr="00C56DA6">
        <w:rPr>
          <w:rFonts w:cstheme="minorHAnsi"/>
          <w:lang w:val="en-GB"/>
        </w:rPr>
        <w:t>.</w:t>
      </w:r>
      <w:r w:rsidR="001004B1" w:rsidRPr="00C56DA6">
        <w:rPr>
          <w:rFonts w:cstheme="minorHAnsi"/>
          <w:lang w:val="en-GB"/>
        </w:rPr>
        <w:t xml:space="preserve"> It is a theory where objects don’t move, in a universe without real space or distance</w:t>
      </w:r>
      <w:r w:rsidR="00A90EC1" w:rsidRPr="00C56DA6">
        <w:rPr>
          <w:rFonts w:cstheme="minorHAnsi"/>
          <w:lang w:val="en-GB"/>
        </w:rPr>
        <w:t>.</w:t>
      </w:r>
      <w:r w:rsidR="001004B1" w:rsidRPr="00C56DA6">
        <w:rPr>
          <w:rFonts w:cstheme="minorHAnsi"/>
          <w:lang w:val="en-GB"/>
        </w:rPr>
        <w:t xml:space="preserve"> </w:t>
      </w:r>
      <w:r w:rsidR="00A90EC1" w:rsidRPr="00C56DA6">
        <w:rPr>
          <w:rFonts w:cstheme="minorHAnsi"/>
          <w:lang w:val="en-GB"/>
        </w:rPr>
        <w:t>O</w:t>
      </w:r>
      <w:r w:rsidR="001004B1" w:rsidRPr="00C56DA6">
        <w:rPr>
          <w:rFonts w:cstheme="minorHAnsi"/>
          <w:lang w:val="en-GB"/>
        </w:rPr>
        <w:t>bjects simply expand or shrink from our point of view</w:t>
      </w:r>
      <w:r w:rsidR="00581240" w:rsidRPr="00C56DA6">
        <w:rPr>
          <w:rFonts w:cstheme="minorHAnsi"/>
          <w:lang w:val="en-GB"/>
        </w:rPr>
        <w:t>,</w:t>
      </w:r>
      <w:r w:rsidR="00A90EC1" w:rsidRPr="00C56DA6">
        <w:rPr>
          <w:rFonts w:cstheme="minorHAnsi"/>
          <w:lang w:val="en-GB"/>
        </w:rPr>
        <w:t xml:space="preserve"> as they come towards us or move away from us</w:t>
      </w:r>
      <w:r w:rsidR="001004B1" w:rsidRPr="00C56DA6">
        <w:rPr>
          <w:rFonts w:cstheme="minorHAnsi"/>
          <w:lang w:val="en-GB"/>
        </w:rPr>
        <w:t>.</w:t>
      </w:r>
    </w:p>
    <w:p w14:paraId="3CC3DFE1" w14:textId="4053D760" w:rsidR="00AA4380" w:rsidRPr="00C56DA6" w:rsidRDefault="00100A75" w:rsidP="007B3F79">
      <w:pPr>
        <w:ind w:firstLine="340"/>
        <w:rPr>
          <w:rFonts w:cstheme="minorHAnsi"/>
          <w:lang w:val="en-GB"/>
        </w:rPr>
      </w:pPr>
      <w:r w:rsidRPr="00C56DA6">
        <w:rPr>
          <w:rFonts w:cstheme="minorHAnsi"/>
          <w:lang w:val="en-GB"/>
        </w:rPr>
        <w:t>F</w:t>
      </w:r>
      <w:r w:rsidR="00AA4380" w:rsidRPr="00C56DA6">
        <w:rPr>
          <w:rFonts w:cstheme="minorHAnsi"/>
          <w:lang w:val="en-GB"/>
        </w:rPr>
        <w:t xml:space="preserve">igure </w:t>
      </w:r>
      <w:r w:rsidR="003E6728" w:rsidRPr="00C56DA6">
        <w:rPr>
          <w:rFonts w:cstheme="minorHAnsi"/>
          <w:lang w:val="en-GB"/>
        </w:rPr>
        <w:t>9</w:t>
      </w:r>
      <w:r w:rsidRPr="00C56DA6">
        <w:rPr>
          <w:rFonts w:cstheme="minorHAnsi"/>
          <w:lang w:val="en-GB"/>
        </w:rPr>
        <w:t xml:space="preserve"> </w:t>
      </w:r>
      <w:r w:rsidR="001E331C" w:rsidRPr="00C56DA6">
        <w:rPr>
          <w:rFonts w:cstheme="minorHAnsi"/>
          <w:lang w:val="en-GB"/>
        </w:rPr>
        <w:t xml:space="preserve">also shows </w:t>
      </w:r>
      <w:r w:rsidR="00AA4380" w:rsidRPr="00C56DA6">
        <w:rPr>
          <w:rFonts w:cstheme="minorHAnsi"/>
          <w:lang w:val="en-GB"/>
        </w:rPr>
        <w:t>the perspective if there was no expansion or gravity</w:t>
      </w:r>
      <w:r w:rsidR="00EE25C5" w:rsidRPr="00C56DA6">
        <w:rPr>
          <w:rFonts w:cstheme="minorHAnsi"/>
          <w:lang w:val="en-GB"/>
        </w:rPr>
        <w:t xml:space="preserve"> in the universe</w:t>
      </w:r>
      <w:r w:rsidR="001E331C" w:rsidRPr="00C56DA6">
        <w:rPr>
          <w:rFonts w:cstheme="minorHAnsi"/>
          <w:lang w:val="en-GB"/>
        </w:rPr>
        <w:t xml:space="preserve">, the two objects would then simply </w:t>
      </w:r>
      <w:proofErr w:type="gramStart"/>
      <w:r w:rsidR="001E331C" w:rsidRPr="00C56DA6">
        <w:rPr>
          <w:rFonts w:cstheme="minorHAnsi"/>
          <w:lang w:val="en-GB"/>
        </w:rPr>
        <w:t>continue on</w:t>
      </w:r>
      <w:proofErr w:type="gramEnd"/>
      <w:r w:rsidR="001E331C" w:rsidRPr="00C56DA6">
        <w:rPr>
          <w:rFonts w:cstheme="minorHAnsi"/>
          <w:lang w:val="en-GB"/>
        </w:rPr>
        <w:t xml:space="preserve"> their straight lines unaffected.</w:t>
      </w:r>
      <w:r w:rsidR="00AA4380" w:rsidRPr="00C56DA6">
        <w:rPr>
          <w:rFonts w:cstheme="minorHAnsi"/>
          <w:lang w:val="en-GB"/>
        </w:rPr>
        <w:t xml:space="preserve"> </w:t>
      </w:r>
      <w:r w:rsidR="00F025AA" w:rsidRPr="00C56DA6">
        <w:rPr>
          <w:rFonts w:cstheme="minorHAnsi"/>
          <w:lang w:val="en-GB"/>
        </w:rPr>
        <w:t xml:space="preserve">This perspective does not exist in nature, </w:t>
      </w:r>
      <w:r w:rsidR="00DA65D3" w:rsidRPr="00C56DA6">
        <w:rPr>
          <w:rFonts w:cstheme="minorHAnsi"/>
          <w:lang w:val="en-GB"/>
        </w:rPr>
        <w:t xml:space="preserve">neither </w:t>
      </w:r>
      <w:r w:rsidR="008952D3" w:rsidRPr="00C56DA6">
        <w:rPr>
          <w:rFonts w:cstheme="minorHAnsi"/>
          <w:lang w:val="en-GB"/>
        </w:rPr>
        <w:t>behind the scenes</w:t>
      </w:r>
      <w:r w:rsidR="00DA65D3" w:rsidRPr="00C56DA6">
        <w:rPr>
          <w:rFonts w:cstheme="minorHAnsi"/>
          <w:lang w:val="en-GB"/>
        </w:rPr>
        <w:t xml:space="preserve"> nor in our resulting reality, because objects constantly expand </w:t>
      </w:r>
      <w:r w:rsidR="008952D3" w:rsidRPr="00C56DA6">
        <w:rPr>
          <w:rFonts w:cstheme="minorHAnsi"/>
          <w:lang w:val="en-GB"/>
        </w:rPr>
        <w:t>behind the scenes</w:t>
      </w:r>
      <w:r w:rsidR="00DC4DAD" w:rsidRPr="00C56DA6">
        <w:rPr>
          <w:rFonts w:cstheme="minorHAnsi"/>
          <w:lang w:val="en-GB"/>
        </w:rPr>
        <w:t>.</w:t>
      </w:r>
    </w:p>
    <w:p w14:paraId="1F484F0B" w14:textId="6A6011A8" w:rsidR="00DC4DAD" w:rsidRPr="00C56DA6" w:rsidRDefault="00EE25C5" w:rsidP="007B3F79">
      <w:pPr>
        <w:ind w:firstLine="340"/>
        <w:rPr>
          <w:rFonts w:cstheme="minorHAnsi"/>
          <w:lang w:val="en-GB"/>
        </w:rPr>
      </w:pPr>
      <w:r w:rsidRPr="00C56DA6">
        <w:rPr>
          <w:rFonts w:cstheme="minorHAnsi"/>
          <w:lang w:val="en-GB"/>
        </w:rPr>
        <w:t xml:space="preserve">In figure </w:t>
      </w:r>
      <w:r w:rsidR="003E6728" w:rsidRPr="00C56DA6">
        <w:rPr>
          <w:rFonts w:cstheme="minorHAnsi"/>
          <w:lang w:val="en-GB"/>
        </w:rPr>
        <w:t>10</w:t>
      </w:r>
      <w:r w:rsidR="001E331C" w:rsidRPr="00C56DA6">
        <w:rPr>
          <w:rFonts w:cstheme="minorHAnsi"/>
          <w:lang w:val="en-GB"/>
        </w:rPr>
        <w:t xml:space="preserve"> on the left</w:t>
      </w:r>
      <w:r w:rsidRPr="00C56DA6">
        <w:rPr>
          <w:rFonts w:cstheme="minorHAnsi"/>
          <w:lang w:val="en-GB"/>
        </w:rPr>
        <w:t xml:space="preserve">, </w:t>
      </w:r>
      <w:r w:rsidR="00F025AA" w:rsidRPr="00C56DA6">
        <w:rPr>
          <w:rFonts w:cstheme="minorHAnsi"/>
          <w:lang w:val="en-GB"/>
        </w:rPr>
        <w:t xml:space="preserve">the two objects are expanding in their </w:t>
      </w:r>
      <w:proofErr w:type="gramStart"/>
      <w:r w:rsidR="00F025AA" w:rsidRPr="00C56DA6">
        <w:rPr>
          <w:rFonts w:cstheme="minorHAnsi"/>
          <w:lang w:val="en-GB"/>
        </w:rPr>
        <w:t>straight</w:t>
      </w:r>
      <w:r w:rsidR="009B17E3" w:rsidRPr="00C56DA6">
        <w:rPr>
          <w:rFonts w:cstheme="minorHAnsi"/>
          <w:lang w:val="en-GB"/>
        </w:rPr>
        <w:t xml:space="preserve"> </w:t>
      </w:r>
      <w:r w:rsidR="00F025AA" w:rsidRPr="00C56DA6">
        <w:rPr>
          <w:rFonts w:cstheme="minorHAnsi"/>
          <w:lang w:val="en-GB"/>
        </w:rPr>
        <w:t>line</w:t>
      </w:r>
      <w:proofErr w:type="gramEnd"/>
      <w:r w:rsidR="00F025AA" w:rsidRPr="00C56DA6">
        <w:rPr>
          <w:rFonts w:cstheme="minorHAnsi"/>
          <w:lang w:val="en-GB"/>
        </w:rPr>
        <w:t xml:space="preserve"> trajectories, but this expansion is unseen by us because everything expands proportionally at the same rate, including our instruments of observation, our rulers and ourselves. What we see </w:t>
      </w:r>
      <w:r w:rsidR="001E331C" w:rsidRPr="00C56DA6">
        <w:rPr>
          <w:rFonts w:cstheme="minorHAnsi"/>
          <w:lang w:val="en-GB"/>
        </w:rPr>
        <w:t xml:space="preserve">and experience </w:t>
      </w:r>
      <w:r w:rsidR="00F025AA" w:rsidRPr="00C56DA6">
        <w:rPr>
          <w:rFonts w:cstheme="minorHAnsi"/>
          <w:lang w:val="en-GB"/>
        </w:rPr>
        <w:t>instead</w:t>
      </w:r>
      <w:r w:rsidR="001E331C" w:rsidRPr="00C56DA6">
        <w:rPr>
          <w:rFonts w:cstheme="minorHAnsi"/>
          <w:lang w:val="en-GB"/>
        </w:rPr>
        <w:t>,</w:t>
      </w:r>
      <w:r w:rsidR="00F025AA" w:rsidRPr="00C56DA6">
        <w:rPr>
          <w:rFonts w:cstheme="minorHAnsi"/>
          <w:lang w:val="en-GB"/>
        </w:rPr>
        <w:t xml:space="preserve"> is what is on the right</w:t>
      </w:r>
      <w:r w:rsidR="009B17E3" w:rsidRPr="00C56DA6">
        <w:rPr>
          <w:rFonts w:cstheme="minorHAnsi"/>
          <w:lang w:val="en-GB"/>
        </w:rPr>
        <w:t>:</w:t>
      </w:r>
      <w:r w:rsidR="00F025AA" w:rsidRPr="00C56DA6">
        <w:rPr>
          <w:rFonts w:cstheme="minorHAnsi"/>
          <w:lang w:val="en-GB"/>
        </w:rPr>
        <w:t xml:space="preserve"> the distance reduc</w:t>
      </w:r>
      <w:r w:rsidR="001E331C" w:rsidRPr="00C56DA6">
        <w:rPr>
          <w:rFonts w:cstheme="minorHAnsi"/>
          <w:lang w:val="en-GB"/>
        </w:rPr>
        <w:t>ing</w:t>
      </w:r>
      <w:r w:rsidR="00F025AA" w:rsidRPr="00C56DA6">
        <w:rPr>
          <w:rFonts w:cstheme="minorHAnsi"/>
          <w:lang w:val="en-GB"/>
        </w:rPr>
        <w:t xml:space="preserve"> between </w:t>
      </w:r>
      <w:proofErr w:type="gramStart"/>
      <w:r w:rsidR="00DA65D3" w:rsidRPr="00C56DA6">
        <w:rPr>
          <w:rFonts w:cstheme="minorHAnsi"/>
          <w:lang w:val="en-GB"/>
        </w:rPr>
        <w:t>non expanding</w:t>
      </w:r>
      <w:proofErr w:type="gramEnd"/>
      <w:r w:rsidR="00F025AA" w:rsidRPr="00C56DA6">
        <w:rPr>
          <w:rFonts w:cstheme="minorHAnsi"/>
          <w:lang w:val="en-GB"/>
        </w:rPr>
        <w:t xml:space="preserve"> objects, creating the </w:t>
      </w:r>
      <w:r w:rsidR="00A34E61" w:rsidRPr="00C56DA6">
        <w:rPr>
          <w:rFonts w:cstheme="minorHAnsi"/>
          <w:lang w:val="en-GB"/>
        </w:rPr>
        <w:t>N</w:t>
      </w:r>
      <w:r w:rsidR="00F025AA" w:rsidRPr="00C56DA6">
        <w:rPr>
          <w:rFonts w:cstheme="minorHAnsi"/>
          <w:lang w:val="en-GB"/>
        </w:rPr>
        <w:t xml:space="preserve">atural </w:t>
      </w:r>
      <w:r w:rsidR="00A34E61" w:rsidRPr="00C56DA6">
        <w:rPr>
          <w:rFonts w:cstheme="minorHAnsi"/>
          <w:lang w:val="en-GB"/>
        </w:rPr>
        <w:t>O</w:t>
      </w:r>
      <w:r w:rsidR="00F025AA" w:rsidRPr="00C56DA6">
        <w:rPr>
          <w:rFonts w:cstheme="minorHAnsi"/>
          <w:lang w:val="en-GB"/>
        </w:rPr>
        <w:t xml:space="preserve">rbit </w:t>
      </w:r>
      <w:r w:rsidR="00A34E61" w:rsidRPr="00C56DA6">
        <w:rPr>
          <w:rFonts w:cstheme="minorHAnsi"/>
          <w:lang w:val="en-GB"/>
        </w:rPr>
        <w:t>E</w:t>
      </w:r>
      <w:r w:rsidR="00F025AA" w:rsidRPr="00C56DA6">
        <w:rPr>
          <w:rFonts w:cstheme="minorHAnsi"/>
          <w:lang w:val="en-GB"/>
        </w:rPr>
        <w:t xml:space="preserve">ffect of all moons and planets. </w:t>
      </w:r>
    </w:p>
    <w:p w14:paraId="0C98A063" w14:textId="265AEF51" w:rsidR="00F025AA" w:rsidRPr="00C56DA6" w:rsidRDefault="006477C0" w:rsidP="007B3F79">
      <w:pPr>
        <w:ind w:firstLine="340"/>
        <w:rPr>
          <w:rFonts w:cstheme="minorHAnsi"/>
          <w:lang w:val="en-GB"/>
        </w:rPr>
      </w:pPr>
      <w:r w:rsidRPr="00C56DA6">
        <w:rPr>
          <w:rFonts w:cstheme="minorHAnsi"/>
          <w:lang w:val="en-GB"/>
        </w:rPr>
        <w:t xml:space="preserve">Effectively, </w:t>
      </w:r>
      <w:r w:rsidR="001E331C" w:rsidRPr="00C56DA6">
        <w:rPr>
          <w:rFonts w:cstheme="minorHAnsi"/>
          <w:lang w:val="en-GB"/>
        </w:rPr>
        <w:t xml:space="preserve">in the resulting reality following from what is happening </w:t>
      </w:r>
      <w:r w:rsidR="008952D3" w:rsidRPr="00C56DA6">
        <w:rPr>
          <w:rFonts w:cstheme="minorHAnsi"/>
          <w:lang w:val="en-GB"/>
        </w:rPr>
        <w:t>behind the scenes</w:t>
      </w:r>
      <w:r w:rsidR="001E331C" w:rsidRPr="00C56DA6">
        <w:rPr>
          <w:rFonts w:cstheme="minorHAnsi"/>
          <w:lang w:val="en-GB"/>
        </w:rPr>
        <w:t xml:space="preserve">, </w:t>
      </w:r>
      <w:r w:rsidRPr="00C56DA6">
        <w:rPr>
          <w:rFonts w:cstheme="minorHAnsi"/>
          <w:lang w:val="en-GB"/>
        </w:rPr>
        <w:t>n</w:t>
      </w:r>
      <w:r w:rsidR="00F025AA" w:rsidRPr="00C56DA6">
        <w:rPr>
          <w:rFonts w:cstheme="minorHAnsi"/>
          <w:lang w:val="en-GB"/>
        </w:rPr>
        <w:t>othing could ever move in straight lines in the universe</w:t>
      </w:r>
      <w:r w:rsidR="00E20AA0" w:rsidRPr="00C56DA6">
        <w:rPr>
          <w:rFonts w:cstheme="minorHAnsi"/>
          <w:lang w:val="en-GB"/>
        </w:rPr>
        <w:t>, or ever stay at rest</w:t>
      </w:r>
      <w:r w:rsidR="003E2695" w:rsidRPr="00C56DA6">
        <w:rPr>
          <w:rFonts w:cstheme="minorHAnsi"/>
          <w:lang w:val="en-GB"/>
        </w:rPr>
        <w:t xml:space="preserve">, the opposite of </w:t>
      </w:r>
      <w:r w:rsidR="00E20AA0" w:rsidRPr="00C56DA6">
        <w:rPr>
          <w:rFonts w:cstheme="minorHAnsi"/>
          <w:lang w:val="en-GB"/>
        </w:rPr>
        <w:t>Newton’s First Law of Motion.</w:t>
      </w:r>
    </w:p>
    <w:p w14:paraId="102FE07A" w14:textId="159AEE3C" w:rsidR="009B17E3" w:rsidRPr="00C56DA6" w:rsidRDefault="001307AD" w:rsidP="009B17E3">
      <w:pPr>
        <w:ind w:firstLine="340"/>
        <w:rPr>
          <w:rFonts w:cstheme="minorHAnsi"/>
          <w:lang w:val="en-GB"/>
        </w:rPr>
      </w:pPr>
      <w:r w:rsidRPr="00C56DA6">
        <w:rPr>
          <w:rFonts w:cstheme="minorHAnsi"/>
          <w:lang w:val="en-GB"/>
        </w:rPr>
        <w:t xml:space="preserve">Still in figure </w:t>
      </w:r>
      <w:r w:rsidR="003E6728" w:rsidRPr="00C56DA6">
        <w:rPr>
          <w:rFonts w:cstheme="minorHAnsi"/>
          <w:lang w:val="en-GB"/>
        </w:rPr>
        <w:t>10</w:t>
      </w:r>
      <w:r w:rsidRPr="00C56DA6">
        <w:rPr>
          <w:rFonts w:cstheme="minorHAnsi"/>
          <w:lang w:val="en-GB"/>
        </w:rPr>
        <w:t xml:space="preserve"> on the left, </w:t>
      </w:r>
      <w:r w:rsidR="00EE25C5" w:rsidRPr="00C56DA6">
        <w:rPr>
          <w:rFonts w:cstheme="minorHAnsi"/>
          <w:lang w:val="en-GB"/>
        </w:rPr>
        <w:t xml:space="preserve">we find </w:t>
      </w:r>
      <w:r w:rsidR="006477C0" w:rsidRPr="00C56DA6">
        <w:rPr>
          <w:rFonts w:cstheme="minorHAnsi"/>
          <w:lang w:val="en-GB"/>
        </w:rPr>
        <w:t xml:space="preserve">what Mark McCutcheon came to call </w:t>
      </w:r>
      <w:r w:rsidR="00EE25C5" w:rsidRPr="00C56DA6">
        <w:rPr>
          <w:rFonts w:cstheme="minorHAnsi"/>
          <w:lang w:val="en-GB"/>
        </w:rPr>
        <w:t>the God’s viewpoint</w:t>
      </w:r>
      <w:r w:rsidR="00DC4DAD" w:rsidRPr="00C56DA6">
        <w:rPr>
          <w:rFonts w:cstheme="minorHAnsi"/>
          <w:lang w:val="en-GB"/>
        </w:rPr>
        <w:t>, which is</w:t>
      </w:r>
      <w:r w:rsidR="009B17E3" w:rsidRPr="00C56DA6">
        <w:rPr>
          <w:rFonts w:cstheme="minorHAnsi"/>
          <w:lang w:val="en-GB"/>
        </w:rPr>
        <w:t xml:space="preserve"> simply an expression</w:t>
      </w:r>
      <w:r w:rsidR="00EE25C5" w:rsidRPr="00C56DA6">
        <w:rPr>
          <w:rFonts w:cstheme="minorHAnsi"/>
          <w:lang w:val="en-GB"/>
        </w:rPr>
        <w:t xml:space="preserve">, which is a </w:t>
      </w:r>
      <w:r w:rsidR="00A34E61" w:rsidRPr="00C56DA6">
        <w:rPr>
          <w:rFonts w:cstheme="minorHAnsi"/>
          <w:lang w:val="en-GB"/>
        </w:rPr>
        <w:t>standpoint</w:t>
      </w:r>
      <w:r w:rsidR="00EE25C5" w:rsidRPr="00C56DA6">
        <w:rPr>
          <w:rFonts w:cstheme="minorHAnsi"/>
          <w:lang w:val="en-GB"/>
        </w:rPr>
        <w:t xml:space="preserve"> showing what someone outside the universe would </w:t>
      </w:r>
      <w:proofErr w:type="gramStart"/>
      <w:r w:rsidR="00EE25C5" w:rsidRPr="00C56DA6">
        <w:rPr>
          <w:rFonts w:cstheme="minorHAnsi"/>
          <w:lang w:val="en-GB"/>
        </w:rPr>
        <w:t>see</w:t>
      </w:r>
      <w:r w:rsidR="00730E19" w:rsidRPr="00C56DA6">
        <w:rPr>
          <w:rFonts w:cstheme="minorHAnsi"/>
          <w:lang w:val="en-GB"/>
        </w:rPr>
        <w:t>,</w:t>
      </w:r>
      <w:r w:rsidR="00EE25C5" w:rsidRPr="00C56DA6">
        <w:rPr>
          <w:rFonts w:cstheme="minorHAnsi"/>
          <w:lang w:val="en-GB"/>
        </w:rPr>
        <w:t xml:space="preserve"> if</w:t>
      </w:r>
      <w:proofErr w:type="gramEnd"/>
      <w:r w:rsidR="00EE25C5" w:rsidRPr="00C56DA6">
        <w:rPr>
          <w:rFonts w:cstheme="minorHAnsi"/>
          <w:lang w:val="en-GB"/>
        </w:rPr>
        <w:t xml:space="preserve"> they were not part of our universe and not subject to expansion. </w:t>
      </w:r>
      <w:r w:rsidR="006477C0" w:rsidRPr="00C56DA6">
        <w:rPr>
          <w:rFonts w:cstheme="minorHAnsi"/>
          <w:lang w:val="en-GB"/>
        </w:rPr>
        <w:t>From that vantage point, t</w:t>
      </w:r>
      <w:r w:rsidR="003A406E" w:rsidRPr="00C56DA6">
        <w:rPr>
          <w:rFonts w:cstheme="minorHAnsi"/>
          <w:lang w:val="en-GB"/>
        </w:rPr>
        <w:t xml:space="preserve">hey could </w:t>
      </w:r>
      <w:r w:rsidR="00F025AA" w:rsidRPr="00C56DA6">
        <w:rPr>
          <w:rFonts w:cstheme="minorHAnsi"/>
          <w:lang w:val="en-GB"/>
        </w:rPr>
        <w:t xml:space="preserve">then </w:t>
      </w:r>
      <w:r w:rsidR="003A406E" w:rsidRPr="00C56DA6">
        <w:rPr>
          <w:rFonts w:cstheme="minorHAnsi"/>
          <w:lang w:val="en-GB"/>
        </w:rPr>
        <w:t>see the expansion</w:t>
      </w:r>
      <w:r w:rsidRPr="00C56DA6">
        <w:rPr>
          <w:rFonts w:cstheme="minorHAnsi"/>
          <w:lang w:val="en-GB"/>
        </w:rPr>
        <w:t xml:space="preserve"> in our universe</w:t>
      </w:r>
      <w:r w:rsidR="00F025AA" w:rsidRPr="00C56DA6">
        <w:rPr>
          <w:rFonts w:cstheme="minorHAnsi"/>
          <w:lang w:val="en-GB"/>
        </w:rPr>
        <w:t>.</w:t>
      </w:r>
      <w:r w:rsidR="003A406E" w:rsidRPr="00C56DA6">
        <w:rPr>
          <w:rFonts w:cstheme="minorHAnsi"/>
          <w:lang w:val="en-GB"/>
        </w:rPr>
        <w:t xml:space="preserve"> </w:t>
      </w:r>
    </w:p>
    <w:p w14:paraId="1FF6EA82" w14:textId="2FFD0003" w:rsidR="001307AD" w:rsidRPr="00C56DA6" w:rsidRDefault="009B17E3" w:rsidP="009B17E3">
      <w:pPr>
        <w:ind w:firstLine="340"/>
        <w:rPr>
          <w:rFonts w:cstheme="minorHAnsi"/>
          <w:lang w:val="en-GB"/>
        </w:rPr>
      </w:pPr>
      <w:r w:rsidRPr="00C56DA6">
        <w:rPr>
          <w:rFonts w:cstheme="minorHAnsi"/>
          <w:lang w:val="en-GB"/>
        </w:rPr>
        <w:t>In the same image, t</w:t>
      </w:r>
      <w:r w:rsidR="006477C0" w:rsidRPr="00C56DA6">
        <w:rPr>
          <w:rFonts w:cstheme="minorHAnsi"/>
          <w:lang w:val="en-GB"/>
        </w:rPr>
        <w:t xml:space="preserve">he </w:t>
      </w:r>
      <w:r w:rsidR="00FC1636" w:rsidRPr="00C56DA6">
        <w:rPr>
          <w:rFonts w:cstheme="minorHAnsi"/>
          <w:lang w:val="en-GB"/>
        </w:rPr>
        <w:t xml:space="preserve">expanding and </w:t>
      </w:r>
      <w:r w:rsidR="006477C0" w:rsidRPr="00C56DA6">
        <w:rPr>
          <w:rFonts w:cstheme="minorHAnsi"/>
          <w:lang w:val="en-GB"/>
        </w:rPr>
        <w:t xml:space="preserve">larger objects have now passed each other without </w:t>
      </w:r>
      <w:proofErr w:type="gramStart"/>
      <w:r w:rsidR="006477C0" w:rsidRPr="00C56DA6">
        <w:rPr>
          <w:rFonts w:cstheme="minorHAnsi"/>
          <w:lang w:val="en-GB"/>
        </w:rPr>
        <w:t>entering into</w:t>
      </w:r>
      <w:proofErr w:type="gramEnd"/>
      <w:r w:rsidR="006477C0" w:rsidRPr="00C56DA6">
        <w:rPr>
          <w:rFonts w:cstheme="minorHAnsi"/>
          <w:lang w:val="en-GB"/>
        </w:rPr>
        <w:t xml:space="preserve"> a collision. As </w:t>
      </w:r>
      <w:r w:rsidR="00744497" w:rsidRPr="00C56DA6">
        <w:rPr>
          <w:rFonts w:cstheme="minorHAnsi"/>
          <w:lang w:val="en-GB"/>
        </w:rPr>
        <w:t xml:space="preserve">the objects continue </w:t>
      </w:r>
      <w:r w:rsidR="00FC7376" w:rsidRPr="00C56DA6">
        <w:rPr>
          <w:rFonts w:cstheme="minorHAnsi"/>
          <w:lang w:val="en-GB"/>
        </w:rPr>
        <w:t>o</w:t>
      </w:r>
      <w:r w:rsidR="00744497" w:rsidRPr="00C56DA6">
        <w:rPr>
          <w:rFonts w:cstheme="minorHAnsi"/>
          <w:lang w:val="en-GB"/>
        </w:rPr>
        <w:t xml:space="preserve">n their respective </w:t>
      </w:r>
      <w:proofErr w:type="gramStart"/>
      <w:r w:rsidR="00FC7376" w:rsidRPr="00C56DA6">
        <w:rPr>
          <w:rFonts w:cstheme="minorHAnsi"/>
          <w:lang w:val="en-GB"/>
        </w:rPr>
        <w:t>straight line</w:t>
      </w:r>
      <w:proofErr w:type="gramEnd"/>
      <w:r w:rsidR="006477C0" w:rsidRPr="00C56DA6">
        <w:rPr>
          <w:rFonts w:cstheme="minorHAnsi"/>
          <w:lang w:val="en-GB"/>
        </w:rPr>
        <w:t xml:space="preserve"> </w:t>
      </w:r>
      <w:r w:rsidR="00744497" w:rsidRPr="00C56DA6">
        <w:rPr>
          <w:rFonts w:cstheme="minorHAnsi"/>
          <w:lang w:val="en-GB"/>
        </w:rPr>
        <w:t>trajector</w:t>
      </w:r>
      <w:r w:rsidR="00C67FFA" w:rsidRPr="00C56DA6">
        <w:rPr>
          <w:rFonts w:cstheme="minorHAnsi"/>
          <w:lang w:val="en-GB"/>
        </w:rPr>
        <w:t>ies</w:t>
      </w:r>
      <w:r w:rsidR="006477C0" w:rsidRPr="00C56DA6">
        <w:rPr>
          <w:rFonts w:cstheme="minorHAnsi"/>
          <w:lang w:val="en-GB"/>
        </w:rPr>
        <w:t xml:space="preserve">, </w:t>
      </w:r>
      <w:r w:rsidR="006477C0" w:rsidRPr="00C56DA6">
        <w:rPr>
          <w:rFonts w:cstheme="minorHAnsi"/>
          <w:lang w:val="en-GB"/>
        </w:rPr>
        <w:lastRenderedPageBreak/>
        <w:t xml:space="preserve">if they are </w:t>
      </w:r>
      <w:r w:rsidR="00FC7376" w:rsidRPr="00C56DA6">
        <w:rPr>
          <w:rFonts w:cstheme="minorHAnsi"/>
          <w:lang w:val="en-GB"/>
        </w:rPr>
        <w:t xml:space="preserve">not </w:t>
      </w:r>
      <w:r w:rsidR="006477C0" w:rsidRPr="00C56DA6">
        <w:rPr>
          <w:rFonts w:cstheme="minorHAnsi"/>
          <w:lang w:val="en-GB"/>
        </w:rPr>
        <w:t xml:space="preserve">going </w:t>
      </w:r>
      <w:r w:rsidR="00FC7376" w:rsidRPr="00C56DA6">
        <w:rPr>
          <w:rFonts w:cstheme="minorHAnsi"/>
          <w:lang w:val="en-GB"/>
        </w:rPr>
        <w:t>fast enough, they w</w:t>
      </w:r>
      <w:r w:rsidR="00730E19" w:rsidRPr="00C56DA6">
        <w:rPr>
          <w:rFonts w:cstheme="minorHAnsi"/>
          <w:lang w:val="en-GB"/>
        </w:rPr>
        <w:t>ould</w:t>
      </w:r>
      <w:r w:rsidR="00FC7376" w:rsidRPr="00C56DA6">
        <w:rPr>
          <w:rFonts w:cstheme="minorHAnsi"/>
          <w:lang w:val="en-GB"/>
        </w:rPr>
        <w:t xml:space="preserve"> be unable to escape each other in their expansion</w:t>
      </w:r>
      <w:r w:rsidRPr="00C56DA6">
        <w:rPr>
          <w:rFonts w:cstheme="minorHAnsi"/>
          <w:lang w:val="en-GB"/>
        </w:rPr>
        <w:t xml:space="preserve">, and </w:t>
      </w:r>
      <w:r w:rsidR="00730E19" w:rsidRPr="00C56DA6">
        <w:rPr>
          <w:rFonts w:cstheme="minorHAnsi"/>
          <w:lang w:val="en-GB"/>
        </w:rPr>
        <w:t>would</w:t>
      </w:r>
      <w:r w:rsidRPr="00C56DA6">
        <w:rPr>
          <w:rFonts w:cstheme="minorHAnsi"/>
          <w:lang w:val="en-GB"/>
        </w:rPr>
        <w:t xml:space="preserve"> eventually </w:t>
      </w:r>
      <w:r w:rsidR="00730E19" w:rsidRPr="00C56DA6">
        <w:rPr>
          <w:rFonts w:cstheme="minorHAnsi"/>
          <w:lang w:val="en-GB"/>
        </w:rPr>
        <w:t>join together</w:t>
      </w:r>
      <w:r w:rsidR="00FC7376" w:rsidRPr="00C56DA6">
        <w:rPr>
          <w:rFonts w:cstheme="minorHAnsi"/>
          <w:lang w:val="en-GB"/>
        </w:rPr>
        <w:t xml:space="preserve">. </w:t>
      </w:r>
      <w:r w:rsidR="001307AD" w:rsidRPr="00C56DA6">
        <w:rPr>
          <w:rFonts w:cstheme="minorHAnsi"/>
          <w:lang w:val="en-GB"/>
        </w:rPr>
        <w:t>I</w:t>
      </w:r>
      <w:r w:rsidR="00FC7376" w:rsidRPr="00C56DA6">
        <w:rPr>
          <w:rFonts w:cstheme="minorHAnsi"/>
          <w:lang w:val="en-GB"/>
        </w:rPr>
        <w:t xml:space="preserve">f they are going fast enough, </w:t>
      </w:r>
      <w:r w:rsidRPr="00C56DA6">
        <w:rPr>
          <w:rFonts w:cstheme="minorHAnsi"/>
          <w:lang w:val="en-GB"/>
        </w:rPr>
        <w:t>they will be able to counteract the</w:t>
      </w:r>
      <w:r w:rsidR="007223C5" w:rsidRPr="00C56DA6">
        <w:rPr>
          <w:rFonts w:cstheme="minorHAnsi"/>
          <w:lang w:val="en-GB"/>
        </w:rPr>
        <w:t>ir</w:t>
      </w:r>
      <w:r w:rsidRPr="00C56DA6">
        <w:rPr>
          <w:rFonts w:cstheme="minorHAnsi"/>
          <w:lang w:val="en-GB"/>
        </w:rPr>
        <w:t xml:space="preserve"> mutual expansion</w:t>
      </w:r>
      <w:r w:rsidR="00730E19" w:rsidRPr="00C56DA6">
        <w:rPr>
          <w:rFonts w:cstheme="minorHAnsi"/>
          <w:lang w:val="en-GB"/>
        </w:rPr>
        <w:t>,</w:t>
      </w:r>
      <w:r w:rsidRPr="00C56DA6">
        <w:rPr>
          <w:rFonts w:cstheme="minorHAnsi"/>
          <w:lang w:val="en-GB"/>
        </w:rPr>
        <w:t xml:space="preserve"> and keep at a certain distance from each other</w:t>
      </w:r>
      <w:r w:rsidR="00FC7376" w:rsidRPr="00C56DA6">
        <w:rPr>
          <w:rFonts w:cstheme="minorHAnsi"/>
          <w:lang w:val="en-GB"/>
        </w:rPr>
        <w:t xml:space="preserve">, and </w:t>
      </w:r>
      <w:r w:rsidRPr="00C56DA6">
        <w:rPr>
          <w:rFonts w:cstheme="minorHAnsi"/>
          <w:lang w:val="en-GB"/>
        </w:rPr>
        <w:t xml:space="preserve">this would then result </w:t>
      </w:r>
      <w:r w:rsidR="00FC7376" w:rsidRPr="00C56DA6">
        <w:rPr>
          <w:rFonts w:cstheme="minorHAnsi"/>
          <w:lang w:val="en-GB"/>
        </w:rPr>
        <w:t xml:space="preserve">in </w:t>
      </w:r>
      <w:r w:rsidR="00744497" w:rsidRPr="00C56DA6">
        <w:rPr>
          <w:rFonts w:cstheme="minorHAnsi"/>
          <w:lang w:val="en-GB"/>
        </w:rPr>
        <w:t>a stable orbit</w:t>
      </w:r>
      <w:r w:rsidR="00FC7376" w:rsidRPr="00C56DA6">
        <w:rPr>
          <w:rFonts w:cstheme="minorHAnsi"/>
          <w:lang w:val="en-GB"/>
        </w:rPr>
        <w:t xml:space="preserve"> as seen on the right side</w:t>
      </w:r>
      <w:r w:rsidRPr="00C56DA6">
        <w:rPr>
          <w:rFonts w:cstheme="minorHAnsi"/>
          <w:lang w:val="en-GB"/>
        </w:rPr>
        <w:t>, where the expansion is unseen</w:t>
      </w:r>
      <w:r w:rsidR="00FC7376" w:rsidRPr="00C56DA6">
        <w:rPr>
          <w:rFonts w:cstheme="minorHAnsi"/>
          <w:lang w:val="en-GB"/>
        </w:rPr>
        <w:t xml:space="preserve">. </w:t>
      </w:r>
    </w:p>
    <w:p w14:paraId="15F6DD06" w14:textId="45374A3A" w:rsidR="004C7AD3" w:rsidRPr="00C56DA6" w:rsidRDefault="00FC7376" w:rsidP="009B17E3">
      <w:pPr>
        <w:ind w:firstLine="340"/>
        <w:rPr>
          <w:rFonts w:cstheme="minorHAnsi"/>
          <w:lang w:val="en-GB"/>
        </w:rPr>
      </w:pPr>
      <w:r w:rsidRPr="00C56DA6">
        <w:rPr>
          <w:rFonts w:cstheme="minorHAnsi"/>
          <w:lang w:val="en-GB"/>
        </w:rPr>
        <w:t>If the</w:t>
      </w:r>
      <w:r w:rsidR="001307AD" w:rsidRPr="00C56DA6">
        <w:rPr>
          <w:rFonts w:cstheme="minorHAnsi"/>
          <w:lang w:val="en-GB"/>
        </w:rPr>
        <w:t xml:space="preserve"> objects</w:t>
      </w:r>
      <w:r w:rsidRPr="00C56DA6">
        <w:rPr>
          <w:rFonts w:cstheme="minorHAnsi"/>
          <w:lang w:val="en-GB"/>
        </w:rPr>
        <w:t xml:space="preserve"> were going at the right speed, </w:t>
      </w:r>
      <w:r w:rsidR="00744497" w:rsidRPr="00C56DA6">
        <w:rPr>
          <w:rFonts w:cstheme="minorHAnsi"/>
          <w:lang w:val="en-GB"/>
        </w:rPr>
        <w:t xml:space="preserve">the gap between them </w:t>
      </w:r>
      <w:r w:rsidRPr="00C56DA6">
        <w:rPr>
          <w:rFonts w:cstheme="minorHAnsi"/>
          <w:lang w:val="en-GB"/>
        </w:rPr>
        <w:t>might</w:t>
      </w:r>
      <w:r w:rsidR="00744497" w:rsidRPr="00C56DA6">
        <w:rPr>
          <w:rFonts w:cstheme="minorHAnsi"/>
          <w:lang w:val="en-GB"/>
        </w:rPr>
        <w:t xml:space="preserve"> never change</w:t>
      </w:r>
      <w:r w:rsidR="0046258C" w:rsidRPr="00C56DA6">
        <w:rPr>
          <w:rFonts w:cstheme="minorHAnsi"/>
          <w:lang w:val="en-GB"/>
        </w:rPr>
        <w:t>,</w:t>
      </w:r>
      <w:r w:rsidR="00744497" w:rsidRPr="00C56DA6">
        <w:rPr>
          <w:rFonts w:cstheme="minorHAnsi"/>
          <w:lang w:val="en-GB"/>
        </w:rPr>
        <w:t xml:space="preserve"> since expansion each second would reduce the </w:t>
      </w:r>
      <w:r w:rsidR="005D3388" w:rsidRPr="00C56DA6">
        <w:rPr>
          <w:rFonts w:cstheme="minorHAnsi"/>
          <w:lang w:val="en-GB"/>
        </w:rPr>
        <w:t xml:space="preserve">growing </w:t>
      </w:r>
      <w:r w:rsidR="00744497" w:rsidRPr="00C56DA6">
        <w:rPr>
          <w:rFonts w:cstheme="minorHAnsi"/>
          <w:lang w:val="en-GB"/>
        </w:rPr>
        <w:t>distance between them</w:t>
      </w:r>
      <w:r w:rsidR="00FC1636" w:rsidRPr="00C56DA6">
        <w:rPr>
          <w:rFonts w:cstheme="minorHAnsi"/>
          <w:lang w:val="en-GB"/>
        </w:rPr>
        <w:t>,</w:t>
      </w:r>
      <w:r w:rsidR="00744497" w:rsidRPr="00C56DA6">
        <w:rPr>
          <w:rFonts w:cstheme="minorHAnsi"/>
          <w:lang w:val="en-GB"/>
        </w:rPr>
        <w:t xml:space="preserve"> </w:t>
      </w:r>
      <w:r w:rsidR="001307AD" w:rsidRPr="00C56DA6">
        <w:rPr>
          <w:rFonts w:cstheme="minorHAnsi"/>
          <w:lang w:val="en-GB"/>
        </w:rPr>
        <w:t xml:space="preserve">in </w:t>
      </w:r>
      <w:r w:rsidR="00DD30F3" w:rsidRPr="00C56DA6">
        <w:rPr>
          <w:rFonts w:cstheme="minorHAnsi"/>
          <w:lang w:val="en-GB"/>
        </w:rPr>
        <w:t xml:space="preserve">just </w:t>
      </w:r>
      <w:r w:rsidR="001307AD" w:rsidRPr="00C56DA6">
        <w:rPr>
          <w:rFonts w:cstheme="minorHAnsi"/>
          <w:lang w:val="en-GB"/>
        </w:rPr>
        <w:t>the right amount to match</w:t>
      </w:r>
      <w:r w:rsidR="00744497" w:rsidRPr="00C56DA6">
        <w:rPr>
          <w:rFonts w:cstheme="minorHAnsi"/>
          <w:lang w:val="en-GB"/>
        </w:rPr>
        <w:t xml:space="preserve"> their respective </w:t>
      </w:r>
      <w:r w:rsidR="00A34E61" w:rsidRPr="00C56DA6">
        <w:rPr>
          <w:rFonts w:cstheme="minorHAnsi"/>
          <w:lang w:val="en-GB"/>
        </w:rPr>
        <w:t>ongoing coasting</w:t>
      </w:r>
      <w:r w:rsidR="00744497" w:rsidRPr="00C56DA6">
        <w:rPr>
          <w:rFonts w:cstheme="minorHAnsi"/>
          <w:lang w:val="en-GB"/>
        </w:rPr>
        <w:t xml:space="preserve"> speed. </w:t>
      </w:r>
      <w:r w:rsidR="00730E19" w:rsidRPr="00C56DA6">
        <w:rPr>
          <w:rFonts w:cstheme="minorHAnsi"/>
          <w:lang w:val="en-GB"/>
        </w:rPr>
        <w:t xml:space="preserve">It could then appear as if they were not moving away from </w:t>
      </w:r>
      <w:r w:rsidR="00B47E69">
        <w:rPr>
          <w:rFonts w:cstheme="minorHAnsi"/>
          <w:lang w:val="en-GB"/>
        </w:rPr>
        <w:t xml:space="preserve">each </w:t>
      </w:r>
      <w:r w:rsidR="00730E19" w:rsidRPr="00C56DA6">
        <w:rPr>
          <w:rFonts w:cstheme="minorHAnsi"/>
          <w:lang w:val="en-GB"/>
        </w:rPr>
        <w:t>other, while expanding</w:t>
      </w:r>
      <w:r w:rsidR="005D3388" w:rsidRPr="00C56DA6">
        <w:rPr>
          <w:rFonts w:cstheme="minorHAnsi"/>
          <w:lang w:val="en-GB"/>
        </w:rPr>
        <w:t>.</w:t>
      </w:r>
      <w:r w:rsidR="00730E19" w:rsidRPr="00C56DA6">
        <w:rPr>
          <w:rFonts w:cstheme="minorHAnsi"/>
          <w:lang w:val="en-GB"/>
        </w:rPr>
        <w:t xml:space="preserve"> </w:t>
      </w:r>
      <w:r w:rsidR="005D3388" w:rsidRPr="00C56DA6">
        <w:rPr>
          <w:rFonts w:cstheme="minorHAnsi"/>
          <w:lang w:val="en-GB"/>
        </w:rPr>
        <w:t>B</w:t>
      </w:r>
      <w:r w:rsidR="00730E19" w:rsidRPr="00C56DA6">
        <w:rPr>
          <w:rFonts w:cstheme="minorHAnsi"/>
          <w:lang w:val="en-GB"/>
        </w:rPr>
        <w:t>ut if they were not moving</w:t>
      </w:r>
      <w:r w:rsidR="006B39FD" w:rsidRPr="00C56DA6">
        <w:rPr>
          <w:rFonts w:cstheme="minorHAnsi"/>
          <w:lang w:val="en-GB"/>
        </w:rPr>
        <w:t>,</w:t>
      </w:r>
      <w:r w:rsidR="00730E19" w:rsidRPr="00C56DA6">
        <w:rPr>
          <w:rFonts w:cstheme="minorHAnsi"/>
          <w:lang w:val="en-GB"/>
        </w:rPr>
        <w:t xml:space="preserve"> they would soon </w:t>
      </w:r>
      <w:proofErr w:type="gramStart"/>
      <w:r w:rsidR="006B39FD" w:rsidRPr="00C56DA6">
        <w:rPr>
          <w:rFonts w:cstheme="minorHAnsi"/>
          <w:lang w:val="en-GB"/>
        </w:rPr>
        <w:t>join together</w:t>
      </w:r>
      <w:proofErr w:type="gramEnd"/>
      <w:r w:rsidR="00730E19" w:rsidRPr="00C56DA6">
        <w:rPr>
          <w:rFonts w:cstheme="minorHAnsi"/>
          <w:lang w:val="en-GB"/>
        </w:rPr>
        <w:t xml:space="preserve">. </w:t>
      </w:r>
    </w:p>
    <w:p w14:paraId="15C8E839" w14:textId="3694F4C7" w:rsidR="00766C78" w:rsidRPr="00C56DA6" w:rsidRDefault="004C7AD3" w:rsidP="009B17E3">
      <w:pPr>
        <w:ind w:firstLine="340"/>
        <w:rPr>
          <w:rFonts w:cstheme="minorHAnsi"/>
          <w:lang w:val="en-GB"/>
        </w:rPr>
      </w:pPr>
      <w:r w:rsidRPr="00C56DA6">
        <w:rPr>
          <w:rFonts w:cstheme="minorHAnsi"/>
          <w:lang w:val="en-GB"/>
        </w:rPr>
        <w:t>From the God’s viewpoint, i</w:t>
      </w:r>
      <w:r w:rsidR="00581240" w:rsidRPr="00C56DA6">
        <w:rPr>
          <w:rFonts w:cstheme="minorHAnsi"/>
          <w:lang w:val="en-GB"/>
        </w:rPr>
        <w:t>t is relatively easy for two objects</w:t>
      </w:r>
      <w:r w:rsidRPr="00C56DA6">
        <w:rPr>
          <w:rFonts w:cstheme="minorHAnsi"/>
          <w:lang w:val="en-GB"/>
        </w:rPr>
        <w:t>,</w:t>
      </w:r>
      <w:r w:rsidR="00581240" w:rsidRPr="00C56DA6">
        <w:rPr>
          <w:rFonts w:cstheme="minorHAnsi"/>
          <w:lang w:val="en-GB"/>
        </w:rPr>
        <w:t xml:space="preserve"> expanding at a constant rate</w:t>
      </w:r>
      <w:r w:rsidRPr="00C56DA6">
        <w:rPr>
          <w:rFonts w:cstheme="minorHAnsi"/>
          <w:lang w:val="en-GB"/>
        </w:rPr>
        <w:t>,</w:t>
      </w:r>
      <w:r w:rsidR="00581240" w:rsidRPr="00C56DA6">
        <w:rPr>
          <w:rFonts w:cstheme="minorHAnsi"/>
          <w:lang w:val="en-GB"/>
        </w:rPr>
        <w:t xml:space="preserve"> to keep at a certain distance forever, while simply </w:t>
      </w:r>
      <w:proofErr w:type="gramStart"/>
      <w:r w:rsidR="00581240" w:rsidRPr="00C56DA6">
        <w:rPr>
          <w:rFonts w:cstheme="minorHAnsi"/>
          <w:lang w:val="en-GB"/>
        </w:rPr>
        <w:t>continuing on</w:t>
      </w:r>
      <w:proofErr w:type="gramEnd"/>
      <w:r w:rsidR="00581240" w:rsidRPr="00C56DA6">
        <w:rPr>
          <w:rFonts w:cstheme="minorHAnsi"/>
          <w:lang w:val="en-GB"/>
        </w:rPr>
        <w:t xml:space="preserve"> their original constant speed.</w:t>
      </w:r>
      <w:r w:rsidRPr="00C56DA6">
        <w:rPr>
          <w:rFonts w:cstheme="minorHAnsi"/>
          <w:lang w:val="en-GB"/>
        </w:rPr>
        <w:t xml:space="preserve"> Remember that </w:t>
      </w:r>
      <w:r w:rsidR="008952D3" w:rsidRPr="00C56DA6">
        <w:rPr>
          <w:rFonts w:cstheme="minorHAnsi"/>
          <w:lang w:val="en-GB"/>
        </w:rPr>
        <w:t>behind the scenes</w:t>
      </w:r>
      <w:r w:rsidRPr="00C56DA6">
        <w:rPr>
          <w:rFonts w:cstheme="minorHAnsi"/>
          <w:lang w:val="en-GB"/>
        </w:rPr>
        <w:t xml:space="preserve"> there is no gravity, there is no orbit, and there is no distance reduction in an acceleration. There are just expanding objects immobile or moving in all directions, sometimes hitting each other.</w:t>
      </w:r>
    </w:p>
    <w:p w14:paraId="200D5B88" w14:textId="1E1219EC" w:rsidR="00766C78" w:rsidRPr="00C56DA6" w:rsidRDefault="00690BF8" w:rsidP="00A01746">
      <w:pPr>
        <w:ind w:firstLine="340"/>
        <w:rPr>
          <w:rFonts w:cstheme="minorHAnsi"/>
          <w:lang w:val="en-GB"/>
        </w:rPr>
      </w:pPr>
      <w:r w:rsidRPr="00C56DA6">
        <w:rPr>
          <w:rFonts w:cstheme="minorHAnsi"/>
          <w:lang w:val="en-GB"/>
        </w:rPr>
        <w:t>For example, i</w:t>
      </w:r>
      <w:r w:rsidR="00766C78" w:rsidRPr="00C56DA6">
        <w:rPr>
          <w:rFonts w:cstheme="minorHAnsi"/>
          <w:lang w:val="en-GB"/>
        </w:rPr>
        <w:t xml:space="preserve">n figure </w:t>
      </w:r>
      <w:r w:rsidR="003E6728" w:rsidRPr="00C56DA6">
        <w:rPr>
          <w:rFonts w:cstheme="minorHAnsi"/>
          <w:lang w:val="en-GB"/>
        </w:rPr>
        <w:t>11</w:t>
      </w:r>
      <w:r w:rsidR="00766C78" w:rsidRPr="00C56DA6">
        <w:rPr>
          <w:rFonts w:cstheme="minorHAnsi"/>
          <w:lang w:val="en-GB"/>
        </w:rPr>
        <w:t xml:space="preserve"> we </w:t>
      </w:r>
      <w:r w:rsidRPr="00C56DA6">
        <w:rPr>
          <w:rFonts w:cstheme="minorHAnsi"/>
          <w:lang w:val="en-GB"/>
        </w:rPr>
        <w:t>see</w:t>
      </w:r>
      <w:r w:rsidR="00766C78" w:rsidRPr="00C56DA6">
        <w:rPr>
          <w:rFonts w:cstheme="minorHAnsi"/>
          <w:lang w:val="en-GB"/>
        </w:rPr>
        <w:t xml:space="preserve"> what happen</w:t>
      </w:r>
      <w:r w:rsidR="00FF349C" w:rsidRPr="00C56DA6">
        <w:rPr>
          <w:rFonts w:cstheme="minorHAnsi"/>
          <w:lang w:val="en-GB"/>
        </w:rPr>
        <w:t>s</w:t>
      </w:r>
      <w:r w:rsidR="00766C78" w:rsidRPr="00C56DA6">
        <w:rPr>
          <w:rFonts w:cstheme="minorHAnsi"/>
          <w:lang w:val="en-GB"/>
        </w:rPr>
        <w:t xml:space="preserve"> when an object is passing by the Earth at the same rotational speed of the Earth</w:t>
      </w:r>
      <w:r w:rsidR="00FF349C" w:rsidRPr="00C56DA6">
        <w:rPr>
          <w:rFonts w:cstheme="minorHAnsi"/>
          <w:lang w:val="en-GB"/>
        </w:rPr>
        <w:t>, and the geometry of expansion locks it up into a geostationary orbit</w:t>
      </w:r>
      <w:r w:rsidR="004F0002" w:rsidRPr="00C56DA6">
        <w:rPr>
          <w:rFonts w:cstheme="minorHAnsi"/>
          <w:lang w:val="en-GB"/>
        </w:rPr>
        <w:t>. Once again</w:t>
      </w:r>
      <w:r w:rsidR="004C7AD3" w:rsidRPr="00C56DA6">
        <w:rPr>
          <w:rFonts w:cstheme="minorHAnsi"/>
          <w:lang w:val="en-GB"/>
        </w:rPr>
        <w:t>,</w:t>
      </w:r>
      <w:r w:rsidR="004F0002" w:rsidRPr="00C56DA6">
        <w:rPr>
          <w:rFonts w:cstheme="minorHAnsi"/>
          <w:lang w:val="en-GB"/>
        </w:rPr>
        <w:t xml:space="preserve"> you have on the left what happens </w:t>
      </w:r>
      <w:r w:rsidR="008952D3" w:rsidRPr="00C56DA6">
        <w:rPr>
          <w:rFonts w:cstheme="minorHAnsi"/>
          <w:lang w:val="en-GB"/>
        </w:rPr>
        <w:t>behind the scenes</w:t>
      </w:r>
      <w:r w:rsidR="004F0002" w:rsidRPr="00C56DA6">
        <w:rPr>
          <w:rFonts w:cstheme="minorHAnsi"/>
          <w:lang w:val="en-GB"/>
        </w:rPr>
        <w:t xml:space="preserve">, where you can see the expansion, and the result in </w:t>
      </w:r>
      <w:r w:rsidR="00977891" w:rsidRPr="00C56DA6">
        <w:rPr>
          <w:rFonts w:cstheme="minorHAnsi"/>
          <w:lang w:val="en-GB"/>
        </w:rPr>
        <w:t xml:space="preserve">our </w:t>
      </w:r>
      <w:r w:rsidR="004F0002" w:rsidRPr="00C56DA6">
        <w:rPr>
          <w:rFonts w:cstheme="minorHAnsi"/>
          <w:lang w:val="en-GB"/>
        </w:rPr>
        <w:t>reality once you can no longer see the expansion</w:t>
      </w:r>
      <w:r w:rsidR="00623D90" w:rsidRPr="00C56DA6">
        <w:rPr>
          <w:rFonts w:cstheme="minorHAnsi"/>
          <w:lang w:val="en-GB"/>
        </w:rPr>
        <w:t>:</w:t>
      </w:r>
    </w:p>
    <w:p w14:paraId="3DFC658B" w14:textId="77777777" w:rsidR="001A1381" w:rsidRPr="00C56DA6" w:rsidRDefault="00007D0A" w:rsidP="00A01746">
      <w:pPr>
        <w:keepNext/>
        <w:ind w:firstLine="0"/>
        <w:jc w:val="center"/>
        <w:rPr>
          <w:lang w:val="en-GB"/>
        </w:rPr>
      </w:pPr>
      <w:r w:rsidRPr="00C56DA6">
        <w:rPr>
          <w:rFonts w:cstheme="minorHAnsi"/>
          <w:noProof/>
          <w:lang w:val="en-GB"/>
        </w:rPr>
        <w:lastRenderedPageBreak/>
        <w:drawing>
          <wp:inline distT="0" distB="0" distL="0" distR="0" wp14:anchorId="2BEB94CE" wp14:editId="541799BA">
            <wp:extent cx="5727700" cy="1940560"/>
            <wp:effectExtent l="25400" t="25400" r="25400" b="27940"/>
            <wp:docPr id="48" name="Picture 48" descr="On the left, when we can see the expansion, we see an expanding planet approaching a satellite moving from the middle to the left in a straight line, with double arrows showing that the distance remains the same between the planet and the satellite. A house on the planet also moves up with the expansion, and to the left as the planet rotates. On the right, once we can no longer see the expansion, we see a resulting circular path in a geosynchronous orbit, as the satellite always remains above the house at the same distance, while the planet rotates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On the left, when we can see the expansion, we see an expanding planet approaching a satellite moving from the middle to the left in a straight line, with double arrows showing that the distance remains the same between the planet and the satellite. A house on the planet also moves up with the expansion, and to the left as the planet rotates. On the right, once we can no longer see the expansion, we see a resulting circular path in a geosynchronous orbit, as the satellite always remains above the house at the same distance, while the planet rotates to the left."/>
                    <pic:cNvPicPr/>
                  </pic:nvPicPr>
                  <pic:blipFill>
                    <a:blip r:embed="rId43">
                      <a:extLst>
                        <a:ext uri="{28A0092B-C50C-407E-A947-70E740481C1C}">
                          <a14:useLocalDpi xmlns:a14="http://schemas.microsoft.com/office/drawing/2010/main" val="0"/>
                        </a:ext>
                      </a:extLst>
                    </a:blip>
                    <a:stretch>
                      <a:fillRect/>
                    </a:stretch>
                  </pic:blipFill>
                  <pic:spPr>
                    <a:xfrm>
                      <a:off x="0" y="0"/>
                      <a:ext cx="5727700" cy="1940560"/>
                    </a:xfrm>
                    <a:prstGeom prst="rect">
                      <a:avLst/>
                    </a:prstGeom>
                    <a:ln w="15875">
                      <a:solidFill>
                        <a:srgbClr val="000000"/>
                      </a:solidFill>
                    </a:ln>
                  </pic:spPr>
                </pic:pic>
              </a:graphicData>
            </a:graphic>
          </wp:inline>
        </w:drawing>
      </w:r>
    </w:p>
    <w:p w14:paraId="2EFBC98E" w14:textId="70B04BB1" w:rsidR="00CE79E0" w:rsidRPr="00C56DA6" w:rsidRDefault="001A1381"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11</w:t>
      </w:r>
      <w:r w:rsidRPr="00C56DA6">
        <w:rPr>
          <w:lang w:val="en-GB"/>
        </w:rPr>
        <w:fldChar w:fldCharType="end"/>
      </w:r>
      <w:r w:rsidRPr="00C56DA6">
        <w:rPr>
          <w:lang w:val="en-GB"/>
        </w:rPr>
        <w:t xml:space="preserve"> (3-9) A faster-moving object produces a circular </w:t>
      </w:r>
      <w:proofErr w:type="gramStart"/>
      <w:r w:rsidRPr="00C56DA6">
        <w:rPr>
          <w:lang w:val="en-GB"/>
        </w:rPr>
        <w:t>orbit</w:t>
      </w:r>
      <w:proofErr w:type="gramEnd"/>
    </w:p>
    <w:p w14:paraId="0DF26402" w14:textId="02383D8C" w:rsidR="000B5ED2" w:rsidRPr="00C56DA6" w:rsidRDefault="00471C37" w:rsidP="00632C89">
      <w:pPr>
        <w:ind w:firstLine="340"/>
        <w:rPr>
          <w:rFonts w:cstheme="minorHAnsi"/>
          <w:lang w:val="en-GB"/>
        </w:rPr>
      </w:pPr>
      <w:r w:rsidRPr="00C56DA6">
        <w:rPr>
          <w:rFonts w:cstheme="minorHAnsi"/>
          <w:lang w:val="en-GB"/>
        </w:rPr>
        <w:t>Each new second, the geometry is identical to the previous second, because the object is moving at the exact speed required to compensate for the expansion of the planet</w:t>
      </w:r>
      <w:r w:rsidR="002D34B7" w:rsidRPr="00C56DA6">
        <w:rPr>
          <w:rFonts w:cstheme="minorHAnsi"/>
          <w:lang w:val="en-GB"/>
        </w:rPr>
        <w:t xml:space="preserve"> and its rotation</w:t>
      </w:r>
      <w:r w:rsidRPr="00C56DA6">
        <w:rPr>
          <w:rFonts w:cstheme="minorHAnsi"/>
          <w:lang w:val="en-GB"/>
        </w:rPr>
        <w:t xml:space="preserve">. </w:t>
      </w:r>
      <w:proofErr w:type="gramStart"/>
      <w:r w:rsidRPr="00C56DA6">
        <w:rPr>
          <w:rFonts w:cstheme="minorHAnsi"/>
          <w:lang w:val="en-GB"/>
        </w:rPr>
        <w:t>As a consequence</w:t>
      </w:r>
      <w:proofErr w:type="gramEnd"/>
      <w:r w:rsidRPr="00C56DA6">
        <w:rPr>
          <w:rFonts w:cstheme="minorHAnsi"/>
          <w:lang w:val="en-GB"/>
        </w:rPr>
        <w:t xml:space="preserve">, the object in orbit remains </w:t>
      </w:r>
      <w:r w:rsidR="00C67FFA" w:rsidRPr="00C56DA6">
        <w:rPr>
          <w:rFonts w:cstheme="minorHAnsi"/>
          <w:lang w:val="en-GB"/>
        </w:rPr>
        <w:t>in</w:t>
      </w:r>
      <w:r w:rsidR="002D34B7" w:rsidRPr="00C56DA6">
        <w:rPr>
          <w:rFonts w:cstheme="minorHAnsi"/>
          <w:lang w:val="en-GB"/>
        </w:rPr>
        <w:t xml:space="preserve"> </w:t>
      </w:r>
      <w:r w:rsidR="002D5424" w:rsidRPr="00C56DA6">
        <w:rPr>
          <w:rFonts w:cstheme="minorHAnsi"/>
          <w:lang w:val="en-GB"/>
        </w:rPr>
        <w:t xml:space="preserve">the </w:t>
      </w:r>
      <w:r w:rsidR="002D34B7" w:rsidRPr="00C56DA6">
        <w:rPr>
          <w:rFonts w:cstheme="minorHAnsi"/>
          <w:lang w:val="en-GB"/>
        </w:rPr>
        <w:t>same position over the house, as if fixed there in the sky.</w:t>
      </w:r>
    </w:p>
    <w:p w14:paraId="4DD8C19D" w14:textId="77777777" w:rsidR="00D6518A" w:rsidRPr="00C56DA6" w:rsidRDefault="00BC166A" w:rsidP="00D6518A">
      <w:pPr>
        <w:ind w:firstLine="340"/>
        <w:rPr>
          <w:rFonts w:cstheme="minorHAnsi"/>
          <w:lang w:val="en-GB"/>
        </w:rPr>
      </w:pPr>
      <w:r w:rsidRPr="00C56DA6">
        <w:rPr>
          <w:rFonts w:cstheme="minorHAnsi"/>
          <w:lang w:val="en-GB"/>
        </w:rPr>
        <w:t>To calculate orbits in Atomic Expansion Theory, we us</w:t>
      </w:r>
      <w:r w:rsidR="00FC1636" w:rsidRPr="00C56DA6">
        <w:rPr>
          <w:rFonts w:cstheme="minorHAnsi"/>
          <w:lang w:val="en-GB"/>
        </w:rPr>
        <w:t>e</w:t>
      </w:r>
      <w:r w:rsidRPr="00C56DA6">
        <w:rPr>
          <w:rFonts w:cstheme="minorHAnsi"/>
          <w:lang w:val="en-GB"/>
        </w:rPr>
        <w:t xml:space="preserve"> Kepler’s three purely geometric empirical equations of planetary motion, which involves no gravitational force </w:t>
      </w:r>
      <w:r w:rsidR="005D3388" w:rsidRPr="00C56DA6">
        <w:rPr>
          <w:rFonts w:cstheme="minorHAnsi"/>
          <w:lang w:val="en-GB"/>
        </w:rPr>
        <w:t>n</w:t>
      </w:r>
      <w:r w:rsidRPr="00C56DA6">
        <w:rPr>
          <w:rFonts w:cstheme="minorHAnsi"/>
          <w:lang w:val="en-GB"/>
        </w:rPr>
        <w:t xml:space="preserve">or mass. </w:t>
      </w:r>
      <w:r w:rsidR="00FC1636" w:rsidRPr="00C56DA6">
        <w:rPr>
          <w:rFonts w:cstheme="minorHAnsi"/>
          <w:lang w:val="en-GB"/>
        </w:rPr>
        <w:t>T</w:t>
      </w:r>
      <w:r w:rsidRPr="00C56DA6">
        <w:rPr>
          <w:rFonts w:cstheme="minorHAnsi"/>
          <w:lang w:val="en-GB"/>
        </w:rPr>
        <w:t>he Newtonian Orbit Equation has been replaced by the Geometric Orbit Equation, which Mark McCutcheon says is a previously unrecognised, purely geometric equation</w:t>
      </w:r>
      <w:r w:rsidR="00713C76" w:rsidRPr="00C56DA6">
        <w:rPr>
          <w:rFonts w:cstheme="minorHAnsi"/>
          <w:lang w:val="en-GB"/>
        </w:rPr>
        <w:t>, embedded in Newton’s equation, and</w:t>
      </w:r>
      <w:r w:rsidRPr="00C56DA6">
        <w:rPr>
          <w:rFonts w:cstheme="minorHAnsi"/>
          <w:lang w:val="en-GB"/>
        </w:rPr>
        <w:t xml:space="preserve"> extracted from patterns in the standard astronomical data available at the time of Kepler and Newton. </w:t>
      </w:r>
      <w:r w:rsidR="00A14F60" w:rsidRPr="00C56DA6">
        <w:rPr>
          <w:rFonts w:cstheme="minorHAnsi"/>
          <w:lang w:val="en-GB"/>
        </w:rPr>
        <w:t xml:space="preserve">There is more detail about the Geometric Orbit Equation in chapter 1 of </w:t>
      </w:r>
      <w:hyperlink r:id="rId44" w:history="1">
        <w:r w:rsidR="00A14F60" w:rsidRPr="00C56DA6">
          <w:rPr>
            <w:rStyle w:val="Hyperlink"/>
            <w:rFonts w:cstheme="minorHAnsi"/>
            <w:i/>
            <w:iCs/>
            <w:lang w:val="en-GB"/>
          </w:rPr>
          <w:t>The Final Theory</w:t>
        </w:r>
      </w:hyperlink>
      <w:r w:rsidR="00D6518A" w:rsidRPr="00C56DA6">
        <w:rPr>
          <w:rFonts w:cstheme="minorHAnsi"/>
          <w:lang w:val="en-GB"/>
        </w:rPr>
        <w:t xml:space="preserve">. </w:t>
      </w:r>
    </w:p>
    <w:p w14:paraId="2EC5F3F4" w14:textId="63EE73AE" w:rsidR="002B12F7" w:rsidRPr="00C56DA6" w:rsidRDefault="00B7579A" w:rsidP="00D6518A">
      <w:pPr>
        <w:ind w:firstLine="340"/>
        <w:rPr>
          <w:rFonts w:cstheme="minorHAnsi"/>
          <w:lang w:val="en-GB"/>
        </w:rPr>
      </w:pPr>
      <w:r w:rsidRPr="00C56DA6">
        <w:rPr>
          <w:rFonts w:cstheme="minorHAnsi"/>
          <w:lang w:val="en-GB"/>
        </w:rPr>
        <w:t xml:space="preserve">Mark McCutcheon has an entire chapter to explain orbits in his book </w:t>
      </w:r>
      <w:r w:rsidRPr="00C56DA6">
        <w:rPr>
          <w:rFonts w:cstheme="minorHAnsi"/>
          <w:i/>
          <w:iCs/>
          <w:lang w:val="en-GB"/>
        </w:rPr>
        <w:t>The Final Theory,</w:t>
      </w:r>
      <w:r w:rsidRPr="00C56DA6">
        <w:rPr>
          <w:rFonts w:cstheme="minorHAnsi"/>
          <w:lang w:val="en-GB"/>
        </w:rPr>
        <w:t xml:space="preserve"> </w:t>
      </w:r>
      <w:r w:rsidR="00A14F60" w:rsidRPr="00C56DA6">
        <w:rPr>
          <w:rFonts w:cstheme="minorHAnsi"/>
          <w:lang w:val="en-GB"/>
        </w:rPr>
        <w:t>chapter 3</w:t>
      </w:r>
      <w:r w:rsidR="00A232BB" w:rsidRPr="00C56DA6">
        <w:rPr>
          <w:rFonts w:cstheme="minorHAnsi"/>
          <w:lang w:val="en-GB"/>
        </w:rPr>
        <w:t xml:space="preserve"> titled</w:t>
      </w:r>
      <w:r w:rsidR="00A14F60" w:rsidRPr="00C56DA6">
        <w:rPr>
          <w:rFonts w:cstheme="minorHAnsi"/>
          <w:lang w:val="en-GB"/>
        </w:rPr>
        <w:t xml:space="preserve"> </w:t>
      </w:r>
      <w:r w:rsidR="00A14F60" w:rsidRPr="00C56DA6">
        <w:rPr>
          <w:rFonts w:cstheme="minorHAnsi"/>
          <w:i/>
          <w:iCs/>
          <w:lang w:val="en-GB"/>
        </w:rPr>
        <w:t>Rethinking Our Celestial Observations,</w:t>
      </w:r>
      <w:r w:rsidR="00A14F60" w:rsidRPr="00C56DA6">
        <w:rPr>
          <w:rFonts w:cstheme="minorHAnsi"/>
          <w:lang w:val="en-GB"/>
        </w:rPr>
        <w:t xml:space="preserve"> </w:t>
      </w:r>
      <w:r w:rsidRPr="00C56DA6">
        <w:rPr>
          <w:rFonts w:cstheme="minorHAnsi"/>
          <w:lang w:val="en-GB"/>
        </w:rPr>
        <w:t>but hopefully this summary gave you a good idea of how expansion can lead to a natural orbit effect</w:t>
      </w:r>
      <w:r w:rsidR="00471C37" w:rsidRPr="00C56DA6">
        <w:rPr>
          <w:rFonts w:cstheme="minorHAnsi"/>
          <w:lang w:val="en-GB"/>
        </w:rPr>
        <w:t>,</w:t>
      </w:r>
      <w:r w:rsidRPr="00C56DA6">
        <w:rPr>
          <w:rFonts w:cstheme="minorHAnsi"/>
          <w:lang w:val="en-GB"/>
        </w:rPr>
        <w:t xml:space="preserve"> and what is meant by orbits following the geometry of expansion.</w:t>
      </w:r>
    </w:p>
    <w:p w14:paraId="32E7FD3F" w14:textId="4DF76C01" w:rsidR="002B12F7" w:rsidRPr="00C56DA6" w:rsidRDefault="000A64C9" w:rsidP="00A01746">
      <w:pPr>
        <w:pStyle w:val="Heading2"/>
        <w:rPr>
          <w:lang w:val="en-GB"/>
        </w:rPr>
      </w:pPr>
      <w:bookmarkStart w:id="273" w:name="_2.11_Behind_the"/>
      <w:bookmarkStart w:id="274" w:name="_3.11_Behind_the"/>
      <w:bookmarkStart w:id="275" w:name="_Toc113022289"/>
      <w:bookmarkEnd w:id="273"/>
      <w:bookmarkEnd w:id="274"/>
      <w:r w:rsidRPr="00C56DA6">
        <w:rPr>
          <w:lang w:val="en-GB"/>
        </w:rPr>
        <w:lastRenderedPageBreak/>
        <w:t>3</w:t>
      </w:r>
      <w:r w:rsidR="002B12F7" w:rsidRPr="00C56DA6">
        <w:rPr>
          <w:lang w:val="en-GB"/>
        </w:rPr>
        <w:t xml:space="preserve">.11 </w:t>
      </w:r>
      <w:r w:rsidR="008952D3" w:rsidRPr="00C56DA6">
        <w:rPr>
          <w:lang w:val="en-GB"/>
        </w:rPr>
        <w:t>Behind the scenes</w:t>
      </w:r>
      <w:r w:rsidR="00CF1491" w:rsidRPr="00C56DA6">
        <w:rPr>
          <w:lang w:val="en-GB"/>
        </w:rPr>
        <w:t> -</w:t>
      </w:r>
      <w:r w:rsidR="002B12F7" w:rsidRPr="00C56DA6">
        <w:rPr>
          <w:lang w:val="en-GB"/>
        </w:rPr>
        <w:t xml:space="preserve"> </w:t>
      </w:r>
      <w:r w:rsidR="0026308F" w:rsidRPr="00C56DA6">
        <w:rPr>
          <w:lang w:val="en-GB"/>
        </w:rPr>
        <w:t>Four</w:t>
      </w:r>
      <w:r w:rsidR="002B12F7" w:rsidRPr="00C56DA6">
        <w:rPr>
          <w:lang w:val="en-GB"/>
        </w:rPr>
        <w:t xml:space="preserve"> different perspectives required to </w:t>
      </w:r>
      <w:r w:rsidR="00FF7FE5" w:rsidRPr="00C56DA6">
        <w:rPr>
          <w:lang w:val="en-GB"/>
        </w:rPr>
        <w:t>explain</w:t>
      </w:r>
      <w:r w:rsidR="002B12F7" w:rsidRPr="00C56DA6">
        <w:rPr>
          <w:lang w:val="en-GB"/>
        </w:rPr>
        <w:t xml:space="preserve"> orbits</w:t>
      </w:r>
      <w:r w:rsidR="0026308F" w:rsidRPr="00C56DA6">
        <w:rPr>
          <w:lang w:val="en-GB"/>
        </w:rPr>
        <w:t xml:space="preserve"> and </w:t>
      </w:r>
      <w:proofErr w:type="gramStart"/>
      <w:r w:rsidR="0026308F" w:rsidRPr="00C56DA6">
        <w:rPr>
          <w:lang w:val="en-GB"/>
        </w:rPr>
        <w:t>gravity</w:t>
      </w:r>
      <w:bookmarkEnd w:id="275"/>
      <w:proofErr w:type="gramEnd"/>
    </w:p>
    <w:p w14:paraId="7C884D8B" w14:textId="51A555E2" w:rsidR="00EB0928" w:rsidRPr="00C56DA6" w:rsidRDefault="000A64C9" w:rsidP="00BD5E30">
      <w:pPr>
        <w:pStyle w:val="Heading2"/>
        <w:rPr>
          <w:lang w:val="en-GB"/>
        </w:rPr>
      </w:pPr>
      <w:bookmarkStart w:id="276" w:name="_2.11A_The_first"/>
      <w:bookmarkStart w:id="277" w:name="_The_first_perspective"/>
      <w:bookmarkStart w:id="278" w:name="_3.11a_The_first"/>
      <w:bookmarkStart w:id="279" w:name="_Toc113022290"/>
      <w:bookmarkEnd w:id="276"/>
      <w:bookmarkEnd w:id="277"/>
      <w:bookmarkEnd w:id="278"/>
      <w:r w:rsidRPr="00C56DA6">
        <w:rPr>
          <w:lang w:val="en-GB"/>
        </w:rPr>
        <w:t>3</w:t>
      </w:r>
      <w:r w:rsidR="00BD5E30" w:rsidRPr="00C56DA6">
        <w:rPr>
          <w:lang w:val="en-GB"/>
        </w:rPr>
        <w:t xml:space="preserve">.11a </w:t>
      </w:r>
      <w:proofErr w:type="gramStart"/>
      <w:r w:rsidR="00EB0928" w:rsidRPr="00C56DA6">
        <w:rPr>
          <w:lang w:val="en-GB"/>
        </w:rPr>
        <w:t>The</w:t>
      </w:r>
      <w:proofErr w:type="gramEnd"/>
      <w:r w:rsidR="00EB0928" w:rsidRPr="00C56DA6">
        <w:rPr>
          <w:lang w:val="en-GB"/>
        </w:rPr>
        <w:t xml:space="preserve"> first perspective</w:t>
      </w:r>
      <w:r w:rsidR="00CF1491" w:rsidRPr="00C56DA6">
        <w:rPr>
          <w:lang w:val="en-GB"/>
        </w:rPr>
        <w:t> -</w:t>
      </w:r>
      <w:r w:rsidR="00EB0928" w:rsidRPr="00C56DA6">
        <w:rPr>
          <w:lang w:val="en-GB"/>
        </w:rPr>
        <w:t xml:space="preserve"> The God’s viewpoint with expansion</w:t>
      </w:r>
      <w:r w:rsidR="00CF1491" w:rsidRPr="00C56DA6">
        <w:rPr>
          <w:lang w:val="en-GB"/>
        </w:rPr>
        <w:t> -</w:t>
      </w:r>
      <w:r w:rsidR="000E62BD" w:rsidRPr="00C56DA6">
        <w:rPr>
          <w:lang w:val="en-GB"/>
        </w:rPr>
        <w:t xml:space="preserve"> </w:t>
      </w:r>
      <w:r w:rsidR="00CF7742" w:rsidRPr="00C56DA6">
        <w:rPr>
          <w:lang w:val="en-GB"/>
        </w:rPr>
        <w:t>And c</w:t>
      </w:r>
      <w:r w:rsidR="002952FF" w:rsidRPr="00C56DA6">
        <w:rPr>
          <w:lang w:val="en-GB"/>
        </w:rPr>
        <w:t xml:space="preserve">an we change </w:t>
      </w:r>
      <w:r w:rsidR="00726C65" w:rsidRPr="00C56DA6">
        <w:rPr>
          <w:lang w:val="en-GB"/>
        </w:rPr>
        <w:t>the expansion rate of matter</w:t>
      </w:r>
      <w:r w:rsidR="002952FF" w:rsidRPr="00C56DA6">
        <w:rPr>
          <w:lang w:val="en-GB"/>
        </w:rPr>
        <w:t>?</w:t>
      </w:r>
      <w:bookmarkEnd w:id="279"/>
    </w:p>
    <w:p w14:paraId="3A7C5A52" w14:textId="2159F6E9" w:rsidR="00632C89" w:rsidRPr="00C56DA6" w:rsidRDefault="002B12F7" w:rsidP="003E74CA">
      <w:pPr>
        <w:ind w:firstLine="340"/>
        <w:rPr>
          <w:rFonts w:eastAsia="Times New Roman" w:cstheme="minorHAnsi"/>
          <w:color w:val="000000" w:themeColor="text1"/>
          <w:lang w:val="en-GB" w:eastAsia="en-GB"/>
        </w:rPr>
      </w:pPr>
      <w:r w:rsidRPr="00C56DA6">
        <w:rPr>
          <w:rFonts w:eastAsia="Times New Roman" w:cstheme="minorHAnsi"/>
          <w:color w:val="000000" w:themeColor="text1"/>
          <w:lang w:val="en-GB" w:eastAsia="en-GB"/>
        </w:rPr>
        <w:t xml:space="preserve">To understand orbits within Atomic Expansion Theory, it is essential to visualise </w:t>
      </w:r>
      <w:r w:rsidR="001E6850" w:rsidRPr="00C56DA6">
        <w:rPr>
          <w:rFonts w:eastAsia="Times New Roman" w:cstheme="minorHAnsi"/>
          <w:color w:val="000000" w:themeColor="text1"/>
          <w:lang w:val="en-GB" w:eastAsia="en-GB"/>
        </w:rPr>
        <w:t>three</w:t>
      </w:r>
      <w:r w:rsidRPr="00C56DA6">
        <w:rPr>
          <w:rFonts w:eastAsia="Times New Roman" w:cstheme="minorHAnsi"/>
          <w:color w:val="000000" w:themeColor="text1"/>
          <w:lang w:val="en-GB" w:eastAsia="en-GB"/>
        </w:rPr>
        <w:t xml:space="preserve"> different perspectives</w:t>
      </w:r>
      <w:r w:rsidR="005D3388" w:rsidRPr="00C56DA6">
        <w:rPr>
          <w:rFonts w:eastAsia="Times New Roman" w:cstheme="minorHAnsi"/>
          <w:color w:val="000000" w:themeColor="text1"/>
          <w:lang w:val="en-GB" w:eastAsia="en-GB"/>
        </w:rPr>
        <w:t>,</w:t>
      </w:r>
      <w:r w:rsidRPr="00C56DA6">
        <w:rPr>
          <w:rFonts w:eastAsia="Times New Roman" w:cstheme="minorHAnsi"/>
          <w:color w:val="000000" w:themeColor="text1"/>
          <w:lang w:val="en-GB" w:eastAsia="en-GB"/>
        </w:rPr>
        <w:t xml:space="preserve"> showing all the mechanisms </w:t>
      </w:r>
      <w:r w:rsidR="008952D3" w:rsidRPr="00C56DA6">
        <w:rPr>
          <w:rFonts w:eastAsia="Times New Roman" w:cstheme="minorHAnsi"/>
          <w:color w:val="000000" w:themeColor="text1"/>
          <w:lang w:val="en-GB" w:eastAsia="en-GB"/>
        </w:rPr>
        <w:t>behind the scenes</w:t>
      </w:r>
      <w:r w:rsidR="005D3388" w:rsidRPr="00C56DA6">
        <w:rPr>
          <w:rFonts w:eastAsia="Times New Roman" w:cstheme="minorHAnsi"/>
          <w:color w:val="000000" w:themeColor="text1"/>
          <w:lang w:val="en-GB" w:eastAsia="en-GB"/>
        </w:rPr>
        <w:t>,</w:t>
      </w:r>
      <w:r w:rsidRPr="00C56DA6">
        <w:rPr>
          <w:rFonts w:eastAsia="Times New Roman" w:cstheme="minorHAnsi"/>
          <w:color w:val="000000" w:themeColor="text1"/>
          <w:lang w:val="en-GB" w:eastAsia="en-GB"/>
        </w:rPr>
        <w:t xml:space="preserve"> that lead to what we see </w:t>
      </w:r>
      <w:r w:rsidR="00C5555C" w:rsidRPr="00C56DA6">
        <w:rPr>
          <w:rFonts w:eastAsia="Times New Roman" w:cstheme="minorHAnsi"/>
          <w:color w:val="000000" w:themeColor="text1"/>
          <w:lang w:val="en-GB" w:eastAsia="en-GB"/>
        </w:rPr>
        <w:t>in</w:t>
      </w:r>
      <w:r w:rsidRPr="00C56DA6">
        <w:rPr>
          <w:rFonts w:eastAsia="Times New Roman" w:cstheme="minorHAnsi"/>
          <w:color w:val="000000" w:themeColor="text1"/>
          <w:lang w:val="en-GB" w:eastAsia="en-GB"/>
        </w:rPr>
        <w:t xml:space="preserve"> our reality.</w:t>
      </w:r>
      <w:r w:rsidR="00632C89" w:rsidRPr="00C56DA6">
        <w:rPr>
          <w:rFonts w:eastAsia="Times New Roman" w:cstheme="minorHAnsi"/>
          <w:color w:val="000000" w:themeColor="text1"/>
          <w:lang w:val="en-GB" w:eastAsia="en-GB"/>
        </w:rPr>
        <w:t xml:space="preserve"> </w:t>
      </w:r>
      <w:r w:rsidR="001E6850" w:rsidRPr="00C56DA6">
        <w:rPr>
          <w:rFonts w:eastAsia="Times New Roman" w:cstheme="minorHAnsi"/>
          <w:color w:val="000000" w:themeColor="text1"/>
          <w:lang w:val="en-GB" w:eastAsia="en-GB"/>
        </w:rPr>
        <w:t xml:space="preserve">There is a fourth perspective I will </w:t>
      </w:r>
      <w:r w:rsidR="00D473F2" w:rsidRPr="00C56DA6">
        <w:rPr>
          <w:rFonts w:eastAsia="Times New Roman" w:cstheme="minorHAnsi"/>
          <w:color w:val="000000" w:themeColor="text1"/>
          <w:lang w:val="en-GB" w:eastAsia="en-GB"/>
        </w:rPr>
        <w:t>discuss</w:t>
      </w:r>
      <w:r w:rsidR="001E6850" w:rsidRPr="00C56DA6">
        <w:rPr>
          <w:rFonts w:eastAsia="Times New Roman" w:cstheme="minorHAnsi"/>
          <w:color w:val="000000" w:themeColor="text1"/>
          <w:lang w:val="en-GB" w:eastAsia="en-GB"/>
        </w:rPr>
        <w:t xml:space="preserve"> at the end, </w:t>
      </w:r>
      <w:r w:rsidR="00957C9B" w:rsidRPr="00C56DA6">
        <w:rPr>
          <w:rFonts w:eastAsia="Times New Roman" w:cstheme="minorHAnsi"/>
          <w:color w:val="000000" w:themeColor="text1"/>
          <w:lang w:val="en-GB" w:eastAsia="en-GB"/>
        </w:rPr>
        <w:t xml:space="preserve">but for now let’s concentrate on the first three. </w:t>
      </w:r>
      <w:r w:rsidR="005D3388" w:rsidRPr="00C56DA6">
        <w:rPr>
          <w:rFonts w:eastAsia="Times New Roman" w:cstheme="minorHAnsi"/>
          <w:color w:val="000000" w:themeColor="text1"/>
          <w:lang w:val="en-GB" w:eastAsia="en-GB"/>
        </w:rPr>
        <w:t>As mentioned earlier, t</w:t>
      </w:r>
      <w:r w:rsidR="00632C89" w:rsidRPr="00C56DA6">
        <w:rPr>
          <w:rFonts w:eastAsia="Times New Roman" w:cstheme="minorHAnsi"/>
          <w:color w:val="000000" w:themeColor="text1"/>
          <w:lang w:val="en-GB" w:eastAsia="en-GB"/>
        </w:rPr>
        <w:t>he first one is called the God’s viewpoint, and it is the perspective we would see if we were outside the universe</w:t>
      </w:r>
      <w:r w:rsidR="002C0504" w:rsidRPr="00C56DA6">
        <w:rPr>
          <w:rFonts w:eastAsia="Times New Roman" w:cstheme="minorHAnsi"/>
          <w:color w:val="000000" w:themeColor="text1"/>
          <w:lang w:val="en-GB" w:eastAsia="en-GB"/>
        </w:rPr>
        <w:t>,</w:t>
      </w:r>
      <w:r w:rsidR="00632C89" w:rsidRPr="00C56DA6">
        <w:rPr>
          <w:rFonts w:eastAsia="Times New Roman" w:cstheme="minorHAnsi"/>
          <w:color w:val="000000" w:themeColor="text1"/>
          <w:lang w:val="en-GB" w:eastAsia="en-GB"/>
        </w:rPr>
        <w:t xml:space="preserve"> and were not expanding ourselves, while </w:t>
      </w:r>
      <w:proofErr w:type="gramStart"/>
      <w:r w:rsidR="00632C89" w:rsidRPr="00C56DA6">
        <w:rPr>
          <w:rFonts w:eastAsia="Times New Roman" w:cstheme="minorHAnsi"/>
          <w:color w:val="000000" w:themeColor="text1"/>
          <w:lang w:val="en-GB" w:eastAsia="en-GB"/>
        </w:rPr>
        <w:t>actually being</w:t>
      </w:r>
      <w:proofErr w:type="gramEnd"/>
      <w:r w:rsidR="00632C89" w:rsidRPr="00C56DA6">
        <w:rPr>
          <w:rFonts w:eastAsia="Times New Roman" w:cstheme="minorHAnsi"/>
          <w:color w:val="000000" w:themeColor="text1"/>
          <w:lang w:val="en-GB" w:eastAsia="en-GB"/>
        </w:rPr>
        <w:t xml:space="preserve"> able to see the expansion. </w:t>
      </w:r>
    </w:p>
    <w:p w14:paraId="01B09E66" w14:textId="6ACB59F2" w:rsidR="003E74CA" w:rsidRPr="00C56DA6" w:rsidRDefault="003E74CA" w:rsidP="00632C89">
      <w:pPr>
        <w:ind w:firstLine="340"/>
        <w:rPr>
          <w:rFonts w:cstheme="minorHAnsi"/>
          <w:lang w:val="en-GB"/>
        </w:rPr>
      </w:pPr>
      <w:r w:rsidRPr="00C56DA6">
        <w:rPr>
          <w:rFonts w:cstheme="minorHAnsi"/>
          <w:lang w:val="en-GB"/>
        </w:rPr>
        <w:t>The</w:t>
      </w:r>
      <w:r w:rsidR="00632C89" w:rsidRPr="00C56DA6">
        <w:rPr>
          <w:rFonts w:cstheme="minorHAnsi"/>
          <w:lang w:val="en-GB"/>
        </w:rPr>
        <w:t xml:space="preserve"> God’s viewpoint is entirely made of expanding objects going in all directions, </w:t>
      </w:r>
      <w:r w:rsidR="00C5555C" w:rsidRPr="00C56DA6">
        <w:rPr>
          <w:rFonts w:cstheme="minorHAnsi"/>
          <w:lang w:val="en-GB"/>
        </w:rPr>
        <w:t>where</w:t>
      </w:r>
      <w:r w:rsidR="00632C89" w:rsidRPr="00C56DA6">
        <w:rPr>
          <w:rFonts w:cstheme="minorHAnsi"/>
          <w:lang w:val="en-GB"/>
        </w:rPr>
        <w:t xml:space="preserve"> there is no possibility of any kind of orbit forming naturally, since </w:t>
      </w:r>
      <w:r w:rsidR="00EB2657" w:rsidRPr="00C56DA6">
        <w:rPr>
          <w:rFonts w:cstheme="minorHAnsi"/>
          <w:lang w:val="en-GB"/>
        </w:rPr>
        <w:t>orbits</w:t>
      </w:r>
      <w:r w:rsidR="00632C89" w:rsidRPr="00C56DA6">
        <w:rPr>
          <w:rFonts w:cstheme="minorHAnsi"/>
          <w:lang w:val="en-GB"/>
        </w:rPr>
        <w:t xml:space="preserve"> </w:t>
      </w:r>
      <w:r w:rsidR="00C5555C" w:rsidRPr="00C56DA6">
        <w:rPr>
          <w:rFonts w:cstheme="minorHAnsi"/>
          <w:lang w:val="en-GB"/>
        </w:rPr>
        <w:t>are</w:t>
      </w:r>
      <w:r w:rsidR="00632C89" w:rsidRPr="00C56DA6">
        <w:rPr>
          <w:rFonts w:cstheme="minorHAnsi"/>
          <w:lang w:val="en-GB"/>
        </w:rPr>
        <w:t xml:space="preserve"> solely the result of the relative motion of the geometry of expansion from our reality</w:t>
      </w:r>
      <w:r w:rsidR="000F1A25" w:rsidRPr="00C56DA6">
        <w:rPr>
          <w:rFonts w:cstheme="minorHAnsi"/>
          <w:lang w:val="en-GB"/>
        </w:rPr>
        <w:t>.</w:t>
      </w:r>
      <w:r w:rsidR="00632C89" w:rsidRPr="00C56DA6">
        <w:rPr>
          <w:rFonts w:cstheme="minorHAnsi"/>
          <w:lang w:val="en-GB"/>
        </w:rPr>
        <w:t xml:space="preserve"> </w:t>
      </w:r>
      <w:r w:rsidR="000F1A25" w:rsidRPr="00C56DA6">
        <w:rPr>
          <w:rFonts w:cstheme="minorHAnsi"/>
          <w:lang w:val="en-GB"/>
        </w:rPr>
        <w:t xml:space="preserve">An effect that results from the fact that there is no expansion anymore, and yet all the consequences of this hidden expansion are there. </w:t>
      </w:r>
      <w:r w:rsidR="00632C89" w:rsidRPr="00C56DA6">
        <w:rPr>
          <w:rFonts w:cstheme="minorHAnsi"/>
          <w:lang w:val="en-GB"/>
        </w:rPr>
        <w:t xml:space="preserve">Only in our reality would objects </w:t>
      </w:r>
      <w:proofErr w:type="gramStart"/>
      <w:r w:rsidR="00632C89" w:rsidRPr="00C56DA6">
        <w:rPr>
          <w:rFonts w:cstheme="minorHAnsi"/>
          <w:lang w:val="en-GB"/>
        </w:rPr>
        <w:t>enter into</w:t>
      </w:r>
      <w:proofErr w:type="gramEnd"/>
      <w:r w:rsidR="00632C89" w:rsidRPr="00C56DA6">
        <w:rPr>
          <w:rFonts w:cstheme="minorHAnsi"/>
          <w:lang w:val="en-GB"/>
        </w:rPr>
        <w:t xml:space="preserve"> orbits, or accelerate, or slow down due to the geometry of expansion. </w:t>
      </w:r>
      <w:r w:rsidR="00C5555C" w:rsidRPr="00C56DA6">
        <w:rPr>
          <w:rFonts w:cstheme="minorHAnsi"/>
          <w:lang w:val="en-GB"/>
        </w:rPr>
        <w:t xml:space="preserve">Unlike in our reality, </w:t>
      </w:r>
      <w:r w:rsidR="002C0504" w:rsidRPr="00C56DA6">
        <w:rPr>
          <w:rFonts w:cstheme="minorHAnsi"/>
          <w:lang w:val="en-GB"/>
        </w:rPr>
        <w:t xml:space="preserve">from the God’s viewpoint, </w:t>
      </w:r>
      <w:r w:rsidR="00C5555C" w:rsidRPr="00C56DA6">
        <w:rPr>
          <w:rFonts w:cstheme="minorHAnsi"/>
          <w:lang w:val="en-GB"/>
        </w:rPr>
        <w:t xml:space="preserve">objects don’t change speed or direction of motion, unless they hit other objects. </w:t>
      </w:r>
    </w:p>
    <w:p w14:paraId="2717E0A6" w14:textId="1D210010" w:rsidR="000F1A25" w:rsidRPr="00C56DA6" w:rsidRDefault="003E74CA" w:rsidP="00632C89">
      <w:pPr>
        <w:ind w:firstLine="340"/>
        <w:rPr>
          <w:rFonts w:cstheme="minorHAnsi"/>
          <w:lang w:val="en-GB"/>
        </w:rPr>
      </w:pPr>
      <w:r w:rsidRPr="00C56DA6">
        <w:rPr>
          <w:rFonts w:cstheme="minorHAnsi"/>
          <w:lang w:val="en-GB"/>
        </w:rPr>
        <w:t>Mark McCutcheon’s says that this viewpoint does not exist for us and never will, because we will always expand proportionally and relatively along with everything else</w:t>
      </w:r>
      <w:r w:rsidR="00BF3583" w:rsidRPr="00C56DA6">
        <w:rPr>
          <w:rFonts w:cstheme="minorHAnsi"/>
          <w:lang w:val="en-GB"/>
        </w:rPr>
        <w:t>.</w:t>
      </w:r>
      <w:r w:rsidR="00D959E3" w:rsidRPr="00C56DA6">
        <w:rPr>
          <w:rFonts w:cstheme="minorHAnsi"/>
          <w:lang w:val="en-GB"/>
        </w:rPr>
        <w:t xml:space="preserve"> </w:t>
      </w:r>
      <w:r w:rsidR="00BF3583" w:rsidRPr="00C56DA6">
        <w:rPr>
          <w:rFonts w:cstheme="minorHAnsi"/>
          <w:lang w:val="en-GB"/>
        </w:rPr>
        <w:t xml:space="preserve">Therefore, </w:t>
      </w:r>
      <w:proofErr w:type="gramStart"/>
      <w:r w:rsidR="00D959E3" w:rsidRPr="00C56DA6">
        <w:rPr>
          <w:rFonts w:cstheme="minorHAnsi"/>
          <w:lang w:val="en-GB"/>
        </w:rPr>
        <w:t>no one but</w:t>
      </w:r>
      <w:proofErr w:type="gramEnd"/>
      <w:r w:rsidR="00D959E3" w:rsidRPr="00C56DA6">
        <w:rPr>
          <w:rFonts w:cstheme="minorHAnsi"/>
          <w:lang w:val="en-GB"/>
        </w:rPr>
        <w:t xml:space="preserve"> </w:t>
      </w:r>
      <w:r w:rsidR="005D3388" w:rsidRPr="00C56DA6">
        <w:rPr>
          <w:rFonts w:cstheme="minorHAnsi"/>
          <w:lang w:val="en-GB"/>
        </w:rPr>
        <w:t xml:space="preserve">a </w:t>
      </w:r>
      <w:r w:rsidR="00D959E3" w:rsidRPr="00C56DA6">
        <w:rPr>
          <w:rFonts w:cstheme="minorHAnsi"/>
          <w:lang w:val="en-GB"/>
        </w:rPr>
        <w:t>God</w:t>
      </w:r>
      <w:r w:rsidR="00BF3583" w:rsidRPr="00C56DA6">
        <w:rPr>
          <w:rFonts w:cstheme="minorHAnsi"/>
          <w:lang w:val="en-GB"/>
        </w:rPr>
        <w:t>,</w:t>
      </w:r>
      <w:r w:rsidR="00D959E3" w:rsidRPr="00C56DA6">
        <w:rPr>
          <w:rFonts w:cstheme="minorHAnsi"/>
          <w:lang w:val="en-GB"/>
        </w:rPr>
        <w:t xml:space="preserve"> </w:t>
      </w:r>
      <w:r w:rsidR="00BF3583" w:rsidRPr="00C56DA6">
        <w:rPr>
          <w:rFonts w:cstheme="minorHAnsi"/>
          <w:lang w:val="en-GB"/>
        </w:rPr>
        <w:t xml:space="preserve">not part of our expanding universe, </w:t>
      </w:r>
      <w:r w:rsidR="00D959E3" w:rsidRPr="00C56DA6">
        <w:rPr>
          <w:rFonts w:cstheme="minorHAnsi"/>
          <w:lang w:val="en-GB"/>
        </w:rPr>
        <w:t>could ever witness that expansion</w:t>
      </w:r>
      <w:r w:rsidRPr="00C56DA6">
        <w:rPr>
          <w:rFonts w:cstheme="minorHAnsi"/>
          <w:lang w:val="en-GB"/>
        </w:rPr>
        <w:t xml:space="preserve">. </w:t>
      </w:r>
      <w:r w:rsidR="00836BDC" w:rsidRPr="00C56DA6">
        <w:rPr>
          <w:rFonts w:cstheme="minorHAnsi"/>
          <w:lang w:val="en-GB"/>
        </w:rPr>
        <w:t xml:space="preserve">He even goes so far as stating that there is no expansion in </w:t>
      </w:r>
      <w:r w:rsidR="00BF3583" w:rsidRPr="00C56DA6">
        <w:rPr>
          <w:rFonts w:cstheme="minorHAnsi"/>
          <w:lang w:val="en-GB"/>
        </w:rPr>
        <w:t>our resulting reality</w:t>
      </w:r>
      <w:r w:rsidR="00836BDC" w:rsidRPr="00C56DA6">
        <w:rPr>
          <w:rFonts w:cstheme="minorHAnsi"/>
          <w:lang w:val="en-GB"/>
        </w:rPr>
        <w:t xml:space="preserve">, and we certainly cannot see it when we look around us. </w:t>
      </w:r>
    </w:p>
    <w:p w14:paraId="422FADD9" w14:textId="2C3CA146" w:rsidR="00C70C12" w:rsidRPr="00C56DA6" w:rsidRDefault="00836BDC" w:rsidP="00632C89">
      <w:pPr>
        <w:ind w:firstLine="340"/>
        <w:rPr>
          <w:rFonts w:cstheme="minorHAnsi"/>
          <w:lang w:val="en-GB"/>
        </w:rPr>
      </w:pPr>
      <w:r w:rsidRPr="00C56DA6">
        <w:rPr>
          <w:rFonts w:cstheme="minorHAnsi"/>
          <w:lang w:val="en-GB"/>
        </w:rPr>
        <w:t xml:space="preserve">There is only a reality where we can see the </w:t>
      </w:r>
      <w:proofErr w:type="gramStart"/>
      <w:r w:rsidRPr="00C56DA6">
        <w:rPr>
          <w:rFonts w:cstheme="minorHAnsi"/>
          <w:lang w:val="en-GB"/>
        </w:rPr>
        <w:t xml:space="preserve">after </w:t>
      </w:r>
      <w:r w:rsidR="00D959E3" w:rsidRPr="00C56DA6">
        <w:rPr>
          <w:rFonts w:cstheme="minorHAnsi"/>
          <w:lang w:val="en-GB"/>
        </w:rPr>
        <w:t>effects</w:t>
      </w:r>
      <w:proofErr w:type="gramEnd"/>
      <w:r w:rsidRPr="00C56DA6">
        <w:rPr>
          <w:rFonts w:cstheme="minorHAnsi"/>
          <w:lang w:val="en-GB"/>
        </w:rPr>
        <w:t xml:space="preserve"> of this hidden expansion, </w:t>
      </w:r>
      <w:r w:rsidR="00D959E3" w:rsidRPr="00C56DA6">
        <w:rPr>
          <w:rFonts w:cstheme="minorHAnsi"/>
          <w:lang w:val="en-GB"/>
        </w:rPr>
        <w:t xml:space="preserve">such as the distance between objects reducing in an acceleration, or a satellite </w:t>
      </w:r>
      <w:r w:rsidR="005D3388" w:rsidRPr="00C56DA6">
        <w:rPr>
          <w:rFonts w:cstheme="minorHAnsi"/>
          <w:lang w:val="en-GB"/>
        </w:rPr>
        <w:t xml:space="preserve">gaining </w:t>
      </w:r>
      <w:r w:rsidR="00BF3583" w:rsidRPr="00C56DA6">
        <w:rPr>
          <w:rFonts w:cstheme="minorHAnsi"/>
          <w:lang w:val="en-GB"/>
        </w:rPr>
        <w:t xml:space="preserve">an unusual acceleration from being </w:t>
      </w:r>
      <w:r w:rsidR="00D959E3" w:rsidRPr="00C56DA6">
        <w:rPr>
          <w:rFonts w:cstheme="minorHAnsi"/>
          <w:lang w:val="en-GB"/>
        </w:rPr>
        <w:t xml:space="preserve">sent into a partial orbit around a planet. But </w:t>
      </w:r>
      <w:r w:rsidRPr="00C56DA6">
        <w:rPr>
          <w:rFonts w:cstheme="minorHAnsi"/>
          <w:lang w:val="en-GB"/>
        </w:rPr>
        <w:t xml:space="preserve">for </w:t>
      </w:r>
      <w:r w:rsidR="00D959E3" w:rsidRPr="00C56DA6">
        <w:rPr>
          <w:rFonts w:cstheme="minorHAnsi"/>
          <w:lang w:val="en-GB"/>
        </w:rPr>
        <w:t xml:space="preserve">all </w:t>
      </w:r>
      <w:r w:rsidRPr="00C56DA6">
        <w:rPr>
          <w:rFonts w:cstheme="minorHAnsi"/>
          <w:lang w:val="en-GB"/>
        </w:rPr>
        <w:t xml:space="preserve">intents and purposes, that other reality </w:t>
      </w:r>
      <w:r w:rsidR="008952D3" w:rsidRPr="00C56DA6">
        <w:rPr>
          <w:rFonts w:cstheme="minorHAnsi"/>
          <w:lang w:val="en-GB"/>
        </w:rPr>
        <w:t>behind the scenes</w:t>
      </w:r>
      <w:r w:rsidR="00EA3E06" w:rsidRPr="00C56DA6">
        <w:rPr>
          <w:rFonts w:cstheme="minorHAnsi"/>
          <w:lang w:val="en-GB"/>
        </w:rPr>
        <w:t>,</w:t>
      </w:r>
      <w:r w:rsidRPr="00C56DA6">
        <w:rPr>
          <w:rFonts w:cstheme="minorHAnsi"/>
          <w:lang w:val="en-GB"/>
        </w:rPr>
        <w:t xml:space="preserve"> </w:t>
      </w:r>
      <w:r w:rsidR="00C5555C" w:rsidRPr="00C56DA6">
        <w:rPr>
          <w:rFonts w:cstheme="minorHAnsi"/>
          <w:lang w:val="en-GB"/>
        </w:rPr>
        <w:t xml:space="preserve">where objects double in size every 19 minutes, </w:t>
      </w:r>
      <w:r w:rsidRPr="00C56DA6">
        <w:rPr>
          <w:rFonts w:cstheme="minorHAnsi"/>
          <w:lang w:val="en-GB"/>
        </w:rPr>
        <w:lastRenderedPageBreak/>
        <w:t>does not really exist</w:t>
      </w:r>
      <w:r w:rsidR="00EA3E06" w:rsidRPr="00C56DA6">
        <w:rPr>
          <w:rFonts w:cstheme="minorHAnsi"/>
          <w:lang w:val="en-GB"/>
        </w:rPr>
        <w:t>. Consequently, we don’t need to worry about all that expansion behind the scenes, because in our resulting reality, nothing is really expanding</w:t>
      </w:r>
      <w:r w:rsidRPr="00C56DA6">
        <w:rPr>
          <w:rFonts w:cstheme="minorHAnsi"/>
          <w:lang w:val="en-GB"/>
        </w:rPr>
        <w:t xml:space="preserve">. </w:t>
      </w:r>
      <w:r w:rsidR="00D959E3" w:rsidRPr="00C56DA6">
        <w:rPr>
          <w:rFonts w:cstheme="minorHAnsi"/>
          <w:lang w:val="en-GB"/>
        </w:rPr>
        <w:t xml:space="preserve">I agree with this point of view, as one way of looking at it. </w:t>
      </w:r>
    </w:p>
    <w:p w14:paraId="34B4D3E6" w14:textId="60233D0C" w:rsidR="00D6239A" w:rsidRPr="00C56DA6" w:rsidRDefault="00D959E3" w:rsidP="00632C89">
      <w:pPr>
        <w:ind w:firstLine="340"/>
        <w:rPr>
          <w:rFonts w:cstheme="minorHAnsi"/>
          <w:lang w:val="en-GB"/>
        </w:rPr>
      </w:pPr>
      <w:r w:rsidRPr="00C56DA6">
        <w:rPr>
          <w:rFonts w:cstheme="minorHAnsi"/>
          <w:lang w:val="en-GB"/>
        </w:rPr>
        <w:t>H</w:t>
      </w:r>
      <w:r w:rsidR="003E74CA" w:rsidRPr="00C56DA6">
        <w:rPr>
          <w:rFonts w:cstheme="minorHAnsi"/>
          <w:lang w:val="en-GB"/>
        </w:rPr>
        <w:t xml:space="preserve">owever, </w:t>
      </w:r>
      <w:r w:rsidR="00DD2483" w:rsidRPr="00C56DA6">
        <w:rPr>
          <w:rFonts w:cstheme="minorHAnsi"/>
          <w:lang w:val="en-GB"/>
        </w:rPr>
        <w:t xml:space="preserve">the fact that we </w:t>
      </w:r>
      <w:r w:rsidRPr="00C56DA6">
        <w:rPr>
          <w:rFonts w:cstheme="minorHAnsi"/>
          <w:lang w:val="en-GB"/>
        </w:rPr>
        <w:t xml:space="preserve">cannot see the expansion, does not mean that it’s not happening. Although no one will ever see that reality </w:t>
      </w:r>
      <w:r w:rsidR="008952D3" w:rsidRPr="00C56DA6">
        <w:rPr>
          <w:rFonts w:cstheme="minorHAnsi"/>
          <w:lang w:val="en-GB"/>
        </w:rPr>
        <w:t>behind the scenes</w:t>
      </w:r>
      <w:r w:rsidRPr="00C56DA6">
        <w:rPr>
          <w:rFonts w:cstheme="minorHAnsi"/>
          <w:lang w:val="en-GB"/>
        </w:rPr>
        <w:t>, it is what is underlying our reality</w:t>
      </w:r>
      <w:r w:rsidR="00C5555C" w:rsidRPr="00C56DA6">
        <w:rPr>
          <w:rFonts w:cstheme="minorHAnsi"/>
          <w:lang w:val="en-GB"/>
        </w:rPr>
        <w:t>.</w:t>
      </w:r>
      <w:r w:rsidRPr="00C56DA6">
        <w:rPr>
          <w:rFonts w:cstheme="minorHAnsi"/>
          <w:lang w:val="en-GB"/>
        </w:rPr>
        <w:t xml:space="preserve"> </w:t>
      </w:r>
      <w:r w:rsidR="00C5555C" w:rsidRPr="00C56DA6">
        <w:rPr>
          <w:rFonts w:cstheme="minorHAnsi"/>
          <w:lang w:val="en-GB"/>
        </w:rPr>
        <w:t>A</w:t>
      </w:r>
      <w:r w:rsidRPr="00C56DA6">
        <w:rPr>
          <w:rFonts w:cstheme="minorHAnsi"/>
          <w:lang w:val="en-GB"/>
        </w:rPr>
        <w:t xml:space="preserve">nd </w:t>
      </w:r>
      <w:r w:rsidR="00BF3583" w:rsidRPr="00C56DA6">
        <w:rPr>
          <w:rFonts w:cstheme="minorHAnsi"/>
          <w:lang w:val="en-GB"/>
        </w:rPr>
        <w:t xml:space="preserve">I </w:t>
      </w:r>
      <w:r w:rsidR="00C70C12" w:rsidRPr="00C56DA6">
        <w:rPr>
          <w:rFonts w:cstheme="minorHAnsi"/>
          <w:lang w:val="en-GB"/>
        </w:rPr>
        <w:t>prefer to look at it as a</w:t>
      </w:r>
      <w:r w:rsidR="00DD2483" w:rsidRPr="00C56DA6">
        <w:rPr>
          <w:rFonts w:cstheme="minorHAnsi"/>
          <w:lang w:val="en-GB"/>
        </w:rPr>
        <w:t xml:space="preserve"> reality</w:t>
      </w:r>
      <w:r w:rsidRPr="00C56DA6">
        <w:rPr>
          <w:rFonts w:cstheme="minorHAnsi"/>
          <w:lang w:val="en-GB"/>
        </w:rPr>
        <w:t xml:space="preserve"> </w:t>
      </w:r>
      <w:r w:rsidR="00C70C12" w:rsidRPr="00C56DA6">
        <w:rPr>
          <w:rFonts w:cstheme="minorHAnsi"/>
          <w:lang w:val="en-GB"/>
        </w:rPr>
        <w:t>that truly</w:t>
      </w:r>
      <w:r w:rsidR="00DD2483" w:rsidRPr="00C56DA6">
        <w:rPr>
          <w:rFonts w:cstheme="minorHAnsi"/>
          <w:lang w:val="en-GB"/>
        </w:rPr>
        <w:t xml:space="preserve"> </w:t>
      </w:r>
      <w:r w:rsidRPr="00C56DA6">
        <w:rPr>
          <w:rFonts w:cstheme="minorHAnsi"/>
          <w:lang w:val="en-GB"/>
        </w:rPr>
        <w:t>exists</w:t>
      </w:r>
      <w:r w:rsidR="00C70C12" w:rsidRPr="00C56DA6">
        <w:rPr>
          <w:rFonts w:cstheme="minorHAnsi"/>
          <w:lang w:val="en-GB"/>
        </w:rPr>
        <w:t>, as part of our reality explaining what we see</w:t>
      </w:r>
      <w:r w:rsidR="00EA3E06" w:rsidRPr="00C56DA6">
        <w:rPr>
          <w:rFonts w:cstheme="minorHAnsi"/>
          <w:lang w:val="en-GB"/>
        </w:rPr>
        <w:t>, which is just seen from a different angle</w:t>
      </w:r>
      <w:r w:rsidR="00C70C12" w:rsidRPr="00C56DA6">
        <w:rPr>
          <w:rFonts w:cstheme="minorHAnsi"/>
          <w:lang w:val="en-GB"/>
        </w:rPr>
        <w:t xml:space="preserve">. </w:t>
      </w:r>
      <w:r w:rsidR="000F1A25" w:rsidRPr="00C56DA6">
        <w:rPr>
          <w:rFonts w:cstheme="minorHAnsi"/>
          <w:lang w:val="en-GB"/>
        </w:rPr>
        <w:t>This said, i</w:t>
      </w:r>
      <w:r w:rsidR="00C70C12" w:rsidRPr="00C56DA6">
        <w:rPr>
          <w:rFonts w:cstheme="minorHAnsi"/>
          <w:lang w:val="en-GB"/>
        </w:rPr>
        <w:t>t does not matter whether we see it as existing or not, it is what is underlying our reality at any rate</w:t>
      </w:r>
      <w:r w:rsidR="00BF3583" w:rsidRPr="00C56DA6">
        <w:rPr>
          <w:rFonts w:cstheme="minorHAnsi"/>
          <w:lang w:val="en-GB"/>
        </w:rPr>
        <w:t xml:space="preserve">. </w:t>
      </w:r>
      <w:r w:rsidR="00224F92" w:rsidRPr="00C56DA6">
        <w:rPr>
          <w:rFonts w:cstheme="minorHAnsi"/>
          <w:lang w:val="en-GB"/>
        </w:rPr>
        <w:t xml:space="preserve">And who knows, if someone in time manages to </w:t>
      </w:r>
      <w:r w:rsidR="00D6239A" w:rsidRPr="00C56DA6">
        <w:rPr>
          <w:rFonts w:cstheme="minorHAnsi"/>
          <w:lang w:val="en-GB"/>
        </w:rPr>
        <w:t>reduce</w:t>
      </w:r>
      <w:r w:rsidR="00224F92" w:rsidRPr="00C56DA6">
        <w:rPr>
          <w:rFonts w:cstheme="minorHAnsi"/>
          <w:lang w:val="en-GB"/>
        </w:rPr>
        <w:t xml:space="preserve"> </w:t>
      </w:r>
      <w:r w:rsidR="00A03C90" w:rsidRPr="00C56DA6">
        <w:rPr>
          <w:rFonts w:cstheme="minorHAnsi"/>
          <w:lang w:val="en-GB"/>
        </w:rPr>
        <w:t xml:space="preserve">the </w:t>
      </w:r>
      <w:r w:rsidR="00D6239A" w:rsidRPr="00C56DA6">
        <w:rPr>
          <w:rFonts w:cstheme="minorHAnsi"/>
          <w:lang w:val="en-GB"/>
        </w:rPr>
        <w:t>constant rate of the</w:t>
      </w:r>
      <w:r w:rsidR="00A03C90" w:rsidRPr="00C56DA6">
        <w:rPr>
          <w:rFonts w:cstheme="minorHAnsi"/>
          <w:lang w:val="en-GB"/>
        </w:rPr>
        <w:t xml:space="preserve"> inner expansion </w:t>
      </w:r>
      <w:r w:rsidR="00D6239A" w:rsidRPr="00C56DA6">
        <w:rPr>
          <w:rFonts w:cstheme="minorHAnsi"/>
          <w:lang w:val="en-GB"/>
        </w:rPr>
        <w:t xml:space="preserve">of all their particles, </w:t>
      </w:r>
      <w:r w:rsidR="00224F92" w:rsidRPr="00C56DA6">
        <w:rPr>
          <w:rFonts w:cstheme="minorHAnsi"/>
          <w:lang w:val="en-GB"/>
        </w:rPr>
        <w:t xml:space="preserve">although Mark McCutcheon believes this to be impossible, they might </w:t>
      </w:r>
      <w:proofErr w:type="gramStart"/>
      <w:r w:rsidR="00224F92" w:rsidRPr="00C56DA6">
        <w:rPr>
          <w:rFonts w:cstheme="minorHAnsi"/>
          <w:lang w:val="en-GB"/>
        </w:rPr>
        <w:t>actually find</w:t>
      </w:r>
      <w:proofErr w:type="gramEnd"/>
      <w:r w:rsidR="00224F92" w:rsidRPr="00C56DA6">
        <w:rPr>
          <w:rFonts w:cstheme="minorHAnsi"/>
          <w:lang w:val="en-GB"/>
        </w:rPr>
        <w:t xml:space="preserve"> themselves seeing our reality from the God’s viewpoint. </w:t>
      </w:r>
    </w:p>
    <w:p w14:paraId="505283CD" w14:textId="73FCF371" w:rsidR="00A724A1" w:rsidRPr="00C56DA6" w:rsidRDefault="00D6239A" w:rsidP="00632C89">
      <w:pPr>
        <w:ind w:firstLine="340"/>
        <w:rPr>
          <w:rFonts w:cstheme="minorHAnsi"/>
          <w:lang w:val="en-GB"/>
        </w:rPr>
      </w:pPr>
      <w:r w:rsidRPr="00C56DA6">
        <w:rPr>
          <w:rFonts w:cstheme="minorHAnsi"/>
          <w:lang w:val="en-GB"/>
        </w:rPr>
        <w:t xml:space="preserve">It is important to note that all the orbits, and the coherence of the </w:t>
      </w:r>
      <w:r w:rsidR="00EB2657" w:rsidRPr="00C56DA6">
        <w:rPr>
          <w:rFonts w:cstheme="minorHAnsi"/>
          <w:lang w:val="en-GB"/>
        </w:rPr>
        <w:t xml:space="preserve">electrons, </w:t>
      </w:r>
      <w:proofErr w:type="gramStart"/>
      <w:r w:rsidR="00EB2657" w:rsidRPr="00C56DA6">
        <w:rPr>
          <w:rFonts w:cstheme="minorHAnsi"/>
          <w:lang w:val="en-GB"/>
        </w:rPr>
        <w:t>atoms</w:t>
      </w:r>
      <w:proofErr w:type="gramEnd"/>
      <w:r w:rsidR="00EB2657" w:rsidRPr="00C56DA6">
        <w:rPr>
          <w:rFonts w:cstheme="minorHAnsi"/>
          <w:lang w:val="en-GB"/>
        </w:rPr>
        <w:t xml:space="preserve"> </w:t>
      </w:r>
      <w:r w:rsidRPr="00C56DA6">
        <w:rPr>
          <w:rFonts w:cstheme="minorHAnsi"/>
          <w:lang w:val="en-GB"/>
        </w:rPr>
        <w:t xml:space="preserve">and molecular structures, can only be maintained if everything is </w:t>
      </w:r>
      <w:r w:rsidR="00EB2657" w:rsidRPr="00C56DA6">
        <w:rPr>
          <w:rFonts w:cstheme="minorHAnsi"/>
          <w:lang w:val="en-GB"/>
        </w:rPr>
        <w:t xml:space="preserve">constantly </w:t>
      </w:r>
      <w:r w:rsidRPr="00C56DA6">
        <w:rPr>
          <w:rFonts w:cstheme="minorHAnsi"/>
          <w:lang w:val="en-GB"/>
        </w:rPr>
        <w:t xml:space="preserve">expanding. </w:t>
      </w:r>
      <w:r w:rsidR="00EA3E06" w:rsidRPr="00C56DA6">
        <w:rPr>
          <w:rFonts w:cstheme="minorHAnsi"/>
          <w:lang w:val="en-GB"/>
        </w:rPr>
        <w:t>Therefore</w:t>
      </w:r>
      <w:r w:rsidRPr="00C56DA6">
        <w:rPr>
          <w:rFonts w:cstheme="minorHAnsi"/>
          <w:lang w:val="en-GB"/>
        </w:rPr>
        <w:t xml:space="preserve">, you would not want to stop the inner expansion of matter. But who knows about increasing or decreasing the expansion rate of matter? </w:t>
      </w:r>
    </w:p>
    <w:p w14:paraId="49818AC4" w14:textId="095E5CB5" w:rsidR="00EB2657" w:rsidRPr="00C56DA6" w:rsidRDefault="00D6239A" w:rsidP="00632C89">
      <w:pPr>
        <w:ind w:firstLine="340"/>
        <w:rPr>
          <w:rFonts w:cstheme="minorHAnsi"/>
          <w:lang w:val="en-GB"/>
        </w:rPr>
      </w:pPr>
      <w:r w:rsidRPr="00C56DA6">
        <w:rPr>
          <w:rFonts w:cstheme="minorHAnsi"/>
          <w:lang w:val="en-GB"/>
        </w:rPr>
        <w:t xml:space="preserve">It would be difficult, because that first type of expansion of matter, </w:t>
      </w:r>
      <w:r w:rsidR="00C5555C" w:rsidRPr="00C56DA6">
        <w:rPr>
          <w:rFonts w:cstheme="minorHAnsi"/>
          <w:lang w:val="en-GB"/>
        </w:rPr>
        <w:t xml:space="preserve">in my opinion, </w:t>
      </w:r>
      <w:r w:rsidR="00EB2657" w:rsidRPr="00C56DA6">
        <w:rPr>
          <w:rFonts w:cstheme="minorHAnsi"/>
          <w:lang w:val="en-GB"/>
        </w:rPr>
        <w:t>must be</w:t>
      </w:r>
      <w:r w:rsidRPr="00C56DA6">
        <w:rPr>
          <w:rFonts w:cstheme="minorHAnsi"/>
          <w:lang w:val="en-GB"/>
        </w:rPr>
        <w:t xml:space="preserve"> due to the inner expansion of the matter composing our particles, at yet another very </w:t>
      </w:r>
      <w:proofErr w:type="gramStart"/>
      <w:r w:rsidRPr="00C56DA6">
        <w:rPr>
          <w:rFonts w:cstheme="minorHAnsi"/>
          <w:lang w:val="en-GB"/>
        </w:rPr>
        <w:t>small scale</w:t>
      </w:r>
      <w:proofErr w:type="gramEnd"/>
      <w:r w:rsidRPr="00C56DA6">
        <w:rPr>
          <w:rFonts w:cstheme="minorHAnsi"/>
          <w:lang w:val="en-GB"/>
        </w:rPr>
        <w:t xml:space="preserve"> universe, smaller than our very small where we find our familiar particles. And the inner expansion of th</w:t>
      </w:r>
      <w:r w:rsidR="00FB554D" w:rsidRPr="00C56DA6">
        <w:rPr>
          <w:rFonts w:cstheme="minorHAnsi"/>
          <w:lang w:val="en-GB"/>
        </w:rPr>
        <w:t>at</w:t>
      </w:r>
      <w:r w:rsidRPr="00C56DA6">
        <w:rPr>
          <w:rFonts w:cstheme="minorHAnsi"/>
          <w:lang w:val="en-GB"/>
        </w:rPr>
        <w:t xml:space="preserve"> </w:t>
      </w:r>
      <w:r w:rsidR="00FB554D" w:rsidRPr="00C56DA6">
        <w:rPr>
          <w:rFonts w:cstheme="minorHAnsi"/>
          <w:lang w:val="en-GB"/>
        </w:rPr>
        <w:t xml:space="preserve">scale of even smaller </w:t>
      </w:r>
      <w:r w:rsidRPr="00C56DA6">
        <w:rPr>
          <w:rFonts w:cstheme="minorHAnsi"/>
          <w:lang w:val="en-GB"/>
        </w:rPr>
        <w:t>particles</w:t>
      </w:r>
      <w:r w:rsidR="00C5555C" w:rsidRPr="00C56DA6">
        <w:rPr>
          <w:rFonts w:cstheme="minorHAnsi"/>
          <w:lang w:val="en-GB"/>
        </w:rPr>
        <w:t>,</w:t>
      </w:r>
      <w:r w:rsidRPr="00C56DA6">
        <w:rPr>
          <w:rFonts w:cstheme="minorHAnsi"/>
          <w:lang w:val="en-GB"/>
        </w:rPr>
        <w:t xml:space="preserve"> must be due to the inner expansion of the smaller particles composing them</w:t>
      </w:r>
      <w:r w:rsidR="00C5555C" w:rsidRPr="00C56DA6">
        <w:rPr>
          <w:rFonts w:cstheme="minorHAnsi"/>
          <w:lang w:val="en-GB"/>
        </w:rPr>
        <w:t>,</w:t>
      </w:r>
      <w:r w:rsidR="00A5154D" w:rsidRPr="00C56DA6">
        <w:rPr>
          <w:rFonts w:cstheme="minorHAnsi"/>
          <w:lang w:val="en-GB"/>
        </w:rPr>
        <w:t xml:space="preserve"> at yet another smaller scale</w:t>
      </w:r>
      <w:r w:rsidRPr="00C56DA6">
        <w:rPr>
          <w:rFonts w:cstheme="minorHAnsi"/>
          <w:lang w:val="en-GB"/>
        </w:rPr>
        <w:t xml:space="preserve">. </w:t>
      </w:r>
      <w:r w:rsidR="00C5555C" w:rsidRPr="00C56DA6">
        <w:rPr>
          <w:rFonts w:cstheme="minorHAnsi"/>
          <w:lang w:val="en-GB"/>
        </w:rPr>
        <w:t xml:space="preserve">I believe it </w:t>
      </w:r>
      <w:r w:rsidR="00A5154D" w:rsidRPr="00C56DA6">
        <w:rPr>
          <w:rFonts w:cstheme="minorHAnsi"/>
          <w:lang w:val="en-GB"/>
        </w:rPr>
        <w:t xml:space="preserve">is </w:t>
      </w:r>
      <w:r w:rsidR="00C5555C" w:rsidRPr="00C56DA6">
        <w:rPr>
          <w:rFonts w:cstheme="minorHAnsi"/>
          <w:lang w:val="en-GB"/>
        </w:rPr>
        <w:t xml:space="preserve">very much </w:t>
      </w:r>
      <w:r w:rsidR="00A5154D" w:rsidRPr="00C56DA6">
        <w:rPr>
          <w:rFonts w:cstheme="minorHAnsi"/>
          <w:lang w:val="en-GB"/>
        </w:rPr>
        <w:t>l</w:t>
      </w:r>
      <w:r w:rsidRPr="00C56DA6">
        <w:rPr>
          <w:rFonts w:cstheme="minorHAnsi"/>
          <w:lang w:val="en-GB"/>
        </w:rPr>
        <w:t xml:space="preserve">ike </w:t>
      </w:r>
      <w:r w:rsidR="00EB2657" w:rsidRPr="00C56DA6">
        <w:rPr>
          <w:rFonts w:cstheme="minorHAnsi"/>
          <w:lang w:val="en-GB"/>
        </w:rPr>
        <w:t>the structure of</w:t>
      </w:r>
      <w:r w:rsidRPr="00C56DA6">
        <w:rPr>
          <w:rFonts w:cstheme="minorHAnsi"/>
          <w:lang w:val="en-GB"/>
        </w:rPr>
        <w:t xml:space="preserve"> fractal</w:t>
      </w:r>
      <w:r w:rsidR="00EB2657" w:rsidRPr="00C56DA6">
        <w:rPr>
          <w:rFonts w:cstheme="minorHAnsi"/>
          <w:lang w:val="en-GB"/>
        </w:rPr>
        <w:t>s</w:t>
      </w:r>
      <w:r w:rsidRPr="00C56DA6">
        <w:rPr>
          <w:rFonts w:cstheme="minorHAnsi"/>
          <w:lang w:val="en-GB"/>
        </w:rPr>
        <w:t xml:space="preserve">. </w:t>
      </w:r>
    </w:p>
    <w:p w14:paraId="303E8856" w14:textId="6588B15E" w:rsidR="00DD729D" w:rsidRPr="00C56DA6" w:rsidRDefault="00A724A1" w:rsidP="00632C89">
      <w:pPr>
        <w:ind w:firstLine="340"/>
        <w:rPr>
          <w:rFonts w:cstheme="minorHAnsi"/>
          <w:lang w:val="en-GB"/>
        </w:rPr>
      </w:pPr>
      <w:r w:rsidRPr="00C56DA6">
        <w:rPr>
          <w:rFonts w:cstheme="minorHAnsi"/>
          <w:lang w:val="en-GB"/>
        </w:rPr>
        <w:t>Perhaps</w:t>
      </w:r>
      <w:r w:rsidR="00D6239A" w:rsidRPr="00C56DA6">
        <w:rPr>
          <w:rFonts w:cstheme="minorHAnsi"/>
          <w:lang w:val="en-GB"/>
        </w:rPr>
        <w:t xml:space="preserve"> we might still be able to find a way to decrease or increase the inner expansion rate of matter</w:t>
      </w:r>
      <w:r w:rsidR="00D60AF0" w:rsidRPr="00C56DA6">
        <w:rPr>
          <w:rFonts w:cstheme="minorHAnsi"/>
          <w:lang w:val="en-GB"/>
        </w:rPr>
        <w:t>, although I have no idea how this could be achieved</w:t>
      </w:r>
      <w:r w:rsidR="00D6239A" w:rsidRPr="00C56DA6">
        <w:rPr>
          <w:rFonts w:cstheme="minorHAnsi"/>
          <w:lang w:val="en-GB"/>
        </w:rPr>
        <w:t xml:space="preserve">. It would immediately lead to </w:t>
      </w:r>
      <w:r w:rsidR="00EB2657" w:rsidRPr="00C56DA6">
        <w:rPr>
          <w:rFonts w:cstheme="minorHAnsi"/>
          <w:lang w:val="en-GB"/>
        </w:rPr>
        <w:t>an object suddenly expanding enormously</w:t>
      </w:r>
      <w:r w:rsidR="00E00F57" w:rsidRPr="00C56DA6">
        <w:rPr>
          <w:rFonts w:cstheme="minorHAnsi"/>
          <w:lang w:val="en-GB"/>
        </w:rPr>
        <w:t>,</w:t>
      </w:r>
      <w:r w:rsidR="00EB2657" w:rsidRPr="00C56DA6">
        <w:rPr>
          <w:rFonts w:cstheme="minorHAnsi"/>
          <w:lang w:val="en-GB"/>
        </w:rPr>
        <w:t xml:space="preserve"> compared with everything else, </w:t>
      </w:r>
      <w:r w:rsidR="00E00F57" w:rsidRPr="00C56DA6">
        <w:rPr>
          <w:rFonts w:cstheme="minorHAnsi"/>
          <w:lang w:val="en-GB"/>
        </w:rPr>
        <w:t>possibly larger than the planet or the solar system</w:t>
      </w:r>
      <w:r w:rsidR="000F1A25" w:rsidRPr="00C56DA6">
        <w:rPr>
          <w:rFonts w:cstheme="minorHAnsi"/>
          <w:lang w:val="en-GB"/>
        </w:rPr>
        <w:t>.</w:t>
      </w:r>
      <w:r w:rsidR="00E00F57" w:rsidRPr="00C56DA6">
        <w:rPr>
          <w:rFonts w:cstheme="minorHAnsi"/>
          <w:lang w:val="en-GB"/>
        </w:rPr>
        <w:t xml:space="preserve"> </w:t>
      </w:r>
      <w:r w:rsidR="000F1A25" w:rsidRPr="00C56DA6">
        <w:rPr>
          <w:rFonts w:cstheme="minorHAnsi"/>
          <w:lang w:val="en-GB"/>
        </w:rPr>
        <w:t>O</w:t>
      </w:r>
      <w:r w:rsidR="00EB2657" w:rsidRPr="00C56DA6">
        <w:rPr>
          <w:rFonts w:cstheme="minorHAnsi"/>
          <w:lang w:val="en-GB"/>
        </w:rPr>
        <w:t xml:space="preserve">r quickly reducing in size to a scale smaller than our very small, as things around us </w:t>
      </w:r>
      <w:r w:rsidR="008952D3" w:rsidRPr="00C56DA6">
        <w:rPr>
          <w:rFonts w:cstheme="minorHAnsi"/>
          <w:lang w:val="en-GB"/>
        </w:rPr>
        <w:t>behind the scenes</w:t>
      </w:r>
      <w:r w:rsidR="00096266" w:rsidRPr="00C56DA6">
        <w:rPr>
          <w:rFonts w:cstheme="minorHAnsi"/>
          <w:lang w:val="en-GB"/>
        </w:rPr>
        <w:t xml:space="preserve"> </w:t>
      </w:r>
      <w:r w:rsidR="00EB2657" w:rsidRPr="00C56DA6">
        <w:rPr>
          <w:rFonts w:cstheme="minorHAnsi"/>
          <w:lang w:val="en-GB"/>
        </w:rPr>
        <w:t xml:space="preserve">would continue to double in size every 19 </w:t>
      </w:r>
      <w:r w:rsidR="00EB2657" w:rsidRPr="00C56DA6">
        <w:rPr>
          <w:rFonts w:cstheme="minorHAnsi"/>
          <w:lang w:val="en-GB"/>
        </w:rPr>
        <w:lastRenderedPageBreak/>
        <w:t xml:space="preserve">minutes. </w:t>
      </w:r>
      <w:r w:rsidR="00E00F57" w:rsidRPr="00C56DA6">
        <w:rPr>
          <w:rFonts w:cstheme="minorHAnsi"/>
          <w:lang w:val="en-GB"/>
        </w:rPr>
        <w:t xml:space="preserve">Even if </w:t>
      </w:r>
      <w:proofErr w:type="gramStart"/>
      <w:r w:rsidR="00E00F57" w:rsidRPr="00C56DA6">
        <w:rPr>
          <w:rFonts w:cstheme="minorHAnsi"/>
          <w:lang w:val="en-GB"/>
        </w:rPr>
        <w:t>somehow</w:t>
      </w:r>
      <w:proofErr w:type="gramEnd"/>
      <w:r w:rsidR="00E00F57" w:rsidRPr="00C56DA6">
        <w:rPr>
          <w:rFonts w:cstheme="minorHAnsi"/>
          <w:lang w:val="en-GB"/>
        </w:rPr>
        <w:t xml:space="preserve"> we could </w:t>
      </w:r>
      <w:r w:rsidR="00B0654D" w:rsidRPr="00C56DA6">
        <w:rPr>
          <w:rFonts w:cstheme="minorHAnsi"/>
          <w:lang w:val="en-GB"/>
        </w:rPr>
        <w:t>manipulate</w:t>
      </w:r>
      <w:r w:rsidR="00E00F57" w:rsidRPr="00C56DA6">
        <w:rPr>
          <w:rFonts w:cstheme="minorHAnsi"/>
          <w:lang w:val="en-GB"/>
        </w:rPr>
        <w:t xml:space="preserve"> the expansion rate of matter, </w:t>
      </w:r>
      <w:r w:rsidR="00CF7742" w:rsidRPr="00C56DA6">
        <w:rPr>
          <w:rFonts w:cstheme="minorHAnsi"/>
          <w:lang w:val="en-GB"/>
        </w:rPr>
        <w:t>i</w:t>
      </w:r>
      <w:r w:rsidR="00EB2657" w:rsidRPr="00C56DA6">
        <w:rPr>
          <w:rFonts w:cstheme="minorHAnsi"/>
          <w:lang w:val="en-GB"/>
        </w:rPr>
        <w:t>t could be extremely dangerous</w:t>
      </w:r>
      <w:r w:rsidR="00D60AF0" w:rsidRPr="00C56DA6">
        <w:rPr>
          <w:rFonts w:cstheme="minorHAnsi"/>
          <w:lang w:val="en-GB"/>
        </w:rPr>
        <w:t>.</w:t>
      </w:r>
    </w:p>
    <w:p w14:paraId="0CFF787B" w14:textId="383CE02F" w:rsidR="00632C89" w:rsidRPr="00C56DA6" w:rsidRDefault="00DD729D" w:rsidP="00B0654D">
      <w:pPr>
        <w:ind w:firstLine="340"/>
        <w:rPr>
          <w:rFonts w:cstheme="minorHAnsi"/>
          <w:lang w:val="en-GB"/>
        </w:rPr>
      </w:pPr>
      <w:r w:rsidRPr="00C56DA6">
        <w:rPr>
          <w:rFonts w:cstheme="minorHAnsi"/>
          <w:lang w:val="en-GB"/>
        </w:rPr>
        <w:t>T</w:t>
      </w:r>
      <w:r w:rsidR="00EB2657" w:rsidRPr="00C56DA6">
        <w:rPr>
          <w:rFonts w:cstheme="minorHAnsi"/>
          <w:lang w:val="en-GB"/>
        </w:rPr>
        <w:t>his a relative universe, and we don’t know everything yet</w:t>
      </w:r>
      <w:r w:rsidR="00095829" w:rsidRPr="00C56DA6">
        <w:rPr>
          <w:rFonts w:cstheme="minorHAnsi"/>
          <w:lang w:val="en-GB"/>
        </w:rPr>
        <w:t xml:space="preserve"> about what is possible or not, and what the effects might be.</w:t>
      </w:r>
      <w:r w:rsidR="00C67E68" w:rsidRPr="00C56DA6">
        <w:rPr>
          <w:rFonts w:cstheme="minorHAnsi"/>
          <w:lang w:val="en-GB"/>
        </w:rPr>
        <w:t xml:space="preserve"> Increasing or decreasing the constant expansion rate of matter for a very short time</w:t>
      </w:r>
      <w:r w:rsidR="00A5154D" w:rsidRPr="00C56DA6">
        <w:rPr>
          <w:rFonts w:cstheme="minorHAnsi"/>
          <w:lang w:val="en-GB"/>
        </w:rPr>
        <w:t>,</w:t>
      </w:r>
      <w:r w:rsidR="00C67E68" w:rsidRPr="00C56DA6">
        <w:rPr>
          <w:rFonts w:cstheme="minorHAnsi"/>
          <w:lang w:val="en-GB"/>
        </w:rPr>
        <w:t xml:space="preserve"> might lead to manageable and interesting results. I have written the beginning of a science fiction novel in </w:t>
      </w:r>
      <w:r w:rsidR="00C5555C" w:rsidRPr="00C56DA6">
        <w:rPr>
          <w:rFonts w:cstheme="minorHAnsi"/>
          <w:lang w:val="en-GB"/>
        </w:rPr>
        <w:t>French</w:t>
      </w:r>
      <w:r w:rsidR="00C24FE4" w:rsidRPr="00C56DA6">
        <w:rPr>
          <w:rFonts w:cstheme="minorHAnsi"/>
          <w:lang w:val="en-GB"/>
        </w:rPr>
        <w:t xml:space="preserve"> called </w:t>
      </w:r>
      <w:r w:rsidR="00C24FE4" w:rsidRPr="00C56DA6">
        <w:rPr>
          <w:rFonts w:cstheme="minorHAnsi"/>
          <w:i/>
          <w:iCs/>
          <w:lang w:val="en-GB"/>
        </w:rPr>
        <w:t>Made in Québec</w:t>
      </w:r>
      <w:r w:rsidR="00EA3E06" w:rsidRPr="00C56DA6">
        <w:rPr>
          <w:rFonts w:cstheme="minorHAnsi"/>
          <w:i/>
          <w:iCs/>
          <w:lang w:val="en-GB"/>
        </w:rPr>
        <w:t>, La Renaissance of the Nouvelle-France</w:t>
      </w:r>
      <w:r w:rsidR="00C5555C" w:rsidRPr="00C56DA6">
        <w:rPr>
          <w:rFonts w:cstheme="minorHAnsi"/>
          <w:i/>
          <w:iCs/>
          <w:lang w:val="en-GB"/>
        </w:rPr>
        <w:t>,</w:t>
      </w:r>
      <w:r w:rsidR="00C5555C" w:rsidRPr="00C56DA6">
        <w:rPr>
          <w:rFonts w:cstheme="minorHAnsi"/>
          <w:lang w:val="en-GB"/>
        </w:rPr>
        <w:t xml:space="preserve"> </w:t>
      </w:r>
      <w:r w:rsidR="00C67E68" w:rsidRPr="00C56DA6">
        <w:rPr>
          <w:rFonts w:cstheme="minorHAnsi"/>
          <w:lang w:val="en-GB"/>
        </w:rPr>
        <w:t xml:space="preserve">where I use small </w:t>
      </w:r>
      <w:r w:rsidR="00E03C06" w:rsidRPr="00C56DA6">
        <w:rPr>
          <w:rFonts w:cstheme="minorHAnsi"/>
          <w:lang w:val="en-GB"/>
        </w:rPr>
        <w:t xml:space="preserve">but intricate </w:t>
      </w:r>
      <w:r w:rsidR="00C67E68" w:rsidRPr="00C56DA6">
        <w:rPr>
          <w:rFonts w:cstheme="minorHAnsi"/>
          <w:lang w:val="en-GB"/>
        </w:rPr>
        <w:t xml:space="preserve">models of houses and castles, and instantly expand them to </w:t>
      </w:r>
      <w:r w:rsidR="003F7F22" w:rsidRPr="00C56DA6">
        <w:rPr>
          <w:rFonts w:cstheme="minorHAnsi"/>
          <w:lang w:val="en-GB"/>
        </w:rPr>
        <w:t>larger than their usual</w:t>
      </w:r>
      <w:r w:rsidR="00C67E68" w:rsidRPr="00C56DA6">
        <w:rPr>
          <w:rFonts w:cstheme="minorHAnsi"/>
          <w:lang w:val="en-GB"/>
        </w:rPr>
        <w:t xml:space="preserve"> size</w:t>
      </w:r>
      <w:r w:rsidR="003F7F22" w:rsidRPr="00C56DA6">
        <w:rPr>
          <w:rFonts w:cstheme="minorHAnsi"/>
          <w:lang w:val="en-GB"/>
        </w:rPr>
        <w:t>, solving the housing crisis</w:t>
      </w:r>
      <w:r w:rsidR="00C67E68" w:rsidRPr="00C56DA6">
        <w:rPr>
          <w:rFonts w:cstheme="minorHAnsi"/>
          <w:lang w:val="en-GB"/>
        </w:rPr>
        <w:t xml:space="preserve">. Or instead of multiplying fish and bread, I simply expand them to a </w:t>
      </w:r>
      <w:r w:rsidR="003F7F22" w:rsidRPr="00C56DA6">
        <w:rPr>
          <w:rFonts w:cstheme="minorHAnsi"/>
          <w:lang w:val="en-GB"/>
        </w:rPr>
        <w:t xml:space="preserve">much </w:t>
      </w:r>
      <w:r w:rsidR="00C67E68" w:rsidRPr="00C56DA6">
        <w:rPr>
          <w:rFonts w:cstheme="minorHAnsi"/>
          <w:lang w:val="en-GB"/>
        </w:rPr>
        <w:t>greater size</w:t>
      </w:r>
      <w:r w:rsidR="00A724A1" w:rsidRPr="00C56DA6">
        <w:rPr>
          <w:rFonts w:cstheme="minorHAnsi"/>
          <w:lang w:val="en-GB"/>
        </w:rPr>
        <w:t>,</w:t>
      </w:r>
      <w:r w:rsidR="00C67E68" w:rsidRPr="00C56DA6">
        <w:rPr>
          <w:rFonts w:cstheme="minorHAnsi"/>
          <w:lang w:val="en-GB"/>
        </w:rPr>
        <w:t xml:space="preserve"> </w:t>
      </w:r>
      <w:proofErr w:type="gramStart"/>
      <w:r w:rsidR="00C67E68" w:rsidRPr="00C56DA6">
        <w:rPr>
          <w:rFonts w:cstheme="minorHAnsi"/>
          <w:lang w:val="en-GB"/>
        </w:rPr>
        <w:t>in order to</w:t>
      </w:r>
      <w:proofErr w:type="gramEnd"/>
      <w:r w:rsidR="00C67E68" w:rsidRPr="00C56DA6">
        <w:rPr>
          <w:rFonts w:cstheme="minorHAnsi"/>
          <w:lang w:val="en-GB"/>
        </w:rPr>
        <w:t xml:space="preserve"> feed the masses. </w:t>
      </w:r>
      <w:r w:rsidR="00D60AF0" w:rsidRPr="00C56DA6">
        <w:rPr>
          <w:rFonts w:cstheme="minorHAnsi"/>
          <w:lang w:val="en-GB"/>
        </w:rPr>
        <w:t xml:space="preserve">The way I made the technology to expand and shrink objects in the novel, is by some </w:t>
      </w:r>
      <w:r w:rsidR="005F6EC2" w:rsidRPr="00C56DA6">
        <w:rPr>
          <w:rFonts w:cstheme="minorHAnsi"/>
          <w:lang w:val="en-GB"/>
        </w:rPr>
        <w:t xml:space="preserve">cloud of gas causing a </w:t>
      </w:r>
      <w:r w:rsidR="00D60AF0" w:rsidRPr="00C56DA6">
        <w:rPr>
          <w:rFonts w:cstheme="minorHAnsi"/>
          <w:lang w:val="en-GB"/>
        </w:rPr>
        <w:t xml:space="preserve">chemical </w:t>
      </w:r>
      <w:r w:rsidR="005F6EC2" w:rsidRPr="00C56DA6">
        <w:rPr>
          <w:rFonts w:cstheme="minorHAnsi"/>
          <w:lang w:val="en-GB"/>
        </w:rPr>
        <w:t xml:space="preserve">reaction, </w:t>
      </w:r>
      <w:r w:rsidR="00D60AF0" w:rsidRPr="00C56DA6">
        <w:rPr>
          <w:rFonts w:cstheme="minorHAnsi"/>
          <w:lang w:val="en-GB"/>
        </w:rPr>
        <w:t xml:space="preserve">that somehow affects the Universal Atomic Expansion Rate of matter. </w:t>
      </w:r>
      <w:r w:rsidR="00CC2FE6" w:rsidRPr="00C56DA6">
        <w:rPr>
          <w:rFonts w:cstheme="minorHAnsi"/>
          <w:lang w:val="en-GB"/>
        </w:rPr>
        <w:t>Such a thing is</w:t>
      </w:r>
      <w:r w:rsidR="005F6EC2" w:rsidRPr="00C56DA6">
        <w:rPr>
          <w:rFonts w:cstheme="minorHAnsi"/>
          <w:lang w:val="en-GB"/>
        </w:rPr>
        <w:t xml:space="preserve"> </w:t>
      </w:r>
      <w:r w:rsidR="003F4A63" w:rsidRPr="00C56DA6">
        <w:rPr>
          <w:rFonts w:cstheme="minorHAnsi"/>
          <w:lang w:val="en-GB"/>
        </w:rPr>
        <w:t>very</w:t>
      </w:r>
      <w:r w:rsidR="005F6EC2" w:rsidRPr="00C56DA6">
        <w:rPr>
          <w:rFonts w:cstheme="minorHAnsi"/>
          <w:lang w:val="en-GB"/>
        </w:rPr>
        <w:t xml:space="preserve"> unlikely</w:t>
      </w:r>
      <w:r w:rsidR="00CC2FE6" w:rsidRPr="00C56DA6">
        <w:rPr>
          <w:rFonts w:cstheme="minorHAnsi"/>
          <w:lang w:val="en-GB"/>
        </w:rPr>
        <w:t xml:space="preserve"> to work</w:t>
      </w:r>
      <w:r w:rsidR="005F6EC2" w:rsidRPr="00C56DA6">
        <w:rPr>
          <w:rFonts w:cstheme="minorHAnsi"/>
          <w:lang w:val="en-GB"/>
        </w:rPr>
        <w:t>, but it is sci</w:t>
      </w:r>
      <w:r w:rsidR="00CC2FE6" w:rsidRPr="00C56DA6">
        <w:rPr>
          <w:rFonts w:cstheme="minorHAnsi"/>
          <w:lang w:val="en-GB"/>
        </w:rPr>
        <w:t>ence fiction</w:t>
      </w:r>
      <w:r w:rsidR="0063063B" w:rsidRPr="00C56DA6">
        <w:rPr>
          <w:rFonts w:cstheme="minorHAnsi"/>
          <w:lang w:val="en-GB"/>
        </w:rPr>
        <w:t>.</w:t>
      </w:r>
      <w:r w:rsidR="002336AB" w:rsidRPr="00C56DA6">
        <w:rPr>
          <w:rFonts w:cstheme="minorHAnsi"/>
          <w:lang w:val="en-GB"/>
        </w:rPr>
        <w:t xml:space="preserve"> </w:t>
      </w:r>
    </w:p>
    <w:p w14:paraId="52A994EB" w14:textId="6CC8550E" w:rsidR="000F1A25" w:rsidRPr="00C56DA6" w:rsidRDefault="002336AB" w:rsidP="00B0654D">
      <w:pPr>
        <w:ind w:firstLine="340"/>
        <w:rPr>
          <w:rFonts w:cstheme="minorHAnsi"/>
          <w:lang w:val="en-GB"/>
        </w:rPr>
      </w:pPr>
      <w:r w:rsidRPr="00C56DA6">
        <w:rPr>
          <w:rFonts w:cstheme="minorHAnsi"/>
          <w:lang w:val="en-GB"/>
        </w:rPr>
        <w:t>If I had to think something up once again, for another sci-fi project, I would invent a device like a large capacitor</w:t>
      </w:r>
      <w:r w:rsidR="00A05032" w:rsidRPr="00C56DA6">
        <w:rPr>
          <w:rFonts w:cstheme="minorHAnsi"/>
          <w:lang w:val="en-GB"/>
        </w:rPr>
        <w:t xml:space="preserve"> or crystal</w:t>
      </w:r>
      <w:r w:rsidRPr="00C56DA6">
        <w:rPr>
          <w:rFonts w:cstheme="minorHAnsi"/>
          <w:lang w:val="en-GB"/>
        </w:rPr>
        <w:t xml:space="preserve">, capable of </w:t>
      </w:r>
      <w:r w:rsidR="00C24FE4" w:rsidRPr="00C56DA6">
        <w:rPr>
          <w:rFonts w:cstheme="minorHAnsi"/>
          <w:lang w:val="en-GB"/>
        </w:rPr>
        <w:t>amplifying</w:t>
      </w:r>
      <w:r w:rsidRPr="00C56DA6">
        <w:rPr>
          <w:rFonts w:cstheme="minorHAnsi"/>
          <w:lang w:val="en-GB"/>
        </w:rPr>
        <w:t xml:space="preserve"> and directing</w:t>
      </w:r>
      <w:r w:rsidR="00C24FE4" w:rsidRPr="00C56DA6">
        <w:rPr>
          <w:rFonts w:cstheme="minorHAnsi"/>
          <w:lang w:val="en-GB"/>
        </w:rPr>
        <w:t xml:space="preserve"> </w:t>
      </w:r>
      <w:r w:rsidRPr="00C56DA6">
        <w:rPr>
          <w:rFonts w:cstheme="minorHAnsi"/>
          <w:lang w:val="en-GB"/>
        </w:rPr>
        <w:t>thought</w:t>
      </w:r>
      <w:r w:rsidR="00E679B8" w:rsidRPr="00C56DA6">
        <w:rPr>
          <w:rFonts w:cstheme="minorHAnsi"/>
          <w:lang w:val="en-GB"/>
        </w:rPr>
        <w:t>s</w:t>
      </w:r>
      <w:r w:rsidRPr="00C56DA6">
        <w:rPr>
          <w:rFonts w:cstheme="minorHAnsi"/>
          <w:lang w:val="en-GB"/>
        </w:rPr>
        <w:t xml:space="preserve"> into objects I want to expand or shrink</w:t>
      </w:r>
      <w:r w:rsidR="00EB0928" w:rsidRPr="00C56DA6">
        <w:rPr>
          <w:rFonts w:cstheme="minorHAnsi"/>
          <w:lang w:val="en-GB"/>
        </w:rPr>
        <w:t>.</w:t>
      </w:r>
      <w:r w:rsidRPr="00C56DA6">
        <w:rPr>
          <w:rFonts w:cstheme="minorHAnsi"/>
          <w:lang w:val="en-GB"/>
        </w:rPr>
        <w:t xml:space="preserve"> </w:t>
      </w:r>
      <w:r w:rsidR="00EB0928" w:rsidRPr="00C56DA6">
        <w:rPr>
          <w:rFonts w:cstheme="minorHAnsi"/>
          <w:lang w:val="en-GB"/>
        </w:rPr>
        <w:t>V</w:t>
      </w:r>
      <w:r w:rsidRPr="00C56DA6">
        <w:rPr>
          <w:rFonts w:cstheme="minorHAnsi"/>
          <w:lang w:val="en-GB"/>
        </w:rPr>
        <w:t xml:space="preserve">ery much like Ralph Ring and Otis T. </w:t>
      </w:r>
      <w:proofErr w:type="spellStart"/>
      <w:r w:rsidRPr="00C56DA6">
        <w:rPr>
          <w:rFonts w:cstheme="minorHAnsi"/>
          <w:lang w:val="en-GB"/>
        </w:rPr>
        <w:t>Carr</w:t>
      </w:r>
      <w:proofErr w:type="spellEnd"/>
      <w:r w:rsidRPr="00C56DA6">
        <w:rPr>
          <w:rFonts w:cstheme="minorHAnsi"/>
          <w:lang w:val="en-GB"/>
        </w:rPr>
        <w:t xml:space="preserve"> did with the </w:t>
      </w:r>
      <w:r w:rsidR="00EB0928" w:rsidRPr="00C56DA6">
        <w:rPr>
          <w:rFonts w:cstheme="minorHAnsi"/>
          <w:lang w:val="en-GB"/>
        </w:rPr>
        <w:t>flying saucers</w:t>
      </w:r>
      <w:r w:rsidRPr="00C56DA6">
        <w:rPr>
          <w:rFonts w:cstheme="minorHAnsi"/>
          <w:lang w:val="en-GB"/>
        </w:rPr>
        <w:t xml:space="preserve"> they built, </w:t>
      </w:r>
      <w:r w:rsidR="000F1A25" w:rsidRPr="00C56DA6">
        <w:rPr>
          <w:rFonts w:cstheme="minorHAnsi"/>
          <w:lang w:val="en-GB"/>
        </w:rPr>
        <w:t xml:space="preserve">which I </w:t>
      </w:r>
      <w:r w:rsidRPr="00C56DA6">
        <w:rPr>
          <w:rFonts w:cstheme="minorHAnsi"/>
          <w:lang w:val="en-GB"/>
        </w:rPr>
        <w:t xml:space="preserve">discussed in chapter </w:t>
      </w:r>
      <w:r w:rsidR="00695708" w:rsidRPr="00C56DA6">
        <w:rPr>
          <w:rFonts w:cstheme="minorHAnsi"/>
          <w:lang w:val="en-GB"/>
        </w:rPr>
        <w:t>2</w:t>
      </w:r>
      <w:r w:rsidRPr="00C56DA6">
        <w:rPr>
          <w:rFonts w:cstheme="minorHAnsi"/>
          <w:lang w:val="en-GB"/>
        </w:rPr>
        <w:t xml:space="preserve">. </w:t>
      </w:r>
      <w:r w:rsidR="00B0654D" w:rsidRPr="00C56DA6">
        <w:rPr>
          <w:rFonts w:cstheme="minorHAnsi"/>
          <w:lang w:val="en-GB"/>
        </w:rPr>
        <w:t xml:space="preserve">It makes sense that </w:t>
      </w:r>
      <w:proofErr w:type="gramStart"/>
      <w:r w:rsidR="00B0654D" w:rsidRPr="00C56DA6">
        <w:rPr>
          <w:rFonts w:cstheme="minorHAnsi"/>
          <w:lang w:val="en-GB"/>
        </w:rPr>
        <w:t>will</w:t>
      </w:r>
      <w:proofErr w:type="gramEnd"/>
      <w:r w:rsidR="00B0654D" w:rsidRPr="00C56DA6">
        <w:rPr>
          <w:rFonts w:cstheme="minorHAnsi"/>
          <w:lang w:val="en-GB"/>
        </w:rPr>
        <w:t xml:space="preserve"> and thoughts should be able to affect anything in our reality, if somehow we live in a computer simulation, or a virtual reality of some sort, or a holographic universe. Because then, we would be living in a psychological or psychophysical reality of some kind, where thoughts can easily affect anything.</w:t>
      </w:r>
    </w:p>
    <w:p w14:paraId="4E982463" w14:textId="2A73DC68" w:rsidR="009942EC" w:rsidRPr="00C56DA6" w:rsidRDefault="00B0654D" w:rsidP="00C5555C">
      <w:pPr>
        <w:ind w:firstLine="340"/>
        <w:rPr>
          <w:rFonts w:cstheme="minorHAnsi"/>
          <w:lang w:val="en-GB"/>
        </w:rPr>
      </w:pPr>
      <w:r w:rsidRPr="00C56DA6">
        <w:rPr>
          <w:rFonts w:cstheme="minorHAnsi"/>
          <w:lang w:val="en-GB"/>
        </w:rPr>
        <w:t xml:space="preserve">I must point out </w:t>
      </w:r>
      <w:r w:rsidR="009942EC" w:rsidRPr="00C56DA6">
        <w:rPr>
          <w:rFonts w:cstheme="minorHAnsi"/>
          <w:lang w:val="en-GB"/>
        </w:rPr>
        <w:t xml:space="preserve">that what </w:t>
      </w:r>
      <w:r w:rsidRPr="00C56DA6">
        <w:rPr>
          <w:rFonts w:cstheme="minorHAnsi"/>
          <w:lang w:val="en-GB"/>
        </w:rPr>
        <w:t xml:space="preserve">Ring and </w:t>
      </w:r>
      <w:proofErr w:type="spellStart"/>
      <w:r w:rsidRPr="00C56DA6">
        <w:rPr>
          <w:rFonts w:cstheme="minorHAnsi"/>
          <w:lang w:val="en-GB"/>
        </w:rPr>
        <w:t>Carr</w:t>
      </w:r>
      <w:proofErr w:type="spellEnd"/>
      <w:r w:rsidRPr="00C56DA6">
        <w:rPr>
          <w:rFonts w:cstheme="minorHAnsi"/>
          <w:lang w:val="en-GB"/>
        </w:rPr>
        <w:t xml:space="preserve"> </w:t>
      </w:r>
      <w:r w:rsidR="000F1A25" w:rsidRPr="00C56DA6">
        <w:rPr>
          <w:rFonts w:cstheme="minorHAnsi"/>
          <w:lang w:val="en-GB"/>
        </w:rPr>
        <w:t xml:space="preserve">were </w:t>
      </w:r>
      <w:r w:rsidR="0063063B" w:rsidRPr="00C56DA6">
        <w:rPr>
          <w:rFonts w:cstheme="minorHAnsi"/>
          <w:lang w:val="en-GB"/>
        </w:rPr>
        <w:t>manipulat</w:t>
      </w:r>
      <w:r w:rsidR="000F1A25" w:rsidRPr="00C56DA6">
        <w:rPr>
          <w:rFonts w:cstheme="minorHAnsi"/>
          <w:lang w:val="en-GB"/>
        </w:rPr>
        <w:t>ing</w:t>
      </w:r>
      <w:r w:rsidR="00CF7742" w:rsidRPr="00C56DA6">
        <w:rPr>
          <w:rFonts w:cstheme="minorHAnsi"/>
          <w:lang w:val="en-GB"/>
        </w:rPr>
        <w:t>,</w:t>
      </w:r>
      <w:r w:rsidRPr="00C56DA6">
        <w:rPr>
          <w:rFonts w:cstheme="minorHAnsi"/>
          <w:lang w:val="en-GB"/>
        </w:rPr>
        <w:t xml:space="preserve"> was the third type of growth and shrinkage of matter,</w:t>
      </w:r>
      <w:r w:rsidR="009942EC" w:rsidRPr="00C56DA6">
        <w:rPr>
          <w:rFonts w:cstheme="minorHAnsi"/>
          <w:lang w:val="en-GB"/>
        </w:rPr>
        <w:t xml:space="preserve"> </w:t>
      </w:r>
      <w:r w:rsidRPr="00C56DA6">
        <w:rPr>
          <w:rFonts w:cstheme="minorHAnsi"/>
          <w:lang w:val="en-GB"/>
        </w:rPr>
        <w:t xml:space="preserve">and </w:t>
      </w:r>
      <w:r w:rsidR="0063063B" w:rsidRPr="00C56DA6">
        <w:rPr>
          <w:rFonts w:cstheme="minorHAnsi"/>
          <w:lang w:val="en-GB"/>
        </w:rPr>
        <w:t>not the expansion rate of matter</w:t>
      </w:r>
      <w:r w:rsidR="00CF7742" w:rsidRPr="00C56DA6">
        <w:rPr>
          <w:rFonts w:cstheme="minorHAnsi"/>
          <w:lang w:val="en-GB"/>
        </w:rPr>
        <w:t>,</w:t>
      </w:r>
      <w:r w:rsidR="00C86D57" w:rsidRPr="00C56DA6">
        <w:rPr>
          <w:rFonts w:cstheme="minorHAnsi"/>
          <w:lang w:val="en-GB"/>
        </w:rPr>
        <w:t xml:space="preserve"> which is</w:t>
      </w:r>
      <w:r w:rsidR="0063063B" w:rsidRPr="00C56DA6">
        <w:rPr>
          <w:rFonts w:cstheme="minorHAnsi"/>
          <w:lang w:val="en-GB"/>
        </w:rPr>
        <w:t xml:space="preserve"> the first type</w:t>
      </w:r>
      <w:r w:rsidRPr="00C56DA6">
        <w:rPr>
          <w:rFonts w:cstheme="minorHAnsi"/>
          <w:lang w:val="en-GB"/>
        </w:rPr>
        <w:t xml:space="preserve"> of expansion.</w:t>
      </w:r>
      <w:r w:rsidR="0063063B" w:rsidRPr="00C56DA6">
        <w:rPr>
          <w:rFonts w:cstheme="minorHAnsi"/>
          <w:lang w:val="en-GB"/>
        </w:rPr>
        <w:t xml:space="preserve"> Objects can grow and shrink </w:t>
      </w:r>
      <w:r w:rsidR="00D4434B" w:rsidRPr="00C56DA6">
        <w:rPr>
          <w:rFonts w:cstheme="minorHAnsi"/>
          <w:lang w:val="en-GB"/>
        </w:rPr>
        <w:t>using that third type</w:t>
      </w:r>
      <w:r w:rsidR="0063063B" w:rsidRPr="00C56DA6">
        <w:rPr>
          <w:rFonts w:cstheme="minorHAnsi"/>
          <w:lang w:val="en-GB"/>
        </w:rPr>
        <w:t>, but then they move to other dimensions, outside of our reality. You could always expand the wine that way</w:t>
      </w:r>
      <w:r w:rsidR="000F1A25" w:rsidRPr="00C56DA6">
        <w:rPr>
          <w:rFonts w:cstheme="minorHAnsi"/>
          <w:lang w:val="en-GB"/>
        </w:rPr>
        <w:t>,</w:t>
      </w:r>
      <w:r w:rsidR="0063063B" w:rsidRPr="00C56DA6">
        <w:rPr>
          <w:rFonts w:cstheme="minorHAnsi"/>
          <w:lang w:val="en-GB"/>
        </w:rPr>
        <w:t xml:space="preserve"> </w:t>
      </w:r>
      <w:proofErr w:type="gramStart"/>
      <w:r w:rsidR="0063063B" w:rsidRPr="00C56DA6">
        <w:rPr>
          <w:rFonts w:cstheme="minorHAnsi"/>
          <w:lang w:val="en-GB"/>
        </w:rPr>
        <w:t>in order to</w:t>
      </w:r>
      <w:proofErr w:type="gramEnd"/>
      <w:r w:rsidR="0063063B" w:rsidRPr="00C56DA6">
        <w:rPr>
          <w:rFonts w:cstheme="minorHAnsi"/>
          <w:lang w:val="en-GB"/>
        </w:rPr>
        <w:t xml:space="preserve"> turn the masses into drunk raving lunatics, but it wouldn’t help </w:t>
      </w:r>
      <w:r w:rsidRPr="00C56DA6">
        <w:rPr>
          <w:rFonts w:cstheme="minorHAnsi"/>
          <w:lang w:val="en-GB"/>
        </w:rPr>
        <w:t xml:space="preserve">much </w:t>
      </w:r>
      <w:r w:rsidR="0063063B" w:rsidRPr="00C56DA6">
        <w:rPr>
          <w:rFonts w:cstheme="minorHAnsi"/>
          <w:lang w:val="en-GB"/>
        </w:rPr>
        <w:t xml:space="preserve">if only Jesus and the aliens </w:t>
      </w:r>
      <w:r w:rsidR="00C86D57" w:rsidRPr="00C56DA6">
        <w:rPr>
          <w:rFonts w:cstheme="minorHAnsi"/>
          <w:lang w:val="en-GB"/>
        </w:rPr>
        <w:t xml:space="preserve">living in the fourth dimensional world </w:t>
      </w:r>
      <w:r w:rsidR="0063063B" w:rsidRPr="00C56DA6">
        <w:rPr>
          <w:rFonts w:cstheme="minorHAnsi"/>
          <w:lang w:val="en-GB"/>
        </w:rPr>
        <w:t xml:space="preserve">could drink </w:t>
      </w:r>
      <w:r w:rsidR="000F1A25" w:rsidRPr="00C56DA6">
        <w:rPr>
          <w:rFonts w:cstheme="minorHAnsi"/>
          <w:lang w:val="en-GB"/>
        </w:rPr>
        <w:t>the wine</w:t>
      </w:r>
      <w:r w:rsidR="0063063B" w:rsidRPr="00C56DA6">
        <w:rPr>
          <w:rFonts w:cstheme="minorHAnsi"/>
          <w:lang w:val="en-GB"/>
        </w:rPr>
        <w:t>.</w:t>
      </w:r>
    </w:p>
    <w:p w14:paraId="3C289664" w14:textId="29038FCC" w:rsidR="00096266" w:rsidRPr="00C56DA6" w:rsidRDefault="00E5547F" w:rsidP="00632C89">
      <w:pPr>
        <w:ind w:firstLine="340"/>
        <w:rPr>
          <w:rFonts w:cstheme="minorHAnsi"/>
          <w:lang w:val="en-GB"/>
        </w:rPr>
      </w:pPr>
      <w:r w:rsidRPr="00C56DA6">
        <w:rPr>
          <w:rFonts w:cstheme="minorHAnsi"/>
          <w:lang w:val="en-GB"/>
        </w:rPr>
        <w:lastRenderedPageBreak/>
        <w:t>To get back to our discussion, t</w:t>
      </w:r>
      <w:r w:rsidR="00C70C12" w:rsidRPr="00C56DA6">
        <w:rPr>
          <w:rFonts w:cstheme="minorHAnsi"/>
          <w:lang w:val="en-GB"/>
        </w:rPr>
        <w:t>here is also not much that can be gathered from th</w:t>
      </w:r>
      <w:r w:rsidR="00C67E68" w:rsidRPr="00C56DA6">
        <w:rPr>
          <w:rFonts w:cstheme="minorHAnsi"/>
          <w:lang w:val="en-GB"/>
        </w:rPr>
        <w:t>e God’s</w:t>
      </w:r>
      <w:r w:rsidR="00C70C12" w:rsidRPr="00C56DA6">
        <w:rPr>
          <w:rFonts w:cstheme="minorHAnsi"/>
          <w:lang w:val="en-GB"/>
        </w:rPr>
        <w:t xml:space="preserve"> viewpoint to explain what we see. For example, there is no way to know at what speed these expanding objects are going </w:t>
      </w:r>
      <w:r w:rsidR="0034220D" w:rsidRPr="00C56DA6">
        <w:rPr>
          <w:rFonts w:cstheme="minorHAnsi"/>
          <w:lang w:val="en-GB"/>
        </w:rPr>
        <w:t xml:space="preserve">at </w:t>
      </w:r>
      <w:r w:rsidR="008952D3" w:rsidRPr="00C56DA6">
        <w:rPr>
          <w:rFonts w:cstheme="minorHAnsi"/>
          <w:lang w:val="en-GB"/>
        </w:rPr>
        <w:t>behind the scenes</w:t>
      </w:r>
      <w:r w:rsidR="00C70C12" w:rsidRPr="00C56DA6">
        <w:rPr>
          <w:rFonts w:cstheme="minorHAnsi"/>
          <w:lang w:val="en-GB"/>
        </w:rPr>
        <w:t>, or their direction of motion. What is important</w:t>
      </w:r>
      <w:r w:rsidR="009E3851" w:rsidRPr="00C56DA6">
        <w:rPr>
          <w:rFonts w:cstheme="minorHAnsi"/>
          <w:lang w:val="en-GB"/>
        </w:rPr>
        <w:t>,</w:t>
      </w:r>
      <w:r w:rsidR="00C70C12" w:rsidRPr="00C56DA6">
        <w:rPr>
          <w:rFonts w:cstheme="minorHAnsi"/>
          <w:lang w:val="en-GB"/>
        </w:rPr>
        <w:t xml:space="preserve"> is to understand the general idea that once the expansion is hidden, all sorts of geometrical relative effects occur, and it explains what we see.</w:t>
      </w:r>
      <w:r w:rsidR="009E3851" w:rsidRPr="00C56DA6">
        <w:rPr>
          <w:rFonts w:cstheme="minorHAnsi"/>
          <w:lang w:val="en-GB"/>
        </w:rPr>
        <w:t xml:space="preserve"> </w:t>
      </w:r>
    </w:p>
    <w:p w14:paraId="460A9D59" w14:textId="007251AE" w:rsidR="00EB0928" w:rsidRPr="00C56DA6" w:rsidRDefault="009E3851" w:rsidP="00A01746">
      <w:pPr>
        <w:ind w:firstLine="340"/>
        <w:rPr>
          <w:rFonts w:cstheme="minorHAnsi"/>
          <w:lang w:val="en-GB"/>
        </w:rPr>
      </w:pPr>
      <w:r w:rsidRPr="00C56DA6">
        <w:rPr>
          <w:rFonts w:cstheme="minorHAnsi"/>
          <w:lang w:val="en-GB"/>
        </w:rPr>
        <w:t>Someone clever one day might find a way to calculate exactly what is happening in the God’s viewpoint.</w:t>
      </w:r>
      <w:r w:rsidR="00FC2F94" w:rsidRPr="00C56DA6">
        <w:rPr>
          <w:rFonts w:cstheme="minorHAnsi"/>
          <w:lang w:val="en-GB"/>
        </w:rPr>
        <w:t xml:space="preserve"> And maybe it would be useful to know the real speed and direction of motion of these expanding objects </w:t>
      </w:r>
      <w:r w:rsidR="008952D3" w:rsidRPr="00C56DA6">
        <w:rPr>
          <w:rFonts w:cstheme="minorHAnsi"/>
          <w:lang w:val="en-GB"/>
        </w:rPr>
        <w:t>behind the scenes</w:t>
      </w:r>
      <w:r w:rsidR="0034220D" w:rsidRPr="00C56DA6">
        <w:rPr>
          <w:rFonts w:cstheme="minorHAnsi"/>
          <w:lang w:val="en-GB"/>
        </w:rPr>
        <w:t xml:space="preserve">, such as the Earth, the </w:t>
      </w:r>
      <w:proofErr w:type="gramStart"/>
      <w:r w:rsidR="0034220D" w:rsidRPr="00C56DA6">
        <w:rPr>
          <w:rFonts w:cstheme="minorHAnsi"/>
          <w:lang w:val="en-GB"/>
        </w:rPr>
        <w:t>Moon</w:t>
      </w:r>
      <w:proofErr w:type="gramEnd"/>
      <w:r w:rsidR="0034220D" w:rsidRPr="00C56DA6">
        <w:rPr>
          <w:rFonts w:cstheme="minorHAnsi"/>
          <w:lang w:val="en-GB"/>
        </w:rPr>
        <w:t xml:space="preserve"> and the Sun</w:t>
      </w:r>
      <w:r w:rsidR="00FC2F94" w:rsidRPr="00C56DA6">
        <w:rPr>
          <w:rFonts w:cstheme="minorHAnsi"/>
          <w:lang w:val="en-GB"/>
        </w:rPr>
        <w:t>.</w:t>
      </w:r>
      <w:r w:rsidR="00C70C12" w:rsidRPr="00C56DA6">
        <w:rPr>
          <w:rFonts w:cstheme="minorHAnsi"/>
          <w:lang w:val="en-GB"/>
        </w:rPr>
        <w:t xml:space="preserve"> </w:t>
      </w:r>
      <w:r w:rsidR="00584516" w:rsidRPr="00C56DA6">
        <w:rPr>
          <w:rFonts w:cstheme="minorHAnsi"/>
          <w:lang w:val="en-GB"/>
        </w:rPr>
        <w:t>It might help to explain all the trajectories of the orbits.</w:t>
      </w:r>
    </w:p>
    <w:p w14:paraId="12E9DF90" w14:textId="0031C3BC" w:rsidR="00EB0928" w:rsidRPr="00C56DA6" w:rsidRDefault="000A64C9" w:rsidP="00BD5E30">
      <w:pPr>
        <w:pStyle w:val="Heading2"/>
        <w:rPr>
          <w:lang w:val="en-GB"/>
        </w:rPr>
      </w:pPr>
      <w:bookmarkStart w:id="280" w:name="_Toc113022291"/>
      <w:r w:rsidRPr="00C56DA6">
        <w:rPr>
          <w:lang w:val="en-GB"/>
        </w:rPr>
        <w:t>3</w:t>
      </w:r>
      <w:r w:rsidR="00BD5E30" w:rsidRPr="00C56DA6">
        <w:rPr>
          <w:lang w:val="en-GB"/>
        </w:rPr>
        <w:t xml:space="preserve">.11b </w:t>
      </w:r>
      <w:proofErr w:type="gramStart"/>
      <w:r w:rsidR="00EB0928" w:rsidRPr="00C56DA6">
        <w:rPr>
          <w:lang w:val="en-GB"/>
        </w:rPr>
        <w:t>The</w:t>
      </w:r>
      <w:proofErr w:type="gramEnd"/>
      <w:r w:rsidR="00EB0928" w:rsidRPr="00C56DA6">
        <w:rPr>
          <w:lang w:val="en-GB"/>
        </w:rPr>
        <w:t xml:space="preserve"> second perspective</w:t>
      </w:r>
      <w:r w:rsidR="00CF1491" w:rsidRPr="00C56DA6">
        <w:rPr>
          <w:lang w:val="en-GB"/>
        </w:rPr>
        <w:t> -</w:t>
      </w:r>
      <w:r w:rsidR="00EB0928" w:rsidRPr="00C56DA6">
        <w:rPr>
          <w:lang w:val="en-GB"/>
        </w:rPr>
        <w:t xml:space="preserve"> </w:t>
      </w:r>
      <w:r w:rsidR="003437C6" w:rsidRPr="00C56DA6">
        <w:rPr>
          <w:lang w:val="en-GB"/>
        </w:rPr>
        <w:t>O</w:t>
      </w:r>
      <w:r w:rsidR="00EB0928" w:rsidRPr="00C56DA6">
        <w:rPr>
          <w:lang w:val="en-GB"/>
        </w:rPr>
        <w:t>ur resulting reality without expansion</w:t>
      </w:r>
      <w:bookmarkEnd w:id="280"/>
    </w:p>
    <w:p w14:paraId="34DA4C48" w14:textId="19780BFA" w:rsidR="00EB0928" w:rsidRPr="00C56DA6" w:rsidRDefault="00632C89" w:rsidP="00A01746">
      <w:pPr>
        <w:ind w:firstLine="340"/>
        <w:rPr>
          <w:rFonts w:cstheme="minorHAnsi"/>
          <w:lang w:val="en-GB"/>
        </w:rPr>
      </w:pPr>
      <w:r w:rsidRPr="00C56DA6">
        <w:rPr>
          <w:rFonts w:cstheme="minorHAnsi"/>
          <w:lang w:val="en-GB"/>
        </w:rPr>
        <w:t xml:space="preserve">The second viewpoint is our resulting reality of </w:t>
      </w:r>
      <w:r w:rsidR="00F954CB" w:rsidRPr="00C56DA6">
        <w:rPr>
          <w:rFonts w:cstheme="minorHAnsi"/>
          <w:lang w:val="en-GB"/>
        </w:rPr>
        <w:t xml:space="preserve">gravity and </w:t>
      </w:r>
      <w:r w:rsidRPr="00C56DA6">
        <w:rPr>
          <w:rFonts w:cstheme="minorHAnsi"/>
          <w:lang w:val="en-GB"/>
        </w:rPr>
        <w:t>orbits, but of relatively stable orbits</w:t>
      </w:r>
      <w:r w:rsidR="00D4434B" w:rsidRPr="00C56DA6">
        <w:rPr>
          <w:rFonts w:cstheme="minorHAnsi"/>
          <w:lang w:val="en-GB"/>
        </w:rPr>
        <w:t>,</w:t>
      </w:r>
      <w:r w:rsidRPr="00C56DA6">
        <w:rPr>
          <w:rFonts w:cstheme="minorHAnsi"/>
          <w:lang w:val="en-GB"/>
        </w:rPr>
        <w:t xml:space="preserve"> where we cannot see any enlargements of the orbits</w:t>
      </w:r>
      <w:r w:rsidR="00C50B0E" w:rsidRPr="00C56DA6">
        <w:rPr>
          <w:rFonts w:cstheme="minorHAnsi"/>
          <w:lang w:val="en-GB"/>
        </w:rPr>
        <w:t>, or the expansion of the solar system</w:t>
      </w:r>
      <w:r w:rsidRPr="00C56DA6">
        <w:rPr>
          <w:rFonts w:cstheme="minorHAnsi"/>
          <w:lang w:val="en-GB"/>
        </w:rPr>
        <w:t xml:space="preserve">. </w:t>
      </w:r>
      <w:r w:rsidR="00D4434B" w:rsidRPr="00C56DA6">
        <w:rPr>
          <w:rFonts w:cstheme="minorHAnsi"/>
          <w:lang w:val="en-GB"/>
        </w:rPr>
        <w:t>For example, t</w:t>
      </w:r>
      <w:r w:rsidRPr="00C56DA6">
        <w:rPr>
          <w:rFonts w:cstheme="minorHAnsi"/>
          <w:lang w:val="en-GB"/>
        </w:rPr>
        <w:t>he Moon looks like it is always keeping at relatively the same distance from Earth</w:t>
      </w:r>
      <w:r w:rsidR="00F954CB" w:rsidRPr="00C56DA6">
        <w:rPr>
          <w:rFonts w:cstheme="minorHAnsi"/>
          <w:lang w:val="en-GB"/>
        </w:rPr>
        <w:t>.</w:t>
      </w:r>
      <w:r w:rsidRPr="00C56DA6">
        <w:rPr>
          <w:rFonts w:cstheme="minorHAnsi"/>
          <w:lang w:val="en-GB"/>
        </w:rPr>
        <w:t xml:space="preserve"> </w:t>
      </w:r>
      <w:r w:rsidR="00F954CB" w:rsidRPr="00C56DA6">
        <w:rPr>
          <w:rFonts w:cstheme="minorHAnsi"/>
          <w:lang w:val="en-GB"/>
        </w:rPr>
        <w:t>A</w:t>
      </w:r>
      <w:r w:rsidRPr="00C56DA6">
        <w:rPr>
          <w:rFonts w:cstheme="minorHAnsi"/>
          <w:lang w:val="en-GB"/>
        </w:rPr>
        <w:t xml:space="preserve">nd all the </w:t>
      </w:r>
      <w:r w:rsidR="003E74CA" w:rsidRPr="00C56DA6">
        <w:rPr>
          <w:rFonts w:cstheme="minorHAnsi"/>
          <w:lang w:val="en-GB"/>
        </w:rPr>
        <w:t xml:space="preserve">planets’ </w:t>
      </w:r>
      <w:r w:rsidRPr="00C56DA6">
        <w:rPr>
          <w:rFonts w:cstheme="minorHAnsi"/>
          <w:lang w:val="en-GB"/>
        </w:rPr>
        <w:t>orbital rings also appear to keep their relative distance</w:t>
      </w:r>
      <w:r w:rsidR="00C67E68" w:rsidRPr="00C56DA6">
        <w:rPr>
          <w:rFonts w:cstheme="minorHAnsi"/>
          <w:lang w:val="en-GB"/>
        </w:rPr>
        <w:t xml:space="preserve"> from the Sun</w:t>
      </w:r>
      <w:r w:rsidR="00F954CB" w:rsidRPr="00C56DA6">
        <w:rPr>
          <w:rFonts w:cstheme="minorHAnsi"/>
          <w:lang w:val="en-GB"/>
        </w:rPr>
        <w:t>,</w:t>
      </w:r>
      <w:r w:rsidR="00C67E68" w:rsidRPr="00C56DA6">
        <w:rPr>
          <w:rFonts w:cstheme="minorHAnsi"/>
          <w:lang w:val="en-GB"/>
        </w:rPr>
        <w:t xml:space="preserve"> and from each other</w:t>
      </w:r>
      <w:r w:rsidRPr="00C56DA6">
        <w:rPr>
          <w:rFonts w:cstheme="minorHAnsi"/>
          <w:lang w:val="en-GB"/>
        </w:rPr>
        <w:t xml:space="preserve">, despite their </w:t>
      </w:r>
      <w:r w:rsidR="00C67E68" w:rsidRPr="00C56DA6">
        <w:rPr>
          <w:rFonts w:cstheme="minorHAnsi"/>
          <w:lang w:val="en-GB"/>
        </w:rPr>
        <w:t xml:space="preserve">inner </w:t>
      </w:r>
      <w:r w:rsidRPr="00C56DA6">
        <w:rPr>
          <w:rFonts w:cstheme="minorHAnsi"/>
          <w:lang w:val="en-GB"/>
        </w:rPr>
        <w:t xml:space="preserve">expansion. </w:t>
      </w:r>
      <w:r w:rsidR="00C50B0E" w:rsidRPr="00C56DA6">
        <w:rPr>
          <w:rFonts w:cstheme="minorHAnsi"/>
          <w:lang w:val="en-GB"/>
        </w:rPr>
        <w:t xml:space="preserve">This is a very neat and orderly reality, but it is not the whole story. </w:t>
      </w:r>
    </w:p>
    <w:p w14:paraId="02E55CE5" w14:textId="6BA7F5C8" w:rsidR="00EB0928" w:rsidRPr="00C56DA6" w:rsidRDefault="000A64C9" w:rsidP="00BD5E30">
      <w:pPr>
        <w:pStyle w:val="Heading2"/>
        <w:rPr>
          <w:lang w:val="en-GB"/>
        </w:rPr>
      </w:pPr>
      <w:bookmarkStart w:id="281" w:name="_The_third_perspective"/>
      <w:bookmarkStart w:id="282" w:name="_2.11c_The_third"/>
      <w:bookmarkStart w:id="283" w:name="_3.11c_The_third"/>
      <w:bookmarkStart w:id="284" w:name="_Toc113022292"/>
      <w:bookmarkEnd w:id="281"/>
      <w:bookmarkEnd w:id="282"/>
      <w:bookmarkEnd w:id="283"/>
      <w:r w:rsidRPr="00C56DA6">
        <w:rPr>
          <w:lang w:val="en-GB"/>
        </w:rPr>
        <w:t>3</w:t>
      </w:r>
      <w:r w:rsidR="00BD5E30" w:rsidRPr="00C56DA6">
        <w:rPr>
          <w:lang w:val="en-GB"/>
        </w:rPr>
        <w:t xml:space="preserve">.11c </w:t>
      </w:r>
      <w:proofErr w:type="gramStart"/>
      <w:r w:rsidR="00EB0928" w:rsidRPr="00C56DA6">
        <w:rPr>
          <w:lang w:val="en-GB"/>
        </w:rPr>
        <w:t>The</w:t>
      </w:r>
      <w:proofErr w:type="gramEnd"/>
      <w:r w:rsidR="00EB0928" w:rsidRPr="00C56DA6">
        <w:rPr>
          <w:lang w:val="en-GB"/>
        </w:rPr>
        <w:t xml:space="preserve"> third perspective</w:t>
      </w:r>
      <w:r w:rsidR="00CF1491" w:rsidRPr="00C56DA6">
        <w:rPr>
          <w:lang w:val="en-GB"/>
        </w:rPr>
        <w:t> -</w:t>
      </w:r>
      <w:r w:rsidR="00EB0928" w:rsidRPr="00C56DA6">
        <w:rPr>
          <w:lang w:val="en-GB"/>
        </w:rPr>
        <w:t xml:space="preserve"> </w:t>
      </w:r>
      <w:r w:rsidR="003437C6" w:rsidRPr="00C56DA6">
        <w:rPr>
          <w:lang w:val="en-GB"/>
        </w:rPr>
        <w:t>E</w:t>
      </w:r>
      <w:r w:rsidR="00EB0928" w:rsidRPr="00C56DA6">
        <w:rPr>
          <w:lang w:val="en-GB"/>
        </w:rPr>
        <w:t>xpansion re-established after the relative effects</w:t>
      </w:r>
      <w:r w:rsidR="00CF1491" w:rsidRPr="00C56DA6">
        <w:rPr>
          <w:lang w:val="en-GB"/>
        </w:rPr>
        <w:t> -</w:t>
      </w:r>
      <w:r w:rsidR="000E62BD" w:rsidRPr="00C56DA6">
        <w:rPr>
          <w:lang w:val="en-GB"/>
        </w:rPr>
        <w:t xml:space="preserve"> </w:t>
      </w:r>
      <w:r w:rsidR="00CF7742" w:rsidRPr="00C56DA6">
        <w:rPr>
          <w:lang w:val="en-GB"/>
        </w:rPr>
        <w:t>And h</w:t>
      </w:r>
      <w:r w:rsidR="009355D9" w:rsidRPr="00C56DA6">
        <w:rPr>
          <w:lang w:val="en-GB"/>
        </w:rPr>
        <w:t xml:space="preserve">ow orbits </w:t>
      </w:r>
      <w:r w:rsidR="003437C6" w:rsidRPr="00C56DA6">
        <w:rPr>
          <w:lang w:val="en-GB"/>
        </w:rPr>
        <w:t>enlarge</w:t>
      </w:r>
      <w:r w:rsidR="009355D9" w:rsidRPr="00C56DA6">
        <w:rPr>
          <w:lang w:val="en-GB"/>
        </w:rPr>
        <w:t xml:space="preserve"> in spirals and naturally accelerate objects</w:t>
      </w:r>
      <w:bookmarkEnd w:id="284"/>
    </w:p>
    <w:p w14:paraId="69D9BE42" w14:textId="444C8786" w:rsidR="00F31EAF" w:rsidRPr="00C56DA6" w:rsidRDefault="00C50B0E" w:rsidP="00632C89">
      <w:pPr>
        <w:ind w:firstLine="340"/>
        <w:rPr>
          <w:rFonts w:cstheme="minorHAnsi"/>
          <w:lang w:val="en-GB"/>
        </w:rPr>
      </w:pPr>
      <w:r w:rsidRPr="00C56DA6">
        <w:rPr>
          <w:rFonts w:cstheme="minorHAnsi"/>
          <w:lang w:val="en-GB"/>
        </w:rPr>
        <w:t>T</w:t>
      </w:r>
      <w:r w:rsidR="00632C89" w:rsidRPr="00C56DA6">
        <w:rPr>
          <w:rFonts w:cstheme="minorHAnsi"/>
          <w:lang w:val="en-GB"/>
        </w:rPr>
        <w:t xml:space="preserve">here is a third viewpoint, which comes into view </w:t>
      </w:r>
      <w:r w:rsidR="003E74CA" w:rsidRPr="00C56DA6">
        <w:rPr>
          <w:rFonts w:cstheme="minorHAnsi"/>
          <w:lang w:val="en-GB"/>
        </w:rPr>
        <w:t xml:space="preserve">only </w:t>
      </w:r>
      <w:r w:rsidR="00632C89" w:rsidRPr="00C56DA6">
        <w:rPr>
          <w:rFonts w:cstheme="minorHAnsi"/>
          <w:lang w:val="en-GB"/>
        </w:rPr>
        <w:t xml:space="preserve">after our resulting reality has come to exist. It is a viewpoint that is a consequence of the second </w:t>
      </w:r>
      <w:r w:rsidR="003D40B3" w:rsidRPr="00C56DA6">
        <w:rPr>
          <w:rFonts w:cstheme="minorHAnsi"/>
          <w:lang w:val="en-GB"/>
        </w:rPr>
        <w:t>perspective</w:t>
      </w:r>
      <w:r w:rsidR="00632C89" w:rsidRPr="00C56DA6">
        <w:rPr>
          <w:rFonts w:cstheme="minorHAnsi"/>
          <w:lang w:val="en-GB"/>
        </w:rPr>
        <w:t xml:space="preserve">, our resulting reality, which explains the </w:t>
      </w:r>
      <w:r w:rsidR="00F31EAF" w:rsidRPr="00C56DA6">
        <w:rPr>
          <w:rFonts w:cstheme="minorHAnsi"/>
          <w:lang w:val="en-GB"/>
        </w:rPr>
        <w:t xml:space="preserve">relative </w:t>
      </w:r>
      <w:r w:rsidR="00632C89" w:rsidRPr="00C56DA6">
        <w:rPr>
          <w:rFonts w:cstheme="minorHAnsi"/>
          <w:lang w:val="en-GB"/>
        </w:rPr>
        <w:t>effects that we witness</w:t>
      </w:r>
      <w:r w:rsidR="000D7477" w:rsidRPr="00C56DA6">
        <w:rPr>
          <w:rFonts w:cstheme="minorHAnsi"/>
          <w:lang w:val="en-GB"/>
        </w:rPr>
        <w:t>.</w:t>
      </w:r>
      <w:r w:rsidR="00632C89" w:rsidRPr="00C56DA6">
        <w:rPr>
          <w:rFonts w:cstheme="minorHAnsi"/>
          <w:lang w:val="en-GB"/>
        </w:rPr>
        <w:t xml:space="preserve"> </w:t>
      </w:r>
      <w:r w:rsidR="000D7477" w:rsidRPr="00C56DA6">
        <w:rPr>
          <w:rFonts w:cstheme="minorHAnsi"/>
          <w:lang w:val="en-GB"/>
        </w:rPr>
        <w:t xml:space="preserve">These effects </w:t>
      </w:r>
      <w:r w:rsidR="00632C89" w:rsidRPr="00C56DA6">
        <w:rPr>
          <w:rFonts w:cstheme="minorHAnsi"/>
          <w:lang w:val="en-GB"/>
        </w:rPr>
        <w:t xml:space="preserve">are only explainable if </w:t>
      </w:r>
      <w:r w:rsidR="000D7477" w:rsidRPr="00C56DA6">
        <w:rPr>
          <w:rFonts w:cstheme="minorHAnsi"/>
          <w:lang w:val="en-GB"/>
        </w:rPr>
        <w:t>we</w:t>
      </w:r>
      <w:r w:rsidR="00632C89" w:rsidRPr="00C56DA6">
        <w:rPr>
          <w:rFonts w:cstheme="minorHAnsi"/>
          <w:lang w:val="en-GB"/>
        </w:rPr>
        <w:t xml:space="preserve"> re-establish the expansion of matter after the facts.</w:t>
      </w:r>
      <w:r w:rsidRPr="00C56DA6">
        <w:rPr>
          <w:rFonts w:cstheme="minorHAnsi"/>
          <w:lang w:val="en-GB"/>
        </w:rPr>
        <w:t xml:space="preserve"> Although I also call this third viewpoint as being </w:t>
      </w:r>
      <w:r w:rsidR="008952D3" w:rsidRPr="00C56DA6">
        <w:rPr>
          <w:rFonts w:cstheme="minorHAnsi"/>
          <w:lang w:val="en-GB"/>
        </w:rPr>
        <w:t>behind the scenes</w:t>
      </w:r>
      <w:r w:rsidRPr="00C56DA6">
        <w:rPr>
          <w:rFonts w:cstheme="minorHAnsi"/>
          <w:lang w:val="en-GB"/>
        </w:rPr>
        <w:t xml:space="preserve">, </w:t>
      </w:r>
      <w:r w:rsidR="00AF0F0A" w:rsidRPr="00C56DA6">
        <w:rPr>
          <w:rFonts w:cstheme="minorHAnsi"/>
          <w:lang w:val="en-GB"/>
        </w:rPr>
        <w:t xml:space="preserve">for convenience, </w:t>
      </w:r>
      <w:r w:rsidRPr="00C56DA6">
        <w:rPr>
          <w:rFonts w:cstheme="minorHAnsi"/>
          <w:lang w:val="en-GB"/>
        </w:rPr>
        <w:t xml:space="preserve">it </w:t>
      </w:r>
      <w:proofErr w:type="gramStart"/>
      <w:r w:rsidRPr="00C56DA6">
        <w:rPr>
          <w:rFonts w:cstheme="minorHAnsi"/>
          <w:lang w:val="en-GB"/>
        </w:rPr>
        <w:t>actually results</w:t>
      </w:r>
      <w:proofErr w:type="gramEnd"/>
      <w:r w:rsidRPr="00C56DA6">
        <w:rPr>
          <w:rFonts w:cstheme="minorHAnsi"/>
          <w:lang w:val="en-GB"/>
        </w:rPr>
        <w:t xml:space="preserve"> from our reality</w:t>
      </w:r>
      <w:r w:rsidR="00AF0F0A" w:rsidRPr="00C56DA6">
        <w:rPr>
          <w:rFonts w:cstheme="minorHAnsi"/>
          <w:lang w:val="en-GB"/>
        </w:rPr>
        <w:t>, and it is quite distinct from the God’s viewpoint.</w:t>
      </w:r>
      <w:r w:rsidR="000D7477" w:rsidRPr="00C56DA6">
        <w:rPr>
          <w:rFonts w:cstheme="minorHAnsi"/>
          <w:lang w:val="en-GB"/>
        </w:rPr>
        <w:t xml:space="preserve"> </w:t>
      </w:r>
    </w:p>
    <w:p w14:paraId="3B17725E" w14:textId="1969EE7A" w:rsidR="00C50B0E" w:rsidRPr="00C56DA6" w:rsidRDefault="00F31EAF" w:rsidP="00632C89">
      <w:pPr>
        <w:ind w:firstLine="340"/>
        <w:rPr>
          <w:rFonts w:cstheme="minorHAnsi"/>
          <w:lang w:val="en-GB"/>
        </w:rPr>
      </w:pPr>
      <w:r w:rsidRPr="00C56DA6">
        <w:rPr>
          <w:rFonts w:cstheme="minorHAnsi"/>
          <w:lang w:val="en-GB"/>
        </w:rPr>
        <w:lastRenderedPageBreak/>
        <w:t>We could debate if this third reality exists for real, or if i</w:t>
      </w:r>
      <w:r w:rsidR="000D7477" w:rsidRPr="00C56DA6">
        <w:rPr>
          <w:rFonts w:cstheme="minorHAnsi"/>
          <w:lang w:val="en-GB"/>
        </w:rPr>
        <w:t>t is only there to help us visualise what is really happening.</w:t>
      </w:r>
      <w:r w:rsidRPr="00C56DA6">
        <w:rPr>
          <w:rFonts w:cstheme="minorHAnsi"/>
          <w:lang w:val="en-GB"/>
        </w:rPr>
        <w:t xml:space="preserve"> However, we must remember that these are solely three different points of observation, or perspectives, of a same unique universe and reality. In the first one we see it with the expansion, in the second </w:t>
      </w:r>
      <w:r w:rsidR="003D40B3" w:rsidRPr="00C56DA6">
        <w:rPr>
          <w:rFonts w:cstheme="minorHAnsi"/>
          <w:lang w:val="en-GB"/>
        </w:rPr>
        <w:t xml:space="preserve">one </w:t>
      </w:r>
      <w:r w:rsidRPr="00C56DA6">
        <w:rPr>
          <w:rFonts w:cstheme="minorHAnsi"/>
          <w:lang w:val="en-GB"/>
        </w:rPr>
        <w:t xml:space="preserve">we see it without the expansion, in the third </w:t>
      </w:r>
      <w:r w:rsidR="003D40B3" w:rsidRPr="00C56DA6">
        <w:rPr>
          <w:rFonts w:cstheme="minorHAnsi"/>
          <w:lang w:val="en-GB"/>
        </w:rPr>
        <w:t xml:space="preserve">one </w:t>
      </w:r>
      <w:r w:rsidRPr="00C56DA6">
        <w:rPr>
          <w:rFonts w:cstheme="minorHAnsi"/>
          <w:lang w:val="en-GB"/>
        </w:rPr>
        <w:t xml:space="preserve">we see it with the expansion after </w:t>
      </w:r>
      <w:r w:rsidR="00F20C62" w:rsidRPr="00C56DA6">
        <w:rPr>
          <w:rFonts w:cstheme="minorHAnsi"/>
          <w:lang w:val="en-GB"/>
        </w:rPr>
        <w:t xml:space="preserve">all </w:t>
      </w:r>
      <w:r w:rsidRPr="00C56DA6">
        <w:rPr>
          <w:rFonts w:cstheme="minorHAnsi"/>
          <w:lang w:val="en-GB"/>
        </w:rPr>
        <w:t>the relative effects.</w:t>
      </w:r>
    </w:p>
    <w:p w14:paraId="36D0D974" w14:textId="10BF2F8D" w:rsidR="000D7477" w:rsidRPr="00C56DA6" w:rsidRDefault="00C50B0E" w:rsidP="000D7477">
      <w:pPr>
        <w:ind w:firstLine="340"/>
        <w:rPr>
          <w:rFonts w:cstheme="minorHAnsi"/>
          <w:lang w:val="en-GB"/>
        </w:rPr>
      </w:pPr>
      <w:r w:rsidRPr="00C56DA6">
        <w:rPr>
          <w:rFonts w:cstheme="minorHAnsi"/>
          <w:lang w:val="en-GB"/>
        </w:rPr>
        <w:t xml:space="preserve">For example, the solar system is expanding, and for that </w:t>
      </w:r>
      <w:r w:rsidR="00AF0F0A" w:rsidRPr="00C56DA6">
        <w:rPr>
          <w:rFonts w:cstheme="minorHAnsi"/>
          <w:lang w:val="en-GB"/>
        </w:rPr>
        <w:t xml:space="preserve">to happen, </w:t>
      </w:r>
      <w:r w:rsidRPr="00C56DA6">
        <w:rPr>
          <w:rFonts w:cstheme="minorHAnsi"/>
          <w:lang w:val="en-GB"/>
        </w:rPr>
        <w:t>the planets</w:t>
      </w:r>
      <w:r w:rsidR="008B3CEB" w:rsidRPr="00C56DA6">
        <w:rPr>
          <w:rFonts w:cstheme="minorHAnsi"/>
          <w:lang w:val="en-GB"/>
        </w:rPr>
        <w:t>’</w:t>
      </w:r>
      <w:r w:rsidRPr="00C56DA6">
        <w:rPr>
          <w:rFonts w:cstheme="minorHAnsi"/>
          <w:lang w:val="en-GB"/>
        </w:rPr>
        <w:t xml:space="preserve"> orbital rings around the Sun must be enlarging in spiralling orbits</w:t>
      </w:r>
      <w:r w:rsidR="00AF0F0A" w:rsidRPr="00C56DA6">
        <w:rPr>
          <w:rFonts w:cstheme="minorHAnsi"/>
          <w:lang w:val="en-GB"/>
        </w:rPr>
        <w:t>.</w:t>
      </w:r>
      <w:r w:rsidRPr="00C56DA6">
        <w:rPr>
          <w:rFonts w:cstheme="minorHAnsi"/>
          <w:lang w:val="en-GB"/>
        </w:rPr>
        <w:t xml:space="preserve"> </w:t>
      </w:r>
      <w:r w:rsidR="00AF0F0A" w:rsidRPr="00C56DA6">
        <w:rPr>
          <w:rFonts w:cstheme="minorHAnsi"/>
          <w:lang w:val="en-GB"/>
        </w:rPr>
        <w:t>B</w:t>
      </w:r>
      <w:r w:rsidRPr="00C56DA6">
        <w:rPr>
          <w:rFonts w:cstheme="minorHAnsi"/>
          <w:lang w:val="en-GB"/>
        </w:rPr>
        <w:t>ut for us</w:t>
      </w:r>
      <w:r w:rsidR="00AF0F0A" w:rsidRPr="00C56DA6">
        <w:rPr>
          <w:rFonts w:cstheme="minorHAnsi"/>
          <w:lang w:val="en-GB"/>
        </w:rPr>
        <w:t>,</w:t>
      </w:r>
      <w:r w:rsidRPr="00C56DA6">
        <w:rPr>
          <w:rFonts w:cstheme="minorHAnsi"/>
          <w:lang w:val="en-GB"/>
        </w:rPr>
        <w:t xml:space="preserve"> these orbits appear relatively stable</w:t>
      </w:r>
      <w:r w:rsidR="008B3CEB" w:rsidRPr="00C56DA6">
        <w:rPr>
          <w:rFonts w:cstheme="minorHAnsi"/>
          <w:lang w:val="en-GB"/>
        </w:rPr>
        <w:t>,</w:t>
      </w:r>
      <w:r w:rsidRPr="00C56DA6">
        <w:rPr>
          <w:rFonts w:cstheme="minorHAnsi"/>
          <w:lang w:val="en-GB"/>
        </w:rPr>
        <w:t xml:space="preserve"> without any kind of enlarg</w:t>
      </w:r>
      <w:r w:rsidR="00AF0F0A" w:rsidRPr="00C56DA6">
        <w:rPr>
          <w:rFonts w:cstheme="minorHAnsi"/>
          <w:lang w:val="en-GB"/>
        </w:rPr>
        <w:t>ement</w:t>
      </w:r>
      <w:r w:rsidRPr="00C56DA6">
        <w:rPr>
          <w:rFonts w:cstheme="minorHAnsi"/>
          <w:lang w:val="en-GB"/>
        </w:rPr>
        <w:t xml:space="preserve"> that we can see. So how does the solar system expand? </w:t>
      </w:r>
      <w:r w:rsidR="000D7477" w:rsidRPr="00C56DA6">
        <w:rPr>
          <w:rFonts w:cstheme="minorHAnsi"/>
          <w:lang w:val="en-GB"/>
        </w:rPr>
        <w:t>Now, this is a very key question</w:t>
      </w:r>
      <w:r w:rsidR="00096266" w:rsidRPr="00C56DA6">
        <w:rPr>
          <w:rFonts w:cstheme="minorHAnsi"/>
          <w:lang w:val="en-GB"/>
        </w:rPr>
        <w:t xml:space="preserve">, as even that expansion we cannot see. </w:t>
      </w:r>
      <w:r w:rsidR="000D7477" w:rsidRPr="00C56DA6">
        <w:rPr>
          <w:rFonts w:cstheme="minorHAnsi"/>
          <w:lang w:val="en-GB"/>
        </w:rPr>
        <w:t xml:space="preserve"> </w:t>
      </w:r>
    </w:p>
    <w:p w14:paraId="56629393" w14:textId="0FEE7AA4" w:rsidR="003E74CA" w:rsidRPr="00C56DA6" w:rsidRDefault="00C50B0E" w:rsidP="000D7477">
      <w:pPr>
        <w:ind w:firstLine="340"/>
        <w:rPr>
          <w:rFonts w:cstheme="minorHAnsi"/>
          <w:lang w:val="en-GB"/>
        </w:rPr>
      </w:pPr>
      <w:r w:rsidRPr="00C56DA6">
        <w:rPr>
          <w:rFonts w:cstheme="minorHAnsi"/>
          <w:lang w:val="en-GB"/>
        </w:rPr>
        <w:t xml:space="preserve">This third viewpoint </w:t>
      </w:r>
      <w:r w:rsidR="00F954CB" w:rsidRPr="00C56DA6">
        <w:rPr>
          <w:rFonts w:cstheme="minorHAnsi"/>
          <w:lang w:val="en-GB"/>
        </w:rPr>
        <w:t>is clearly required</w:t>
      </w:r>
      <w:r w:rsidRPr="00C56DA6">
        <w:rPr>
          <w:rFonts w:cstheme="minorHAnsi"/>
          <w:lang w:val="en-GB"/>
        </w:rPr>
        <w:t xml:space="preserve">, because the solar system and all the planets’ orbital rings are expanding. </w:t>
      </w:r>
      <w:r w:rsidR="00300F9F" w:rsidRPr="00C56DA6">
        <w:rPr>
          <w:rFonts w:cstheme="minorHAnsi"/>
          <w:lang w:val="en-GB"/>
        </w:rPr>
        <w:t>And this third perspective is far from the God’s viewpoint</w:t>
      </w:r>
      <w:r w:rsidR="00153DB1" w:rsidRPr="00C56DA6">
        <w:rPr>
          <w:rFonts w:cstheme="minorHAnsi"/>
          <w:lang w:val="en-GB"/>
        </w:rPr>
        <w:t>,</w:t>
      </w:r>
      <w:r w:rsidR="00300F9F" w:rsidRPr="00C56DA6">
        <w:rPr>
          <w:rFonts w:cstheme="minorHAnsi"/>
          <w:lang w:val="en-GB"/>
        </w:rPr>
        <w:t xml:space="preserve"> where objects are going in all directions, perhaps not even moving at all but simply expanding, </w:t>
      </w:r>
      <w:r w:rsidR="008B3CEB" w:rsidRPr="00C56DA6">
        <w:rPr>
          <w:rFonts w:cstheme="minorHAnsi"/>
          <w:lang w:val="en-GB"/>
        </w:rPr>
        <w:t xml:space="preserve">and where no orbits are ever possible, </w:t>
      </w:r>
      <w:r w:rsidR="00F954CB" w:rsidRPr="00C56DA6">
        <w:rPr>
          <w:rFonts w:cstheme="minorHAnsi"/>
          <w:lang w:val="en-GB"/>
        </w:rPr>
        <w:t xml:space="preserve">all the while </w:t>
      </w:r>
      <w:r w:rsidR="00300F9F" w:rsidRPr="00C56DA6">
        <w:rPr>
          <w:rFonts w:cstheme="minorHAnsi"/>
          <w:lang w:val="en-GB"/>
        </w:rPr>
        <w:t xml:space="preserve">creating motion in </w:t>
      </w:r>
      <w:r w:rsidR="008B3CEB" w:rsidRPr="00C56DA6">
        <w:rPr>
          <w:rFonts w:cstheme="minorHAnsi"/>
          <w:lang w:val="en-GB"/>
        </w:rPr>
        <w:t>our</w:t>
      </w:r>
      <w:r w:rsidR="00300F9F" w:rsidRPr="00C56DA6">
        <w:rPr>
          <w:rFonts w:cstheme="minorHAnsi"/>
          <w:lang w:val="en-GB"/>
        </w:rPr>
        <w:t xml:space="preserve"> resulting reality. </w:t>
      </w:r>
    </w:p>
    <w:p w14:paraId="3A7284EF" w14:textId="4FBE6457" w:rsidR="003E74CA" w:rsidRPr="00C56DA6" w:rsidRDefault="00300F9F" w:rsidP="00763D6D">
      <w:pPr>
        <w:ind w:firstLine="340"/>
        <w:rPr>
          <w:rFonts w:cstheme="minorHAnsi"/>
          <w:lang w:val="en-GB"/>
        </w:rPr>
      </w:pPr>
      <w:r w:rsidRPr="00C56DA6">
        <w:rPr>
          <w:rFonts w:cstheme="minorHAnsi"/>
          <w:lang w:val="en-GB"/>
        </w:rPr>
        <w:t>All three perspectives are required to understand orbits and any hidden effect</w:t>
      </w:r>
      <w:r w:rsidR="00F954CB" w:rsidRPr="00C56DA6">
        <w:rPr>
          <w:rFonts w:cstheme="minorHAnsi"/>
          <w:lang w:val="en-GB"/>
        </w:rPr>
        <w:t>,</w:t>
      </w:r>
      <w:r w:rsidRPr="00C56DA6">
        <w:rPr>
          <w:rFonts w:cstheme="minorHAnsi"/>
          <w:lang w:val="en-GB"/>
        </w:rPr>
        <w:t xml:space="preserve"> such as </w:t>
      </w:r>
      <w:r w:rsidR="00F954CB" w:rsidRPr="00C56DA6">
        <w:rPr>
          <w:rFonts w:cstheme="minorHAnsi"/>
          <w:lang w:val="en-GB"/>
        </w:rPr>
        <w:t xml:space="preserve">a </w:t>
      </w:r>
      <w:r w:rsidRPr="00C56DA6">
        <w:rPr>
          <w:rFonts w:cstheme="minorHAnsi"/>
          <w:lang w:val="en-GB"/>
        </w:rPr>
        <w:t xml:space="preserve">geometrical acceleration as witnessed in the slingshot effect. </w:t>
      </w:r>
      <w:r w:rsidR="008952D3" w:rsidRPr="00C56DA6">
        <w:rPr>
          <w:rFonts w:cstheme="minorHAnsi"/>
          <w:lang w:val="en-GB"/>
        </w:rPr>
        <w:t>Behind the scenes</w:t>
      </w:r>
      <w:r w:rsidR="003E74CA" w:rsidRPr="00C56DA6">
        <w:rPr>
          <w:rFonts w:cstheme="minorHAnsi"/>
          <w:lang w:val="en-GB"/>
        </w:rPr>
        <w:t xml:space="preserve">, </w:t>
      </w:r>
      <w:r w:rsidR="00796610" w:rsidRPr="00C56DA6">
        <w:rPr>
          <w:rFonts w:cstheme="minorHAnsi"/>
          <w:lang w:val="en-GB"/>
        </w:rPr>
        <w:t xml:space="preserve">from the God’s viewpoint, </w:t>
      </w:r>
      <w:r w:rsidR="00F954CB" w:rsidRPr="00C56DA6">
        <w:rPr>
          <w:rFonts w:cstheme="minorHAnsi"/>
          <w:lang w:val="en-GB"/>
        </w:rPr>
        <w:t xml:space="preserve">as mentioned, </w:t>
      </w:r>
      <w:r w:rsidR="003E74CA" w:rsidRPr="00C56DA6">
        <w:rPr>
          <w:rFonts w:cstheme="minorHAnsi"/>
          <w:lang w:val="en-GB"/>
        </w:rPr>
        <w:t xml:space="preserve">objects don’t have to accelerate away from each other to counteract their mutual expansion, they can simply move away </w:t>
      </w:r>
      <w:r w:rsidR="00796610" w:rsidRPr="00C56DA6">
        <w:rPr>
          <w:rFonts w:cstheme="minorHAnsi"/>
          <w:lang w:val="en-GB"/>
        </w:rPr>
        <w:t xml:space="preserve">from each other </w:t>
      </w:r>
      <w:r w:rsidR="003E74CA" w:rsidRPr="00C56DA6">
        <w:rPr>
          <w:rFonts w:cstheme="minorHAnsi"/>
          <w:lang w:val="en-GB"/>
        </w:rPr>
        <w:t>at their constant speed</w:t>
      </w:r>
      <w:r w:rsidR="00F954CB" w:rsidRPr="00C56DA6">
        <w:rPr>
          <w:rFonts w:cstheme="minorHAnsi"/>
          <w:lang w:val="en-GB"/>
        </w:rPr>
        <w:t>.</w:t>
      </w:r>
      <w:r w:rsidR="003E74CA" w:rsidRPr="00C56DA6">
        <w:rPr>
          <w:rFonts w:cstheme="minorHAnsi"/>
          <w:lang w:val="en-GB"/>
        </w:rPr>
        <w:t xml:space="preserve"> </w:t>
      </w:r>
      <w:r w:rsidR="00F954CB" w:rsidRPr="00C56DA6">
        <w:rPr>
          <w:rFonts w:cstheme="minorHAnsi"/>
          <w:lang w:val="en-GB"/>
        </w:rPr>
        <w:t>A</w:t>
      </w:r>
      <w:r w:rsidR="003E74CA" w:rsidRPr="00C56DA6">
        <w:rPr>
          <w:rFonts w:cstheme="minorHAnsi"/>
          <w:lang w:val="en-GB"/>
        </w:rPr>
        <w:t>nd yet</w:t>
      </w:r>
      <w:r w:rsidR="00F954CB" w:rsidRPr="00C56DA6">
        <w:rPr>
          <w:rFonts w:cstheme="minorHAnsi"/>
          <w:lang w:val="en-GB"/>
        </w:rPr>
        <w:t>,</w:t>
      </w:r>
      <w:r w:rsidR="003E74CA" w:rsidRPr="00C56DA6">
        <w:rPr>
          <w:rFonts w:cstheme="minorHAnsi"/>
          <w:lang w:val="en-GB"/>
        </w:rPr>
        <w:t xml:space="preserve"> in our resulting reality</w:t>
      </w:r>
      <w:r w:rsidR="00763D6D" w:rsidRPr="00C56DA6">
        <w:rPr>
          <w:rFonts w:cstheme="minorHAnsi"/>
          <w:lang w:val="en-GB"/>
        </w:rPr>
        <w:t>,</w:t>
      </w:r>
      <w:r w:rsidR="003E74CA" w:rsidRPr="00C56DA6">
        <w:rPr>
          <w:rFonts w:cstheme="minorHAnsi"/>
          <w:lang w:val="en-GB"/>
        </w:rPr>
        <w:t xml:space="preserve"> these objects undergo a real acceleration</w:t>
      </w:r>
      <w:r w:rsidR="00F954CB" w:rsidRPr="00C56DA6">
        <w:rPr>
          <w:rFonts w:cstheme="minorHAnsi"/>
          <w:lang w:val="en-GB"/>
        </w:rPr>
        <w:t>,</w:t>
      </w:r>
      <w:r w:rsidR="003E74CA" w:rsidRPr="00C56DA6">
        <w:rPr>
          <w:rFonts w:cstheme="minorHAnsi"/>
          <w:lang w:val="en-GB"/>
        </w:rPr>
        <w:t xml:space="preserve"> due to the geometry of expansion</w:t>
      </w:r>
      <w:r w:rsidR="00F954CB" w:rsidRPr="00C56DA6">
        <w:rPr>
          <w:rFonts w:cstheme="minorHAnsi"/>
          <w:lang w:val="en-GB"/>
        </w:rPr>
        <w:t>,</w:t>
      </w:r>
      <w:r w:rsidR="003E74CA" w:rsidRPr="00C56DA6">
        <w:rPr>
          <w:rFonts w:cstheme="minorHAnsi"/>
          <w:lang w:val="en-GB"/>
        </w:rPr>
        <w:t xml:space="preserve"> resulting from the fact that </w:t>
      </w:r>
      <w:r w:rsidR="00F20C62" w:rsidRPr="00C56DA6">
        <w:rPr>
          <w:rFonts w:cstheme="minorHAnsi"/>
          <w:lang w:val="en-GB"/>
        </w:rPr>
        <w:t xml:space="preserve">suddenly there is no more expansion, and yet distances still reduce between everything. </w:t>
      </w:r>
    </w:p>
    <w:p w14:paraId="523027F2" w14:textId="362467F1" w:rsidR="00F954CB" w:rsidRPr="00C56DA6" w:rsidRDefault="00632C89" w:rsidP="00763D6D">
      <w:pPr>
        <w:ind w:firstLine="340"/>
        <w:rPr>
          <w:rFonts w:cstheme="minorHAnsi"/>
          <w:lang w:val="en-GB"/>
        </w:rPr>
      </w:pPr>
      <w:r w:rsidRPr="00C56DA6">
        <w:rPr>
          <w:rFonts w:cstheme="minorHAnsi"/>
          <w:lang w:val="en-GB"/>
        </w:rPr>
        <w:t>For example, the Moon is probably moving away from Earth in a straight line from the God’s viewpoint</w:t>
      </w:r>
      <w:r w:rsidR="00F954CB" w:rsidRPr="00C56DA6">
        <w:rPr>
          <w:rFonts w:cstheme="minorHAnsi"/>
          <w:lang w:val="en-GB"/>
        </w:rPr>
        <w:t>.</w:t>
      </w:r>
      <w:r w:rsidRPr="00C56DA6">
        <w:rPr>
          <w:rFonts w:cstheme="minorHAnsi"/>
          <w:lang w:val="en-GB"/>
        </w:rPr>
        <w:t xml:space="preserve"> </w:t>
      </w:r>
      <w:r w:rsidR="00F954CB" w:rsidRPr="00C56DA6">
        <w:rPr>
          <w:rFonts w:cstheme="minorHAnsi"/>
          <w:lang w:val="en-GB"/>
        </w:rPr>
        <w:t>S</w:t>
      </w:r>
      <w:r w:rsidRPr="00C56DA6">
        <w:rPr>
          <w:rFonts w:cstheme="minorHAnsi"/>
          <w:lang w:val="en-GB"/>
        </w:rPr>
        <w:t>ince no orbits are possible there, there is no relativity of motion</w:t>
      </w:r>
      <w:r w:rsidR="00F954CB" w:rsidRPr="00C56DA6">
        <w:rPr>
          <w:rFonts w:cstheme="minorHAnsi"/>
          <w:lang w:val="en-GB"/>
        </w:rPr>
        <w:t>.</w:t>
      </w:r>
      <w:r w:rsidRPr="00C56DA6">
        <w:rPr>
          <w:rFonts w:cstheme="minorHAnsi"/>
          <w:lang w:val="en-GB"/>
        </w:rPr>
        <w:t xml:space="preserve"> </w:t>
      </w:r>
      <w:r w:rsidR="00F954CB" w:rsidRPr="00C56DA6">
        <w:rPr>
          <w:rFonts w:cstheme="minorHAnsi"/>
          <w:lang w:val="en-GB"/>
        </w:rPr>
        <w:t>O</w:t>
      </w:r>
      <w:r w:rsidRPr="00C56DA6">
        <w:rPr>
          <w:rFonts w:cstheme="minorHAnsi"/>
          <w:lang w:val="en-GB"/>
        </w:rPr>
        <w:t>bjects expand and may or may not be moving at all</w:t>
      </w:r>
      <w:r w:rsidR="00796610" w:rsidRPr="00C56DA6">
        <w:rPr>
          <w:rFonts w:cstheme="minorHAnsi"/>
          <w:lang w:val="en-GB"/>
        </w:rPr>
        <w:t>.</w:t>
      </w:r>
      <w:r w:rsidRPr="00C56DA6">
        <w:rPr>
          <w:rFonts w:cstheme="minorHAnsi"/>
          <w:lang w:val="en-GB"/>
        </w:rPr>
        <w:t xml:space="preserve"> </w:t>
      </w:r>
      <w:r w:rsidR="00796610" w:rsidRPr="00C56DA6">
        <w:rPr>
          <w:rFonts w:cstheme="minorHAnsi"/>
          <w:lang w:val="en-GB"/>
        </w:rPr>
        <w:t>O</w:t>
      </w:r>
      <w:r w:rsidRPr="00C56DA6">
        <w:rPr>
          <w:rFonts w:cstheme="minorHAnsi"/>
          <w:lang w:val="en-GB"/>
        </w:rPr>
        <w:t>bjects hit each other or move away from each other, in all directions, possibly curv</w:t>
      </w:r>
      <w:r w:rsidR="00E3751E" w:rsidRPr="00C56DA6">
        <w:rPr>
          <w:rFonts w:cstheme="minorHAnsi"/>
          <w:lang w:val="en-GB"/>
        </w:rPr>
        <w:t>ing</w:t>
      </w:r>
      <w:r w:rsidRPr="00C56DA6">
        <w:rPr>
          <w:rFonts w:cstheme="minorHAnsi"/>
          <w:lang w:val="en-GB"/>
        </w:rPr>
        <w:t>, but nothing to do with any natural orbit effect.</w:t>
      </w:r>
      <w:r w:rsidR="00763D6D" w:rsidRPr="00C56DA6">
        <w:rPr>
          <w:rFonts w:cstheme="minorHAnsi"/>
          <w:lang w:val="en-GB"/>
        </w:rPr>
        <w:t xml:space="preserve"> </w:t>
      </w:r>
      <w:r w:rsidRPr="00C56DA6">
        <w:rPr>
          <w:rFonts w:cstheme="minorHAnsi"/>
          <w:lang w:val="en-GB"/>
        </w:rPr>
        <w:t xml:space="preserve">Then, once we no longer see the expansion in our resulting reality, </w:t>
      </w:r>
      <w:r w:rsidR="00D4434B" w:rsidRPr="00C56DA6">
        <w:rPr>
          <w:rFonts w:cstheme="minorHAnsi"/>
          <w:lang w:val="en-GB"/>
        </w:rPr>
        <w:t xml:space="preserve">as can be seen in figure </w:t>
      </w:r>
      <w:r w:rsidR="00334D87" w:rsidRPr="00C56DA6">
        <w:rPr>
          <w:rFonts w:cstheme="minorHAnsi"/>
          <w:lang w:val="en-GB"/>
        </w:rPr>
        <w:t>10</w:t>
      </w:r>
      <w:r w:rsidR="00D4434B" w:rsidRPr="00C56DA6">
        <w:rPr>
          <w:rFonts w:cstheme="minorHAnsi"/>
          <w:lang w:val="en-GB"/>
        </w:rPr>
        <w:t xml:space="preserve"> above, </w:t>
      </w:r>
      <w:r w:rsidRPr="00C56DA6">
        <w:rPr>
          <w:rFonts w:cstheme="minorHAnsi"/>
          <w:lang w:val="en-GB"/>
        </w:rPr>
        <w:t xml:space="preserve">the Moon is </w:t>
      </w:r>
      <w:proofErr w:type="gramStart"/>
      <w:r w:rsidRPr="00C56DA6">
        <w:rPr>
          <w:rFonts w:cstheme="minorHAnsi"/>
          <w:lang w:val="en-GB"/>
        </w:rPr>
        <w:t>actually in</w:t>
      </w:r>
      <w:proofErr w:type="gramEnd"/>
      <w:r w:rsidRPr="00C56DA6">
        <w:rPr>
          <w:rFonts w:cstheme="minorHAnsi"/>
          <w:lang w:val="en-GB"/>
        </w:rPr>
        <w:t xml:space="preserve"> a relatively stable orbit around the Earth, more or less always keeping the same distance</w:t>
      </w:r>
      <w:r w:rsidR="00F954CB" w:rsidRPr="00C56DA6">
        <w:rPr>
          <w:rFonts w:cstheme="minorHAnsi"/>
          <w:lang w:val="en-GB"/>
        </w:rPr>
        <w:t>,</w:t>
      </w:r>
      <w:r w:rsidR="00E3751E" w:rsidRPr="00C56DA6">
        <w:rPr>
          <w:rFonts w:cstheme="minorHAnsi"/>
          <w:lang w:val="en-GB"/>
        </w:rPr>
        <w:t xml:space="preserve"> following its slight elliptical orbit</w:t>
      </w:r>
      <w:r w:rsidRPr="00C56DA6">
        <w:rPr>
          <w:rFonts w:cstheme="minorHAnsi"/>
          <w:lang w:val="en-GB"/>
        </w:rPr>
        <w:t xml:space="preserve">. </w:t>
      </w:r>
    </w:p>
    <w:p w14:paraId="3F9A176C" w14:textId="58B03B26" w:rsidR="00632C89" w:rsidRPr="00C56DA6" w:rsidRDefault="00632C89" w:rsidP="00F954CB">
      <w:pPr>
        <w:ind w:firstLine="340"/>
        <w:rPr>
          <w:rFonts w:cstheme="minorHAnsi"/>
          <w:lang w:val="en-GB"/>
        </w:rPr>
      </w:pPr>
      <w:r w:rsidRPr="00C56DA6">
        <w:rPr>
          <w:rFonts w:cstheme="minorHAnsi"/>
          <w:lang w:val="en-GB"/>
        </w:rPr>
        <w:lastRenderedPageBreak/>
        <w:t xml:space="preserve">And this is when the third viewpoint comes into play. Once our resulting reality is established, the only way </w:t>
      </w:r>
      <w:r w:rsidR="00E3751E" w:rsidRPr="00C56DA6">
        <w:rPr>
          <w:rFonts w:cstheme="minorHAnsi"/>
          <w:lang w:val="en-GB"/>
        </w:rPr>
        <w:t>we</w:t>
      </w:r>
      <w:r w:rsidRPr="00C56DA6">
        <w:rPr>
          <w:rFonts w:cstheme="minorHAnsi"/>
          <w:lang w:val="en-GB"/>
        </w:rPr>
        <w:t xml:space="preserve"> can explain what we see</w:t>
      </w:r>
      <w:r w:rsidR="00E3751E" w:rsidRPr="00C56DA6">
        <w:rPr>
          <w:rFonts w:cstheme="minorHAnsi"/>
          <w:lang w:val="en-GB"/>
        </w:rPr>
        <w:t>,</w:t>
      </w:r>
      <w:r w:rsidRPr="00C56DA6">
        <w:rPr>
          <w:rFonts w:cstheme="minorHAnsi"/>
          <w:lang w:val="en-GB"/>
        </w:rPr>
        <w:t xml:space="preserve"> is to re-introduce the expansion</w:t>
      </w:r>
      <w:r w:rsidR="00E3751E" w:rsidRPr="00C56DA6">
        <w:rPr>
          <w:rFonts w:cstheme="minorHAnsi"/>
          <w:lang w:val="en-GB"/>
        </w:rPr>
        <w:t xml:space="preserve"> after the facts</w:t>
      </w:r>
      <w:r w:rsidRPr="00C56DA6">
        <w:rPr>
          <w:rFonts w:cstheme="minorHAnsi"/>
          <w:lang w:val="en-GB"/>
        </w:rPr>
        <w:t xml:space="preserve">. Suddenly the Moon and the Earth are </w:t>
      </w:r>
      <w:proofErr w:type="gramStart"/>
      <w:r w:rsidRPr="00C56DA6">
        <w:rPr>
          <w:rFonts w:cstheme="minorHAnsi"/>
          <w:lang w:val="en-GB"/>
        </w:rPr>
        <w:t>actually expanding</w:t>
      </w:r>
      <w:proofErr w:type="gramEnd"/>
      <w:r w:rsidRPr="00C56DA6">
        <w:rPr>
          <w:rFonts w:cstheme="minorHAnsi"/>
          <w:lang w:val="en-GB"/>
        </w:rPr>
        <w:t>, their orbits around each other are enlarging in spirals</w:t>
      </w:r>
      <w:r w:rsidR="00F954CB" w:rsidRPr="00C56DA6">
        <w:rPr>
          <w:rFonts w:cstheme="minorHAnsi"/>
          <w:lang w:val="en-GB"/>
        </w:rPr>
        <w:t>,</w:t>
      </w:r>
      <w:r w:rsidRPr="00C56DA6">
        <w:rPr>
          <w:rFonts w:cstheme="minorHAnsi"/>
          <w:lang w:val="en-GB"/>
        </w:rPr>
        <w:t xml:space="preserve"> </w:t>
      </w:r>
      <w:r w:rsidR="00F954CB" w:rsidRPr="00C56DA6">
        <w:rPr>
          <w:rFonts w:cstheme="minorHAnsi"/>
          <w:lang w:val="en-GB"/>
        </w:rPr>
        <w:t>and this is how they</w:t>
      </w:r>
      <w:r w:rsidRPr="00C56DA6">
        <w:rPr>
          <w:rFonts w:cstheme="minorHAnsi"/>
          <w:lang w:val="en-GB"/>
        </w:rPr>
        <w:t xml:space="preserve"> </w:t>
      </w:r>
      <w:r w:rsidR="00F954CB" w:rsidRPr="00C56DA6">
        <w:rPr>
          <w:rFonts w:cstheme="minorHAnsi"/>
          <w:lang w:val="en-GB"/>
        </w:rPr>
        <w:t xml:space="preserve">can </w:t>
      </w:r>
      <w:r w:rsidRPr="00C56DA6">
        <w:rPr>
          <w:rFonts w:cstheme="minorHAnsi"/>
          <w:lang w:val="en-GB"/>
        </w:rPr>
        <w:t xml:space="preserve">counteract their mutual expansion. </w:t>
      </w:r>
      <w:r w:rsidR="00F954CB" w:rsidRPr="00C56DA6">
        <w:rPr>
          <w:rFonts w:cstheme="minorHAnsi"/>
          <w:lang w:val="en-GB"/>
        </w:rPr>
        <w:t xml:space="preserve">Once again, </w:t>
      </w:r>
      <w:r w:rsidR="00CA2E21" w:rsidRPr="00C56DA6">
        <w:rPr>
          <w:rFonts w:cstheme="minorHAnsi"/>
          <w:lang w:val="en-GB"/>
        </w:rPr>
        <w:t>this</w:t>
      </w:r>
      <w:r w:rsidR="00F954CB" w:rsidRPr="00C56DA6">
        <w:rPr>
          <w:rFonts w:cstheme="minorHAnsi"/>
          <w:lang w:val="en-GB"/>
        </w:rPr>
        <w:t xml:space="preserve"> is not to say that this reality exists, but it is certainly a perspective that is helpful to visualise what is happening.</w:t>
      </w:r>
    </w:p>
    <w:p w14:paraId="2220BFFD" w14:textId="27BF089C" w:rsidR="00EC0615" w:rsidRPr="00C56DA6" w:rsidRDefault="00796610" w:rsidP="00EC0615">
      <w:pPr>
        <w:ind w:firstLine="340"/>
        <w:rPr>
          <w:rFonts w:cstheme="minorHAnsi"/>
          <w:lang w:val="en-GB"/>
        </w:rPr>
      </w:pPr>
      <w:r w:rsidRPr="00C56DA6">
        <w:rPr>
          <w:rFonts w:cstheme="minorHAnsi"/>
          <w:lang w:val="en-GB"/>
        </w:rPr>
        <w:t>Is it not strange that when we wish to put an object into orbit, we accelerate it to a certain speed and height, then simply let go</w:t>
      </w:r>
      <w:r w:rsidR="00153DB1" w:rsidRPr="00C56DA6">
        <w:rPr>
          <w:rFonts w:cstheme="minorHAnsi"/>
          <w:lang w:val="en-GB"/>
        </w:rPr>
        <w:t>?</w:t>
      </w:r>
      <w:r w:rsidRPr="00C56DA6">
        <w:rPr>
          <w:rFonts w:cstheme="minorHAnsi"/>
          <w:lang w:val="en-GB"/>
        </w:rPr>
        <w:t xml:space="preserve"> </w:t>
      </w:r>
      <w:r w:rsidR="00153DB1" w:rsidRPr="00C56DA6">
        <w:rPr>
          <w:rFonts w:cstheme="minorHAnsi"/>
          <w:lang w:val="en-GB"/>
        </w:rPr>
        <w:t>A</w:t>
      </w:r>
      <w:r w:rsidRPr="00C56DA6">
        <w:rPr>
          <w:rFonts w:cstheme="minorHAnsi"/>
          <w:lang w:val="en-GB"/>
        </w:rPr>
        <w:t xml:space="preserve">nd that satellite will </w:t>
      </w:r>
      <w:proofErr w:type="gramStart"/>
      <w:r w:rsidRPr="00C56DA6">
        <w:rPr>
          <w:rFonts w:cstheme="minorHAnsi"/>
          <w:lang w:val="en-GB"/>
        </w:rPr>
        <w:t>continue on</w:t>
      </w:r>
      <w:proofErr w:type="gramEnd"/>
      <w:r w:rsidRPr="00C56DA6">
        <w:rPr>
          <w:rFonts w:cstheme="minorHAnsi"/>
          <w:lang w:val="en-GB"/>
        </w:rPr>
        <w:t xml:space="preserve"> its course around the Earth forever, or certainly for many years? What is happening here? The object does not require a mean of propulsion, does not need to </w:t>
      </w:r>
      <w:proofErr w:type="gramStart"/>
      <w:r w:rsidRPr="00C56DA6">
        <w:rPr>
          <w:rFonts w:cstheme="minorHAnsi"/>
          <w:lang w:val="en-GB"/>
        </w:rPr>
        <w:t>accelerate</w:t>
      </w:r>
      <w:proofErr w:type="gramEnd"/>
      <w:r w:rsidRPr="00C56DA6">
        <w:rPr>
          <w:rFonts w:cstheme="minorHAnsi"/>
          <w:lang w:val="en-GB"/>
        </w:rPr>
        <w:t xml:space="preserve"> or gain more speed, simply the geometry of expansion keeps it where it is in the sky. </w:t>
      </w:r>
      <w:proofErr w:type="gramStart"/>
      <w:r w:rsidRPr="00C56DA6">
        <w:rPr>
          <w:rFonts w:cstheme="minorHAnsi"/>
          <w:lang w:val="en-GB"/>
        </w:rPr>
        <w:t>So</w:t>
      </w:r>
      <w:proofErr w:type="gramEnd"/>
      <w:r w:rsidRPr="00C56DA6">
        <w:rPr>
          <w:rFonts w:cstheme="minorHAnsi"/>
          <w:lang w:val="en-GB"/>
        </w:rPr>
        <w:t xml:space="preserve"> what is happening </w:t>
      </w:r>
      <w:r w:rsidR="008952D3" w:rsidRPr="00C56DA6">
        <w:rPr>
          <w:rFonts w:cstheme="minorHAnsi"/>
          <w:lang w:val="en-GB"/>
        </w:rPr>
        <w:t>behind the scenes</w:t>
      </w:r>
      <w:r w:rsidRPr="00C56DA6">
        <w:rPr>
          <w:rFonts w:cstheme="minorHAnsi"/>
          <w:lang w:val="en-GB"/>
        </w:rPr>
        <w:t xml:space="preserve"> to explain this? </w:t>
      </w:r>
    </w:p>
    <w:p w14:paraId="7EBAD745" w14:textId="1AF021E0" w:rsidR="00796610" w:rsidRPr="00C56DA6" w:rsidRDefault="009441A7" w:rsidP="00EC0615">
      <w:pPr>
        <w:ind w:firstLine="340"/>
        <w:rPr>
          <w:rFonts w:cstheme="minorHAnsi"/>
          <w:lang w:val="en-GB"/>
        </w:rPr>
      </w:pPr>
      <w:r w:rsidRPr="00C56DA6">
        <w:rPr>
          <w:rFonts w:cstheme="minorHAnsi"/>
          <w:lang w:val="en-GB"/>
        </w:rPr>
        <w:t>If we re-establish expansion at this point, t</w:t>
      </w:r>
      <w:r w:rsidR="00796610" w:rsidRPr="00C56DA6">
        <w:rPr>
          <w:rFonts w:cstheme="minorHAnsi"/>
          <w:lang w:val="en-GB"/>
        </w:rPr>
        <w:t>he third perspective shows us that any orbit accelerates the objects involved</w:t>
      </w:r>
      <w:r w:rsidR="00EC0615" w:rsidRPr="00C56DA6">
        <w:rPr>
          <w:rFonts w:cstheme="minorHAnsi"/>
          <w:lang w:val="en-GB"/>
        </w:rPr>
        <w:t>.</w:t>
      </w:r>
      <w:r w:rsidR="00796610" w:rsidRPr="00C56DA6">
        <w:rPr>
          <w:rFonts w:cstheme="minorHAnsi"/>
          <w:lang w:val="en-GB"/>
        </w:rPr>
        <w:t xml:space="preserve"> </w:t>
      </w:r>
      <w:r w:rsidR="00EC0615" w:rsidRPr="00C56DA6">
        <w:rPr>
          <w:rFonts w:cstheme="minorHAnsi"/>
          <w:lang w:val="en-GB"/>
        </w:rPr>
        <w:t>A</w:t>
      </w:r>
      <w:r w:rsidR="00796610" w:rsidRPr="00C56DA6">
        <w:rPr>
          <w:rFonts w:cstheme="minorHAnsi"/>
          <w:lang w:val="en-GB"/>
        </w:rPr>
        <w:t>nd not only that, but the speed</w:t>
      </w:r>
      <w:r w:rsidR="00EC0615" w:rsidRPr="00C56DA6">
        <w:rPr>
          <w:rFonts w:cstheme="minorHAnsi"/>
          <w:lang w:val="en-GB"/>
        </w:rPr>
        <w:t>s</w:t>
      </w:r>
      <w:r w:rsidRPr="00C56DA6">
        <w:rPr>
          <w:rFonts w:cstheme="minorHAnsi"/>
          <w:lang w:val="en-GB"/>
        </w:rPr>
        <w:t xml:space="preserve"> of the objects</w:t>
      </w:r>
      <w:r w:rsidR="00796610" w:rsidRPr="00C56DA6">
        <w:rPr>
          <w:rFonts w:cstheme="minorHAnsi"/>
          <w:lang w:val="en-GB"/>
        </w:rPr>
        <w:t xml:space="preserve"> </w:t>
      </w:r>
      <w:r w:rsidR="00D4434B" w:rsidRPr="00C56DA6">
        <w:rPr>
          <w:rFonts w:cstheme="minorHAnsi"/>
          <w:lang w:val="en-GB"/>
        </w:rPr>
        <w:t>gradually</w:t>
      </w:r>
      <w:r w:rsidR="00640CED" w:rsidRPr="00C56DA6">
        <w:rPr>
          <w:rFonts w:cstheme="minorHAnsi"/>
          <w:lang w:val="en-GB"/>
        </w:rPr>
        <w:t xml:space="preserve"> </w:t>
      </w:r>
      <w:r w:rsidR="00F954CB" w:rsidRPr="00C56DA6">
        <w:rPr>
          <w:rFonts w:cstheme="minorHAnsi"/>
          <w:lang w:val="en-GB"/>
        </w:rPr>
        <w:t>accelerate</w:t>
      </w:r>
      <w:r w:rsidR="00796610" w:rsidRPr="00C56DA6">
        <w:rPr>
          <w:rFonts w:cstheme="minorHAnsi"/>
          <w:lang w:val="en-GB"/>
        </w:rPr>
        <w:t xml:space="preserve"> in time, leading to enlarging spiralling orbits</w:t>
      </w:r>
      <w:r w:rsidR="00EC0615" w:rsidRPr="00C56DA6">
        <w:rPr>
          <w:rFonts w:cstheme="minorHAnsi"/>
          <w:lang w:val="en-GB"/>
        </w:rPr>
        <w:t>,</w:t>
      </w:r>
      <w:r w:rsidR="00796610" w:rsidRPr="00C56DA6">
        <w:rPr>
          <w:rFonts w:cstheme="minorHAnsi"/>
          <w:lang w:val="en-GB"/>
        </w:rPr>
        <w:t xml:space="preserve"> instead of the circular and elliptical ones we are familiar with.</w:t>
      </w:r>
    </w:p>
    <w:p w14:paraId="6FD5B915" w14:textId="6FF5B680" w:rsidR="00796610" w:rsidRPr="00C56DA6" w:rsidRDefault="00796610" w:rsidP="00632C89">
      <w:pPr>
        <w:ind w:firstLine="340"/>
        <w:rPr>
          <w:rFonts w:cstheme="minorHAnsi"/>
          <w:lang w:val="en-GB"/>
        </w:rPr>
      </w:pPr>
      <w:r w:rsidRPr="00C56DA6">
        <w:rPr>
          <w:rFonts w:cstheme="minorHAnsi"/>
          <w:lang w:val="en-GB"/>
        </w:rPr>
        <w:t xml:space="preserve">Gravity reduces the distance between all objects in an acceleration, and yet, a satellite in orbit not only counteracts that gravity, </w:t>
      </w:r>
      <w:proofErr w:type="gramStart"/>
      <w:r w:rsidRPr="00C56DA6">
        <w:rPr>
          <w:rFonts w:cstheme="minorHAnsi"/>
          <w:lang w:val="en-GB"/>
        </w:rPr>
        <w:t>it even</w:t>
      </w:r>
      <w:proofErr w:type="gramEnd"/>
      <w:r w:rsidRPr="00C56DA6">
        <w:rPr>
          <w:rFonts w:cstheme="minorHAnsi"/>
          <w:lang w:val="en-GB"/>
        </w:rPr>
        <w:t xml:space="preserve"> accelerates, otherwise there would not be an orbit. T</w:t>
      </w:r>
      <w:r w:rsidR="00632C89" w:rsidRPr="00C56DA6">
        <w:rPr>
          <w:rFonts w:cstheme="minorHAnsi"/>
          <w:lang w:val="en-GB"/>
        </w:rPr>
        <w:t>he acceleration comes from a slingshot effect from the relative motion of the geometry of expansion</w:t>
      </w:r>
      <w:r w:rsidR="005A7EB5" w:rsidRPr="00C56DA6">
        <w:rPr>
          <w:rFonts w:cstheme="minorHAnsi"/>
          <w:lang w:val="en-GB"/>
        </w:rPr>
        <w:t>, which</w:t>
      </w:r>
      <w:r w:rsidR="00632C89" w:rsidRPr="00C56DA6">
        <w:rPr>
          <w:rFonts w:cstheme="minorHAnsi"/>
          <w:lang w:val="en-GB"/>
        </w:rPr>
        <w:t xml:space="preserve"> we find within all orbits. This is what counteracts the acceleration of the distance reduction due to gravity. </w:t>
      </w:r>
      <w:r w:rsidR="005A7EB5" w:rsidRPr="00C56DA6">
        <w:rPr>
          <w:rFonts w:cstheme="minorHAnsi"/>
          <w:lang w:val="en-GB"/>
        </w:rPr>
        <w:t>Gravity</w:t>
      </w:r>
      <w:r w:rsidR="00632C89" w:rsidRPr="00C56DA6">
        <w:rPr>
          <w:rFonts w:cstheme="minorHAnsi"/>
          <w:lang w:val="en-GB"/>
        </w:rPr>
        <w:t xml:space="preserve"> </w:t>
      </w:r>
      <w:proofErr w:type="gramStart"/>
      <w:r w:rsidR="00632C89" w:rsidRPr="00C56DA6">
        <w:rPr>
          <w:rFonts w:cstheme="minorHAnsi"/>
          <w:lang w:val="en-GB"/>
        </w:rPr>
        <w:t>ha</w:t>
      </w:r>
      <w:r w:rsidRPr="00C56DA6">
        <w:rPr>
          <w:rFonts w:cstheme="minorHAnsi"/>
          <w:lang w:val="en-GB"/>
        </w:rPr>
        <w:t>s</w:t>
      </w:r>
      <w:r w:rsidR="00632C89" w:rsidRPr="00C56DA6">
        <w:rPr>
          <w:rFonts w:cstheme="minorHAnsi"/>
          <w:lang w:val="en-GB"/>
        </w:rPr>
        <w:t xml:space="preserve"> to</w:t>
      </w:r>
      <w:proofErr w:type="gramEnd"/>
      <w:r w:rsidR="00632C89" w:rsidRPr="00C56DA6">
        <w:rPr>
          <w:rFonts w:cstheme="minorHAnsi"/>
          <w:lang w:val="en-GB"/>
        </w:rPr>
        <w:t xml:space="preserve"> be counteracted within all orbits, </w:t>
      </w:r>
      <w:r w:rsidR="005A7EB5" w:rsidRPr="00C56DA6">
        <w:rPr>
          <w:rFonts w:cstheme="minorHAnsi"/>
          <w:lang w:val="en-GB"/>
        </w:rPr>
        <w:t xml:space="preserve">and basically this means the constant expansion has to be counteracted, </w:t>
      </w:r>
      <w:r w:rsidRPr="00C56DA6">
        <w:rPr>
          <w:rFonts w:cstheme="minorHAnsi"/>
          <w:lang w:val="en-GB"/>
        </w:rPr>
        <w:t>otherwise all objects would eventually hit each other</w:t>
      </w:r>
      <w:r w:rsidR="00632C89" w:rsidRPr="00C56DA6">
        <w:rPr>
          <w:rFonts w:cstheme="minorHAnsi"/>
          <w:lang w:val="en-GB"/>
        </w:rPr>
        <w:t>.</w:t>
      </w:r>
      <w:r w:rsidRPr="00C56DA6">
        <w:rPr>
          <w:rFonts w:cstheme="minorHAnsi"/>
          <w:lang w:val="en-GB"/>
        </w:rPr>
        <w:t xml:space="preserve"> </w:t>
      </w:r>
    </w:p>
    <w:p w14:paraId="60AFE2D6" w14:textId="0490CBEF" w:rsidR="00FE5760" w:rsidRPr="00C56DA6" w:rsidRDefault="00FE5760" w:rsidP="00A01746">
      <w:pPr>
        <w:ind w:firstLine="340"/>
        <w:rPr>
          <w:rFonts w:cstheme="minorHAnsi"/>
          <w:lang w:val="en-GB"/>
        </w:rPr>
      </w:pPr>
      <w:r w:rsidRPr="00C56DA6">
        <w:rPr>
          <w:rFonts w:cstheme="minorHAnsi"/>
          <w:lang w:val="en-GB"/>
        </w:rPr>
        <w:t>It is easier to see how orbits create a natural acceleration of the objects or particles</w:t>
      </w:r>
      <w:r w:rsidR="005A7EB5" w:rsidRPr="00C56DA6">
        <w:rPr>
          <w:rFonts w:cstheme="minorHAnsi"/>
          <w:lang w:val="en-GB"/>
        </w:rPr>
        <w:t>,</w:t>
      </w:r>
      <w:r w:rsidRPr="00C56DA6">
        <w:rPr>
          <w:rFonts w:cstheme="minorHAnsi"/>
          <w:lang w:val="en-GB"/>
        </w:rPr>
        <w:t xml:space="preserve"> when we consider elliptical orbits, </w:t>
      </w:r>
      <w:r w:rsidR="005A7EB5" w:rsidRPr="00C56DA6">
        <w:rPr>
          <w:rFonts w:cstheme="minorHAnsi"/>
          <w:lang w:val="en-GB"/>
        </w:rPr>
        <w:t>because</w:t>
      </w:r>
      <w:r w:rsidRPr="00C56DA6">
        <w:rPr>
          <w:rFonts w:cstheme="minorHAnsi"/>
          <w:lang w:val="en-GB"/>
        </w:rPr>
        <w:t xml:space="preserve"> the same must apply to the circular </w:t>
      </w:r>
      <w:r w:rsidR="005A7EB5" w:rsidRPr="00C56DA6">
        <w:rPr>
          <w:rFonts w:cstheme="minorHAnsi"/>
          <w:lang w:val="en-GB"/>
        </w:rPr>
        <w:t>orbits as well</w:t>
      </w:r>
      <w:r w:rsidRPr="00C56DA6">
        <w:rPr>
          <w:rFonts w:cstheme="minorHAnsi"/>
          <w:lang w:val="en-GB"/>
        </w:rPr>
        <w:t xml:space="preserve">. As seen in figure 12, most orbits are elliptical or oval shaped in nature, instead of perfect circles: </w:t>
      </w:r>
    </w:p>
    <w:p w14:paraId="28702055" w14:textId="77777777" w:rsidR="001A1381" w:rsidRPr="00C56DA6" w:rsidRDefault="003521D9" w:rsidP="00A01746">
      <w:pPr>
        <w:keepNext/>
        <w:ind w:firstLine="0"/>
        <w:jc w:val="center"/>
        <w:rPr>
          <w:lang w:val="en-GB"/>
        </w:rPr>
      </w:pPr>
      <w:r w:rsidRPr="00C56DA6">
        <w:rPr>
          <w:rFonts w:cstheme="minorHAnsi"/>
          <w:noProof/>
          <w:lang w:val="en-GB"/>
        </w:rPr>
        <w:lastRenderedPageBreak/>
        <w:drawing>
          <wp:inline distT="0" distB="0" distL="0" distR="0" wp14:anchorId="1ADE4738" wp14:editId="2871615E">
            <wp:extent cx="5727700" cy="3192780"/>
            <wp:effectExtent l="25400" t="25400" r="25400" b="20320"/>
            <wp:docPr id="49" name="Picture 49" descr="We see an orbiting smaller object, in an elliptical orbit around a larger orbited planet, located towards the left of the oval, around which the orbiting object accelerates when nearer the orbited planet, and decelerates as it moves away on its o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We see an orbiting smaller object, in an elliptical orbit around a larger orbited planet, located towards the left of the oval, around which the orbiting object accelerates when nearer the orbited planet, and decelerates as it moves away on its orbit."/>
                    <pic:cNvPicPr/>
                  </pic:nvPicPr>
                  <pic:blipFill>
                    <a:blip r:embed="rId45">
                      <a:extLst>
                        <a:ext uri="{28A0092B-C50C-407E-A947-70E740481C1C}">
                          <a14:useLocalDpi xmlns:a14="http://schemas.microsoft.com/office/drawing/2010/main" val="0"/>
                        </a:ext>
                      </a:extLst>
                    </a:blip>
                    <a:stretch>
                      <a:fillRect/>
                    </a:stretch>
                  </pic:blipFill>
                  <pic:spPr>
                    <a:xfrm>
                      <a:off x="0" y="0"/>
                      <a:ext cx="5727700" cy="3192780"/>
                    </a:xfrm>
                    <a:prstGeom prst="rect">
                      <a:avLst/>
                    </a:prstGeom>
                    <a:ln w="15875">
                      <a:solidFill>
                        <a:srgbClr val="000000"/>
                      </a:solidFill>
                    </a:ln>
                  </pic:spPr>
                </pic:pic>
              </a:graphicData>
            </a:graphic>
          </wp:inline>
        </w:drawing>
      </w:r>
    </w:p>
    <w:p w14:paraId="1F1A07E3" w14:textId="3036B595" w:rsidR="00632C89" w:rsidRPr="00C56DA6" w:rsidRDefault="001A1381"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12</w:t>
      </w:r>
      <w:r w:rsidRPr="00C56DA6">
        <w:rPr>
          <w:lang w:val="en-GB"/>
        </w:rPr>
        <w:fldChar w:fldCharType="end"/>
      </w:r>
      <w:r w:rsidRPr="00C56DA6">
        <w:rPr>
          <w:lang w:val="en-GB"/>
        </w:rPr>
        <w:t xml:space="preserve"> (3-12) Object swings around planet and away in elliptical orbit</w:t>
      </w:r>
    </w:p>
    <w:p w14:paraId="1A0778E3" w14:textId="02E1B0E7" w:rsidR="00FE5760" w:rsidRPr="00C56DA6" w:rsidRDefault="0040021A" w:rsidP="00FE5760">
      <w:pPr>
        <w:ind w:firstLine="340"/>
        <w:rPr>
          <w:rFonts w:cstheme="minorHAnsi"/>
          <w:lang w:val="en-GB"/>
        </w:rPr>
      </w:pPr>
      <w:r w:rsidRPr="00C56DA6">
        <w:rPr>
          <w:rFonts w:cstheme="minorHAnsi"/>
          <w:lang w:val="en-GB"/>
        </w:rPr>
        <w:t>From the third perspective</w:t>
      </w:r>
      <w:r w:rsidR="00491DCE" w:rsidRPr="00C56DA6">
        <w:rPr>
          <w:rFonts w:cstheme="minorHAnsi"/>
          <w:lang w:val="en-GB"/>
        </w:rPr>
        <w:t>, w</w:t>
      </w:r>
      <w:r w:rsidR="00632C89" w:rsidRPr="00C56DA6">
        <w:rPr>
          <w:rFonts w:cstheme="minorHAnsi"/>
          <w:lang w:val="en-GB"/>
        </w:rPr>
        <w:t xml:space="preserve">hen Earth reaches its apogee </w:t>
      </w:r>
      <w:r w:rsidR="00491DCE" w:rsidRPr="00C56DA6">
        <w:rPr>
          <w:rFonts w:cstheme="minorHAnsi"/>
          <w:lang w:val="en-GB"/>
        </w:rPr>
        <w:t xml:space="preserve">on the right, </w:t>
      </w:r>
      <w:r w:rsidR="00632C89" w:rsidRPr="00C56DA6">
        <w:rPr>
          <w:rFonts w:cstheme="minorHAnsi"/>
          <w:lang w:val="en-GB"/>
        </w:rPr>
        <w:t xml:space="preserve">at the other end of its elliptical orbit around the Sun, </w:t>
      </w:r>
      <w:r w:rsidR="00FE5760" w:rsidRPr="00C56DA6">
        <w:rPr>
          <w:rFonts w:cstheme="minorHAnsi"/>
          <w:lang w:val="en-GB"/>
        </w:rPr>
        <w:t xml:space="preserve">in its expansion </w:t>
      </w:r>
      <w:r w:rsidR="00632C89" w:rsidRPr="00C56DA6">
        <w:rPr>
          <w:rFonts w:cstheme="minorHAnsi"/>
          <w:lang w:val="en-GB"/>
        </w:rPr>
        <w:t>the Sun is catching up with the Earth</w:t>
      </w:r>
      <w:r w:rsidR="00FE5760" w:rsidRPr="00C56DA6">
        <w:rPr>
          <w:rFonts w:cstheme="minorHAnsi"/>
          <w:lang w:val="en-GB"/>
        </w:rPr>
        <w:t>.</w:t>
      </w:r>
      <w:r w:rsidR="00632C89" w:rsidRPr="00C56DA6">
        <w:rPr>
          <w:rFonts w:cstheme="minorHAnsi"/>
          <w:lang w:val="en-GB"/>
        </w:rPr>
        <w:t xml:space="preserve"> </w:t>
      </w:r>
      <w:r w:rsidR="00FE5760" w:rsidRPr="00C56DA6">
        <w:rPr>
          <w:rFonts w:cstheme="minorHAnsi"/>
          <w:lang w:val="en-GB"/>
        </w:rPr>
        <w:t>A</w:t>
      </w:r>
      <w:r w:rsidR="00632C89" w:rsidRPr="00C56DA6">
        <w:rPr>
          <w:rFonts w:cstheme="minorHAnsi"/>
          <w:lang w:val="en-GB"/>
        </w:rPr>
        <w:t>t this point</w:t>
      </w:r>
      <w:r w:rsidR="00763D6D" w:rsidRPr="00C56DA6">
        <w:rPr>
          <w:rFonts w:cstheme="minorHAnsi"/>
          <w:lang w:val="en-GB"/>
        </w:rPr>
        <w:t>,</w:t>
      </w:r>
      <w:r w:rsidR="00632C89" w:rsidRPr="00C56DA6">
        <w:rPr>
          <w:rFonts w:cstheme="minorHAnsi"/>
          <w:lang w:val="en-GB"/>
        </w:rPr>
        <w:t xml:space="preserve"> it is like an object falling back to Earth. The Earth starts its return towards the Sun, and the distance reduction between them accelerates, </w:t>
      </w:r>
      <w:r w:rsidR="005E69E7" w:rsidRPr="00C56DA6">
        <w:rPr>
          <w:rFonts w:cstheme="minorHAnsi"/>
          <w:lang w:val="en-GB"/>
        </w:rPr>
        <w:t>as per</w:t>
      </w:r>
      <w:r w:rsidR="00632C89" w:rsidRPr="00C56DA6">
        <w:rPr>
          <w:rFonts w:cstheme="minorHAnsi"/>
          <w:lang w:val="en-GB"/>
        </w:rPr>
        <w:t xml:space="preserve"> the Atomic Expansion Equation to calculate gravity. This acceleration gives the Earth the swing it needs to go around the Sun</w:t>
      </w:r>
      <w:r w:rsidRPr="00C56DA6">
        <w:rPr>
          <w:rFonts w:cstheme="minorHAnsi"/>
          <w:lang w:val="en-GB"/>
        </w:rPr>
        <w:t>,</w:t>
      </w:r>
      <w:r w:rsidR="00632C89" w:rsidRPr="00C56DA6">
        <w:rPr>
          <w:rFonts w:cstheme="minorHAnsi"/>
          <w:lang w:val="en-GB"/>
        </w:rPr>
        <w:t xml:space="preserve"> and escape once again </w:t>
      </w:r>
      <w:r w:rsidR="00FE5760" w:rsidRPr="00C56DA6">
        <w:rPr>
          <w:rFonts w:cstheme="minorHAnsi"/>
          <w:lang w:val="en-GB"/>
        </w:rPr>
        <w:t>the</w:t>
      </w:r>
      <w:r w:rsidR="00632C89" w:rsidRPr="00C56DA6">
        <w:rPr>
          <w:rFonts w:cstheme="minorHAnsi"/>
          <w:lang w:val="en-GB"/>
        </w:rPr>
        <w:t xml:space="preserve"> expansion</w:t>
      </w:r>
      <w:r w:rsidR="00FE5760" w:rsidRPr="00C56DA6">
        <w:rPr>
          <w:rFonts w:cstheme="minorHAnsi"/>
          <w:lang w:val="en-GB"/>
        </w:rPr>
        <w:t xml:space="preserve"> of the Sun.</w:t>
      </w:r>
      <w:r w:rsidR="00632C89" w:rsidRPr="00C56DA6">
        <w:rPr>
          <w:rFonts w:cstheme="minorHAnsi"/>
          <w:lang w:val="en-GB"/>
        </w:rPr>
        <w:t xml:space="preserve"> </w:t>
      </w:r>
      <w:r w:rsidR="00FE5760" w:rsidRPr="00C56DA6">
        <w:rPr>
          <w:rFonts w:cstheme="minorHAnsi"/>
          <w:lang w:val="en-GB"/>
        </w:rPr>
        <w:t>A</w:t>
      </w:r>
      <w:r w:rsidR="00632C89" w:rsidRPr="00C56DA6">
        <w:rPr>
          <w:rFonts w:cstheme="minorHAnsi"/>
          <w:lang w:val="en-GB"/>
        </w:rPr>
        <w:t>nd then the Earth goes away from the Sun on its elliptical orbit</w:t>
      </w:r>
      <w:r w:rsidR="00FE5760" w:rsidRPr="00C56DA6">
        <w:rPr>
          <w:rFonts w:cstheme="minorHAnsi"/>
          <w:lang w:val="en-GB"/>
        </w:rPr>
        <w:t>,</w:t>
      </w:r>
      <w:r w:rsidR="00632C89" w:rsidRPr="00C56DA6">
        <w:rPr>
          <w:rFonts w:cstheme="minorHAnsi"/>
          <w:lang w:val="en-GB"/>
        </w:rPr>
        <w:t xml:space="preserve"> slowing down </w:t>
      </w:r>
      <w:r w:rsidR="00FE5760" w:rsidRPr="00C56DA6">
        <w:rPr>
          <w:rFonts w:cstheme="minorHAnsi"/>
          <w:lang w:val="en-GB"/>
        </w:rPr>
        <w:t xml:space="preserve">again </w:t>
      </w:r>
      <w:r w:rsidR="00632C89" w:rsidRPr="00C56DA6">
        <w:rPr>
          <w:rFonts w:cstheme="minorHAnsi"/>
          <w:lang w:val="en-GB"/>
        </w:rPr>
        <w:t xml:space="preserve">as it reaches its apogee at the other end. </w:t>
      </w:r>
    </w:p>
    <w:p w14:paraId="5208E020" w14:textId="47F7E890" w:rsidR="00FE5760" w:rsidRPr="00C56DA6" w:rsidRDefault="00FE5760" w:rsidP="00FE5760">
      <w:pPr>
        <w:ind w:firstLine="340"/>
        <w:rPr>
          <w:rFonts w:cstheme="minorHAnsi"/>
          <w:lang w:val="en-GB"/>
        </w:rPr>
      </w:pPr>
      <w:r w:rsidRPr="00C56DA6">
        <w:rPr>
          <w:rFonts w:cstheme="minorHAnsi"/>
          <w:lang w:val="en-GB"/>
        </w:rPr>
        <w:t xml:space="preserve">Now, it may appear as if gravity accelerates the Earth towards the Sun, but then this is cancelled by the Earth going away once again on its orbit, decelerating while the Sun is catching </w:t>
      </w:r>
      <w:r w:rsidR="005A7EB5" w:rsidRPr="00C56DA6">
        <w:rPr>
          <w:rFonts w:cstheme="minorHAnsi"/>
          <w:lang w:val="en-GB"/>
        </w:rPr>
        <w:t xml:space="preserve">up </w:t>
      </w:r>
      <w:r w:rsidRPr="00C56DA6">
        <w:rPr>
          <w:rFonts w:cstheme="minorHAnsi"/>
          <w:lang w:val="en-GB"/>
        </w:rPr>
        <w:t xml:space="preserve">with it in its expansion. And since it all balances out nicely, overall, there is no extra acceleration that could justify an enlargement of the orbit </w:t>
      </w:r>
      <w:r w:rsidR="008952D3" w:rsidRPr="00C56DA6">
        <w:rPr>
          <w:rFonts w:cstheme="minorHAnsi"/>
          <w:lang w:val="en-GB"/>
        </w:rPr>
        <w:t>behind the scenes</w:t>
      </w:r>
      <w:r w:rsidR="005A7EB5" w:rsidRPr="00C56DA6">
        <w:rPr>
          <w:rFonts w:cstheme="minorHAnsi"/>
          <w:lang w:val="en-GB"/>
        </w:rPr>
        <w:t>, or a natural acceleration of the Earth and the Sun.</w:t>
      </w:r>
      <w:r w:rsidRPr="00C56DA6">
        <w:rPr>
          <w:rFonts w:cstheme="minorHAnsi"/>
          <w:lang w:val="en-GB"/>
        </w:rPr>
        <w:t xml:space="preserve"> </w:t>
      </w:r>
    </w:p>
    <w:p w14:paraId="1FB173D2" w14:textId="347F34B3" w:rsidR="005A7EB5" w:rsidRPr="00C56DA6" w:rsidRDefault="00FE5760" w:rsidP="00FE5760">
      <w:pPr>
        <w:ind w:firstLine="340"/>
        <w:rPr>
          <w:rFonts w:cstheme="minorHAnsi"/>
          <w:lang w:val="en-GB"/>
        </w:rPr>
      </w:pPr>
      <w:r w:rsidRPr="00C56DA6">
        <w:rPr>
          <w:rFonts w:cstheme="minorHAnsi"/>
          <w:lang w:val="en-GB"/>
        </w:rPr>
        <w:t>However, t</w:t>
      </w:r>
      <w:r w:rsidR="00632C89" w:rsidRPr="00C56DA6">
        <w:rPr>
          <w:rFonts w:cstheme="minorHAnsi"/>
          <w:lang w:val="en-GB"/>
        </w:rPr>
        <w:t xml:space="preserve">his acceleration is like a slingshot effect of a partial orbit around a planet. </w:t>
      </w:r>
      <w:r w:rsidR="005A7EB5" w:rsidRPr="00C56DA6">
        <w:rPr>
          <w:rFonts w:cstheme="minorHAnsi"/>
          <w:lang w:val="en-GB"/>
        </w:rPr>
        <w:t xml:space="preserve">Sometimes NASA will have a probe orbiting a planet several times to accelerate it further, </w:t>
      </w:r>
      <w:r w:rsidR="005A7EB5" w:rsidRPr="00C56DA6">
        <w:rPr>
          <w:rFonts w:cstheme="minorHAnsi"/>
          <w:lang w:val="en-GB"/>
        </w:rPr>
        <w:lastRenderedPageBreak/>
        <w:t xml:space="preserve">which is a clear indication that a simple orbit accelerates objects. </w:t>
      </w:r>
      <w:r w:rsidRPr="00C56DA6">
        <w:rPr>
          <w:rFonts w:cstheme="minorHAnsi"/>
          <w:lang w:val="en-GB"/>
        </w:rPr>
        <w:t>W</w:t>
      </w:r>
      <w:r w:rsidR="00632C89" w:rsidRPr="00C56DA6">
        <w:rPr>
          <w:rFonts w:cstheme="minorHAnsi"/>
          <w:lang w:val="en-GB"/>
        </w:rPr>
        <w:t>hen we study the slingshot effect, we can see that a probe sent into a partial orbit around a planet</w:t>
      </w:r>
      <w:r w:rsidR="00B8486F" w:rsidRPr="00C56DA6">
        <w:rPr>
          <w:rFonts w:cstheme="minorHAnsi"/>
          <w:lang w:val="en-GB"/>
        </w:rPr>
        <w:t>,</w:t>
      </w:r>
      <w:r w:rsidR="00632C89" w:rsidRPr="00C56DA6">
        <w:rPr>
          <w:rFonts w:cstheme="minorHAnsi"/>
          <w:lang w:val="en-GB"/>
        </w:rPr>
        <w:t xml:space="preserve"> will experience a net gain in acceleration from its initial speed</w:t>
      </w:r>
      <w:r w:rsidR="00491DCE" w:rsidRPr="00C56DA6">
        <w:rPr>
          <w:rFonts w:cstheme="minorHAnsi"/>
          <w:lang w:val="en-GB"/>
        </w:rPr>
        <w:t>.</w:t>
      </w:r>
      <w:r w:rsidR="00632C89" w:rsidRPr="00C56DA6">
        <w:rPr>
          <w:rFonts w:cstheme="minorHAnsi"/>
          <w:lang w:val="en-GB"/>
        </w:rPr>
        <w:t xml:space="preserve"> </w:t>
      </w:r>
      <w:r w:rsidR="00491DCE" w:rsidRPr="00C56DA6">
        <w:rPr>
          <w:rFonts w:cstheme="minorHAnsi"/>
          <w:lang w:val="en-GB"/>
        </w:rPr>
        <w:t>T</w:t>
      </w:r>
      <w:r w:rsidR="00632C89" w:rsidRPr="00C56DA6">
        <w:rPr>
          <w:rFonts w:cstheme="minorHAnsi"/>
          <w:lang w:val="en-GB"/>
        </w:rPr>
        <w:t>his is the whole point of a slingshot effect</w:t>
      </w:r>
      <w:r w:rsidRPr="00C56DA6">
        <w:rPr>
          <w:rFonts w:cstheme="minorHAnsi"/>
          <w:lang w:val="en-GB"/>
        </w:rPr>
        <w:t>, and it is entirely happening as a geometrical relative effect due to the expansion</w:t>
      </w:r>
      <w:r w:rsidR="00640CED" w:rsidRPr="00C56DA6">
        <w:rPr>
          <w:rFonts w:cstheme="minorHAnsi"/>
          <w:lang w:val="en-GB"/>
        </w:rPr>
        <w:t xml:space="preserve"> </w:t>
      </w:r>
      <w:r w:rsidR="008952D3" w:rsidRPr="00C56DA6">
        <w:rPr>
          <w:rFonts w:cstheme="minorHAnsi"/>
          <w:lang w:val="en-GB"/>
        </w:rPr>
        <w:t>behind the scenes</w:t>
      </w:r>
      <w:r w:rsidR="00632C89" w:rsidRPr="00C56DA6">
        <w:rPr>
          <w:rFonts w:cstheme="minorHAnsi"/>
          <w:lang w:val="en-GB"/>
        </w:rPr>
        <w:t xml:space="preserve">. </w:t>
      </w:r>
      <w:r w:rsidR="005A7EB5" w:rsidRPr="00C56DA6">
        <w:rPr>
          <w:rFonts w:cstheme="minorHAnsi"/>
          <w:lang w:val="en-GB"/>
        </w:rPr>
        <w:t>The object leaves with much added speed compared with the speed it was initially going at</w:t>
      </w:r>
      <w:r w:rsidR="00491DCE" w:rsidRPr="00C56DA6">
        <w:rPr>
          <w:rFonts w:cstheme="minorHAnsi"/>
          <w:lang w:val="en-GB"/>
        </w:rPr>
        <w:t>, and this is a real effect measurable in our resulting reality.</w:t>
      </w:r>
    </w:p>
    <w:p w14:paraId="265088D9" w14:textId="32CDF9A5" w:rsidR="008E20D9" w:rsidRPr="00C56DA6" w:rsidRDefault="0040021A" w:rsidP="00FE5760">
      <w:pPr>
        <w:ind w:firstLine="340"/>
        <w:rPr>
          <w:rFonts w:cstheme="minorHAnsi"/>
          <w:lang w:val="en-GB"/>
        </w:rPr>
      </w:pPr>
      <w:r w:rsidRPr="00C56DA6">
        <w:rPr>
          <w:rFonts w:cstheme="minorHAnsi"/>
          <w:lang w:val="en-GB"/>
        </w:rPr>
        <w:t>F</w:t>
      </w:r>
      <w:r w:rsidR="00491DCE" w:rsidRPr="00C56DA6">
        <w:rPr>
          <w:rFonts w:cstheme="minorHAnsi"/>
          <w:lang w:val="en-GB"/>
        </w:rPr>
        <w:t xml:space="preserve">rom the third perspective, </w:t>
      </w:r>
      <w:r w:rsidR="00FE5760" w:rsidRPr="00C56DA6">
        <w:rPr>
          <w:rFonts w:cstheme="minorHAnsi"/>
          <w:lang w:val="en-GB"/>
        </w:rPr>
        <w:t xml:space="preserve">this acceleration causes the enlargement of the orbit of the Earth around the Sun. </w:t>
      </w:r>
      <w:r w:rsidRPr="00C56DA6">
        <w:rPr>
          <w:rFonts w:cstheme="minorHAnsi"/>
          <w:lang w:val="en-GB"/>
        </w:rPr>
        <w:t>T</w:t>
      </w:r>
      <w:r w:rsidR="00FE5760" w:rsidRPr="00C56DA6">
        <w:rPr>
          <w:rFonts w:cstheme="minorHAnsi"/>
          <w:lang w:val="en-GB"/>
        </w:rPr>
        <w:t>his explain</w:t>
      </w:r>
      <w:r w:rsidR="008E20D9" w:rsidRPr="00C56DA6">
        <w:rPr>
          <w:rFonts w:cstheme="minorHAnsi"/>
          <w:lang w:val="en-GB"/>
        </w:rPr>
        <w:t>s</w:t>
      </w:r>
      <w:r w:rsidR="00FE5760" w:rsidRPr="00C56DA6">
        <w:rPr>
          <w:rFonts w:cstheme="minorHAnsi"/>
          <w:lang w:val="en-GB"/>
        </w:rPr>
        <w:t xml:space="preserve"> why we need to accelerate a satellite into its orbit, but once it is there at the right altitude, the geometry of expansion alone will continue to accelerate that satellite, keeping it into its orbit</w:t>
      </w:r>
      <w:r w:rsidR="008E20D9" w:rsidRPr="00C56DA6">
        <w:rPr>
          <w:rFonts w:cstheme="minorHAnsi"/>
          <w:lang w:val="en-GB"/>
        </w:rPr>
        <w:t xml:space="preserve">, despite all </w:t>
      </w:r>
      <w:r w:rsidR="00D94F0F" w:rsidRPr="00C56DA6">
        <w:rPr>
          <w:rFonts w:cstheme="minorHAnsi"/>
          <w:lang w:val="en-GB"/>
        </w:rPr>
        <w:t xml:space="preserve">the </w:t>
      </w:r>
      <w:r w:rsidR="008E20D9" w:rsidRPr="00C56DA6">
        <w:rPr>
          <w:rFonts w:cstheme="minorHAnsi"/>
          <w:lang w:val="en-GB"/>
        </w:rPr>
        <w:t>expansion and gravity</w:t>
      </w:r>
      <w:r w:rsidR="00FE5760" w:rsidRPr="00C56DA6">
        <w:rPr>
          <w:rFonts w:cstheme="minorHAnsi"/>
          <w:lang w:val="en-GB"/>
        </w:rPr>
        <w:t xml:space="preserve">. </w:t>
      </w:r>
    </w:p>
    <w:p w14:paraId="08733B68" w14:textId="57475CD2" w:rsidR="00FE5760" w:rsidRPr="00C56DA6" w:rsidRDefault="00FE5760" w:rsidP="00FE5760">
      <w:pPr>
        <w:ind w:firstLine="340"/>
        <w:rPr>
          <w:rFonts w:cstheme="minorHAnsi"/>
          <w:lang w:val="en-GB"/>
        </w:rPr>
      </w:pPr>
      <w:r w:rsidRPr="00C56DA6">
        <w:rPr>
          <w:rFonts w:cstheme="minorHAnsi"/>
          <w:lang w:val="en-GB"/>
        </w:rPr>
        <w:t xml:space="preserve">It also </w:t>
      </w:r>
      <w:r w:rsidR="008E20D9" w:rsidRPr="00C56DA6">
        <w:rPr>
          <w:rFonts w:cstheme="minorHAnsi"/>
          <w:lang w:val="en-GB"/>
        </w:rPr>
        <w:t>demonstrates</w:t>
      </w:r>
      <w:r w:rsidRPr="00C56DA6">
        <w:rPr>
          <w:rFonts w:cstheme="minorHAnsi"/>
          <w:lang w:val="en-GB"/>
        </w:rPr>
        <w:t xml:space="preserve"> why two objects from the God’s viewpoint, don’t need to be accelerating away from each other, </w:t>
      </w:r>
      <w:proofErr w:type="gramStart"/>
      <w:r w:rsidRPr="00C56DA6">
        <w:rPr>
          <w:rFonts w:cstheme="minorHAnsi"/>
          <w:lang w:val="en-GB"/>
        </w:rPr>
        <w:t>in order for</w:t>
      </w:r>
      <w:proofErr w:type="gramEnd"/>
      <w:r w:rsidRPr="00C56DA6">
        <w:rPr>
          <w:rFonts w:cstheme="minorHAnsi"/>
          <w:lang w:val="en-GB"/>
        </w:rPr>
        <w:t xml:space="preserve"> the natural orbit effect to accelerate them away from each other in our resulting reality. And this is also how the solar system is expanding, and any other object </w:t>
      </w:r>
      <w:r w:rsidR="005605E1" w:rsidRPr="00C56DA6">
        <w:rPr>
          <w:rFonts w:cstheme="minorHAnsi"/>
          <w:lang w:val="en-GB"/>
        </w:rPr>
        <w:t xml:space="preserve">that has orbiting objects or particles, such as galaxies, </w:t>
      </w:r>
      <w:proofErr w:type="gramStart"/>
      <w:r w:rsidR="005605E1" w:rsidRPr="00C56DA6">
        <w:rPr>
          <w:rFonts w:cstheme="minorHAnsi"/>
          <w:lang w:val="en-GB"/>
        </w:rPr>
        <w:t>atoms</w:t>
      </w:r>
      <w:proofErr w:type="gramEnd"/>
      <w:r w:rsidR="005605E1" w:rsidRPr="00C56DA6">
        <w:rPr>
          <w:rFonts w:cstheme="minorHAnsi"/>
          <w:lang w:val="en-GB"/>
        </w:rPr>
        <w:t xml:space="preserve"> and electrons. </w:t>
      </w:r>
      <w:r w:rsidR="002034DF" w:rsidRPr="00C56DA6">
        <w:rPr>
          <w:rFonts w:cstheme="minorHAnsi"/>
          <w:lang w:val="en-GB"/>
        </w:rPr>
        <w:t xml:space="preserve">But of course, we will </w:t>
      </w:r>
      <w:r w:rsidR="000F6B60" w:rsidRPr="00C56DA6">
        <w:rPr>
          <w:rFonts w:cstheme="minorHAnsi"/>
          <w:lang w:val="en-GB"/>
        </w:rPr>
        <w:t xml:space="preserve">never </w:t>
      </w:r>
      <w:r w:rsidR="002034DF" w:rsidRPr="00C56DA6">
        <w:rPr>
          <w:rFonts w:cstheme="minorHAnsi"/>
          <w:lang w:val="en-GB"/>
        </w:rPr>
        <w:t xml:space="preserve">witness that expansion, we can only witness the </w:t>
      </w:r>
      <w:r w:rsidR="000F6B60" w:rsidRPr="00C56DA6">
        <w:rPr>
          <w:rFonts w:cstheme="minorHAnsi"/>
          <w:lang w:val="en-GB"/>
        </w:rPr>
        <w:t xml:space="preserve">resulting </w:t>
      </w:r>
      <w:proofErr w:type="gramStart"/>
      <w:r w:rsidR="000F6B60" w:rsidRPr="00C56DA6">
        <w:rPr>
          <w:rFonts w:cstheme="minorHAnsi"/>
          <w:lang w:val="en-GB"/>
        </w:rPr>
        <w:t xml:space="preserve">after </w:t>
      </w:r>
      <w:r w:rsidR="002034DF" w:rsidRPr="00C56DA6">
        <w:rPr>
          <w:rFonts w:cstheme="minorHAnsi"/>
          <w:lang w:val="en-GB"/>
        </w:rPr>
        <w:t>effects</w:t>
      </w:r>
      <w:proofErr w:type="gramEnd"/>
      <w:r w:rsidR="002034DF" w:rsidRPr="00C56DA6">
        <w:rPr>
          <w:rFonts w:cstheme="minorHAnsi"/>
          <w:lang w:val="en-GB"/>
        </w:rPr>
        <w:t>.</w:t>
      </w:r>
    </w:p>
    <w:p w14:paraId="3A168DAB" w14:textId="77777777" w:rsidR="00D94F0F" w:rsidRPr="00C56DA6" w:rsidRDefault="00BF17F5" w:rsidP="00FE5760">
      <w:pPr>
        <w:ind w:firstLine="340"/>
        <w:rPr>
          <w:rFonts w:cstheme="minorHAnsi"/>
          <w:lang w:val="en-GB"/>
        </w:rPr>
      </w:pPr>
      <w:r w:rsidRPr="00C56DA6">
        <w:rPr>
          <w:rFonts w:cstheme="minorHAnsi"/>
          <w:lang w:val="en-GB"/>
        </w:rPr>
        <w:t xml:space="preserve">To summarise, the third viewpoint of an orbit, would be showing the Sun and all the planets expanding, and their true </w:t>
      </w:r>
      <w:r w:rsidR="008E20D9" w:rsidRPr="00C56DA6">
        <w:rPr>
          <w:rFonts w:cstheme="minorHAnsi"/>
          <w:lang w:val="en-GB"/>
        </w:rPr>
        <w:t xml:space="preserve">enlarging spiral </w:t>
      </w:r>
      <w:r w:rsidRPr="00C56DA6">
        <w:rPr>
          <w:rFonts w:cstheme="minorHAnsi"/>
          <w:lang w:val="en-GB"/>
        </w:rPr>
        <w:t xml:space="preserve">trajectories that would lead to the overall expansion of the solar system. It is showing us what is really happening, in a way that the God’s viewpoint cannot. </w:t>
      </w:r>
    </w:p>
    <w:p w14:paraId="51761DFE" w14:textId="6F16949E" w:rsidR="002F6195" w:rsidRPr="00C56DA6" w:rsidRDefault="00BF17F5" w:rsidP="00FE5760">
      <w:pPr>
        <w:ind w:firstLine="340"/>
        <w:rPr>
          <w:rFonts w:cstheme="minorHAnsi"/>
          <w:lang w:val="en-GB"/>
        </w:rPr>
      </w:pPr>
      <w:r w:rsidRPr="00C56DA6">
        <w:rPr>
          <w:rFonts w:cstheme="minorHAnsi"/>
          <w:lang w:val="en-GB"/>
        </w:rPr>
        <w:t>In our reality, the speed of the Earth and the Moon does not change</w:t>
      </w:r>
      <w:r w:rsidR="008E20D9" w:rsidRPr="00C56DA6">
        <w:rPr>
          <w:rFonts w:cstheme="minorHAnsi"/>
          <w:lang w:val="en-GB"/>
        </w:rPr>
        <w:t xml:space="preserve"> overall, beyond the changing speed during their elliptical orbit</w:t>
      </w:r>
      <w:r w:rsidR="00D94F0F" w:rsidRPr="00C56DA6">
        <w:rPr>
          <w:rFonts w:cstheme="minorHAnsi"/>
          <w:lang w:val="en-GB"/>
        </w:rPr>
        <w:t>.</w:t>
      </w:r>
      <w:r w:rsidRPr="00C56DA6">
        <w:rPr>
          <w:rFonts w:cstheme="minorHAnsi"/>
          <w:lang w:val="en-GB"/>
        </w:rPr>
        <w:t xml:space="preserve"> </w:t>
      </w:r>
      <w:r w:rsidR="00D94F0F" w:rsidRPr="00C56DA6">
        <w:rPr>
          <w:rFonts w:cstheme="minorHAnsi"/>
          <w:lang w:val="en-GB"/>
        </w:rPr>
        <w:t>A</w:t>
      </w:r>
      <w:r w:rsidRPr="00C56DA6">
        <w:rPr>
          <w:rFonts w:cstheme="minorHAnsi"/>
          <w:lang w:val="en-GB"/>
        </w:rPr>
        <w:t>nd their orbit</w:t>
      </w:r>
      <w:r w:rsidR="00D94F0F" w:rsidRPr="00C56DA6">
        <w:rPr>
          <w:rFonts w:cstheme="minorHAnsi"/>
          <w:lang w:val="en-GB"/>
        </w:rPr>
        <w:t>s</w:t>
      </w:r>
      <w:r w:rsidRPr="00C56DA6">
        <w:rPr>
          <w:rFonts w:cstheme="minorHAnsi"/>
          <w:lang w:val="en-GB"/>
        </w:rPr>
        <w:t xml:space="preserve"> are stable, identical </w:t>
      </w:r>
      <w:r w:rsidR="0027260F" w:rsidRPr="00C56DA6">
        <w:rPr>
          <w:rFonts w:cstheme="minorHAnsi"/>
          <w:lang w:val="en-GB"/>
        </w:rPr>
        <w:t>at</w:t>
      </w:r>
      <w:r w:rsidRPr="00C56DA6">
        <w:rPr>
          <w:rFonts w:cstheme="minorHAnsi"/>
          <w:lang w:val="en-GB"/>
        </w:rPr>
        <w:t xml:space="preserve"> every cycle. It is true that the Moon is moving away from Earth a little bit more every year, but this just means that the orbit is not perfect</w:t>
      </w:r>
      <w:r w:rsidR="00D94F0F" w:rsidRPr="00C56DA6">
        <w:rPr>
          <w:rFonts w:cstheme="minorHAnsi"/>
          <w:lang w:val="en-GB"/>
        </w:rPr>
        <w:t>.</w:t>
      </w:r>
      <w:r w:rsidRPr="00C56DA6">
        <w:rPr>
          <w:rFonts w:cstheme="minorHAnsi"/>
          <w:lang w:val="en-GB"/>
        </w:rPr>
        <w:t xml:space="preserve"> </w:t>
      </w:r>
      <w:r w:rsidR="00D94F0F" w:rsidRPr="00C56DA6">
        <w:rPr>
          <w:rFonts w:cstheme="minorHAnsi"/>
          <w:lang w:val="en-GB"/>
        </w:rPr>
        <w:t>T</w:t>
      </w:r>
      <w:r w:rsidRPr="00C56DA6">
        <w:rPr>
          <w:rFonts w:cstheme="minorHAnsi"/>
          <w:lang w:val="en-GB"/>
        </w:rPr>
        <w:t>he Moon is moving away from Earth in the God’s viewpoint</w:t>
      </w:r>
      <w:r w:rsidR="00605A61" w:rsidRPr="00C56DA6">
        <w:rPr>
          <w:rFonts w:cstheme="minorHAnsi"/>
          <w:lang w:val="en-GB"/>
        </w:rPr>
        <w:t>,</w:t>
      </w:r>
      <w:r w:rsidRPr="00C56DA6">
        <w:rPr>
          <w:rFonts w:cstheme="minorHAnsi"/>
          <w:lang w:val="en-GB"/>
        </w:rPr>
        <w:t xml:space="preserve"> a little bit faster than is required for a stable orbit. </w:t>
      </w:r>
    </w:p>
    <w:p w14:paraId="58DF829B" w14:textId="4E857195" w:rsidR="00605A61" w:rsidRPr="00C56DA6" w:rsidRDefault="00BF17F5" w:rsidP="00A01746">
      <w:pPr>
        <w:ind w:firstLine="340"/>
        <w:rPr>
          <w:rFonts w:cstheme="minorHAnsi"/>
          <w:lang w:val="en-GB"/>
        </w:rPr>
      </w:pPr>
      <w:r w:rsidRPr="00C56DA6">
        <w:rPr>
          <w:rFonts w:cstheme="minorHAnsi"/>
          <w:lang w:val="en-GB"/>
        </w:rPr>
        <w:t>From the third perspective however, not only the orbits are enlarging in spirals, but all the objects are accelerating</w:t>
      </w:r>
      <w:r w:rsidR="008E20D9" w:rsidRPr="00C56DA6">
        <w:rPr>
          <w:rFonts w:cstheme="minorHAnsi"/>
          <w:lang w:val="en-GB"/>
        </w:rPr>
        <w:t>.</w:t>
      </w:r>
      <w:r w:rsidRPr="00C56DA6">
        <w:rPr>
          <w:rFonts w:cstheme="minorHAnsi"/>
          <w:lang w:val="en-GB"/>
        </w:rPr>
        <w:t xml:space="preserve"> </w:t>
      </w:r>
      <w:r w:rsidR="008E20D9" w:rsidRPr="00C56DA6">
        <w:rPr>
          <w:rFonts w:cstheme="minorHAnsi"/>
          <w:lang w:val="en-GB"/>
        </w:rPr>
        <w:t>A</w:t>
      </w:r>
      <w:r w:rsidRPr="00C56DA6">
        <w:rPr>
          <w:rFonts w:cstheme="minorHAnsi"/>
          <w:lang w:val="en-GB"/>
        </w:rPr>
        <w:t xml:space="preserve">nd so, in time, they are constantly going faster, which means </w:t>
      </w:r>
      <w:r w:rsidRPr="00C56DA6">
        <w:rPr>
          <w:rFonts w:cstheme="minorHAnsi"/>
          <w:lang w:val="en-GB"/>
        </w:rPr>
        <w:lastRenderedPageBreak/>
        <w:t>vibrating faster.</w:t>
      </w:r>
      <w:r w:rsidR="002F6195" w:rsidRPr="00C56DA6">
        <w:rPr>
          <w:rFonts w:cstheme="minorHAnsi"/>
          <w:lang w:val="en-GB"/>
        </w:rPr>
        <w:t xml:space="preserve"> This becomes important when we discuss other dimensions in the next chapters, because it means we are constantly moving into higher dimensions</w:t>
      </w:r>
      <w:r w:rsidR="00A246E2" w:rsidRPr="00C56DA6">
        <w:rPr>
          <w:rFonts w:cstheme="minorHAnsi"/>
          <w:lang w:val="en-GB"/>
        </w:rPr>
        <w:t>,</w:t>
      </w:r>
      <w:r w:rsidR="002F6195" w:rsidRPr="00C56DA6">
        <w:rPr>
          <w:rFonts w:cstheme="minorHAnsi"/>
          <w:lang w:val="en-GB"/>
        </w:rPr>
        <w:t xml:space="preserve"> where everything is moving faster. </w:t>
      </w:r>
    </w:p>
    <w:p w14:paraId="27D54100" w14:textId="7E7C0DD2" w:rsidR="00605A61" w:rsidRPr="00C56DA6" w:rsidRDefault="00C5389C" w:rsidP="00736A96">
      <w:pPr>
        <w:pStyle w:val="Heading2"/>
        <w:rPr>
          <w:lang w:val="en-GB"/>
        </w:rPr>
      </w:pPr>
      <w:bookmarkStart w:id="285" w:name="_Toc113022293"/>
      <w:r w:rsidRPr="00C56DA6">
        <w:rPr>
          <w:lang w:val="en-GB"/>
        </w:rPr>
        <w:t>3</w:t>
      </w:r>
      <w:r w:rsidR="00BD5E30" w:rsidRPr="00C56DA6">
        <w:rPr>
          <w:lang w:val="en-GB"/>
        </w:rPr>
        <w:t xml:space="preserve">.11d </w:t>
      </w:r>
      <w:r w:rsidR="00726C65" w:rsidRPr="00C56DA6">
        <w:rPr>
          <w:lang w:val="en-GB"/>
        </w:rPr>
        <w:t xml:space="preserve">Are orbits in the third perspective enlarging </w:t>
      </w:r>
      <w:r w:rsidR="003B241A" w:rsidRPr="00C56DA6">
        <w:rPr>
          <w:lang w:val="en-GB"/>
        </w:rPr>
        <w:t>gradually</w:t>
      </w:r>
      <w:r w:rsidR="00726C65" w:rsidRPr="00C56DA6">
        <w:rPr>
          <w:lang w:val="en-GB"/>
        </w:rPr>
        <w:t xml:space="preserve"> or exponentially?</w:t>
      </w:r>
      <w:bookmarkEnd w:id="285"/>
    </w:p>
    <w:p w14:paraId="0822C4E5" w14:textId="77777777" w:rsidR="00C7049B" w:rsidRPr="00C56DA6" w:rsidRDefault="000A53E9" w:rsidP="00454487">
      <w:pPr>
        <w:ind w:firstLine="340"/>
        <w:rPr>
          <w:rFonts w:cstheme="minorHAnsi"/>
          <w:color w:val="000000" w:themeColor="text1"/>
          <w:lang w:val="en-GB"/>
        </w:rPr>
      </w:pPr>
      <w:r w:rsidRPr="00C56DA6">
        <w:rPr>
          <w:rFonts w:cstheme="minorHAnsi"/>
          <w:lang w:val="en-GB"/>
        </w:rPr>
        <w:t xml:space="preserve">At the end of </w:t>
      </w:r>
      <w:r w:rsidR="008E20D9" w:rsidRPr="00C56DA6">
        <w:rPr>
          <w:rFonts w:cstheme="minorHAnsi"/>
          <w:lang w:val="en-GB"/>
        </w:rPr>
        <w:t xml:space="preserve">this </w:t>
      </w:r>
      <w:r w:rsidRPr="00C56DA6">
        <w:rPr>
          <w:rFonts w:cstheme="minorHAnsi"/>
          <w:lang w:val="en-GB"/>
        </w:rPr>
        <w:t xml:space="preserve">chapter, there are links to </w:t>
      </w:r>
      <w:r w:rsidRPr="00C56DA6">
        <w:rPr>
          <w:rFonts w:cstheme="minorHAnsi"/>
          <w:color w:val="000000" w:themeColor="text1"/>
          <w:lang w:val="en-GB"/>
        </w:rPr>
        <w:t xml:space="preserve">orbit simulations and discussions about the concepts of Atomic Expansion Theory on YouTube. I’ve been told </w:t>
      </w:r>
      <w:r w:rsidR="00454487" w:rsidRPr="00C56DA6">
        <w:rPr>
          <w:rFonts w:cstheme="minorHAnsi"/>
          <w:color w:val="000000" w:themeColor="text1"/>
          <w:lang w:val="en-GB"/>
        </w:rPr>
        <w:t>that such simulations of enlarging orbits</w:t>
      </w:r>
      <w:r w:rsidR="00D94F0F" w:rsidRPr="00C56DA6">
        <w:rPr>
          <w:rFonts w:cstheme="minorHAnsi"/>
          <w:color w:val="000000" w:themeColor="text1"/>
          <w:lang w:val="en-GB"/>
        </w:rPr>
        <w:t>,</w:t>
      </w:r>
      <w:r w:rsidR="00454487" w:rsidRPr="00C56DA6">
        <w:rPr>
          <w:rFonts w:cstheme="minorHAnsi"/>
          <w:color w:val="000000" w:themeColor="text1"/>
          <w:lang w:val="en-GB"/>
        </w:rPr>
        <w:t xml:space="preserve"> only work if the orbits enlarge exponentially, following the Golden Ratio Phi and the Fibonacci sequence of numbers. </w:t>
      </w:r>
    </w:p>
    <w:p w14:paraId="0F413F0F" w14:textId="721B2E9D" w:rsidR="000A53E9" w:rsidRPr="00C56DA6" w:rsidRDefault="00454487" w:rsidP="00454487">
      <w:pPr>
        <w:ind w:firstLine="340"/>
        <w:rPr>
          <w:rFonts w:cstheme="minorHAnsi"/>
          <w:color w:val="000000" w:themeColor="text1"/>
          <w:lang w:val="en-GB"/>
        </w:rPr>
      </w:pPr>
      <w:r w:rsidRPr="00C56DA6">
        <w:rPr>
          <w:rFonts w:cstheme="minorHAnsi"/>
          <w:color w:val="000000" w:themeColor="text1"/>
          <w:lang w:val="en-GB"/>
        </w:rPr>
        <w:t>Although this is a seduc</w:t>
      </w:r>
      <w:r w:rsidR="00C7049B" w:rsidRPr="00C56DA6">
        <w:rPr>
          <w:rFonts w:cstheme="minorHAnsi"/>
          <w:color w:val="000000" w:themeColor="text1"/>
          <w:lang w:val="en-GB"/>
        </w:rPr>
        <w:t>tive</w:t>
      </w:r>
      <w:r w:rsidRPr="00C56DA6">
        <w:rPr>
          <w:rFonts w:cstheme="minorHAnsi"/>
          <w:color w:val="000000" w:themeColor="text1"/>
          <w:lang w:val="en-GB"/>
        </w:rPr>
        <w:t xml:space="preserve"> idea, where the shape of expansion and </w:t>
      </w:r>
      <w:r w:rsidR="00DC629A" w:rsidRPr="00C56DA6">
        <w:rPr>
          <w:rFonts w:cstheme="minorHAnsi"/>
          <w:color w:val="000000" w:themeColor="text1"/>
          <w:lang w:val="en-GB"/>
        </w:rPr>
        <w:t xml:space="preserve">all </w:t>
      </w:r>
      <w:r w:rsidRPr="00C56DA6">
        <w:rPr>
          <w:rFonts w:cstheme="minorHAnsi"/>
          <w:color w:val="000000" w:themeColor="text1"/>
          <w:lang w:val="en-GB"/>
        </w:rPr>
        <w:t xml:space="preserve">orbits </w:t>
      </w:r>
      <w:r w:rsidR="00DC629A" w:rsidRPr="00C56DA6">
        <w:rPr>
          <w:rFonts w:cstheme="minorHAnsi"/>
          <w:color w:val="000000" w:themeColor="text1"/>
          <w:lang w:val="en-GB"/>
        </w:rPr>
        <w:t xml:space="preserve">from the third perspective, </w:t>
      </w:r>
      <w:r w:rsidRPr="00C56DA6">
        <w:rPr>
          <w:rFonts w:cstheme="minorHAnsi"/>
          <w:color w:val="000000" w:themeColor="text1"/>
          <w:lang w:val="en-GB"/>
        </w:rPr>
        <w:t>could follow the Golden Ratio</w:t>
      </w:r>
      <w:r w:rsidR="008E20D9" w:rsidRPr="00C56DA6">
        <w:rPr>
          <w:rFonts w:cstheme="minorHAnsi"/>
          <w:color w:val="000000" w:themeColor="text1"/>
          <w:lang w:val="en-GB"/>
        </w:rPr>
        <w:t>,</w:t>
      </w:r>
      <w:r w:rsidRPr="00C56DA6">
        <w:rPr>
          <w:rFonts w:cstheme="minorHAnsi"/>
          <w:color w:val="000000" w:themeColor="text1"/>
          <w:lang w:val="en-GB"/>
        </w:rPr>
        <w:t xml:space="preserve"> and explain why it is found everywhere in nature, I somehow feel the spiralling orbits are not enlarging exponentially. The reason why</w:t>
      </w:r>
      <w:r w:rsidR="00D7106D" w:rsidRPr="00C56DA6">
        <w:rPr>
          <w:rFonts w:cstheme="minorHAnsi"/>
          <w:color w:val="000000" w:themeColor="text1"/>
          <w:lang w:val="en-GB"/>
        </w:rPr>
        <w:t>,</w:t>
      </w:r>
      <w:r w:rsidRPr="00C56DA6">
        <w:rPr>
          <w:rFonts w:cstheme="minorHAnsi"/>
          <w:color w:val="000000" w:themeColor="text1"/>
          <w:lang w:val="en-GB"/>
        </w:rPr>
        <w:t xml:space="preserve"> is that it would lead to an exponential expansion of solar systems, galaxies, </w:t>
      </w:r>
      <w:proofErr w:type="gramStart"/>
      <w:r w:rsidRPr="00C56DA6">
        <w:rPr>
          <w:rFonts w:cstheme="minorHAnsi"/>
          <w:color w:val="000000" w:themeColor="text1"/>
          <w:lang w:val="en-GB"/>
        </w:rPr>
        <w:t>atoms</w:t>
      </w:r>
      <w:proofErr w:type="gramEnd"/>
      <w:r w:rsidRPr="00C56DA6">
        <w:rPr>
          <w:rFonts w:cstheme="minorHAnsi"/>
          <w:color w:val="000000" w:themeColor="text1"/>
          <w:lang w:val="en-GB"/>
        </w:rPr>
        <w:t xml:space="preserve"> and electrons. And we know they expand at a constant rate.</w:t>
      </w:r>
    </w:p>
    <w:p w14:paraId="609A84BE" w14:textId="1E9DF4CF" w:rsidR="00C7049B" w:rsidRPr="00C56DA6" w:rsidRDefault="00C7049B" w:rsidP="00454487">
      <w:pPr>
        <w:ind w:firstLine="340"/>
        <w:rPr>
          <w:rFonts w:cstheme="minorHAnsi"/>
          <w:color w:val="000000" w:themeColor="text1"/>
          <w:lang w:val="en-GB"/>
        </w:rPr>
      </w:pPr>
      <w:r w:rsidRPr="00C56DA6">
        <w:rPr>
          <w:rFonts w:cstheme="minorHAnsi"/>
          <w:color w:val="000000" w:themeColor="text1"/>
          <w:lang w:val="en-GB"/>
        </w:rPr>
        <w:t>I think t</w:t>
      </w:r>
      <w:r w:rsidR="00454487" w:rsidRPr="00C56DA6">
        <w:rPr>
          <w:rFonts w:cstheme="minorHAnsi"/>
          <w:color w:val="000000" w:themeColor="text1"/>
          <w:lang w:val="en-GB"/>
        </w:rPr>
        <w:t xml:space="preserve">here is confusion here when dealing with accelerations, because </w:t>
      </w:r>
      <w:proofErr w:type="gramStart"/>
      <w:r w:rsidR="00454487" w:rsidRPr="00C56DA6">
        <w:rPr>
          <w:rFonts w:cstheme="minorHAnsi"/>
          <w:color w:val="000000" w:themeColor="text1"/>
          <w:lang w:val="en-GB"/>
        </w:rPr>
        <w:t>by definition they</w:t>
      </w:r>
      <w:proofErr w:type="gramEnd"/>
      <w:r w:rsidR="00454487" w:rsidRPr="00C56DA6">
        <w:rPr>
          <w:rFonts w:cstheme="minorHAnsi"/>
          <w:color w:val="000000" w:themeColor="text1"/>
          <w:lang w:val="en-GB"/>
        </w:rPr>
        <w:t xml:space="preserve"> have an exponential compounding element to them. </w:t>
      </w:r>
      <w:r w:rsidR="00A246E2" w:rsidRPr="00C56DA6">
        <w:rPr>
          <w:rFonts w:cstheme="minorHAnsi"/>
          <w:color w:val="000000" w:themeColor="text1"/>
          <w:lang w:val="en-GB"/>
        </w:rPr>
        <w:t>However, an accelerating car does not suddenly multiply its speed exponentially, it is a gradual acceleration</w:t>
      </w:r>
      <w:r w:rsidR="00955CD9" w:rsidRPr="00C56DA6">
        <w:rPr>
          <w:rFonts w:cstheme="minorHAnsi"/>
          <w:color w:val="000000" w:themeColor="text1"/>
          <w:lang w:val="en-GB"/>
        </w:rPr>
        <w:t>, so an orbit could equally simply accelerate progressively.</w:t>
      </w:r>
    </w:p>
    <w:p w14:paraId="51D26C17" w14:textId="00D6002A" w:rsidR="00C7049B" w:rsidRPr="00C56DA6" w:rsidRDefault="00A246E2" w:rsidP="00454487">
      <w:pPr>
        <w:ind w:firstLine="340"/>
        <w:rPr>
          <w:rFonts w:cstheme="minorHAnsi"/>
          <w:color w:val="000000" w:themeColor="text1"/>
          <w:lang w:val="en-GB"/>
        </w:rPr>
      </w:pPr>
      <w:r w:rsidRPr="00C56DA6">
        <w:rPr>
          <w:rFonts w:cstheme="minorHAnsi"/>
          <w:color w:val="000000" w:themeColor="text1"/>
          <w:lang w:val="en-GB"/>
        </w:rPr>
        <w:t>T</w:t>
      </w:r>
      <w:r w:rsidR="00454487" w:rsidRPr="00C56DA6">
        <w:rPr>
          <w:rFonts w:cstheme="minorHAnsi"/>
          <w:color w:val="000000" w:themeColor="text1"/>
          <w:lang w:val="en-GB"/>
        </w:rPr>
        <w:t>here are many factors to take into consideration here. An orbit results from the geometry of expansion, and</w:t>
      </w:r>
      <w:r w:rsidRPr="00C56DA6">
        <w:rPr>
          <w:rFonts w:cstheme="minorHAnsi"/>
          <w:color w:val="000000" w:themeColor="text1"/>
          <w:lang w:val="en-GB"/>
        </w:rPr>
        <w:t>,</w:t>
      </w:r>
      <w:r w:rsidR="00454487" w:rsidRPr="00C56DA6">
        <w:rPr>
          <w:rFonts w:cstheme="minorHAnsi"/>
          <w:color w:val="000000" w:themeColor="text1"/>
          <w:lang w:val="en-GB"/>
        </w:rPr>
        <w:t xml:space="preserve"> as just demonstrated with the elliptical orbit above, there is an acceleration</w:t>
      </w:r>
      <w:r w:rsidR="00DC629A" w:rsidRPr="00C56DA6">
        <w:rPr>
          <w:rFonts w:cstheme="minorHAnsi"/>
          <w:color w:val="000000" w:themeColor="text1"/>
          <w:lang w:val="en-GB"/>
        </w:rPr>
        <w:t>,</w:t>
      </w:r>
      <w:r w:rsidR="00454487" w:rsidRPr="00C56DA6">
        <w:rPr>
          <w:rFonts w:cstheme="minorHAnsi"/>
          <w:color w:val="000000" w:themeColor="text1"/>
          <w:lang w:val="en-GB"/>
        </w:rPr>
        <w:t xml:space="preserve"> like </w:t>
      </w:r>
      <w:r w:rsidR="00DC629A" w:rsidRPr="00C56DA6">
        <w:rPr>
          <w:rFonts w:cstheme="minorHAnsi"/>
          <w:color w:val="000000" w:themeColor="text1"/>
          <w:lang w:val="en-GB"/>
        </w:rPr>
        <w:t xml:space="preserve">in </w:t>
      </w:r>
      <w:r w:rsidR="00454487" w:rsidRPr="00C56DA6">
        <w:rPr>
          <w:rFonts w:cstheme="minorHAnsi"/>
          <w:color w:val="000000" w:themeColor="text1"/>
          <w:lang w:val="en-GB"/>
        </w:rPr>
        <w:t>gravity</w:t>
      </w:r>
      <w:r w:rsidR="00DC629A" w:rsidRPr="00C56DA6">
        <w:rPr>
          <w:rFonts w:cstheme="minorHAnsi"/>
          <w:color w:val="000000" w:themeColor="text1"/>
          <w:lang w:val="en-GB"/>
        </w:rPr>
        <w:t>,</w:t>
      </w:r>
      <w:r w:rsidR="00454487" w:rsidRPr="00C56DA6">
        <w:rPr>
          <w:rFonts w:cstheme="minorHAnsi"/>
          <w:color w:val="000000" w:themeColor="text1"/>
          <w:lang w:val="en-GB"/>
        </w:rPr>
        <w:t xml:space="preserve"> while the Earth is coming back towards the Sun. Then, there is a slingshot effect, just like in partial orbits, that boosts that acceleration of the Earth around the Sun. But then, the Earth decelerate</w:t>
      </w:r>
      <w:r w:rsidR="008E20D9" w:rsidRPr="00C56DA6">
        <w:rPr>
          <w:rFonts w:cstheme="minorHAnsi"/>
          <w:color w:val="000000" w:themeColor="text1"/>
          <w:lang w:val="en-GB"/>
        </w:rPr>
        <w:t>s</w:t>
      </w:r>
      <w:r w:rsidR="00454487" w:rsidRPr="00C56DA6">
        <w:rPr>
          <w:rFonts w:cstheme="minorHAnsi"/>
          <w:color w:val="000000" w:themeColor="text1"/>
          <w:lang w:val="en-GB"/>
        </w:rPr>
        <w:t xml:space="preserve"> as the Sun’s expansion catches up with it. There is an additional net gain in speed following each orbit, but </w:t>
      </w:r>
      <w:r w:rsidR="00D94F0F" w:rsidRPr="00C56DA6">
        <w:rPr>
          <w:rFonts w:cstheme="minorHAnsi"/>
          <w:color w:val="000000" w:themeColor="text1"/>
          <w:lang w:val="en-GB"/>
        </w:rPr>
        <w:t xml:space="preserve">is </w:t>
      </w:r>
      <w:r w:rsidR="00454487" w:rsidRPr="00C56DA6">
        <w:rPr>
          <w:rFonts w:cstheme="minorHAnsi"/>
          <w:color w:val="000000" w:themeColor="text1"/>
          <w:lang w:val="en-GB"/>
        </w:rPr>
        <w:t>this gain in speed truly exponential, leading to exponential</w:t>
      </w:r>
      <w:r w:rsidR="00C7049B" w:rsidRPr="00C56DA6">
        <w:rPr>
          <w:rFonts w:cstheme="minorHAnsi"/>
          <w:color w:val="000000" w:themeColor="text1"/>
          <w:lang w:val="en-GB"/>
        </w:rPr>
        <w:t>ly</w:t>
      </w:r>
      <w:r w:rsidR="00454487" w:rsidRPr="00C56DA6">
        <w:rPr>
          <w:rFonts w:cstheme="minorHAnsi"/>
          <w:color w:val="000000" w:themeColor="text1"/>
          <w:lang w:val="en-GB"/>
        </w:rPr>
        <w:t xml:space="preserve"> enlarging orbits? </w:t>
      </w:r>
    </w:p>
    <w:p w14:paraId="3C08076B" w14:textId="46FB8350" w:rsidR="00104C94" w:rsidRPr="00C56DA6" w:rsidRDefault="00454487" w:rsidP="00454487">
      <w:pPr>
        <w:ind w:firstLine="340"/>
        <w:rPr>
          <w:rFonts w:cstheme="minorHAnsi"/>
          <w:color w:val="000000" w:themeColor="text1"/>
          <w:lang w:val="en-GB"/>
        </w:rPr>
      </w:pPr>
      <w:r w:rsidRPr="00C56DA6">
        <w:rPr>
          <w:rFonts w:cstheme="minorHAnsi"/>
          <w:color w:val="000000" w:themeColor="text1"/>
          <w:lang w:val="en-GB"/>
        </w:rPr>
        <w:t>When balancing all these facts, I believe that in the end</w:t>
      </w:r>
      <w:r w:rsidR="00A246E2" w:rsidRPr="00C56DA6">
        <w:rPr>
          <w:rFonts w:cstheme="minorHAnsi"/>
          <w:color w:val="000000" w:themeColor="text1"/>
          <w:lang w:val="en-GB"/>
        </w:rPr>
        <w:t>,</w:t>
      </w:r>
      <w:r w:rsidRPr="00C56DA6">
        <w:rPr>
          <w:rFonts w:cstheme="minorHAnsi"/>
          <w:color w:val="000000" w:themeColor="text1"/>
          <w:lang w:val="en-GB"/>
        </w:rPr>
        <w:t xml:space="preserve"> the enlargement of orbits everywhere </w:t>
      </w:r>
      <w:r w:rsidR="007012A3" w:rsidRPr="00C56DA6">
        <w:rPr>
          <w:rFonts w:cstheme="minorHAnsi"/>
          <w:color w:val="000000" w:themeColor="text1"/>
          <w:lang w:val="en-GB"/>
        </w:rPr>
        <w:t>is</w:t>
      </w:r>
      <w:r w:rsidRPr="00C56DA6">
        <w:rPr>
          <w:rFonts w:cstheme="minorHAnsi"/>
          <w:color w:val="000000" w:themeColor="text1"/>
          <w:lang w:val="en-GB"/>
        </w:rPr>
        <w:t xml:space="preserve"> </w:t>
      </w:r>
      <w:r w:rsidR="003B241A" w:rsidRPr="00C56DA6">
        <w:rPr>
          <w:rFonts w:cstheme="minorHAnsi"/>
          <w:color w:val="000000" w:themeColor="text1"/>
          <w:lang w:val="en-GB"/>
        </w:rPr>
        <w:t>gradually</w:t>
      </w:r>
      <w:r w:rsidRPr="00C56DA6">
        <w:rPr>
          <w:rFonts w:cstheme="minorHAnsi"/>
          <w:color w:val="000000" w:themeColor="text1"/>
          <w:lang w:val="en-GB"/>
        </w:rPr>
        <w:t xml:space="preserve"> increasing without doing so exponentially, resulting in </w:t>
      </w:r>
      <w:r w:rsidR="00BA220B" w:rsidRPr="00C56DA6">
        <w:rPr>
          <w:rFonts w:cstheme="minorHAnsi"/>
          <w:color w:val="000000" w:themeColor="text1"/>
          <w:lang w:val="en-GB"/>
        </w:rPr>
        <w:t xml:space="preserve">the overall </w:t>
      </w:r>
      <w:r w:rsidR="00BA220B" w:rsidRPr="00C56DA6">
        <w:rPr>
          <w:rFonts w:cstheme="minorHAnsi"/>
          <w:color w:val="000000" w:themeColor="text1"/>
          <w:lang w:val="en-GB"/>
        </w:rPr>
        <w:lastRenderedPageBreak/>
        <w:t>expansion of all objects at a constant rate</w:t>
      </w:r>
      <w:r w:rsidR="006514A5" w:rsidRPr="00C56DA6">
        <w:rPr>
          <w:rFonts w:cstheme="minorHAnsi"/>
          <w:color w:val="000000" w:themeColor="text1"/>
          <w:lang w:val="en-GB"/>
        </w:rPr>
        <w:t>,</w:t>
      </w:r>
      <w:r w:rsidR="00BA220B" w:rsidRPr="00C56DA6">
        <w:rPr>
          <w:rFonts w:cstheme="minorHAnsi"/>
          <w:color w:val="000000" w:themeColor="text1"/>
          <w:lang w:val="en-GB"/>
        </w:rPr>
        <w:t xml:space="preserve"> instead of </w:t>
      </w:r>
      <w:r w:rsidR="00A246E2" w:rsidRPr="00C56DA6">
        <w:rPr>
          <w:rFonts w:cstheme="minorHAnsi"/>
          <w:color w:val="000000" w:themeColor="text1"/>
          <w:lang w:val="en-GB"/>
        </w:rPr>
        <w:t xml:space="preserve">an </w:t>
      </w:r>
      <w:r w:rsidR="00104C94" w:rsidRPr="00C56DA6">
        <w:rPr>
          <w:rFonts w:cstheme="minorHAnsi"/>
          <w:color w:val="000000" w:themeColor="text1"/>
          <w:lang w:val="en-GB"/>
        </w:rPr>
        <w:t xml:space="preserve">accelerating </w:t>
      </w:r>
      <w:r w:rsidR="00BA220B" w:rsidRPr="00C56DA6">
        <w:rPr>
          <w:rFonts w:cstheme="minorHAnsi"/>
          <w:color w:val="000000" w:themeColor="text1"/>
          <w:lang w:val="en-GB"/>
        </w:rPr>
        <w:t>exponential one.</w:t>
      </w:r>
      <w:r w:rsidR="00DC629A" w:rsidRPr="00C56DA6">
        <w:rPr>
          <w:rFonts w:cstheme="minorHAnsi"/>
          <w:color w:val="000000" w:themeColor="text1"/>
          <w:lang w:val="en-GB"/>
        </w:rPr>
        <w:t xml:space="preserve"> If orbit simulations truly require an exponential enlargement of the orbits, then some more thinking will be required to explain what is going on, because objects cannot expand exponentially</w:t>
      </w:r>
      <w:r w:rsidR="00BC2511" w:rsidRPr="00C56DA6">
        <w:rPr>
          <w:rFonts w:cstheme="minorHAnsi"/>
          <w:color w:val="000000" w:themeColor="text1"/>
          <w:lang w:val="en-GB"/>
        </w:rPr>
        <w:t>, nothing would work in the universe if they were</w:t>
      </w:r>
      <w:r w:rsidR="00616D4C" w:rsidRPr="00C56DA6">
        <w:rPr>
          <w:rFonts w:cstheme="minorHAnsi"/>
          <w:color w:val="000000" w:themeColor="text1"/>
          <w:lang w:val="en-GB"/>
        </w:rPr>
        <w:t>.</w:t>
      </w:r>
      <w:r w:rsidR="00F37129" w:rsidRPr="00C56DA6">
        <w:rPr>
          <w:rFonts w:cstheme="minorHAnsi"/>
          <w:color w:val="000000" w:themeColor="text1"/>
          <w:lang w:val="en-GB"/>
        </w:rPr>
        <w:t xml:space="preserve"> </w:t>
      </w:r>
      <w:proofErr w:type="gramStart"/>
      <w:r w:rsidR="00616D4C" w:rsidRPr="00C56DA6">
        <w:rPr>
          <w:rFonts w:cstheme="minorHAnsi"/>
          <w:color w:val="000000" w:themeColor="text1"/>
          <w:lang w:val="en-GB"/>
        </w:rPr>
        <w:t>S</w:t>
      </w:r>
      <w:r w:rsidR="00F37129" w:rsidRPr="00C56DA6">
        <w:rPr>
          <w:rFonts w:cstheme="minorHAnsi"/>
          <w:color w:val="000000" w:themeColor="text1"/>
          <w:lang w:val="en-GB"/>
        </w:rPr>
        <w:t>o</w:t>
      </w:r>
      <w:proofErr w:type="gramEnd"/>
      <w:r w:rsidR="00F37129" w:rsidRPr="00C56DA6">
        <w:rPr>
          <w:rFonts w:cstheme="minorHAnsi"/>
          <w:color w:val="000000" w:themeColor="text1"/>
          <w:lang w:val="en-GB"/>
        </w:rPr>
        <w:t xml:space="preserve"> a balance between relative effects must be reached somewhere to prevent the enlargement of the orbits to expand exponentially. </w:t>
      </w:r>
    </w:p>
    <w:p w14:paraId="2027F2E0" w14:textId="6BE134F5" w:rsidR="005050AC" w:rsidRPr="00C56DA6" w:rsidRDefault="007700C1" w:rsidP="001529E8">
      <w:pPr>
        <w:ind w:firstLine="340"/>
        <w:rPr>
          <w:rFonts w:cstheme="minorHAnsi"/>
          <w:color w:val="000000" w:themeColor="text1"/>
          <w:lang w:val="en-GB"/>
        </w:rPr>
      </w:pPr>
      <w:r w:rsidRPr="00C56DA6">
        <w:rPr>
          <w:rFonts w:cstheme="minorHAnsi"/>
          <w:color w:val="000000" w:themeColor="text1"/>
          <w:lang w:val="en-GB"/>
        </w:rPr>
        <w:t xml:space="preserve">If further thinking is required, </w:t>
      </w:r>
      <w:r w:rsidR="00D7106D" w:rsidRPr="00C56DA6">
        <w:rPr>
          <w:rFonts w:cstheme="minorHAnsi"/>
          <w:color w:val="000000" w:themeColor="text1"/>
          <w:lang w:val="en-GB"/>
        </w:rPr>
        <w:t xml:space="preserve">then the person behind the YouTube channel </w:t>
      </w:r>
      <w:r w:rsidR="00D7106D" w:rsidRPr="00C56DA6">
        <w:rPr>
          <w:rFonts w:cstheme="minorHAnsi"/>
          <w:i/>
          <w:iCs/>
          <w:color w:val="000000" w:themeColor="text1"/>
          <w:lang w:val="en-GB"/>
        </w:rPr>
        <w:t xml:space="preserve">Life, Everything </w:t>
      </w:r>
      <w:proofErr w:type="gramStart"/>
      <w:r w:rsidR="00D7106D" w:rsidRPr="00C56DA6">
        <w:rPr>
          <w:rFonts w:cstheme="minorHAnsi"/>
          <w:i/>
          <w:iCs/>
          <w:color w:val="000000" w:themeColor="text1"/>
          <w:lang w:val="en-GB"/>
        </w:rPr>
        <w:t>And</w:t>
      </w:r>
      <w:proofErr w:type="gramEnd"/>
      <w:r w:rsidR="00D7106D" w:rsidRPr="00C56DA6">
        <w:rPr>
          <w:rFonts w:cstheme="minorHAnsi"/>
          <w:i/>
          <w:iCs/>
          <w:color w:val="000000" w:themeColor="text1"/>
          <w:lang w:val="en-GB"/>
        </w:rPr>
        <w:t xml:space="preserve"> The Universe</w:t>
      </w:r>
      <w:r w:rsidR="00955CD9" w:rsidRPr="00C56DA6">
        <w:rPr>
          <w:rFonts w:cstheme="minorHAnsi"/>
          <w:i/>
          <w:iCs/>
          <w:color w:val="000000" w:themeColor="text1"/>
          <w:lang w:val="en-GB"/>
        </w:rPr>
        <w:t>,</w:t>
      </w:r>
      <w:r w:rsidR="00D7106D" w:rsidRPr="00C56DA6">
        <w:rPr>
          <w:rFonts w:cstheme="minorHAnsi"/>
          <w:color w:val="000000" w:themeColor="text1"/>
          <w:lang w:val="en-GB"/>
        </w:rPr>
        <w:t xml:space="preserve"> is working on this from the point of view of Atomic Expansion Theory</w:t>
      </w:r>
      <w:r w:rsidR="001529E8" w:rsidRPr="00C56DA6">
        <w:rPr>
          <w:rFonts w:cstheme="minorHAnsi"/>
          <w:color w:val="000000" w:themeColor="text1"/>
          <w:lang w:val="en-GB"/>
        </w:rPr>
        <w:t xml:space="preserve"> (the links </w:t>
      </w:r>
      <w:r w:rsidR="00955CD9" w:rsidRPr="00C56DA6">
        <w:rPr>
          <w:rFonts w:cstheme="minorHAnsi"/>
          <w:color w:val="000000" w:themeColor="text1"/>
          <w:lang w:val="en-GB"/>
        </w:rPr>
        <w:t xml:space="preserve">are </w:t>
      </w:r>
      <w:r w:rsidR="001529E8" w:rsidRPr="00C56DA6">
        <w:rPr>
          <w:rFonts w:cstheme="minorHAnsi"/>
          <w:color w:val="000000" w:themeColor="text1"/>
          <w:lang w:val="en-GB"/>
        </w:rPr>
        <w:t>at the end of this chapter)</w:t>
      </w:r>
      <w:r w:rsidR="00D7106D" w:rsidRPr="00C56DA6">
        <w:rPr>
          <w:rFonts w:cstheme="minorHAnsi"/>
          <w:color w:val="000000" w:themeColor="text1"/>
          <w:lang w:val="en-GB"/>
        </w:rPr>
        <w:t>. He is investigating the Coriolis</w:t>
      </w:r>
      <w:r w:rsidRPr="00C56DA6">
        <w:rPr>
          <w:rFonts w:cstheme="minorHAnsi"/>
          <w:color w:val="000000" w:themeColor="text1"/>
          <w:lang w:val="en-GB"/>
        </w:rPr>
        <w:t xml:space="preserve"> acceleration and deceleration, tangential and radial </w:t>
      </w:r>
      <w:proofErr w:type="gramStart"/>
      <w:r w:rsidRPr="00C56DA6">
        <w:rPr>
          <w:rFonts w:cstheme="minorHAnsi"/>
          <w:color w:val="000000" w:themeColor="text1"/>
          <w:lang w:val="en-GB"/>
        </w:rPr>
        <w:t>velocities</w:t>
      </w:r>
      <w:proofErr w:type="gramEnd"/>
      <w:r w:rsidRPr="00C56DA6">
        <w:rPr>
          <w:rFonts w:cstheme="minorHAnsi"/>
          <w:color w:val="000000" w:themeColor="text1"/>
          <w:lang w:val="en-GB"/>
        </w:rPr>
        <w:t xml:space="preserve"> or accelerations, fictitious or pseudo forces, </w:t>
      </w:r>
      <w:r w:rsidR="00D7106D" w:rsidRPr="00C56DA6">
        <w:rPr>
          <w:rFonts w:cstheme="minorHAnsi"/>
          <w:color w:val="000000" w:themeColor="text1"/>
          <w:lang w:val="en-GB"/>
        </w:rPr>
        <w:t xml:space="preserve">and </w:t>
      </w:r>
      <w:r w:rsidRPr="00C56DA6">
        <w:rPr>
          <w:rFonts w:cstheme="minorHAnsi"/>
          <w:color w:val="000000" w:themeColor="text1"/>
          <w:lang w:val="en-GB"/>
        </w:rPr>
        <w:t>acceleration due to curved surfaces</w:t>
      </w:r>
      <w:r w:rsidR="009F47C9" w:rsidRPr="00C56DA6">
        <w:rPr>
          <w:rFonts w:cstheme="minorHAnsi"/>
          <w:color w:val="000000" w:themeColor="text1"/>
          <w:lang w:val="en-GB"/>
        </w:rPr>
        <w:t>.</w:t>
      </w:r>
      <w:r w:rsidR="00BF0243" w:rsidRPr="00C56DA6">
        <w:rPr>
          <w:rFonts w:cstheme="minorHAnsi"/>
          <w:color w:val="000000" w:themeColor="text1"/>
          <w:lang w:val="en-GB"/>
        </w:rPr>
        <w:t xml:space="preserve"> </w:t>
      </w:r>
      <w:r w:rsidR="00A14984" w:rsidRPr="00C56DA6">
        <w:rPr>
          <w:rFonts w:cstheme="minorHAnsi"/>
          <w:color w:val="000000" w:themeColor="text1"/>
          <w:lang w:val="en-GB"/>
        </w:rPr>
        <w:t xml:space="preserve">It is quite possible that these concepts could justify further the geometry of </w:t>
      </w:r>
      <w:proofErr w:type="gramStart"/>
      <w:r w:rsidR="00A14984" w:rsidRPr="00C56DA6">
        <w:rPr>
          <w:rFonts w:cstheme="minorHAnsi"/>
          <w:color w:val="000000" w:themeColor="text1"/>
          <w:lang w:val="en-GB"/>
        </w:rPr>
        <w:t>expansion, and</w:t>
      </w:r>
      <w:proofErr w:type="gramEnd"/>
      <w:r w:rsidR="00A14984" w:rsidRPr="00C56DA6">
        <w:rPr>
          <w:rFonts w:cstheme="minorHAnsi"/>
          <w:color w:val="000000" w:themeColor="text1"/>
          <w:lang w:val="en-GB"/>
        </w:rPr>
        <w:t xml:space="preserve"> show exactly how orbits </w:t>
      </w:r>
      <w:r w:rsidR="00843CB5" w:rsidRPr="00C56DA6">
        <w:rPr>
          <w:rFonts w:cstheme="minorHAnsi"/>
          <w:color w:val="000000" w:themeColor="text1"/>
          <w:lang w:val="en-GB"/>
        </w:rPr>
        <w:t xml:space="preserve">and </w:t>
      </w:r>
      <w:r w:rsidR="000B13A4" w:rsidRPr="00C56DA6">
        <w:rPr>
          <w:rFonts w:cstheme="minorHAnsi"/>
          <w:color w:val="000000" w:themeColor="text1"/>
          <w:lang w:val="en-GB"/>
        </w:rPr>
        <w:t xml:space="preserve">the </w:t>
      </w:r>
      <w:r w:rsidR="00843CB5" w:rsidRPr="00C56DA6">
        <w:rPr>
          <w:rFonts w:cstheme="minorHAnsi"/>
          <w:color w:val="000000" w:themeColor="text1"/>
          <w:lang w:val="en-GB"/>
        </w:rPr>
        <w:t xml:space="preserve">slingshot effect </w:t>
      </w:r>
      <w:r w:rsidR="00A14984" w:rsidRPr="00C56DA6">
        <w:rPr>
          <w:rFonts w:cstheme="minorHAnsi"/>
          <w:color w:val="000000" w:themeColor="text1"/>
          <w:lang w:val="en-GB"/>
        </w:rPr>
        <w:t xml:space="preserve">work. </w:t>
      </w:r>
      <w:r w:rsidR="001529E8" w:rsidRPr="00C56DA6">
        <w:rPr>
          <w:rFonts w:cstheme="minorHAnsi"/>
          <w:color w:val="000000" w:themeColor="text1"/>
          <w:lang w:val="en-GB"/>
        </w:rPr>
        <w:t xml:space="preserve">It should be interesting to see where it leads. </w:t>
      </w:r>
    </w:p>
    <w:p w14:paraId="188E8197" w14:textId="77777777" w:rsidR="00B40C87" w:rsidRPr="00C56DA6" w:rsidRDefault="00F37129" w:rsidP="00682E9E">
      <w:pPr>
        <w:ind w:firstLine="340"/>
        <w:rPr>
          <w:rFonts w:cstheme="minorHAnsi"/>
          <w:color w:val="000000" w:themeColor="text1"/>
          <w:lang w:val="en-GB"/>
        </w:rPr>
      </w:pPr>
      <w:r w:rsidRPr="00C56DA6">
        <w:rPr>
          <w:rFonts w:cstheme="minorHAnsi"/>
          <w:color w:val="000000" w:themeColor="text1"/>
          <w:lang w:val="en-GB"/>
        </w:rPr>
        <w:t xml:space="preserve">There is also another point that could warrant investigation. It is a fourth perspective if you wish, one that does not exist but might underlay the God’s viewpoint. It is the perspective where we would imagine a universe without any expansion or gravity. The geometry alone would accelerate and decelerate objects due to their curved surfaces, and this, without any expansion. These relative effects would also affect our resulting reality. </w:t>
      </w:r>
    </w:p>
    <w:p w14:paraId="39B9852E" w14:textId="22F32A09" w:rsidR="00F37129" w:rsidRPr="00C56DA6" w:rsidRDefault="00F37129" w:rsidP="00682E9E">
      <w:pPr>
        <w:ind w:firstLine="340"/>
        <w:rPr>
          <w:rFonts w:cstheme="minorHAnsi"/>
          <w:color w:val="000000" w:themeColor="text1"/>
          <w:lang w:val="en-GB"/>
        </w:rPr>
      </w:pPr>
      <w:r w:rsidRPr="00C56DA6">
        <w:rPr>
          <w:rFonts w:cstheme="minorHAnsi"/>
          <w:color w:val="000000" w:themeColor="text1"/>
          <w:lang w:val="en-GB"/>
        </w:rPr>
        <w:t xml:space="preserve">In the end, we are not short of </w:t>
      </w:r>
      <w:r w:rsidR="00682E9E" w:rsidRPr="00C56DA6">
        <w:rPr>
          <w:rFonts w:cstheme="minorHAnsi"/>
          <w:color w:val="000000" w:themeColor="text1"/>
          <w:lang w:val="en-GB"/>
        </w:rPr>
        <w:t>ways</w:t>
      </w:r>
      <w:r w:rsidRPr="00C56DA6">
        <w:rPr>
          <w:rFonts w:cstheme="minorHAnsi"/>
          <w:color w:val="000000" w:themeColor="text1"/>
          <w:lang w:val="en-GB"/>
        </w:rPr>
        <w:t xml:space="preserve"> to explain accelerations and decelerations of objects within orbits and gravity,</w:t>
      </w:r>
      <w:r w:rsidR="00682E9E" w:rsidRPr="00C56DA6">
        <w:rPr>
          <w:rFonts w:cstheme="minorHAnsi"/>
          <w:color w:val="000000" w:themeColor="text1"/>
          <w:lang w:val="en-GB"/>
        </w:rPr>
        <w:t xml:space="preserve"> </w:t>
      </w:r>
      <w:r w:rsidR="00B40C87" w:rsidRPr="00C56DA6">
        <w:rPr>
          <w:rFonts w:cstheme="minorHAnsi"/>
          <w:color w:val="000000" w:themeColor="text1"/>
          <w:lang w:val="en-GB"/>
        </w:rPr>
        <w:t xml:space="preserve">from the point of view of </w:t>
      </w:r>
      <w:r w:rsidR="00682E9E" w:rsidRPr="00C56DA6">
        <w:rPr>
          <w:rFonts w:cstheme="minorHAnsi"/>
          <w:color w:val="000000" w:themeColor="text1"/>
          <w:lang w:val="en-GB"/>
        </w:rPr>
        <w:t>all the different perspectives. A</w:t>
      </w:r>
      <w:r w:rsidRPr="00C56DA6">
        <w:rPr>
          <w:rFonts w:cstheme="minorHAnsi"/>
          <w:color w:val="000000" w:themeColor="text1"/>
          <w:lang w:val="en-GB"/>
        </w:rPr>
        <w:t>nd overall</w:t>
      </w:r>
      <w:r w:rsidR="00682E9E" w:rsidRPr="00C56DA6">
        <w:rPr>
          <w:rFonts w:cstheme="minorHAnsi"/>
          <w:color w:val="000000" w:themeColor="text1"/>
          <w:lang w:val="en-GB"/>
        </w:rPr>
        <w:t>,</w:t>
      </w:r>
      <w:r w:rsidRPr="00C56DA6">
        <w:rPr>
          <w:rFonts w:cstheme="minorHAnsi"/>
          <w:color w:val="000000" w:themeColor="text1"/>
          <w:lang w:val="en-GB"/>
        </w:rPr>
        <w:t xml:space="preserve"> it must all balance </w:t>
      </w:r>
      <w:r w:rsidR="00682E9E" w:rsidRPr="00C56DA6">
        <w:rPr>
          <w:rFonts w:cstheme="minorHAnsi"/>
          <w:color w:val="000000" w:themeColor="text1"/>
          <w:lang w:val="en-GB"/>
        </w:rPr>
        <w:t xml:space="preserve">out, </w:t>
      </w:r>
      <w:r w:rsidRPr="00C56DA6">
        <w:rPr>
          <w:rFonts w:cstheme="minorHAnsi"/>
          <w:color w:val="000000" w:themeColor="text1"/>
          <w:lang w:val="en-GB"/>
        </w:rPr>
        <w:t xml:space="preserve">so the enlargement of the orbits </w:t>
      </w:r>
      <w:r w:rsidR="00682E9E" w:rsidRPr="00C56DA6">
        <w:rPr>
          <w:rFonts w:cstheme="minorHAnsi"/>
          <w:color w:val="000000" w:themeColor="text1"/>
          <w:lang w:val="en-GB"/>
        </w:rPr>
        <w:t>is</w:t>
      </w:r>
      <w:r w:rsidRPr="00C56DA6">
        <w:rPr>
          <w:rFonts w:cstheme="minorHAnsi"/>
          <w:color w:val="000000" w:themeColor="text1"/>
          <w:lang w:val="en-GB"/>
        </w:rPr>
        <w:t xml:space="preserve"> not exponential</w:t>
      </w:r>
      <w:r w:rsidR="00B40C87" w:rsidRPr="00C56DA6">
        <w:rPr>
          <w:rFonts w:cstheme="minorHAnsi"/>
          <w:color w:val="000000" w:themeColor="text1"/>
          <w:lang w:val="en-GB"/>
        </w:rPr>
        <w:t xml:space="preserve">. Even if certain effects, such as the Coriolis effect, would cause the enlargement of the orbits to be exponential. Something else must counteract </w:t>
      </w:r>
      <w:proofErr w:type="gramStart"/>
      <w:r w:rsidR="00B40C87" w:rsidRPr="00C56DA6">
        <w:rPr>
          <w:rFonts w:cstheme="minorHAnsi"/>
          <w:color w:val="000000" w:themeColor="text1"/>
          <w:lang w:val="en-GB"/>
        </w:rPr>
        <w:t>it, or</w:t>
      </w:r>
      <w:proofErr w:type="gramEnd"/>
      <w:r w:rsidR="00B40C87" w:rsidRPr="00C56DA6">
        <w:rPr>
          <w:rFonts w:cstheme="minorHAnsi"/>
          <w:color w:val="000000" w:themeColor="text1"/>
          <w:lang w:val="en-GB"/>
        </w:rPr>
        <w:t xml:space="preserve"> explain why the overall expansion of the solar system, the galaxy, the electron and the atom is constant.</w:t>
      </w:r>
    </w:p>
    <w:p w14:paraId="20D2D263" w14:textId="16621610" w:rsidR="00D94F0F" w:rsidRPr="00C56DA6" w:rsidRDefault="00104C94" w:rsidP="00454487">
      <w:pPr>
        <w:ind w:firstLine="340"/>
        <w:rPr>
          <w:rFonts w:cstheme="minorHAnsi"/>
          <w:color w:val="000000" w:themeColor="text1"/>
          <w:lang w:val="en-GB"/>
        </w:rPr>
      </w:pPr>
      <w:r w:rsidRPr="00C56DA6">
        <w:rPr>
          <w:rFonts w:cstheme="minorHAnsi"/>
          <w:color w:val="000000" w:themeColor="text1"/>
          <w:lang w:val="en-GB"/>
        </w:rPr>
        <w:t xml:space="preserve">Another important point here, is that I am only talking about the expansion resulting from the inner expansion of </w:t>
      </w:r>
      <w:r w:rsidR="00274348" w:rsidRPr="00C56DA6">
        <w:rPr>
          <w:rFonts w:cstheme="minorHAnsi"/>
          <w:color w:val="000000" w:themeColor="text1"/>
          <w:lang w:val="en-GB"/>
        </w:rPr>
        <w:t>matter</w:t>
      </w:r>
      <w:r w:rsidR="007012A3" w:rsidRPr="00C56DA6">
        <w:rPr>
          <w:rFonts w:cstheme="minorHAnsi"/>
          <w:color w:val="000000" w:themeColor="text1"/>
          <w:lang w:val="en-GB"/>
        </w:rPr>
        <w:t>, the first type of expansion</w:t>
      </w:r>
      <w:r w:rsidRPr="00C56DA6">
        <w:rPr>
          <w:rFonts w:cstheme="minorHAnsi"/>
          <w:color w:val="000000" w:themeColor="text1"/>
          <w:lang w:val="en-GB"/>
        </w:rPr>
        <w:t xml:space="preserve">. </w:t>
      </w:r>
      <w:r w:rsidR="00CB1104" w:rsidRPr="00C56DA6">
        <w:rPr>
          <w:rFonts w:cstheme="minorHAnsi"/>
          <w:color w:val="000000" w:themeColor="text1"/>
          <w:lang w:val="en-GB"/>
        </w:rPr>
        <w:t>The discussion above is</w:t>
      </w:r>
      <w:r w:rsidRPr="00C56DA6">
        <w:rPr>
          <w:rFonts w:cstheme="minorHAnsi"/>
          <w:color w:val="000000" w:themeColor="text1"/>
          <w:lang w:val="en-GB"/>
        </w:rPr>
        <w:t xml:space="preserve"> not ta</w:t>
      </w:r>
      <w:r w:rsidR="00CB1104" w:rsidRPr="00C56DA6">
        <w:rPr>
          <w:rFonts w:cstheme="minorHAnsi"/>
          <w:color w:val="000000" w:themeColor="text1"/>
          <w:lang w:val="en-GB"/>
        </w:rPr>
        <w:t>king into consideration</w:t>
      </w:r>
      <w:r w:rsidRPr="00C56DA6">
        <w:rPr>
          <w:rFonts w:cstheme="minorHAnsi"/>
          <w:color w:val="000000" w:themeColor="text1"/>
          <w:lang w:val="en-GB"/>
        </w:rPr>
        <w:t xml:space="preserve"> any subsequent </w:t>
      </w:r>
      <w:r w:rsidR="008E20D9" w:rsidRPr="00C56DA6">
        <w:rPr>
          <w:rFonts w:cstheme="minorHAnsi"/>
          <w:color w:val="000000" w:themeColor="text1"/>
          <w:lang w:val="en-GB"/>
        </w:rPr>
        <w:t xml:space="preserve">second </w:t>
      </w:r>
      <w:r w:rsidR="00CB1104" w:rsidRPr="00C56DA6">
        <w:rPr>
          <w:rFonts w:cstheme="minorHAnsi"/>
          <w:color w:val="000000" w:themeColor="text1"/>
          <w:lang w:val="en-GB"/>
        </w:rPr>
        <w:t xml:space="preserve">or third </w:t>
      </w:r>
      <w:r w:rsidR="008E20D9" w:rsidRPr="00C56DA6">
        <w:rPr>
          <w:rFonts w:cstheme="minorHAnsi"/>
          <w:color w:val="000000" w:themeColor="text1"/>
          <w:lang w:val="en-GB"/>
        </w:rPr>
        <w:t xml:space="preserve">type of </w:t>
      </w:r>
      <w:r w:rsidRPr="00C56DA6">
        <w:rPr>
          <w:rFonts w:cstheme="minorHAnsi"/>
          <w:color w:val="000000" w:themeColor="text1"/>
          <w:lang w:val="en-GB"/>
        </w:rPr>
        <w:t>grow</w:t>
      </w:r>
      <w:r w:rsidR="00CB1104" w:rsidRPr="00C56DA6">
        <w:rPr>
          <w:rFonts w:cstheme="minorHAnsi"/>
          <w:color w:val="000000" w:themeColor="text1"/>
          <w:lang w:val="en-GB"/>
        </w:rPr>
        <w:t>th</w:t>
      </w:r>
      <w:r w:rsidRPr="00C56DA6">
        <w:rPr>
          <w:rFonts w:cstheme="minorHAnsi"/>
          <w:color w:val="000000" w:themeColor="text1"/>
          <w:lang w:val="en-GB"/>
        </w:rPr>
        <w:t xml:space="preserve"> or shrink</w:t>
      </w:r>
      <w:r w:rsidR="00CB1104" w:rsidRPr="00C56DA6">
        <w:rPr>
          <w:rFonts w:cstheme="minorHAnsi"/>
          <w:color w:val="000000" w:themeColor="text1"/>
          <w:lang w:val="en-GB"/>
        </w:rPr>
        <w:t>age</w:t>
      </w:r>
      <w:r w:rsidRPr="00C56DA6">
        <w:rPr>
          <w:rFonts w:cstheme="minorHAnsi"/>
          <w:color w:val="000000" w:themeColor="text1"/>
          <w:lang w:val="en-GB"/>
        </w:rPr>
        <w:t xml:space="preserve"> of </w:t>
      </w:r>
      <w:r w:rsidR="00CB1104" w:rsidRPr="00C56DA6">
        <w:rPr>
          <w:rFonts w:cstheme="minorHAnsi"/>
          <w:color w:val="000000" w:themeColor="text1"/>
          <w:lang w:val="en-GB"/>
        </w:rPr>
        <w:t>matter</w:t>
      </w:r>
      <w:r w:rsidRPr="00C56DA6">
        <w:rPr>
          <w:rFonts w:cstheme="minorHAnsi"/>
          <w:color w:val="000000" w:themeColor="text1"/>
          <w:lang w:val="en-GB"/>
        </w:rPr>
        <w:t xml:space="preserve">, such as electrons and solar systems, which is </w:t>
      </w:r>
      <w:r w:rsidR="008E20D9" w:rsidRPr="00C56DA6">
        <w:rPr>
          <w:rFonts w:cstheme="minorHAnsi"/>
          <w:color w:val="000000" w:themeColor="text1"/>
          <w:lang w:val="en-GB"/>
        </w:rPr>
        <w:t>o</w:t>
      </w:r>
      <w:r w:rsidRPr="00C56DA6">
        <w:rPr>
          <w:rFonts w:cstheme="minorHAnsi"/>
          <w:color w:val="000000" w:themeColor="text1"/>
          <w:lang w:val="en-GB"/>
        </w:rPr>
        <w:t>n top of that basic constant inner expansion</w:t>
      </w:r>
      <w:r w:rsidR="007012A3" w:rsidRPr="00C56DA6">
        <w:rPr>
          <w:rFonts w:cstheme="minorHAnsi"/>
          <w:color w:val="000000" w:themeColor="text1"/>
          <w:lang w:val="en-GB"/>
        </w:rPr>
        <w:t xml:space="preserve">. </w:t>
      </w:r>
    </w:p>
    <w:p w14:paraId="12B60630" w14:textId="4DD9A40B" w:rsidR="005679A0" w:rsidRPr="00C56DA6" w:rsidRDefault="00274348" w:rsidP="009D4DC6">
      <w:pPr>
        <w:ind w:firstLine="340"/>
        <w:rPr>
          <w:rFonts w:cstheme="minorHAnsi"/>
          <w:i/>
          <w:iCs/>
          <w:lang w:val="en-GB"/>
        </w:rPr>
      </w:pPr>
      <w:r w:rsidRPr="00C56DA6">
        <w:rPr>
          <w:rFonts w:cstheme="minorHAnsi"/>
          <w:color w:val="000000" w:themeColor="text1"/>
          <w:lang w:val="en-GB"/>
        </w:rPr>
        <w:lastRenderedPageBreak/>
        <w:t>For example, a</w:t>
      </w:r>
      <w:r w:rsidR="00CB1104" w:rsidRPr="00C56DA6">
        <w:rPr>
          <w:rFonts w:cstheme="minorHAnsi"/>
          <w:color w:val="000000" w:themeColor="text1"/>
          <w:lang w:val="en-GB"/>
        </w:rPr>
        <w:t>s well as constantly expanding due to the inner expansion of matter, o</w:t>
      </w:r>
      <w:r w:rsidR="007012A3" w:rsidRPr="00C56DA6">
        <w:rPr>
          <w:rFonts w:cstheme="minorHAnsi"/>
          <w:color w:val="000000" w:themeColor="text1"/>
          <w:lang w:val="en-GB"/>
        </w:rPr>
        <w:t xml:space="preserve">ur solar system can </w:t>
      </w:r>
      <w:r w:rsidR="00CB1104" w:rsidRPr="00C56DA6">
        <w:rPr>
          <w:rFonts w:cstheme="minorHAnsi"/>
          <w:color w:val="000000" w:themeColor="text1"/>
          <w:lang w:val="en-GB"/>
        </w:rPr>
        <w:t xml:space="preserve">also </w:t>
      </w:r>
      <w:r w:rsidR="007012A3" w:rsidRPr="00C56DA6">
        <w:rPr>
          <w:rFonts w:cstheme="minorHAnsi"/>
          <w:color w:val="000000" w:themeColor="text1"/>
          <w:lang w:val="en-GB"/>
        </w:rPr>
        <w:t xml:space="preserve">variably grow and shrink, depending on how much matter </w:t>
      </w:r>
      <w:r w:rsidR="00C7049B" w:rsidRPr="00C56DA6">
        <w:rPr>
          <w:rFonts w:cstheme="minorHAnsi"/>
          <w:color w:val="000000" w:themeColor="text1"/>
          <w:lang w:val="en-GB"/>
        </w:rPr>
        <w:t>enters or leaves the system</w:t>
      </w:r>
      <w:r w:rsidR="00CB1104" w:rsidRPr="00C56DA6">
        <w:rPr>
          <w:rFonts w:cstheme="minorHAnsi"/>
          <w:color w:val="000000" w:themeColor="text1"/>
          <w:lang w:val="en-GB"/>
        </w:rPr>
        <w:t>, exciting or calming the matter already there</w:t>
      </w:r>
      <w:r w:rsidR="007012A3" w:rsidRPr="00C56DA6">
        <w:rPr>
          <w:rFonts w:cstheme="minorHAnsi"/>
          <w:color w:val="000000" w:themeColor="text1"/>
          <w:lang w:val="en-GB"/>
        </w:rPr>
        <w:t xml:space="preserve">. </w:t>
      </w:r>
      <w:r w:rsidR="005679A0" w:rsidRPr="00C56DA6">
        <w:rPr>
          <w:rFonts w:cstheme="minorHAnsi"/>
          <w:color w:val="000000" w:themeColor="text1"/>
          <w:lang w:val="en-GB"/>
        </w:rPr>
        <w:t>But i</w:t>
      </w:r>
      <w:r w:rsidR="000C735A" w:rsidRPr="00C56DA6">
        <w:rPr>
          <w:rFonts w:cstheme="minorHAnsi"/>
          <w:color w:val="000000" w:themeColor="text1"/>
          <w:lang w:val="en-GB"/>
        </w:rPr>
        <w:t xml:space="preserve">f Planet X or </w:t>
      </w:r>
      <w:proofErr w:type="spellStart"/>
      <w:r w:rsidR="000C735A" w:rsidRPr="00C56DA6">
        <w:rPr>
          <w:rFonts w:cstheme="minorHAnsi"/>
          <w:color w:val="000000" w:themeColor="text1"/>
          <w:lang w:val="en-GB"/>
        </w:rPr>
        <w:t>Nibiru</w:t>
      </w:r>
      <w:proofErr w:type="spellEnd"/>
      <w:r w:rsidR="000C735A" w:rsidRPr="00C56DA6">
        <w:rPr>
          <w:rFonts w:cstheme="minorHAnsi"/>
          <w:color w:val="000000" w:themeColor="text1"/>
          <w:lang w:val="en-GB"/>
        </w:rPr>
        <w:t xml:space="preserve"> suddenly enters the solar system, </w:t>
      </w:r>
      <w:r w:rsidR="003C192E" w:rsidRPr="00C56DA6">
        <w:rPr>
          <w:rFonts w:cstheme="minorHAnsi"/>
          <w:color w:val="000000" w:themeColor="text1"/>
          <w:lang w:val="en-GB"/>
        </w:rPr>
        <w:t xml:space="preserve">don’t expect </w:t>
      </w:r>
      <w:r w:rsidR="000C735A" w:rsidRPr="00C56DA6">
        <w:rPr>
          <w:rFonts w:cstheme="minorHAnsi"/>
          <w:color w:val="000000" w:themeColor="text1"/>
          <w:lang w:val="en-GB"/>
        </w:rPr>
        <w:t xml:space="preserve">all </w:t>
      </w:r>
      <w:r w:rsidR="003C192E" w:rsidRPr="00C56DA6">
        <w:rPr>
          <w:rFonts w:cstheme="minorHAnsi"/>
          <w:color w:val="000000" w:themeColor="text1"/>
          <w:lang w:val="en-GB"/>
        </w:rPr>
        <w:t xml:space="preserve">the </w:t>
      </w:r>
      <w:r w:rsidR="000C735A" w:rsidRPr="00C56DA6">
        <w:rPr>
          <w:rFonts w:cstheme="minorHAnsi"/>
          <w:color w:val="000000" w:themeColor="text1"/>
          <w:lang w:val="en-GB"/>
        </w:rPr>
        <w:t xml:space="preserve">orbits </w:t>
      </w:r>
      <w:r w:rsidR="003C192E" w:rsidRPr="00C56DA6">
        <w:rPr>
          <w:rFonts w:cstheme="minorHAnsi"/>
          <w:color w:val="000000" w:themeColor="text1"/>
          <w:lang w:val="en-GB"/>
        </w:rPr>
        <w:t xml:space="preserve">to </w:t>
      </w:r>
      <w:r w:rsidR="000C735A" w:rsidRPr="00C56DA6">
        <w:rPr>
          <w:rFonts w:cstheme="minorHAnsi"/>
          <w:color w:val="000000" w:themeColor="text1"/>
          <w:lang w:val="en-GB"/>
        </w:rPr>
        <w:t>change</w:t>
      </w:r>
      <w:r w:rsidR="003C192E" w:rsidRPr="00C56DA6">
        <w:rPr>
          <w:rFonts w:cstheme="minorHAnsi"/>
          <w:color w:val="000000" w:themeColor="text1"/>
          <w:lang w:val="en-GB"/>
        </w:rPr>
        <w:t xml:space="preserve">, </w:t>
      </w:r>
      <w:r w:rsidR="000C735A" w:rsidRPr="00C56DA6">
        <w:rPr>
          <w:rFonts w:cstheme="minorHAnsi"/>
          <w:color w:val="000000" w:themeColor="text1"/>
          <w:lang w:val="en-GB"/>
        </w:rPr>
        <w:t>grow further in size</w:t>
      </w:r>
      <w:r w:rsidR="00181312" w:rsidRPr="00C56DA6">
        <w:rPr>
          <w:rFonts w:cstheme="minorHAnsi"/>
          <w:color w:val="000000" w:themeColor="text1"/>
          <w:lang w:val="en-GB"/>
        </w:rPr>
        <w:t xml:space="preserve"> and</w:t>
      </w:r>
      <w:r w:rsidR="000C735A" w:rsidRPr="00C56DA6">
        <w:rPr>
          <w:rFonts w:cstheme="minorHAnsi"/>
          <w:color w:val="000000" w:themeColor="text1"/>
          <w:lang w:val="en-GB"/>
        </w:rPr>
        <w:t xml:space="preserve"> mov</w:t>
      </w:r>
      <w:r w:rsidR="003C192E" w:rsidRPr="00C56DA6">
        <w:rPr>
          <w:rFonts w:cstheme="minorHAnsi"/>
          <w:color w:val="000000" w:themeColor="text1"/>
          <w:lang w:val="en-GB"/>
        </w:rPr>
        <w:t>e</w:t>
      </w:r>
      <w:r w:rsidR="000C735A" w:rsidRPr="00C56DA6">
        <w:rPr>
          <w:rFonts w:cstheme="minorHAnsi"/>
          <w:color w:val="000000" w:themeColor="text1"/>
          <w:lang w:val="en-GB"/>
        </w:rPr>
        <w:t xml:space="preserve"> </w:t>
      </w:r>
      <w:r w:rsidR="003C192E" w:rsidRPr="00C56DA6">
        <w:rPr>
          <w:rFonts w:cstheme="minorHAnsi"/>
          <w:color w:val="000000" w:themeColor="text1"/>
          <w:lang w:val="en-GB"/>
        </w:rPr>
        <w:t xml:space="preserve">further </w:t>
      </w:r>
      <w:r w:rsidR="000C735A" w:rsidRPr="00C56DA6">
        <w:rPr>
          <w:rFonts w:cstheme="minorHAnsi"/>
          <w:color w:val="000000" w:themeColor="text1"/>
          <w:lang w:val="en-GB"/>
        </w:rPr>
        <w:t>away from the Sun</w:t>
      </w:r>
      <w:r w:rsidR="005679A0" w:rsidRPr="00C56DA6">
        <w:rPr>
          <w:rFonts w:cstheme="minorHAnsi"/>
          <w:color w:val="000000" w:themeColor="text1"/>
          <w:lang w:val="en-GB"/>
        </w:rPr>
        <w:t>.</w:t>
      </w:r>
      <w:r w:rsidR="000C735A" w:rsidRPr="00C56DA6">
        <w:rPr>
          <w:rFonts w:cstheme="minorHAnsi"/>
          <w:color w:val="000000" w:themeColor="text1"/>
          <w:lang w:val="en-GB"/>
        </w:rPr>
        <w:t xml:space="preserve"> </w:t>
      </w:r>
      <w:r w:rsidR="005679A0" w:rsidRPr="00C56DA6">
        <w:rPr>
          <w:rFonts w:cstheme="minorHAnsi"/>
          <w:color w:val="000000" w:themeColor="text1"/>
          <w:lang w:val="en-GB"/>
        </w:rPr>
        <w:t>If</w:t>
      </w:r>
      <w:r w:rsidR="003C192E" w:rsidRPr="00C56DA6">
        <w:rPr>
          <w:rFonts w:cstheme="minorHAnsi"/>
          <w:color w:val="000000" w:themeColor="text1"/>
          <w:lang w:val="en-GB"/>
        </w:rPr>
        <w:t xml:space="preserve"> that planet </w:t>
      </w:r>
      <w:r w:rsidR="005679A0" w:rsidRPr="00C56DA6">
        <w:rPr>
          <w:rFonts w:cstheme="minorHAnsi"/>
          <w:color w:val="000000" w:themeColor="text1"/>
          <w:lang w:val="en-GB"/>
        </w:rPr>
        <w:t>is</w:t>
      </w:r>
      <w:r w:rsidR="003C192E" w:rsidRPr="00C56DA6">
        <w:rPr>
          <w:rFonts w:cstheme="minorHAnsi"/>
          <w:color w:val="000000" w:themeColor="text1"/>
          <w:lang w:val="en-GB"/>
        </w:rPr>
        <w:t xml:space="preserve"> already orbiting our Sun, </w:t>
      </w:r>
      <w:r w:rsidR="005679A0" w:rsidRPr="00C56DA6">
        <w:rPr>
          <w:rFonts w:cstheme="minorHAnsi"/>
          <w:color w:val="000000" w:themeColor="text1"/>
          <w:lang w:val="en-GB"/>
        </w:rPr>
        <w:t>then</w:t>
      </w:r>
      <w:r w:rsidR="003C192E" w:rsidRPr="00C56DA6">
        <w:rPr>
          <w:rFonts w:cstheme="minorHAnsi"/>
          <w:color w:val="000000" w:themeColor="text1"/>
          <w:lang w:val="en-GB"/>
        </w:rPr>
        <w:t xml:space="preserve"> all orbits have already compensated for it</w:t>
      </w:r>
      <w:r w:rsidR="00410931" w:rsidRPr="00C56DA6">
        <w:rPr>
          <w:rFonts w:cstheme="minorHAnsi"/>
          <w:color w:val="000000" w:themeColor="text1"/>
          <w:lang w:val="en-GB"/>
        </w:rPr>
        <w:t>.</w:t>
      </w:r>
      <w:r w:rsidR="005679A0" w:rsidRPr="00C56DA6">
        <w:rPr>
          <w:rFonts w:cstheme="minorHAnsi"/>
          <w:color w:val="000000" w:themeColor="text1"/>
          <w:lang w:val="en-GB"/>
        </w:rPr>
        <w:t xml:space="preserve"> </w:t>
      </w:r>
      <w:r w:rsidR="00410931" w:rsidRPr="00C56DA6">
        <w:rPr>
          <w:rFonts w:cstheme="minorHAnsi"/>
          <w:color w:val="000000" w:themeColor="text1"/>
          <w:lang w:val="en-GB"/>
        </w:rPr>
        <w:t>A</w:t>
      </w:r>
      <w:r w:rsidR="005679A0" w:rsidRPr="00C56DA6">
        <w:rPr>
          <w:rFonts w:cstheme="minorHAnsi"/>
          <w:color w:val="000000" w:themeColor="text1"/>
          <w:lang w:val="en-GB"/>
        </w:rPr>
        <w:t xml:space="preserve">ny change </w:t>
      </w:r>
      <w:r w:rsidR="00410931" w:rsidRPr="00C56DA6">
        <w:rPr>
          <w:rFonts w:cstheme="minorHAnsi"/>
          <w:color w:val="000000" w:themeColor="text1"/>
          <w:lang w:val="en-GB"/>
        </w:rPr>
        <w:t xml:space="preserve">in all the orbits </w:t>
      </w:r>
      <w:r w:rsidR="005679A0" w:rsidRPr="00C56DA6">
        <w:rPr>
          <w:rFonts w:cstheme="minorHAnsi"/>
          <w:color w:val="000000" w:themeColor="text1"/>
          <w:lang w:val="en-GB"/>
        </w:rPr>
        <w:t>is instant everywhere</w:t>
      </w:r>
      <w:r w:rsidR="004E771F" w:rsidRPr="00C56DA6">
        <w:rPr>
          <w:rFonts w:cstheme="minorHAnsi"/>
          <w:color w:val="000000" w:themeColor="text1"/>
          <w:lang w:val="en-GB"/>
        </w:rPr>
        <w:t>,</w:t>
      </w:r>
      <w:r w:rsidR="005679A0" w:rsidRPr="00C56DA6">
        <w:rPr>
          <w:rFonts w:cstheme="minorHAnsi"/>
          <w:color w:val="000000" w:themeColor="text1"/>
          <w:lang w:val="en-GB"/>
        </w:rPr>
        <w:t xml:space="preserve"> because of the geometry of expansion</w:t>
      </w:r>
      <w:r w:rsidR="00410931" w:rsidRPr="00C56DA6">
        <w:rPr>
          <w:rFonts w:cstheme="minorHAnsi"/>
          <w:color w:val="000000" w:themeColor="text1"/>
          <w:lang w:val="en-GB"/>
        </w:rPr>
        <w:t xml:space="preserve">, as explained near the end of section </w:t>
      </w:r>
      <w:hyperlink w:anchor="_2.13_A_different" w:history="1">
        <w:r w:rsidR="00991FE3" w:rsidRPr="00C56DA6">
          <w:rPr>
            <w:rStyle w:val="Hyperlink"/>
            <w:rFonts w:cstheme="minorHAnsi"/>
            <w:i/>
            <w:iCs/>
            <w:lang w:val="en-GB"/>
          </w:rPr>
          <w:t>2.13 A different concept of positively and negatively charged particles in Atomic Expansion Theory</w:t>
        </w:r>
      </w:hyperlink>
      <w:r w:rsidR="00410931" w:rsidRPr="00C56DA6">
        <w:rPr>
          <w:rFonts w:cstheme="minorHAnsi"/>
          <w:i/>
          <w:iCs/>
          <w:lang w:val="en-GB"/>
        </w:rPr>
        <w:t>.</w:t>
      </w:r>
    </w:p>
    <w:p w14:paraId="5602A9CB" w14:textId="2CE95E2C" w:rsidR="00181312" w:rsidRPr="00C56DA6" w:rsidRDefault="00181312" w:rsidP="00454487">
      <w:pPr>
        <w:ind w:firstLine="340"/>
        <w:rPr>
          <w:rFonts w:cstheme="minorHAnsi"/>
          <w:color w:val="000000" w:themeColor="text1"/>
          <w:lang w:val="en-GB"/>
        </w:rPr>
      </w:pPr>
      <w:r w:rsidRPr="00C56DA6">
        <w:rPr>
          <w:rFonts w:cstheme="minorHAnsi"/>
          <w:color w:val="000000" w:themeColor="text1"/>
          <w:lang w:val="en-GB"/>
        </w:rPr>
        <w:t xml:space="preserve">Add several </w:t>
      </w:r>
      <w:r w:rsidR="00274348" w:rsidRPr="00C56DA6">
        <w:rPr>
          <w:rFonts w:cstheme="minorHAnsi"/>
          <w:color w:val="000000" w:themeColor="text1"/>
          <w:lang w:val="en-GB"/>
        </w:rPr>
        <w:t>new</w:t>
      </w:r>
      <w:r w:rsidRPr="00C56DA6">
        <w:rPr>
          <w:rFonts w:cstheme="minorHAnsi"/>
          <w:color w:val="000000" w:themeColor="text1"/>
          <w:lang w:val="en-GB"/>
        </w:rPr>
        <w:t xml:space="preserve"> planets</w:t>
      </w:r>
      <w:r w:rsidR="002569C9" w:rsidRPr="00C56DA6">
        <w:rPr>
          <w:rFonts w:cstheme="minorHAnsi"/>
          <w:color w:val="000000" w:themeColor="text1"/>
          <w:lang w:val="en-GB"/>
        </w:rPr>
        <w:t xml:space="preserve"> not already orbiting our Sun</w:t>
      </w:r>
      <w:r w:rsidRPr="00C56DA6">
        <w:rPr>
          <w:rFonts w:cstheme="minorHAnsi"/>
          <w:color w:val="000000" w:themeColor="text1"/>
          <w:lang w:val="en-GB"/>
        </w:rPr>
        <w:t xml:space="preserve">, and the Earth might move away from the Sun sufficiently for us to witness a real </w:t>
      </w:r>
      <w:r w:rsidR="000876DF" w:rsidRPr="00C56DA6">
        <w:rPr>
          <w:rFonts w:cstheme="minorHAnsi"/>
          <w:color w:val="000000" w:themeColor="text1"/>
          <w:lang w:val="en-GB"/>
        </w:rPr>
        <w:t>change in the weather</w:t>
      </w:r>
      <w:r w:rsidR="003C192E" w:rsidRPr="00C56DA6">
        <w:rPr>
          <w:rFonts w:cstheme="minorHAnsi"/>
          <w:color w:val="000000" w:themeColor="text1"/>
          <w:lang w:val="en-GB"/>
        </w:rPr>
        <w:t>, while the entire solar system will grow a bit more</w:t>
      </w:r>
      <w:r w:rsidRPr="00C56DA6">
        <w:rPr>
          <w:rFonts w:cstheme="minorHAnsi"/>
          <w:color w:val="000000" w:themeColor="text1"/>
          <w:lang w:val="en-GB"/>
        </w:rPr>
        <w:t xml:space="preserve">. </w:t>
      </w:r>
      <w:r w:rsidR="00FC0B79" w:rsidRPr="00C56DA6">
        <w:rPr>
          <w:rFonts w:cstheme="minorHAnsi"/>
          <w:color w:val="000000" w:themeColor="text1"/>
          <w:lang w:val="en-GB"/>
        </w:rPr>
        <w:t xml:space="preserve">It is likely the asteroid belt used to be an extra planet which has </w:t>
      </w:r>
      <w:r w:rsidR="003C192E" w:rsidRPr="00C56DA6">
        <w:rPr>
          <w:rFonts w:cstheme="minorHAnsi"/>
          <w:color w:val="000000" w:themeColor="text1"/>
          <w:lang w:val="en-GB"/>
        </w:rPr>
        <w:t>been destroyed</w:t>
      </w:r>
      <w:r w:rsidR="00FC0B79" w:rsidRPr="00C56DA6">
        <w:rPr>
          <w:rFonts w:cstheme="minorHAnsi"/>
          <w:color w:val="000000" w:themeColor="text1"/>
          <w:lang w:val="en-GB"/>
        </w:rPr>
        <w:t xml:space="preserve">. The effects on </w:t>
      </w:r>
      <w:r w:rsidR="003C192E" w:rsidRPr="00C56DA6">
        <w:rPr>
          <w:rFonts w:cstheme="minorHAnsi"/>
          <w:color w:val="000000" w:themeColor="text1"/>
          <w:lang w:val="en-GB"/>
        </w:rPr>
        <w:t xml:space="preserve">all the orbits, </w:t>
      </w:r>
      <w:r w:rsidR="00FC0B79" w:rsidRPr="00C56DA6">
        <w:rPr>
          <w:rFonts w:cstheme="minorHAnsi"/>
          <w:color w:val="000000" w:themeColor="text1"/>
          <w:lang w:val="en-GB"/>
        </w:rPr>
        <w:t>the entire solar system and even beyond</w:t>
      </w:r>
      <w:r w:rsidR="003C192E" w:rsidRPr="00C56DA6">
        <w:rPr>
          <w:rFonts w:cstheme="minorHAnsi"/>
          <w:color w:val="000000" w:themeColor="text1"/>
          <w:lang w:val="en-GB"/>
        </w:rPr>
        <w:t>,</w:t>
      </w:r>
      <w:r w:rsidR="00FC0B79" w:rsidRPr="00C56DA6">
        <w:rPr>
          <w:rFonts w:cstheme="minorHAnsi"/>
          <w:color w:val="000000" w:themeColor="text1"/>
          <w:lang w:val="en-GB"/>
        </w:rPr>
        <w:t xml:space="preserve"> must have been significant.</w:t>
      </w:r>
    </w:p>
    <w:p w14:paraId="3446A2AD" w14:textId="53CFD521" w:rsidR="0026308F" w:rsidRPr="00C56DA6" w:rsidRDefault="00104C94" w:rsidP="00A01746">
      <w:pPr>
        <w:ind w:firstLine="340"/>
        <w:rPr>
          <w:rFonts w:cstheme="minorHAnsi"/>
          <w:color w:val="000000" w:themeColor="text1"/>
          <w:lang w:val="en-GB"/>
        </w:rPr>
      </w:pPr>
      <w:r w:rsidRPr="00C56DA6">
        <w:rPr>
          <w:rFonts w:cstheme="minorHAnsi"/>
          <w:color w:val="000000" w:themeColor="text1"/>
          <w:lang w:val="en-GB"/>
        </w:rPr>
        <w:t xml:space="preserve">There is also the growth and shrinkage of atoms </w:t>
      </w:r>
      <w:r w:rsidR="00274348" w:rsidRPr="00C56DA6">
        <w:rPr>
          <w:rFonts w:cstheme="minorHAnsi"/>
          <w:color w:val="000000" w:themeColor="text1"/>
          <w:lang w:val="en-GB"/>
        </w:rPr>
        <w:t xml:space="preserve">and galaxies, </w:t>
      </w:r>
      <w:r w:rsidRPr="00C56DA6">
        <w:rPr>
          <w:rFonts w:cstheme="minorHAnsi"/>
          <w:color w:val="000000" w:themeColor="text1"/>
          <w:lang w:val="en-GB"/>
        </w:rPr>
        <w:t xml:space="preserve">and molecules </w:t>
      </w:r>
      <w:r w:rsidR="00274348" w:rsidRPr="00C56DA6">
        <w:rPr>
          <w:rFonts w:cstheme="minorHAnsi"/>
          <w:color w:val="000000" w:themeColor="text1"/>
          <w:lang w:val="en-GB"/>
        </w:rPr>
        <w:t xml:space="preserve">and cosmic molecules </w:t>
      </w:r>
      <w:r w:rsidRPr="00C56DA6">
        <w:rPr>
          <w:rFonts w:cstheme="minorHAnsi"/>
          <w:color w:val="000000" w:themeColor="text1"/>
          <w:lang w:val="en-GB"/>
        </w:rPr>
        <w:t>to be considered, which leads to matter moving into other dimensions</w:t>
      </w:r>
      <w:r w:rsidR="00252554" w:rsidRPr="00C56DA6">
        <w:rPr>
          <w:rFonts w:cstheme="minorHAnsi"/>
          <w:color w:val="000000" w:themeColor="text1"/>
          <w:lang w:val="en-GB"/>
        </w:rPr>
        <w:t>, the third type of growth and shrinkage of matter</w:t>
      </w:r>
      <w:r w:rsidRPr="00C56DA6">
        <w:rPr>
          <w:rFonts w:cstheme="minorHAnsi"/>
          <w:color w:val="000000" w:themeColor="text1"/>
          <w:lang w:val="en-GB"/>
        </w:rPr>
        <w:t>. I will discuss all this in the next chapters.</w:t>
      </w:r>
    </w:p>
    <w:p w14:paraId="52F2816B" w14:textId="2B10EC37" w:rsidR="00EF6BCC" w:rsidRPr="00C56DA6" w:rsidRDefault="00C5389C" w:rsidP="00736A96">
      <w:pPr>
        <w:pStyle w:val="Heading2"/>
        <w:rPr>
          <w:lang w:val="en-GB"/>
        </w:rPr>
      </w:pPr>
      <w:bookmarkStart w:id="286" w:name="_Toc113022294"/>
      <w:r w:rsidRPr="00C56DA6">
        <w:rPr>
          <w:lang w:val="en-GB"/>
        </w:rPr>
        <w:t>3</w:t>
      </w:r>
      <w:r w:rsidR="00BD5E30" w:rsidRPr="00C56DA6">
        <w:rPr>
          <w:lang w:val="en-GB"/>
        </w:rPr>
        <w:t xml:space="preserve">.11e </w:t>
      </w:r>
      <w:proofErr w:type="gramStart"/>
      <w:r w:rsidR="0026308F" w:rsidRPr="00C56DA6">
        <w:rPr>
          <w:lang w:val="en-GB"/>
        </w:rPr>
        <w:t>The</w:t>
      </w:r>
      <w:proofErr w:type="gramEnd"/>
      <w:r w:rsidR="0026308F" w:rsidRPr="00C56DA6">
        <w:rPr>
          <w:lang w:val="en-GB"/>
        </w:rPr>
        <w:t xml:space="preserve"> fourth perspective</w:t>
      </w:r>
      <w:r w:rsidR="00CF1491" w:rsidRPr="00C56DA6">
        <w:rPr>
          <w:lang w:val="en-GB"/>
        </w:rPr>
        <w:t> -</w:t>
      </w:r>
      <w:r w:rsidR="0026308F" w:rsidRPr="00C56DA6">
        <w:rPr>
          <w:lang w:val="en-GB"/>
        </w:rPr>
        <w:t xml:space="preserve"> Objects passing each other in space if there were no expansion or gravity</w:t>
      </w:r>
      <w:bookmarkEnd w:id="286"/>
    </w:p>
    <w:p w14:paraId="30AEF1C0" w14:textId="101B50FB" w:rsidR="006B4A00" w:rsidRPr="00C56DA6" w:rsidRDefault="003A796E" w:rsidP="006B4A00">
      <w:pPr>
        <w:ind w:firstLine="340"/>
        <w:rPr>
          <w:rFonts w:cstheme="minorHAnsi"/>
          <w:color w:val="000000" w:themeColor="text1"/>
          <w:lang w:val="en-GB"/>
        </w:rPr>
      </w:pPr>
      <w:r w:rsidRPr="00C56DA6">
        <w:rPr>
          <w:rFonts w:cstheme="minorHAnsi"/>
          <w:color w:val="000000" w:themeColor="text1"/>
          <w:lang w:val="en-GB"/>
        </w:rPr>
        <w:t>Before we even talk about the first perspective, w</w:t>
      </w:r>
      <w:r w:rsidR="006B4A00" w:rsidRPr="00C56DA6">
        <w:rPr>
          <w:rFonts w:cstheme="minorHAnsi"/>
          <w:color w:val="000000" w:themeColor="text1"/>
          <w:lang w:val="en-GB"/>
        </w:rPr>
        <w:t>hat would happen if objects were to meet in space while there is no expansion or gravity</w:t>
      </w:r>
      <w:r w:rsidRPr="00C56DA6">
        <w:rPr>
          <w:rFonts w:cstheme="minorHAnsi"/>
          <w:color w:val="000000" w:themeColor="text1"/>
          <w:lang w:val="en-GB"/>
        </w:rPr>
        <w:t>,</w:t>
      </w:r>
      <w:r w:rsidR="006B4A00" w:rsidRPr="00C56DA6">
        <w:rPr>
          <w:rFonts w:cstheme="minorHAnsi"/>
          <w:color w:val="000000" w:themeColor="text1"/>
          <w:lang w:val="en-GB"/>
        </w:rPr>
        <w:t xml:space="preserve"> or any other relative effect? How does the geometry alone affect the distances or anything else?</w:t>
      </w:r>
    </w:p>
    <w:p w14:paraId="77880512" w14:textId="0A495706" w:rsidR="00563DEE" w:rsidRPr="00C56DA6" w:rsidRDefault="003A796E" w:rsidP="00A01746">
      <w:pPr>
        <w:ind w:firstLine="340"/>
        <w:rPr>
          <w:rFonts w:cstheme="minorHAnsi"/>
          <w:color w:val="000000" w:themeColor="text1"/>
          <w:lang w:val="en-GB"/>
        </w:rPr>
      </w:pPr>
      <w:proofErr w:type="gramStart"/>
      <w:r w:rsidRPr="00C56DA6">
        <w:rPr>
          <w:rFonts w:cstheme="minorHAnsi"/>
          <w:color w:val="000000" w:themeColor="text1"/>
          <w:lang w:val="en-GB"/>
        </w:rPr>
        <w:t>Underlying all perspectives, t</w:t>
      </w:r>
      <w:r w:rsidR="00EF6BCC" w:rsidRPr="00C56DA6">
        <w:rPr>
          <w:rFonts w:cstheme="minorHAnsi"/>
          <w:color w:val="000000" w:themeColor="text1"/>
          <w:lang w:val="en-GB"/>
        </w:rPr>
        <w:t>here</w:t>
      </w:r>
      <w:proofErr w:type="gramEnd"/>
      <w:r w:rsidR="00EF6BCC" w:rsidRPr="00C56DA6">
        <w:rPr>
          <w:rFonts w:cstheme="minorHAnsi"/>
          <w:color w:val="000000" w:themeColor="text1"/>
          <w:lang w:val="en-GB"/>
        </w:rPr>
        <w:t xml:space="preserve"> are relative effects that result from the geometry of expansion, but there are also relative effects that may result from the geometry alone, </w:t>
      </w:r>
      <w:r w:rsidR="000764D5" w:rsidRPr="00C56DA6">
        <w:rPr>
          <w:rFonts w:cstheme="minorHAnsi"/>
          <w:color w:val="000000" w:themeColor="text1"/>
          <w:lang w:val="en-GB"/>
        </w:rPr>
        <w:t xml:space="preserve">such as the geometry of curved objects, </w:t>
      </w:r>
      <w:r w:rsidR="00EF6BCC" w:rsidRPr="00C56DA6">
        <w:rPr>
          <w:rFonts w:cstheme="minorHAnsi"/>
          <w:color w:val="000000" w:themeColor="text1"/>
          <w:lang w:val="en-GB"/>
        </w:rPr>
        <w:t>if there were no expansion or gravity in the universe. These effects</w:t>
      </w:r>
      <w:r w:rsidR="000764D5" w:rsidRPr="00C56DA6">
        <w:rPr>
          <w:rFonts w:cstheme="minorHAnsi"/>
          <w:color w:val="000000" w:themeColor="text1"/>
          <w:lang w:val="en-GB"/>
        </w:rPr>
        <w:t>, such as accelerations and decelerations of objects,</w:t>
      </w:r>
      <w:r w:rsidR="00EF6BCC" w:rsidRPr="00C56DA6">
        <w:rPr>
          <w:rFonts w:cstheme="minorHAnsi"/>
          <w:color w:val="000000" w:themeColor="text1"/>
          <w:lang w:val="en-GB"/>
        </w:rPr>
        <w:t xml:space="preserve"> would be found in our resulting reality, and so they need to be assessed and taken into consideration.</w:t>
      </w:r>
      <w:r w:rsidR="000764D5" w:rsidRPr="00C56DA6">
        <w:rPr>
          <w:rFonts w:cstheme="minorHAnsi"/>
          <w:color w:val="000000" w:themeColor="text1"/>
          <w:lang w:val="en-GB"/>
        </w:rPr>
        <w:t xml:space="preserve"> </w:t>
      </w:r>
    </w:p>
    <w:p w14:paraId="0653640C" w14:textId="0FC93C29" w:rsidR="00AD15B7" w:rsidRPr="00C56DA6" w:rsidRDefault="00C150B6" w:rsidP="00A01746">
      <w:pPr>
        <w:pStyle w:val="Heading2"/>
        <w:rPr>
          <w:lang w:val="en-GB"/>
        </w:rPr>
      </w:pPr>
      <w:bookmarkStart w:id="287" w:name="_Toc113022295"/>
      <w:r w:rsidRPr="00C56DA6">
        <w:rPr>
          <w:lang w:val="en-GB"/>
        </w:rPr>
        <w:lastRenderedPageBreak/>
        <w:t>3</w:t>
      </w:r>
      <w:r w:rsidR="00AD15B7" w:rsidRPr="00C56DA6">
        <w:rPr>
          <w:lang w:val="en-GB"/>
        </w:rPr>
        <w:t>.1</w:t>
      </w:r>
      <w:r w:rsidR="002B12F7" w:rsidRPr="00C56DA6">
        <w:rPr>
          <w:lang w:val="en-GB"/>
        </w:rPr>
        <w:t>2</w:t>
      </w:r>
      <w:r w:rsidR="00AD15B7" w:rsidRPr="00C56DA6">
        <w:rPr>
          <w:lang w:val="en-GB"/>
        </w:rPr>
        <w:t xml:space="preserve"> </w:t>
      </w:r>
      <w:r w:rsidR="004E3561" w:rsidRPr="00C56DA6">
        <w:rPr>
          <w:lang w:val="en-GB"/>
        </w:rPr>
        <w:t>Slingshot effect</w:t>
      </w:r>
      <w:r w:rsidR="00A20346" w:rsidRPr="00C56DA6">
        <w:rPr>
          <w:lang w:val="en-GB"/>
        </w:rPr>
        <w:t xml:space="preserve"> and other gravitational anomalies</w:t>
      </w:r>
      <w:bookmarkEnd w:id="287"/>
    </w:p>
    <w:p w14:paraId="5E2C7D60" w14:textId="49EADA8E" w:rsidR="0063344F" w:rsidRPr="00C56DA6" w:rsidRDefault="0063344F" w:rsidP="00B5316C">
      <w:pPr>
        <w:ind w:firstLine="340"/>
        <w:rPr>
          <w:rFonts w:cstheme="minorHAnsi"/>
          <w:color w:val="000000" w:themeColor="text1"/>
          <w:lang w:val="en-GB"/>
        </w:rPr>
      </w:pPr>
      <w:r w:rsidRPr="00C56DA6">
        <w:rPr>
          <w:rFonts w:cstheme="minorHAnsi"/>
          <w:color w:val="000000" w:themeColor="text1"/>
          <w:lang w:val="en-GB"/>
        </w:rPr>
        <w:t xml:space="preserve">Using the Atomic Expansion Equation to measure gravity, we obtain </w:t>
      </w:r>
      <w:r w:rsidR="000F4DEF" w:rsidRPr="00C56DA6">
        <w:rPr>
          <w:rFonts w:cstheme="minorHAnsi"/>
          <w:color w:val="000000" w:themeColor="text1"/>
          <w:lang w:val="en-GB"/>
        </w:rPr>
        <w:t>more accurate</w:t>
      </w:r>
      <w:r w:rsidRPr="00C56DA6">
        <w:rPr>
          <w:rFonts w:cstheme="minorHAnsi"/>
          <w:color w:val="000000" w:themeColor="text1"/>
          <w:lang w:val="en-GB"/>
        </w:rPr>
        <w:t xml:space="preserve"> results than using Newton or Einstein. As mentioned in the previous section</w:t>
      </w:r>
      <w:r w:rsidR="00EE1000" w:rsidRPr="00C56DA6">
        <w:rPr>
          <w:rFonts w:cstheme="minorHAnsi"/>
          <w:color w:val="000000" w:themeColor="text1"/>
          <w:lang w:val="en-GB"/>
        </w:rPr>
        <w:t>s</w:t>
      </w:r>
      <w:r w:rsidRPr="00C56DA6">
        <w:rPr>
          <w:rFonts w:cstheme="minorHAnsi"/>
          <w:color w:val="000000" w:themeColor="text1"/>
          <w:lang w:val="en-GB"/>
        </w:rPr>
        <w:t>, gravity is a changing distance between expanding objects</w:t>
      </w:r>
      <w:r w:rsidR="000070CD" w:rsidRPr="00C56DA6">
        <w:rPr>
          <w:rFonts w:cstheme="minorHAnsi"/>
          <w:color w:val="000000" w:themeColor="text1"/>
          <w:lang w:val="en-GB"/>
        </w:rPr>
        <w:t>,</w:t>
      </w:r>
      <w:r w:rsidRPr="00C56DA6">
        <w:rPr>
          <w:rFonts w:cstheme="minorHAnsi"/>
          <w:color w:val="000000" w:themeColor="text1"/>
          <w:lang w:val="en-GB"/>
        </w:rPr>
        <w:t xml:space="preserve"> measured from surface to surface, nothing to do with the</w:t>
      </w:r>
      <w:r w:rsidR="006B39FD" w:rsidRPr="00C56DA6">
        <w:rPr>
          <w:rFonts w:cstheme="minorHAnsi"/>
          <w:color w:val="000000" w:themeColor="text1"/>
          <w:lang w:val="en-GB"/>
        </w:rPr>
        <w:t>ir</w:t>
      </w:r>
      <w:r w:rsidRPr="00C56DA6">
        <w:rPr>
          <w:rFonts w:cstheme="minorHAnsi"/>
          <w:color w:val="000000" w:themeColor="text1"/>
          <w:lang w:val="en-GB"/>
        </w:rPr>
        <w:t xml:space="preserve"> respective mass measured from centre to centre of the objects. </w:t>
      </w:r>
    </w:p>
    <w:p w14:paraId="6C3E3908" w14:textId="77777777" w:rsidR="000070CD" w:rsidRPr="00C56DA6" w:rsidRDefault="0063344F" w:rsidP="00B5316C">
      <w:pPr>
        <w:ind w:firstLine="340"/>
        <w:rPr>
          <w:rFonts w:cstheme="minorHAnsi"/>
          <w:color w:val="000000" w:themeColor="text1"/>
          <w:lang w:val="en-GB"/>
        </w:rPr>
      </w:pPr>
      <w:r w:rsidRPr="00C56DA6">
        <w:rPr>
          <w:rFonts w:cstheme="minorHAnsi"/>
          <w:color w:val="000000" w:themeColor="text1"/>
          <w:lang w:val="en-GB"/>
        </w:rPr>
        <w:t xml:space="preserve">Although there is a correlation between mass and size, </w:t>
      </w:r>
      <w:r w:rsidR="00EE1000" w:rsidRPr="00C56DA6">
        <w:rPr>
          <w:rFonts w:cstheme="minorHAnsi"/>
          <w:color w:val="000000" w:themeColor="text1"/>
          <w:lang w:val="en-GB"/>
        </w:rPr>
        <w:t xml:space="preserve">it is </w:t>
      </w:r>
      <w:r w:rsidRPr="00C56DA6">
        <w:rPr>
          <w:rFonts w:cstheme="minorHAnsi"/>
          <w:color w:val="000000" w:themeColor="text1"/>
          <w:lang w:val="en-GB"/>
        </w:rPr>
        <w:t>not always</w:t>
      </w:r>
      <w:r w:rsidR="00EE1000" w:rsidRPr="00C56DA6">
        <w:rPr>
          <w:rFonts w:cstheme="minorHAnsi"/>
          <w:color w:val="000000" w:themeColor="text1"/>
          <w:lang w:val="en-GB"/>
        </w:rPr>
        <w:t xml:space="preserve"> </w:t>
      </w:r>
      <w:r w:rsidR="000070CD" w:rsidRPr="00C56DA6">
        <w:rPr>
          <w:rFonts w:cstheme="minorHAnsi"/>
          <w:color w:val="000000" w:themeColor="text1"/>
          <w:lang w:val="en-GB"/>
        </w:rPr>
        <w:t>true</w:t>
      </w:r>
      <w:r w:rsidRPr="00C56DA6">
        <w:rPr>
          <w:rFonts w:cstheme="minorHAnsi"/>
          <w:color w:val="000000" w:themeColor="text1"/>
          <w:lang w:val="en-GB"/>
        </w:rPr>
        <w:t xml:space="preserve">, as in the case of a </w:t>
      </w:r>
      <w:r w:rsidR="00E3193F" w:rsidRPr="00C56DA6">
        <w:rPr>
          <w:rFonts w:cstheme="minorHAnsi"/>
          <w:color w:val="000000" w:themeColor="text1"/>
          <w:lang w:val="en-GB"/>
        </w:rPr>
        <w:t xml:space="preserve">large </w:t>
      </w:r>
      <w:r w:rsidRPr="00C56DA6">
        <w:rPr>
          <w:rFonts w:cstheme="minorHAnsi"/>
          <w:color w:val="000000" w:themeColor="text1"/>
          <w:lang w:val="en-GB"/>
        </w:rPr>
        <w:t xml:space="preserve">planet that would be made of Styrofoam, or of a lighter material of a lesser density, like gases. </w:t>
      </w:r>
      <w:r w:rsidR="00E3193F" w:rsidRPr="00C56DA6">
        <w:rPr>
          <w:rFonts w:cstheme="minorHAnsi"/>
          <w:color w:val="000000" w:themeColor="text1"/>
          <w:lang w:val="en-GB"/>
        </w:rPr>
        <w:t xml:space="preserve">These planets could be extremely large, but certainly their mass would be less than a planet made of rocks. </w:t>
      </w:r>
    </w:p>
    <w:p w14:paraId="7E0ED3AD" w14:textId="13291123" w:rsidR="000070CD" w:rsidRPr="00C56DA6" w:rsidRDefault="000070CD" w:rsidP="00B5316C">
      <w:pPr>
        <w:ind w:firstLine="340"/>
        <w:rPr>
          <w:rFonts w:cstheme="minorHAnsi"/>
          <w:color w:val="000000" w:themeColor="text1"/>
          <w:lang w:val="en-GB"/>
        </w:rPr>
      </w:pPr>
      <w:r w:rsidRPr="00C56DA6">
        <w:rPr>
          <w:rFonts w:cstheme="minorHAnsi"/>
          <w:color w:val="000000" w:themeColor="text1"/>
          <w:lang w:val="en-GB"/>
        </w:rPr>
        <w:t xml:space="preserve">From a distance in space, a planet made of Styrofoam would exhibit the same gravity as one made of rocks. The distance between </w:t>
      </w:r>
      <w:r w:rsidR="000F4DEF" w:rsidRPr="00C56DA6">
        <w:rPr>
          <w:rFonts w:cstheme="minorHAnsi"/>
          <w:color w:val="000000" w:themeColor="text1"/>
          <w:lang w:val="en-GB"/>
        </w:rPr>
        <w:t>each of them</w:t>
      </w:r>
      <w:r w:rsidRPr="00C56DA6">
        <w:rPr>
          <w:rFonts w:cstheme="minorHAnsi"/>
          <w:color w:val="000000" w:themeColor="text1"/>
          <w:lang w:val="en-GB"/>
        </w:rPr>
        <w:t xml:space="preserve"> and an asteroid, would reduce at the same accelerating rate. Once standing on the planet however, the density of that Styrofoam planet would make gravity much less than one made of rocks</w:t>
      </w:r>
      <w:r w:rsidR="00B03323" w:rsidRPr="00C56DA6">
        <w:rPr>
          <w:rFonts w:cstheme="minorHAnsi"/>
          <w:color w:val="000000" w:themeColor="text1"/>
          <w:lang w:val="en-GB"/>
        </w:rPr>
        <w:t>, because in its expansion, a planet of a lesser density cannot push back as hard as one of a higher density.</w:t>
      </w:r>
      <w:r w:rsidRPr="00C56DA6">
        <w:rPr>
          <w:rFonts w:cstheme="minorHAnsi"/>
          <w:color w:val="000000" w:themeColor="text1"/>
          <w:lang w:val="en-GB"/>
        </w:rPr>
        <w:t xml:space="preserve"> </w:t>
      </w:r>
    </w:p>
    <w:p w14:paraId="3E6947A7" w14:textId="5DEEEECF" w:rsidR="00B5316C" w:rsidRPr="00C56DA6" w:rsidRDefault="00E3193F" w:rsidP="00B5316C">
      <w:pPr>
        <w:ind w:firstLine="340"/>
        <w:rPr>
          <w:rFonts w:cstheme="minorHAnsi"/>
          <w:color w:val="000000" w:themeColor="text1"/>
          <w:lang w:val="en-GB"/>
        </w:rPr>
      </w:pPr>
      <w:r w:rsidRPr="00C56DA6">
        <w:rPr>
          <w:rFonts w:cstheme="minorHAnsi"/>
          <w:color w:val="000000" w:themeColor="text1"/>
          <w:lang w:val="en-GB"/>
        </w:rPr>
        <w:t>T</w:t>
      </w:r>
      <w:r w:rsidR="0063344F" w:rsidRPr="00C56DA6">
        <w:rPr>
          <w:rFonts w:cstheme="minorHAnsi"/>
          <w:color w:val="000000" w:themeColor="text1"/>
          <w:lang w:val="en-GB"/>
        </w:rPr>
        <w:t>here you see where the problem lies when relying on mass to measure gravity and orbits</w:t>
      </w:r>
      <w:r w:rsidR="00EE1000" w:rsidRPr="00C56DA6">
        <w:rPr>
          <w:rFonts w:cstheme="minorHAnsi"/>
          <w:color w:val="000000" w:themeColor="text1"/>
          <w:lang w:val="en-GB"/>
        </w:rPr>
        <w:t>, especially when our calculations of the mass of planets is more like a guessing game</w:t>
      </w:r>
      <w:r w:rsidR="0063344F" w:rsidRPr="00C56DA6">
        <w:rPr>
          <w:rFonts w:cstheme="minorHAnsi"/>
          <w:color w:val="000000" w:themeColor="text1"/>
          <w:lang w:val="en-GB"/>
        </w:rPr>
        <w:t>. This is why in our space programmes, while using Newton, we must constantly readjust our calculated trajectories</w:t>
      </w:r>
      <w:r w:rsidR="006B39FD" w:rsidRPr="00C56DA6">
        <w:rPr>
          <w:rFonts w:cstheme="minorHAnsi"/>
          <w:color w:val="000000" w:themeColor="text1"/>
          <w:lang w:val="en-GB"/>
        </w:rPr>
        <w:t>,</w:t>
      </w:r>
      <w:r w:rsidR="0063344F" w:rsidRPr="00C56DA6">
        <w:rPr>
          <w:rFonts w:cstheme="minorHAnsi"/>
          <w:color w:val="000000" w:themeColor="text1"/>
          <w:lang w:val="en-GB"/>
        </w:rPr>
        <w:t xml:space="preserve"> which always run off course</w:t>
      </w:r>
      <w:r w:rsidR="007353F3" w:rsidRPr="00C56DA6">
        <w:rPr>
          <w:rFonts w:cstheme="minorHAnsi"/>
          <w:color w:val="000000" w:themeColor="text1"/>
          <w:lang w:val="en-GB"/>
        </w:rPr>
        <w:t>.</w:t>
      </w:r>
      <w:r w:rsidR="0063344F" w:rsidRPr="00C56DA6">
        <w:rPr>
          <w:rFonts w:cstheme="minorHAnsi"/>
          <w:color w:val="000000" w:themeColor="text1"/>
          <w:lang w:val="en-GB"/>
        </w:rPr>
        <w:t xml:space="preserve"> </w:t>
      </w:r>
      <w:r w:rsidR="007353F3" w:rsidRPr="00C56DA6">
        <w:rPr>
          <w:rFonts w:cstheme="minorHAnsi"/>
          <w:color w:val="000000" w:themeColor="text1"/>
          <w:lang w:val="en-GB"/>
        </w:rPr>
        <w:t>I</w:t>
      </w:r>
      <w:r w:rsidR="0063344F" w:rsidRPr="00C56DA6">
        <w:rPr>
          <w:rFonts w:cstheme="minorHAnsi"/>
          <w:color w:val="000000" w:themeColor="text1"/>
          <w:lang w:val="en-GB"/>
        </w:rPr>
        <w:t xml:space="preserve">t </w:t>
      </w:r>
      <w:r w:rsidR="006A34B6" w:rsidRPr="00C56DA6">
        <w:rPr>
          <w:rFonts w:cstheme="minorHAnsi"/>
          <w:color w:val="000000" w:themeColor="text1"/>
          <w:lang w:val="en-GB"/>
        </w:rPr>
        <w:t xml:space="preserve">could </w:t>
      </w:r>
      <w:r w:rsidR="007353F3" w:rsidRPr="00C56DA6">
        <w:rPr>
          <w:rFonts w:cstheme="minorHAnsi"/>
          <w:color w:val="000000" w:themeColor="text1"/>
          <w:lang w:val="en-GB"/>
        </w:rPr>
        <w:t xml:space="preserve">also </w:t>
      </w:r>
      <w:r w:rsidR="006A34B6" w:rsidRPr="00C56DA6">
        <w:rPr>
          <w:rFonts w:cstheme="minorHAnsi"/>
          <w:color w:val="000000" w:themeColor="text1"/>
          <w:lang w:val="en-GB"/>
        </w:rPr>
        <w:t>very well</w:t>
      </w:r>
      <w:r w:rsidR="0063344F" w:rsidRPr="00C56DA6">
        <w:rPr>
          <w:rFonts w:cstheme="minorHAnsi"/>
          <w:color w:val="000000" w:themeColor="text1"/>
          <w:lang w:val="en-GB"/>
        </w:rPr>
        <w:t xml:space="preserve"> explain the </w:t>
      </w:r>
      <w:r w:rsidR="0063344F" w:rsidRPr="00C56DA6">
        <w:rPr>
          <w:rFonts w:cstheme="minorHAnsi"/>
          <w:i/>
          <w:iCs/>
          <w:lang w:val="en-GB"/>
        </w:rPr>
        <w:t>Flyby anomaly</w:t>
      </w:r>
      <w:r w:rsidRPr="00C56DA6">
        <w:rPr>
          <w:rFonts w:cstheme="minorHAnsi"/>
          <w:i/>
          <w:iCs/>
          <w:color w:val="000000" w:themeColor="text1"/>
          <w:lang w:val="en-GB"/>
        </w:rPr>
        <w:t>,</w:t>
      </w:r>
      <w:r w:rsidR="00F96524" w:rsidRPr="00C56DA6">
        <w:rPr>
          <w:rFonts w:cstheme="minorHAnsi"/>
          <w:color w:val="000000" w:themeColor="text1"/>
          <w:lang w:val="en-GB"/>
        </w:rPr>
        <w:t xml:space="preserve"> </w:t>
      </w:r>
      <w:r w:rsidRPr="00C56DA6">
        <w:rPr>
          <w:rFonts w:cstheme="minorHAnsi"/>
          <w:color w:val="000000" w:themeColor="text1"/>
          <w:lang w:val="en-GB"/>
        </w:rPr>
        <w:t xml:space="preserve">which you can </w:t>
      </w:r>
      <w:r w:rsidR="000070CD" w:rsidRPr="00C56DA6">
        <w:rPr>
          <w:rFonts w:cstheme="minorHAnsi"/>
          <w:color w:val="000000" w:themeColor="text1"/>
          <w:lang w:val="en-GB"/>
        </w:rPr>
        <w:t>find out about</w:t>
      </w:r>
      <w:r w:rsidRPr="00C56DA6">
        <w:rPr>
          <w:rFonts w:cstheme="minorHAnsi"/>
          <w:color w:val="000000" w:themeColor="text1"/>
          <w:lang w:val="en-GB"/>
        </w:rPr>
        <w:t xml:space="preserve"> on Wikipedia.</w:t>
      </w:r>
    </w:p>
    <w:p w14:paraId="2D9A4950" w14:textId="28E622A6" w:rsidR="005F7559" w:rsidRPr="00C56DA6" w:rsidRDefault="006B39FD" w:rsidP="00B5316C">
      <w:pPr>
        <w:ind w:firstLine="340"/>
        <w:rPr>
          <w:rFonts w:cstheme="minorHAnsi"/>
          <w:lang w:val="en-GB"/>
        </w:rPr>
      </w:pPr>
      <w:r w:rsidRPr="00C56DA6">
        <w:rPr>
          <w:rFonts w:cstheme="minorHAnsi"/>
          <w:lang w:val="en-GB"/>
        </w:rPr>
        <w:t xml:space="preserve">Although </w:t>
      </w:r>
      <w:r w:rsidR="006B1211" w:rsidRPr="00C56DA6">
        <w:rPr>
          <w:rFonts w:cstheme="minorHAnsi"/>
          <w:lang w:val="en-GB"/>
        </w:rPr>
        <w:t xml:space="preserve">Mark McCutcheon </w:t>
      </w:r>
      <w:r w:rsidRPr="00C56DA6">
        <w:rPr>
          <w:rFonts w:cstheme="minorHAnsi"/>
          <w:lang w:val="en-GB"/>
        </w:rPr>
        <w:t xml:space="preserve">does not believe that galaxies are expanding, as mentioned earlier, he does believe </w:t>
      </w:r>
      <w:r w:rsidR="006B1211" w:rsidRPr="00C56DA6">
        <w:rPr>
          <w:rFonts w:cstheme="minorHAnsi"/>
          <w:lang w:val="en-GB"/>
        </w:rPr>
        <w:t xml:space="preserve">that solar systems are expanding. </w:t>
      </w:r>
      <w:r w:rsidR="00975D5B" w:rsidRPr="00C56DA6">
        <w:rPr>
          <w:rFonts w:cstheme="minorHAnsi"/>
          <w:lang w:val="en-GB"/>
        </w:rPr>
        <w:t xml:space="preserve">As just seen, </w:t>
      </w:r>
      <w:r w:rsidR="008952D3" w:rsidRPr="00C56DA6">
        <w:rPr>
          <w:rFonts w:cstheme="minorHAnsi"/>
          <w:lang w:val="en-GB"/>
        </w:rPr>
        <w:t>behind the scenes</w:t>
      </w:r>
      <w:r w:rsidR="000070CD" w:rsidRPr="00C56DA6">
        <w:rPr>
          <w:rFonts w:cstheme="minorHAnsi"/>
          <w:lang w:val="en-GB"/>
        </w:rPr>
        <w:t>,</w:t>
      </w:r>
      <w:r w:rsidR="005F7559" w:rsidRPr="00C56DA6">
        <w:rPr>
          <w:rFonts w:cstheme="minorHAnsi"/>
          <w:lang w:val="en-GB"/>
        </w:rPr>
        <w:t xml:space="preserve"> the true orbits of the planets around the Sun must be enlarging spiral orbits, counteracting th</w:t>
      </w:r>
      <w:r w:rsidR="000070CD" w:rsidRPr="00C56DA6">
        <w:rPr>
          <w:rFonts w:cstheme="minorHAnsi"/>
          <w:lang w:val="en-GB"/>
        </w:rPr>
        <w:t>eir mutual</w:t>
      </w:r>
      <w:r w:rsidR="005F7559" w:rsidRPr="00C56DA6">
        <w:rPr>
          <w:rFonts w:cstheme="minorHAnsi"/>
          <w:lang w:val="en-GB"/>
        </w:rPr>
        <w:t xml:space="preserve"> expansion.</w:t>
      </w:r>
      <w:r w:rsidR="006B1211" w:rsidRPr="00C56DA6">
        <w:rPr>
          <w:rFonts w:cstheme="minorHAnsi"/>
          <w:lang w:val="en-GB"/>
        </w:rPr>
        <w:t xml:space="preserve"> </w:t>
      </w:r>
    </w:p>
    <w:p w14:paraId="67690870" w14:textId="0B2DD44E" w:rsidR="008D1BEF" w:rsidRPr="00C56DA6" w:rsidRDefault="0063344F" w:rsidP="00A01746">
      <w:pPr>
        <w:ind w:firstLine="340"/>
        <w:rPr>
          <w:rFonts w:cstheme="minorHAnsi"/>
          <w:lang w:val="en-GB"/>
        </w:rPr>
      </w:pPr>
      <w:r w:rsidRPr="00C56DA6">
        <w:rPr>
          <w:rFonts w:cstheme="minorHAnsi"/>
          <w:lang w:val="en-GB"/>
        </w:rPr>
        <w:t xml:space="preserve">There is proof of this, one main proof is the Pioneer Anomaly. </w:t>
      </w:r>
      <w:r w:rsidR="00CB561A" w:rsidRPr="00C56DA6">
        <w:rPr>
          <w:rFonts w:cstheme="minorHAnsi"/>
          <w:lang w:val="en-GB"/>
        </w:rPr>
        <w:t xml:space="preserve">The spacecraft </w:t>
      </w:r>
      <w:proofErr w:type="gramStart"/>
      <w:r w:rsidR="00CB561A" w:rsidRPr="00C56DA6">
        <w:rPr>
          <w:rFonts w:cstheme="minorHAnsi"/>
          <w:lang w:val="en-GB"/>
        </w:rPr>
        <w:t>Pioneer</w:t>
      </w:r>
      <w:proofErr w:type="gramEnd"/>
      <w:r w:rsidR="00CB561A" w:rsidRPr="00C56DA6">
        <w:rPr>
          <w:rFonts w:cstheme="minorHAnsi"/>
          <w:lang w:val="en-GB"/>
        </w:rPr>
        <w:t xml:space="preserve"> 10 and 11 have sort of exited the solar system</w:t>
      </w:r>
      <w:r w:rsidR="00275E04" w:rsidRPr="00C56DA6">
        <w:rPr>
          <w:rFonts w:cstheme="minorHAnsi"/>
          <w:lang w:val="en-GB"/>
        </w:rPr>
        <w:t>, or are in the process of doing so</w:t>
      </w:r>
      <w:r w:rsidR="00CB561A" w:rsidRPr="00C56DA6">
        <w:rPr>
          <w:rFonts w:cstheme="minorHAnsi"/>
          <w:lang w:val="en-GB"/>
        </w:rPr>
        <w:t xml:space="preserve">, but strangely enough they appear to be decelerating. </w:t>
      </w:r>
      <w:r w:rsidR="006B39FD" w:rsidRPr="00C56DA6">
        <w:rPr>
          <w:rFonts w:cstheme="minorHAnsi"/>
          <w:lang w:val="en-GB"/>
        </w:rPr>
        <w:t>Scientists</w:t>
      </w:r>
      <w:r w:rsidR="00CB561A" w:rsidRPr="00C56DA6">
        <w:rPr>
          <w:rFonts w:cstheme="minorHAnsi"/>
          <w:lang w:val="en-GB"/>
        </w:rPr>
        <w:t xml:space="preserve"> came up with several feeble explanations for this, which do not stand to scrutiny. </w:t>
      </w:r>
      <w:proofErr w:type="gramStart"/>
      <w:r w:rsidR="00975D5B" w:rsidRPr="00C56DA6">
        <w:rPr>
          <w:rFonts w:cstheme="minorHAnsi"/>
          <w:lang w:val="en-GB"/>
        </w:rPr>
        <w:t>Pioneer</w:t>
      </w:r>
      <w:proofErr w:type="gramEnd"/>
      <w:r w:rsidR="00975D5B" w:rsidRPr="00C56DA6">
        <w:rPr>
          <w:rFonts w:cstheme="minorHAnsi"/>
          <w:lang w:val="en-GB"/>
        </w:rPr>
        <w:t xml:space="preserve"> 10 and 11</w:t>
      </w:r>
      <w:r w:rsidR="00CB561A" w:rsidRPr="00C56DA6">
        <w:rPr>
          <w:rFonts w:cstheme="minorHAnsi"/>
          <w:lang w:val="en-GB"/>
        </w:rPr>
        <w:t xml:space="preserve"> are not actually decelerating, </w:t>
      </w:r>
      <w:r w:rsidR="00CB561A" w:rsidRPr="00C56DA6">
        <w:rPr>
          <w:rFonts w:cstheme="minorHAnsi"/>
          <w:lang w:val="en-GB"/>
        </w:rPr>
        <w:lastRenderedPageBreak/>
        <w:t>instead the solar system and all its planet</w:t>
      </w:r>
      <w:r w:rsidR="00975D5B" w:rsidRPr="00C56DA6">
        <w:rPr>
          <w:rFonts w:cstheme="minorHAnsi"/>
          <w:lang w:val="en-GB"/>
        </w:rPr>
        <w:t>s’</w:t>
      </w:r>
      <w:r w:rsidR="00CB561A" w:rsidRPr="00C56DA6">
        <w:rPr>
          <w:rFonts w:cstheme="minorHAnsi"/>
          <w:lang w:val="en-GB"/>
        </w:rPr>
        <w:t xml:space="preserve"> orbit</w:t>
      </w:r>
      <w:r w:rsidR="00975D5B" w:rsidRPr="00C56DA6">
        <w:rPr>
          <w:rFonts w:cstheme="minorHAnsi"/>
          <w:lang w:val="en-GB"/>
        </w:rPr>
        <w:t>al rings</w:t>
      </w:r>
      <w:r w:rsidR="00CB561A" w:rsidRPr="00C56DA6">
        <w:rPr>
          <w:rFonts w:cstheme="minorHAnsi"/>
          <w:lang w:val="en-GB"/>
        </w:rPr>
        <w:t xml:space="preserve"> are expanding toward</w:t>
      </w:r>
      <w:r w:rsidR="0092311F" w:rsidRPr="00C56DA6">
        <w:rPr>
          <w:rFonts w:cstheme="minorHAnsi"/>
          <w:lang w:val="en-GB"/>
        </w:rPr>
        <w:t>s</w:t>
      </w:r>
      <w:r w:rsidR="00CB561A" w:rsidRPr="00C56DA6">
        <w:rPr>
          <w:rFonts w:cstheme="minorHAnsi"/>
          <w:lang w:val="en-GB"/>
        </w:rPr>
        <w:t xml:space="preserve"> them. </w:t>
      </w:r>
      <w:r w:rsidR="008E4B58" w:rsidRPr="00C56DA6">
        <w:rPr>
          <w:rFonts w:cstheme="minorHAnsi"/>
          <w:lang w:val="en-GB"/>
        </w:rPr>
        <w:t xml:space="preserve">It was not very clear before, </w:t>
      </w:r>
      <w:r w:rsidR="00275E04" w:rsidRPr="00C56DA6">
        <w:rPr>
          <w:rFonts w:cstheme="minorHAnsi"/>
          <w:lang w:val="en-GB"/>
        </w:rPr>
        <w:t xml:space="preserve">as they travelled across </w:t>
      </w:r>
      <w:r w:rsidR="0053013A" w:rsidRPr="00C56DA6">
        <w:rPr>
          <w:rFonts w:cstheme="minorHAnsi"/>
          <w:lang w:val="en-GB"/>
        </w:rPr>
        <w:t>the solar system</w:t>
      </w:r>
      <w:r w:rsidR="00275E04" w:rsidRPr="00C56DA6">
        <w:rPr>
          <w:rFonts w:cstheme="minorHAnsi"/>
          <w:lang w:val="en-GB"/>
        </w:rPr>
        <w:t xml:space="preserve">, </w:t>
      </w:r>
      <w:r w:rsidR="008E4B58" w:rsidRPr="00C56DA6">
        <w:rPr>
          <w:rFonts w:cstheme="minorHAnsi"/>
          <w:lang w:val="en-GB"/>
        </w:rPr>
        <w:t xml:space="preserve">but as they are coming to the edge of the solar system, it is becoming </w:t>
      </w:r>
      <w:r w:rsidR="00275E04" w:rsidRPr="00C56DA6">
        <w:rPr>
          <w:rFonts w:cstheme="minorHAnsi"/>
          <w:lang w:val="en-GB"/>
        </w:rPr>
        <w:t>obvious</w:t>
      </w:r>
      <w:r w:rsidR="008E4B58" w:rsidRPr="00C56DA6">
        <w:rPr>
          <w:rFonts w:cstheme="minorHAnsi"/>
          <w:lang w:val="en-GB"/>
        </w:rPr>
        <w:t xml:space="preserve">. </w:t>
      </w:r>
    </w:p>
    <w:p w14:paraId="58375761" w14:textId="77777777" w:rsidR="001A1381" w:rsidRPr="00C56DA6" w:rsidRDefault="00750451" w:rsidP="00A01746">
      <w:pPr>
        <w:keepNext/>
        <w:ind w:firstLine="0"/>
        <w:jc w:val="center"/>
        <w:rPr>
          <w:lang w:val="en-GB"/>
        </w:rPr>
      </w:pPr>
      <w:r w:rsidRPr="00C56DA6">
        <w:rPr>
          <w:rFonts w:cstheme="minorHAnsi"/>
          <w:noProof/>
          <w:lang w:val="en-GB"/>
        </w:rPr>
        <w:drawing>
          <wp:inline distT="0" distB="0" distL="0" distR="0" wp14:anchorId="635D07DC" wp14:editId="20B12319">
            <wp:extent cx="5727700" cy="3601720"/>
            <wp:effectExtent l="25400" t="25400" r="25400" b="30480"/>
            <wp:docPr id="50" name="Picture 50" descr="We see the Sun, Earth, Pluto and a spacecraft leaving the solar system. We also see, in dotted lines, the expansion of the Sun, and the orbits of Earth and Pluto expanding towards the spacecraft, rather than the Sun's gravity slowing the craft down. We also see a double arrow indicating, that the distances between the expanding orbital rings remain constant. The spacecraft is solid where it actually is, and appears in dotted lines where it should be, according to our actual theories of gravity. This explains why a spacecraft exiting the solar system, appears to be decelerating, when in fact it is not. The solar system expands towards it, and it takes less time than thought for a signal to reach us, as in the meantime, the orbital ring of the Earth is expanding towards the craft and the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We see the Sun, Earth, Pluto and a spacecraft leaving the solar system. We also see, in dotted lines, the expansion of the Sun, and the orbits of Earth and Pluto expanding towards the spacecraft, rather than the Sun's gravity slowing the craft down. We also see a double arrow indicating, that the distances between the expanding orbital rings remain constant. The spacecraft is solid where it actually is, and appears in dotted lines where it should be, according to our actual theories of gravity. This explains why a spacecraft exiting the solar system, appears to be decelerating, when in fact it is not. The solar system expands towards it, and it takes less time than thought for a signal to reach us, as in the meantime, the orbital ring of the Earth is expanding towards the craft and the signal."/>
                    <pic:cNvPicPr/>
                  </pic:nvPicPr>
                  <pic:blipFill>
                    <a:blip r:embed="rId46">
                      <a:extLst>
                        <a:ext uri="{28A0092B-C50C-407E-A947-70E740481C1C}">
                          <a14:useLocalDpi xmlns:a14="http://schemas.microsoft.com/office/drawing/2010/main" val="0"/>
                        </a:ext>
                      </a:extLst>
                    </a:blip>
                    <a:stretch>
                      <a:fillRect/>
                    </a:stretch>
                  </pic:blipFill>
                  <pic:spPr>
                    <a:xfrm>
                      <a:off x="0" y="0"/>
                      <a:ext cx="5727700" cy="3601720"/>
                    </a:xfrm>
                    <a:prstGeom prst="rect">
                      <a:avLst/>
                    </a:prstGeom>
                    <a:ln w="15875">
                      <a:solidFill>
                        <a:srgbClr val="000000"/>
                      </a:solidFill>
                    </a:ln>
                  </pic:spPr>
                </pic:pic>
              </a:graphicData>
            </a:graphic>
          </wp:inline>
        </w:drawing>
      </w:r>
    </w:p>
    <w:p w14:paraId="050C1023" w14:textId="0A37D161" w:rsidR="008D1BEF" w:rsidRPr="00C56DA6" w:rsidRDefault="001A1381"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13</w:t>
      </w:r>
      <w:r w:rsidRPr="00C56DA6">
        <w:rPr>
          <w:lang w:val="en-GB"/>
        </w:rPr>
        <w:fldChar w:fldCharType="end"/>
      </w:r>
      <w:r w:rsidRPr="00C56DA6">
        <w:rPr>
          <w:lang w:val="en-GB"/>
        </w:rPr>
        <w:t xml:space="preserve"> (3-26) Expanding solar system differs from Newtonian </w:t>
      </w:r>
      <w:proofErr w:type="gramStart"/>
      <w:r w:rsidRPr="00C56DA6">
        <w:rPr>
          <w:lang w:val="en-GB"/>
        </w:rPr>
        <w:t>gravity</w:t>
      </w:r>
      <w:proofErr w:type="gramEnd"/>
    </w:p>
    <w:p w14:paraId="7CD7CDA9" w14:textId="66B3CBC8" w:rsidR="00F45B7F" w:rsidRPr="00C56DA6" w:rsidRDefault="008D1BEF" w:rsidP="00B5316C">
      <w:pPr>
        <w:ind w:firstLine="340"/>
        <w:rPr>
          <w:rFonts w:cstheme="minorHAnsi"/>
          <w:lang w:val="en-GB"/>
        </w:rPr>
      </w:pPr>
      <w:r w:rsidRPr="00C56DA6">
        <w:rPr>
          <w:rFonts w:cstheme="minorHAnsi"/>
          <w:lang w:val="en-GB"/>
        </w:rPr>
        <w:t xml:space="preserve">As seen in figure </w:t>
      </w:r>
      <w:r w:rsidR="00631260" w:rsidRPr="00C56DA6">
        <w:rPr>
          <w:rFonts w:cstheme="minorHAnsi"/>
          <w:lang w:val="en-GB"/>
        </w:rPr>
        <w:t>13</w:t>
      </w:r>
      <w:r w:rsidRPr="00C56DA6">
        <w:rPr>
          <w:rFonts w:cstheme="minorHAnsi"/>
          <w:lang w:val="en-GB"/>
        </w:rPr>
        <w:t>, f</w:t>
      </w:r>
      <w:r w:rsidR="00F345DE" w:rsidRPr="00C56DA6">
        <w:rPr>
          <w:rFonts w:cstheme="minorHAnsi"/>
          <w:lang w:val="en-GB"/>
        </w:rPr>
        <w:t>irst, the</w:t>
      </w:r>
      <w:r w:rsidR="00CB561A" w:rsidRPr="00C56DA6">
        <w:rPr>
          <w:rFonts w:cstheme="minorHAnsi"/>
          <w:lang w:val="en-GB"/>
        </w:rPr>
        <w:t xml:space="preserve"> distance </w:t>
      </w:r>
      <w:r w:rsidR="00F345DE" w:rsidRPr="00C56DA6">
        <w:rPr>
          <w:rFonts w:cstheme="minorHAnsi"/>
          <w:lang w:val="en-GB"/>
        </w:rPr>
        <w:t>decreases</w:t>
      </w:r>
      <w:r w:rsidR="00CB561A" w:rsidRPr="00C56DA6">
        <w:rPr>
          <w:rFonts w:cstheme="minorHAnsi"/>
          <w:lang w:val="en-GB"/>
        </w:rPr>
        <w:t xml:space="preserve"> between Earth and the probes</w:t>
      </w:r>
      <w:r w:rsidR="006B39FD" w:rsidRPr="00C56DA6">
        <w:rPr>
          <w:rFonts w:cstheme="minorHAnsi"/>
          <w:lang w:val="en-GB"/>
        </w:rPr>
        <w:t>,</w:t>
      </w:r>
      <w:r w:rsidR="00CB561A" w:rsidRPr="00C56DA6">
        <w:rPr>
          <w:rFonts w:cstheme="minorHAnsi"/>
          <w:lang w:val="en-GB"/>
        </w:rPr>
        <w:t xml:space="preserve"> as </w:t>
      </w:r>
      <w:r w:rsidR="006B39FD" w:rsidRPr="00C56DA6">
        <w:rPr>
          <w:rFonts w:cstheme="minorHAnsi"/>
          <w:lang w:val="en-GB"/>
        </w:rPr>
        <w:t xml:space="preserve">its orbital ring </w:t>
      </w:r>
      <w:r w:rsidR="008B07EC" w:rsidRPr="00C56DA6">
        <w:rPr>
          <w:rFonts w:cstheme="minorHAnsi"/>
          <w:lang w:val="en-GB"/>
        </w:rPr>
        <w:t>enlarges,</w:t>
      </w:r>
      <w:r w:rsidR="006B39FD" w:rsidRPr="00C56DA6">
        <w:rPr>
          <w:rFonts w:cstheme="minorHAnsi"/>
          <w:lang w:val="en-GB"/>
        </w:rPr>
        <w:t xml:space="preserve"> and </w:t>
      </w:r>
      <w:r w:rsidR="00CB561A" w:rsidRPr="00C56DA6">
        <w:rPr>
          <w:rFonts w:cstheme="minorHAnsi"/>
          <w:lang w:val="en-GB"/>
        </w:rPr>
        <w:t>the solar system expands</w:t>
      </w:r>
      <w:r w:rsidR="00F345DE" w:rsidRPr="00C56DA6">
        <w:rPr>
          <w:rFonts w:cstheme="minorHAnsi"/>
          <w:lang w:val="en-GB"/>
        </w:rPr>
        <w:t>.</w:t>
      </w:r>
      <w:r w:rsidR="00CB561A" w:rsidRPr="00C56DA6">
        <w:rPr>
          <w:rFonts w:cstheme="minorHAnsi"/>
          <w:lang w:val="en-GB"/>
        </w:rPr>
        <w:t xml:space="preserve"> </w:t>
      </w:r>
      <w:r w:rsidR="00F345DE" w:rsidRPr="00C56DA6">
        <w:rPr>
          <w:rFonts w:cstheme="minorHAnsi"/>
          <w:lang w:val="en-GB"/>
        </w:rPr>
        <w:t>Second,</w:t>
      </w:r>
      <w:r w:rsidR="00CB561A" w:rsidRPr="00C56DA6">
        <w:rPr>
          <w:rFonts w:cstheme="minorHAnsi"/>
          <w:lang w:val="en-GB"/>
        </w:rPr>
        <w:t xml:space="preserve"> a signal sent from the probes takes less time to reach us</w:t>
      </w:r>
      <w:r w:rsidR="00F345DE" w:rsidRPr="00C56DA6">
        <w:rPr>
          <w:rFonts w:cstheme="minorHAnsi"/>
          <w:lang w:val="en-GB"/>
        </w:rPr>
        <w:t>,</w:t>
      </w:r>
      <w:r w:rsidR="00CB561A" w:rsidRPr="00C56DA6">
        <w:rPr>
          <w:rFonts w:cstheme="minorHAnsi"/>
          <w:lang w:val="en-GB"/>
        </w:rPr>
        <w:t xml:space="preserve"> from the time it is sent until it arrives, since in the meantime the Earth is moving toward</w:t>
      </w:r>
      <w:r w:rsidR="0092311F" w:rsidRPr="00C56DA6">
        <w:rPr>
          <w:rFonts w:cstheme="minorHAnsi"/>
          <w:lang w:val="en-GB"/>
        </w:rPr>
        <w:t>s</w:t>
      </w:r>
      <w:r w:rsidR="00CB561A" w:rsidRPr="00C56DA6">
        <w:rPr>
          <w:rFonts w:cstheme="minorHAnsi"/>
          <w:lang w:val="en-GB"/>
        </w:rPr>
        <w:t xml:space="preserve"> the signal</w:t>
      </w:r>
      <w:r w:rsidR="0092311F" w:rsidRPr="00C56DA6">
        <w:rPr>
          <w:rFonts w:cstheme="minorHAnsi"/>
          <w:lang w:val="en-GB"/>
        </w:rPr>
        <w:t>,</w:t>
      </w:r>
      <w:r w:rsidR="00CB561A" w:rsidRPr="00C56DA6">
        <w:rPr>
          <w:rFonts w:cstheme="minorHAnsi"/>
          <w:lang w:val="en-GB"/>
        </w:rPr>
        <w:t xml:space="preserve"> as its own orbit around the sun expands. </w:t>
      </w:r>
      <w:r w:rsidR="0063344F" w:rsidRPr="00C56DA6">
        <w:rPr>
          <w:rFonts w:cstheme="minorHAnsi"/>
          <w:lang w:val="en-GB"/>
        </w:rPr>
        <w:t xml:space="preserve">You can read here an excerpt of </w:t>
      </w:r>
      <w:r w:rsidR="0063344F" w:rsidRPr="00C56DA6">
        <w:rPr>
          <w:rFonts w:cstheme="minorHAnsi"/>
          <w:i/>
          <w:lang w:val="en-GB"/>
        </w:rPr>
        <w:t>The Final Theory</w:t>
      </w:r>
      <w:r w:rsidR="0063344F" w:rsidRPr="00C56DA6">
        <w:rPr>
          <w:rFonts w:cstheme="minorHAnsi"/>
          <w:lang w:val="en-GB"/>
        </w:rPr>
        <w:t xml:space="preserve"> on this subject</w:t>
      </w:r>
      <w:r w:rsidR="0053013A" w:rsidRPr="00C56DA6">
        <w:rPr>
          <w:rFonts w:cstheme="minorHAnsi"/>
          <w:lang w:val="en-GB"/>
        </w:rPr>
        <w:t>,</w:t>
      </w:r>
      <w:r w:rsidR="00AD15B7" w:rsidRPr="00C56DA6">
        <w:rPr>
          <w:rFonts w:cstheme="minorHAnsi"/>
          <w:lang w:val="en-GB"/>
        </w:rPr>
        <w:t xml:space="preserve"> available on my website </w:t>
      </w:r>
      <w:hyperlink r:id="rId47" w:history="1">
        <w:r w:rsidR="00AD15B7" w:rsidRPr="00C56DA6">
          <w:rPr>
            <w:rStyle w:val="Hyperlink"/>
            <w:rFonts w:cstheme="minorHAnsi"/>
            <w:i/>
            <w:iCs/>
            <w:lang w:val="en-GB"/>
          </w:rPr>
          <w:t>www.themarginal.com</w:t>
        </w:r>
      </w:hyperlink>
      <w:r w:rsidR="0063344F" w:rsidRPr="00C56DA6">
        <w:rPr>
          <w:rFonts w:cstheme="minorHAnsi"/>
          <w:i/>
          <w:iCs/>
          <w:lang w:val="en-GB"/>
        </w:rPr>
        <w:t>:</w:t>
      </w:r>
      <w:r w:rsidR="0063344F" w:rsidRPr="00C56DA6">
        <w:rPr>
          <w:rFonts w:cstheme="minorHAnsi"/>
          <w:lang w:val="en-GB"/>
        </w:rPr>
        <w:t xml:space="preserve"> </w:t>
      </w:r>
    </w:p>
    <w:p w14:paraId="1DB292BD" w14:textId="77777777" w:rsidR="00F45B7F" w:rsidRPr="00C56DA6" w:rsidRDefault="00F45B7F" w:rsidP="00B5316C">
      <w:pPr>
        <w:ind w:firstLine="340"/>
        <w:rPr>
          <w:rFonts w:cstheme="minorHAnsi"/>
          <w:lang w:val="en-GB"/>
        </w:rPr>
      </w:pPr>
    </w:p>
    <w:p w14:paraId="16FA4274" w14:textId="77777777" w:rsidR="00F45B7F" w:rsidRPr="00C56DA6" w:rsidRDefault="0063344F" w:rsidP="00F45B7F">
      <w:pPr>
        <w:ind w:firstLine="0"/>
        <w:rPr>
          <w:rFonts w:cstheme="minorHAnsi"/>
          <w:lang w:val="en-GB"/>
        </w:rPr>
      </w:pPr>
      <w:r w:rsidRPr="00C56DA6">
        <w:rPr>
          <w:rFonts w:cstheme="minorHAnsi"/>
          <w:i/>
          <w:iCs/>
          <w:lang w:val="en-GB"/>
        </w:rPr>
        <w:t>Pioneer Anomaly, Slingshot Effect and Gravitational Inconsistencies Explained</w:t>
      </w:r>
      <w:r w:rsidR="0031133D" w:rsidRPr="00C56DA6">
        <w:rPr>
          <w:rFonts w:cstheme="minorHAnsi"/>
          <w:i/>
          <w:iCs/>
          <w:lang w:val="en-GB"/>
        </w:rPr>
        <w:t xml:space="preserve"> </w:t>
      </w:r>
    </w:p>
    <w:p w14:paraId="50858F3D" w14:textId="6475154F" w:rsidR="0063344F" w:rsidRPr="00C56DA6" w:rsidRDefault="00000000" w:rsidP="00F45B7F">
      <w:pPr>
        <w:ind w:firstLine="0"/>
        <w:rPr>
          <w:rFonts w:cstheme="minorHAnsi"/>
          <w:lang w:val="en-GB"/>
        </w:rPr>
      </w:pPr>
      <w:hyperlink r:id="rId48" w:history="1">
        <w:r w:rsidR="00F45B7F" w:rsidRPr="00C56DA6">
          <w:rPr>
            <w:rStyle w:val="Hyperlink"/>
            <w:rFonts w:cstheme="minorHAnsi"/>
            <w:lang w:val="en-GB"/>
          </w:rPr>
          <w:t>www.themarginal.com/pioneer_anomaly.pdf</w:t>
        </w:r>
      </w:hyperlink>
    </w:p>
    <w:p w14:paraId="2A6BDB7A" w14:textId="19A323F6" w:rsidR="00D96FBE" w:rsidRPr="00C56DA6" w:rsidRDefault="0063344F" w:rsidP="00544868">
      <w:pPr>
        <w:ind w:firstLine="340"/>
        <w:rPr>
          <w:rFonts w:cstheme="minorHAnsi"/>
          <w:i/>
          <w:iCs/>
          <w:lang w:val="en-GB"/>
        </w:rPr>
      </w:pPr>
      <w:r w:rsidRPr="00C56DA6">
        <w:rPr>
          <w:rFonts w:cstheme="minorHAnsi"/>
          <w:lang w:val="en-GB"/>
        </w:rPr>
        <w:lastRenderedPageBreak/>
        <w:t xml:space="preserve">There are several other proofs for </w:t>
      </w:r>
      <w:r w:rsidR="00275E04" w:rsidRPr="00C56DA6">
        <w:rPr>
          <w:rFonts w:cstheme="minorHAnsi"/>
          <w:lang w:val="en-GB"/>
        </w:rPr>
        <w:t>Atomic E</w:t>
      </w:r>
      <w:r w:rsidRPr="00C56DA6">
        <w:rPr>
          <w:rFonts w:cstheme="minorHAnsi"/>
          <w:lang w:val="en-GB"/>
        </w:rPr>
        <w:t xml:space="preserve">xpansion </w:t>
      </w:r>
      <w:r w:rsidR="00275E04" w:rsidRPr="00C56DA6">
        <w:rPr>
          <w:rFonts w:cstheme="minorHAnsi"/>
          <w:lang w:val="en-GB"/>
        </w:rPr>
        <w:t>T</w:t>
      </w:r>
      <w:r w:rsidRPr="00C56DA6">
        <w:rPr>
          <w:rFonts w:cstheme="minorHAnsi"/>
          <w:lang w:val="en-GB"/>
        </w:rPr>
        <w:t xml:space="preserve">heory. </w:t>
      </w:r>
      <w:r w:rsidR="006B39FD" w:rsidRPr="00C56DA6">
        <w:rPr>
          <w:rFonts w:cstheme="minorHAnsi"/>
          <w:lang w:val="en-GB"/>
        </w:rPr>
        <w:t>An</w:t>
      </w:r>
      <w:r w:rsidRPr="00C56DA6">
        <w:rPr>
          <w:rFonts w:cstheme="minorHAnsi"/>
          <w:lang w:val="en-GB"/>
        </w:rPr>
        <w:t xml:space="preserve"> article </w:t>
      </w:r>
      <w:r w:rsidR="002E59E3" w:rsidRPr="00C56DA6">
        <w:rPr>
          <w:rFonts w:cstheme="minorHAnsi"/>
          <w:lang w:val="en-GB"/>
        </w:rPr>
        <w:t xml:space="preserve">I have </w:t>
      </w:r>
      <w:r w:rsidR="006B39FD" w:rsidRPr="00C56DA6">
        <w:rPr>
          <w:rFonts w:cstheme="minorHAnsi"/>
          <w:lang w:val="en-GB"/>
        </w:rPr>
        <w:t xml:space="preserve">included at the end </w:t>
      </w:r>
      <w:r w:rsidR="00212D1E" w:rsidRPr="00C56DA6">
        <w:rPr>
          <w:rFonts w:cstheme="minorHAnsi"/>
          <w:lang w:val="en-GB"/>
        </w:rPr>
        <w:t>of</w:t>
      </w:r>
      <w:r w:rsidR="00275E04" w:rsidRPr="00C56DA6">
        <w:rPr>
          <w:rFonts w:cstheme="minorHAnsi"/>
          <w:lang w:val="en-GB"/>
        </w:rPr>
        <w:t xml:space="preserve"> this present book</w:t>
      </w:r>
      <w:r w:rsidR="002E59E3" w:rsidRPr="00C56DA6">
        <w:rPr>
          <w:rFonts w:cstheme="minorHAnsi"/>
          <w:lang w:val="en-GB"/>
        </w:rPr>
        <w:t>,</w:t>
      </w:r>
      <w:r w:rsidR="00212D1E" w:rsidRPr="00C56DA6">
        <w:rPr>
          <w:rFonts w:cstheme="minorHAnsi"/>
          <w:lang w:val="en-GB"/>
        </w:rPr>
        <w:t xml:space="preserve"> </w:t>
      </w:r>
      <w:r w:rsidRPr="00C56DA6">
        <w:rPr>
          <w:rFonts w:cstheme="minorHAnsi"/>
          <w:lang w:val="en-GB"/>
        </w:rPr>
        <w:t xml:space="preserve">called </w:t>
      </w:r>
      <w:hyperlink w:anchor="_10.4_Gravity_Breakthrough:" w:history="1">
        <w:r w:rsidR="0062641D" w:rsidRPr="00C56DA6">
          <w:rPr>
            <w:rStyle w:val="Hyperlink"/>
            <w:rFonts w:cstheme="minorHAnsi"/>
            <w:i/>
            <w:lang w:val="en-GB"/>
          </w:rPr>
          <w:t>10.4 Gravity Breakthrough: Springing into a Gravitational Revolution</w:t>
        </w:r>
      </w:hyperlink>
      <w:r w:rsidRPr="00C56DA6">
        <w:rPr>
          <w:rFonts w:cstheme="minorHAnsi"/>
          <w:i/>
          <w:lang w:val="en-GB"/>
        </w:rPr>
        <w:t>,</w:t>
      </w:r>
      <w:r w:rsidRPr="00C56DA6">
        <w:rPr>
          <w:rFonts w:cstheme="minorHAnsi"/>
          <w:lang w:val="en-GB"/>
        </w:rPr>
        <w:t xml:space="preserve"> is the greatest proof according to Mark McCutcheon</w:t>
      </w:r>
      <w:r w:rsidR="005F7559" w:rsidRPr="00C56DA6">
        <w:rPr>
          <w:rFonts w:cstheme="minorHAnsi"/>
          <w:lang w:val="en-GB"/>
        </w:rPr>
        <w:t>.</w:t>
      </w:r>
      <w:r w:rsidRPr="00C56DA6">
        <w:rPr>
          <w:rFonts w:cstheme="minorHAnsi"/>
          <w:lang w:val="en-GB"/>
        </w:rPr>
        <w:t xml:space="preserve"> </w:t>
      </w:r>
      <w:r w:rsidR="00275E04" w:rsidRPr="00C56DA6">
        <w:rPr>
          <w:rFonts w:cstheme="minorHAnsi"/>
          <w:lang w:val="en-GB"/>
        </w:rPr>
        <w:t>But I wonder about that proof</w:t>
      </w:r>
      <w:r w:rsidR="000A6A0D" w:rsidRPr="00C56DA6">
        <w:rPr>
          <w:rFonts w:cstheme="minorHAnsi"/>
          <w:lang w:val="en-GB"/>
        </w:rPr>
        <w:t>, and also its equivalent</w:t>
      </w:r>
      <w:r w:rsidR="00730614" w:rsidRPr="00C56DA6">
        <w:rPr>
          <w:rFonts w:cstheme="minorHAnsi"/>
          <w:lang w:val="en-GB"/>
        </w:rPr>
        <w:t>,</w:t>
      </w:r>
      <w:r w:rsidR="002E59E3" w:rsidRPr="00C56DA6">
        <w:rPr>
          <w:rFonts w:cstheme="minorHAnsi"/>
          <w:lang w:val="en-GB"/>
        </w:rPr>
        <w:t xml:space="preserve"> when</w:t>
      </w:r>
      <w:r w:rsidR="000A6A0D" w:rsidRPr="00C56DA6">
        <w:rPr>
          <w:rFonts w:cstheme="minorHAnsi"/>
          <w:lang w:val="en-GB"/>
        </w:rPr>
        <w:t xml:space="preserve"> we </w:t>
      </w:r>
      <w:r w:rsidR="00545CF0" w:rsidRPr="00C56DA6">
        <w:rPr>
          <w:rFonts w:cstheme="minorHAnsi"/>
          <w:lang w:val="en-GB"/>
        </w:rPr>
        <w:t xml:space="preserve">drop </w:t>
      </w:r>
      <w:r w:rsidR="000A6A0D" w:rsidRPr="00C56DA6">
        <w:rPr>
          <w:rFonts w:cstheme="minorHAnsi"/>
          <w:lang w:val="en-GB"/>
        </w:rPr>
        <w:t>two balls attached by an elastic band</w:t>
      </w:r>
      <w:r w:rsidR="00545CF0" w:rsidRPr="00C56DA6">
        <w:rPr>
          <w:rFonts w:cstheme="minorHAnsi"/>
          <w:lang w:val="en-GB"/>
        </w:rPr>
        <w:t xml:space="preserve">, </w:t>
      </w:r>
      <w:r w:rsidR="000A6A0D" w:rsidRPr="00C56DA6">
        <w:rPr>
          <w:rFonts w:cstheme="minorHAnsi"/>
          <w:lang w:val="en-GB"/>
        </w:rPr>
        <w:t xml:space="preserve">as described in the first article </w:t>
      </w:r>
      <w:hyperlink w:anchor="_10.1_Expansion_Theory" w:history="1">
        <w:r w:rsidR="0062641D" w:rsidRPr="00C56DA6">
          <w:rPr>
            <w:rStyle w:val="Hyperlink"/>
            <w:rFonts w:cstheme="minorHAnsi"/>
            <w:i/>
            <w:iCs/>
            <w:lang w:val="en-GB"/>
          </w:rPr>
          <w:t>10.1 Expansion Theory - Our Best Candidate for a Final Theory of Everything?</w:t>
        </w:r>
      </w:hyperlink>
    </w:p>
    <w:p w14:paraId="042D5269" w14:textId="77777777" w:rsidR="009C7051" w:rsidRPr="00C56DA6" w:rsidRDefault="00275E04" w:rsidP="007F1A9B">
      <w:pPr>
        <w:ind w:firstLine="340"/>
        <w:rPr>
          <w:rFonts w:cstheme="minorHAnsi"/>
          <w:lang w:val="en-GB"/>
        </w:rPr>
      </w:pPr>
      <w:r w:rsidRPr="00C56DA6">
        <w:rPr>
          <w:rFonts w:cstheme="minorHAnsi"/>
          <w:lang w:val="en-GB"/>
        </w:rPr>
        <w:t>I fear somehow scientists are beginning to deny Einstein’s Principle of Equivalence with Newton’s theories</w:t>
      </w:r>
      <w:r w:rsidR="003177BB" w:rsidRPr="00C56DA6">
        <w:rPr>
          <w:rFonts w:cstheme="minorHAnsi"/>
          <w:lang w:val="en-GB"/>
        </w:rPr>
        <w:t>.</w:t>
      </w:r>
      <w:r w:rsidRPr="00C56DA6">
        <w:rPr>
          <w:rFonts w:cstheme="minorHAnsi"/>
          <w:lang w:val="en-GB"/>
        </w:rPr>
        <w:t xml:space="preserve"> </w:t>
      </w:r>
      <w:r w:rsidR="003177BB" w:rsidRPr="00C56DA6">
        <w:rPr>
          <w:rFonts w:cstheme="minorHAnsi"/>
          <w:lang w:val="en-GB"/>
        </w:rPr>
        <w:t>A</w:t>
      </w:r>
      <w:r w:rsidR="00720CBA" w:rsidRPr="00C56DA6">
        <w:rPr>
          <w:rFonts w:cstheme="minorHAnsi"/>
          <w:lang w:val="en-GB"/>
        </w:rPr>
        <w:t>t the very least</w:t>
      </w:r>
      <w:r w:rsidR="003177BB" w:rsidRPr="00C56DA6">
        <w:rPr>
          <w:rFonts w:cstheme="minorHAnsi"/>
          <w:lang w:val="en-GB"/>
        </w:rPr>
        <w:t xml:space="preserve">, the </w:t>
      </w:r>
      <w:r w:rsidR="003177BB" w:rsidRPr="00C56DA6">
        <w:rPr>
          <w:rFonts w:cstheme="minorHAnsi"/>
          <w:i/>
          <w:iCs/>
          <w:lang w:val="en-GB"/>
        </w:rPr>
        <w:t>Gravity Breakthrough</w:t>
      </w:r>
      <w:r w:rsidR="003177BB" w:rsidRPr="00C56DA6">
        <w:rPr>
          <w:rFonts w:cstheme="minorHAnsi"/>
          <w:lang w:val="en-GB"/>
        </w:rPr>
        <w:t xml:space="preserve"> article proves that much. People </w:t>
      </w:r>
      <w:r w:rsidRPr="00C56DA6">
        <w:rPr>
          <w:rFonts w:cstheme="minorHAnsi"/>
          <w:lang w:val="en-GB"/>
        </w:rPr>
        <w:t xml:space="preserve">could somehow </w:t>
      </w:r>
      <w:proofErr w:type="gramStart"/>
      <w:r w:rsidRPr="00C56DA6">
        <w:rPr>
          <w:rFonts w:cstheme="minorHAnsi"/>
          <w:lang w:val="en-GB"/>
        </w:rPr>
        <w:t>say</w:t>
      </w:r>
      <w:r w:rsidR="00730614" w:rsidRPr="00C56DA6">
        <w:rPr>
          <w:rFonts w:cstheme="minorHAnsi"/>
          <w:lang w:val="en-GB"/>
        </w:rPr>
        <w:t>,</w:t>
      </w:r>
      <w:proofErr w:type="gramEnd"/>
      <w:r w:rsidRPr="00C56DA6">
        <w:rPr>
          <w:rFonts w:cstheme="minorHAnsi"/>
          <w:lang w:val="en-GB"/>
        </w:rPr>
        <w:t xml:space="preserve"> that Einstein can explain that spring </w:t>
      </w:r>
      <w:r w:rsidR="000A6A0D" w:rsidRPr="00C56DA6">
        <w:rPr>
          <w:rFonts w:cstheme="minorHAnsi"/>
          <w:lang w:val="en-GB"/>
        </w:rPr>
        <w:t xml:space="preserve">and elastic band </w:t>
      </w:r>
      <w:r w:rsidRPr="00C56DA6">
        <w:rPr>
          <w:rFonts w:cstheme="minorHAnsi"/>
          <w:lang w:val="en-GB"/>
        </w:rPr>
        <w:t>experiment</w:t>
      </w:r>
      <w:r w:rsidR="000A6A0D" w:rsidRPr="00C56DA6">
        <w:rPr>
          <w:rFonts w:cstheme="minorHAnsi"/>
          <w:lang w:val="en-GB"/>
        </w:rPr>
        <w:t>s</w:t>
      </w:r>
      <w:r w:rsidRPr="00C56DA6">
        <w:rPr>
          <w:rFonts w:cstheme="minorHAnsi"/>
          <w:lang w:val="en-GB"/>
        </w:rPr>
        <w:t xml:space="preserve"> as well</w:t>
      </w:r>
      <w:r w:rsidR="00730614" w:rsidRPr="00C56DA6">
        <w:rPr>
          <w:rFonts w:cstheme="minorHAnsi"/>
          <w:lang w:val="en-GB"/>
        </w:rPr>
        <w:t xml:space="preserve">, because his theory of gravity is </w:t>
      </w:r>
      <w:r w:rsidR="007F1A9B" w:rsidRPr="00C56DA6">
        <w:rPr>
          <w:rFonts w:cstheme="minorHAnsi"/>
          <w:lang w:val="en-GB"/>
        </w:rPr>
        <w:t>not equivalent</w:t>
      </w:r>
      <w:r w:rsidR="00730614" w:rsidRPr="00C56DA6">
        <w:rPr>
          <w:rFonts w:cstheme="minorHAnsi"/>
          <w:lang w:val="en-GB"/>
        </w:rPr>
        <w:t xml:space="preserve"> </w:t>
      </w:r>
      <w:r w:rsidR="007F1A9B" w:rsidRPr="00C56DA6">
        <w:rPr>
          <w:rFonts w:cstheme="minorHAnsi"/>
          <w:lang w:val="en-GB"/>
        </w:rPr>
        <w:t xml:space="preserve">to </w:t>
      </w:r>
      <w:r w:rsidR="00730614" w:rsidRPr="00C56DA6">
        <w:rPr>
          <w:rFonts w:cstheme="minorHAnsi"/>
          <w:lang w:val="en-GB"/>
        </w:rPr>
        <w:t>Newton’s</w:t>
      </w:r>
      <w:r w:rsidR="007F1A9B" w:rsidRPr="00C56DA6">
        <w:rPr>
          <w:rFonts w:cstheme="minorHAnsi"/>
          <w:lang w:val="en-GB"/>
        </w:rPr>
        <w:t xml:space="preserve"> after all</w:t>
      </w:r>
      <w:r w:rsidR="00545CF0" w:rsidRPr="00C56DA6">
        <w:rPr>
          <w:rFonts w:cstheme="minorHAnsi"/>
          <w:lang w:val="en-GB"/>
        </w:rPr>
        <w:t>.</w:t>
      </w:r>
      <w:r w:rsidRPr="00C56DA6">
        <w:rPr>
          <w:rFonts w:cstheme="minorHAnsi"/>
          <w:lang w:val="en-GB"/>
        </w:rPr>
        <w:t xml:space="preserve"> </w:t>
      </w:r>
      <w:r w:rsidR="007F1A9B" w:rsidRPr="00C56DA6">
        <w:rPr>
          <w:rFonts w:cstheme="minorHAnsi"/>
          <w:lang w:val="en-GB"/>
        </w:rPr>
        <w:t>Simply</w:t>
      </w:r>
      <w:r w:rsidRPr="00C56DA6">
        <w:rPr>
          <w:rFonts w:cstheme="minorHAnsi"/>
          <w:lang w:val="en-GB"/>
        </w:rPr>
        <w:t xml:space="preserve"> because</w:t>
      </w:r>
      <w:r w:rsidR="007F1A9B" w:rsidRPr="00C56DA6">
        <w:rPr>
          <w:rFonts w:cstheme="minorHAnsi"/>
          <w:lang w:val="en-GB"/>
        </w:rPr>
        <w:t>,</w:t>
      </w:r>
      <w:r w:rsidRPr="00C56DA6">
        <w:rPr>
          <w:rFonts w:cstheme="minorHAnsi"/>
          <w:lang w:val="en-GB"/>
        </w:rPr>
        <w:t xml:space="preserve"> Einstein’s Theory of General Relativity is also geometry based</w:t>
      </w:r>
      <w:r w:rsidR="004E6B65" w:rsidRPr="00C56DA6">
        <w:rPr>
          <w:rFonts w:cstheme="minorHAnsi"/>
          <w:lang w:val="en-GB"/>
        </w:rPr>
        <w:t>,</w:t>
      </w:r>
      <w:r w:rsidR="00724B42" w:rsidRPr="00C56DA6">
        <w:rPr>
          <w:rFonts w:cstheme="minorHAnsi"/>
          <w:lang w:val="en-GB"/>
        </w:rPr>
        <w:t xml:space="preserve"> and </w:t>
      </w:r>
      <w:r w:rsidR="004E6B65" w:rsidRPr="00C56DA6">
        <w:rPr>
          <w:rFonts w:cstheme="minorHAnsi"/>
          <w:lang w:val="en-GB"/>
        </w:rPr>
        <w:t xml:space="preserve">no </w:t>
      </w:r>
      <w:r w:rsidR="00724B42" w:rsidRPr="00C56DA6">
        <w:rPr>
          <w:rFonts w:cstheme="minorHAnsi"/>
          <w:lang w:val="en-GB"/>
        </w:rPr>
        <w:t>actual force is applied anywhere on any object.</w:t>
      </w:r>
      <w:r w:rsidR="004E6B65" w:rsidRPr="00C56DA6">
        <w:rPr>
          <w:rFonts w:cstheme="minorHAnsi"/>
          <w:lang w:val="en-GB"/>
        </w:rPr>
        <w:t xml:space="preserve"> </w:t>
      </w:r>
    </w:p>
    <w:p w14:paraId="4C0394A0" w14:textId="2B0EE472" w:rsidR="00636689" w:rsidRPr="00C56DA6" w:rsidRDefault="00D96FBE" w:rsidP="009C7051">
      <w:pPr>
        <w:ind w:firstLine="340"/>
        <w:rPr>
          <w:rFonts w:cstheme="minorHAnsi"/>
          <w:lang w:val="en-GB"/>
        </w:rPr>
      </w:pPr>
      <w:r w:rsidRPr="00C56DA6">
        <w:rPr>
          <w:rFonts w:cstheme="minorHAnsi"/>
          <w:lang w:val="en-GB"/>
        </w:rPr>
        <w:t xml:space="preserve">Essentially, there would be no Principle of Equivalence </w:t>
      </w:r>
      <w:r w:rsidR="00843ADB" w:rsidRPr="00C56DA6">
        <w:rPr>
          <w:rFonts w:cstheme="minorHAnsi"/>
          <w:lang w:val="en-GB"/>
        </w:rPr>
        <w:t xml:space="preserve">anymore </w:t>
      </w:r>
      <w:r w:rsidRPr="00C56DA6">
        <w:rPr>
          <w:rFonts w:cstheme="minorHAnsi"/>
          <w:lang w:val="en-GB"/>
        </w:rPr>
        <w:t>between Einstein and Newton</w:t>
      </w:r>
      <w:r w:rsidR="00545CF0" w:rsidRPr="00C56DA6">
        <w:rPr>
          <w:rFonts w:cstheme="minorHAnsi"/>
          <w:lang w:val="en-GB"/>
        </w:rPr>
        <w:t>,</w:t>
      </w:r>
      <w:r w:rsidR="00843ADB" w:rsidRPr="00C56DA6">
        <w:rPr>
          <w:rFonts w:cstheme="minorHAnsi"/>
          <w:lang w:val="en-GB"/>
        </w:rPr>
        <w:t xml:space="preserve"> </w:t>
      </w:r>
      <w:r w:rsidRPr="00C56DA6">
        <w:rPr>
          <w:rFonts w:cstheme="minorHAnsi"/>
          <w:lang w:val="en-GB"/>
        </w:rPr>
        <w:t xml:space="preserve">if </w:t>
      </w:r>
      <w:r w:rsidR="00843ADB" w:rsidRPr="00C56DA6">
        <w:rPr>
          <w:rFonts w:cstheme="minorHAnsi"/>
          <w:lang w:val="en-GB"/>
        </w:rPr>
        <w:t>they were to</w:t>
      </w:r>
      <w:r w:rsidR="002E59E3" w:rsidRPr="00C56DA6">
        <w:rPr>
          <w:rFonts w:cstheme="minorHAnsi"/>
          <w:lang w:val="en-GB"/>
        </w:rPr>
        <w:t xml:space="preserve"> say that Einstein can also explain th</w:t>
      </w:r>
      <w:r w:rsidR="00545CF0" w:rsidRPr="00C56DA6">
        <w:rPr>
          <w:rFonts w:cstheme="minorHAnsi"/>
          <w:lang w:val="en-GB"/>
        </w:rPr>
        <w:t>ese experiments</w:t>
      </w:r>
      <w:r w:rsidR="007104A3" w:rsidRPr="00C56DA6">
        <w:rPr>
          <w:rFonts w:cstheme="minorHAnsi"/>
          <w:lang w:val="en-GB"/>
        </w:rPr>
        <w:t>, and yet, it is unlikely to stop them</w:t>
      </w:r>
      <w:r w:rsidR="000A4067" w:rsidRPr="00C56DA6">
        <w:rPr>
          <w:rFonts w:cstheme="minorHAnsi"/>
          <w:lang w:val="en-GB"/>
        </w:rPr>
        <w:t xml:space="preserve"> from saying it.</w:t>
      </w:r>
      <w:r w:rsidR="00241C7B" w:rsidRPr="00C56DA6">
        <w:rPr>
          <w:rFonts w:cstheme="minorHAnsi"/>
          <w:lang w:val="en-GB"/>
        </w:rPr>
        <w:t xml:space="preserve"> To be honest, it is true that Einstein’s </w:t>
      </w:r>
      <w:r w:rsidR="00545CF0" w:rsidRPr="00C56DA6">
        <w:rPr>
          <w:rFonts w:cstheme="minorHAnsi"/>
          <w:lang w:val="en-GB"/>
        </w:rPr>
        <w:t>T</w:t>
      </w:r>
      <w:r w:rsidR="00241C7B" w:rsidRPr="00C56DA6">
        <w:rPr>
          <w:rFonts w:cstheme="minorHAnsi"/>
          <w:lang w:val="en-GB"/>
        </w:rPr>
        <w:t xml:space="preserve">heory </w:t>
      </w:r>
      <w:r w:rsidR="00545CF0" w:rsidRPr="00C56DA6">
        <w:rPr>
          <w:rFonts w:cstheme="minorHAnsi"/>
          <w:lang w:val="en-GB"/>
        </w:rPr>
        <w:t xml:space="preserve">of General Relativity </w:t>
      </w:r>
      <w:r w:rsidR="00241C7B" w:rsidRPr="00C56DA6">
        <w:rPr>
          <w:rFonts w:cstheme="minorHAnsi"/>
          <w:lang w:val="en-GB"/>
        </w:rPr>
        <w:t xml:space="preserve">is geometry based, and that no force is acting at a distance on these objects, and </w:t>
      </w:r>
      <w:r w:rsidR="00545CF0" w:rsidRPr="00C56DA6">
        <w:rPr>
          <w:rFonts w:cstheme="minorHAnsi"/>
          <w:lang w:val="en-GB"/>
        </w:rPr>
        <w:t xml:space="preserve">that </w:t>
      </w:r>
      <w:r w:rsidR="00241C7B" w:rsidRPr="00C56DA6">
        <w:rPr>
          <w:rFonts w:cstheme="minorHAnsi"/>
          <w:lang w:val="en-GB"/>
        </w:rPr>
        <w:t>probably</w:t>
      </w:r>
      <w:r w:rsidR="007F1A9B" w:rsidRPr="00C56DA6">
        <w:rPr>
          <w:rFonts w:cstheme="minorHAnsi"/>
          <w:lang w:val="en-GB"/>
        </w:rPr>
        <w:t>,</w:t>
      </w:r>
      <w:r w:rsidR="00241C7B" w:rsidRPr="00C56DA6">
        <w:rPr>
          <w:rFonts w:cstheme="minorHAnsi"/>
          <w:lang w:val="en-GB"/>
        </w:rPr>
        <w:t xml:space="preserve"> </w:t>
      </w:r>
      <w:r w:rsidR="001244D0" w:rsidRPr="00C56DA6">
        <w:rPr>
          <w:rFonts w:cstheme="minorHAnsi"/>
          <w:lang w:val="en-GB"/>
        </w:rPr>
        <w:t xml:space="preserve">Einstein’s </w:t>
      </w:r>
      <w:r w:rsidR="00241C7B" w:rsidRPr="00C56DA6">
        <w:rPr>
          <w:rFonts w:cstheme="minorHAnsi"/>
          <w:lang w:val="en-GB"/>
        </w:rPr>
        <w:t xml:space="preserve">Principle of Equivalence is incorrect after all. </w:t>
      </w:r>
      <w:proofErr w:type="gramStart"/>
      <w:r w:rsidR="00241C7B" w:rsidRPr="00C56DA6">
        <w:rPr>
          <w:rFonts w:cstheme="minorHAnsi"/>
          <w:lang w:val="en-GB"/>
        </w:rPr>
        <w:t>So</w:t>
      </w:r>
      <w:proofErr w:type="gramEnd"/>
      <w:r w:rsidR="00241C7B" w:rsidRPr="00C56DA6">
        <w:rPr>
          <w:rFonts w:cstheme="minorHAnsi"/>
          <w:lang w:val="en-GB"/>
        </w:rPr>
        <w:t xml:space="preserve"> we need better proofs.</w:t>
      </w:r>
    </w:p>
    <w:p w14:paraId="6BD7E71A" w14:textId="37DF1139" w:rsidR="00275E04" w:rsidRPr="00C56DA6" w:rsidRDefault="004E6B65" w:rsidP="00B5316C">
      <w:pPr>
        <w:ind w:firstLine="340"/>
        <w:rPr>
          <w:rFonts w:cstheme="minorHAnsi"/>
          <w:lang w:val="en-GB"/>
        </w:rPr>
      </w:pPr>
      <w:r w:rsidRPr="00C56DA6">
        <w:rPr>
          <w:rFonts w:cstheme="minorHAnsi"/>
          <w:lang w:val="en-GB"/>
        </w:rPr>
        <w:t>F</w:t>
      </w:r>
      <w:r w:rsidR="0066009C" w:rsidRPr="00C56DA6">
        <w:rPr>
          <w:rFonts w:cstheme="minorHAnsi"/>
          <w:lang w:val="en-GB"/>
        </w:rPr>
        <w:t>or example, water falling from the sky</w:t>
      </w:r>
      <w:r w:rsidR="003F42A3" w:rsidRPr="00C56DA6">
        <w:rPr>
          <w:rFonts w:cstheme="minorHAnsi"/>
          <w:lang w:val="en-GB"/>
        </w:rPr>
        <w:t>,</w:t>
      </w:r>
      <w:r w:rsidR="0066009C" w:rsidRPr="00C56DA6">
        <w:rPr>
          <w:rFonts w:cstheme="minorHAnsi"/>
          <w:lang w:val="en-GB"/>
        </w:rPr>
        <w:t xml:space="preserve"> would </w:t>
      </w:r>
      <w:r w:rsidR="00636689" w:rsidRPr="00C56DA6">
        <w:rPr>
          <w:rFonts w:cstheme="minorHAnsi"/>
          <w:lang w:val="en-GB"/>
        </w:rPr>
        <w:t>turn</w:t>
      </w:r>
      <w:r w:rsidR="0066009C" w:rsidRPr="00C56DA6">
        <w:rPr>
          <w:rFonts w:cstheme="minorHAnsi"/>
          <w:lang w:val="en-GB"/>
        </w:rPr>
        <w:t xml:space="preserve"> into a sphere in both </w:t>
      </w:r>
      <w:r w:rsidR="00636689" w:rsidRPr="00C56DA6">
        <w:rPr>
          <w:rFonts w:cstheme="minorHAnsi"/>
          <w:lang w:val="en-GB"/>
        </w:rPr>
        <w:t>Einstein and McCutcheon</w:t>
      </w:r>
      <w:r w:rsidR="0066009C" w:rsidRPr="00C56DA6">
        <w:rPr>
          <w:rFonts w:cstheme="minorHAnsi"/>
          <w:lang w:val="en-GB"/>
        </w:rPr>
        <w:t xml:space="preserve">, because </w:t>
      </w:r>
      <w:r w:rsidR="00436F20" w:rsidRPr="00C56DA6">
        <w:rPr>
          <w:rFonts w:cstheme="minorHAnsi"/>
          <w:lang w:val="en-GB"/>
        </w:rPr>
        <w:t xml:space="preserve">unlike in Newton, </w:t>
      </w:r>
      <w:r w:rsidR="0066009C" w:rsidRPr="00C56DA6">
        <w:rPr>
          <w:rFonts w:cstheme="minorHAnsi"/>
          <w:lang w:val="en-GB"/>
        </w:rPr>
        <w:t xml:space="preserve">no force is acting on the ball of water at any time. </w:t>
      </w:r>
      <w:r w:rsidRPr="00C56DA6">
        <w:rPr>
          <w:rFonts w:cstheme="minorHAnsi"/>
          <w:lang w:val="en-GB"/>
        </w:rPr>
        <w:t xml:space="preserve">But is the ball free floating in the air while the Earth is expanding towards it, or is the ball </w:t>
      </w:r>
      <w:r w:rsidR="009A7A16" w:rsidRPr="00C56DA6">
        <w:rPr>
          <w:rFonts w:cstheme="minorHAnsi"/>
          <w:lang w:val="en-GB"/>
        </w:rPr>
        <w:t>free floating</w:t>
      </w:r>
      <w:r w:rsidR="003D4701" w:rsidRPr="00C56DA6">
        <w:rPr>
          <w:rFonts w:cstheme="minorHAnsi"/>
          <w:lang w:val="en-GB"/>
        </w:rPr>
        <w:t>,</w:t>
      </w:r>
      <w:r w:rsidR="009A7A16" w:rsidRPr="00C56DA6">
        <w:rPr>
          <w:rFonts w:cstheme="minorHAnsi"/>
          <w:lang w:val="en-GB"/>
        </w:rPr>
        <w:t xml:space="preserve"> as well as </w:t>
      </w:r>
      <w:r w:rsidRPr="00C56DA6">
        <w:rPr>
          <w:rFonts w:cstheme="minorHAnsi"/>
          <w:lang w:val="en-GB"/>
        </w:rPr>
        <w:t>following the curving of spacetime</w:t>
      </w:r>
      <w:r w:rsidR="009A7A16" w:rsidRPr="00C56DA6">
        <w:rPr>
          <w:rFonts w:cstheme="minorHAnsi"/>
          <w:lang w:val="en-GB"/>
        </w:rPr>
        <w:t>,</w:t>
      </w:r>
      <w:r w:rsidRPr="00C56DA6">
        <w:rPr>
          <w:rFonts w:cstheme="minorHAnsi"/>
          <w:lang w:val="en-GB"/>
        </w:rPr>
        <w:t xml:space="preserve"> that leads straight to the ground? Keep this in mind</w:t>
      </w:r>
      <w:r w:rsidR="003F42A3" w:rsidRPr="00C56DA6">
        <w:rPr>
          <w:rFonts w:cstheme="minorHAnsi"/>
          <w:lang w:val="en-GB"/>
        </w:rPr>
        <w:t>,</w:t>
      </w:r>
      <w:r w:rsidRPr="00C56DA6">
        <w:rPr>
          <w:rFonts w:cstheme="minorHAnsi"/>
          <w:lang w:val="en-GB"/>
        </w:rPr>
        <w:t xml:space="preserve"> while watching the links to videos on YouTube at the end of this chapter</w:t>
      </w:r>
      <w:r w:rsidR="00636689" w:rsidRPr="00C56DA6">
        <w:rPr>
          <w:rFonts w:cstheme="minorHAnsi"/>
          <w:i/>
          <w:iCs/>
          <w:lang w:val="en-GB"/>
        </w:rPr>
        <w:t>.</w:t>
      </w:r>
      <w:r w:rsidR="00636689" w:rsidRPr="00C56DA6">
        <w:rPr>
          <w:rFonts w:cstheme="minorHAnsi"/>
          <w:lang w:val="en-GB"/>
        </w:rPr>
        <w:t xml:space="preserve"> Some proofs could easily be questioned, and Einstein’s theories easily tw</w:t>
      </w:r>
      <w:r w:rsidR="00241C7B" w:rsidRPr="00C56DA6">
        <w:rPr>
          <w:rFonts w:cstheme="minorHAnsi"/>
          <w:lang w:val="en-GB"/>
        </w:rPr>
        <w:t>eaked</w:t>
      </w:r>
      <w:r w:rsidR="003F42A3" w:rsidRPr="00C56DA6">
        <w:rPr>
          <w:rFonts w:cstheme="minorHAnsi"/>
          <w:lang w:val="en-GB"/>
        </w:rPr>
        <w:t>,</w:t>
      </w:r>
      <w:r w:rsidR="00636689" w:rsidRPr="00C56DA6">
        <w:rPr>
          <w:rFonts w:cstheme="minorHAnsi"/>
          <w:lang w:val="en-GB"/>
        </w:rPr>
        <w:t xml:space="preserve"> to justify what we see.</w:t>
      </w:r>
      <w:r w:rsidR="00E813B9" w:rsidRPr="00C56DA6">
        <w:rPr>
          <w:rFonts w:cstheme="minorHAnsi"/>
          <w:lang w:val="en-GB"/>
        </w:rPr>
        <w:t xml:space="preserve"> </w:t>
      </w:r>
    </w:p>
    <w:p w14:paraId="572881FE" w14:textId="5DB07657" w:rsidR="005226E1" w:rsidRPr="00C56DA6" w:rsidRDefault="00636689" w:rsidP="005226E1">
      <w:pPr>
        <w:ind w:firstLine="340"/>
        <w:rPr>
          <w:rFonts w:cstheme="minorHAnsi"/>
          <w:lang w:val="en-GB"/>
        </w:rPr>
      </w:pPr>
      <w:r w:rsidRPr="00C56DA6">
        <w:rPr>
          <w:rFonts w:cstheme="minorHAnsi"/>
          <w:lang w:val="en-GB"/>
        </w:rPr>
        <w:t>This said,</w:t>
      </w:r>
      <w:r w:rsidR="0063344F" w:rsidRPr="00C56DA6">
        <w:rPr>
          <w:rFonts w:cstheme="minorHAnsi"/>
          <w:lang w:val="en-GB"/>
        </w:rPr>
        <w:t xml:space="preserve"> there are other proofs. For example, McCutcheon has for the first time calculated the Gravitational Constant G from first principles, derived from his </w:t>
      </w:r>
      <w:r w:rsidR="00FF4006" w:rsidRPr="00C56DA6">
        <w:rPr>
          <w:rFonts w:cstheme="minorHAnsi"/>
          <w:lang w:val="en-GB"/>
        </w:rPr>
        <w:t xml:space="preserve">Atomic </w:t>
      </w:r>
      <w:r w:rsidR="00FF4006" w:rsidRPr="00C56DA6">
        <w:rPr>
          <w:rFonts w:cstheme="minorHAnsi"/>
          <w:lang w:val="en-GB"/>
        </w:rPr>
        <w:lastRenderedPageBreak/>
        <w:t>E</w:t>
      </w:r>
      <w:r w:rsidR="0063344F" w:rsidRPr="00C56DA6">
        <w:rPr>
          <w:rFonts w:cstheme="minorHAnsi"/>
          <w:lang w:val="en-GB"/>
        </w:rPr>
        <w:t xml:space="preserve">xpansion </w:t>
      </w:r>
      <w:r w:rsidR="00FF4006" w:rsidRPr="00C56DA6">
        <w:rPr>
          <w:rFonts w:cstheme="minorHAnsi"/>
          <w:lang w:val="en-GB"/>
        </w:rPr>
        <w:t>E</w:t>
      </w:r>
      <w:r w:rsidR="0063344F" w:rsidRPr="00C56DA6">
        <w:rPr>
          <w:rFonts w:cstheme="minorHAnsi"/>
          <w:lang w:val="en-GB"/>
        </w:rPr>
        <w:t>quation. He shows the derivation in his book. So far it has only been calculated through empirical evidence, meaning through observation instead of pure reason alone.</w:t>
      </w:r>
      <w:r w:rsidR="005226E1" w:rsidRPr="00C56DA6">
        <w:rPr>
          <w:rFonts w:cstheme="minorHAnsi"/>
          <w:lang w:val="en-GB"/>
        </w:rPr>
        <w:t xml:space="preserve"> </w:t>
      </w:r>
      <w:r w:rsidRPr="00C56DA6">
        <w:rPr>
          <w:rFonts w:cstheme="minorHAnsi"/>
          <w:lang w:val="en-GB"/>
        </w:rPr>
        <w:t>Although, I must say</w:t>
      </w:r>
      <w:r w:rsidR="00241C7B" w:rsidRPr="00C56DA6">
        <w:rPr>
          <w:rFonts w:cstheme="minorHAnsi"/>
          <w:lang w:val="en-GB"/>
        </w:rPr>
        <w:t>,</w:t>
      </w:r>
      <w:r w:rsidRPr="00C56DA6">
        <w:rPr>
          <w:rFonts w:cstheme="minorHAnsi"/>
          <w:lang w:val="en-GB"/>
        </w:rPr>
        <w:t xml:space="preserve"> that Mark does not feel this is a great proof</w:t>
      </w:r>
      <w:r w:rsidR="005226E1" w:rsidRPr="00C56DA6">
        <w:rPr>
          <w:rFonts w:cstheme="minorHAnsi"/>
          <w:lang w:val="en-GB"/>
        </w:rPr>
        <w:t>.</w:t>
      </w:r>
      <w:r w:rsidRPr="00C56DA6">
        <w:rPr>
          <w:rFonts w:cstheme="minorHAnsi"/>
          <w:lang w:val="en-GB"/>
        </w:rPr>
        <w:t xml:space="preserve"> </w:t>
      </w:r>
      <w:proofErr w:type="gramStart"/>
      <w:r w:rsidR="005226E1" w:rsidRPr="00C56DA6">
        <w:rPr>
          <w:rFonts w:cstheme="minorHAnsi"/>
          <w:lang w:val="en-GB"/>
        </w:rPr>
        <w:t>S</w:t>
      </w:r>
      <w:r w:rsidRPr="00C56DA6">
        <w:rPr>
          <w:rFonts w:cstheme="minorHAnsi"/>
          <w:lang w:val="en-GB"/>
        </w:rPr>
        <w:t>o</w:t>
      </w:r>
      <w:proofErr w:type="gramEnd"/>
      <w:r w:rsidRPr="00C56DA6">
        <w:rPr>
          <w:rFonts w:cstheme="minorHAnsi"/>
          <w:lang w:val="en-GB"/>
        </w:rPr>
        <w:t xml:space="preserve"> I guess this too could be twisted around somehow</w:t>
      </w:r>
      <w:r w:rsidR="005226E1" w:rsidRPr="00C56DA6">
        <w:rPr>
          <w:rFonts w:cstheme="minorHAnsi"/>
          <w:lang w:val="en-GB"/>
        </w:rPr>
        <w:t xml:space="preserve"> by people determined to prove Atomic Expansion Theory wrong</w:t>
      </w:r>
      <w:r w:rsidRPr="00C56DA6">
        <w:rPr>
          <w:rFonts w:cstheme="minorHAnsi"/>
          <w:lang w:val="en-GB"/>
        </w:rPr>
        <w:t xml:space="preserve">. </w:t>
      </w:r>
    </w:p>
    <w:p w14:paraId="77FA2E45" w14:textId="2640B29C" w:rsidR="005E136D" w:rsidRPr="00C56DA6" w:rsidRDefault="00636689" w:rsidP="005226E1">
      <w:pPr>
        <w:ind w:firstLine="340"/>
        <w:rPr>
          <w:rFonts w:cstheme="minorHAnsi"/>
          <w:lang w:val="en-GB"/>
        </w:rPr>
      </w:pPr>
      <w:r w:rsidRPr="00C56DA6">
        <w:rPr>
          <w:rFonts w:cstheme="minorHAnsi"/>
          <w:lang w:val="en-GB"/>
        </w:rPr>
        <w:t xml:space="preserve">However, </w:t>
      </w:r>
      <w:r w:rsidR="0063344F" w:rsidRPr="00C56DA6">
        <w:rPr>
          <w:rFonts w:cstheme="minorHAnsi"/>
          <w:lang w:val="en-GB"/>
        </w:rPr>
        <w:t>his entire book is simply proof after proof that all of physics can be explained through the expansion of electrons and atoms</w:t>
      </w:r>
      <w:r w:rsidRPr="00C56DA6">
        <w:rPr>
          <w:rFonts w:cstheme="minorHAnsi"/>
          <w:lang w:val="en-GB"/>
        </w:rPr>
        <w:t>, so what more proof is required?</w:t>
      </w:r>
      <w:r w:rsidR="00241C7B" w:rsidRPr="00C56DA6">
        <w:rPr>
          <w:rFonts w:cstheme="minorHAnsi"/>
          <w:lang w:val="en-GB"/>
        </w:rPr>
        <w:t xml:space="preserve"> N</w:t>
      </w:r>
      <w:r w:rsidR="009A7A16" w:rsidRPr="00C56DA6">
        <w:rPr>
          <w:rFonts w:cstheme="minorHAnsi"/>
          <w:lang w:val="en-GB"/>
        </w:rPr>
        <w:t>ever</w:t>
      </w:r>
      <w:r w:rsidR="00241C7B" w:rsidRPr="00C56DA6">
        <w:rPr>
          <w:rFonts w:cstheme="minorHAnsi"/>
          <w:lang w:val="en-GB"/>
        </w:rPr>
        <w:t>theless, in the next section I present the two best proofs I could think of so far.</w:t>
      </w:r>
    </w:p>
    <w:p w14:paraId="2ED4EEFA" w14:textId="4D00C1E5" w:rsidR="0063344F" w:rsidRPr="00C56DA6" w:rsidRDefault="00406CA8" w:rsidP="00B5316C">
      <w:pPr>
        <w:ind w:firstLine="340"/>
        <w:rPr>
          <w:rFonts w:cstheme="minorHAnsi"/>
          <w:lang w:val="en-GB"/>
        </w:rPr>
      </w:pPr>
      <w:r w:rsidRPr="00C56DA6">
        <w:rPr>
          <w:rFonts w:cstheme="minorHAnsi"/>
          <w:lang w:val="en-GB"/>
        </w:rPr>
        <w:t>This is not your normal run</w:t>
      </w:r>
      <w:r w:rsidR="00EA5D20" w:rsidRPr="00C56DA6">
        <w:rPr>
          <w:rFonts w:cstheme="minorHAnsi"/>
          <w:lang w:val="en-GB"/>
        </w:rPr>
        <w:t>-</w:t>
      </w:r>
      <w:r w:rsidRPr="00C56DA6">
        <w:rPr>
          <w:rFonts w:cstheme="minorHAnsi"/>
          <w:lang w:val="en-GB"/>
        </w:rPr>
        <w:t>of</w:t>
      </w:r>
      <w:r w:rsidR="00EA5D20" w:rsidRPr="00C56DA6">
        <w:rPr>
          <w:rFonts w:cstheme="minorHAnsi"/>
          <w:lang w:val="en-GB"/>
        </w:rPr>
        <w:t>-</w:t>
      </w:r>
      <w:r w:rsidRPr="00C56DA6">
        <w:rPr>
          <w:rFonts w:cstheme="minorHAnsi"/>
          <w:lang w:val="en-GB"/>
        </w:rPr>
        <w:t>the</w:t>
      </w:r>
      <w:r w:rsidR="00EA5D20" w:rsidRPr="00C56DA6">
        <w:rPr>
          <w:rFonts w:cstheme="minorHAnsi"/>
          <w:lang w:val="en-GB"/>
        </w:rPr>
        <w:t>-</w:t>
      </w:r>
      <w:r w:rsidRPr="00C56DA6">
        <w:rPr>
          <w:rFonts w:cstheme="minorHAnsi"/>
          <w:lang w:val="en-GB"/>
        </w:rPr>
        <w:t xml:space="preserve">mill crackpot theory most theoretical physicists receive </w:t>
      </w:r>
      <w:proofErr w:type="gramStart"/>
      <w:r w:rsidRPr="00C56DA6">
        <w:rPr>
          <w:rFonts w:cstheme="minorHAnsi"/>
          <w:lang w:val="en-GB"/>
        </w:rPr>
        <w:t>on a daily basis</w:t>
      </w:r>
      <w:proofErr w:type="gramEnd"/>
      <w:r w:rsidRPr="00C56DA6">
        <w:rPr>
          <w:rFonts w:cstheme="minorHAnsi"/>
          <w:lang w:val="en-GB"/>
        </w:rPr>
        <w:t>, which made them so far refuse to consider Atomic Expansion Theory, as they can’t possibly consider every new theory there is on the block. But consider this, h</w:t>
      </w:r>
      <w:r w:rsidR="0063344F" w:rsidRPr="00C56DA6">
        <w:rPr>
          <w:rFonts w:cstheme="minorHAnsi"/>
          <w:lang w:val="en-GB"/>
        </w:rPr>
        <w:t>ow could anyone explain the entire physics in a way that makes complete sense</w:t>
      </w:r>
      <w:r w:rsidR="005E136D" w:rsidRPr="00C56DA6">
        <w:rPr>
          <w:rFonts w:cstheme="minorHAnsi"/>
          <w:lang w:val="en-GB"/>
        </w:rPr>
        <w:t xml:space="preserve"> to </w:t>
      </w:r>
      <w:r w:rsidRPr="00C56DA6">
        <w:rPr>
          <w:rFonts w:cstheme="minorHAnsi"/>
          <w:lang w:val="en-GB"/>
        </w:rPr>
        <w:t>everyone</w:t>
      </w:r>
      <w:r w:rsidR="008E4B58" w:rsidRPr="00C56DA6">
        <w:rPr>
          <w:rFonts w:cstheme="minorHAnsi"/>
          <w:lang w:val="en-GB"/>
        </w:rPr>
        <w:t>,</w:t>
      </w:r>
      <w:r w:rsidRPr="00C56DA6">
        <w:rPr>
          <w:rFonts w:cstheme="minorHAnsi"/>
          <w:lang w:val="en-GB"/>
        </w:rPr>
        <w:t xml:space="preserve"> without requiring a PhD in Physics</w:t>
      </w:r>
      <w:r w:rsidR="0063344F" w:rsidRPr="00C56DA6">
        <w:rPr>
          <w:rFonts w:cstheme="minorHAnsi"/>
          <w:lang w:val="en-GB"/>
        </w:rPr>
        <w:t xml:space="preserve">, </w:t>
      </w:r>
      <w:r w:rsidR="005E136D" w:rsidRPr="00C56DA6">
        <w:rPr>
          <w:rFonts w:cstheme="minorHAnsi"/>
          <w:lang w:val="en-GB"/>
        </w:rPr>
        <w:t xml:space="preserve">solving all </w:t>
      </w:r>
      <w:r w:rsidRPr="00C56DA6">
        <w:rPr>
          <w:rFonts w:cstheme="minorHAnsi"/>
          <w:lang w:val="en-GB"/>
        </w:rPr>
        <w:t xml:space="preserve">the </w:t>
      </w:r>
      <w:r w:rsidR="005E136D" w:rsidRPr="00C56DA6">
        <w:rPr>
          <w:rFonts w:cstheme="minorHAnsi"/>
          <w:lang w:val="en-GB"/>
        </w:rPr>
        <w:t>anomalies</w:t>
      </w:r>
      <w:r w:rsidRPr="00C56DA6">
        <w:rPr>
          <w:rFonts w:cstheme="minorHAnsi"/>
          <w:lang w:val="en-GB"/>
        </w:rPr>
        <w:t xml:space="preserve">, </w:t>
      </w:r>
      <w:proofErr w:type="gramStart"/>
      <w:r w:rsidRPr="00C56DA6">
        <w:rPr>
          <w:rFonts w:cstheme="minorHAnsi"/>
          <w:lang w:val="en-GB"/>
        </w:rPr>
        <w:t>questions</w:t>
      </w:r>
      <w:proofErr w:type="gramEnd"/>
      <w:r w:rsidR="005E136D" w:rsidRPr="00C56DA6">
        <w:rPr>
          <w:rFonts w:cstheme="minorHAnsi"/>
          <w:lang w:val="en-GB"/>
        </w:rPr>
        <w:t xml:space="preserve"> and bizarre spooky effects of our actual science, </w:t>
      </w:r>
      <w:r w:rsidR="0063344F" w:rsidRPr="00C56DA6">
        <w:rPr>
          <w:rFonts w:cstheme="minorHAnsi"/>
          <w:lang w:val="en-GB"/>
        </w:rPr>
        <w:t xml:space="preserve">while uniting </w:t>
      </w:r>
      <w:r w:rsidR="005E136D" w:rsidRPr="00C56DA6">
        <w:rPr>
          <w:rFonts w:cstheme="minorHAnsi"/>
          <w:lang w:val="en-GB"/>
        </w:rPr>
        <w:t>and explaining the four fundamental forces of nature</w:t>
      </w:r>
      <w:r w:rsidR="0063344F" w:rsidRPr="00C56DA6">
        <w:rPr>
          <w:rFonts w:cstheme="minorHAnsi"/>
          <w:lang w:val="en-GB"/>
        </w:rPr>
        <w:t xml:space="preserve">, if he was not </w:t>
      </w:r>
      <w:r w:rsidR="005E136D" w:rsidRPr="00C56DA6">
        <w:rPr>
          <w:rFonts w:cstheme="minorHAnsi"/>
          <w:lang w:val="en-GB"/>
        </w:rPr>
        <w:t>correct</w:t>
      </w:r>
      <w:r w:rsidR="0063344F" w:rsidRPr="00C56DA6">
        <w:rPr>
          <w:rFonts w:cstheme="minorHAnsi"/>
          <w:lang w:val="en-GB"/>
        </w:rPr>
        <w:t>?</w:t>
      </w:r>
      <w:r w:rsidRPr="00C56DA6">
        <w:rPr>
          <w:rFonts w:cstheme="minorHAnsi"/>
          <w:lang w:val="en-GB"/>
        </w:rPr>
        <w:t xml:space="preserve"> </w:t>
      </w:r>
    </w:p>
    <w:p w14:paraId="14B372F6" w14:textId="40A13902" w:rsidR="00C9487A" w:rsidRPr="00C56DA6" w:rsidRDefault="0063344F" w:rsidP="00B5316C">
      <w:pPr>
        <w:ind w:firstLine="340"/>
        <w:rPr>
          <w:rFonts w:cstheme="minorHAnsi"/>
          <w:lang w:val="en-GB"/>
        </w:rPr>
      </w:pPr>
      <w:r w:rsidRPr="00C56DA6">
        <w:rPr>
          <w:rFonts w:cstheme="minorHAnsi"/>
          <w:lang w:val="en-GB"/>
        </w:rPr>
        <w:t xml:space="preserve">The Moon does not have any gravitational effect on the Earth. The tides of the oceans are due to an internal wobble of the Earth which coincides with the passing of the </w:t>
      </w:r>
      <w:r w:rsidR="009A7A16" w:rsidRPr="00C56DA6">
        <w:rPr>
          <w:rFonts w:cstheme="minorHAnsi"/>
          <w:lang w:val="en-GB"/>
        </w:rPr>
        <w:t>M</w:t>
      </w:r>
      <w:r w:rsidRPr="00C56DA6">
        <w:rPr>
          <w:rFonts w:cstheme="minorHAnsi"/>
          <w:lang w:val="en-GB"/>
        </w:rPr>
        <w:t>oon, due to the original formation of the Earth-Moon system. Orbits are entirely a geometric phenomenon, due to the geometry of expan</w:t>
      </w:r>
      <w:r w:rsidR="00212D1E" w:rsidRPr="00C56DA6">
        <w:rPr>
          <w:rFonts w:cstheme="minorHAnsi"/>
          <w:lang w:val="en-GB"/>
        </w:rPr>
        <w:t>s</w:t>
      </w:r>
      <w:r w:rsidRPr="00C56DA6">
        <w:rPr>
          <w:rFonts w:cstheme="minorHAnsi"/>
          <w:lang w:val="en-GB"/>
        </w:rPr>
        <w:t>i</w:t>
      </w:r>
      <w:r w:rsidR="00212D1E" w:rsidRPr="00C56DA6">
        <w:rPr>
          <w:rFonts w:cstheme="minorHAnsi"/>
          <w:lang w:val="en-GB"/>
        </w:rPr>
        <w:t>on</w:t>
      </w:r>
      <w:r w:rsidRPr="00C56DA6">
        <w:rPr>
          <w:rFonts w:cstheme="minorHAnsi"/>
          <w:lang w:val="en-GB"/>
        </w:rPr>
        <w:t xml:space="preserve"> </w:t>
      </w:r>
      <w:r w:rsidR="00212D1E" w:rsidRPr="00C56DA6">
        <w:rPr>
          <w:rFonts w:cstheme="minorHAnsi"/>
          <w:lang w:val="en-GB"/>
        </w:rPr>
        <w:t>of</w:t>
      </w:r>
      <w:r w:rsidRPr="00C56DA6">
        <w:rPr>
          <w:rFonts w:cstheme="minorHAnsi"/>
          <w:lang w:val="en-GB"/>
        </w:rPr>
        <w:t xml:space="preserve"> </w:t>
      </w:r>
      <w:r w:rsidR="00212D1E" w:rsidRPr="00C56DA6">
        <w:rPr>
          <w:rFonts w:cstheme="minorHAnsi"/>
          <w:lang w:val="en-GB"/>
        </w:rPr>
        <w:t xml:space="preserve">the relative motion of </w:t>
      </w:r>
      <w:r w:rsidRPr="00C56DA6">
        <w:rPr>
          <w:rFonts w:cstheme="minorHAnsi"/>
          <w:lang w:val="en-GB"/>
        </w:rPr>
        <w:t xml:space="preserve">objects in space. </w:t>
      </w:r>
    </w:p>
    <w:p w14:paraId="70FB52B8" w14:textId="13D53F9D" w:rsidR="00C72BA4" w:rsidRPr="00C56DA6" w:rsidRDefault="00B25DAF" w:rsidP="00B5316C">
      <w:pPr>
        <w:ind w:firstLine="340"/>
        <w:rPr>
          <w:rFonts w:cstheme="minorHAnsi"/>
          <w:lang w:val="en-GB"/>
        </w:rPr>
      </w:pPr>
      <w:r w:rsidRPr="00C56DA6">
        <w:rPr>
          <w:rFonts w:cstheme="minorHAnsi"/>
          <w:lang w:val="en-GB"/>
        </w:rPr>
        <w:t xml:space="preserve">On that subject, even </w:t>
      </w:r>
      <w:r w:rsidR="00A30DBD" w:rsidRPr="00C56DA6">
        <w:rPr>
          <w:rFonts w:cstheme="minorHAnsi"/>
          <w:lang w:val="en-GB"/>
        </w:rPr>
        <w:t>with</w:t>
      </w:r>
      <w:r w:rsidRPr="00C56DA6">
        <w:rPr>
          <w:rFonts w:cstheme="minorHAnsi"/>
          <w:lang w:val="en-GB"/>
        </w:rPr>
        <w:t xml:space="preserve"> Einstein the Moon c</w:t>
      </w:r>
      <w:r w:rsidR="000959E2" w:rsidRPr="00C56DA6">
        <w:rPr>
          <w:rFonts w:cstheme="minorHAnsi"/>
          <w:lang w:val="en-GB"/>
        </w:rPr>
        <w:t>annot</w:t>
      </w:r>
      <w:r w:rsidRPr="00C56DA6">
        <w:rPr>
          <w:rFonts w:cstheme="minorHAnsi"/>
          <w:lang w:val="en-GB"/>
        </w:rPr>
        <w:t xml:space="preserve"> possibly have any gravitational effect on the tides, since General Relativity is also geometry</w:t>
      </w:r>
      <w:r w:rsidR="00463633" w:rsidRPr="00C56DA6">
        <w:rPr>
          <w:rFonts w:cstheme="minorHAnsi"/>
          <w:lang w:val="en-GB"/>
        </w:rPr>
        <w:t xml:space="preserve"> </w:t>
      </w:r>
      <w:r w:rsidRPr="00C56DA6">
        <w:rPr>
          <w:rFonts w:cstheme="minorHAnsi"/>
          <w:lang w:val="en-GB"/>
        </w:rPr>
        <w:t xml:space="preserve">based, </w:t>
      </w:r>
      <w:r w:rsidR="001E48A0" w:rsidRPr="00C56DA6">
        <w:rPr>
          <w:rFonts w:cstheme="minorHAnsi"/>
          <w:lang w:val="en-GB"/>
        </w:rPr>
        <w:t xml:space="preserve">and </w:t>
      </w:r>
      <w:r w:rsidRPr="00C56DA6">
        <w:rPr>
          <w:rFonts w:cstheme="minorHAnsi"/>
          <w:lang w:val="en-GB"/>
        </w:rPr>
        <w:t>there is no force acting at a distance</w:t>
      </w:r>
      <w:r w:rsidR="00FF0D76" w:rsidRPr="00C56DA6">
        <w:rPr>
          <w:rFonts w:cstheme="minorHAnsi"/>
          <w:lang w:val="en-GB"/>
        </w:rPr>
        <w:t xml:space="preserve"> there either.</w:t>
      </w:r>
      <w:r w:rsidR="009370CA" w:rsidRPr="00C56DA6">
        <w:rPr>
          <w:rFonts w:cstheme="minorHAnsi"/>
          <w:lang w:val="en-GB"/>
        </w:rPr>
        <w:t xml:space="preserve"> </w:t>
      </w:r>
      <w:r w:rsidR="00C56F1B" w:rsidRPr="00C56DA6">
        <w:rPr>
          <w:rFonts w:cstheme="minorHAnsi"/>
          <w:lang w:val="en-GB"/>
        </w:rPr>
        <w:t xml:space="preserve">Objects are meant to be free floating in space, with no force acting upon them. </w:t>
      </w:r>
    </w:p>
    <w:p w14:paraId="02499D73" w14:textId="06C06394" w:rsidR="00F57BF3" w:rsidRPr="00C56DA6" w:rsidRDefault="00FF5879" w:rsidP="00C72BA4">
      <w:pPr>
        <w:ind w:firstLine="340"/>
        <w:rPr>
          <w:rFonts w:cstheme="minorHAnsi"/>
          <w:lang w:val="en-GB"/>
        </w:rPr>
      </w:pPr>
      <w:r w:rsidRPr="00C56DA6">
        <w:rPr>
          <w:rFonts w:cstheme="minorHAnsi"/>
          <w:lang w:val="en-GB"/>
        </w:rPr>
        <w:t xml:space="preserve">This was an important obstacle for Einstein, who desperately tried to explain how the Moon could still affect the </w:t>
      </w:r>
      <w:r w:rsidR="00EC42F1" w:rsidRPr="00C56DA6">
        <w:rPr>
          <w:rFonts w:cstheme="minorHAnsi"/>
          <w:lang w:val="en-GB"/>
        </w:rPr>
        <w:t xml:space="preserve">ocean </w:t>
      </w:r>
      <w:r w:rsidRPr="00C56DA6">
        <w:rPr>
          <w:rFonts w:cstheme="minorHAnsi"/>
          <w:lang w:val="en-GB"/>
        </w:rPr>
        <w:t>tides o</w:t>
      </w:r>
      <w:r w:rsidR="00EC42F1" w:rsidRPr="00C56DA6">
        <w:rPr>
          <w:rFonts w:cstheme="minorHAnsi"/>
          <w:lang w:val="en-GB"/>
        </w:rPr>
        <w:t>n</w:t>
      </w:r>
      <w:r w:rsidRPr="00C56DA6">
        <w:rPr>
          <w:rFonts w:cstheme="minorHAnsi"/>
          <w:lang w:val="en-GB"/>
        </w:rPr>
        <w:t xml:space="preserve"> Earth</w:t>
      </w:r>
      <w:r w:rsidR="00361C47" w:rsidRPr="00C56DA6">
        <w:rPr>
          <w:rFonts w:cstheme="minorHAnsi"/>
          <w:lang w:val="en-GB"/>
        </w:rPr>
        <w:t>,</w:t>
      </w:r>
      <w:r w:rsidRPr="00C56DA6">
        <w:rPr>
          <w:rFonts w:cstheme="minorHAnsi"/>
          <w:lang w:val="en-GB"/>
        </w:rPr>
        <w:t xml:space="preserve"> through the curving of spacetime and </w:t>
      </w:r>
      <w:r w:rsidR="00EC42F1" w:rsidRPr="00C56DA6">
        <w:rPr>
          <w:rFonts w:cstheme="minorHAnsi"/>
          <w:lang w:val="en-GB"/>
        </w:rPr>
        <w:t>geodesic deviation</w:t>
      </w:r>
      <w:r w:rsidR="00023ECA" w:rsidRPr="00C56DA6">
        <w:rPr>
          <w:rFonts w:cstheme="minorHAnsi"/>
          <w:lang w:val="en-GB"/>
        </w:rPr>
        <w:t>.</w:t>
      </w:r>
      <w:r w:rsidR="00E31F12" w:rsidRPr="00C56DA6">
        <w:rPr>
          <w:rFonts w:cstheme="minorHAnsi"/>
          <w:lang w:val="en-GB"/>
        </w:rPr>
        <w:t xml:space="preserve"> </w:t>
      </w:r>
      <w:r w:rsidR="00023ECA" w:rsidRPr="00C56DA6">
        <w:rPr>
          <w:rFonts w:cstheme="minorHAnsi"/>
          <w:lang w:val="en-GB"/>
        </w:rPr>
        <w:t>It</w:t>
      </w:r>
      <w:r w:rsidR="00BA50D6" w:rsidRPr="00C56DA6">
        <w:rPr>
          <w:rFonts w:cstheme="minorHAnsi"/>
          <w:lang w:val="en-GB"/>
        </w:rPr>
        <w:t xml:space="preserve"> </w:t>
      </w:r>
      <w:r w:rsidR="00EA2005" w:rsidRPr="00C56DA6">
        <w:rPr>
          <w:rFonts w:cstheme="minorHAnsi"/>
          <w:lang w:val="en-GB"/>
        </w:rPr>
        <w:t xml:space="preserve">does not sound </w:t>
      </w:r>
      <w:r w:rsidR="000E2ECF" w:rsidRPr="00C56DA6">
        <w:rPr>
          <w:rFonts w:cstheme="minorHAnsi"/>
          <w:lang w:val="en-GB"/>
        </w:rPr>
        <w:t>very convincing</w:t>
      </w:r>
      <w:r w:rsidR="003C5A0E" w:rsidRPr="00C56DA6">
        <w:rPr>
          <w:rFonts w:cstheme="minorHAnsi"/>
          <w:lang w:val="en-GB"/>
        </w:rPr>
        <w:t>.</w:t>
      </w:r>
      <w:r w:rsidR="00861DDF" w:rsidRPr="00C56DA6">
        <w:rPr>
          <w:rFonts w:cstheme="minorHAnsi"/>
          <w:lang w:val="en-GB"/>
        </w:rPr>
        <w:t xml:space="preserve"> </w:t>
      </w:r>
      <w:r w:rsidR="003C5A0E" w:rsidRPr="00C56DA6">
        <w:rPr>
          <w:rFonts w:cstheme="minorHAnsi"/>
          <w:lang w:val="en-GB"/>
        </w:rPr>
        <w:t>I</w:t>
      </w:r>
      <w:r w:rsidR="00325C62" w:rsidRPr="00C56DA6">
        <w:rPr>
          <w:rFonts w:cstheme="minorHAnsi"/>
          <w:lang w:val="en-GB"/>
        </w:rPr>
        <w:t>t might have been better for Einstein to simply state that the tides were due to something else closer to home</w:t>
      </w:r>
      <w:r w:rsidR="00876882" w:rsidRPr="00C56DA6">
        <w:rPr>
          <w:rFonts w:cstheme="minorHAnsi"/>
          <w:lang w:val="en-GB"/>
        </w:rPr>
        <w:t xml:space="preserve">, </w:t>
      </w:r>
      <w:r w:rsidR="006A2C03" w:rsidRPr="00C56DA6">
        <w:rPr>
          <w:rFonts w:cstheme="minorHAnsi"/>
          <w:lang w:val="en-GB"/>
        </w:rPr>
        <w:t>there are several</w:t>
      </w:r>
      <w:r w:rsidR="00876882" w:rsidRPr="00C56DA6">
        <w:rPr>
          <w:rFonts w:cstheme="minorHAnsi"/>
          <w:lang w:val="en-GB"/>
        </w:rPr>
        <w:t xml:space="preserve"> </w:t>
      </w:r>
      <w:r w:rsidR="00F523F6" w:rsidRPr="00C56DA6">
        <w:rPr>
          <w:rFonts w:cstheme="minorHAnsi"/>
          <w:lang w:val="en-GB"/>
        </w:rPr>
        <w:t xml:space="preserve">other </w:t>
      </w:r>
      <w:r w:rsidR="00876882" w:rsidRPr="00C56DA6">
        <w:rPr>
          <w:rFonts w:cstheme="minorHAnsi"/>
          <w:lang w:val="en-GB"/>
        </w:rPr>
        <w:t xml:space="preserve">possible explanations </w:t>
      </w:r>
      <w:r w:rsidR="009700E8" w:rsidRPr="00C56DA6">
        <w:rPr>
          <w:rFonts w:cstheme="minorHAnsi"/>
          <w:lang w:val="en-GB"/>
        </w:rPr>
        <w:t xml:space="preserve">that can be found </w:t>
      </w:r>
      <w:r w:rsidR="00876882" w:rsidRPr="00C56DA6">
        <w:rPr>
          <w:rFonts w:cstheme="minorHAnsi"/>
          <w:lang w:val="en-GB"/>
        </w:rPr>
        <w:t>online</w:t>
      </w:r>
      <w:r w:rsidR="00325C62" w:rsidRPr="00C56DA6">
        <w:rPr>
          <w:rFonts w:cstheme="minorHAnsi"/>
          <w:lang w:val="en-GB"/>
        </w:rPr>
        <w:t xml:space="preserve">. </w:t>
      </w:r>
      <w:r w:rsidR="00515D49" w:rsidRPr="00C56DA6">
        <w:rPr>
          <w:rFonts w:cstheme="minorHAnsi"/>
          <w:lang w:val="en-GB"/>
        </w:rPr>
        <w:t>I</w:t>
      </w:r>
      <w:r w:rsidR="007D5686" w:rsidRPr="00C56DA6">
        <w:rPr>
          <w:rFonts w:cstheme="minorHAnsi"/>
          <w:lang w:val="en-GB"/>
        </w:rPr>
        <w:t>f he had done that</w:t>
      </w:r>
      <w:r w:rsidR="00224128" w:rsidRPr="00C56DA6">
        <w:rPr>
          <w:rFonts w:cstheme="minorHAnsi"/>
          <w:lang w:val="en-GB"/>
        </w:rPr>
        <w:t xml:space="preserve"> however</w:t>
      </w:r>
      <w:r w:rsidR="007D5686" w:rsidRPr="00C56DA6">
        <w:rPr>
          <w:rFonts w:cstheme="minorHAnsi"/>
          <w:lang w:val="en-GB"/>
        </w:rPr>
        <w:t xml:space="preserve">, there </w:t>
      </w:r>
      <w:r w:rsidR="007D5686" w:rsidRPr="00C56DA6">
        <w:rPr>
          <w:rFonts w:cstheme="minorHAnsi"/>
          <w:lang w:val="en-GB"/>
        </w:rPr>
        <w:lastRenderedPageBreak/>
        <w:t xml:space="preserve">would not have been </w:t>
      </w:r>
      <w:r w:rsidR="00C0252E" w:rsidRPr="00C56DA6">
        <w:rPr>
          <w:rFonts w:cstheme="minorHAnsi"/>
          <w:lang w:val="en-GB"/>
        </w:rPr>
        <w:t xml:space="preserve">an equivalence with Newton’s theory, </w:t>
      </w:r>
      <w:r w:rsidR="00400720" w:rsidRPr="00C56DA6">
        <w:rPr>
          <w:rFonts w:cstheme="minorHAnsi"/>
          <w:lang w:val="en-GB"/>
        </w:rPr>
        <w:t xml:space="preserve">instead, </w:t>
      </w:r>
      <w:r w:rsidR="00C0252E" w:rsidRPr="00C56DA6">
        <w:rPr>
          <w:rFonts w:cstheme="minorHAnsi"/>
          <w:lang w:val="en-GB"/>
        </w:rPr>
        <w:t xml:space="preserve">there would have been significant differences. </w:t>
      </w:r>
    </w:p>
    <w:p w14:paraId="39E0C22A" w14:textId="71A8AE85" w:rsidR="0063344F" w:rsidRPr="00C56DA6" w:rsidRDefault="00F57BF3" w:rsidP="00F57BF3">
      <w:pPr>
        <w:ind w:firstLine="340"/>
        <w:rPr>
          <w:rFonts w:cstheme="minorHAnsi"/>
          <w:lang w:val="en-GB"/>
        </w:rPr>
      </w:pPr>
      <w:r w:rsidRPr="00C56DA6">
        <w:rPr>
          <w:rFonts w:cstheme="minorHAnsi"/>
          <w:lang w:val="en-GB"/>
        </w:rPr>
        <w:t>A</w:t>
      </w:r>
      <w:r w:rsidR="00011B3B" w:rsidRPr="00C56DA6">
        <w:rPr>
          <w:rFonts w:cstheme="minorHAnsi"/>
          <w:lang w:val="en-GB"/>
        </w:rPr>
        <w:t xml:space="preserve">s </w:t>
      </w:r>
      <w:r w:rsidRPr="00C56DA6">
        <w:rPr>
          <w:rFonts w:cstheme="minorHAnsi"/>
          <w:lang w:val="en-GB"/>
        </w:rPr>
        <w:t>it</w:t>
      </w:r>
      <w:r w:rsidR="00011B3B" w:rsidRPr="00C56DA6">
        <w:rPr>
          <w:rFonts w:cstheme="minorHAnsi"/>
          <w:lang w:val="en-GB"/>
        </w:rPr>
        <w:t xml:space="preserve"> stand</w:t>
      </w:r>
      <w:r w:rsidRPr="00C56DA6">
        <w:rPr>
          <w:rFonts w:cstheme="minorHAnsi"/>
          <w:lang w:val="en-GB"/>
        </w:rPr>
        <w:t>s</w:t>
      </w:r>
      <w:r w:rsidR="00011B3B" w:rsidRPr="00C56DA6">
        <w:rPr>
          <w:rFonts w:cstheme="minorHAnsi"/>
          <w:lang w:val="en-GB"/>
        </w:rPr>
        <w:t xml:space="preserve"> now</w:t>
      </w:r>
      <w:r w:rsidR="00D549A0" w:rsidRPr="00C56DA6">
        <w:rPr>
          <w:rFonts w:cstheme="minorHAnsi"/>
          <w:lang w:val="en-GB"/>
        </w:rPr>
        <w:t>,</w:t>
      </w:r>
      <w:r w:rsidR="00C0252E" w:rsidRPr="00C56DA6">
        <w:rPr>
          <w:rFonts w:cstheme="minorHAnsi"/>
          <w:lang w:val="en-GB"/>
        </w:rPr>
        <w:t xml:space="preserve"> </w:t>
      </w:r>
      <w:r w:rsidR="00410931" w:rsidRPr="00C56DA6">
        <w:rPr>
          <w:rFonts w:cstheme="minorHAnsi"/>
          <w:lang w:val="en-GB"/>
        </w:rPr>
        <w:t xml:space="preserve">even </w:t>
      </w:r>
      <w:r w:rsidR="00734E07" w:rsidRPr="00C56DA6">
        <w:rPr>
          <w:rFonts w:cstheme="minorHAnsi"/>
          <w:lang w:val="en-GB"/>
        </w:rPr>
        <w:t>with</w:t>
      </w:r>
      <w:r w:rsidR="00410931" w:rsidRPr="00C56DA6">
        <w:rPr>
          <w:rFonts w:cstheme="minorHAnsi"/>
          <w:lang w:val="en-GB"/>
        </w:rPr>
        <w:t xml:space="preserve"> Einstein the Moon can affect the tides</w:t>
      </w:r>
      <w:r w:rsidR="000053C7" w:rsidRPr="00C56DA6">
        <w:rPr>
          <w:rFonts w:cstheme="minorHAnsi"/>
          <w:lang w:val="en-GB"/>
        </w:rPr>
        <w:t xml:space="preserve">, </w:t>
      </w:r>
      <w:r w:rsidR="0077254A" w:rsidRPr="00C56DA6">
        <w:rPr>
          <w:rFonts w:cstheme="minorHAnsi"/>
          <w:lang w:val="en-GB"/>
        </w:rPr>
        <w:t xml:space="preserve">precisely </w:t>
      </w:r>
      <w:r w:rsidR="00295CF0" w:rsidRPr="00C56DA6">
        <w:rPr>
          <w:rFonts w:cstheme="minorHAnsi"/>
          <w:lang w:val="en-GB"/>
        </w:rPr>
        <w:t xml:space="preserve">as if </w:t>
      </w:r>
      <w:r w:rsidR="000053C7" w:rsidRPr="00C56DA6">
        <w:rPr>
          <w:rFonts w:cstheme="minorHAnsi"/>
          <w:lang w:val="en-GB"/>
        </w:rPr>
        <w:t xml:space="preserve">there was a force acting at a distance </w:t>
      </w:r>
      <w:r w:rsidR="000E2ECF" w:rsidRPr="00C56DA6">
        <w:rPr>
          <w:rFonts w:cstheme="minorHAnsi"/>
          <w:lang w:val="en-GB"/>
        </w:rPr>
        <w:t>emanating from matter</w:t>
      </w:r>
      <w:r w:rsidR="00734E07" w:rsidRPr="00C56DA6">
        <w:rPr>
          <w:rFonts w:cstheme="minorHAnsi"/>
          <w:lang w:val="en-GB"/>
        </w:rPr>
        <w:t>.</w:t>
      </w:r>
      <w:r w:rsidR="00410931" w:rsidRPr="00C56DA6">
        <w:rPr>
          <w:rFonts w:cstheme="minorHAnsi"/>
          <w:lang w:val="en-GB"/>
        </w:rPr>
        <w:t xml:space="preserve"> In which case, Einstein’s Principle of Equivalence with Newton</w:t>
      </w:r>
      <w:r w:rsidR="00734E07" w:rsidRPr="00C56DA6">
        <w:rPr>
          <w:rFonts w:cstheme="minorHAnsi"/>
          <w:lang w:val="en-GB"/>
        </w:rPr>
        <w:t xml:space="preserve"> </w:t>
      </w:r>
      <w:r w:rsidR="00410931" w:rsidRPr="00C56DA6">
        <w:rPr>
          <w:rFonts w:cstheme="minorHAnsi"/>
          <w:lang w:val="en-GB"/>
        </w:rPr>
        <w:t>still stand</w:t>
      </w:r>
      <w:r w:rsidR="00734E07" w:rsidRPr="00C56DA6">
        <w:rPr>
          <w:rFonts w:cstheme="minorHAnsi"/>
          <w:lang w:val="en-GB"/>
        </w:rPr>
        <w:t>s</w:t>
      </w:r>
      <w:r w:rsidR="00410931" w:rsidRPr="00C56DA6">
        <w:rPr>
          <w:rFonts w:cstheme="minorHAnsi"/>
          <w:lang w:val="en-GB"/>
        </w:rPr>
        <w:t xml:space="preserve">, and </w:t>
      </w:r>
      <w:r w:rsidR="00590C9E" w:rsidRPr="00C56DA6">
        <w:rPr>
          <w:rFonts w:cstheme="minorHAnsi"/>
          <w:lang w:val="en-GB"/>
        </w:rPr>
        <w:t xml:space="preserve">therefore </w:t>
      </w:r>
      <w:r w:rsidR="00410931" w:rsidRPr="00C56DA6">
        <w:rPr>
          <w:rFonts w:cstheme="minorHAnsi"/>
          <w:lang w:val="en-GB"/>
        </w:rPr>
        <w:t>Einstein c</w:t>
      </w:r>
      <w:r w:rsidR="00734E07" w:rsidRPr="00C56DA6">
        <w:rPr>
          <w:rFonts w:cstheme="minorHAnsi"/>
          <w:lang w:val="en-GB"/>
        </w:rPr>
        <w:t>annot</w:t>
      </w:r>
      <w:r w:rsidR="00410931" w:rsidRPr="00C56DA6">
        <w:rPr>
          <w:rFonts w:cstheme="minorHAnsi"/>
          <w:lang w:val="en-GB"/>
        </w:rPr>
        <w:t xml:space="preserve"> be used to justify the spring and elastic band experiments. </w:t>
      </w:r>
      <w:r w:rsidR="00603421" w:rsidRPr="00C56DA6">
        <w:rPr>
          <w:rFonts w:cstheme="minorHAnsi"/>
          <w:lang w:val="en-GB"/>
        </w:rPr>
        <w:t>Because i</w:t>
      </w:r>
      <w:r w:rsidR="00AA1256" w:rsidRPr="00C56DA6">
        <w:rPr>
          <w:rFonts w:cstheme="minorHAnsi"/>
          <w:lang w:val="en-GB"/>
        </w:rPr>
        <w:t xml:space="preserve">f Newton can’t explain it, then Einstein can’t </w:t>
      </w:r>
      <w:proofErr w:type="gramStart"/>
      <w:r w:rsidR="00AA1256" w:rsidRPr="00C56DA6">
        <w:rPr>
          <w:rFonts w:cstheme="minorHAnsi"/>
          <w:lang w:val="en-GB"/>
        </w:rPr>
        <w:t>either, since</w:t>
      </w:r>
      <w:proofErr w:type="gramEnd"/>
      <w:r w:rsidR="00AA1256" w:rsidRPr="00C56DA6">
        <w:rPr>
          <w:rFonts w:cstheme="minorHAnsi"/>
          <w:lang w:val="en-GB"/>
        </w:rPr>
        <w:t xml:space="preserve"> their theories are equivalent. </w:t>
      </w:r>
      <w:r w:rsidR="007F1A05" w:rsidRPr="00C56DA6">
        <w:rPr>
          <w:rFonts w:cstheme="minorHAnsi"/>
          <w:lang w:val="en-GB"/>
        </w:rPr>
        <w:t xml:space="preserve">Whether it is a force acting at a distance, or </w:t>
      </w:r>
      <w:r w:rsidR="00CA7D7F" w:rsidRPr="00C56DA6">
        <w:rPr>
          <w:rFonts w:cstheme="minorHAnsi"/>
          <w:lang w:val="en-GB"/>
        </w:rPr>
        <w:t xml:space="preserve">geodesic deviations on a curved </w:t>
      </w:r>
      <w:r w:rsidR="00AE5063" w:rsidRPr="00C56DA6">
        <w:rPr>
          <w:rFonts w:cstheme="minorHAnsi"/>
          <w:lang w:val="en-GB"/>
        </w:rPr>
        <w:t xml:space="preserve">spacetime, the result is </w:t>
      </w:r>
      <w:proofErr w:type="gramStart"/>
      <w:r w:rsidR="00CA7D7F" w:rsidRPr="00C56DA6">
        <w:rPr>
          <w:rFonts w:cstheme="minorHAnsi"/>
          <w:lang w:val="en-GB"/>
        </w:rPr>
        <w:t xml:space="preserve">exactly </w:t>
      </w:r>
      <w:r w:rsidR="00AE5063" w:rsidRPr="00C56DA6">
        <w:rPr>
          <w:rFonts w:cstheme="minorHAnsi"/>
          <w:lang w:val="en-GB"/>
        </w:rPr>
        <w:t>the same</w:t>
      </w:r>
      <w:proofErr w:type="gramEnd"/>
      <w:r w:rsidR="00332410" w:rsidRPr="00C56DA6">
        <w:rPr>
          <w:rFonts w:cstheme="minorHAnsi"/>
          <w:lang w:val="en-GB"/>
        </w:rPr>
        <w:t xml:space="preserve"> </w:t>
      </w:r>
      <w:r w:rsidR="0054045A" w:rsidRPr="00C56DA6">
        <w:rPr>
          <w:rFonts w:cstheme="minorHAnsi"/>
          <w:lang w:val="en-GB"/>
        </w:rPr>
        <w:t>for</w:t>
      </w:r>
      <w:r w:rsidR="00332410" w:rsidRPr="00C56DA6">
        <w:rPr>
          <w:rFonts w:cstheme="minorHAnsi"/>
          <w:lang w:val="en-GB"/>
        </w:rPr>
        <w:t xml:space="preserve"> any experiment.</w:t>
      </w:r>
    </w:p>
    <w:p w14:paraId="2EE75881" w14:textId="0B617D64" w:rsidR="00545B2F" w:rsidRPr="00C56DA6" w:rsidRDefault="008D1DE1" w:rsidP="00A01746">
      <w:pPr>
        <w:ind w:firstLine="340"/>
        <w:rPr>
          <w:rFonts w:cstheme="minorHAnsi"/>
          <w:lang w:val="en-GB"/>
        </w:rPr>
      </w:pPr>
      <w:r w:rsidRPr="00C56DA6">
        <w:rPr>
          <w:rFonts w:cstheme="minorHAnsi"/>
          <w:lang w:val="en-GB"/>
        </w:rPr>
        <w:t>In Atomic Expansion Theory, g</w:t>
      </w:r>
      <w:r w:rsidR="0063344F" w:rsidRPr="00C56DA6">
        <w:rPr>
          <w:rFonts w:cstheme="minorHAnsi"/>
          <w:lang w:val="en-GB"/>
        </w:rPr>
        <w:t>ravity depends on the size of the objects, not on their mass</w:t>
      </w:r>
      <w:r w:rsidR="00B851AA" w:rsidRPr="00C56DA6">
        <w:rPr>
          <w:rFonts w:cstheme="minorHAnsi"/>
          <w:lang w:val="en-GB"/>
        </w:rPr>
        <w:t>.</w:t>
      </w:r>
      <w:r w:rsidR="0063344F" w:rsidRPr="00C56DA6">
        <w:rPr>
          <w:rFonts w:cstheme="minorHAnsi"/>
          <w:lang w:val="en-GB"/>
        </w:rPr>
        <w:t xml:space="preserve"> </w:t>
      </w:r>
      <w:r w:rsidR="00B851AA" w:rsidRPr="00C56DA6">
        <w:rPr>
          <w:rFonts w:cstheme="minorHAnsi"/>
          <w:lang w:val="en-GB"/>
        </w:rPr>
        <w:t>A</w:t>
      </w:r>
      <w:r w:rsidR="0063344F" w:rsidRPr="00C56DA6">
        <w:rPr>
          <w:rFonts w:cstheme="minorHAnsi"/>
          <w:lang w:val="en-GB"/>
        </w:rPr>
        <w:t xml:space="preserve">lthough density still plays a role in gravity, but only </w:t>
      </w:r>
      <w:r w:rsidR="00343542" w:rsidRPr="00C56DA6">
        <w:rPr>
          <w:rFonts w:cstheme="minorHAnsi"/>
          <w:lang w:val="en-GB"/>
        </w:rPr>
        <w:t xml:space="preserve">while </w:t>
      </w:r>
      <w:r w:rsidR="0063344F" w:rsidRPr="00C56DA6">
        <w:rPr>
          <w:rFonts w:cstheme="minorHAnsi"/>
          <w:lang w:val="en-GB"/>
        </w:rPr>
        <w:t>on the ground</w:t>
      </w:r>
      <w:r w:rsidR="001820AE" w:rsidRPr="00C56DA6">
        <w:rPr>
          <w:rFonts w:cstheme="minorHAnsi"/>
          <w:lang w:val="en-GB"/>
        </w:rPr>
        <w:t>,</w:t>
      </w:r>
      <w:r w:rsidR="0063344F" w:rsidRPr="00C56DA6">
        <w:rPr>
          <w:rFonts w:cstheme="minorHAnsi"/>
          <w:lang w:val="en-GB"/>
        </w:rPr>
        <w:t xml:space="preserve"> a</w:t>
      </w:r>
      <w:r w:rsidR="00343542" w:rsidRPr="00C56DA6">
        <w:rPr>
          <w:rFonts w:cstheme="minorHAnsi"/>
          <w:lang w:val="en-GB"/>
        </w:rPr>
        <w:t>nd</w:t>
      </w:r>
      <w:r w:rsidR="0063344F" w:rsidRPr="00C56DA6">
        <w:rPr>
          <w:rFonts w:cstheme="minorHAnsi"/>
          <w:lang w:val="en-GB"/>
        </w:rPr>
        <w:t xml:space="preserve"> it could not be assessed from orbit. </w:t>
      </w:r>
      <w:r w:rsidR="00463633" w:rsidRPr="00C56DA6">
        <w:rPr>
          <w:rFonts w:cstheme="minorHAnsi"/>
          <w:lang w:val="en-GB"/>
        </w:rPr>
        <w:t xml:space="preserve">This is why </w:t>
      </w:r>
      <w:r w:rsidR="00B851AA" w:rsidRPr="00C56DA6">
        <w:rPr>
          <w:rFonts w:cstheme="minorHAnsi"/>
          <w:lang w:val="en-GB"/>
        </w:rPr>
        <w:t xml:space="preserve">where NASA landed their probes </w:t>
      </w:r>
      <w:r w:rsidR="00463633" w:rsidRPr="00C56DA6">
        <w:rPr>
          <w:rFonts w:cstheme="minorHAnsi"/>
          <w:lang w:val="en-GB"/>
        </w:rPr>
        <w:t>on the Moon</w:t>
      </w:r>
      <w:r w:rsidR="00B851AA" w:rsidRPr="00C56DA6">
        <w:rPr>
          <w:rFonts w:cstheme="minorHAnsi"/>
          <w:lang w:val="en-GB"/>
        </w:rPr>
        <w:t>,</w:t>
      </w:r>
      <w:r w:rsidR="00463633" w:rsidRPr="00C56DA6">
        <w:rPr>
          <w:rFonts w:cstheme="minorHAnsi"/>
          <w:lang w:val="en-GB"/>
        </w:rPr>
        <w:t xml:space="preserve"> gravity was only one sixth the one of the Earth</w:t>
      </w:r>
      <w:r w:rsidR="00B851AA" w:rsidRPr="00C56DA6">
        <w:rPr>
          <w:rFonts w:cstheme="minorHAnsi"/>
          <w:lang w:val="en-GB"/>
        </w:rPr>
        <w:t xml:space="preserve">, </w:t>
      </w:r>
      <w:r w:rsidR="00463633" w:rsidRPr="00C56DA6">
        <w:rPr>
          <w:rFonts w:cstheme="minorHAnsi"/>
          <w:lang w:val="en-GB"/>
        </w:rPr>
        <w:t xml:space="preserve">instead of the quarter that was expected, since the Moon is about a quarter the size of the Earth. </w:t>
      </w:r>
    </w:p>
    <w:p w14:paraId="7EA23C1D" w14:textId="77777777" w:rsidR="001A1381" w:rsidRPr="00C56DA6" w:rsidRDefault="00750451" w:rsidP="00A01746">
      <w:pPr>
        <w:keepNext/>
        <w:ind w:firstLine="0"/>
        <w:jc w:val="center"/>
        <w:rPr>
          <w:lang w:val="en-GB"/>
        </w:rPr>
      </w:pPr>
      <w:r w:rsidRPr="00C56DA6">
        <w:rPr>
          <w:rFonts w:cstheme="minorHAnsi"/>
          <w:noProof/>
          <w:lang w:val="en-GB"/>
        </w:rPr>
        <w:drawing>
          <wp:inline distT="0" distB="0" distL="0" distR="0" wp14:anchorId="44BB9FA1" wp14:editId="469C48A7">
            <wp:extent cx="5727700" cy="2691130"/>
            <wp:effectExtent l="25400" t="25400" r="25400" b="26670"/>
            <wp:docPr id="51" name="Picture 51" descr="We can see the Moon, with a gradient of dark grey to white, going from left to right, showing respectively the more dense near side with lesser gravity, and the less dense far side with greater gravity. The Centre-of-Mass of the Moon, is indicated at a quarter distance from the left, on a double arrow going across the Moon. We can see that there is a lesser expansion amount to the left of the Centre-of-Mass, and a greater expansion amount to the right, affecting the push of gravity, or expansion, across the Moon, but only while being on the ground. From above, the Moon expands equally in all directions, and it would appear as if gravity is the same everywhere, while it is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We can see the Moon, with a gradient of dark grey to white, going from left to right, showing respectively the more dense near side with lesser gravity, and the less dense far side with greater gravity. The Centre-of-Mass of the Moon, is indicated at a quarter distance from the left, on a double arrow going across the Moon. We can see that there is a lesser expansion amount to the left of the Centre-of-Mass, and a greater expansion amount to the right, affecting the push of gravity, or expansion, across the Moon, but only while being on the ground. From above, the Moon expands equally in all directions, and it would appear as if gravity is the same everywhere, while it is not."/>
                    <pic:cNvPicPr/>
                  </pic:nvPicPr>
                  <pic:blipFill>
                    <a:blip r:embed="rId49">
                      <a:extLst>
                        <a:ext uri="{28A0092B-C50C-407E-A947-70E740481C1C}">
                          <a14:useLocalDpi xmlns:a14="http://schemas.microsoft.com/office/drawing/2010/main" val="0"/>
                        </a:ext>
                      </a:extLst>
                    </a:blip>
                    <a:stretch>
                      <a:fillRect/>
                    </a:stretch>
                  </pic:blipFill>
                  <pic:spPr>
                    <a:xfrm>
                      <a:off x="0" y="0"/>
                      <a:ext cx="5727700" cy="2691130"/>
                    </a:xfrm>
                    <a:prstGeom prst="rect">
                      <a:avLst/>
                    </a:prstGeom>
                    <a:ln w="15875">
                      <a:solidFill>
                        <a:srgbClr val="000000"/>
                      </a:solidFill>
                    </a:ln>
                  </pic:spPr>
                </pic:pic>
              </a:graphicData>
            </a:graphic>
          </wp:inline>
        </w:drawing>
      </w:r>
    </w:p>
    <w:p w14:paraId="2B90BDD5" w14:textId="369A6CAC" w:rsidR="00545B2F" w:rsidRPr="00C56DA6" w:rsidRDefault="001A1381"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14</w:t>
      </w:r>
      <w:r w:rsidRPr="00C56DA6">
        <w:rPr>
          <w:lang w:val="en-GB"/>
        </w:rPr>
        <w:fldChar w:fldCharType="end"/>
      </w:r>
      <w:r w:rsidRPr="00C56DA6">
        <w:rPr>
          <w:lang w:val="en-GB"/>
        </w:rPr>
        <w:t xml:space="preserve"> (3-14) The moon’s non-uniform density causes differing </w:t>
      </w:r>
      <w:proofErr w:type="gramStart"/>
      <w:r w:rsidRPr="00C56DA6">
        <w:rPr>
          <w:lang w:val="en-GB"/>
        </w:rPr>
        <w:t>gravity</w:t>
      </w:r>
      <w:proofErr w:type="gramEnd"/>
    </w:p>
    <w:p w14:paraId="21B96381" w14:textId="5031F3BD" w:rsidR="00463633" w:rsidRPr="00C56DA6" w:rsidRDefault="00545B2F" w:rsidP="00B5316C">
      <w:pPr>
        <w:ind w:firstLine="340"/>
        <w:rPr>
          <w:rFonts w:cstheme="minorHAnsi"/>
          <w:lang w:val="en-GB"/>
        </w:rPr>
      </w:pPr>
      <w:r w:rsidRPr="00C56DA6">
        <w:rPr>
          <w:rFonts w:cstheme="minorHAnsi"/>
          <w:lang w:val="en-GB"/>
        </w:rPr>
        <w:t>As seen in figure 14, t</w:t>
      </w:r>
      <w:r w:rsidR="00463633" w:rsidRPr="00C56DA6">
        <w:rPr>
          <w:rFonts w:cstheme="minorHAnsi"/>
          <w:lang w:val="en-GB"/>
        </w:rPr>
        <w:t xml:space="preserve">he density of the Moon must be unequal, and be denser nearer the Earth, due to the original Earth-Moon formation. It also means that on the dark side of the Moon, gravity should be one third the one of the Earth, and about a quarter near the edge of </w:t>
      </w:r>
      <w:r w:rsidR="00463633" w:rsidRPr="00C56DA6">
        <w:rPr>
          <w:rFonts w:cstheme="minorHAnsi"/>
          <w:lang w:val="en-GB"/>
        </w:rPr>
        <w:lastRenderedPageBreak/>
        <w:t>the visible Moon.</w:t>
      </w:r>
      <w:r w:rsidR="00B579D8" w:rsidRPr="00C56DA6">
        <w:rPr>
          <w:rFonts w:cstheme="minorHAnsi"/>
          <w:lang w:val="en-GB"/>
        </w:rPr>
        <w:t xml:space="preserve"> </w:t>
      </w:r>
      <w:r w:rsidR="007527E6" w:rsidRPr="00C56DA6">
        <w:rPr>
          <w:rFonts w:cstheme="minorHAnsi"/>
          <w:lang w:val="en-GB"/>
        </w:rPr>
        <w:t xml:space="preserve">Taken overall, gravity around the Moon in average is about a quarter of the one of the Earth. </w:t>
      </w:r>
      <w:r w:rsidR="00B579D8" w:rsidRPr="00C56DA6">
        <w:rPr>
          <w:rFonts w:cstheme="minorHAnsi"/>
          <w:lang w:val="en-GB"/>
        </w:rPr>
        <w:t xml:space="preserve">It is a wonder </w:t>
      </w:r>
      <w:r w:rsidR="00B851AA" w:rsidRPr="00C56DA6">
        <w:rPr>
          <w:rFonts w:cstheme="minorHAnsi"/>
          <w:lang w:val="en-GB"/>
        </w:rPr>
        <w:t>some countries</w:t>
      </w:r>
      <w:r w:rsidR="00B579D8" w:rsidRPr="00C56DA6">
        <w:rPr>
          <w:rFonts w:cstheme="minorHAnsi"/>
          <w:lang w:val="en-GB"/>
        </w:rPr>
        <w:t xml:space="preserve"> were able to land probes on the Moon</w:t>
      </w:r>
      <w:r w:rsidR="00463633" w:rsidRPr="00C56DA6">
        <w:rPr>
          <w:rFonts w:cstheme="minorHAnsi"/>
          <w:lang w:val="en-GB"/>
        </w:rPr>
        <w:t xml:space="preserve"> </w:t>
      </w:r>
      <w:r w:rsidR="00B579D8" w:rsidRPr="00C56DA6">
        <w:rPr>
          <w:rFonts w:cstheme="minorHAnsi"/>
          <w:lang w:val="en-GB"/>
        </w:rPr>
        <w:t>while being unaware of this. Other countries have not been so successful, and their probes crashed on the Moon.</w:t>
      </w:r>
    </w:p>
    <w:p w14:paraId="7E859AD3" w14:textId="38E419AA" w:rsidR="0063344F" w:rsidRPr="00C56DA6" w:rsidRDefault="0063344F" w:rsidP="00B5316C">
      <w:pPr>
        <w:ind w:firstLine="340"/>
        <w:rPr>
          <w:rFonts w:cstheme="minorHAnsi"/>
          <w:lang w:val="en-GB"/>
        </w:rPr>
      </w:pPr>
      <w:r w:rsidRPr="00C56DA6">
        <w:rPr>
          <w:rFonts w:cstheme="minorHAnsi"/>
          <w:lang w:val="en-GB"/>
        </w:rPr>
        <w:t>Gravity is calculated from surface to surface of objects, not from centre to centre. This clarifies several observed trajectory and gravitational anomalies in space and on the Moon. There are no gravitational forces or gravitational waves acting at a distance, or distortion/warping of a so-called spacetime, or graviton</w:t>
      </w:r>
      <w:r w:rsidR="00212D1E" w:rsidRPr="00C56DA6">
        <w:rPr>
          <w:rFonts w:cstheme="minorHAnsi"/>
          <w:lang w:val="en-GB"/>
        </w:rPr>
        <w:t xml:space="preserve"> particles</w:t>
      </w:r>
      <w:r w:rsidRPr="00C56DA6">
        <w:rPr>
          <w:rFonts w:cstheme="minorHAnsi"/>
          <w:lang w:val="en-GB"/>
        </w:rPr>
        <w:t xml:space="preserve">. Proofs of these in our science have simply been misinterpreted, as explained in Mark’s book. </w:t>
      </w:r>
    </w:p>
    <w:p w14:paraId="784F4802" w14:textId="1B762823" w:rsidR="00843F4D" w:rsidRPr="00C56DA6" w:rsidRDefault="0063344F" w:rsidP="00B5316C">
      <w:pPr>
        <w:ind w:firstLine="340"/>
        <w:rPr>
          <w:rFonts w:cstheme="minorHAnsi"/>
          <w:color w:val="343434"/>
          <w:lang w:val="en-GB"/>
        </w:rPr>
      </w:pPr>
      <w:r w:rsidRPr="00C56DA6">
        <w:rPr>
          <w:rFonts w:cstheme="minorHAnsi"/>
          <w:lang w:val="en-GB"/>
        </w:rPr>
        <w:t xml:space="preserve">Mark McCutcheon does a great job of debunking Standard Theory in his book </w:t>
      </w:r>
      <w:r w:rsidRPr="00C56DA6">
        <w:rPr>
          <w:rFonts w:cstheme="minorHAnsi"/>
          <w:i/>
          <w:lang w:val="en-GB"/>
        </w:rPr>
        <w:t>The Final Theory.</w:t>
      </w:r>
      <w:r w:rsidRPr="00C56DA6">
        <w:rPr>
          <w:rFonts w:cstheme="minorHAnsi"/>
          <w:color w:val="343434"/>
          <w:lang w:val="en-GB"/>
        </w:rPr>
        <w:t xml:space="preserve"> </w:t>
      </w:r>
      <w:hyperlink w:anchor="_1.9_Debunk_of" w:history="1">
        <w:r w:rsidR="001A703A" w:rsidRPr="00C56DA6">
          <w:rPr>
            <w:rStyle w:val="Hyperlink"/>
            <w:rFonts w:cstheme="minorHAnsi"/>
            <w:lang w:val="en-GB"/>
          </w:rPr>
          <w:t>Links to the debunk of our actual science</w:t>
        </w:r>
      </w:hyperlink>
      <w:r w:rsidR="001A703A" w:rsidRPr="00C56DA6">
        <w:rPr>
          <w:rFonts w:cstheme="minorHAnsi"/>
          <w:color w:val="343434"/>
          <w:lang w:val="en-GB"/>
        </w:rPr>
        <w:t xml:space="preserve"> can be found at </w:t>
      </w:r>
      <w:r w:rsidR="00695708" w:rsidRPr="00C56DA6">
        <w:rPr>
          <w:rFonts w:cstheme="minorHAnsi"/>
          <w:color w:val="343434"/>
          <w:lang w:val="en-GB"/>
        </w:rPr>
        <w:t>the end of chapter 1</w:t>
      </w:r>
      <w:r w:rsidR="001A703A" w:rsidRPr="00C56DA6">
        <w:rPr>
          <w:rFonts w:cstheme="minorHAnsi"/>
          <w:color w:val="343434"/>
          <w:lang w:val="en-GB"/>
        </w:rPr>
        <w:t xml:space="preserve">. </w:t>
      </w:r>
      <w:r w:rsidRPr="00C56DA6">
        <w:rPr>
          <w:rFonts w:cstheme="minorHAnsi"/>
          <w:color w:val="343434"/>
          <w:lang w:val="en-GB"/>
        </w:rPr>
        <w:t>It has been written for</w:t>
      </w:r>
      <w:r w:rsidR="001820AE" w:rsidRPr="00C56DA6">
        <w:rPr>
          <w:rFonts w:cstheme="minorHAnsi"/>
          <w:color w:val="343434"/>
          <w:lang w:val="en-GB"/>
        </w:rPr>
        <w:t xml:space="preserve"> </w:t>
      </w:r>
      <w:r w:rsidRPr="00C56DA6">
        <w:rPr>
          <w:rFonts w:cstheme="minorHAnsi"/>
          <w:color w:val="343434"/>
          <w:lang w:val="en-GB"/>
        </w:rPr>
        <w:t>lay</w:t>
      </w:r>
      <w:r w:rsidR="001820AE" w:rsidRPr="00C56DA6">
        <w:rPr>
          <w:rFonts w:cstheme="minorHAnsi"/>
          <w:color w:val="343434"/>
          <w:lang w:val="en-GB"/>
        </w:rPr>
        <w:t>people</w:t>
      </w:r>
      <w:r w:rsidRPr="00C56DA6">
        <w:rPr>
          <w:rFonts w:cstheme="minorHAnsi"/>
          <w:color w:val="343434"/>
          <w:lang w:val="en-GB"/>
        </w:rPr>
        <w:t xml:space="preserve">, for anyone whether they have a scientific background or not. It re-writes our entire physics and is the only working theory of everything that truly has an answer for everything in our science. </w:t>
      </w:r>
    </w:p>
    <w:p w14:paraId="295B4F4A" w14:textId="7C6E14F5" w:rsidR="00562185" w:rsidRPr="00C56DA6" w:rsidRDefault="0063344F" w:rsidP="00A01746">
      <w:pPr>
        <w:ind w:firstLine="340"/>
        <w:rPr>
          <w:rFonts w:cstheme="minorHAnsi"/>
          <w:color w:val="343434"/>
          <w:lang w:val="en-GB"/>
        </w:rPr>
      </w:pPr>
      <w:r w:rsidRPr="00C56DA6">
        <w:rPr>
          <w:rFonts w:cstheme="minorHAnsi"/>
          <w:color w:val="343434"/>
          <w:lang w:val="en-GB"/>
        </w:rPr>
        <w:t xml:space="preserve">Dismissing </w:t>
      </w:r>
      <w:r w:rsidR="007527E6" w:rsidRPr="00C56DA6">
        <w:rPr>
          <w:rFonts w:cstheme="minorHAnsi"/>
          <w:color w:val="343434"/>
          <w:lang w:val="en-GB"/>
        </w:rPr>
        <w:t xml:space="preserve">Atomic </w:t>
      </w:r>
      <w:r w:rsidRPr="00C56DA6">
        <w:rPr>
          <w:rFonts w:cstheme="minorHAnsi"/>
          <w:color w:val="343434"/>
          <w:lang w:val="en-GB"/>
        </w:rPr>
        <w:t>Expansion Theory without reading the book</w:t>
      </w:r>
      <w:r w:rsidR="00212D1E" w:rsidRPr="00C56DA6">
        <w:rPr>
          <w:rFonts w:cstheme="minorHAnsi"/>
          <w:color w:val="343434"/>
          <w:lang w:val="en-GB"/>
        </w:rPr>
        <w:t>,</w:t>
      </w:r>
      <w:r w:rsidRPr="00C56DA6">
        <w:rPr>
          <w:rFonts w:cstheme="minorHAnsi"/>
          <w:color w:val="343434"/>
          <w:lang w:val="en-GB"/>
        </w:rPr>
        <w:t xml:space="preserve"> could cost humanity a great deal</w:t>
      </w:r>
      <w:r w:rsidR="00212D1E" w:rsidRPr="00C56DA6">
        <w:rPr>
          <w:rFonts w:cstheme="minorHAnsi"/>
          <w:color w:val="343434"/>
          <w:lang w:val="en-GB"/>
        </w:rPr>
        <w:t>.</w:t>
      </w:r>
      <w:r w:rsidRPr="00C56DA6">
        <w:rPr>
          <w:rFonts w:cstheme="minorHAnsi"/>
          <w:color w:val="343434"/>
          <w:lang w:val="en-GB"/>
        </w:rPr>
        <w:t xml:space="preserve"> </w:t>
      </w:r>
      <w:r w:rsidR="00212D1E" w:rsidRPr="00C56DA6">
        <w:rPr>
          <w:rFonts w:cstheme="minorHAnsi"/>
          <w:color w:val="343434"/>
          <w:lang w:val="en-GB"/>
        </w:rPr>
        <w:t>A</w:t>
      </w:r>
      <w:r w:rsidRPr="00C56DA6">
        <w:rPr>
          <w:rFonts w:cstheme="minorHAnsi"/>
          <w:color w:val="343434"/>
          <w:lang w:val="en-GB"/>
        </w:rPr>
        <w:t>nd if you reject everything else from my book</w:t>
      </w:r>
      <w:r w:rsidR="00843F4D" w:rsidRPr="00C56DA6">
        <w:rPr>
          <w:rFonts w:cstheme="minorHAnsi"/>
          <w:color w:val="343434"/>
          <w:lang w:val="en-GB"/>
        </w:rPr>
        <w:t xml:space="preserve"> </w:t>
      </w:r>
      <w:r w:rsidR="00843F4D" w:rsidRPr="00C56DA6">
        <w:rPr>
          <w:rFonts w:cstheme="minorHAnsi"/>
          <w:i/>
          <w:iCs/>
          <w:color w:val="343434"/>
          <w:lang w:val="en-GB"/>
        </w:rPr>
        <w:t xml:space="preserve">New </w:t>
      </w:r>
      <w:r w:rsidR="00370C10" w:rsidRPr="00C56DA6">
        <w:rPr>
          <w:rFonts w:cstheme="minorHAnsi"/>
          <w:i/>
          <w:iCs/>
          <w:color w:val="343434"/>
          <w:lang w:val="en-GB"/>
        </w:rPr>
        <w:t xml:space="preserve">Age </w:t>
      </w:r>
      <w:r w:rsidR="00843F4D" w:rsidRPr="00C56DA6">
        <w:rPr>
          <w:rFonts w:cstheme="minorHAnsi"/>
          <w:i/>
          <w:iCs/>
          <w:color w:val="343434"/>
          <w:lang w:val="en-GB"/>
        </w:rPr>
        <w:t>Physics</w:t>
      </w:r>
      <w:r w:rsidRPr="00C56DA6">
        <w:rPr>
          <w:rFonts w:cstheme="minorHAnsi"/>
          <w:i/>
          <w:iCs/>
          <w:color w:val="343434"/>
          <w:lang w:val="en-GB"/>
        </w:rPr>
        <w:t>,</w:t>
      </w:r>
      <w:r w:rsidRPr="00C56DA6">
        <w:rPr>
          <w:rFonts w:cstheme="minorHAnsi"/>
          <w:color w:val="343434"/>
          <w:lang w:val="en-GB"/>
        </w:rPr>
        <w:t xml:space="preserve"> at the very least you should give </w:t>
      </w:r>
      <w:r w:rsidRPr="00C56DA6">
        <w:rPr>
          <w:rFonts w:cstheme="minorHAnsi"/>
          <w:i/>
          <w:color w:val="343434"/>
          <w:lang w:val="en-GB"/>
        </w:rPr>
        <w:t>The Final Theory</w:t>
      </w:r>
      <w:r w:rsidRPr="00C56DA6">
        <w:rPr>
          <w:rFonts w:cstheme="minorHAnsi"/>
          <w:color w:val="343434"/>
          <w:lang w:val="en-GB"/>
        </w:rPr>
        <w:t xml:space="preserve"> a fair chance. Our current models have served us well, they were describing our reality well to a certain extent, but with </w:t>
      </w:r>
      <w:r w:rsidR="001820AE" w:rsidRPr="00C56DA6">
        <w:rPr>
          <w:rFonts w:cstheme="minorHAnsi"/>
          <w:color w:val="343434"/>
          <w:lang w:val="en-GB"/>
        </w:rPr>
        <w:t xml:space="preserve">Atomic </w:t>
      </w:r>
      <w:r w:rsidRPr="00C56DA6">
        <w:rPr>
          <w:rFonts w:cstheme="minorHAnsi"/>
          <w:color w:val="343434"/>
          <w:lang w:val="en-GB"/>
        </w:rPr>
        <w:t>Expansion Theory we could achieve much more.</w:t>
      </w:r>
    </w:p>
    <w:p w14:paraId="44E22408" w14:textId="79A58748" w:rsidR="00562185" w:rsidRPr="00C56DA6" w:rsidRDefault="00C150B6" w:rsidP="00A01746">
      <w:pPr>
        <w:pStyle w:val="Heading2"/>
        <w:rPr>
          <w:lang w:val="en-GB"/>
        </w:rPr>
      </w:pPr>
      <w:bookmarkStart w:id="288" w:name="_Toc113022296"/>
      <w:r w:rsidRPr="00C56DA6">
        <w:rPr>
          <w:lang w:val="en-GB"/>
        </w:rPr>
        <w:t>3</w:t>
      </w:r>
      <w:r w:rsidR="00562185" w:rsidRPr="00C56DA6">
        <w:rPr>
          <w:lang w:val="en-GB"/>
        </w:rPr>
        <w:t>.13 Two best proofs of Atomic Expansion Theory</w:t>
      </w:r>
      <w:r w:rsidR="00CF1491" w:rsidRPr="00C56DA6">
        <w:rPr>
          <w:lang w:val="en-GB"/>
        </w:rPr>
        <w:t> -</w:t>
      </w:r>
      <w:r w:rsidR="00562185" w:rsidRPr="00C56DA6">
        <w:rPr>
          <w:lang w:val="en-GB"/>
        </w:rPr>
        <w:t xml:space="preserve"> The </w:t>
      </w:r>
      <w:r w:rsidR="00104C37" w:rsidRPr="00C56DA6">
        <w:rPr>
          <w:lang w:val="en-GB"/>
        </w:rPr>
        <w:t xml:space="preserve">levitating </w:t>
      </w:r>
      <w:r w:rsidR="00562185" w:rsidRPr="00C56DA6">
        <w:rPr>
          <w:lang w:val="en-GB"/>
        </w:rPr>
        <w:t xml:space="preserve">slinky </w:t>
      </w:r>
      <w:r w:rsidR="00104C37" w:rsidRPr="00C56DA6">
        <w:rPr>
          <w:lang w:val="en-GB"/>
        </w:rPr>
        <w:t>and ball</w:t>
      </w:r>
      <w:bookmarkEnd w:id="288"/>
      <w:r w:rsidR="00104C37" w:rsidRPr="00C56DA6">
        <w:rPr>
          <w:lang w:val="en-GB"/>
        </w:rPr>
        <w:t xml:space="preserve"> </w:t>
      </w:r>
    </w:p>
    <w:p w14:paraId="237EDEF4" w14:textId="406BC43F" w:rsidR="005C647B" w:rsidRPr="00C56DA6" w:rsidRDefault="00AA044E" w:rsidP="005C647B">
      <w:pPr>
        <w:ind w:firstLine="340"/>
        <w:rPr>
          <w:rFonts w:cstheme="minorHAnsi"/>
          <w:color w:val="343434"/>
          <w:lang w:val="en-GB"/>
        </w:rPr>
      </w:pPr>
      <w:r w:rsidRPr="00C56DA6">
        <w:rPr>
          <w:rFonts w:cstheme="minorHAnsi"/>
          <w:color w:val="343434"/>
          <w:lang w:val="en-GB"/>
        </w:rPr>
        <w:t>It is very difficult to identify a proof for a theory in physics, when other theories that might be incorrect</w:t>
      </w:r>
      <w:r w:rsidR="005C647B" w:rsidRPr="00C56DA6">
        <w:rPr>
          <w:rFonts w:cstheme="minorHAnsi"/>
          <w:color w:val="343434"/>
          <w:lang w:val="en-GB"/>
        </w:rPr>
        <w:t>,</w:t>
      </w:r>
      <w:r w:rsidRPr="00C56DA6">
        <w:rPr>
          <w:rFonts w:cstheme="minorHAnsi"/>
          <w:color w:val="343434"/>
          <w:lang w:val="en-GB"/>
        </w:rPr>
        <w:t xml:space="preserve"> or misinterpretations</w:t>
      </w:r>
      <w:r w:rsidR="00230148" w:rsidRPr="00C56DA6">
        <w:rPr>
          <w:rFonts w:cstheme="minorHAnsi"/>
          <w:color w:val="343434"/>
          <w:lang w:val="en-GB"/>
        </w:rPr>
        <w:t xml:space="preserve"> of physical phenomena</w:t>
      </w:r>
      <w:r w:rsidRPr="00C56DA6">
        <w:rPr>
          <w:rFonts w:cstheme="minorHAnsi"/>
          <w:color w:val="343434"/>
          <w:lang w:val="en-GB"/>
        </w:rPr>
        <w:t>, c</w:t>
      </w:r>
      <w:r w:rsidR="005C647B" w:rsidRPr="00C56DA6">
        <w:rPr>
          <w:rFonts w:cstheme="minorHAnsi"/>
          <w:color w:val="343434"/>
          <w:lang w:val="en-GB"/>
        </w:rPr>
        <w:t>an</w:t>
      </w:r>
      <w:r w:rsidRPr="00C56DA6">
        <w:rPr>
          <w:rFonts w:cstheme="minorHAnsi"/>
          <w:color w:val="343434"/>
          <w:lang w:val="en-GB"/>
        </w:rPr>
        <w:t xml:space="preserve"> still model reality very well, and equally explain what we see. Atomic Expansion Theory can explain all </w:t>
      </w:r>
      <w:r w:rsidR="00831E9E" w:rsidRPr="00C56DA6">
        <w:rPr>
          <w:rFonts w:cstheme="minorHAnsi"/>
          <w:color w:val="343434"/>
          <w:lang w:val="en-GB"/>
        </w:rPr>
        <w:t xml:space="preserve">the </w:t>
      </w:r>
      <w:r w:rsidRPr="00C56DA6">
        <w:rPr>
          <w:rFonts w:cstheme="minorHAnsi"/>
          <w:color w:val="343434"/>
          <w:lang w:val="en-GB"/>
        </w:rPr>
        <w:t>so-called proofs of Einstein’s theories, and can re-interpret everything stated within Quantum Mechanics</w:t>
      </w:r>
      <w:r w:rsidR="005C647B" w:rsidRPr="00C56DA6">
        <w:rPr>
          <w:rFonts w:cstheme="minorHAnsi"/>
          <w:color w:val="343434"/>
          <w:lang w:val="en-GB"/>
        </w:rPr>
        <w:t>,</w:t>
      </w:r>
      <w:r w:rsidR="00AC39F5" w:rsidRPr="00C56DA6">
        <w:rPr>
          <w:rFonts w:cstheme="minorHAnsi"/>
          <w:color w:val="343434"/>
          <w:lang w:val="en-GB"/>
        </w:rPr>
        <w:t xml:space="preserve"> from the point of view of expanding </w:t>
      </w:r>
      <w:r w:rsidR="00E008E3" w:rsidRPr="00C56DA6">
        <w:rPr>
          <w:rFonts w:cstheme="minorHAnsi"/>
          <w:color w:val="343434"/>
          <w:lang w:val="en-GB"/>
        </w:rPr>
        <w:t xml:space="preserve">and contracting </w:t>
      </w:r>
      <w:r w:rsidR="00AC39F5" w:rsidRPr="00C56DA6">
        <w:rPr>
          <w:rFonts w:cstheme="minorHAnsi"/>
          <w:color w:val="343434"/>
          <w:lang w:val="en-GB"/>
        </w:rPr>
        <w:t>matter</w:t>
      </w:r>
      <w:r w:rsidRPr="00C56DA6">
        <w:rPr>
          <w:rFonts w:cstheme="minorHAnsi"/>
          <w:color w:val="343434"/>
          <w:lang w:val="en-GB"/>
        </w:rPr>
        <w:t xml:space="preserve">. </w:t>
      </w:r>
    </w:p>
    <w:p w14:paraId="4E7CBB8F" w14:textId="3AA58D2E" w:rsidR="00562185" w:rsidRPr="00C56DA6" w:rsidRDefault="00AA044E" w:rsidP="005C647B">
      <w:pPr>
        <w:ind w:firstLine="340"/>
        <w:rPr>
          <w:rFonts w:cstheme="minorHAnsi"/>
          <w:color w:val="343434"/>
          <w:lang w:val="en-GB"/>
        </w:rPr>
      </w:pPr>
      <w:r w:rsidRPr="00C56DA6">
        <w:rPr>
          <w:rFonts w:cstheme="minorHAnsi"/>
          <w:color w:val="343434"/>
          <w:lang w:val="en-GB"/>
        </w:rPr>
        <w:lastRenderedPageBreak/>
        <w:t>They are all theories after all</w:t>
      </w:r>
      <w:r w:rsidR="00230148" w:rsidRPr="00C56DA6">
        <w:rPr>
          <w:rFonts w:cstheme="minorHAnsi"/>
          <w:color w:val="343434"/>
          <w:lang w:val="en-GB"/>
        </w:rPr>
        <w:t>,</w:t>
      </w:r>
      <w:r w:rsidRPr="00C56DA6">
        <w:rPr>
          <w:rFonts w:cstheme="minorHAnsi"/>
          <w:color w:val="343434"/>
          <w:lang w:val="en-GB"/>
        </w:rPr>
        <w:t xml:space="preserve"> supposed to model perfectly all identified phenomena in </w:t>
      </w:r>
      <w:r w:rsidR="004F765D" w:rsidRPr="00C56DA6">
        <w:rPr>
          <w:rFonts w:cstheme="minorHAnsi"/>
          <w:color w:val="343434"/>
          <w:lang w:val="en-GB"/>
        </w:rPr>
        <w:t>nature</w:t>
      </w:r>
      <w:r w:rsidRPr="00C56DA6">
        <w:rPr>
          <w:rFonts w:cstheme="minorHAnsi"/>
          <w:color w:val="343434"/>
          <w:lang w:val="en-GB"/>
        </w:rPr>
        <w:t>.</w:t>
      </w:r>
      <w:r w:rsidR="005C647B" w:rsidRPr="00C56DA6">
        <w:rPr>
          <w:rFonts w:cstheme="minorHAnsi"/>
          <w:color w:val="343434"/>
          <w:lang w:val="en-GB"/>
        </w:rPr>
        <w:t xml:space="preserve"> And you can always tweak these theories to infinity, so they still model what we see</w:t>
      </w:r>
      <w:r w:rsidR="008B7BF5" w:rsidRPr="00C56DA6">
        <w:rPr>
          <w:rFonts w:cstheme="minorHAnsi"/>
          <w:color w:val="343434"/>
          <w:lang w:val="en-GB"/>
        </w:rPr>
        <w:t>.</w:t>
      </w:r>
      <w:r w:rsidR="005C647B" w:rsidRPr="00C56DA6">
        <w:rPr>
          <w:rFonts w:cstheme="minorHAnsi"/>
          <w:color w:val="343434"/>
          <w:lang w:val="en-GB"/>
        </w:rPr>
        <w:t xml:space="preserve"> </w:t>
      </w:r>
      <w:r w:rsidR="008B7BF5" w:rsidRPr="00C56DA6">
        <w:rPr>
          <w:rFonts w:cstheme="minorHAnsi"/>
          <w:color w:val="343434"/>
          <w:lang w:val="en-GB"/>
        </w:rPr>
        <w:t xml:space="preserve">For example, </w:t>
      </w:r>
      <w:r w:rsidR="005C647B" w:rsidRPr="00C56DA6">
        <w:rPr>
          <w:rFonts w:cstheme="minorHAnsi"/>
          <w:color w:val="343434"/>
          <w:lang w:val="en-GB"/>
        </w:rPr>
        <w:t xml:space="preserve">by inventing wild and unlikely concepts such as </w:t>
      </w:r>
      <w:r w:rsidR="00160484" w:rsidRPr="00C56DA6">
        <w:rPr>
          <w:rFonts w:cstheme="minorHAnsi"/>
          <w:color w:val="343434"/>
          <w:lang w:val="en-GB"/>
        </w:rPr>
        <w:t>d</w:t>
      </w:r>
      <w:r w:rsidR="005C647B" w:rsidRPr="00C56DA6">
        <w:rPr>
          <w:rFonts w:cstheme="minorHAnsi"/>
          <w:color w:val="343434"/>
          <w:lang w:val="en-GB"/>
        </w:rPr>
        <w:t xml:space="preserve">ark </w:t>
      </w:r>
      <w:r w:rsidR="00160484" w:rsidRPr="00C56DA6">
        <w:rPr>
          <w:rFonts w:cstheme="minorHAnsi"/>
          <w:color w:val="343434"/>
          <w:lang w:val="en-GB"/>
        </w:rPr>
        <w:t>m</w:t>
      </w:r>
      <w:r w:rsidR="005C647B" w:rsidRPr="00C56DA6">
        <w:rPr>
          <w:rFonts w:cstheme="minorHAnsi"/>
          <w:color w:val="343434"/>
          <w:lang w:val="en-GB"/>
        </w:rPr>
        <w:t xml:space="preserve">atter, </w:t>
      </w:r>
      <w:r w:rsidR="00160484" w:rsidRPr="00C56DA6">
        <w:rPr>
          <w:rFonts w:cstheme="minorHAnsi"/>
          <w:color w:val="343434"/>
          <w:lang w:val="en-GB"/>
        </w:rPr>
        <w:t>d</w:t>
      </w:r>
      <w:r w:rsidR="005C647B" w:rsidRPr="00C56DA6">
        <w:rPr>
          <w:rFonts w:cstheme="minorHAnsi"/>
          <w:color w:val="343434"/>
          <w:lang w:val="en-GB"/>
        </w:rPr>
        <w:t xml:space="preserve">ark </w:t>
      </w:r>
      <w:r w:rsidR="00160484" w:rsidRPr="00C56DA6">
        <w:rPr>
          <w:rFonts w:cstheme="minorHAnsi"/>
          <w:color w:val="343434"/>
          <w:lang w:val="en-GB"/>
        </w:rPr>
        <w:t>e</w:t>
      </w:r>
      <w:r w:rsidR="005C647B" w:rsidRPr="00C56DA6">
        <w:rPr>
          <w:rFonts w:cstheme="minorHAnsi"/>
          <w:color w:val="343434"/>
          <w:lang w:val="en-GB"/>
        </w:rPr>
        <w:t xml:space="preserve">nergy, </w:t>
      </w:r>
      <w:r w:rsidR="00160484" w:rsidRPr="00C56DA6">
        <w:rPr>
          <w:rFonts w:cstheme="minorHAnsi"/>
          <w:color w:val="343434"/>
          <w:lang w:val="en-GB"/>
        </w:rPr>
        <w:t>g</w:t>
      </w:r>
      <w:r w:rsidR="005C647B" w:rsidRPr="00C56DA6">
        <w:rPr>
          <w:rFonts w:cstheme="minorHAnsi"/>
          <w:color w:val="343434"/>
          <w:lang w:val="en-GB"/>
        </w:rPr>
        <w:t xml:space="preserve">ravitational </w:t>
      </w:r>
      <w:r w:rsidR="00160484" w:rsidRPr="00C56DA6">
        <w:rPr>
          <w:rFonts w:cstheme="minorHAnsi"/>
          <w:color w:val="343434"/>
          <w:lang w:val="en-GB"/>
        </w:rPr>
        <w:t>w</w:t>
      </w:r>
      <w:r w:rsidR="005C647B" w:rsidRPr="00C56DA6">
        <w:rPr>
          <w:rFonts w:cstheme="minorHAnsi"/>
          <w:color w:val="343434"/>
          <w:lang w:val="en-GB"/>
        </w:rPr>
        <w:t xml:space="preserve">aves, </w:t>
      </w:r>
      <w:r w:rsidR="00160484" w:rsidRPr="00C56DA6">
        <w:rPr>
          <w:rFonts w:cstheme="minorHAnsi"/>
          <w:color w:val="343434"/>
          <w:lang w:val="en-GB"/>
        </w:rPr>
        <w:t>g</w:t>
      </w:r>
      <w:r w:rsidR="005C647B" w:rsidRPr="00C56DA6">
        <w:rPr>
          <w:rFonts w:cstheme="minorHAnsi"/>
          <w:color w:val="343434"/>
          <w:lang w:val="en-GB"/>
        </w:rPr>
        <w:t xml:space="preserve">raviton </w:t>
      </w:r>
      <w:r w:rsidR="00160484" w:rsidRPr="00C56DA6">
        <w:rPr>
          <w:rFonts w:cstheme="minorHAnsi"/>
          <w:color w:val="343434"/>
          <w:lang w:val="en-GB"/>
        </w:rPr>
        <w:t>p</w:t>
      </w:r>
      <w:r w:rsidR="005C647B" w:rsidRPr="00C56DA6">
        <w:rPr>
          <w:rFonts w:cstheme="minorHAnsi"/>
          <w:color w:val="343434"/>
          <w:lang w:val="en-GB"/>
        </w:rPr>
        <w:t xml:space="preserve">articles, </w:t>
      </w:r>
      <w:r w:rsidR="00160484" w:rsidRPr="00C56DA6">
        <w:rPr>
          <w:rFonts w:cstheme="minorHAnsi"/>
          <w:color w:val="343434"/>
          <w:lang w:val="en-GB"/>
        </w:rPr>
        <w:t>b</w:t>
      </w:r>
      <w:r w:rsidR="008B7BF5" w:rsidRPr="00C56DA6">
        <w:rPr>
          <w:rFonts w:cstheme="minorHAnsi"/>
          <w:color w:val="343434"/>
          <w:lang w:val="en-GB"/>
        </w:rPr>
        <w:t xml:space="preserve">lack </w:t>
      </w:r>
      <w:r w:rsidR="00160484" w:rsidRPr="00C56DA6">
        <w:rPr>
          <w:rFonts w:cstheme="minorHAnsi"/>
          <w:color w:val="343434"/>
          <w:lang w:val="en-GB"/>
        </w:rPr>
        <w:t>h</w:t>
      </w:r>
      <w:r w:rsidR="008B7BF5" w:rsidRPr="00C56DA6">
        <w:rPr>
          <w:rFonts w:cstheme="minorHAnsi"/>
          <w:color w:val="343434"/>
          <w:lang w:val="en-GB"/>
        </w:rPr>
        <w:t xml:space="preserve">oles, singularities, </w:t>
      </w:r>
      <w:r w:rsidR="005C647B" w:rsidRPr="00C56DA6">
        <w:rPr>
          <w:rFonts w:cstheme="minorHAnsi"/>
          <w:color w:val="343434"/>
          <w:lang w:val="en-GB"/>
        </w:rPr>
        <w:t>etc. Better that</w:t>
      </w:r>
      <w:r w:rsidR="00EC47BE" w:rsidRPr="00C56DA6">
        <w:rPr>
          <w:rFonts w:cstheme="minorHAnsi"/>
          <w:color w:val="343434"/>
          <w:lang w:val="en-GB"/>
        </w:rPr>
        <w:t>,</w:t>
      </w:r>
      <w:r w:rsidR="005C647B" w:rsidRPr="00C56DA6">
        <w:rPr>
          <w:rFonts w:cstheme="minorHAnsi"/>
          <w:color w:val="343434"/>
          <w:lang w:val="en-GB"/>
        </w:rPr>
        <w:t xml:space="preserve"> than admitting that a theory is incorrect, I suppose. </w:t>
      </w:r>
      <w:r w:rsidR="00922647" w:rsidRPr="00C56DA6">
        <w:rPr>
          <w:rFonts w:cstheme="minorHAnsi"/>
          <w:color w:val="343434"/>
          <w:lang w:val="en-GB"/>
        </w:rPr>
        <w:t xml:space="preserve">But when </w:t>
      </w:r>
      <w:r w:rsidR="0024701E" w:rsidRPr="00C56DA6">
        <w:rPr>
          <w:rFonts w:cstheme="minorHAnsi"/>
          <w:color w:val="343434"/>
          <w:lang w:val="en-GB"/>
        </w:rPr>
        <w:t xml:space="preserve">exactly </w:t>
      </w:r>
      <w:r w:rsidR="00365D25" w:rsidRPr="00C56DA6">
        <w:rPr>
          <w:rFonts w:cstheme="minorHAnsi"/>
          <w:color w:val="343434"/>
          <w:lang w:val="en-GB"/>
        </w:rPr>
        <w:t>do</w:t>
      </w:r>
      <w:r w:rsidR="00922647" w:rsidRPr="00C56DA6">
        <w:rPr>
          <w:rFonts w:cstheme="minorHAnsi"/>
          <w:color w:val="343434"/>
          <w:lang w:val="en-GB"/>
        </w:rPr>
        <w:t xml:space="preserve"> we draw the line and admit that the theory is wrong?</w:t>
      </w:r>
    </w:p>
    <w:p w14:paraId="671DA6F0" w14:textId="6274B2BF" w:rsidR="00BD015E" w:rsidRPr="00C56DA6" w:rsidRDefault="00230148" w:rsidP="00F96C32">
      <w:pPr>
        <w:ind w:firstLine="340"/>
        <w:rPr>
          <w:rFonts w:cstheme="minorHAnsi"/>
          <w:color w:val="343434"/>
          <w:lang w:val="en-GB"/>
        </w:rPr>
      </w:pPr>
      <w:r w:rsidRPr="00C56DA6">
        <w:rPr>
          <w:rFonts w:cstheme="minorHAnsi"/>
          <w:color w:val="343434"/>
          <w:lang w:val="en-GB"/>
        </w:rPr>
        <w:t>The</w:t>
      </w:r>
      <w:r w:rsidR="00AC39F5" w:rsidRPr="00C56DA6">
        <w:rPr>
          <w:rFonts w:cstheme="minorHAnsi"/>
          <w:color w:val="343434"/>
          <w:lang w:val="en-GB"/>
        </w:rPr>
        <w:t xml:space="preserve"> key </w:t>
      </w:r>
      <w:r w:rsidR="00713A24" w:rsidRPr="00C56DA6">
        <w:rPr>
          <w:rFonts w:cstheme="minorHAnsi"/>
          <w:color w:val="343434"/>
          <w:lang w:val="en-GB"/>
        </w:rPr>
        <w:t xml:space="preserve">to prove Atomic Expansion Theory, </w:t>
      </w:r>
      <w:r w:rsidR="00AC39F5" w:rsidRPr="00C56DA6">
        <w:rPr>
          <w:rFonts w:cstheme="minorHAnsi"/>
          <w:color w:val="343434"/>
          <w:lang w:val="en-GB"/>
        </w:rPr>
        <w:t>is</w:t>
      </w:r>
      <w:r w:rsidRPr="00C56DA6">
        <w:rPr>
          <w:rFonts w:cstheme="minorHAnsi"/>
          <w:color w:val="343434"/>
          <w:lang w:val="en-GB"/>
        </w:rPr>
        <w:t xml:space="preserve"> to find proofs where the expansion of the planet </w:t>
      </w:r>
      <w:r w:rsidR="002316F2" w:rsidRPr="00C56DA6">
        <w:rPr>
          <w:rFonts w:cstheme="minorHAnsi"/>
          <w:color w:val="343434"/>
          <w:lang w:val="en-GB"/>
        </w:rPr>
        <w:t>and all objects</w:t>
      </w:r>
      <w:r w:rsidR="00DE3BD9" w:rsidRPr="00C56DA6">
        <w:rPr>
          <w:rFonts w:cstheme="minorHAnsi"/>
          <w:color w:val="343434"/>
          <w:lang w:val="en-GB"/>
        </w:rPr>
        <w:t>,</w:t>
      </w:r>
      <w:r w:rsidR="002316F2" w:rsidRPr="00C56DA6">
        <w:rPr>
          <w:rFonts w:cstheme="minorHAnsi"/>
          <w:color w:val="343434"/>
          <w:lang w:val="en-GB"/>
        </w:rPr>
        <w:t xml:space="preserve"> </w:t>
      </w:r>
      <w:r w:rsidRPr="00C56DA6">
        <w:rPr>
          <w:rFonts w:cstheme="minorHAnsi"/>
          <w:color w:val="343434"/>
          <w:lang w:val="en-GB"/>
        </w:rPr>
        <w:t xml:space="preserve">explain something that no other theory </w:t>
      </w:r>
      <w:r w:rsidR="00FC043F" w:rsidRPr="00C56DA6">
        <w:rPr>
          <w:rFonts w:cstheme="minorHAnsi"/>
          <w:color w:val="343434"/>
          <w:lang w:val="en-GB"/>
        </w:rPr>
        <w:t xml:space="preserve">can </w:t>
      </w:r>
      <w:r w:rsidR="0077649B" w:rsidRPr="00C56DA6">
        <w:rPr>
          <w:rFonts w:cstheme="minorHAnsi"/>
          <w:color w:val="343434"/>
          <w:lang w:val="en-GB"/>
        </w:rPr>
        <w:t>explain</w:t>
      </w:r>
      <w:r w:rsidR="00257726" w:rsidRPr="00C56DA6">
        <w:rPr>
          <w:rFonts w:cstheme="minorHAnsi"/>
          <w:color w:val="343434"/>
          <w:lang w:val="en-GB"/>
        </w:rPr>
        <w:t>.</w:t>
      </w:r>
      <w:r w:rsidR="002D5C65" w:rsidRPr="00C56DA6">
        <w:rPr>
          <w:rFonts w:cstheme="minorHAnsi"/>
          <w:color w:val="343434"/>
          <w:lang w:val="en-GB"/>
        </w:rPr>
        <w:t xml:space="preserve"> </w:t>
      </w:r>
      <w:proofErr w:type="gramStart"/>
      <w:r w:rsidR="00257726" w:rsidRPr="00C56DA6">
        <w:rPr>
          <w:rFonts w:cstheme="minorHAnsi"/>
          <w:color w:val="343434"/>
          <w:lang w:val="en-GB"/>
        </w:rPr>
        <w:t>S</w:t>
      </w:r>
      <w:r w:rsidR="002D5C65" w:rsidRPr="00C56DA6">
        <w:rPr>
          <w:rFonts w:cstheme="minorHAnsi"/>
          <w:color w:val="343434"/>
          <w:lang w:val="en-GB"/>
        </w:rPr>
        <w:t>o</w:t>
      </w:r>
      <w:proofErr w:type="gramEnd"/>
      <w:r w:rsidR="002D5C65" w:rsidRPr="00C56DA6">
        <w:rPr>
          <w:rFonts w:cstheme="minorHAnsi"/>
          <w:color w:val="343434"/>
          <w:lang w:val="en-GB"/>
        </w:rPr>
        <w:t xml:space="preserve"> it should be a consequence of the expansion of matter</w:t>
      </w:r>
      <w:r w:rsidR="00257726" w:rsidRPr="00C56DA6">
        <w:rPr>
          <w:rFonts w:cstheme="minorHAnsi"/>
          <w:color w:val="343434"/>
          <w:lang w:val="en-GB"/>
        </w:rPr>
        <w:t xml:space="preserve">, and </w:t>
      </w:r>
      <w:r w:rsidR="00160484" w:rsidRPr="00C56DA6">
        <w:rPr>
          <w:rFonts w:cstheme="minorHAnsi"/>
          <w:color w:val="343434"/>
          <w:lang w:val="en-GB"/>
        </w:rPr>
        <w:t>show</w:t>
      </w:r>
      <w:r w:rsidR="00257726" w:rsidRPr="00C56DA6">
        <w:rPr>
          <w:rFonts w:cstheme="minorHAnsi"/>
          <w:color w:val="343434"/>
          <w:lang w:val="en-GB"/>
        </w:rPr>
        <w:t xml:space="preserve"> what </w:t>
      </w:r>
      <w:r w:rsidR="00D10A3F" w:rsidRPr="00C56DA6">
        <w:rPr>
          <w:rFonts w:cstheme="minorHAnsi"/>
          <w:color w:val="343434"/>
          <w:lang w:val="en-GB"/>
        </w:rPr>
        <w:t>is happening behind the scenes</w:t>
      </w:r>
      <w:r w:rsidR="00160484" w:rsidRPr="00C56DA6">
        <w:rPr>
          <w:rFonts w:cstheme="minorHAnsi"/>
          <w:color w:val="343434"/>
          <w:lang w:val="en-GB"/>
        </w:rPr>
        <w:t>,</w:t>
      </w:r>
      <w:r w:rsidR="00801099" w:rsidRPr="00C56DA6">
        <w:rPr>
          <w:rFonts w:cstheme="minorHAnsi"/>
          <w:color w:val="343434"/>
          <w:lang w:val="en-GB"/>
        </w:rPr>
        <w:t xml:space="preserve"> to justify what we see in our resulting reality</w:t>
      </w:r>
      <w:r w:rsidRPr="00C56DA6">
        <w:rPr>
          <w:rFonts w:cstheme="minorHAnsi"/>
          <w:color w:val="343434"/>
          <w:lang w:val="en-GB"/>
        </w:rPr>
        <w:t xml:space="preserve">. </w:t>
      </w:r>
    </w:p>
    <w:p w14:paraId="5A031046" w14:textId="530A0263" w:rsidR="0039242B" w:rsidRPr="00C56DA6" w:rsidRDefault="00230148" w:rsidP="00A01746">
      <w:pPr>
        <w:ind w:firstLine="340"/>
        <w:rPr>
          <w:rFonts w:cstheme="minorHAnsi"/>
          <w:color w:val="343434"/>
          <w:lang w:val="en-GB"/>
        </w:rPr>
      </w:pPr>
      <w:r w:rsidRPr="00C56DA6">
        <w:rPr>
          <w:rFonts w:cstheme="minorHAnsi"/>
          <w:color w:val="343434"/>
          <w:lang w:val="en-GB"/>
        </w:rPr>
        <w:t xml:space="preserve">I came up with the two best proofs </w:t>
      </w:r>
      <w:r w:rsidR="006D700C" w:rsidRPr="00C56DA6">
        <w:rPr>
          <w:rFonts w:cstheme="minorHAnsi"/>
          <w:color w:val="343434"/>
          <w:lang w:val="en-GB"/>
        </w:rPr>
        <w:t>for</w:t>
      </w:r>
      <w:r w:rsidRPr="00C56DA6">
        <w:rPr>
          <w:rFonts w:cstheme="minorHAnsi"/>
          <w:color w:val="343434"/>
          <w:lang w:val="en-GB"/>
        </w:rPr>
        <w:t xml:space="preserve"> Atomic Expansion Theory that I could </w:t>
      </w:r>
      <w:r w:rsidR="00AC39F5" w:rsidRPr="00C56DA6">
        <w:rPr>
          <w:rFonts w:cstheme="minorHAnsi"/>
          <w:color w:val="343434"/>
          <w:lang w:val="en-GB"/>
        </w:rPr>
        <w:t>think of</w:t>
      </w:r>
      <w:r w:rsidR="00160484" w:rsidRPr="00C56DA6">
        <w:rPr>
          <w:rFonts w:cstheme="minorHAnsi"/>
          <w:color w:val="343434"/>
          <w:lang w:val="en-GB"/>
        </w:rPr>
        <w:t>.</w:t>
      </w:r>
      <w:r w:rsidRPr="00C56DA6">
        <w:rPr>
          <w:rFonts w:cstheme="minorHAnsi"/>
          <w:color w:val="343434"/>
          <w:lang w:val="en-GB"/>
        </w:rPr>
        <w:t xml:space="preserve"> I do not guarantee that in time</w:t>
      </w:r>
      <w:r w:rsidR="00DE3BD9" w:rsidRPr="00C56DA6">
        <w:rPr>
          <w:rFonts w:cstheme="minorHAnsi"/>
          <w:color w:val="343434"/>
          <w:lang w:val="en-GB"/>
        </w:rPr>
        <w:t>,</w:t>
      </w:r>
      <w:r w:rsidRPr="00C56DA6">
        <w:rPr>
          <w:rFonts w:cstheme="minorHAnsi"/>
          <w:color w:val="343434"/>
          <w:lang w:val="en-GB"/>
        </w:rPr>
        <w:t xml:space="preserve"> people would not use other theories to justify what is happening, and state that these are not proofs after all.</w:t>
      </w:r>
      <w:r w:rsidR="00AC39F5" w:rsidRPr="00C56DA6">
        <w:rPr>
          <w:rFonts w:cstheme="minorHAnsi"/>
          <w:color w:val="343434"/>
          <w:lang w:val="en-GB"/>
        </w:rPr>
        <w:t xml:space="preserve"> It would not disprove Atomic Expansion </w:t>
      </w:r>
      <w:proofErr w:type="gramStart"/>
      <w:r w:rsidR="00AC39F5" w:rsidRPr="00C56DA6">
        <w:rPr>
          <w:rFonts w:cstheme="minorHAnsi"/>
          <w:color w:val="343434"/>
          <w:lang w:val="en-GB"/>
        </w:rPr>
        <w:t>Theory,</w:t>
      </w:r>
      <w:proofErr w:type="gramEnd"/>
      <w:r w:rsidR="00AC39F5" w:rsidRPr="00C56DA6">
        <w:rPr>
          <w:rFonts w:cstheme="minorHAnsi"/>
          <w:color w:val="343434"/>
          <w:lang w:val="en-GB"/>
        </w:rPr>
        <w:t xml:space="preserve"> it would simply mean </w:t>
      </w:r>
      <w:r w:rsidR="004F765D" w:rsidRPr="00C56DA6">
        <w:rPr>
          <w:rFonts w:cstheme="minorHAnsi"/>
          <w:color w:val="343434"/>
          <w:lang w:val="en-GB"/>
        </w:rPr>
        <w:t xml:space="preserve">that </w:t>
      </w:r>
      <w:r w:rsidR="00AC39F5" w:rsidRPr="00C56DA6">
        <w:rPr>
          <w:rFonts w:cstheme="minorHAnsi"/>
          <w:color w:val="343434"/>
          <w:lang w:val="en-GB"/>
        </w:rPr>
        <w:t xml:space="preserve">other theories can also explain </w:t>
      </w:r>
      <w:r w:rsidR="004F765D" w:rsidRPr="00C56DA6">
        <w:rPr>
          <w:rFonts w:cstheme="minorHAnsi"/>
          <w:color w:val="343434"/>
          <w:lang w:val="en-GB"/>
        </w:rPr>
        <w:t>them</w:t>
      </w:r>
      <w:r w:rsidR="00AC39F5" w:rsidRPr="00C56DA6">
        <w:rPr>
          <w:rFonts w:cstheme="minorHAnsi"/>
          <w:color w:val="343434"/>
          <w:lang w:val="en-GB"/>
        </w:rPr>
        <w:t>.</w:t>
      </w:r>
      <w:r w:rsidR="002D5C65" w:rsidRPr="00C56DA6">
        <w:rPr>
          <w:rFonts w:cstheme="minorHAnsi"/>
          <w:color w:val="343434"/>
          <w:lang w:val="en-GB"/>
        </w:rPr>
        <w:t xml:space="preserve"> However, they better explain them convincingly</w:t>
      </w:r>
      <w:r w:rsidR="00A35E42" w:rsidRPr="00C56DA6">
        <w:rPr>
          <w:rFonts w:cstheme="minorHAnsi"/>
          <w:color w:val="343434"/>
          <w:lang w:val="en-GB"/>
        </w:rPr>
        <w:t>, without resorting to magical thinking.</w:t>
      </w:r>
      <w:r w:rsidR="00160484" w:rsidRPr="00C56DA6">
        <w:rPr>
          <w:rFonts w:cstheme="minorHAnsi"/>
          <w:color w:val="343434"/>
          <w:lang w:val="en-GB"/>
        </w:rPr>
        <w:t xml:space="preserve"> I’m pretty sure levitation is not part of Standard Physics</w:t>
      </w:r>
      <w:r w:rsidR="000578D7" w:rsidRPr="00C56DA6">
        <w:rPr>
          <w:rFonts w:cstheme="minorHAnsi"/>
          <w:color w:val="343434"/>
          <w:lang w:val="en-GB"/>
        </w:rPr>
        <w:t xml:space="preserve">, no matter how </w:t>
      </w:r>
      <w:r w:rsidR="00F4130D" w:rsidRPr="00C56DA6">
        <w:rPr>
          <w:rFonts w:cstheme="minorHAnsi"/>
          <w:color w:val="343434"/>
          <w:lang w:val="en-GB"/>
        </w:rPr>
        <w:t xml:space="preserve">someone </w:t>
      </w:r>
      <w:r w:rsidR="005F3A9C" w:rsidRPr="00C56DA6">
        <w:rPr>
          <w:rFonts w:cstheme="minorHAnsi"/>
          <w:color w:val="343434"/>
          <w:lang w:val="en-GB"/>
        </w:rPr>
        <w:t xml:space="preserve">somehow </w:t>
      </w:r>
      <w:r w:rsidR="000578D7" w:rsidRPr="00C56DA6">
        <w:rPr>
          <w:rFonts w:cstheme="minorHAnsi"/>
          <w:color w:val="343434"/>
          <w:lang w:val="en-GB"/>
        </w:rPr>
        <w:t>could justify it.</w:t>
      </w:r>
    </w:p>
    <w:p w14:paraId="4E12BD04" w14:textId="6951D3B4" w:rsidR="0039242B" w:rsidRPr="00C56DA6" w:rsidRDefault="00C150B6" w:rsidP="002D001E">
      <w:pPr>
        <w:pStyle w:val="Heading2"/>
        <w:rPr>
          <w:color w:val="343434"/>
          <w:lang w:val="en-GB"/>
        </w:rPr>
      </w:pPr>
      <w:bookmarkStart w:id="289" w:name="_Toc113022297"/>
      <w:r w:rsidRPr="00C56DA6">
        <w:rPr>
          <w:lang w:val="en-GB"/>
        </w:rPr>
        <w:t>3</w:t>
      </w:r>
      <w:r w:rsidR="002D001E" w:rsidRPr="00C56DA6">
        <w:rPr>
          <w:lang w:val="en-GB"/>
        </w:rPr>
        <w:t xml:space="preserve">.13a </w:t>
      </w:r>
      <w:proofErr w:type="gramStart"/>
      <w:r w:rsidR="0039242B" w:rsidRPr="00C56DA6">
        <w:rPr>
          <w:lang w:val="en-GB"/>
        </w:rPr>
        <w:t>The</w:t>
      </w:r>
      <w:proofErr w:type="gramEnd"/>
      <w:r w:rsidR="0039242B" w:rsidRPr="00C56DA6">
        <w:rPr>
          <w:lang w:val="en-GB"/>
        </w:rPr>
        <w:t xml:space="preserve"> physics of a stretched suspended slinky</w:t>
      </w:r>
      <w:r w:rsidR="00104C37" w:rsidRPr="00C56DA6">
        <w:rPr>
          <w:lang w:val="en-GB"/>
        </w:rPr>
        <w:t xml:space="preserve"> being dropped</w:t>
      </w:r>
      <w:bookmarkEnd w:id="289"/>
    </w:p>
    <w:p w14:paraId="2BAC65E6" w14:textId="77777777" w:rsidR="0029691D" w:rsidRPr="00C56DA6" w:rsidRDefault="00F96C32" w:rsidP="008B5A32">
      <w:pPr>
        <w:ind w:firstLine="340"/>
        <w:rPr>
          <w:rFonts w:cstheme="minorHAnsi"/>
          <w:lang w:val="en-GB"/>
        </w:rPr>
      </w:pPr>
      <w:r w:rsidRPr="00C56DA6">
        <w:rPr>
          <w:rFonts w:cstheme="minorHAnsi"/>
          <w:lang w:val="en-GB"/>
        </w:rPr>
        <w:t>No proof appears to be convincing enough,</w:t>
      </w:r>
      <w:r w:rsidR="0039242B" w:rsidRPr="00C56DA6">
        <w:rPr>
          <w:rFonts w:cstheme="minorHAnsi"/>
          <w:lang w:val="en-GB"/>
        </w:rPr>
        <w:t xml:space="preserve"> it seems. W</w:t>
      </w:r>
      <w:r w:rsidRPr="00C56DA6">
        <w:rPr>
          <w:rFonts w:cstheme="minorHAnsi"/>
          <w:lang w:val="en-GB"/>
        </w:rPr>
        <w:t xml:space="preserve">hich brings us to the physics of the drop of a stretched suspended slinky. Good luck explaining </w:t>
      </w:r>
      <w:r w:rsidR="00CB5FC8" w:rsidRPr="00C56DA6">
        <w:rPr>
          <w:rFonts w:cstheme="minorHAnsi"/>
          <w:lang w:val="en-GB"/>
        </w:rPr>
        <w:t xml:space="preserve">convincingly </w:t>
      </w:r>
      <w:r w:rsidRPr="00C56DA6">
        <w:rPr>
          <w:rFonts w:cstheme="minorHAnsi"/>
          <w:lang w:val="en-GB"/>
        </w:rPr>
        <w:t xml:space="preserve">that </w:t>
      </w:r>
      <w:proofErr w:type="gramStart"/>
      <w:r w:rsidRPr="00C56DA6">
        <w:rPr>
          <w:rFonts w:cstheme="minorHAnsi"/>
          <w:lang w:val="en-GB"/>
        </w:rPr>
        <w:t>particular phenomenon</w:t>
      </w:r>
      <w:proofErr w:type="gramEnd"/>
      <w:r w:rsidR="00F4130D" w:rsidRPr="00C56DA6">
        <w:rPr>
          <w:rFonts w:cstheme="minorHAnsi"/>
          <w:lang w:val="en-GB"/>
        </w:rPr>
        <w:t>,</w:t>
      </w:r>
      <w:r w:rsidRPr="00C56DA6">
        <w:rPr>
          <w:rFonts w:cstheme="minorHAnsi"/>
          <w:lang w:val="en-GB"/>
        </w:rPr>
        <w:t xml:space="preserve"> using either Newton or Einstein’s theor</w:t>
      </w:r>
      <w:r w:rsidR="002F494F" w:rsidRPr="00C56DA6">
        <w:rPr>
          <w:rFonts w:cstheme="minorHAnsi"/>
          <w:lang w:val="en-GB"/>
        </w:rPr>
        <w:t>ies</w:t>
      </w:r>
      <w:r w:rsidRPr="00C56DA6">
        <w:rPr>
          <w:rFonts w:cstheme="minorHAnsi"/>
          <w:lang w:val="en-GB"/>
        </w:rPr>
        <w:t xml:space="preserve"> of gravity</w:t>
      </w:r>
      <w:r w:rsidR="002316F2" w:rsidRPr="00C56DA6">
        <w:rPr>
          <w:rFonts w:cstheme="minorHAnsi"/>
          <w:lang w:val="en-GB"/>
        </w:rPr>
        <w:t>.</w:t>
      </w:r>
      <w:r w:rsidRPr="00C56DA6">
        <w:rPr>
          <w:rFonts w:cstheme="minorHAnsi"/>
          <w:lang w:val="en-GB"/>
        </w:rPr>
        <w:t xml:space="preserve"> </w:t>
      </w:r>
    </w:p>
    <w:p w14:paraId="55013F7B" w14:textId="300785FF" w:rsidR="00F96C32" w:rsidRPr="00C56DA6" w:rsidRDefault="00F96C32" w:rsidP="008B5A32">
      <w:pPr>
        <w:ind w:firstLine="340"/>
        <w:rPr>
          <w:rFonts w:cstheme="minorHAnsi"/>
          <w:lang w:val="en-GB"/>
        </w:rPr>
      </w:pPr>
      <w:r w:rsidRPr="00C56DA6">
        <w:rPr>
          <w:rFonts w:cstheme="minorHAnsi"/>
          <w:lang w:val="en-GB"/>
        </w:rPr>
        <w:t xml:space="preserve">First you need to watch </w:t>
      </w:r>
      <w:r w:rsidR="00CB5FC8" w:rsidRPr="00C56DA6">
        <w:rPr>
          <w:rFonts w:cstheme="minorHAnsi"/>
          <w:lang w:val="en-GB"/>
        </w:rPr>
        <w:t xml:space="preserve">on YouTube these </w:t>
      </w:r>
      <w:r w:rsidR="00141225" w:rsidRPr="00C56DA6">
        <w:rPr>
          <w:rFonts w:cstheme="minorHAnsi"/>
          <w:lang w:val="en-GB"/>
        </w:rPr>
        <w:t>four</w:t>
      </w:r>
      <w:r w:rsidR="00CB5FC8" w:rsidRPr="00C56DA6">
        <w:rPr>
          <w:rFonts w:cstheme="minorHAnsi"/>
          <w:lang w:val="en-GB"/>
        </w:rPr>
        <w:t xml:space="preserve"> videos from </w:t>
      </w:r>
      <w:proofErr w:type="spellStart"/>
      <w:r w:rsidR="00CB5FC8" w:rsidRPr="00C56DA6">
        <w:rPr>
          <w:rFonts w:cstheme="minorHAnsi"/>
          <w:i/>
          <w:iCs/>
          <w:lang w:val="en-GB"/>
        </w:rPr>
        <w:t>Veritasium</w:t>
      </w:r>
      <w:proofErr w:type="spellEnd"/>
      <w:r w:rsidR="00CB5FC8" w:rsidRPr="00C56DA6">
        <w:rPr>
          <w:rFonts w:cstheme="minorHAnsi"/>
          <w:i/>
          <w:iCs/>
          <w:lang w:val="en-GB"/>
        </w:rPr>
        <w:t>,</w:t>
      </w:r>
      <w:r w:rsidR="00CB5FC8" w:rsidRPr="00C56DA6">
        <w:rPr>
          <w:rFonts w:cstheme="minorHAnsi"/>
          <w:lang w:val="en-GB"/>
        </w:rPr>
        <w:t xml:space="preserve"> showing </w:t>
      </w:r>
      <w:r w:rsidRPr="00C56DA6">
        <w:rPr>
          <w:rFonts w:cstheme="minorHAnsi"/>
          <w:lang w:val="en-GB"/>
        </w:rPr>
        <w:t xml:space="preserve">in slow motion what is happening when you drop a </w:t>
      </w:r>
      <w:r w:rsidR="002316F2" w:rsidRPr="00C56DA6">
        <w:rPr>
          <w:rFonts w:cstheme="minorHAnsi"/>
          <w:lang w:val="en-GB"/>
        </w:rPr>
        <w:t xml:space="preserve">fully stretched </w:t>
      </w:r>
      <w:r w:rsidRPr="00C56DA6">
        <w:rPr>
          <w:rFonts w:cstheme="minorHAnsi"/>
          <w:lang w:val="en-GB"/>
        </w:rPr>
        <w:t>slinky</w:t>
      </w:r>
      <w:r w:rsidR="002316F2" w:rsidRPr="00C56DA6">
        <w:rPr>
          <w:rFonts w:cstheme="minorHAnsi"/>
          <w:lang w:val="en-GB"/>
        </w:rPr>
        <w:t xml:space="preserve"> from the top of a building</w:t>
      </w:r>
      <w:r w:rsidRPr="00C56DA6">
        <w:rPr>
          <w:rFonts w:cstheme="minorHAnsi"/>
          <w:lang w:val="en-GB"/>
        </w:rPr>
        <w:t>:</w:t>
      </w:r>
    </w:p>
    <w:p w14:paraId="58F64A88" w14:textId="77777777" w:rsidR="008B5A32" w:rsidRPr="00C56DA6" w:rsidRDefault="00CB5FC8" w:rsidP="00D72B09">
      <w:pPr>
        <w:pStyle w:val="ListParagraph"/>
        <w:numPr>
          <w:ilvl w:val="0"/>
          <w:numId w:val="14"/>
        </w:numPr>
        <w:rPr>
          <w:rFonts w:cstheme="minorHAnsi"/>
          <w:b/>
          <w:bCs/>
          <w:lang w:val="en-GB"/>
        </w:rPr>
      </w:pPr>
      <w:r w:rsidRPr="00C56DA6">
        <w:rPr>
          <w:rFonts w:cstheme="minorHAnsi"/>
          <w:b/>
          <w:bCs/>
          <w:lang w:val="en-GB"/>
        </w:rPr>
        <w:t xml:space="preserve">Does a Falling Slinky Defy Gravity? </w:t>
      </w:r>
    </w:p>
    <w:p w14:paraId="2BED3E55" w14:textId="092AA1FD" w:rsidR="00F96C32" w:rsidRPr="00C56DA6" w:rsidRDefault="00000000" w:rsidP="00DF5ED5">
      <w:pPr>
        <w:pStyle w:val="ListParagraph"/>
        <w:ind w:firstLine="0"/>
        <w:rPr>
          <w:rFonts w:cstheme="minorHAnsi"/>
          <w:b/>
          <w:bCs/>
          <w:lang w:val="en-GB"/>
        </w:rPr>
      </w:pPr>
      <w:hyperlink r:id="rId50" w:history="1">
        <w:r w:rsidR="00DF5ED5" w:rsidRPr="00C56DA6">
          <w:rPr>
            <w:rStyle w:val="Hyperlink"/>
            <w:rFonts w:cstheme="minorHAnsi"/>
            <w:lang w:val="en-GB"/>
          </w:rPr>
          <w:t>https://youtu.be/uiyMuHuCFo4</w:t>
        </w:r>
      </w:hyperlink>
    </w:p>
    <w:p w14:paraId="2DFA880D" w14:textId="77777777" w:rsidR="008B5A32" w:rsidRPr="00C56DA6" w:rsidRDefault="00CB5FC8" w:rsidP="00D72B09">
      <w:pPr>
        <w:pStyle w:val="ListParagraph"/>
        <w:numPr>
          <w:ilvl w:val="0"/>
          <w:numId w:val="14"/>
        </w:numPr>
        <w:rPr>
          <w:rFonts w:cstheme="minorHAnsi"/>
          <w:b/>
          <w:bCs/>
          <w:lang w:val="en-GB"/>
        </w:rPr>
      </w:pPr>
      <w:r w:rsidRPr="00C56DA6">
        <w:rPr>
          <w:rFonts w:cstheme="minorHAnsi"/>
          <w:b/>
          <w:bCs/>
          <w:lang w:val="en-GB"/>
        </w:rPr>
        <w:t xml:space="preserve">Supersized Slow-Mo Slinky Drop </w:t>
      </w:r>
    </w:p>
    <w:p w14:paraId="477D04E4" w14:textId="383C7EE5" w:rsidR="00F96C32" w:rsidRPr="00C56DA6" w:rsidRDefault="00000000" w:rsidP="00DF5ED5">
      <w:pPr>
        <w:pStyle w:val="ListParagraph"/>
        <w:ind w:firstLine="0"/>
        <w:rPr>
          <w:rFonts w:cstheme="minorHAnsi"/>
          <w:b/>
          <w:bCs/>
          <w:lang w:val="en-GB"/>
        </w:rPr>
      </w:pPr>
      <w:hyperlink r:id="rId51" w:history="1">
        <w:r w:rsidR="00DF5ED5" w:rsidRPr="00C56DA6">
          <w:rPr>
            <w:rStyle w:val="Hyperlink"/>
            <w:rFonts w:cstheme="minorHAnsi"/>
            <w:lang w:val="en-GB"/>
          </w:rPr>
          <w:t>https://youtu.be/JsytnJ_pSf8</w:t>
        </w:r>
      </w:hyperlink>
    </w:p>
    <w:p w14:paraId="575C5E3A" w14:textId="77777777" w:rsidR="008B5A32" w:rsidRPr="00C56DA6" w:rsidRDefault="00CB5FC8" w:rsidP="00D72B09">
      <w:pPr>
        <w:pStyle w:val="ListParagraph"/>
        <w:numPr>
          <w:ilvl w:val="0"/>
          <w:numId w:val="14"/>
        </w:numPr>
        <w:rPr>
          <w:rFonts w:cstheme="minorHAnsi"/>
          <w:b/>
          <w:bCs/>
          <w:lang w:val="en-GB"/>
        </w:rPr>
      </w:pPr>
      <w:r w:rsidRPr="00C56DA6">
        <w:rPr>
          <w:rFonts w:cstheme="minorHAnsi"/>
          <w:b/>
          <w:bCs/>
          <w:lang w:val="en-GB"/>
        </w:rPr>
        <w:lastRenderedPageBreak/>
        <w:t xml:space="preserve">Slinky Drop Answer </w:t>
      </w:r>
    </w:p>
    <w:p w14:paraId="223179A5" w14:textId="471D4CA4" w:rsidR="00F96C32" w:rsidRPr="00C56DA6" w:rsidRDefault="00000000" w:rsidP="00DF5ED5">
      <w:pPr>
        <w:pStyle w:val="ListParagraph"/>
        <w:ind w:firstLine="0"/>
        <w:rPr>
          <w:rFonts w:cstheme="minorHAnsi"/>
          <w:b/>
          <w:bCs/>
          <w:lang w:val="en-GB"/>
        </w:rPr>
      </w:pPr>
      <w:hyperlink r:id="rId52" w:history="1">
        <w:r w:rsidR="00DF5ED5" w:rsidRPr="00C56DA6">
          <w:rPr>
            <w:rStyle w:val="Hyperlink"/>
            <w:rFonts w:cstheme="minorHAnsi"/>
            <w:lang w:val="en-GB"/>
          </w:rPr>
          <w:t>https://youtu.be/eCMmmEEyOO0</w:t>
        </w:r>
      </w:hyperlink>
    </w:p>
    <w:p w14:paraId="2FCF2858" w14:textId="77777777" w:rsidR="008B5A32" w:rsidRPr="00C56DA6" w:rsidRDefault="00141225" w:rsidP="00D72B09">
      <w:pPr>
        <w:pStyle w:val="ListParagraph"/>
        <w:numPr>
          <w:ilvl w:val="0"/>
          <w:numId w:val="14"/>
        </w:numPr>
        <w:rPr>
          <w:rFonts w:cstheme="minorHAnsi"/>
          <w:b/>
          <w:bCs/>
          <w:lang w:val="en-GB"/>
        </w:rPr>
      </w:pPr>
      <w:r w:rsidRPr="00C56DA6">
        <w:rPr>
          <w:rFonts w:cstheme="minorHAnsi"/>
          <w:b/>
          <w:bCs/>
          <w:lang w:val="en-GB"/>
        </w:rPr>
        <w:t>Slinky Drop Extended</w:t>
      </w:r>
    </w:p>
    <w:p w14:paraId="16352F9C" w14:textId="57858B0D" w:rsidR="00141225" w:rsidRPr="00C56DA6" w:rsidRDefault="00000000" w:rsidP="00DF5ED5">
      <w:pPr>
        <w:pStyle w:val="ListParagraph"/>
        <w:ind w:firstLine="0"/>
        <w:rPr>
          <w:rFonts w:cstheme="minorHAnsi"/>
          <w:b/>
          <w:bCs/>
          <w:lang w:val="en-GB"/>
        </w:rPr>
      </w:pPr>
      <w:hyperlink r:id="rId53" w:history="1">
        <w:r w:rsidR="00B757D3" w:rsidRPr="00C56DA6">
          <w:rPr>
            <w:rStyle w:val="Hyperlink"/>
            <w:rFonts w:cstheme="minorHAnsi"/>
            <w:lang w:val="en-GB"/>
          </w:rPr>
          <w:t>https://youtu.be/oKb2tCtpvNU</w:t>
        </w:r>
      </w:hyperlink>
    </w:p>
    <w:p w14:paraId="5A0388A1" w14:textId="14BC4BFE" w:rsidR="00720CBA" w:rsidRPr="00C56DA6" w:rsidRDefault="00F96C32" w:rsidP="00CB5FC8">
      <w:pPr>
        <w:ind w:firstLine="340"/>
        <w:rPr>
          <w:rFonts w:cstheme="minorHAnsi"/>
          <w:lang w:val="en-GB"/>
        </w:rPr>
      </w:pPr>
      <w:r w:rsidRPr="00C56DA6">
        <w:rPr>
          <w:rFonts w:cstheme="minorHAnsi"/>
          <w:lang w:val="en-GB"/>
        </w:rPr>
        <w:t>When you drop an extended slinky from high up, film it and play the video in slow motion, the base of the slinky does not move at all</w:t>
      </w:r>
      <w:r w:rsidR="00D73415" w:rsidRPr="00C56DA6">
        <w:rPr>
          <w:rFonts w:cstheme="minorHAnsi"/>
          <w:lang w:val="en-GB"/>
        </w:rPr>
        <w:t>,</w:t>
      </w:r>
      <w:r w:rsidRPr="00C56DA6">
        <w:rPr>
          <w:rFonts w:cstheme="minorHAnsi"/>
          <w:lang w:val="en-GB"/>
        </w:rPr>
        <w:t xml:space="preserve"> until the top reaches the b</w:t>
      </w:r>
      <w:r w:rsidR="00C14ACD" w:rsidRPr="00C56DA6">
        <w:rPr>
          <w:rFonts w:cstheme="minorHAnsi"/>
          <w:lang w:val="en-GB"/>
        </w:rPr>
        <w:t>ase</w:t>
      </w:r>
      <w:r w:rsidRPr="00C56DA6">
        <w:rPr>
          <w:rFonts w:cstheme="minorHAnsi"/>
          <w:lang w:val="en-GB"/>
        </w:rPr>
        <w:t xml:space="preserve">. Almost as if it was free floating in space, </w:t>
      </w:r>
      <w:r w:rsidR="00B30116" w:rsidRPr="00C56DA6">
        <w:rPr>
          <w:rFonts w:cstheme="minorHAnsi"/>
          <w:lang w:val="en-GB"/>
        </w:rPr>
        <w:t xml:space="preserve">as in Einstein and Atomic Expansion Theory, which are both </w:t>
      </w:r>
      <w:proofErr w:type="gramStart"/>
      <w:r w:rsidR="00B30116" w:rsidRPr="00C56DA6">
        <w:rPr>
          <w:rFonts w:cstheme="minorHAnsi"/>
          <w:lang w:val="en-GB"/>
        </w:rPr>
        <w:t>geometry based</w:t>
      </w:r>
      <w:proofErr w:type="gramEnd"/>
      <w:r w:rsidR="00B30116" w:rsidRPr="00C56DA6">
        <w:rPr>
          <w:rFonts w:cstheme="minorHAnsi"/>
          <w:lang w:val="en-GB"/>
        </w:rPr>
        <w:t xml:space="preserve"> theories, </w:t>
      </w:r>
      <w:r w:rsidRPr="00C56DA6">
        <w:rPr>
          <w:rFonts w:cstheme="minorHAnsi"/>
          <w:lang w:val="en-GB"/>
        </w:rPr>
        <w:t>with the exception that it is actually levitating</w:t>
      </w:r>
      <w:r w:rsidR="00CA6F15" w:rsidRPr="00C56DA6">
        <w:rPr>
          <w:rFonts w:cstheme="minorHAnsi"/>
          <w:lang w:val="en-GB"/>
        </w:rPr>
        <w:t xml:space="preserve"> for a while</w:t>
      </w:r>
      <w:r w:rsidRPr="00C56DA6">
        <w:rPr>
          <w:rFonts w:cstheme="minorHAnsi"/>
          <w:lang w:val="en-GB"/>
        </w:rPr>
        <w:t xml:space="preserve">. </w:t>
      </w:r>
    </w:p>
    <w:p w14:paraId="4B3B4193" w14:textId="386F988C" w:rsidR="00F96C32" w:rsidRPr="00C56DA6" w:rsidRDefault="007403C1" w:rsidP="00CB5FC8">
      <w:pPr>
        <w:ind w:firstLine="340"/>
        <w:rPr>
          <w:rFonts w:cstheme="minorHAnsi"/>
          <w:lang w:val="en-GB"/>
        </w:rPr>
      </w:pPr>
      <w:r w:rsidRPr="00C56DA6">
        <w:rPr>
          <w:rFonts w:cstheme="minorHAnsi"/>
          <w:lang w:val="en-GB"/>
        </w:rPr>
        <w:t xml:space="preserve">This experiment is even visible to the naked eye, from a drop of your own height. There’s no need to drop the slinky from the top of a building, or to film it first </w:t>
      </w:r>
      <w:proofErr w:type="gramStart"/>
      <w:r w:rsidRPr="00C56DA6">
        <w:rPr>
          <w:rFonts w:cstheme="minorHAnsi"/>
          <w:lang w:val="en-GB"/>
        </w:rPr>
        <w:t>in order to</w:t>
      </w:r>
      <w:proofErr w:type="gramEnd"/>
      <w:r w:rsidRPr="00C56DA6">
        <w:rPr>
          <w:rFonts w:cstheme="minorHAnsi"/>
          <w:lang w:val="en-GB"/>
        </w:rPr>
        <w:t xml:space="preserve"> slow it down.</w:t>
      </w:r>
      <w:r w:rsidR="00BB4422" w:rsidRPr="00C56DA6">
        <w:rPr>
          <w:rFonts w:cstheme="minorHAnsi"/>
          <w:lang w:val="en-GB"/>
        </w:rPr>
        <w:t xml:space="preserve"> You</w:t>
      </w:r>
      <w:r w:rsidR="007C4414" w:rsidRPr="00C56DA6">
        <w:rPr>
          <w:rFonts w:cstheme="minorHAnsi"/>
          <w:lang w:val="en-GB"/>
        </w:rPr>
        <w:t xml:space="preserve"> wi</w:t>
      </w:r>
      <w:r w:rsidR="00BB4422" w:rsidRPr="00C56DA6">
        <w:rPr>
          <w:rFonts w:cstheme="minorHAnsi"/>
          <w:lang w:val="en-GB"/>
        </w:rPr>
        <w:t>ll</w:t>
      </w:r>
      <w:r w:rsidR="002F494F" w:rsidRPr="00C56DA6">
        <w:rPr>
          <w:rFonts w:cstheme="minorHAnsi"/>
          <w:lang w:val="en-GB"/>
        </w:rPr>
        <w:t xml:space="preserve"> </w:t>
      </w:r>
      <w:r w:rsidR="00BB4422" w:rsidRPr="00C56DA6">
        <w:rPr>
          <w:rFonts w:cstheme="minorHAnsi"/>
          <w:lang w:val="en-GB"/>
        </w:rPr>
        <w:t>see, the bottom levitates, it stays there suspended in the air</w:t>
      </w:r>
      <w:r w:rsidR="00720CBA" w:rsidRPr="00C56DA6">
        <w:rPr>
          <w:rFonts w:cstheme="minorHAnsi"/>
          <w:lang w:val="en-GB"/>
        </w:rPr>
        <w:t>,</w:t>
      </w:r>
      <w:r w:rsidR="00BB4422" w:rsidRPr="00C56DA6">
        <w:rPr>
          <w:rFonts w:cstheme="minorHAnsi"/>
          <w:lang w:val="en-GB"/>
        </w:rPr>
        <w:t xml:space="preserve"> until the slinky is fully contracted</w:t>
      </w:r>
      <w:r w:rsidR="007C4414" w:rsidRPr="00C56DA6">
        <w:rPr>
          <w:rFonts w:cstheme="minorHAnsi"/>
          <w:lang w:val="en-GB"/>
        </w:rPr>
        <w:t xml:space="preserve"> back, and </w:t>
      </w:r>
      <w:r w:rsidR="002F494F" w:rsidRPr="00C56DA6">
        <w:rPr>
          <w:rFonts w:cstheme="minorHAnsi"/>
          <w:lang w:val="en-GB"/>
        </w:rPr>
        <w:t>only then</w:t>
      </w:r>
      <w:r w:rsidR="00720CBA" w:rsidRPr="00C56DA6">
        <w:rPr>
          <w:rFonts w:cstheme="minorHAnsi"/>
          <w:lang w:val="en-GB"/>
        </w:rPr>
        <w:t>,</w:t>
      </w:r>
      <w:r w:rsidR="00D73415" w:rsidRPr="00C56DA6">
        <w:rPr>
          <w:rFonts w:cstheme="minorHAnsi"/>
          <w:lang w:val="en-GB"/>
        </w:rPr>
        <w:t xml:space="preserve"> will</w:t>
      </w:r>
      <w:r w:rsidR="007C4414" w:rsidRPr="00C56DA6">
        <w:rPr>
          <w:rFonts w:cstheme="minorHAnsi"/>
          <w:lang w:val="en-GB"/>
        </w:rPr>
        <w:t xml:space="preserve"> it </w:t>
      </w:r>
      <w:proofErr w:type="gramStart"/>
      <w:r w:rsidR="007C4414" w:rsidRPr="00C56DA6">
        <w:rPr>
          <w:rFonts w:cstheme="minorHAnsi"/>
          <w:lang w:val="en-GB"/>
        </w:rPr>
        <w:t>fall down</w:t>
      </w:r>
      <w:proofErr w:type="gramEnd"/>
      <w:r w:rsidR="007C4414" w:rsidRPr="00C56DA6">
        <w:rPr>
          <w:rFonts w:cstheme="minorHAnsi"/>
          <w:lang w:val="en-GB"/>
        </w:rPr>
        <w:t>.</w:t>
      </w:r>
    </w:p>
    <w:p w14:paraId="010F89B1" w14:textId="77777777" w:rsidR="00C044C9" w:rsidRPr="00C56DA6" w:rsidRDefault="00F96C32" w:rsidP="00CB5FC8">
      <w:pPr>
        <w:ind w:firstLine="340"/>
        <w:rPr>
          <w:rFonts w:cstheme="minorHAnsi"/>
          <w:lang w:val="en-GB"/>
        </w:rPr>
      </w:pPr>
      <w:r w:rsidRPr="00C56DA6">
        <w:rPr>
          <w:rFonts w:cstheme="minorHAnsi"/>
          <w:lang w:val="en-GB"/>
        </w:rPr>
        <w:t xml:space="preserve">The first obvious issue is that levitation is impossible in Newton and Einstein. As soon as an object is dropped, the entire apparatus must immediately start </w:t>
      </w:r>
      <w:proofErr w:type="gramStart"/>
      <w:r w:rsidRPr="00C56DA6">
        <w:rPr>
          <w:rFonts w:cstheme="minorHAnsi"/>
          <w:lang w:val="en-GB"/>
        </w:rPr>
        <w:t>falling down</w:t>
      </w:r>
      <w:proofErr w:type="gramEnd"/>
      <w:r w:rsidRPr="00C56DA6">
        <w:rPr>
          <w:rFonts w:cstheme="minorHAnsi"/>
          <w:lang w:val="en-GB"/>
        </w:rPr>
        <w:t>. This is true whether gravity is a force acting at a distance, or is explained by geometry</w:t>
      </w:r>
      <w:r w:rsidR="00AE662D" w:rsidRPr="00C56DA6">
        <w:rPr>
          <w:rFonts w:cstheme="minorHAnsi"/>
          <w:lang w:val="en-GB"/>
        </w:rPr>
        <w:t>,</w:t>
      </w:r>
      <w:r w:rsidRPr="00C56DA6">
        <w:rPr>
          <w:rFonts w:cstheme="minorHAnsi"/>
          <w:lang w:val="en-GB"/>
        </w:rPr>
        <w:t xml:space="preserve"> </w:t>
      </w:r>
      <w:r w:rsidR="00AE662D" w:rsidRPr="00C56DA6">
        <w:rPr>
          <w:rFonts w:cstheme="minorHAnsi"/>
          <w:lang w:val="en-GB"/>
        </w:rPr>
        <w:t>where</w:t>
      </w:r>
      <w:r w:rsidR="002F494F" w:rsidRPr="00C56DA6">
        <w:rPr>
          <w:rFonts w:cstheme="minorHAnsi"/>
          <w:lang w:val="en-GB"/>
        </w:rPr>
        <w:t xml:space="preserve"> any </w:t>
      </w:r>
      <w:r w:rsidR="00AE662D" w:rsidRPr="00C56DA6">
        <w:rPr>
          <w:rFonts w:cstheme="minorHAnsi"/>
          <w:lang w:val="en-GB"/>
        </w:rPr>
        <w:t xml:space="preserve">dropped </w:t>
      </w:r>
      <w:r w:rsidR="002F494F" w:rsidRPr="00C56DA6">
        <w:rPr>
          <w:rFonts w:cstheme="minorHAnsi"/>
          <w:lang w:val="en-GB"/>
        </w:rPr>
        <w:t xml:space="preserve">object must </w:t>
      </w:r>
      <w:r w:rsidR="00802C2D" w:rsidRPr="00C56DA6">
        <w:rPr>
          <w:rFonts w:cstheme="minorHAnsi"/>
          <w:lang w:val="en-GB"/>
        </w:rPr>
        <w:t xml:space="preserve">immediately </w:t>
      </w:r>
      <w:r w:rsidR="002F494F" w:rsidRPr="00C56DA6">
        <w:rPr>
          <w:rFonts w:cstheme="minorHAnsi"/>
          <w:lang w:val="en-GB"/>
        </w:rPr>
        <w:t>follow</w:t>
      </w:r>
      <w:r w:rsidR="00AE662D" w:rsidRPr="00C56DA6">
        <w:rPr>
          <w:rFonts w:cstheme="minorHAnsi"/>
          <w:lang w:val="en-GB"/>
        </w:rPr>
        <w:t xml:space="preserve"> the curvature of spacetime</w:t>
      </w:r>
      <w:r w:rsidR="002F494F" w:rsidRPr="00C56DA6">
        <w:rPr>
          <w:rFonts w:cstheme="minorHAnsi"/>
          <w:lang w:val="en-GB"/>
        </w:rPr>
        <w:t>.</w:t>
      </w:r>
      <w:r w:rsidR="00CC30C1" w:rsidRPr="00C56DA6">
        <w:rPr>
          <w:rFonts w:cstheme="minorHAnsi"/>
          <w:lang w:val="en-GB"/>
        </w:rPr>
        <w:t xml:space="preserve"> </w:t>
      </w:r>
    </w:p>
    <w:p w14:paraId="7631A518" w14:textId="57666737" w:rsidR="00F96C32" w:rsidRPr="00C56DA6" w:rsidRDefault="00CC30C1" w:rsidP="00CB5FC8">
      <w:pPr>
        <w:ind w:firstLine="340"/>
        <w:rPr>
          <w:rFonts w:cstheme="minorHAnsi"/>
          <w:lang w:val="en-GB"/>
        </w:rPr>
      </w:pPr>
      <w:r w:rsidRPr="00C56DA6">
        <w:rPr>
          <w:rFonts w:cstheme="minorHAnsi"/>
          <w:lang w:val="en-GB"/>
        </w:rPr>
        <w:t xml:space="preserve">You would not expect </w:t>
      </w:r>
      <w:r w:rsidR="00FE20FD" w:rsidRPr="00C56DA6">
        <w:rPr>
          <w:rFonts w:cstheme="minorHAnsi"/>
          <w:lang w:val="en-GB"/>
        </w:rPr>
        <w:t xml:space="preserve">a </w:t>
      </w:r>
      <w:r w:rsidR="0079163B" w:rsidRPr="00C56DA6">
        <w:rPr>
          <w:rFonts w:cstheme="minorHAnsi"/>
          <w:lang w:val="en-GB"/>
        </w:rPr>
        <w:t>bearing ball</w:t>
      </w:r>
      <w:r w:rsidR="00FE20FD" w:rsidRPr="00C56DA6">
        <w:rPr>
          <w:rFonts w:cstheme="minorHAnsi"/>
          <w:lang w:val="en-GB"/>
        </w:rPr>
        <w:t xml:space="preserve"> dropped at the top</w:t>
      </w:r>
      <w:r w:rsidR="00A60FC3" w:rsidRPr="00C56DA6">
        <w:rPr>
          <w:rFonts w:cstheme="minorHAnsi"/>
          <w:lang w:val="en-GB"/>
        </w:rPr>
        <w:t xml:space="preserve"> edge</w:t>
      </w:r>
      <w:r w:rsidR="00FE20FD" w:rsidRPr="00C56DA6">
        <w:rPr>
          <w:rFonts w:cstheme="minorHAnsi"/>
          <w:lang w:val="en-GB"/>
        </w:rPr>
        <w:t xml:space="preserve"> of a funnel</w:t>
      </w:r>
      <w:r w:rsidR="00590329" w:rsidRPr="00C56DA6">
        <w:rPr>
          <w:rFonts w:cstheme="minorHAnsi"/>
          <w:lang w:val="en-GB"/>
        </w:rPr>
        <w:t>,</w:t>
      </w:r>
      <w:r w:rsidR="00FE20FD" w:rsidRPr="00C56DA6">
        <w:rPr>
          <w:rFonts w:cstheme="minorHAnsi"/>
          <w:lang w:val="en-GB"/>
        </w:rPr>
        <w:t xml:space="preserve"> or</w:t>
      </w:r>
      <w:r w:rsidR="00A60FC3" w:rsidRPr="00C56DA6">
        <w:rPr>
          <w:rFonts w:cstheme="minorHAnsi"/>
          <w:lang w:val="en-GB"/>
        </w:rPr>
        <w:t xml:space="preserve"> of</w:t>
      </w:r>
      <w:r w:rsidR="00FE20FD" w:rsidRPr="00C56DA6">
        <w:rPr>
          <w:rFonts w:cstheme="minorHAnsi"/>
          <w:lang w:val="en-GB"/>
        </w:rPr>
        <w:t xml:space="preserve"> </w:t>
      </w:r>
      <w:r w:rsidR="00A60FC3" w:rsidRPr="00C56DA6">
        <w:rPr>
          <w:rFonts w:cstheme="minorHAnsi"/>
          <w:lang w:val="en-GB"/>
        </w:rPr>
        <w:t>a garden trampoline</w:t>
      </w:r>
      <w:r w:rsidR="00360726" w:rsidRPr="00C56DA6">
        <w:rPr>
          <w:rFonts w:cstheme="minorHAnsi"/>
          <w:lang w:val="en-GB"/>
        </w:rPr>
        <w:t>,</w:t>
      </w:r>
      <w:r w:rsidR="00A60FC3" w:rsidRPr="00C56DA6">
        <w:rPr>
          <w:rFonts w:cstheme="minorHAnsi"/>
          <w:lang w:val="en-GB"/>
        </w:rPr>
        <w:t xml:space="preserve"> not to move for a while</w:t>
      </w:r>
      <w:r w:rsidR="00590329" w:rsidRPr="00C56DA6">
        <w:rPr>
          <w:rFonts w:cstheme="minorHAnsi"/>
          <w:lang w:val="en-GB"/>
        </w:rPr>
        <w:t>,</w:t>
      </w:r>
      <w:r w:rsidR="00A60FC3" w:rsidRPr="00C56DA6">
        <w:rPr>
          <w:rFonts w:cstheme="minorHAnsi"/>
          <w:lang w:val="en-GB"/>
        </w:rPr>
        <w:t xml:space="preserve"> before starting to fall t</w:t>
      </w:r>
      <w:r w:rsidR="00360726" w:rsidRPr="00C56DA6">
        <w:rPr>
          <w:rFonts w:cstheme="minorHAnsi"/>
          <w:lang w:val="en-GB"/>
        </w:rPr>
        <w:t>owards the</w:t>
      </w:r>
      <w:r w:rsidR="00A60FC3" w:rsidRPr="00C56DA6">
        <w:rPr>
          <w:rFonts w:cstheme="minorHAnsi"/>
          <w:lang w:val="en-GB"/>
        </w:rPr>
        <w:t xml:space="preserve"> middle. </w:t>
      </w:r>
      <w:r w:rsidR="00C94413" w:rsidRPr="00C56DA6">
        <w:rPr>
          <w:rFonts w:cstheme="minorHAnsi"/>
          <w:lang w:val="en-GB"/>
        </w:rPr>
        <w:t xml:space="preserve">Slinkies and springs </w:t>
      </w:r>
      <w:r w:rsidR="00A363F4" w:rsidRPr="00C56DA6">
        <w:rPr>
          <w:rFonts w:cstheme="minorHAnsi"/>
          <w:lang w:val="en-GB"/>
        </w:rPr>
        <w:t>don’t have a special status when it comes to gravity, simply because when they are stretched</w:t>
      </w:r>
      <w:r w:rsidR="00C51F61" w:rsidRPr="00C56DA6">
        <w:rPr>
          <w:rFonts w:cstheme="minorHAnsi"/>
          <w:lang w:val="en-GB"/>
        </w:rPr>
        <w:t xml:space="preserve"> then </w:t>
      </w:r>
      <w:r w:rsidR="00AE4B18" w:rsidRPr="00C56DA6">
        <w:rPr>
          <w:rFonts w:cstheme="minorHAnsi"/>
          <w:lang w:val="en-GB"/>
        </w:rPr>
        <w:t>dropped</w:t>
      </w:r>
      <w:r w:rsidR="00C51F61" w:rsidRPr="00C56DA6">
        <w:rPr>
          <w:rFonts w:cstheme="minorHAnsi"/>
          <w:lang w:val="en-GB"/>
        </w:rPr>
        <w:t xml:space="preserve">, they not only fall, </w:t>
      </w:r>
      <w:r w:rsidR="00C044C9" w:rsidRPr="00C56DA6">
        <w:rPr>
          <w:rFonts w:cstheme="minorHAnsi"/>
          <w:lang w:val="en-GB"/>
        </w:rPr>
        <w:t xml:space="preserve">but </w:t>
      </w:r>
      <w:r w:rsidR="00C51F61" w:rsidRPr="00C56DA6">
        <w:rPr>
          <w:rFonts w:cstheme="minorHAnsi"/>
          <w:lang w:val="en-GB"/>
        </w:rPr>
        <w:t xml:space="preserve">they also </w:t>
      </w:r>
      <w:r w:rsidR="005C24A5" w:rsidRPr="00C56DA6">
        <w:rPr>
          <w:rFonts w:cstheme="minorHAnsi"/>
          <w:lang w:val="en-GB"/>
        </w:rPr>
        <w:t>contract</w:t>
      </w:r>
      <w:r w:rsidR="00C51F61" w:rsidRPr="00C56DA6">
        <w:rPr>
          <w:rFonts w:cstheme="minorHAnsi"/>
          <w:lang w:val="en-GB"/>
        </w:rPr>
        <w:t xml:space="preserve"> back</w:t>
      </w:r>
      <w:r w:rsidR="00861C4B" w:rsidRPr="00C56DA6">
        <w:rPr>
          <w:rFonts w:cstheme="minorHAnsi"/>
          <w:lang w:val="en-GB"/>
        </w:rPr>
        <w:t xml:space="preserve"> to normal</w:t>
      </w:r>
      <w:r w:rsidR="00C51F61" w:rsidRPr="00C56DA6">
        <w:rPr>
          <w:rFonts w:cstheme="minorHAnsi"/>
          <w:lang w:val="en-GB"/>
        </w:rPr>
        <w:t>.</w:t>
      </w:r>
      <w:r w:rsidR="00C76897" w:rsidRPr="00C56DA6">
        <w:rPr>
          <w:rFonts w:cstheme="minorHAnsi"/>
          <w:lang w:val="en-GB"/>
        </w:rPr>
        <w:t xml:space="preserve"> And that is key.</w:t>
      </w:r>
    </w:p>
    <w:p w14:paraId="54637F87" w14:textId="72F68C16" w:rsidR="00720CBA" w:rsidRPr="00C56DA6" w:rsidRDefault="00F96C32" w:rsidP="005B4196">
      <w:pPr>
        <w:ind w:firstLine="340"/>
        <w:rPr>
          <w:rFonts w:cstheme="minorHAnsi"/>
          <w:lang w:val="en-GB"/>
        </w:rPr>
      </w:pPr>
      <w:r w:rsidRPr="00C56DA6">
        <w:rPr>
          <w:rFonts w:cstheme="minorHAnsi"/>
          <w:lang w:val="en-GB"/>
        </w:rPr>
        <w:t xml:space="preserve">The second obvious issue is </w:t>
      </w:r>
      <w:proofErr w:type="gramStart"/>
      <w:r w:rsidRPr="00C56DA6">
        <w:rPr>
          <w:rFonts w:cstheme="minorHAnsi"/>
          <w:lang w:val="en-GB"/>
        </w:rPr>
        <w:t>that</w:t>
      </w:r>
      <w:r w:rsidR="00293814" w:rsidRPr="00C56DA6">
        <w:rPr>
          <w:rFonts w:cstheme="minorHAnsi"/>
          <w:lang w:val="en-GB"/>
        </w:rPr>
        <w:t>,</w:t>
      </w:r>
      <w:proofErr w:type="gramEnd"/>
      <w:r w:rsidRPr="00C56DA6">
        <w:rPr>
          <w:rFonts w:cstheme="minorHAnsi"/>
          <w:lang w:val="en-GB"/>
        </w:rPr>
        <w:t xml:space="preserve"> it is impossible for a stretched slinky or a spring</w:t>
      </w:r>
      <w:r w:rsidR="009430D8" w:rsidRPr="00C56DA6">
        <w:rPr>
          <w:rFonts w:cstheme="minorHAnsi"/>
          <w:lang w:val="en-GB"/>
        </w:rPr>
        <w:t>,</w:t>
      </w:r>
      <w:r w:rsidRPr="00C56DA6">
        <w:rPr>
          <w:rFonts w:cstheme="minorHAnsi"/>
          <w:lang w:val="en-GB"/>
        </w:rPr>
        <w:t xml:space="preserve"> suddenly freed from both ends</w:t>
      </w:r>
      <w:r w:rsidR="00CB5FC8" w:rsidRPr="00C56DA6">
        <w:rPr>
          <w:rFonts w:cstheme="minorHAnsi"/>
          <w:lang w:val="en-GB"/>
        </w:rPr>
        <w:t>,</w:t>
      </w:r>
      <w:r w:rsidRPr="00C56DA6">
        <w:rPr>
          <w:rFonts w:cstheme="minorHAnsi"/>
          <w:lang w:val="en-GB"/>
        </w:rPr>
        <w:t xml:space="preserve"> not to have both ends com</w:t>
      </w:r>
      <w:r w:rsidR="00FF408A" w:rsidRPr="00C56DA6">
        <w:rPr>
          <w:rFonts w:cstheme="minorHAnsi"/>
          <w:lang w:val="en-GB"/>
        </w:rPr>
        <w:t>e</w:t>
      </w:r>
      <w:r w:rsidRPr="00C56DA6">
        <w:rPr>
          <w:rFonts w:cstheme="minorHAnsi"/>
          <w:lang w:val="en-GB"/>
        </w:rPr>
        <w:t xml:space="preserve"> back together. One end cannot suddenly remain immobile</w:t>
      </w:r>
      <w:r w:rsidR="005B4196" w:rsidRPr="00C56DA6">
        <w:rPr>
          <w:rFonts w:cstheme="minorHAnsi"/>
          <w:lang w:val="en-GB"/>
        </w:rPr>
        <w:t xml:space="preserve"> in the air</w:t>
      </w:r>
      <w:r w:rsidRPr="00C56DA6">
        <w:rPr>
          <w:rFonts w:cstheme="minorHAnsi"/>
          <w:lang w:val="en-GB"/>
        </w:rPr>
        <w:t xml:space="preserve">, while the other end comes back towards it. </w:t>
      </w:r>
      <w:r w:rsidR="002F494F" w:rsidRPr="00C56DA6">
        <w:rPr>
          <w:rFonts w:cstheme="minorHAnsi"/>
          <w:lang w:val="en-GB"/>
        </w:rPr>
        <w:t xml:space="preserve">This is a serious misinterpretation of what is happening here. </w:t>
      </w:r>
    </w:p>
    <w:p w14:paraId="7487A095" w14:textId="496AD70F" w:rsidR="00F96C32" w:rsidRPr="00C56DA6" w:rsidRDefault="005B4196" w:rsidP="005B4196">
      <w:pPr>
        <w:ind w:firstLine="340"/>
        <w:rPr>
          <w:rFonts w:cstheme="minorHAnsi"/>
          <w:lang w:val="en-GB"/>
        </w:rPr>
      </w:pPr>
      <w:r w:rsidRPr="00C56DA6">
        <w:rPr>
          <w:rFonts w:cstheme="minorHAnsi"/>
          <w:lang w:val="en-GB"/>
        </w:rPr>
        <w:t>In Einstein, the bottom end of the slinky is not attached to anything</w:t>
      </w:r>
      <w:r w:rsidR="00802C2D" w:rsidRPr="00C56DA6">
        <w:rPr>
          <w:rFonts w:cstheme="minorHAnsi"/>
          <w:lang w:val="en-GB"/>
        </w:rPr>
        <w:t>.</w:t>
      </w:r>
      <w:r w:rsidRPr="00C56DA6">
        <w:rPr>
          <w:rFonts w:cstheme="minorHAnsi"/>
          <w:lang w:val="en-GB"/>
        </w:rPr>
        <w:t xml:space="preserve"> </w:t>
      </w:r>
      <w:r w:rsidR="00802C2D" w:rsidRPr="00C56DA6">
        <w:rPr>
          <w:rFonts w:cstheme="minorHAnsi"/>
          <w:lang w:val="en-GB"/>
        </w:rPr>
        <w:t>A</w:t>
      </w:r>
      <w:r w:rsidRPr="00C56DA6">
        <w:rPr>
          <w:rFonts w:cstheme="minorHAnsi"/>
          <w:lang w:val="en-GB"/>
        </w:rPr>
        <w:t xml:space="preserve">nd </w:t>
      </w:r>
      <w:r w:rsidR="00802C2D" w:rsidRPr="00C56DA6">
        <w:rPr>
          <w:rFonts w:cstheme="minorHAnsi"/>
          <w:lang w:val="en-GB"/>
        </w:rPr>
        <w:t xml:space="preserve">granted that </w:t>
      </w:r>
      <w:r w:rsidRPr="00C56DA6">
        <w:rPr>
          <w:rFonts w:cstheme="minorHAnsi"/>
          <w:lang w:val="en-GB"/>
        </w:rPr>
        <w:t xml:space="preserve">there is no force </w:t>
      </w:r>
      <w:r w:rsidR="00802C2D" w:rsidRPr="00C56DA6">
        <w:rPr>
          <w:rFonts w:cstheme="minorHAnsi"/>
          <w:lang w:val="en-GB"/>
        </w:rPr>
        <w:t xml:space="preserve">acting </w:t>
      </w:r>
      <w:r w:rsidR="00AE662D" w:rsidRPr="00C56DA6">
        <w:rPr>
          <w:rFonts w:cstheme="minorHAnsi"/>
          <w:lang w:val="en-GB"/>
        </w:rPr>
        <w:t xml:space="preserve">at a distance </w:t>
      </w:r>
      <w:r w:rsidRPr="00C56DA6">
        <w:rPr>
          <w:rFonts w:cstheme="minorHAnsi"/>
          <w:lang w:val="en-GB"/>
        </w:rPr>
        <w:t xml:space="preserve">upon it, </w:t>
      </w:r>
      <w:r w:rsidR="00557C2C" w:rsidRPr="00C56DA6">
        <w:rPr>
          <w:rFonts w:cstheme="minorHAnsi"/>
          <w:lang w:val="en-GB"/>
        </w:rPr>
        <w:t xml:space="preserve">and </w:t>
      </w:r>
      <w:r w:rsidRPr="00C56DA6">
        <w:rPr>
          <w:rFonts w:cstheme="minorHAnsi"/>
          <w:lang w:val="en-GB"/>
        </w:rPr>
        <w:t xml:space="preserve">it is free floating, but </w:t>
      </w:r>
      <w:r w:rsidR="00E50383" w:rsidRPr="00C56DA6">
        <w:rPr>
          <w:rFonts w:cstheme="minorHAnsi"/>
          <w:lang w:val="en-GB"/>
        </w:rPr>
        <w:t>once dropped</w:t>
      </w:r>
      <w:r w:rsidR="008E16F6" w:rsidRPr="00C56DA6">
        <w:rPr>
          <w:rFonts w:cstheme="minorHAnsi"/>
          <w:lang w:val="en-GB"/>
        </w:rPr>
        <w:t xml:space="preserve"> from </w:t>
      </w:r>
      <w:r w:rsidR="008E16F6" w:rsidRPr="00C56DA6">
        <w:rPr>
          <w:rFonts w:cstheme="minorHAnsi"/>
          <w:lang w:val="en-GB"/>
        </w:rPr>
        <w:lastRenderedPageBreak/>
        <w:t xml:space="preserve">the top, </w:t>
      </w:r>
      <w:r w:rsidRPr="00C56DA6">
        <w:rPr>
          <w:rFonts w:cstheme="minorHAnsi"/>
          <w:lang w:val="en-GB"/>
        </w:rPr>
        <w:t xml:space="preserve">it should </w:t>
      </w:r>
      <w:r w:rsidR="00AE662D" w:rsidRPr="00C56DA6">
        <w:rPr>
          <w:rFonts w:cstheme="minorHAnsi"/>
          <w:lang w:val="en-GB"/>
        </w:rPr>
        <w:t xml:space="preserve">still </w:t>
      </w:r>
      <w:r w:rsidRPr="00C56DA6">
        <w:rPr>
          <w:rFonts w:cstheme="minorHAnsi"/>
          <w:lang w:val="en-GB"/>
        </w:rPr>
        <w:t>immediately follow the curvature of space</w:t>
      </w:r>
      <w:r w:rsidR="00AE662D" w:rsidRPr="00C56DA6">
        <w:rPr>
          <w:rFonts w:cstheme="minorHAnsi"/>
          <w:lang w:val="en-GB"/>
        </w:rPr>
        <w:t>time</w:t>
      </w:r>
      <w:r w:rsidRPr="00C56DA6">
        <w:rPr>
          <w:rFonts w:cstheme="minorHAnsi"/>
          <w:lang w:val="en-GB"/>
        </w:rPr>
        <w:t xml:space="preserve"> to its destination, </w:t>
      </w:r>
      <w:r w:rsidR="00AB281A" w:rsidRPr="00C56DA6">
        <w:rPr>
          <w:rFonts w:cstheme="minorHAnsi"/>
          <w:lang w:val="en-GB"/>
        </w:rPr>
        <w:t xml:space="preserve">which is </w:t>
      </w:r>
      <w:r w:rsidRPr="00C56DA6">
        <w:rPr>
          <w:rFonts w:cstheme="minorHAnsi"/>
          <w:lang w:val="en-GB"/>
        </w:rPr>
        <w:t>the ground.</w:t>
      </w:r>
    </w:p>
    <w:p w14:paraId="4A027551" w14:textId="77760607" w:rsidR="00196264" w:rsidRPr="00C56DA6" w:rsidRDefault="00F96C32" w:rsidP="009430D8">
      <w:pPr>
        <w:ind w:firstLine="340"/>
        <w:rPr>
          <w:rFonts w:cstheme="minorHAnsi"/>
          <w:lang w:val="en-GB"/>
        </w:rPr>
      </w:pPr>
      <w:r w:rsidRPr="00C56DA6">
        <w:rPr>
          <w:rFonts w:cstheme="minorHAnsi"/>
          <w:lang w:val="en-GB"/>
        </w:rPr>
        <w:t>These two issues are common sense. The first issue is telling us that neither Newton no</w:t>
      </w:r>
      <w:r w:rsidR="009430D8" w:rsidRPr="00C56DA6">
        <w:rPr>
          <w:rFonts w:cstheme="minorHAnsi"/>
          <w:lang w:val="en-GB"/>
        </w:rPr>
        <w:t>r</w:t>
      </w:r>
      <w:r w:rsidRPr="00C56DA6">
        <w:rPr>
          <w:rFonts w:cstheme="minorHAnsi"/>
          <w:lang w:val="en-GB"/>
        </w:rPr>
        <w:t xml:space="preserve"> Einstein can explain this observation, </w:t>
      </w:r>
      <w:r w:rsidR="000A6C15" w:rsidRPr="00C56DA6">
        <w:rPr>
          <w:rFonts w:cstheme="minorHAnsi"/>
          <w:lang w:val="en-GB"/>
        </w:rPr>
        <w:t xml:space="preserve">which is levitation, </w:t>
      </w:r>
      <w:r w:rsidRPr="00C56DA6">
        <w:rPr>
          <w:rFonts w:cstheme="minorHAnsi"/>
          <w:lang w:val="en-GB"/>
        </w:rPr>
        <w:t>hence they cannot be correct explanations for gravity. The second issue is telling us that</w:t>
      </w:r>
      <w:r w:rsidR="003214B7" w:rsidRPr="00C56DA6">
        <w:rPr>
          <w:rFonts w:cstheme="minorHAnsi"/>
          <w:lang w:val="en-GB"/>
        </w:rPr>
        <w:t>,</w:t>
      </w:r>
      <w:r w:rsidRPr="00C56DA6">
        <w:rPr>
          <w:rFonts w:cstheme="minorHAnsi"/>
          <w:lang w:val="en-GB"/>
        </w:rPr>
        <w:t xml:space="preserve"> despite what we observe, the bottom end of the slinky </w:t>
      </w:r>
      <w:r w:rsidR="005D3A56" w:rsidRPr="00C56DA6">
        <w:rPr>
          <w:rFonts w:cstheme="minorHAnsi"/>
          <w:lang w:val="en-GB"/>
        </w:rPr>
        <w:t>must be</w:t>
      </w:r>
      <w:r w:rsidRPr="00C56DA6">
        <w:rPr>
          <w:rFonts w:cstheme="minorHAnsi"/>
          <w:lang w:val="en-GB"/>
        </w:rPr>
        <w:t xml:space="preserve"> going up</w:t>
      </w:r>
      <w:r w:rsidR="009430D8" w:rsidRPr="00C56DA6">
        <w:rPr>
          <w:rFonts w:cstheme="minorHAnsi"/>
          <w:lang w:val="en-GB"/>
        </w:rPr>
        <w:t>,</w:t>
      </w:r>
      <w:r w:rsidRPr="00C56DA6">
        <w:rPr>
          <w:rFonts w:cstheme="minorHAnsi"/>
          <w:lang w:val="en-GB"/>
        </w:rPr>
        <w:t xml:space="preserve"> </w:t>
      </w:r>
      <w:r w:rsidR="000A6C15" w:rsidRPr="00C56DA6">
        <w:rPr>
          <w:rFonts w:cstheme="minorHAnsi"/>
          <w:lang w:val="en-GB"/>
        </w:rPr>
        <w:t xml:space="preserve">as the top end is coming down, </w:t>
      </w:r>
      <w:r w:rsidRPr="00C56DA6">
        <w:rPr>
          <w:rFonts w:cstheme="minorHAnsi"/>
          <w:lang w:val="en-GB"/>
        </w:rPr>
        <w:t xml:space="preserve">as the slinky </w:t>
      </w:r>
      <w:r w:rsidR="00B80516" w:rsidRPr="00C56DA6">
        <w:rPr>
          <w:rFonts w:cstheme="minorHAnsi"/>
          <w:lang w:val="en-GB"/>
        </w:rPr>
        <w:t>contracts</w:t>
      </w:r>
      <w:r w:rsidRPr="00C56DA6">
        <w:rPr>
          <w:rFonts w:cstheme="minorHAnsi"/>
          <w:lang w:val="en-GB"/>
        </w:rPr>
        <w:t xml:space="preserve"> back together</w:t>
      </w:r>
      <w:r w:rsidR="001A3D6D" w:rsidRPr="00C56DA6">
        <w:rPr>
          <w:rFonts w:cstheme="minorHAnsi"/>
          <w:lang w:val="en-GB"/>
        </w:rPr>
        <w:t xml:space="preserve"> while falling</w:t>
      </w:r>
      <w:r w:rsidRPr="00C56DA6">
        <w:rPr>
          <w:rFonts w:cstheme="minorHAnsi"/>
          <w:lang w:val="en-GB"/>
        </w:rPr>
        <w:t xml:space="preserve">. </w:t>
      </w:r>
    </w:p>
    <w:p w14:paraId="313AFE49" w14:textId="71BA9F9F" w:rsidR="00F96C32" w:rsidRPr="00C56DA6" w:rsidRDefault="0089628F" w:rsidP="009430D8">
      <w:pPr>
        <w:ind w:firstLine="340"/>
        <w:rPr>
          <w:rFonts w:cstheme="minorHAnsi"/>
          <w:lang w:val="en-GB"/>
        </w:rPr>
      </w:pPr>
      <w:r w:rsidRPr="00C56DA6">
        <w:rPr>
          <w:rFonts w:cstheme="minorHAnsi"/>
          <w:lang w:val="en-GB"/>
        </w:rPr>
        <w:t>I</w:t>
      </w:r>
      <w:r w:rsidR="00802C2D" w:rsidRPr="00C56DA6">
        <w:rPr>
          <w:rFonts w:cstheme="minorHAnsi"/>
          <w:lang w:val="en-GB"/>
        </w:rPr>
        <w:t xml:space="preserve">t cannot possibly matter, if the slinky is more stretched nearer the top, and </w:t>
      </w:r>
      <w:r w:rsidR="00782EF0" w:rsidRPr="00C56DA6">
        <w:rPr>
          <w:rFonts w:cstheme="minorHAnsi"/>
          <w:lang w:val="en-GB"/>
        </w:rPr>
        <w:t>more contracted</w:t>
      </w:r>
      <w:r w:rsidR="00802C2D" w:rsidRPr="00C56DA6">
        <w:rPr>
          <w:rFonts w:cstheme="minorHAnsi"/>
          <w:lang w:val="en-GB"/>
        </w:rPr>
        <w:t xml:space="preserve"> towards the bottom</w:t>
      </w:r>
      <w:r w:rsidR="00AE662D" w:rsidRPr="00C56DA6">
        <w:rPr>
          <w:rFonts w:cstheme="minorHAnsi"/>
          <w:lang w:val="en-GB"/>
        </w:rPr>
        <w:t>, with a centre of mass nearer the bottom.</w:t>
      </w:r>
      <w:r w:rsidR="00B275A1" w:rsidRPr="00C56DA6">
        <w:rPr>
          <w:rFonts w:cstheme="minorHAnsi"/>
          <w:lang w:val="en-GB"/>
        </w:rPr>
        <w:t xml:space="preserve"> Both ends must always come back together</w:t>
      </w:r>
      <w:r w:rsidR="000F69AA" w:rsidRPr="00C56DA6">
        <w:rPr>
          <w:rFonts w:cstheme="minorHAnsi"/>
          <w:lang w:val="en-GB"/>
        </w:rPr>
        <w:t xml:space="preserve">, </w:t>
      </w:r>
      <w:r w:rsidR="006E5E13" w:rsidRPr="00C56DA6">
        <w:rPr>
          <w:rFonts w:cstheme="minorHAnsi"/>
          <w:lang w:val="en-GB"/>
        </w:rPr>
        <w:t xml:space="preserve">even if they don’t do so </w:t>
      </w:r>
      <w:r w:rsidR="00130298" w:rsidRPr="00C56DA6">
        <w:rPr>
          <w:rFonts w:cstheme="minorHAnsi"/>
          <w:lang w:val="en-GB"/>
        </w:rPr>
        <w:t>in equal measures</w:t>
      </w:r>
      <w:r w:rsidR="00DF661B" w:rsidRPr="00C56DA6">
        <w:rPr>
          <w:rFonts w:cstheme="minorHAnsi"/>
          <w:lang w:val="en-GB"/>
        </w:rPr>
        <w:t xml:space="preserve"> or at the same rate</w:t>
      </w:r>
      <w:r w:rsidR="00F07B44" w:rsidRPr="00C56DA6">
        <w:rPr>
          <w:rFonts w:cstheme="minorHAnsi"/>
          <w:lang w:val="en-GB"/>
        </w:rPr>
        <w:t>.</w:t>
      </w:r>
    </w:p>
    <w:p w14:paraId="216E8A19" w14:textId="043FFEAB" w:rsidR="00E40D9F" w:rsidRPr="00C56DA6" w:rsidRDefault="00F96C32" w:rsidP="00B80516">
      <w:pPr>
        <w:ind w:firstLine="340"/>
        <w:rPr>
          <w:rFonts w:cstheme="minorHAnsi"/>
          <w:lang w:val="en-GB"/>
        </w:rPr>
      </w:pPr>
      <w:r w:rsidRPr="00C56DA6">
        <w:rPr>
          <w:rFonts w:cstheme="minorHAnsi"/>
          <w:lang w:val="en-GB"/>
        </w:rPr>
        <w:t>Fine, I hear you say. The slinky is not falling immediately</w:t>
      </w:r>
      <w:r w:rsidR="005D3B83" w:rsidRPr="00C56DA6">
        <w:rPr>
          <w:rFonts w:cstheme="minorHAnsi"/>
          <w:lang w:val="en-GB"/>
        </w:rPr>
        <w:t>,</w:t>
      </w:r>
      <w:r w:rsidRPr="00C56DA6">
        <w:rPr>
          <w:rFonts w:cstheme="minorHAnsi"/>
          <w:lang w:val="en-GB"/>
        </w:rPr>
        <w:t xml:space="preserve"> because the bottom end is going up</w:t>
      </w:r>
      <w:r w:rsidR="009430D8" w:rsidRPr="00C56DA6">
        <w:rPr>
          <w:rFonts w:cstheme="minorHAnsi"/>
          <w:lang w:val="en-GB"/>
        </w:rPr>
        <w:t>,</w:t>
      </w:r>
      <w:r w:rsidRPr="00C56DA6">
        <w:rPr>
          <w:rFonts w:cstheme="minorHAnsi"/>
          <w:lang w:val="en-GB"/>
        </w:rPr>
        <w:t xml:space="preserve"> as the slinky </w:t>
      </w:r>
      <w:r w:rsidR="00B80516" w:rsidRPr="00C56DA6">
        <w:rPr>
          <w:rFonts w:cstheme="minorHAnsi"/>
          <w:lang w:val="en-GB"/>
        </w:rPr>
        <w:t>contracts</w:t>
      </w:r>
      <w:r w:rsidRPr="00C56DA6">
        <w:rPr>
          <w:rFonts w:cstheme="minorHAnsi"/>
          <w:lang w:val="en-GB"/>
        </w:rPr>
        <w:t xml:space="preserve"> back, which explains why it remains suspended in the air for a while. However, this is still </w:t>
      </w:r>
      <w:r w:rsidR="00A304C6" w:rsidRPr="00C56DA6">
        <w:rPr>
          <w:rFonts w:cstheme="minorHAnsi"/>
          <w:lang w:val="en-GB"/>
        </w:rPr>
        <w:t xml:space="preserve">magical </w:t>
      </w:r>
      <w:r w:rsidRPr="00C56DA6">
        <w:rPr>
          <w:rFonts w:cstheme="minorHAnsi"/>
          <w:lang w:val="en-GB"/>
        </w:rPr>
        <w:t>levitation</w:t>
      </w:r>
      <w:r w:rsidR="00B80516" w:rsidRPr="00C56DA6">
        <w:rPr>
          <w:rFonts w:cstheme="minorHAnsi"/>
          <w:lang w:val="en-GB"/>
        </w:rPr>
        <w:t>.</w:t>
      </w:r>
    </w:p>
    <w:p w14:paraId="6BC7500B" w14:textId="20F60529" w:rsidR="0066623E" w:rsidRPr="00C56DA6" w:rsidRDefault="00B3472D" w:rsidP="00B80516">
      <w:pPr>
        <w:ind w:firstLine="340"/>
        <w:rPr>
          <w:rFonts w:cstheme="minorHAnsi"/>
          <w:lang w:val="en-GB"/>
        </w:rPr>
      </w:pPr>
      <w:r w:rsidRPr="00C56DA6">
        <w:rPr>
          <w:rFonts w:cstheme="minorHAnsi"/>
          <w:lang w:val="en-GB"/>
        </w:rPr>
        <w:t>No matter what anyone might say, g</w:t>
      </w:r>
      <w:r w:rsidR="00F96C32" w:rsidRPr="00C56DA6">
        <w:rPr>
          <w:rFonts w:cstheme="minorHAnsi"/>
          <w:lang w:val="en-GB"/>
        </w:rPr>
        <w:t>ravity does not wait for information to come from the top of the slinky</w:t>
      </w:r>
      <w:r w:rsidR="00B80516" w:rsidRPr="00C56DA6">
        <w:rPr>
          <w:rFonts w:cstheme="minorHAnsi"/>
          <w:lang w:val="en-GB"/>
        </w:rPr>
        <w:t xml:space="preserve"> </w:t>
      </w:r>
      <w:r w:rsidR="00F96C32" w:rsidRPr="00C56DA6">
        <w:rPr>
          <w:rFonts w:cstheme="minorHAnsi"/>
          <w:lang w:val="en-GB"/>
        </w:rPr>
        <w:t>to reach the bottom</w:t>
      </w:r>
      <w:r w:rsidR="000A6C15" w:rsidRPr="00C56DA6">
        <w:rPr>
          <w:rFonts w:cstheme="minorHAnsi"/>
          <w:lang w:val="en-GB"/>
        </w:rPr>
        <w:t>,</w:t>
      </w:r>
      <w:r w:rsidR="00F96C32" w:rsidRPr="00C56DA6">
        <w:rPr>
          <w:rFonts w:cstheme="minorHAnsi"/>
          <w:lang w:val="en-GB"/>
        </w:rPr>
        <w:t xml:space="preserve"> before </w:t>
      </w:r>
      <w:r w:rsidR="00B80516" w:rsidRPr="00C56DA6">
        <w:rPr>
          <w:rFonts w:cstheme="minorHAnsi"/>
          <w:lang w:val="en-GB"/>
        </w:rPr>
        <w:t xml:space="preserve">starting to </w:t>
      </w:r>
      <w:r w:rsidR="00F96C32" w:rsidRPr="00C56DA6">
        <w:rPr>
          <w:rFonts w:cstheme="minorHAnsi"/>
          <w:lang w:val="en-GB"/>
        </w:rPr>
        <w:t xml:space="preserve">fall, no matter where its centre of mass is. </w:t>
      </w:r>
      <w:r w:rsidR="007516A1" w:rsidRPr="00C56DA6">
        <w:rPr>
          <w:rFonts w:cstheme="minorHAnsi"/>
          <w:lang w:val="en-GB"/>
        </w:rPr>
        <w:t xml:space="preserve">This is a desperate </w:t>
      </w:r>
      <w:r w:rsidR="00252DFE" w:rsidRPr="00C56DA6">
        <w:rPr>
          <w:rFonts w:cstheme="minorHAnsi"/>
          <w:lang w:val="en-GB"/>
        </w:rPr>
        <w:t xml:space="preserve">and illogical </w:t>
      </w:r>
      <w:r w:rsidR="007516A1" w:rsidRPr="00C56DA6">
        <w:rPr>
          <w:rFonts w:cstheme="minorHAnsi"/>
          <w:lang w:val="en-GB"/>
        </w:rPr>
        <w:t>argument to explain the unexplainable, in the absence of a valid theory in physics that could explain what is really going on.</w:t>
      </w:r>
    </w:p>
    <w:p w14:paraId="24BA4F69" w14:textId="391B6A3C" w:rsidR="002D5029" w:rsidRPr="00C56DA6" w:rsidRDefault="00F96C32" w:rsidP="00B80516">
      <w:pPr>
        <w:ind w:firstLine="340"/>
        <w:rPr>
          <w:rFonts w:cstheme="minorHAnsi"/>
          <w:lang w:val="en-GB"/>
        </w:rPr>
      </w:pPr>
      <w:r w:rsidRPr="00C56DA6">
        <w:rPr>
          <w:rFonts w:cstheme="minorHAnsi"/>
          <w:lang w:val="en-GB"/>
        </w:rPr>
        <w:t>And the bottom end cannot remain immobile floating in the air</w:t>
      </w:r>
      <w:r w:rsidR="00B80516" w:rsidRPr="00C56DA6">
        <w:rPr>
          <w:rFonts w:cstheme="minorHAnsi"/>
          <w:lang w:val="en-GB"/>
        </w:rPr>
        <w:t>,</w:t>
      </w:r>
      <w:r w:rsidRPr="00C56DA6">
        <w:rPr>
          <w:rFonts w:cstheme="minorHAnsi"/>
          <w:lang w:val="en-GB"/>
        </w:rPr>
        <w:t xml:space="preserve"> even if it is going back up</w:t>
      </w:r>
      <w:r w:rsidR="000A6C15" w:rsidRPr="00C56DA6">
        <w:rPr>
          <w:rFonts w:cstheme="minorHAnsi"/>
          <w:lang w:val="en-GB"/>
        </w:rPr>
        <w:t>.</w:t>
      </w:r>
      <w:r w:rsidRPr="00C56DA6">
        <w:rPr>
          <w:rFonts w:cstheme="minorHAnsi"/>
          <w:lang w:val="en-GB"/>
        </w:rPr>
        <w:t xml:space="preserve"> </w:t>
      </w:r>
      <w:r w:rsidR="000A6C15" w:rsidRPr="00C56DA6">
        <w:rPr>
          <w:rFonts w:cstheme="minorHAnsi"/>
          <w:lang w:val="en-GB"/>
        </w:rPr>
        <w:t>T</w:t>
      </w:r>
      <w:r w:rsidRPr="00C56DA6">
        <w:rPr>
          <w:rFonts w:cstheme="minorHAnsi"/>
          <w:lang w:val="en-GB"/>
        </w:rPr>
        <w:t xml:space="preserve">he entire slinky must immediately start to </w:t>
      </w:r>
      <w:proofErr w:type="gramStart"/>
      <w:r w:rsidRPr="00C56DA6">
        <w:rPr>
          <w:rFonts w:cstheme="minorHAnsi"/>
          <w:lang w:val="en-GB"/>
        </w:rPr>
        <w:t>fall down</w:t>
      </w:r>
      <w:proofErr w:type="gramEnd"/>
      <w:r w:rsidRPr="00C56DA6">
        <w:rPr>
          <w:rFonts w:cstheme="minorHAnsi"/>
          <w:lang w:val="en-GB"/>
        </w:rPr>
        <w:t xml:space="preserve"> under </w:t>
      </w:r>
      <w:r w:rsidR="000A6C15" w:rsidRPr="00C56DA6">
        <w:rPr>
          <w:rFonts w:cstheme="minorHAnsi"/>
          <w:lang w:val="en-GB"/>
        </w:rPr>
        <w:t xml:space="preserve">both </w:t>
      </w:r>
      <w:r w:rsidRPr="00C56DA6">
        <w:rPr>
          <w:rFonts w:cstheme="minorHAnsi"/>
          <w:lang w:val="en-GB"/>
        </w:rPr>
        <w:t>current theories of gravity</w:t>
      </w:r>
      <w:r w:rsidR="00D376EB" w:rsidRPr="00C56DA6">
        <w:rPr>
          <w:rFonts w:cstheme="minorHAnsi"/>
          <w:lang w:val="en-GB"/>
        </w:rPr>
        <w:t xml:space="preserve">, </w:t>
      </w:r>
      <w:r w:rsidR="006C1CFC" w:rsidRPr="00C56DA6">
        <w:rPr>
          <w:rFonts w:cstheme="minorHAnsi"/>
          <w:lang w:val="en-GB"/>
        </w:rPr>
        <w:t xml:space="preserve">even </w:t>
      </w:r>
      <w:r w:rsidR="00D376EB" w:rsidRPr="00C56DA6">
        <w:rPr>
          <w:rFonts w:cstheme="minorHAnsi"/>
          <w:lang w:val="en-GB"/>
        </w:rPr>
        <w:t xml:space="preserve">while it is </w:t>
      </w:r>
      <w:r w:rsidR="002514D2" w:rsidRPr="00C56DA6">
        <w:rPr>
          <w:rFonts w:cstheme="minorHAnsi"/>
          <w:lang w:val="en-GB"/>
        </w:rPr>
        <w:t>contract</w:t>
      </w:r>
      <w:r w:rsidR="00D376EB" w:rsidRPr="00C56DA6">
        <w:rPr>
          <w:rFonts w:cstheme="minorHAnsi"/>
          <w:lang w:val="en-GB"/>
        </w:rPr>
        <w:t>ing back to normal.</w:t>
      </w:r>
    </w:p>
    <w:p w14:paraId="61C59FFD" w14:textId="088D634A" w:rsidR="00720CBA" w:rsidRPr="00C56DA6" w:rsidRDefault="002206D1" w:rsidP="00B465CA">
      <w:pPr>
        <w:ind w:firstLine="340"/>
        <w:rPr>
          <w:rFonts w:cstheme="minorHAnsi"/>
          <w:lang w:val="en-GB"/>
        </w:rPr>
      </w:pPr>
      <w:r w:rsidRPr="00C56DA6">
        <w:rPr>
          <w:rFonts w:cstheme="minorHAnsi"/>
          <w:lang w:val="en-GB"/>
        </w:rPr>
        <w:t xml:space="preserve">In the </w:t>
      </w:r>
      <w:r w:rsidRPr="00C56DA6">
        <w:rPr>
          <w:rFonts w:cstheme="minorHAnsi"/>
          <w:i/>
          <w:iCs/>
          <w:lang w:val="en-GB"/>
        </w:rPr>
        <w:t>Supersized Slow-Mo Slinky Drop</w:t>
      </w:r>
      <w:r w:rsidRPr="00C56DA6">
        <w:rPr>
          <w:rFonts w:cstheme="minorHAnsi"/>
          <w:lang w:val="en-GB"/>
        </w:rPr>
        <w:t xml:space="preserve"> video, they have a</w:t>
      </w:r>
      <w:r w:rsidR="00B346AE" w:rsidRPr="00C56DA6">
        <w:rPr>
          <w:rFonts w:cstheme="minorHAnsi"/>
          <w:lang w:val="en-GB"/>
        </w:rPr>
        <w:t>n experiment meant to reflect the other, but without any gravity involved. They</w:t>
      </w:r>
      <w:r w:rsidRPr="00C56DA6">
        <w:rPr>
          <w:rFonts w:cstheme="minorHAnsi"/>
          <w:lang w:val="en-GB"/>
        </w:rPr>
        <w:t xml:space="preserve"> put an unstretched </w:t>
      </w:r>
      <w:r w:rsidR="00823B09" w:rsidRPr="00C56DA6">
        <w:rPr>
          <w:rFonts w:cstheme="minorHAnsi"/>
          <w:lang w:val="en-GB"/>
        </w:rPr>
        <w:t>spring</w:t>
      </w:r>
      <w:r w:rsidR="002D5029" w:rsidRPr="00C56DA6">
        <w:rPr>
          <w:rFonts w:cstheme="minorHAnsi"/>
          <w:lang w:val="en-GB"/>
        </w:rPr>
        <w:t xml:space="preserve"> </w:t>
      </w:r>
      <w:r w:rsidRPr="00C56DA6">
        <w:rPr>
          <w:rFonts w:cstheme="minorHAnsi"/>
          <w:lang w:val="en-GB"/>
        </w:rPr>
        <w:t>horizontally on a table</w:t>
      </w:r>
      <w:r w:rsidR="00483A5E" w:rsidRPr="00C56DA6">
        <w:rPr>
          <w:rFonts w:cstheme="minorHAnsi"/>
          <w:lang w:val="en-GB"/>
        </w:rPr>
        <w:t>,</w:t>
      </w:r>
      <w:r w:rsidRPr="00C56DA6">
        <w:rPr>
          <w:rFonts w:cstheme="minorHAnsi"/>
          <w:lang w:val="en-GB"/>
        </w:rPr>
        <w:t xml:space="preserve"> </w:t>
      </w:r>
      <w:r w:rsidR="002D5029" w:rsidRPr="00C56DA6">
        <w:rPr>
          <w:rFonts w:cstheme="minorHAnsi"/>
          <w:lang w:val="en-GB"/>
        </w:rPr>
        <w:t xml:space="preserve">hit one end, </w:t>
      </w:r>
      <w:r w:rsidRPr="00C56DA6">
        <w:rPr>
          <w:rFonts w:cstheme="minorHAnsi"/>
          <w:lang w:val="en-GB"/>
        </w:rPr>
        <w:t>and we can see that</w:t>
      </w:r>
      <w:r w:rsidR="00823B09" w:rsidRPr="00C56DA6">
        <w:rPr>
          <w:rFonts w:cstheme="minorHAnsi"/>
          <w:lang w:val="en-GB"/>
        </w:rPr>
        <w:t xml:space="preserve"> the other end remains immobile until the spring is fully contracted</w:t>
      </w:r>
      <w:r w:rsidR="005C227F" w:rsidRPr="00C56DA6">
        <w:rPr>
          <w:rFonts w:cstheme="minorHAnsi"/>
          <w:lang w:val="en-GB"/>
        </w:rPr>
        <w:t>, then it bounces back</w:t>
      </w:r>
      <w:r w:rsidR="00823B09" w:rsidRPr="00C56DA6">
        <w:rPr>
          <w:rFonts w:cstheme="minorHAnsi"/>
          <w:lang w:val="en-GB"/>
        </w:rPr>
        <w:t>. T</w:t>
      </w:r>
      <w:r w:rsidR="002D5029" w:rsidRPr="00C56DA6">
        <w:rPr>
          <w:rFonts w:cstheme="minorHAnsi"/>
          <w:lang w:val="en-GB"/>
        </w:rPr>
        <w:t>his is an entirely different experiment</w:t>
      </w:r>
      <w:r w:rsidR="00B346AE" w:rsidRPr="00C56DA6">
        <w:rPr>
          <w:rFonts w:cstheme="minorHAnsi"/>
          <w:lang w:val="en-GB"/>
        </w:rPr>
        <w:t xml:space="preserve"> not equivalent in any way to the first</w:t>
      </w:r>
      <w:r w:rsidR="006977B7" w:rsidRPr="00C56DA6">
        <w:rPr>
          <w:rFonts w:cstheme="minorHAnsi"/>
          <w:lang w:val="en-GB"/>
        </w:rPr>
        <w:t xml:space="preserve"> one</w:t>
      </w:r>
      <w:r w:rsidR="002D5029" w:rsidRPr="00C56DA6">
        <w:rPr>
          <w:rFonts w:cstheme="minorHAnsi"/>
          <w:lang w:val="en-GB"/>
        </w:rPr>
        <w:t xml:space="preserve">. </w:t>
      </w:r>
    </w:p>
    <w:p w14:paraId="560EC36A" w14:textId="70035834" w:rsidR="001E0678" w:rsidRPr="00C56DA6" w:rsidRDefault="002D5029" w:rsidP="00E45C38">
      <w:pPr>
        <w:ind w:firstLine="340"/>
        <w:rPr>
          <w:rFonts w:cstheme="minorHAnsi"/>
          <w:lang w:val="en-GB"/>
        </w:rPr>
      </w:pPr>
      <w:r w:rsidRPr="00C56DA6">
        <w:rPr>
          <w:rFonts w:cstheme="minorHAnsi"/>
          <w:lang w:val="en-GB"/>
        </w:rPr>
        <w:t>First</w:t>
      </w:r>
      <w:r w:rsidR="00823B09" w:rsidRPr="00C56DA6">
        <w:rPr>
          <w:rFonts w:cstheme="minorHAnsi"/>
          <w:lang w:val="en-GB"/>
        </w:rPr>
        <w:t>,</w:t>
      </w:r>
      <w:r w:rsidRPr="00C56DA6">
        <w:rPr>
          <w:rFonts w:cstheme="minorHAnsi"/>
          <w:lang w:val="en-GB"/>
        </w:rPr>
        <w:t xml:space="preserve"> there is no </w:t>
      </w:r>
      <w:r w:rsidR="00FA6C25" w:rsidRPr="00C56DA6">
        <w:rPr>
          <w:rFonts w:cstheme="minorHAnsi"/>
          <w:lang w:val="en-GB"/>
        </w:rPr>
        <w:t xml:space="preserve">real </w:t>
      </w:r>
      <w:r w:rsidRPr="00C56DA6">
        <w:rPr>
          <w:rFonts w:cstheme="minorHAnsi"/>
          <w:lang w:val="en-GB"/>
        </w:rPr>
        <w:t>stretching of the spring whatsoever</w:t>
      </w:r>
      <w:r w:rsidR="005C5ED6" w:rsidRPr="00C56DA6">
        <w:rPr>
          <w:rFonts w:cstheme="minorHAnsi"/>
          <w:lang w:val="en-GB"/>
        </w:rPr>
        <w:t>.</w:t>
      </w:r>
      <w:r w:rsidR="00823B09" w:rsidRPr="00C56DA6">
        <w:rPr>
          <w:rFonts w:cstheme="minorHAnsi"/>
          <w:lang w:val="en-GB"/>
        </w:rPr>
        <w:t xml:space="preserve"> </w:t>
      </w:r>
      <w:r w:rsidR="005C5ED6" w:rsidRPr="00C56DA6">
        <w:rPr>
          <w:rFonts w:cstheme="minorHAnsi"/>
          <w:lang w:val="en-GB"/>
        </w:rPr>
        <w:t>S</w:t>
      </w:r>
      <w:r w:rsidR="002206D1" w:rsidRPr="00C56DA6">
        <w:rPr>
          <w:rFonts w:cstheme="minorHAnsi"/>
          <w:lang w:val="en-GB"/>
        </w:rPr>
        <w:t>o</w:t>
      </w:r>
      <w:r w:rsidR="00DC72FC" w:rsidRPr="00C56DA6">
        <w:rPr>
          <w:rFonts w:cstheme="minorHAnsi"/>
          <w:lang w:val="en-GB"/>
        </w:rPr>
        <w:t>,</w:t>
      </w:r>
      <w:r w:rsidR="00823B09" w:rsidRPr="00C56DA6">
        <w:rPr>
          <w:rFonts w:cstheme="minorHAnsi"/>
          <w:lang w:val="en-GB"/>
        </w:rPr>
        <w:t xml:space="preserve"> you would not expect both ends of a spring to come back together</w:t>
      </w:r>
      <w:r w:rsidR="00B465CA" w:rsidRPr="00C56DA6">
        <w:rPr>
          <w:rFonts w:cstheme="minorHAnsi"/>
          <w:lang w:val="en-GB"/>
        </w:rPr>
        <w:t>,</w:t>
      </w:r>
      <w:r w:rsidR="00823B09" w:rsidRPr="00C56DA6">
        <w:rPr>
          <w:rFonts w:cstheme="minorHAnsi"/>
          <w:lang w:val="en-GB"/>
        </w:rPr>
        <w:t xml:space="preserve"> </w:t>
      </w:r>
      <w:r w:rsidR="00A857BB" w:rsidRPr="00C56DA6">
        <w:rPr>
          <w:rFonts w:cstheme="minorHAnsi"/>
          <w:lang w:val="en-GB"/>
        </w:rPr>
        <w:t xml:space="preserve">when you let go of it, </w:t>
      </w:r>
      <w:r w:rsidR="00823B09" w:rsidRPr="00C56DA6">
        <w:rPr>
          <w:rFonts w:cstheme="minorHAnsi"/>
          <w:lang w:val="en-GB"/>
        </w:rPr>
        <w:t xml:space="preserve">when the spring is not stretched. </w:t>
      </w:r>
    </w:p>
    <w:p w14:paraId="0F56B891" w14:textId="4D7E8C2D" w:rsidR="00194D80" w:rsidRPr="00C56DA6" w:rsidRDefault="002D5029" w:rsidP="00E45C38">
      <w:pPr>
        <w:ind w:firstLine="340"/>
        <w:rPr>
          <w:rFonts w:cstheme="minorHAnsi"/>
          <w:lang w:val="en-GB"/>
        </w:rPr>
      </w:pPr>
      <w:r w:rsidRPr="00C56DA6">
        <w:rPr>
          <w:rFonts w:cstheme="minorHAnsi"/>
          <w:lang w:val="en-GB"/>
        </w:rPr>
        <w:lastRenderedPageBreak/>
        <w:t xml:space="preserve">Second, </w:t>
      </w:r>
      <w:r w:rsidR="006977B7" w:rsidRPr="00C56DA6">
        <w:rPr>
          <w:rFonts w:cstheme="minorHAnsi"/>
          <w:lang w:val="en-GB"/>
        </w:rPr>
        <w:t>not only t</w:t>
      </w:r>
      <w:r w:rsidR="00B346AE" w:rsidRPr="00C56DA6">
        <w:rPr>
          <w:rFonts w:cstheme="minorHAnsi"/>
          <w:lang w:val="en-GB"/>
        </w:rPr>
        <w:t xml:space="preserve">hey have eliminated </w:t>
      </w:r>
      <w:r w:rsidR="006977B7" w:rsidRPr="00C56DA6">
        <w:rPr>
          <w:rFonts w:cstheme="minorHAnsi"/>
          <w:lang w:val="en-GB"/>
        </w:rPr>
        <w:t xml:space="preserve">the </w:t>
      </w:r>
      <w:r w:rsidR="00632879" w:rsidRPr="00C56DA6">
        <w:rPr>
          <w:rFonts w:cstheme="minorHAnsi"/>
          <w:lang w:val="en-GB"/>
        </w:rPr>
        <w:t xml:space="preserve">downward </w:t>
      </w:r>
      <w:r w:rsidR="00B346AE" w:rsidRPr="00C56DA6">
        <w:rPr>
          <w:rFonts w:cstheme="minorHAnsi"/>
          <w:lang w:val="en-GB"/>
        </w:rPr>
        <w:t xml:space="preserve">force of gravity, but </w:t>
      </w:r>
      <w:r w:rsidR="006977B7" w:rsidRPr="00C56DA6">
        <w:rPr>
          <w:rFonts w:cstheme="minorHAnsi"/>
          <w:lang w:val="en-GB"/>
        </w:rPr>
        <w:t xml:space="preserve">they </w:t>
      </w:r>
      <w:r w:rsidR="00B346AE" w:rsidRPr="00C56DA6">
        <w:rPr>
          <w:rFonts w:cstheme="minorHAnsi"/>
          <w:lang w:val="en-GB"/>
        </w:rPr>
        <w:t xml:space="preserve">also </w:t>
      </w:r>
      <w:r w:rsidR="006977B7" w:rsidRPr="00C56DA6">
        <w:rPr>
          <w:rFonts w:cstheme="minorHAnsi"/>
          <w:lang w:val="en-GB"/>
        </w:rPr>
        <w:t xml:space="preserve">removed </w:t>
      </w:r>
      <w:r w:rsidR="00B346AE" w:rsidRPr="00C56DA6">
        <w:rPr>
          <w:rFonts w:cstheme="minorHAnsi"/>
          <w:lang w:val="en-GB"/>
        </w:rPr>
        <w:t xml:space="preserve">the other </w:t>
      </w:r>
      <w:r w:rsidR="00632879" w:rsidRPr="00C56DA6">
        <w:rPr>
          <w:rFonts w:cstheme="minorHAnsi"/>
          <w:lang w:val="en-GB"/>
        </w:rPr>
        <w:t xml:space="preserve">upward </w:t>
      </w:r>
      <w:r w:rsidR="00B346AE" w:rsidRPr="00C56DA6">
        <w:rPr>
          <w:rFonts w:cstheme="minorHAnsi"/>
          <w:lang w:val="en-GB"/>
        </w:rPr>
        <w:t>force against gravity</w:t>
      </w:r>
      <w:r w:rsidR="00AE662D" w:rsidRPr="00C56DA6">
        <w:rPr>
          <w:rFonts w:cstheme="minorHAnsi"/>
          <w:lang w:val="en-GB"/>
        </w:rPr>
        <w:t>, while the object is being held</w:t>
      </w:r>
      <w:r w:rsidR="00B346AE" w:rsidRPr="00C56DA6">
        <w:rPr>
          <w:rFonts w:cstheme="minorHAnsi"/>
          <w:lang w:val="en-GB"/>
        </w:rPr>
        <w:t xml:space="preserve">. </w:t>
      </w:r>
      <w:r w:rsidR="000959B1" w:rsidRPr="00C56DA6">
        <w:rPr>
          <w:rFonts w:cstheme="minorHAnsi"/>
          <w:lang w:val="en-GB"/>
        </w:rPr>
        <w:t xml:space="preserve">There are two forces here acting on the slinky. </w:t>
      </w:r>
      <w:r w:rsidR="002206D1" w:rsidRPr="00C56DA6">
        <w:rPr>
          <w:rFonts w:cstheme="minorHAnsi"/>
          <w:lang w:val="en-GB"/>
        </w:rPr>
        <w:t xml:space="preserve">So, whether one end of the spring remains immobile or not </w:t>
      </w:r>
      <w:r w:rsidR="0089112F" w:rsidRPr="00C56DA6">
        <w:rPr>
          <w:rFonts w:cstheme="minorHAnsi"/>
          <w:lang w:val="en-GB"/>
        </w:rPr>
        <w:t xml:space="preserve">while </w:t>
      </w:r>
      <w:r w:rsidR="002206D1" w:rsidRPr="00C56DA6">
        <w:rPr>
          <w:rFonts w:cstheme="minorHAnsi"/>
          <w:lang w:val="en-GB"/>
        </w:rPr>
        <w:t>horizontally</w:t>
      </w:r>
      <w:r w:rsidR="007B044B" w:rsidRPr="00C56DA6">
        <w:rPr>
          <w:rFonts w:cstheme="minorHAnsi"/>
          <w:lang w:val="en-GB"/>
        </w:rPr>
        <w:t>,</w:t>
      </w:r>
      <w:r w:rsidR="006977B7" w:rsidRPr="00C56DA6">
        <w:rPr>
          <w:rFonts w:cstheme="minorHAnsi"/>
          <w:lang w:val="en-GB"/>
        </w:rPr>
        <w:t xml:space="preserve"> in that </w:t>
      </w:r>
      <w:proofErr w:type="gramStart"/>
      <w:r w:rsidR="006977B7" w:rsidRPr="00C56DA6">
        <w:rPr>
          <w:rFonts w:cstheme="minorHAnsi"/>
          <w:lang w:val="en-GB"/>
        </w:rPr>
        <w:t>particular experiment</w:t>
      </w:r>
      <w:proofErr w:type="gramEnd"/>
      <w:r w:rsidR="002206D1" w:rsidRPr="00C56DA6">
        <w:rPr>
          <w:rFonts w:cstheme="minorHAnsi"/>
          <w:lang w:val="en-GB"/>
        </w:rPr>
        <w:t xml:space="preserve">, is hardly </w:t>
      </w:r>
      <w:r w:rsidR="00AE662D" w:rsidRPr="00C56DA6">
        <w:rPr>
          <w:rFonts w:cstheme="minorHAnsi"/>
          <w:lang w:val="en-GB"/>
        </w:rPr>
        <w:t xml:space="preserve">equivalent </w:t>
      </w:r>
      <w:r w:rsidR="006977B7" w:rsidRPr="00C56DA6">
        <w:rPr>
          <w:rFonts w:cstheme="minorHAnsi"/>
          <w:lang w:val="en-GB"/>
        </w:rPr>
        <w:t>to what would happen with gravity</w:t>
      </w:r>
      <w:r w:rsidR="0096083A" w:rsidRPr="00C56DA6">
        <w:rPr>
          <w:rFonts w:cstheme="minorHAnsi"/>
          <w:lang w:val="en-GB"/>
        </w:rPr>
        <w:t xml:space="preserve">, </w:t>
      </w:r>
      <w:r w:rsidR="00B177E9" w:rsidRPr="00C56DA6">
        <w:rPr>
          <w:rFonts w:cstheme="minorHAnsi"/>
          <w:lang w:val="en-GB"/>
        </w:rPr>
        <w:t>a force holding the slinky at the top,</w:t>
      </w:r>
      <w:r w:rsidR="00AE662D" w:rsidRPr="00C56DA6">
        <w:rPr>
          <w:rFonts w:cstheme="minorHAnsi"/>
          <w:lang w:val="en-GB"/>
        </w:rPr>
        <w:t xml:space="preserve"> </w:t>
      </w:r>
      <w:r w:rsidR="002A186F" w:rsidRPr="00C56DA6">
        <w:rPr>
          <w:rFonts w:cstheme="minorHAnsi"/>
          <w:lang w:val="en-GB"/>
        </w:rPr>
        <w:t>and stretching</w:t>
      </w:r>
      <w:r w:rsidR="00AE662D" w:rsidRPr="00C56DA6">
        <w:rPr>
          <w:rFonts w:cstheme="minorHAnsi"/>
          <w:lang w:val="en-GB"/>
        </w:rPr>
        <w:t>.</w:t>
      </w:r>
      <w:r w:rsidR="00935D17" w:rsidRPr="00C56DA6">
        <w:rPr>
          <w:rFonts w:cstheme="minorHAnsi"/>
          <w:lang w:val="en-GB"/>
        </w:rPr>
        <w:t xml:space="preserve"> </w:t>
      </w:r>
    </w:p>
    <w:p w14:paraId="1EAF5A12" w14:textId="5BF50845" w:rsidR="00F63CDF" w:rsidRPr="00C56DA6" w:rsidRDefault="00935D17" w:rsidP="00F63CDF">
      <w:pPr>
        <w:ind w:firstLine="340"/>
        <w:rPr>
          <w:rFonts w:cstheme="minorHAnsi"/>
          <w:lang w:val="en-GB"/>
        </w:rPr>
      </w:pPr>
      <w:proofErr w:type="gramStart"/>
      <w:r w:rsidRPr="00C56DA6">
        <w:rPr>
          <w:rFonts w:cstheme="minorHAnsi"/>
          <w:lang w:val="en-GB"/>
        </w:rPr>
        <w:t xml:space="preserve">The </w:t>
      </w:r>
      <w:r w:rsidR="00F15BB9" w:rsidRPr="00C56DA6">
        <w:rPr>
          <w:rFonts w:cstheme="minorHAnsi"/>
          <w:lang w:val="en-GB"/>
        </w:rPr>
        <w:t xml:space="preserve">linchpin of </w:t>
      </w:r>
      <w:r w:rsidR="000F1791" w:rsidRPr="00C56DA6">
        <w:rPr>
          <w:rFonts w:cstheme="minorHAnsi"/>
          <w:lang w:val="en-GB"/>
        </w:rPr>
        <w:t xml:space="preserve">the </w:t>
      </w:r>
      <w:r w:rsidRPr="00C56DA6">
        <w:rPr>
          <w:rFonts w:cstheme="minorHAnsi"/>
          <w:lang w:val="en-GB"/>
        </w:rPr>
        <w:t xml:space="preserve">entire </w:t>
      </w:r>
      <w:r w:rsidR="000F1791" w:rsidRPr="00C56DA6">
        <w:rPr>
          <w:rFonts w:cstheme="minorHAnsi"/>
          <w:lang w:val="en-GB"/>
        </w:rPr>
        <w:t>phenomenon</w:t>
      </w:r>
      <w:r w:rsidR="00E94D12" w:rsidRPr="00C56DA6">
        <w:rPr>
          <w:rFonts w:cstheme="minorHAnsi"/>
          <w:lang w:val="en-GB"/>
        </w:rPr>
        <w:t>,</w:t>
      </w:r>
      <w:proofErr w:type="gramEnd"/>
      <w:r w:rsidR="000F1791" w:rsidRPr="00C56DA6">
        <w:rPr>
          <w:rFonts w:cstheme="minorHAnsi"/>
          <w:lang w:val="en-GB"/>
        </w:rPr>
        <w:t xml:space="preserve"> </w:t>
      </w:r>
      <w:r w:rsidR="0088456F" w:rsidRPr="00C56DA6">
        <w:rPr>
          <w:rFonts w:cstheme="minorHAnsi"/>
          <w:lang w:val="en-GB"/>
        </w:rPr>
        <w:t xml:space="preserve">is the fact that not only the slinky falls down due to gravity, but also that it </w:t>
      </w:r>
      <w:r w:rsidR="008A7179" w:rsidRPr="00C56DA6">
        <w:rPr>
          <w:rFonts w:cstheme="minorHAnsi"/>
          <w:lang w:val="en-GB"/>
        </w:rPr>
        <w:t>contracts</w:t>
      </w:r>
      <w:r w:rsidR="0088456F" w:rsidRPr="00C56DA6">
        <w:rPr>
          <w:rFonts w:cstheme="minorHAnsi"/>
          <w:lang w:val="en-GB"/>
        </w:rPr>
        <w:t xml:space="preserve"> back</w:t>
      </w:r>
      <w:r w:rsidR="00982795" w:rsidRPr="00C56DA6">
        <w:rPr>
          <w:rFonts w:cstheme="minorHAnsi"/>
          <w:lang w:val="en-GB"/>
        </w:rPr>
        <w:t xml:space="preserve"> at the same time</w:t>
      </w:r>
      <w:r w:rsidR="000F1791" w:rsidRPr="00C56DA6">
        <w:rPr>
          <w:rFonts w:cstheme="minorHAnsi"/>
          <w:lang w:val="en-GB"/>
        </w:rPr>
        <w:t xml:space="preserve">. If you eliminate the stretching </w:t>
      </w:r>
      <w:r w:rsidR="00F15BB9" w:rsidRPr="00C56DA6">
        <w:rPr>
          <w:rFonts w:cstheme="minorHAnsi"/>
          <w:lang w:val="en-GB"/>
        </w:rPr>
        <w:t>as well as</w:t>
      </w:r>
      <w:r w:rsidR="006C1E45" w:rsidRPr="00C56DA6">
        <w:rPr>
          <w:rFonts w:cstheme="minorHAnsi"/>
          <w:lang w:val="en-GB"/>
        </w:rPr>
        <w:t xml:space="preserve"> gravity</w:t>
      </w:r>
      <w:r w:rsidR="00806C61" w:rsidRPr="00C56DA6">
        <w:rPr>
          <w:rFonts w:cstheme="minorHAnsi"/>
          <w:lang w:val="en-GB"/>
        </w:rPr>
        <w:t xml:space="preserve"> and the holding force</w:t>
      </w:r>
      <w:r w:rsidR="006C1E45" w:rsidRPr="00C56DA6">
        <w:rPr>
          <w:rFonts w:cstheme="minorHAnsi"/>
          <w:lang w:val="en-GB"/>
        </w:rPr>
        <w:t xml:space="preserve">, then you are comparing two different phenomena. </w:t>
      </w:r>
    </w:p>
    <w:p w14:paraId="12B61958" w14:textId="77777777" w:rsidR="00FC5E3B" w:rsidRPr="00C56DA6" w:rsidRDefault="00B465CA" w:rsidP="00F63CDF">
      <w:pPr>
        <w:ind w:firstLine="340"/>
        <w:rPr>
          <w:rFonts w:cstheme="minorHAnsi"/>
          <w:lang w:val="en-GB"/>
        </w:rPr>
      </w:pPr>
      <w:r w:rsidRPr="00C56DA6">
        <w:rPr>
          <w:rFonts w:cstheme="minorHAnsi"/>
          <w:lang w:val="en-GB"/>
        </w:rPr>
        <w:t>A more accurate experiment would have been a horizontal spring tied at one end, being dragged on the table by that end until it is stretched, and then let go. Then both ends would have come back together during the contraction of the spring</w:t>
      </w:r>
      <w:r w:rsidR="00B26CDB" w:rsidRPr="00C56DA6">
        <w:rPr>
          <w:rFonts w:cstheme="minorHAnsi"/>
          <w:lang w:val="en-GB"/>
        </w:rPr>
        <w:t xml:space="preserve">, no end would have remained immobile. </w:t>
      </w:r>
    </w:p>
    <w:p w14:paraId="2F0028B6" w14:textId="3EA9C9F9" w:rsidR="00F96C32" w:rsidRPr="00C56DA6" w:rsidRDefault="00B26CDB" w:rsidP="00F63CDF">
      <w:pPr>
        <w:ind w:firstLine="340"/>
        <w:rPr>
          <w:rFonts w:cstheme="minorHAnsi"/>
          <w:lang w:val="en-GB"/>
        </w:rPr>
      </w:pPr>
      <w:r w:rsidRPr="00C56DA6">
        <w:rPr>
          <w:rFonts w:cstheme="minorHAnsi"/>
          <w:lang w:val="en-GB"/>
        </w:rPr>
        <w:t>And this is precisely what is happening</w:t>
      </w:r>
      <w:r w:rsidR="00B5210C" w:rsidRPr="00C56DA6">
        <w:rPr>
          <w:rFonts w:cstheme="minorHAnsi"/>
          <w:lang w:val="en-GB"/>
        </w:rPr>
        <w:t xml:space="preserve"> that we cannot see, </w:t>
      </w:r>
      <w:r w:rsidRPr="00C56DA6">
        <w:rPr>
          <w:rFonts w:cstheme="minorHAnsi"/>
          <w:lang w:val="en-GB"/>
        </w:rPr>
        <w:t>when the slinky is suspended from a rooftop,</w:t>
      </w:r>
      <w:r w:rsidR="00337B7B" w:rsidRPr="00C56DA6">
        <w:rPr>
          <w:rFonts w:cstheme="minorHAnsi"/>
          <w:lang w:val="en-GB"/>
        </w:rPr>
        <w:t xml:space="preserve"> </w:t>
      </w:r>
      <w:r w:rsidRPr="00C56DA6">
        <w:rPr>
          <w:rFonts w:cstheme="minorHAnsi"/>
          <w:lang w:val="en-GB"/>
        </w:rPr>
        <w:t xml:space="preserve">because </w:t>
      </w:r>
      <w:r w:rsidR="00337B7B" w:rsidRPr="00C56DA6">
        <w:rPr>
          <w:rFonts w:cstheme="minorHAnsi"/>
          <w:lang w:val="en-GB"/>
        </w:rPr>
        <w:t xml:space="preserve">it </w:t>
      </w:r>
      <w:r w:rsidRPr="00C56DA6">
        <w:rPr>
          <w:rFonts w:cstheme="minorHAnsi"/>
          <w:lang w:val="en-GB"/>
        </w:rPr>
        <w:t xml:space="preserve">is </w:t>
      </w:r>
      <w:r w:rsidR="007B1619" w:rsidRPr="00C56DA6">
        <w:rPr>
          <w:rFonts w:cstheme="minorHAnsi"/>
          <w:lang w:val="en-GB"/>
        </w:rPr>
        <w:t xml:space="preserve">only </w:t>
      </w:r>
      <w:r w:rsidRPr="00C56DA6">
        <w:rPr>
          <w:rFonts w:cstheme="minorHAnsi"/>
          <w:lang w:val="en-GB"/>
        </w:rPr>
        <w:t>happening behind the scenes</w:t>
      </w:r>
      <w:r w:rsidR="002206D1" w:rsidRPr="00C56DA6">
        <w:rPr>
          <w:rFonts w:cstheme="minorHAnsi"/>
          <w:lang w:val="en-GB"/>
        </w:rPr>
        <w:t>,</w:t>
      </w:r>
      <w:r w:rsidRPr="00C56DA6">
        <w:rPr>
          <w:rFonts w:cstheme="minorHAnsi"/>
          <w:lang w:val="en-GB"/>
        </w:rPr>
        <w:t xml:space="preserve"> wh</w:t>
      </w:r>
      <w:r w:rsidR="002206D1" w:rsidRPr="00C56DA6">
        <w:rPr>
          <w:rFonts w:cstheme="minorHAnsi"/>
          <w:lang w:val="en-GB"/>
        </w:rPr>
        <w:t>ere</w:t>
      </w:r>
      <w:r w:rsidRPr="00C56DA6">
        <w:rPr>
          <w:rFonts w:cstheme="minorHAnsi"/>
          <w:lang w:val="en-GB"/>
        </w:rPr>
        <w:t xml:space="preserve"> we can see the expansion of the Earth.</w:t>
      </w:r>
    </w:p>
    <w:p w14:paraId="3D4E7B11" w14:textId="40FD3542" w:rsidR="000A6C15" w:rsidRPr="00C56DA6" w:rsidRDefault="00B80516" w:rsidP="00F96C32">
      <w:pPr>
        <w:ind w:firstLine="340"/>
        <w:rPr>
          <w:rFonts w:cstheme="minorHAnsi"/>
          <w:lang w:val="en-GB"/>
        </w:rPr>
      </w:pPr>
      <w:r w:rsidRPr="00C56DA6">
        <w:rPr>
          <w:rFonts w:cstheme="minorHAnsi"/>
          <w:lang w:val="en-GB"/>
        </w:rPr>
        <w:t>So here is the solution that no other theory, I feel, c</w:t>
      </w:r>
      <w:r w:rsidR="001C7FCA" w:rsidRPr="00C56DA6">
        <w:rPr>
          <w:rFonts w:cstheme="minorHAnsi"/>
          <w:lang w:val="en-GB"/>
        </w:rPr>
        <w:t>ould</w:t>
      </w:r>
      <w:r w:rsidRPr="00C56DA6">
        <w:rPr>
          <w:rFonts w:cstheme="minorHAnsi"/>
          <w:lang w:val="en-GB"/>
        </w:rPr>
        <w:t xml:space="preserve"> explain. </w:t>
      </w:r>
      <w:r w:rsidR="00F96C32" w:rsidRPr="00C56DA6">
        <w:rPr>
          <w:rFonts w:cstheme="minorHAnsi"/>
          <w:lang w:val="en-GB"/>
        </w:rPr>
        <w:t xml:space="preserve">Once the slinky is dropped, the base must be going up </w:t>
      </w:r>
      <w:r w:rsidR="000A6C15" w:rsidRPr="00C56DA6">
        <w:rPr>
          <w:rFonts w:cstheme="minorHAnsi"/>
          <w:lang w:val="en-GB"/>
        </w:rPr>
        <w:t xml:space="preserve">while the top is going down, </w:t>
      </w:r>
      <w:r w:rsidR="00F96C32" w:rsidRPr="00C56DA6">
        <w:rPr>
          <w:rFonts w:cstheme="minorHAnsi"/>
          <w:lang w:val="en-GB"/>
        </w:rPr>
        <w:t>while the entire slinky contracts</w:t>
      </w:r>
      <w:r w:rsidR="000A6C15" w:rsidRPr="00C56DA6">
        <w:rPr>
          <w:rFonts w:cstheme="minorHAnsi"/>
          <w:lang w:val="en-GB"/>
        </w:rPr>
        <w:t>.</w:t>
      </w:r>
      <w:r w:rsidR="00F96C32" w:rsidRPr="00C56DA6">
        <w:rPr>
          <w:rFonts w:cstheme="minorHAnsi"/>
          <w:lang w:val="en-GB"/>
        </w:rPr>
        <w:t xml:space="preserve"> </w:t>
      </w:r>
      <w:r w:rsidR="000A6C15" w:rsidRPr="00C56DA6">
        <w:rPr>
          <w:rFonts w:cstheme="minorHAnsi"/>
          <w:lang w:val="en-GB"/>
        </w:rPr>
        <w:t>B</w:t>
      </w:r>
      <w:r w:rsidR="00F96C32" w:rsidRPr="00C56DA6">
        <w:rPr>
          <w:rFonts w:cstheme="minorHAnsi"/>
          <w:lang w:val="en-GB"/>
        </w:rPr>
        <w:t xml:space="preserve">ut </w:t>
      </w:r>
      <w:r w:rsidR="000A6C15" w:rsidRPr="00C56DA6">
        <w:rPr>
          <w:rFonts w:cstheme="minorHAnsi"/>
          <w:lang w:val="en-GB"/>
        </w:rPr>
        <w:t xml:space="preserve">the bottom end </w:t>
      </w:r>
      <w:r w:rsidR="00F96C32" w:rsidRPr="00C56DA6">
        <w:rPr>
          <w:rFonts w:cstheme="minorHAnsi"/>
          <w:lang w:val="en-GB"/>
        </w:rPr>
        <w:t xml:space="preserve">must be going up at the exact same rate as the expansion of the Earth. </w:t>
      </w:r>
      <w:r w:rsidR="000A6C15" w:rsidRPr="00C56DA6">
        <w:rPr>
          <w:rFonts w:cstheme="minorHAnsi"/>
          <w:lang w:val="en-GB"/>
        </w:rPr>
        <w:t xml:space="preserve">Which is not surprising, since the stretching corresponds precisely to </w:t>
      </w:r>
      <w:r w:rsidR="001C0AE1" w:rsidRPr="00C56DA6">
        <w:rPr>
          <w:rFonts w:cstheme="minorHAnsi"/>
          <w:lang w:val="en-GB"/>
        </w:rPr>
        <w:t xml:space="preserve">the measure of </w:t>
      </w:r>
      <w:r w:rsidR="000A6C15" w:rsidRPr="00C56DA6">
        <w:rPr>
          <w:rFonts w:cstheme="minorHAnsi"/>
          <w:lang w:val="en-GB"/>
        </w:rPr>
        <w:t>gravity</w:t>
      </w:r>
      <w:r w:rsidR="003636FB" w:rsidRPr="00C56DA6">
        <w:rPr>
          <w:rFonts w:cstheme="minorHAnsi"/>
          <w:lang w:val="en-GB"/>
        </w:rPr>
        <w:t xml:space="preserve"> on Earth.</w:t>
      </w:r>
    </w:p>
    <w:p w14:paraId="18579E81" w14:textId="0A9FC431" w:rsidR="005F346F" w:rsidRPr="00C56DA6" w:rsidRDefault="005F346F" w:rsidP="005F346F">
      <w:pPr>
        <w:ind w:firstLine="340"/>
        <w:rPr>
          <w:rFonts w:cstheme="minorHAnsi"/>
          <w:lang w:val="en-GB"/>
        </w:rPr>
      </w:pPr>
      <w:r w:rsidRPr="00C56DA6">
        <w:rPr>
          <w:rFonts w:cstheme="minorHAnsi"/>
          <w:lang w:val="en-GB"/>
        </w:rPr>
        <w:t>This is because</w:t>
      </w:r>
      <w:r w:rsidR="00B82333" w:rsidRPr="00C56DA6">
        <w:rPr>
          <w:rFonts w:cstheme="minorHAnsi"/>
          <w:lang w:val="en-GB"/>
        </w:rPr>
        <w:t>,</w:t>
      </w:r>
      <w:r w:rsidRPr="00C56DA6">
        <w:rPr>
          <w:rFonts w:cstheme="minorHAnsi"/>
          <w:lang w:val="en-GB"/>
        </w:rPr>
        <w:t xml:space="preserve"> the force holding the slinky at the top before the drop, is dependent on the expansion rate of the planet pushing it upward</w:t>
      </w:r>
      <w:r w:rsidR="00FB4D81" w:rsidRPr="00C56DA6">
        <w:rPr>
          <w:rFonts w:cstheme="minorHAnsi"/>
          <w:lang w:val="en-GB"/>
        </w:rPr>
        <w:t>s</w:t>
      </w:r>
      <w:r w:rsidRPr="00C56DA6">
        <w:rPr>
          <w:rFonts w:cstheme="minorHAnsi"/>
          <w:lang w:val="en-GB"/>
        </w:rPr>
        <w:t xml:space="preserve"> in the first place. The planet is constantly expanding at a rate of 4.9 metres per second, pushing everything upwards, and this is what causes the initial stretching of the slinky while it is being held.</w:t>
      </w:r>
    </w:p>
    <w:p w14:paraId="6BA18CE8" w14:textId="77777777" w:rsidR="00B506BA" w:rsidRPr="00C56DA6" w:rsidRDefault="001C0AE1" w:rsidP="00AD35E0">
      <w:pPr>
        <w:ind w:firstLine="340"/>
        <w:rPr>
          <w:rFonts w:cstheme="minorHAnsi"/>
          <w:lang w:val="en-GB"/>
        </w:rPr>
      </w:pPr>
      <w:r w:rsidRPr="00C56DA6">
        <w:rPr>
          <w:rFonts w:cstheme="minorHAnsi"/>
          <w:lang w:val="en-GB"/>
        </w:rPr>
        <w:t>Consequently, i</w:t>
      </w:r>
      <w:r w:rsidR="00F96C32" w:rsidRPr="00C56DA6">
        <w:rPr>
          <w:rFonts w:cstheme="minorHAnsi"/>
          <w:lang w:val="en-GB"/>
        </w:rPr>
        <w:t xml:space="preserve">t seems like </w:t>
      </w:r>
      <w:r w:rsidRPr="00C56DA6">
        <w:rPr>
          <w:rFonts w:cstheme="minorHAnsi"/>
          <w:lang w:val="en-GB"/>
        </w:rPr>
        <w:t xml:space="preserve">the bottom end of the slinky </w:t>
      </w:r>
      <w:r w:rsidR="00F96C32" w:rsidRPr="00C56DA6">
        <w:rPr>
          <w:rFonts w:cstheme="minorHAnsi"/>
          <w:lang w:val="en-GB"/>
        </w:rPr>
        <w:t>is not moving at all, when in fact the base is going up. The important difference here, is that the slinky is free floating in the air as soon as it is dropped</w:t>
      </w:r>
      <w:r w:rsidR="0040046A" w:rsidRPr="00C56DA6">
        <w:rPr>
          <w:rFonts w:cstheme="minorHAnsi"/>
          <w:lang w:val="en-GB"/>
        </w:rPr>
        <w:t>.</w:t>
      </w:r>
      <w:r w:rsidR="00F96C32" w:rsidRPr="00C56DA6">
        <w:rPr>
          <w:rFonts w:cstheme="minorHAnsi"/>
          <w:lang w:val="en-GB"/>
        </w:rPr>
        <w:t xml:space="preserve"> </w:t>
      </w:r>
      <w:r w:rsidR="0040046A" w:rsidRPr="00C56DA6">
        <w:rPr>
          <w:rFonts w:cstheme="minorHAnsi"/>
          <w:lang w:val="en-GB"/>
        </w:rPr>
        <w:t>I</w:t>
      </w:r>
      <w:r w:rsidR="00F96C32" w:rsidRPr="00C56DA6">
        <w:rPr>
          <w:rFonts w:cstheme="minorHAnsi"/>
          <w:lang w:val="en-GB"/>
        </w:rPr>
        <w:t xml:space="preserve">t is not </w:t>
      </w:r>
      <w:r w:rsidR="008A6F46" w:rsidRPr="00C56DA6">
        <w:rPr>
          <w:rFonts w:cstheme="minorHAnsi"/>
          <w:lang w:val="en-GB"/>
        </w:rPr>
        <w:t xml:space="preserve">being attracted to the </w:t>
      </w:r>
      <w:r w:rsidR="00F96C32" w:rsidRPr="00C56DA6">
        <w:rPr>
          <w:rFonts w:cstheme="minorHAnsi"/>
          <w:lang w:val="en-GB"/>
        </w:rPr>
        <w:t xml:space="preserve">Earth, </w:t>
      </w:r>
      <w:r w:rsidR="0040046A" w:rsidRPr="00C56DA6">
        <w:rPr>
          <w:rFonts w:cstheme="minorHAnsi"/>
          <w:lang w:val="en-GB"/>
        </w:rPr>
        <w:t xml:space="preserve">and </w:t>
      </w:r>
      <w:r w:rsidRPr="00C56DA6">
        <w:rPr>
          <w:rFonts w:cstheme="minorHAnsi"/>
          <w:lang w:val="en-GB"/>
        </w:rPr>
        <w:t xml:space="preserve">it is not following the </w:t>
      </w:r>
      <w:r w:rsidRPr="00C56DA6">
        <w:rPr>
          <w:rFonts w:cstheme="minorHAnsi"/>
          <w:lang w:val="en-GB"/>
        </w:rPr>
        <w:lastRenderedPageBreak/>
        <w:t>curvature of spacetime. I</w:t>
      </w:r>
      <w:r w:rsidR="00F96C32" w:rsidRPr="00C56DA6">
        <w:rPr>
          <w:rFonts w:cstheme="minorHAnsi"/>
          <w:lang w:val="en-GB"/>
        </w:rPr>
        <w:t>t is the Earth that catches up with the entire apparatus in its expansion</w:t>
      </w:r>
      <w:r w:rsidRPr="00C56DA6">
        <w:rPr>
          <w:rFonts w:cstheme="minorHAnsi"/>
          <w:lang w:val="en-GB"/>
        </w:rPr>
        <w:t>,</w:t>
      </w:r>
      <w:r w:rsidR="00F96C32" w:rsidRPr="00C56DA6">
        <w:rPr>
          <w:rFonts w:cstheme="minorHAnsi"/>
          <w:lang w:val="en-GB"/>
        </w:rPr>
        <w:t xml:space="preserve"> once </w:t>
      </w:r>
      <w:r w:rsidRPr="00C56DA6">
        <w:rPr>
          <w:rFonts w:cstheme="minorHAnsi"/>
          <w:lang w:val="en-GB"/>
        </w:rPr>
        <w:t>the slinky</w:t>
      </w:r>
      <w:r w:rsidR="00F96C32" w:rsidRPr="00C56DA6">
        <w:rPr>
          <w:rFonts w:cstheme="minorHAnsi"/>
          <w:lang w:val="en-GB"/>
        </w:rPr>
        <w:t xml:space="preserve"> is no longer being pulled upward</w:t>
      </w:r>
      <w:r w:rsidR="00523A4B" w:rsidRPr="00C56DA6">
        <w:rPr>
          <w:rFonts w:cstheme="minorHAnsi"/>
          <w:lang w:val="en-GB"/>
        </w:rPr>
        <w:t>s</w:t>
      </w:r>
      <w:r w:rsidR="00F96C32" w:rsidRPr="00C56DA6">
        <w:rPr>
          <w:rFonts w:cstheme="minorHAnsi"/>
          <w:lang w:val="en-GB"/>
        </w:rPr>
        <w:t xml:space="preserve"> while suspended.</w:t>
      </w:r>
      <w:r w:rsidRPr="00C56DA6">
        <w:rPr>
          <w:rFonts w:cstheme="minorHAnsi"/>
          <w:lang w:val="en-GB"/>
        </w:rPr>
        <w:t xml:space="preserve"> </w:t>
      </w:r>
    </w:p>
    <w:p w14:paraId="2F6600F4" w14:textId="4ADF17D1" w:rsidR="0029409F" w:rsidRPr="00C56DA6" w:rsidRDefault="00FB0EA3" w:rsidP="00AD35E0">
      <w:pPr>
        <w:ind w:firstLine="340"/>
        <w:rPr>
          <w:rFonts w:cstheme="minorHAnsi"/>
          <w:lang w:val="en-GB"/>
        </w:rPr>
      </w:pPr>
      <w:r w:rsidRPr="00C56DA6">
        <w:rPr>
          <w:rFonts w:cstheme="minorHAnsi"/>
          <w:lang w:val="en-GB"/>
        </w:rPr>
        <w:t xml:space="preserve">And since the base is going up at the exact same rate as the expansion of the planet, it appears </w:t>
      </w:r>
      <w:r w:rsidR="00805A93" w:rsidRPr="00C56DA6">
        <w:rPr>
          <w:rFonts w:cstheme="minorHAnsi"/>
          <w:lang w:val="en-GB"/>
        </w:rPr>
        <w:t>as if</w:t>
      </w:r>
      <w:r w:rsidRPr="00C56DA6">
        <w:rPr>
          <w:rFonts w:cstheme="minorHAnsi"/>
          <w:lang w:val="en-GB"/>
        </w:rPr>
        <w:t xml:space="preserve"> the slinky </w:t>
      </w:r>
      <w:r w:rsidR="0040046A" w:rsidRPr="00C56DA6">
        <w:rPr>
          <w:rFonts w:cstheme="minorHAnsi"/>
          <w:lang w:val="en-GB"/>
        </w:rPr>
        <w:t>is</w:t>
      </w:r>
      <w:r w:rsidRPr="00C56DA6">
        <w:rPr>
          <w:rFonts w:cstheme="minorHAnsi"/>
          <w:lang w:val="en-GB"/>
        </w:rPr>
        <w:t xml:space="preserve"> levitating in the air. </w:t>
      </w:r>
      <w:r w:rsidR="00E823F7" w:rsidRPr="00C56DA6">
        <w:rPr>
          <w:rFonts w:cstheme="minorHAnsi"/>
          <w:lang w:val="en-GB"/>
        </w:rPr>
        <w:t xml:space="preserve">The base of the slinky is not going up from our point of view, but it </w:t>
      </w:r>
      <w:proofErr w:type="gramStart"/>
      <w:r w:rsidR="00E823F7" w:rsidRPr="00C56DA6">
        <w:rPr>
          <w:rFonts w:cstheme="minorHAnsi"/>
          <w:lang w:val="en-GB"/>
        </w:rPr>
        <w:t>actually is</w:t>
      </w:r>
      <w:proofErr w:type="gramEnd"/>
      <w:r w:rsidR="00E823F7" w:rsidRPr="00C56DA6">
        <w:rPr>
          <w:rFonts w:cstheme="minorHAnsi"/>
          <w:lang w:val="en-GB"/>
        </w:rPr>
        <w:t xml:space="preserve"> </w:t>
      </w:r>
      <w:r w:rsidR="008952D3" w:rsidRPr="00C56DA6">
        <w:rPr>
          <w:rFonts w:cstheme="minorHAnsi"/>
          <w:lang w:val="en-GB"/>
        </w:rPr>
        <w:t>behind the scenes</w:t>
      </w:r>
      <w:r w:rsidR="00E823F7" w:rsidRPr="00C56DA6">
        <w:rPr>
          <w:rFonts w:cstheme="minorHAnsi"/>
          <w:lang w:val="en-GB"/>
        </w:rPr>
        <w:t xml:space="preserve">, if you could see the expansion. </w:t>
      </w:r>
    </w:p>
    <w:p w14:paraId="53970AEF" w14:textId="67B32C99" w:rsidR="00153553" w:rsidRPr="00C56DA6" w:rsidRDefault="00153553" w:rsidP="00F96C32">
      <w:pPr>
        <w:ind w:firstLine="340"/>
        <w:rPr>
          <w:rFonts w:cstheme="minorHAnsi"/>
          <w:lang w:val="en-GB"/>
        </w:rPr>
      </w:pPr>
      <w:r w:rsidRPr="00C56DA6">
        <w:rPr>
          <w:rFonts w:cstheme="minorHAnsi"/>
          <w:lang w:val="en-GB"/>
        </w:rPr>
        <w:t xml:space="preserve">It </w:t>
      </w:r>
      <w:r w:rsidR="002A0D5F" w:rsidRPr="00C56DA6">
        <w:rPr>
          <w:rFonts w:cstheme="minorHAnsi"/>
          <w:lang w:val="en-GB"/>
        </w:rPr>
        <w:t>would</w:t>
      </w:r>
      <w:r w:rsidRPr="00C56DA6">
        <w:rPr>
          <w:rFonts w:cstheme="minorHAnsi"/>
          <w:lang w:val="en-GB"/>
        </w:rPr>
        <w:t xml:space="preserve"> be interesting to try a variant of the original experiment to see the result. For example, if someone on the sixth floor holds the top of </w:t>
      </w:r>
      <w:r w:rsidR="00CA1928" w:rsidRPr="00C56DA6">
        <w:rPr>
          <w:rFonts w:cstheme="minorHAnsi"/>
          <w:lang w:val="en-GB"/>
        </w:rPr>
        <w:t>a super</w:t>
      </w:r>
      <w:r w:rsidR="00BB418C" w:rsidRPr="00C56DA6">
        <w:rPr>
          <w:rFonts w:cstheme="minorHAnsi"/>
          <w:lang w:val="en-GB"/>
        </w:rPr>
        <w:t>sized</w:t>
      </w:r>
      <w:r w:rsidRPr="00C56DA6">
        <w:rPr>
          <w:rFonts w:cstheme="minorHAnsi"/>
          <w:lang w:val="en-GB"/>
        </w:rPr>
        <w:t xml:space="preserve"> slinky, normally it would stretch all the way to the second floor. But if someone on the fourth floor brings up the</w:t>
      </w:r>
      <w:r w:rsidR="009A3670" w:rsidRPr="00C56DA6">
        <w:rPr>
          <w:rFonts w:cstheme="minorHAnsi"/>
          <w:lang w:val="en-GB"/>
        </w:rPr>
        <w:t xml:space="preserve"> </w:t>
      </w:r>
      <w:r w:rsidR="00473306" w:rsidRPr="00C56DA6">
        <w:rPr>
          <w:rFonts w:cstheme="minorHAnsi"/>
          <w:lang w:val="en-GB"/>
        </w:rPr>
        <w:t xml:space="preserve">bottom </w:t>
      </w:r>
      <w:r w:rsidRPr="00C56DA6">
        <w:rPr>
          <w:rFonts w:cstheme="minorHAnsi"/>
          <w:lang w:val="en-GB"/>
        </w:rPr>
        <w:t xml:space="preserve">half of the slinky, holds the base there, and then both persons let go of the slinky at the same time, </w:t>
      </w:r>
      <w:r w:rsidR="00D56C90" w:rsidRPr="00C56DA6">
        <w:rPr>
          <w:rFonts w:cstheme="minorHAnsi"/>
          <w:lang w:val="en-GB"/>
        </w:rPr>
        <w:t xml:space="preserve">then </w:t>
      </w:r>
      <w:r w:rsidRPr="00C56DA6">
        <w:rPr>
          <w:rFonts w:cstheme="minorHAnsi"/>
          <w:lang w:val="en-GB"/>
        </w:rPr>
        <w:t>what would happen to the base of the slinky?</w:t>
      </w:r>
    </w:p>
    <w:p w14:paraId="31FD6AA0" w14:textId="3D10EA70" w:rsidR="00153553" w:rsidRPr="00C56DA6" w:rsidRDefault="00F77529" w:rsidP="00F96C32">
      <w:pPr>
        <w:ind w:firstLine="340"/>
        <w:rPr>
          <w:rFonts w:cstheme="minorHAnsi"/>
          <w:lang w:val="en-GB"/>
        </w:rPr>
      </w:pPr>
      <w:r w:rsidRPr="00C56DA6">
        <w:rPr>
          <w:rFonts w:cstheme="minorHAnsi"/>
          <w:lang w:val="en-GB"/>
        </w:rPr>
        <w:t>In the original experiment, the base of the slinky appeared immobile and levitating</w:t>
      </w:r>
      <w:r w:rsidR="002B2977" w:rsidRPr="00C56DA6">
        <w:rPr>
          <w:rFonts w:cstheme="minorHAnsi"/>
          <w:lang w:val="en-GB"/>
        </w:rPr>
        <w:t>,</w:t>
      </w:r>
      <w:r w:rsidRPr="00C56DA6">
        <w:rPr>
          <w:rFonts w:cstheme="minorHAnsi"/>
          <w:lang w:val="en-GB"/>
        </w:rPr>
        <w:t xml:space="preserve"> because in the background, it was going back up at the exact same rate as the Earth’s expansion. In the second experiment, the stretching of the slinky no longer corresponds to </w:t>
      </w:r>
      <w:r w:rsidR="00885F55" w:rsidRPr="00C56DA6">
        <w:rPr>
          <w:rFonts w:cstheme="minorHAnsi"/>
          <w:lang w:val="en-GB"/>
        </w:rPr>
        <w:t xml:space="preserve">the </w:t>
      </w:r>
      <w:r w:rsidRPr="00C56DA6">
        <w:rPr>
          <w:rFonts w:cstheme="minorHAnsi"/>
          <w:lang w:val="en-GB"/>
        </w:rPr>
        <w:t xml:space="preserve">Earth’s gravity, since the base is held at the mid-point. It is therefore possible that the slinky would start to </w:t>
      </w:r>
      <w:proofErr w:type="gramStart"/>
      <w:r w:rsidRPr="00C56DA6">
        <w:rPr>
          <w:rFonts w:cstheme="minorHAnsi"/>
          <w:lang w:val="en-GB"/>
        </w:rPr>
        <w:t>fall down</w:t>
      </w:r>
      <w:proofErr w:type="gramEnd"/>
      <w:r w:rsidRPr="00C56DA6">
        <w:rPr>
          <w:rFonts w:cstheme="minorHAnsi"/>
          <w:lang w:val="en-GB"/>
        </w:rPr>
        <w:t xml:space="preserve"> immediately. However, it would do so slower than would be expected from normal gravity, since the base would still be going upward</w:t>
      </w:r>
      <w:r w:rsidR="00F64753" w:rsidRPr="00C56DA6">
        <w:rPr>
          <w:rFonts w:cstheme="minorHAnsi"/>
          <w:lang w:val="en-GB"/>
        </w:rPr>
        <w:t>s</w:t>
      </w:r>
      <w:r w:rsidRPr="00C56DA6">
        <w:rPr>
          <w:rFonts w:cstheme="minorHAnsi"/>
          <w:lang w:val="en-GB"/>
        </w:rPr>
        <w:t xml:space="preserve">, while the slinky </w:t>
      </w:r>
      <w:r w:rsidR="00CF1524" w:rsidRPr="00C56DA6">
        <w:rPr>
          <w:rFonts w:cstheme="minorHAnsi"/>
          <w:lang w:val="en-GB"/>
        </w:rPr>
        <w:t>contract</w:t>
      </w:r>
      <w:r w:rsidRPr="00C56DA6">
        <w:rPr>
          <w:rFonts w:cstheme="minorHAnsi"/>
          <w:lang w:val="en-GB"/>
        </w:rPr>
        <w:t>s back to normal.</w:t>
      </w:r>
    </w:p>
    <w:p w14:paraId="67477D1B" w14:textId="7F52DBA1" w:rsidR="00F77529" w:rsidRPr="00C56DA6" w:rsidRDefault="00F77529" w:rsidP="00F96C32">
      <w:pPr>
        <w:ind w:firstLine="340"/>
        <w:rPr>
          <w:rFonts w:cstheme="minorHAnsi"/>
          <w:lang w:val="en-GB"/>
        </w:rPr>
      </w:pPr>
      <w:r w:rsidRPr="00C56DA6">
        <w:rPr>
          <w:rFonts w:cstheme="minorHAnsi"/>
          <w:lang w:val="en-GB"/>
        </w:rPr>
        <w:t xml:space="preserve">This said, since the stretch is now less pronounced than before, and both ends would be coming back with less force, it might compensate for the difference in the two experiments. </w:t>
      </w:r>
      <w:r w:rsidR="007C4C90" w:rsidRPr="00C56DA6">
        <w:rPr>
          <w:rFonts w:cstheme="minorHAnsi"/>
          <w:lang w:val="en-GB"/>
        </w:rPr>
        <w:t xml:space="preserve">After all, the stretch still corresponds to the force of gravity, it is just that the slinky is now held at two different points. </w:t>
      </w:r>
      <w:r w:rsidRPr="00C56DA6">
        <w:rPr>
          <w:rFonts w:cstheme="minorHAnsi"/>
          <w:lang w:val="en-GB"/>
        </w:rPr>
        <w:t>As a result, the base might still levitate and remain immobile in the air</w:t>
      </w:r>
      <w:r w:rsidR="00F84556" w:rsidRPr="00C56DA6">
        <w:rPr>
          <w:rFonts w:cstheme="minorHAnsi"/>
          <w:lang w:val="en-GB"/>
        </w:rPr>
        <w:t>,</w:t>
      </w:r>
      <w:r w:rsidRPr="00C56DA6">
        <w:rPr>
          <w:rFonts w:cstheme="minorHAnsi"/>
          <w:lang w:val="en-GB"/>
        </w:rPr>
        <w:t xml:space="preserve"> until the top reaches the base, and then </w:t>
      </w:r>
      <w:proofErr w:type="gramStart"/>
      <w:r w:rsidRPr="00C56DA6">
        <w:rPr>
          <w:rFonts w:cstheme="minorHAnsi"/>
          <w:lang w:val="en-GB"/>
        </w:rPr>
        <w:t>fall down</w:t>
      </w:r>
      <w:proofErr w:type="gramEnd"/>
      <w:r w:rsidRPr="00C56DA6">
        <w:rPr>
          <w:rFonts w:cstheme="minorHAnsi"/>
          <w:lang w:val="en-GB"/>
        </w:rPr>
        <w:t>. If you attempt it, please let me know the result</w:t>
      </w:r>
      <w:r w:rsidR="00FE1313" w:rsidRPr="00C56DA6">
        <w:rPr>
          <w:rFonts w:cstheme="minorHAnsi"/>
          <w:lang w:val="en-GB"/>
        </w:rPr>
        <w:t>, so this point can be settled.</w:t>
      </w:r>
    </w:p>
    <w:p w14:paraId="3ED74F75" w14:textId="33618C1F" w:rsidR="001C0AE1" w:rsidRPr="00C56DA6" w:rsidRDefault="009F7CB5" w:rsidP="009F7CB5">
      <w:pPr>
        <w:ind w:firstLine="340"/>
        <w:rPr>
          <w:rFonts w:cstheme="minorHAnsi"/>
          <w:lang w:val="en-GB"/>
        </w:rPr>
      </w:pPr>
      <w:r w:rsidRPr="00C56DA6">
        <w:rPr>
          <w:rFonts w:cstheme="minorHAnsi"/>
          <w:lang w:val="en-GB"/>
        </w:rPr>
        <w:t>And now, let’s move on with another prediction that could doubly prove Atomic Expansion Theory, when we replace the slinky with a ball. Which brings us to our</w:t>
      </w:r>
      <w:r w:rsidR="00E17AE3" w:rsidRPr="00C56DA6">
        <w:rPr>
          <w:rFonts w:cstheme="minorHAnsi"/>
          <w:lang w:val="en-GB"/>
        </w:rPr>
        <w:t xml:space="preserve"> </w:t>
      </w:r>
      <w:proofErr w:type="gramStart"/>
      <w:r w:rsidRPr="00C56DA6">
        <w:rPr>
          <w:rFonts w:cstheme="minorHAnsi"/>
          <w:lang w:val="en-GB"/>
        </w:rPr>
        <w:t>second best</w:t>
      </w:r>
      <w:proofErr w:type="gramEnd"/>
      <w:r w:rsidRPr="00C56DA6">
        <w:rPr>
          <w:rFonts w:cstheme="minorHAnsi"/>
          <w:lang w:val="en-GB"/>
        </w:rPr>
        <w:t xml:space="preserve"> proof.</w:t>
      </w:r>
    </w:p>
    <w:p w14:paraId="47A7AEF7" w14:textId="6D09AB62" w:rsidR="00F96C32" w:rsidRPr="00C56DA6" w:rsidRDefault="00C150B6" w:rsidP="002D001E">
      <w:pPr>
        <w:pStyle w:val="Heading2"/>
        <w:rPr>
          <w:lang w:val="en-GB"/>
        </w:rPr>
      </w:pPr>
      <w:bookmarkStart w:id="290" w:name="_Toc113022298"/>
      <w:r w:rsidRPr="00C56DA6">
        <w:rPr>
          <w:lang w:val="en-GB"/>
        </w:rPr>
        <w:lastRenderedPageBreak/>
        <w:t>3</w:t>
      </w:r>
      <w:r w:rsidR="002D001E" w:rsidRPr="00C56DA6">
        <w:rPr>
          <w:lang w:val="en-GB"/>
        </w:rPr>
        <w:t xml:space="preserve">.13b </w:t>
      </w:r>
      <w:proofErr w:type="gramStart"/>
      <w:r w:rsidR="001C0AE1" w:rsidRPr="00C56DA6">
        <w:rPr>
          <w:lang w:val="en-GB"/>
        </w:rPr>
        <w:t>The</w:t>
      </w:r>
      <w:proofErr w:type="gramEnd"/>
      <w:r w:rsidR="001C0AE1" w:rsidRPr="00C56DA6">
        <w:rPr>
          <w:lang w:val="en-GB"/>
        </w:rPr>
        <w:t xml:space="preserve"> </w:t>
      </w:r>
      <w:r w:rsidR="002726B4" w:rsidRPr="00C56DA6">
        <w:rPr>
          <w:lang w:val="en-GB"/>
        </w:rPr>
        <w:t>p</w:t>
      </w:r>
      <w:r w:rsidR="001C0AE1" w:rsidRPr="00C56DA6">
        <w:rPr>
          <w:lang w:val="en-GB"/>
        </w:rPr>
        <w:t>hysics of a suspended ball</w:t>
      </w:r>
      <w:r w:rsidR="00104C37" w:rsidRPr="00C56DA6">
        <w:rPr>
          <w:lang w:val="en-GB"/>
        </w:rPr>
        <w:t xml:space="preserve"> being dropped</w:t>
      </w:r>
      <w:bookmarkEnd w:id="290"/>
    </w:p>
    <w:p w14:paraId="7B00C8C7" w14:textId="33387DD5" w:rsidR="007F293F" w:rsidRPr="00C56DA6" w:rsidRDefault="005E26C3" w:rsidP="005E26C3">
      <w:pPr>
        <w:ind w:firstLine="340"/>
        <w:rPr>
          <w:rFonts w:cstheme="minorHAnsi"/>
          <w:lang w:val="en-GB"/>
        </w:rPr>
      </w:pPr>
      <w:r w:rsidRPr="00C56DA6">
        <w:rPr>
          <w:rFonts w:cstheme="minorHAnsi"/>
          <w:lang w:val="en-GB"/>
        </w:rPr>
        <w:t xml:space="preserve">If a person on the top of a building is holding a ball, then obviously the building, the </w:t>
      </w:r>
      <w:proofErr w:type="gramStart"/>
      <w:r w:rsidR="00397B75" w:rsidRPr="00C56DA6">
        <w:rPr>
          <w:rFonts w:cstheme="minorHAnsi"/>
          <w:lang w:val="en-GB"/>
        </w:rPr>
        <w:t>person</w:t>
      </w:r>
      <w:proofErr w:type="gramEnd"/>
      <w:r w:rsidRPr="00C56DA6">
        <w:rPr>
          <w:rFonts w:cstheme="minorHAnsi"/>
          <w:lang w:val="en-GB"/>
        </w:rPr>
        <w:t xml:space="preserve"> and the ball</w:t>
      </w:r>
      <w:r w:rsidR="00155CD5" w:rsidRPr="00C56DA6">
        <w:rPr>
          <w:rFonts w:cstheme="minorHAnsi"/>
          <w:lang w:val="en-GB"/>
        </w:rPr>
        <w:t>,</w:t>
      </w:r>
      <w:r w:rsidRPr="00C56DA6">
        <w:rPr>
          <w:rFonts w:cstheme="minorHAnsi"/>
          <w:lang w:val="en-GB"/>
        </w:rPr>
        <w:t xml:space="preserve"> would be going up at a rate of 4.9 metres per second, being pushed up</w:t>
      </w:r>
      <w:r w:rsidR="00661091" w:rsidRPr="00C56DA6">
        <w:rPr>
          <w:rFonts w:cstheme="minorHAnsi"/>
          <w:lang w:val="en-GB"/>
        </w:rPr>
        <w:t>ward</w:t>
      </w:r>
      <w:r w:rsidR="00F02B39" w:rsidRPr="00C56DA6">
        <w:rPr>
          <w:rFonts w:cstheme="minorHAnsi"/>
          <w:lang w:val="en-GB"/>
        </w:rPr>
        <w:t>s</w:t>
      </w:r>
      <w:r w:rsidRPr="00C56DA6">
        <w:rPr>
          <w:rFonts w:cstheme="minorHAnsi"/>
          <w:lang w:val="en-GB"/>
        </w:rPr>
        <w:t xml:space="preserve"> by the expansion of the Earth. </w:t>
      </w:r>
    </w:p>
    <w:p w14:paraId="665A2D67" w14:textId="77777777" w:rsidR="001C0277" w:rsidRPr="00C56DA6" w:rsidRDefault="005E26C3" w:rsidP="005E26C3">
      <w:pPr>
        <w:ind w:firstLine="340"/>
        <w:rPr>
          <w:rFonts w:cstheme="minorHAnsi"/>
          <w:lang w:val="en-GB"/>
        </w:rPr>
      </w:pPr>
      <w:proofErr w:type="gramStart"/>
      <w:r w:rsidRPr="00C56DA6">
        <w:rPr>
          <w:rFonts w:cstheme="minorHAnsi"/>
          <w:lang w:val="en-GB"/>
        </w:rPr>
        <w:t>So</w:t>
      </w:r>
      <w:proofErr w:type="gramEnd"/>
      <w:r w:rsidRPr="00C56DA6">
        <w:rPr>
          <w:rFonts w:cstheme="minorHAnsi"/>
          <w:lang w:val="en-GB"/>
        </w:rPr>
        <w:t xml:space="preserve"> when the person drops the ball, </w:t>
      </w:r>
      <w:r w:rsidR="00324DE3" w:rsidRPr="00C56DA6">
        <w:rPr>
          <w:rFonts w:cstheme="minorHAnsi"/>
          <w:lang w:val="en-GB"/>
        </w:rPr>
        <w:t xml:space="preserve">and the distance between the ball and the ground reduces in an acceleration of 9.8 metres per second square, </w:t>
      </w:r>
      <w:r w:rsidR="00695F8F" w:rsidRPr="00C56DA6">
        <w:rPr>
          <w:rFonts w:cstheme="minorHAnsi"/>
          <w:lang w:val="en-GB"/>
        </w:rPr>
        <w:t xml:space="preserve">the expansion of the Earth would first need to overcome that initial speed of </w:t>
      </w:r>
      <w:r w:rsidR="00661091" w:rsidRPr="00C56DA6">
        <w:rPr>
          <w:rFonts w:cstheme="minorHAnsi"/>
          <w:lang w:val="en-GB"/>
        </w:rPr>
        <w:t>the ball going upward</w:t>
      </w:r>
      <w:r w:rsidR="00F44D13" w:rsidRPr="00C56DA6">
        <w:rPr>
          <w:rFonts w:cstheme="minorHAnsi"/>
          <w:lang w:val="en-GB"/>
        </w:rPr>
        <w:t>s</w:t>
      </w:r>
      <w:r w:rsidR="00695F8F" w:rsidRPr="00C56DA6">
        <w:rPr>
          <w:rFonts w:cstheme="minorHAnsi"/>
          <w:lang w:val="en-GB"/>
        </w:rPr>
        <w:t xml:space="preserve">. </w:t>
      </w:r>
    </w:p>
    <w:p w14:paraId="291DC484" w14:textId="2AE9D3F2" w:rsidR="005E26C3" w:rsidRPr="00C56DA6" w:rsidRDefault="00695F8F" w:rsidP="005E26C3">
      <w:pPr>
        <w:ind w:firstLine="340"/>
        <w:rPr>
          <w:rFonts w:cstheme="minorHAnsi"/>
          <w:lang w:val="en-GB"/>
        </w:rPr>
      </w:pPr>
      <w:r w:rsidRPr="00C56DA6">
        <w:rPr>
          <w:rFonts w:cstheme="minorHAnsi"/>
          <w:lang w:val="en-GB"/>
        </w:rPr>
        <w:t xml:space="preserve">And while it is doing so, just like </w:t>
      </w:r>
      <w:r w:rsidR="009D2C89" w:rsidRPr="00C56DA6">
        <w:rPr>
          <w:rFonts w:cstheme="minorHAnsi"/>
          <w:lang w:val="en-GB"/>
        </w:rPr>
        <w:t xml:space="preserve">with </w:t>
      </w:r>
      <w:r w:rsidRPr="00C56DA6">
        <w:rPr>
          <w:rFonts w:cstheme="minorHAnsi"/>
          <w:lang w:val="en-GB"/>
        </w:rPr>
        <w:t xml:space="preserve">the slinky </w:t>
      </w:r>
      <w:r w:rsidR="0046671E" w:rsidRPr="00C56DA6">
        <w:rPr>
          <w:rFonts w:cstheme="minorHAnsi"/>
          <w:lang w:val="en-GB"/>
        </w:rPr>
        <w:t>before</w:t>
      </w:r>
      <w:r w:rsidRPr="00C56DA6">
        <w:rPr>
          <w:rFonts w:cstheme="minorHAnsi"/>
          <w:lang w:val="en-GB"/>
        </w:rPr>
        <w:t xml:space="preserve">, the ball should appear immobile in the air, as if levitating, in the first </w:t>
      </w:r>
      <w:r w:rsidR="00324DE3" w:rsidRPr="00C56DA6">
        <w:rPr>
          <w:rFonts w:cstheme="minorHAnsi"/>
          <w:lang w:val="en-GB"/>
        </w:rPr>
        <w:t xml:space="preserve">half </w:t>
      </w:r>
      <w:r w:rsidRPr="00C56DA6">
        <w:rPr>
          <w:rFonts w:cstheme="minorHAnsi"/>
          <w:lang w:val="en-GB"/>
        </w:rPr>
        <w:t xml:space="preserve">second it will take </w:t>
      </w:r>
      <w:r w:rsidR="00324DE3" w:rsidRPr="00C56DA6">
        <w:rPr>
          <w:rFonts w:cstheme="minorHAnsi"/>
          <w:lang w:val="en-GB"/>
        </w:rPr>
        <w:t>for gravity</w:t>
      </w:r>
      <w:r w:rsidR="0059461E" w:rsidRPr="00C56DA6">
        <w:rPr>
          <w:rFonts w:cstheme="minorHAnsi"/>
          <w:lang w:val="en-GB"/>
        </w:rPr>
        <w:t>,</w:t>
      </w:r>
      <w:r w:rsidR="00324DE3" w:rsidRPr="00C56DA6">
        <w:rPr>
          <w:rFonts w:cstheme="minorHAnsi"/>
          <w:lang w:val="en-GB"/>
        </w:rPr>
        <w:t xml:space="preserve"> to </w:t>
      </w:r>
      <w:r w:rsidR="00E04B43" w:rsidRPr="00C56DA6">
        <w:rPr>
          <w:rFonts w:cstheme="minorHAnsi"/>
          <w:lang w:val="en-GB"/>
        </w:rPr>
        <w:t>overcome</w:t>
      </w:r>
      <w:r w:rsidR="00324DE3" w:rsidRPr="00C56DA6">
        <w:rPr>
          <w:rFonts w:cstheme="minorHAnsi"/>
          <w:lang w:val="en-GB"/>
        </w:rPr>
        <w:t xml:space="preserve"> that initial </w:t>
      </w:r>
      <w:r w:rsidR="00EC2727" w:rsidRPr="00C56DA6">
        <w:rPr>
          <w:rFonts w:cstheme="minorHAnsi"/>
          <w:lang w:val="en-GB"/>
        </w:rPr>
        <w:t xml:space="preserve">upward </w:t>
      </w:r>
      <w:r w:rsidR="00324DE3" w:rsidRPr="00C56DA6">
        <w:rPr>
          <w:rFonts w:cstheme="minorHAnsi"/>
          <w:lang w:val="en-GB"/>
        </w:rPr>
        <w:t xml:space="preserve">speed of 4.9 metres per second. </w:t>
      </w:r>
    </w:p>
    <w:p w14:paraId="2968661A" w14:textId="7F1A48EA" w:rsidR="009D2C89" w:rsidRPr="00C56DA6" w:rsidRDefault="009D2C89" w:rsidP="005E26C3">
      <w:pPr>
        <w:ind w:firstLine="340"/>
        <w:rPr>
          <w:rFonts w:cstheme="minorHAnsi"/>
          <w:lang w:val="en-GB"/>
        </w:rPr>
      </w:pPr>
      <w:r w:rsidRPr="00C56DA6">
        <w:rPr>
          <w:rFonts w:cstheme="minorHAnsi"/>
          <w:lang w:val="en-GB"/>
        </w:rPr>
        <w:t>This is completely different from Newton or Einstein, where the dropped ball should immediately start to fall back to Earth</w:t>
      </w:r>
      <w:r w:rsidR="00874050" w:rsidRPr="00C56DA6">
        <w:rPr>
          <w:rFonts w:cstheme="minorHAnsi"/>
          <w:lang w:val="en-GB"/>
        </w:rPr>
        <w:t>.</w:t>
      </w:r>
      <w:r w:rsidRPr="00C56DA6">
        <w:rPr>
          <w:rFonts w:cstheme="minorHAnsi"/>
          <w:lang w:val="en-GB"/>
        </w:rPr>
        <w:t xml:space="preserve"> </w:t>
      </w:r>
      <w:r w:rsidR="00874050" w:rsidRPr="00C56DA6">
        <w:rPr>
          <w:rFonts w:cstheme="minorHAnsi"/>
          <w:lang w:val="en-GB"/>
        </w:rPr>
        <w:t>B</w:t>
      </w:r>
      <w:r w:rsidRPr="00C56DA6">
        <w:rPr>
          <w:rFonts w:cstheme="minorHAnsi"/>
          <w:lang w:val="en-GB"/>
        </w:rPr>
        <w:t>ecause in their theories, there is no such thing as an expanding Earth justifying gravity</w:t>
      </w:r>
      <w:r w:rsidR="003D22CD" w:rsidRPr="00C56DA6">
        <w:rPr>
          <w:rFonts w:cstheme="minorHAnsi"/>
          <w:lang w:val="en-GB"/>
        </w:rPr>
        <w:t>, and the ball held in the person’s hand</w:t>
      </w:r>
      <w:r w:rsidR="00874050" w:rsidRPr="00C56DA6">
        <w:rPr>
          <w:rFonts w:cstheme="minorHAnsi"/>
          <w:lang w:val="en-GB"/>
        </w:rPr>
        <w:t xml:space="preserve"> would</w:t>
      </w:r>
      <w:r w:rsidR="003D22CD" w:rsidRPr="00C56DA6">
        <w:rPr>
          <w:rFonts w:cstheme="minorHAnsi"/>
          <w:lang w:val="en-GB"/>
        </w:rPr>
        <w:t xml:space="preserve"> not </w:t>
      </w:r>
      <w:r w:rsidR="00324DE3" w:rsidRPr="00C56DA6">
        <w:rPr>
          <w:rFonts w:cstheme="minorHAnsi"/>
          <w:lang w:val="en-GB"/>
        </w:rPr>
        <w:t>already be going upward</w:t>
      </w:r>
      <w:r w:rsidR="00DB4E8A" w:rsidRPr="00C56DA6">
        <w:rPr>
          <w:rFonts w:cstheme="minorHAnsi"/>
          <w:lang w:val="en-GB"/>
        </w:rPr>
        <w:t>s</w:t>
      </w:r>
      <w:r w:rsidR="00324DE3" w:rsidRPr="00C56DA6">
        <w:rPr>
          <w:rFonts w:cstheme="minorHAnsi"/>
          <w:lang w:val="en-GB"/>
        </w:rPr>
        <w:t xml:space="preserve"> </w:t>
      </w:r>
      <w:r w:rsidR="003D22CD" w:rsidRPr="00C56DA6">
        <w:rPr>
          <w:rFonts w:cstheme="minorHAnsi"/>
          <w:lang w:val="en-GB"/>
        </w:rPr>
        <w:t>at a rate of 4.9 metres per second</w:t>
      </w:r>
      <w:r w:rsidR="004D63A8" w:rsidRPr="00C56DA6">
        <w:rPr>
          <w:rFonts w:cstheme="minorHAnsi"/>
          <w:lang w:val="en-GB"/>
        </w:rPr>
        <w:t>,</w:t>
      </w:r>
      <w:r w:rsidR="00324DE3" w:rsidRPr="00C56DA6">
        <w:rPr>
          <w:rFonts w:cstheme="minorHAnsi"/>
          <w:lang w:val="en-GB"/>
        </w:rPr>
        <w:t xml:space="preserve"> before being dropped</w:t>
      </w:r>
      <w:r w:rsidR="00435CE2" w:rsidRPr="00C56DA6">
        <w:rPr>
          <w:rFonts w:cstheme="minorHAnsi"/>
          <w:lang w:val="en-GB"/>
        </w:rPr>
        <w:t xml:space="preserve">, </w:t>
      </w:r>
      <w:r w:rsidR="00DD7B42" w:rsidRPr="00C56DA6">
        <w:rPr>
          <w:rFonts w:cstheme="minorHAnsi"/>
          <w:lang w:val="en-GB"/>
        </w:rPr>
        <w:t>since</w:t>
      </w:r>
      <w:r w:rsidR="00435CE2" w:rsidRPr="00C56DA6">
        <w:rPr>
          <w:rFonts w:cstheme="minorHAnsi"/>
          <w:lang w:val="en-GB"/>
        </w:rPr>
        <w:t xml:space="preserve"> this is a consequence of the expansion of the </w:t>
      </w:r>
      <w:r w:rsidR="004D63A8" w:rsidRPr="00C56DA6">
        <w:rPr>
          <w:rFonts w:cstheme="minorHAnsi"/>
          <w:lang w:val="en-GB"/>
        </w:rPr>
        <w:t>planet</w:t>
      </w:r>
      <w:r w:rsidR="00435CE2" w:rsidRPr="00C56DA6">
        <w:rPr>
          <w:rFonts w:cstheme="minorHAnsi"/>
          <w:lang w:val="en-GB"/>
        </w:rPr>
        <w:t>.</w:t>
      </w:r>
      <w:r w:rsidR="004D63A8" w:rsidRPr="00C56DA6">
        <w:rPr>
          <w:rFonts w:cstheme="minorHAnsi"/>
          <w:lang w:val="en-GB"/>
        </w:rPr>
        <w:t xml:space="preserve"> </w:t>
      </w:r>
      <w:proofErr w:type="gramStart"/>
      <w:r w:rsidR="004D63A8" w:rsidRPr="00C56DA6">
        <w:rPr>
          <w:rFonts w:cstheme="minorHAnsi"/>
          <w:lang w:val="en-GB"/>
        </w:rPr>
        <w:t>So</w:t>
      </w:r>
      <w:proofErr w:type="gramEnd"/>
      <w:r w:rsidR="00DD7B42" w:rsidRPr="00C56DA6">
        <w:rPr>
          <w:rFonts w:cstheme="minorHAnsi"/>
          <w:lang w:val="en-GB"/>
        </w:rPr>
        <w:t xml:space="preserve"> if we could witness this, </w:t>
      </w:r>
      <w:r w:rsidR="004D63A8" w:rsidRPr="00C56DA6">
        <w:rPr>
          <w:rFonts w:cstheme="minorHAnsi"/>
          <w:lang w:val="en-GB"/>
        </w:rPr>
        <w:t xml:space="preserve">it would be the perfect proof </w:t>
      </w:r>
      <w:r w:rsidR="00511B6F" w:rsidRPr="00C56DA6">
        <w:rPr>
          <w:rFonts w:cstheme="minorHAnsi"/>
          <w:lang w:val="en-GB"/>
        </w:rPr>
        <w:t>for</w:t>
      </w:r>
      <w:r w:rsidR="004D63A8" w:rsidRPr="00C56DA6">
        <w:rPr>
          <w:rFonts w:cstheme="minorHAnsi"/>
          <w:lang w:val="en-GB"/>
        </w:rPr>
        <w:t xml:space="preserve"> Atomic Expansion Theory</w:t>
      </w:r>
      <w:r w:rsidR="00F56C2D" w:rsidRPr="00C56DA6">
        <w:rPr>
          <w:rFonts w:cstheme="minorHAnsi"/>
          <w:lang w:val="en-GB"/>
        </w:rPr>
        <w:t>.</w:t>
      </w:r>
    </w:p>
    <w:p w14:paraId="1F57A8B4" w14:textId="5B3A7156" w:rsidR="005E26C3" w:rsidRPr="00C56DA6" w:rsidRDefault="00435CE2" w:rsidP="00435CE2">
      <w:pPr>
        <w:ind w:firstLine="340"/>
        <w:rPr>
          <w:rFonts w:cstheme="minorHAnsi"/>
          <w:lang w:val="en-GB"/>
        </w:rPr>
      </w:pPr>
      <w:r w:rsidRPr="00C56DA6">
        <w:rPr>
          <w:rFonts w:cstheme="minorHAnsi"/>
          <w:lang w:val="en-GB"/>
        </w:rPr>
        <w:t>I don’t know if from these limited heights, we would be able to prove a levitating ball</w:t>
      </w:r>
      <w:r w:rsidR="0040315C" w:rsidRPr="00C56DA6">
        <w:rPr>
          <w:rFonts w:cstheme="minorHAnsi"/>
          <w:lang w:val="en-GB"/>
        </w:rPr>
        <w:t>,</w:t>
      </w:r>
      <w:r w:rsidRPr="00C56DA6">
        <w:rPr>
          <w:rFonts w:cstheme="minorHAnsi"/>
          <w:lang w:val="en-GB"/>
        </w:rPr>
        <w:t xml:space="preserve"> just before it starts to fall back down. However, the levitating act of the slinky is so striking</w:t>
      </w:r>
      <w:r w:rsidR="00F56C2D" w:rsidRPr="00C56DA6">
        <w:rPr>
          <w:rFonts w:cstheme="minorHAnsi"/>
          <w:lang w:val="en-GB"/>
        </w:rPr>
        <w:t xml:space="preserve"> and obvious</w:t>
      </w:r>
      <w:r w:rsidRPr="00C56DA6">
        <w:rPr>
          <w:rFonts w:cstheme="minorHAnsi"/>
          <w:lang w:val="en-GB"/>
        </w:rPr>
        <w:t xml:space="preserve">, it gives me hope that we might also be able to witness </w:t>
      </w:r>
      <w:r w:rsidR="00D42D85" w:rsidRPr="00C56DA6">
        <w:rPr>
          <w:rFonts w:cstheme="minorHAnsi"/>
          <w:lang w:val="en-GB"/>
        </w:rPr>
        <w:t xml:space="preserve">and measure </w:t>
      </w:r>
      <w:r w:rsidRPr="00C56DA6">
        <w:rPr>
          <w:rFonts w:cstheme="minorHAnsi"/>
          <w:lang w:val="en-GB"/>
        </w:rPr>
        <w:t>the levitating act of the ball. A speed of 4.9 metres per second upward</w:t>
      </w:r>
      <w:r w:rsidR="00A212EC" w:rsidRPr="00C56DA6">
        <w:rPr>
          <w:rFonts w:cstheme="minorHAnsi"/>
          <w:lang w:val="en-GB"/>
        </w:rPr>
        <w:t>s</w:t>
      </w:r>
      <w:r w:rsidRPr="00C56DA6">
        <w:rPr>
          <w:rFonts w:cstheme="minorHAnsi"/>
          <w:lang w:val="en-GB"/>
        </w:rPr>
        <w:t xml:space="preserve"> before being dropped, </w:t>
      </w:r>
      <w:r w:rsidR="00C0411A" w:rsidRPr="00C56DA6">
        <w:rPr>
          <w:rFonts w:cstheme="minorHAnsi"/>
          <w:lang w:val="en-GB"/>
        </w:rPr>
        <w:t xml:space="preserve">as could be seen </w:t>
      </w:r>
      <w:r w:rsidR="008952D3" w:rsidRPr="00C56DA6">
        <w:rPr>
          <w:rFonts w:cstheme="minorHAnsi"/>
          <w:lang w:val="en-GB"/>
        </w:rPr>
        <w:t>behind the scenes</w:t>
      </w:r>
      <w:r w:rsidR="00C0411A" w:rsidRPr="00C56DA6">
        <w:rPr>
          <w:rFonts w:cstheme="minorHAnsi"/>
          <w:lang w:val="en-GB"/>
        </w:rPr>
        <w:t xml:space="preserve">, </w:t>
      </w:r>
      <w:r w:rsidRPr="00C56DA6">
        <w:rPr>
          <w:rFonts w:cstheme="minorHAnsi"/>
          <w:lang w:val="en-GB"/>
        </w:rPr>
        <w:t xml:space="preserve">is quite a measurable </w:t>
      </w:r>
      <w:r w:rsidR="00D42D85" w:rsidRPr="00C56DA6">
        <w:rPr>
          <w:rFonts w:cstheme="minorHAnsi"/>
          <w:lang w:val="en-GB"/>
        </w:rPr>
        <w:t>quantity</w:t>
      </w:r>
      <w:r w:rsidRPr="00C56DA6">
        <w:rPr>
          <w:rFonts w:cstheme="minorHAnsi"/>
          <w:lang w:val="en-GB"/>
        </w:rPr>
        <w:t>, so maybe this could be tested</w:t>
      </w:r>
      <w:r w:rsidR="00A01FBF" w:rsidRPr="00C56DA6">
        <w:rPr>
          <w:rFonts w:cstheme="minorHAnsi"/>
          <w:lang w:val="en-GB"/>
        </w:rPr>
        <w:t xml:space="preserve"> and proven.</w:t>
      </w:r>
    </w:p>
    <w:p w14:paraId="5550BE3E" w14:textId="18B72A74" w:rsidR="00F22AC0" w:rsidRPr="00C56DA6" w:rsidRDefault="00F22AC0" w:rsidP="00435CE2">
      <w:pPr>
        <w:ind w:firstLine="340"/>
        <w:rPr>
          <w:rFonts w:cstheme="minorHAnsi"/>
          <w:lang w:val="en-GB"/>
        </w:rPr>
      </w:pPr>
      <w:r w:rsidRPr="00C56DA6">
        <w:rPr>
          <w:rFonts w:cstheme="minorHAnsi"/>
          <w:lang w:val="en-GB"/>
        </w:rPr>
        <w:t>Now, there is another issue. Measuring this using our actual equations for gravity, or even the Atomic Expansion Equation, might not be sufficient. Because these equations might have been derived from empirical evidence</w:t>
      </w:r>
      <w:r w:rsidR="00F868CA" w:rsidRPr="00C56DA6">
        <w:rPr>
          <w:rFonts w:cstheme="minorHAnsi"/>
          <w:lang w:val="en-GB"/>
        </w:rPr>
        <w:t>,</w:t>
      </w:r>
      <w:r w:rsidRPr="00C56DA6">
        <w:rPr>
          <w:rFonts w:cstheme="minorHAnsi"/>
          <w:lang w:val="en-GB"/>
        </w:rPr>
        <w:t xml:space="preserve"> from how long a dropped object takes to reach the ground</w:t>
      </w:r>
      <w:r w:rsidR="00F868CA" w:rsidRPr="00C56DA6">
        <w:rPr>
          <w:rFonts w:cstheme="minorHAnsi"/>
          <w:lang w:val="en-GB"/>
        </w:rPr>
        <w:t>, through simple observation</w:t>
      </w:r>
      <w:r w:rsidRPr="00C56DA6">
        <w:rPr>
          <w:rFonts w:cstheme="minorHAnsi"/>
          <w:lang w:val="en-GB"/>
        </w:rPr>
        <w:t xml:space="preserve">. And without these equations having been </w:t>
      </w:r>
      <w:r w:rsidR="00D60037" w:rsidRPr="00C56DA6">
        <w:rPr>
          <w:rFonts w:cstheme="minorHAnsi"/>
          <w:lang w:val="en-GB"/>
        </w:rPr>
        <w:t>established</w:t>
      </w:r>
      <w:r w:rsidR="00EA401C" w:rsidRPr="00C56DA6">
        <w:rPr>
          <w:rFonts w:cstheme="minorHAnsi"/>
          <w:lang w:val="en-GB"/>
        </w:rPr>
        <w:t>,</w:t>
      </w:r>
      <w:r w:rsidRPr="00C56DA6">
        <w:rPr>
          <w:rFonts w:cstheme="minorHAnsi"/>
          <w:lang w:val="en-GB"/>
        </w:rPr>
        <w:t xml:space="preserve"> </w:t>
      </w:r>
      <w:r w:rsidRPr="00C56DA6">
        <w:rPr>
          <w:rFonts w:cstheme="minorHAnsi"/>
          <w:lang w:val="en-GB"/>
        </w:rPr>
        <w:lastRenderedPageBreak/>
        <w:t xml:space="preserve">while being aware of that initial upward speed of any held object, these equations might </w:t>
      </w:r>
      <w:r w:rsidR="00F868CA" w:rsidRPr="00C56DA6">
        <w:rPr>
          <w:rFonts w:cstheme="minorHAnsi"/>
          <w:lang w:val="en-GB"/>
        </w:rPr>
        <w:t>already</w:t>
      </w:r>
      <w:r w:rsidRPr="00C56DA6">
        <w:rPr>
          <w:rFonts w:cstheme="minorHAnsi"/>
          <w:lang w:val="en-GB"/>
        </w:rPr>
        <w:t xml:space="preserve"> be measuring it by default.</w:t>
      </w:r>
    </w:p>
    <w:p w14:paraId="56BCF859" w14:textId="304E0AB8" w:rsidR="0035335C" w:rsidRPr="00C56DA6" w:rsidRDefault="0035335C" w:rsidP="00435CE2">
      <w:pPr>
        <w:ind w:firstLine="340"/>
        <w:rPr>
          <w:rFonts w:cstheme="minorHAnsi"/>
          <w:lang w:val="en-GB"/>
        </w:rPr>
      </w:pPr>
      <w:r w:rsidRPr="00C56DA6">
        <w:rPr>
          <w:rFonts w:cstheme="minorHAnsi"/>
          <w:lang w:val="en-GB"/>
        </w:rPr>
        <w:t xml:space="preserve">For example, Mark McCutcheon has developed his </w:t>
      </w:r>
      <w:r w:rsidR="0025153D" w:rsidRPr="00C56DA6">
        <w:rPr>
          <w:rFonts w:cstheme="minorHAnsi"/>
          <w:lang w:val="en-GB"/>
        </w:rPr>
        <w:t>Atomic Expansion E</w:t>
      </w:r>
      <w:r w:rsidRPr="00C56DA6">
        <w:rPr>
          <w:rFonts w:cstheme="minorHAnsi"/>
          <w:lang w:val="en-GB"/>
        </w:rPr>
        <w:t>quation</w:t>
      </w:r>
      <w:r w:rsidR="00896587" w:rsidRPr="00C56DA6">
        <w:rPr>
          <w:rFonts w:cstheme="minorHAnsi"/>
          <w:lang w:val="en-GB"/>
        </w:rPr>
        <w:t>,</w:t>
      </w:r>
      <w:r w:rsidRPr="00C56DA6">
        <w:rPr>
          <w:rFonts w:cstheme="minorHAnsi"/>
          <w:lang w:val="en-GB"/>
        </w:rPr>
        <w:t xml:space="preserve"> based on empirical evidence of how long it takes an object to fall back to Earth</w:t>
      </w:r>
      <w:r w:rsidR="0025153D" w:rsidRPr="00C56DA6">
        <w:rPr>
          <w:rFonts w:cstheme="minorHAnsi"/>
          <w:lang w:val="en-GB"/>
        </w:rPr>
        <w:t>. M</w:t>
      </w:r>
      <w:r w:rsidRPr="00C56DA6">
        <w:rPr>
          <w:rFonts w:cstheme="minorHAnsi"/>
          <w:lang w:val="en-GB"/>
        </w:rPr>
        <w:t xml:space="preserve">ost probably Newton and Einstein did the </w:t>
      </w:r>
      <w:proofErr w:type="gramStart"/>
      <w:r w:rsidRPr="00C56DA6">
        <w:rPr>
          <w:rFonts w:cstheme="minorHAnsi"/>
          <w:lang w:val="en-GB"/>
        </w:rPr>
        <w:t>same, since</w:t>
      </w:r>
      <w:proofErr w:type="gramEnd"/>
      <w:r w:rsidRPr="00C56DA6">
        <w:rPr>
          <w:rFonts w:cstheme="minorHAnsi"/>
          <w:lang w:val="en-GB"/>
        </w:rPr>
        <w:t xml:space="preserve"> their equations needed to match observation. Even the expansion rate of the atom, and of everything else, is based on how fast an object falls back to </w:t>
      </w:r>
      <w:proofErr w:type="gramStart"/>
      <w:r w:rsidRPr="00C56DA6">
        <w:rPr>
          <w:rFonts w:cstheme="minorHAnsi"/>
          <w:lang w:val="en-GB"/>
        </w:rPr>
        <w:t>Earth, and</w:t>
      </w:r>
      <w:proofErr w:type="gramEnd"/>
      <w:r w:rsidRPr="00C56DA6">
        <w:rPr>
          <w:rFonts w:cstheme="minorHAnsi"/>
          <w:lang w:val="en-GB"/>
        </w:rPr>
        <w:t xml:space="preserve"> might need to be </w:t>
      </w:r>
      <w:r w:rsidR="00856259" w:rsidRPr="00C56DA6">
        <w:rPr>
          <w:rFonts w:cstheme="minorHAnsi"/>
          <w:lang w:val="en-GB"/>
        </w:rPr>
        <w:t>re-</w:t>
      </w:r>
      <w:r w:rsidRPr="00C56DA6">
        <w:rPr>
          <w:rFonts w:cstheme="minorHAnsi"/>
          <w:lang w:val="en-GB"/>
        </w:rPr>
        <w:t xml:space="preserve">adjusted slightly in light what I am saying now. </w:t>
      </w:r>
    </w:p>
    <w:p w14:paraId="5741FE62" w14:textId="75451650" w:rsidR="000A4A4A" w:rsidRPr="00C56DA6" w:rsidRDefault="0035335C" w:rsidP="00435CE2">
      <w:pPr>
        <w:ind w:firstLine="340"/>
        <w:rPr>
          <w:rFonts w:cstheme="minorHAnsi"/>
          <w:lang w:val="en-GB"/>
        </w:rPr>
      </w:pPr>
      <w:r w:rsidRPr="00C56DA6">
        <w:rPr>
          <w:rFonts w:cstheme="minorHAnsi"/>
          <w:lang w:val="en-GB"/>
        </w:rPr>
        <w:t xml:space="preserve">Even an object falling from a plane has an upward speed, as planes must constantly be going up </w:t>
      </w:r>
      <w:proofErr w:type="gramStart"/>
      <w:r w:rsidRPr="00C56DA6">
        <w:rPr>
          <w:rFonts w:cstheme="minorHAnsi"/>
          <w:lang w:val="en-GB"/>
        </w:rPr>
        <w:t>in order to</w:t>
      </w:r>
      <w:proofErr w:type="gramEnd"/>
      <w:r w:rsidRPr="00C56DA6">
        <w:rPr>
          <w:rFonts w:cstheme="minorHAnsi"/>
          <w:lang w:val="en-GB"/>
        </w:rPr>
        <w:t xml:space="preserve"> counteract the expansion of the planet. Even an object dropped from the </w:t>
      </w:r>
      <w:r w:rsidR="0025153D" w:rsidRPr="00C56DA6">
        <w:rPr>
          <w:rFonts w:cstheme="minorHAnsi"/>
          <w:lang w:val="en-GB"/>
        </w:rPr>
        <w:t>I</w:t>
      </w:r>
      <w:r w:rsidRPr="00C56DA6">
        <w:rPr>
          <w:rFonts w:cstheme="minorHAnsi"/>
          <w:lang w:val="en-GB"/>
        </w:rPr>
        <w:t xml:space="preserve">nternational </w:t>
      </w:r>
      <w:r w:rsidR="0025153D" w:rsidRPr="00C56DA6">
        <w:rPr>
          <w:rFonts w:cstheme="minorHAnsi"/>
          <w:lang w:val="en-GB"/>
        </w:rPr>
        <w:t>S</w:t>
      </w:r>
      <w:r w:rsidRPr="00C56DA6">
        <w:rPr>
          <w:rFonts w:cstheme="minorHAnsi"/>
          <w:lang w:val="en-GB"/>
        </w:rPr>
        <w:t xml:space="preserve">pace </w:t>
      </w:r>
      <w:r w:rsidR="0025153D" w:rsidRPr="00C56DA6">
        <w:rPr>
          <w:rFonts w:cstheme="minorHAnsi"/>
          <w:lang w:val="en-GB"/>
        </w:rPr>
        <w:t>S</w:t>
      </w:r>
      <w:r w:rsidRPr="00C56DA6">
        <w:rPr>
          <w:rFonts w:cstheme="minorHAnsi"/>
          <w:lang w:val="en-GB"/>
        </w:rPr>
        <w:t xml:space="preserve">tation must be going upward, because </w:t>
      </w:r>
      <w:r w:rsidR="008952D3" w:rsidRPr="00C56DA6">
        <w:rPr>
          <w:rFonts w:cstheme="minorHAnsi"/>
          <w:lang w:val="en-GB"/>
        </w:rPr>
        <w:t>behind the scenes</w:t>
      </w:r>
      <w:r w:rsidRPr="00C56DA6">
        <w:rPr>
          <w:rFonts w:cstheme="minorHAnsi"/>
          <w:lang w:val="en-GB"/>
        </w:rPr>
        <w:t xml:space="preserve">, all orbits are constantly enlarging away from Earth, </w:t>
      </w:r>
      <w:r w:rsidR="005578FA" w:rsidRPr="00C56DA6">
        <w:rPr>
          <w:rFonts w:cstheme="minorHAnsi"/>
          <w:lang w:val="en-GB"/>
        </w:rPr>
        <w:t>while</w:t>
      </w:r>
      <w:r w:rsidRPr="00C56DA6">
        <w:rPr>
          <w:rFonts w:cstheme="minorHAnsi"/>
          <w:lang w:val="en-GB"/>
        </w:rPr>
        <w:t xml:space="preserve"> all objects are being accelerated as well. </w:t>
      </w:r>
      <w:r w:rsidR="00C9127A" w:rsidRPr="00C56DA6">
        <w:rPr>
          <w:rFonts w:cstheme="minorHAnsi"/>
          <w:lang w:val="en-GB"/>
        </w:rPr>
        <w:t>Anyway, an object being dropped from the space station</w:t>
      </w:r>
      <w:r w:rsidR="00B77EBE" w:rsidRPr="00C56DA6">
        <w:rPr>
          <w:rFonts w:cstheme="minorHAnsi"/>
          <w:lang w:val="en-GB"/>
        </w:rPr>
        <w:t>,</w:t>
      </w:r>
      <w:r w:rsidR="00C9127A" w:rsidRPr="00C56DA6">
        <w:rPr>
          <w:rFonts w:cstheme="minorHAnsi"/>
          <w:lang w:val="en-GB"/>
        </w:rPr>
        <w:t xml:space="preserve"> would simply </w:t>
      </w:r>
      <w:proofErr w:type="gramStart"/>
      <w:r w:rsidR="00C9127A" w:rsidRPr="00C56DA6">
        <w:rPr>
          <w:rFonts w:cstheme="minorHAnsi"/>
          <w:lang w:val="en-GB"/>
        </w:rPr>
        <w:t>continue on</w:t>
      </w:r>
      <w:proofErr w:type="gramEnd"/>
      <w:r w:rsidR="00C9127A" w:rsidRPr="00C56DA6">
        <w:rPr>
          <w:rFonts w:cstheme="minorHAnsi"/>
          <w:lang w:val="en-GB"/>
        </w:rPr>
        <w:t xml:space="preserve"> the same orbit as the station, since it would already be going at the right speed for that altitude</w:t>
      </w:r>
      <w:r w:rsidR="009E25D1" w:rsidRPr="00C56DA6">
        <w:rPr>
          <w:rFonts w:cstheme="minorHAnsi"/>
          <w:lang w:val="en-GB"/>
        </w:rPr>
        <w:t>,</w:t>
      </w:r>
      <w:r w:rsidR="00C9127A" w:rsidRPr="00C56DA6">
        <w:rPr>
          <w:rFonts w:cstheme="minorHAnsi"/>
          <w:lang w:val="en-GB"/>
        </w:rPr>
        <w:t xml:space="preserve"> to continue on the same orbit.</w:t>
      </w:r>
    </w:p>
    <w:p w14:paraId="3C44F096" w14:textId="4E05C024" w:rsidR="0035335C" w:rsidRPr="00C56DA6" w:rsidRDefault="00C9127A" w:rsidP="00435CE2">
      <w:pPr>
        <w:ind w:firstLine="340"/>
        <w:rPr>
          <w:rFonts w:cstheme="minorHAnsi"/>
          <w:lang w:val="en-GB"/>
        </w:rPr>
      </w:pPr>
      <w:r w:rsidRPr="00C56DA6">
        <w:rPr>
          <w:rFonts w:cstheme="minorHAnsi"/>
          <w:lang w:val="en-GB"/>
        </w:rPr>
        <w:t>Therefore</w:t>
      </w:r>
      <w:r w:rsidR="005578FA" w:rsidRPr="00C56DA6">
        <w:rPr>
          <w:rFonts w:cstheme="minorHAnsi"/>
          <w:lang w:val="en-GB"/>
        </w:rPr>
        <w:t>,</w:t>
      </w:r>
      <w:r w:rsidR="0035335C" w:rsidRPr="00C56DA6">
        <w:rPr>
          <w:rFonts w:cstheme="minorHAnsi"/>
          <w:lang w:val="en-GB"/>
        </w:rPr>
        <w:t xml:space="preserve"> any kind of measurement</w:t>
      </w:r>
      <w:r w:rsidR="000A4A4A" w:rsidRPr="00C56DA6">
        <w:rPr>
          <w:rFonts w:cstheme="minorHAnsi"/>
          <w:lang w:val="en-GB"/>
        </w:rPr>
        <w:t xml:space="preserve"> comparisons</w:t>
      </w:r>
      <w:r w:rsidR="0035335C" w:rsidRPr="00C56DA6">
        <w:rPr>
          <w:rFonts w:cstheme="minorHAnsi"/>
          <w:lang w:val="en-GB"/>
        </w:rPr>
        <w:t xml:space="preserve"> for this</w:t>
      </w:r>
      <w:r w:rsidR="00B921BD" w:rsidRPr="00C56DA6">
        <w:rPr>
          <w:rFonts w:cstheme="minorHAnsi"/>
          <w:lang w:val="en-GB"/>
        </w:rPr>
        <w:t>,</w:t>
      </w:r>
      <w:r w:rsidR="0035335C" w:rsidRPr="00C56DA6">
        <w:rPr>
          <w:rFonts w:cstheme="minorHAnsi"/>
          <w:lang w:val="en-GB"/>
        </w:rPr>
        <w:t xml:space="preserve"> should be done in space, far from the planet</w:t>
      </w:r>
      <w:r w:rsidR="005578FA" w:rsidRPr="00C56DA6">
        <w:rPr>
          <w:rFonts w:cstheme="minorHAnsi"/>
          <w:lang w:val="en-GB"/>
        </w:rPr>
        <w:t>.</w:t>
      </w:r>
      <w:r w:rsidR="000A4A4A" w:rsidRPr="00C56DA6">
        <w:rPr>
          <w:rFonts w:cstheme="minorHAnsi"/>
          <w:lang w:val="en-GB"/>
        </w:rPr>
        <w:t xml:space="preserve"> </w:t>
      </w:r>
      <w:proofErr w:type="gramStart"/>
      <w:r w:rsidR="005578FA" w:rsidRPr="00C56DA6">
        <w:rPr>
          <w:rFonts w:cstheme="minorHAnsi"/>
          <w:lang w:val="en-GB"/>
        </w:rPr>
        <w:t>S</w:t>
      </w:r>
      <w:r w:rsidR="000A4A4A" w:rsidRPr="00C56DA6">
        <w:rPr>
          <w:rFonts w:cstheme="minorHAnsi"/>
          <w:lang w:val="en-GB"/>
        </w:rPr>
        <w:t>o</w:t>
      </w:r>
      <w:proofErr w:type="gramEnd"/>
      <w:r w:rsidR="000A4A4A" w:rsidRPr="00C56DA6">
        <w:rPr>
          <w:rFonts w:cstheme="minorHAnsi"/>
          <w:lang w:val="en-GB"/>
        </w:rPr>
        <w:t xml:space="preserve"> we could compare if our equations bring similar results</w:t>
      </w:r>
      <w:r w:rsidR="00DC5BF0" w:rsidRPr="00C56DA6">
        <w:rPr>
          <w:rFonts w:cstheme="minorHAnsi"/>
          <w:lang w:val="en-GB"/>
        </w:rPr>
        <w:t>,</w:t>
      </w:r>
      <w:r w:rsidR="000A4A4A" w:rsidRPr="00C56DA6">
        <w:rPr>
          <w:rFonts w:cstheme="minorHAnsi"/>
          <w:lang w:val="en-GB"/>
        </w:rPr>
        <w:t xml:space="preserve"> for the gravity of two objects totally free in space, and the gravity between the ground and a held ball, before being dropped</w:t>
      </w:r>
      <w:r w:rsidRPr="00C56DA6">
        <w:rPr>
          <w:rFonts w:cstheme="minorHAnsi"/>
          <w:lang w:val="en-GB"/>
        </w:rPr>
        <w:t>,</w:t>
      </w:r>
      <w:r w:rsidR="000A4A4A" w:rsidRPr="00C56DA6">
        <w:rPr>
          <w:rFonts w:cstheme="minorHAnsi"/>
          <w:lang w:val="en-GB"/>
        </w:rPr>
        <w:t xml:space="preserve"> while standing on an expanding planet.</w:t>
      </w:r>
    </w:p>
    <w:p w14:paraId="0E333109" w14:textId="51348FCA" w:rsidR="00FD5884" w:rsidRPr="00C56DA6" w:rsidRDefault="0035335C" w:rsidP="008B5A32">
      <w:pPr>
        <w:ind w:firstLine="340"/>
        <w:rPr>
          <w:rFonts w:cstheme="minorHAnsi"/>
          <w:lang w:val="en-GB"/>
        </w:rPr>
      </w:pPr>
      <w:r w:rsidRPr="00C56DA6">
        <w:rPr>
          <w:rFonts w:cstheme="minorHAnsi"/>
          <w:lang w:val="en-GB"/>
        </w:rPr>
        <w:t xml:space="preserve">This said, the levitating act of the ball </w:t>
      </w:r>
      <w:r w:rsidR="009A7508" w:rsidRPr="00C56DA6">
        <w:rPr>
          <w:rFonts w:cstheme="minorHAnsi"/>
          <w:lang w:val="en-GB"/>
        </w:rPr>
        <w:t xml:space="preserve">in slow motion, </w:t>
      </w:r>
      <w:r w:rsidRPr="00C56DA6">
        <w:rPr>
          <w:rFonts w:cstheme="minorHAnsi"/>
          <w:lang w:val="en-GB"/>
        </w:rPr>
        <w:t xml:space="preserve">might be </w:t>
      </w:r>
      <w:r w:rsidR="000A4A4A" w:rsidRPr="00C56DA6">
        <w:rPr>
          <w:rFonts w:cstheme="minorHAnsi"/>
          <w:lang w:val="en-GB"/>
        </w:rPr>
        <w:t xml:space="preserve">as </w:t>
      </w:r>
      <w:r w:rsidRPr="00C56DA6">
        <w:rPr>
          <w:rFonts w:cstheme="minorHAnsi"/>
          <w:lang w:val="en-GB"/>
        </w:rPr>
        <w:t>obvious</w:t>
      </w:r>
      <w:r w:rsidR="000A4A4A" w:rsidRPr="00C56DA6">
        <w:rPr>
          <w:rFonts w:cstheme="minorHAnsi"/>
          <w:lang w:val="en-GB"/>
        </w:rPr>
        <w:t xml:space="preserve"> as the slinky one</w:t>
      </w:r>
      <w:r w:rsidR="00C0411A" w:rsidRPr="00C56DA6">
        <w:rPr>
          <w:rFonts w:cstheme="minorHAnsi"/>
          <w:lang w:val="en-GB"/>
        </w:rPr>
        <w:t xml:space="preserve">, </w:t>
      </w:r>
      <w:r w:rsidRPr="00C56DA6">
        <w:rPr>
          <w:rFonts w:cstheme="minorHAnsi"/>
          <w:lang w:val="en-GB"/>
        </w:rPr>
        <w:t xml:space="preserve">for a long half </w:t>
      </w:r>
      <w:r w:rsidR="002115CD">
        <w:rPr>
          <w:rFonts w:cstheme="minorHAnsi"/>
          <w:lang w:val="en-GB"/>
        </w:rPr>
        <w:t xml:space="preserve">of </w:t>
      </w:r>
      <w:r w:rsidRPr="00C56DA6">
        <w:rPr>
          <w:rFonts w:cstheme="minorHAnsi"/>
          <w:lang w:val="en-GB"/>
        </w:rPr>
        <w:t xml:space="preserve">a second, before the ball starts to fall. And that </w:t>
      </w:r>
      <w:r w:rsidR="000A4A4A" w:rsidRPr="00C56DA6">
        <w:rPr>
          <w:rFonts w:cstheme="minorHAnsi"/>
          <w:lang w:val="en-GB"/>
        </w:rPr>
        <w:t xml:space="preserve">prediction and </w:t>
      </w:r>
      <w:r w:rsidRPr="00C56DA6">
        <w:rPr>
          <w:rFonts w:cstheme="minorHAnsi"/>
          <w:lang w:val="en-GB"/>
        </w:rPr>
        <w:t>fact alone would be all the proof we need</w:t>
      </w:r>
      <w:r w:rsidR="005578FA" w:rsidRPr="00C56DA6">
        <w:rPr>
          <w:rFonts w:cstheme="minorHAnsi"/>
          <w:lang w:val="en-GB"/>
        </w:rPr>
        <w:t>.</w:t>
      </w:r>
      <w:r w:rsidR="0025153D" w:rsidRPr="00C56DA6">
        <w:rPr>
          <w:rFonts w:cstheme="minorHAnsi"/>
          <w:lang w:val="en-GB"/>
        </w:rPr>
        <w:t xml:space="preserve"> </w:t>
      </w:r>
      <w:r w:rsidR="005578FA" w:rsidRPr="00C56DA6">
        <w:rPr>
          <w:rFonts w:cstheme="minorHAnsi"/>
          <w:lang w:val="en-GB"/>
        </w:rPr>
        <w:t>N</w:t>
      </w:r>
      <w:r w:rsidR="0025153D" w:rsidRPr="00C56DA6">
        <w:rPr>
          <w:rFonts w:cstheme="minorHAnsi"/>
          <w:lang w:val="en-GB"/>
        </w:rPr>
        <w:t xml:space="preserve">o calculations using equations </w:t>
      </w:r>
      <w:r w:rsidR="00E13C89" w:rsidRPr="00C56DA6">
        <w:rPr>
          <w:rFonts w:cstheme="minorHAnsi"/>
          <w:lang w:val="en-GB"/>
        </w:rPr>
        <w:t xml:space="preserve">are </w:t>
      </w:r>
      <w:r w:rsidR="0025153D" w:rsidRPr="00C56DA6">
        <w:rPr>
          <w:rFonts w:cstheme="minorHAnsi"/>
          <w:lang w:val="en-GB"/>
        </w:rPr>
        <w:t>required</w:t>
      </w:r>
      <w:r w:rsidR="007E4B82" w:rsidRPr="00C56DA6">
        <w:rPr>
          <w:rFonts w:cstheme="minorHAnsi"/>
          <w:lang w:val="en-GB"/>
        </w:rPr>
        <w:t xml:space="preserve"> to prove it.</w:t>
      </w:r>
    </w:p>
    <w:p w14:paraId="3CFC79C6" w14:textId="6823DEC2" w:rsidR="007B3F79" w:rsidRPr="00C56DA6" w:rsidRDefault="00212085" w:rsidP="008B5A32">
      <w:pPr>
        <w:pStyle w:val="Heading2"/>
        <w:rPr>
          <w:lang w:val="en-GB"/>
        </w:rPr>
      </w:pPr>
      <w:bookmarkStart w:id="291" w:name="_Toc113022300"/>
      <w:r w:rsidRPr="00C56DA6">
        <w:rPr>
          <w:lang w:val="en-GB"/>
        </w:rPr>
        <w:t>3</w:t>
      </w:r>
      <w:r w:rsidR="007B3F79" w:rsidRPr="00C56DA6">
        <w:rPr>
          <w:lang w:val="en-GB"/>
        </w:rPr>
        <w:t>.1</w:t>
      </w:r>
      <w:r w:rsidR="005A269E" w:rsidRPr="00C56DA6">
        <w:rPr>
          <w:lang w:val="en-GB"/>
        </w:rPr>
        <w:t>4</w:t>
      </w:r>
      <w:r w:rsidR="007B3F79" w:rsidRPr="00C56DA6">
        <w:rPr>
          <w:lang w:val="en-GB"/>
        </w:rPr>
        <w:t xml:space="preserve"> Atomic Expansion Theory concepts and orbit simulations on YouTube</w:t>
      </w:r>
      <w:bookmarkEnd w:id="291"/>
    </w:p>
    <w:p w14:paraId="4FEA8118" w14:textId="3283FC3A" w:rsidR="00871CAA" w:rsidRPr="00C56DA6" w:rsidRDefault="007B3F79" w:rsidP="00442782">
      <w:pPr>
        <w:ind w:firstLine="340"/>
        <w:rPr>
          <w:rFonts w:cstheme="minorHAnsi"/>
          <w:color w:val="000000" w:themeColor="text1"/>
          <w:lang w:val="en-GB"/>
        </w:rPr>
      </w:pPr>
      <w:r w:rsidRPr="00C56DA6">
        <w:rPr>
          <w:rFonts w:cstheme="minorHAnsi"/>
          <w:color w:val="000000" w:themeColor="text1"/>
          <w:lang w:val="en-GB"/>
        </w:rPr>
        <w:t xml:space="preserve">It might be helpful to check out these </w:t>
      </w:r>
      <w:r w:rsidR="00AD7375" w:rsidRPr="00C56DA6">
        <w:rPr>
          <w:rFonts w:cstheme="minorHAnsi"/>
          <w:color w:val="000000" w:themeColor="text1"/>
          <w:lang w:val="en-GB"/>
        </w:rPr>
        <w:t xml:space="preserve">orbit </w:t>
      </w:r>
      <w:r w:rsidRPr="00C56DA6">
        <w:rPr>
          <w:rFonts w:cstheme="minorHAnsi"/>
          <w:color w:val="000000" w:themeColor="text1"/>
          <w:lang w:val="en-GB"/>
        </w:rPr>
        <w:t xml:space="preserve">simulations </w:t>
      </w:r>
      <w:r w:rsidR="00AD7375" w:rsidRPr="00C56DA6">
        <w:rPr>
          <w:rFonts w:cstheme="minorHAnsi"/>
          <w:color w:val="000000" w:themeColor="text1"/>
          <w:lang w:val="en-GB"/>
        </w:rPr>
        <w:t xml:space="preserve">and discussions about the concepts of Atomic Expansion Theory </w:t>
      </w:r>
      <w:r w:rsidRPr="00C56DA6">
        <w:rPr>
          <w:rFonts w:cstheme="minorHAnsi"/>
          <w:color w:val="000000" w:themeColor="text1"/>
          <w:lang w:val="en-GB"/>
        </w:rPr>
        <w:t xml:space="preserve">on YouTube. Mark McCutcheon and I are grateful </w:t>
      </w:r>
      <w:r w:rsidR="00AD7375" w:rsidRPr="00C56DA6">
        <w:rPr>
          <w:rFonts w:cstheme="minorHAnsi"/>
          <w:color w:val="000000" w:themeColor="text1"/>
          <w:lang w:val="en-GB"/>
        </w:rPr>
        <w:t>to</w:t>
      </w:r>
      <w:r w:rsidRPr="00C56DA6">
        <w:rPr>
          <w:rFonts w:cstheme="minorHAnsi"/>
          <w:color w:val="000000" w:themeColor="text1"/>
          <w:lang w:val="en-GB"/>
        </w:rPr>
        <w:t xml:space="preserve"> these </w:t>
      </w:r>
      <w:r w:rsidRPr="00C56DA6">
        <w:rPr>
          <w:rFonts w:cstheme="minorHAnsi"/>
          <w:color w:val="000000" w:themeColor="text1"/>
          <w:lang w:val="en-GB"/>
        </w:rPr>
        <w:lastRenderedPageBreak/>
        <w:t>talented artists</w:t>
      </w:r>
      <w:r w:rsidR="007339B7" w:rsidRPr="00C56DA6">
        <w:rPr>
          <w:rFonts w:cstheme="minorHAnsi"/>
          <w:color w:val="000000" w:themeColor="text1"/>
          <w:lang w:val="en-GB"/>
        </w:rPr>
        <w:t>,</w:t>
      </w:r>
      <w:r w:rsidRPr="00C56DA6">
        <w:rPr>
          <w:rFonts w:cstheme="minorHAnsi"/>
          <w:color w:val="000000" w:themeColor="text1"/>
          <w:lang w:val="en-GB"/>
        </w:rPr>
        <w:t xml:space="preserve"> who were intrigued enough to put their mind into making these simulations and videos</w:t>
      </w:r>
      <w:r w:rsidR="007339B7" w:rsidRPr="00C56DA6">
        <w:rPr>
          <w:rFonts w:cstheme="minorHAnsi"/>
          <w:color w:val="000000" w:themeColor="text1"/>
          <w:lang w:val="en-GB"/>
        </w:rPr>
        <w:t xml:space="preserve">, and to the thinkers who are </w:t>
      </w:r>
      <w:r w:rsidR="00BD26C4" w:rsidRPr="00C56DA6">
        <w:rPr>
          <w:rFonts w:cstheme="minorHAnsi"/>
          <w:color w:val="000000" w:themeColor="text1"/>
          <w:lang w:val="en-GB"/>
        </w:rPr>
        <w:t xml:space="preserve">further </w:t>
      </w:r>
      <w:r w:rsidR="007339B7" w:rsidRPr="00C56DA6">
        <w:rPr>
          <w:rFonts w:cstheme="minorHAnsi"/>
          <w:color w:val="000000" w:themeColor="text1"/>
          <w:lang w:val="en-GB"/>
        </w:rPr>
        <w:t>developing our theories:</w:t>
      </w:r>
    </w:p>
    <w:p w14:paraId="336B0C38" w14:textId="1958BAD1" w:rsidR="00A47E4E" w:rsidRPr="00C56DA6" w:rsidRDefault="00212085" w:rsidP="002D001E">
      <w:pPr>
        <w:pStyle w:val="Heading2"/>
        <w:rPr>
          <w:lang w:val="en-GB"/>
        </w:rPr>
      </w:pPr>
      <w:bookmarkStart w:id="292" w:name="_Toc113022301"/>
      <w:r w:rsidRPr="00C56DA6">
        <w:rPr>
          <w:lang w:val="en-GB"/>
        </w:rPr>
        <w:t>3</w:t>
      </w:r>
      <w:r w:rsidR="002D001E" w:rsidRPr="00C56DA6">
        <w:rPr>
          <w:lang w:val="en-GB"/>
        </w:rPr>
        <w:t>.1</w:t>
      </w:r>
      <w:r w:rsidR="005A269E" w:rsidRPr="00C56DA6">
        <w:rPr>
          <w:lang w:val="en-GB"/>
        </w:rPr>
        <w:t>4</w:t>
      </w:r>
      <w:r w:rsidR="002D001E" w:rsidRPr="00C56DA6">
        <w:rPr>
          <w:lang w:val="en-GB"/>
        </w:rPr>
        <w:t xml:space="preserve">a </w:t>
      </w:r>
      <w:r w:rsidR="007B3F79" w:rsidRPr="00C56DA6">
        <w:rPr>
          <w:lang w:val="en-GB"/>
        </w:rPr>
        <w:t xml:space="preserve">Cruz </w:t>
      </w:r>
      <w:proofErr w:type="spellStart"/>
      <w:r w:rsidR="007B3F79" w:rsidRPr="00C56DA6">
        <w:rPr>
          <w:lang w:val="en-GB"/>
        </w:rPr>
        <w:t>deWilde</w:t>
      </w:r>
      <w:bookmarkEnd w:id="292"/>
      <w:proofErr w:type="spellEnd"/>
    </w:p>
    <w:p w14:paraId="59B986F8" w14:textId="6F2239AC" w:rsidR="00A47E4E" w:rsidRPr="00C56DA6" w:rsidRDefault="00000000" w:rsidP="00D72B09">
      <w:pPr>
        <w:pStyle w:val="ListParagraph"/>
        <w:numPr>
          <w:ilvl w:val="0"/>
          <w:numId w:val="2"/>
        </w:numPr>
        <w:rPr>
          <w:rFonts w:cstheme="minorHAnsi"/>
          <w:color w:val="000000" w:themeColor="text1"/>
          <w:lang w:val="en-GB"/>
        </w:rPr>
      </w:pPr>
      <w:hyperlink r:id="rId54" w:history="1">
        <w:r w:rsidR="0098431F" w:rsidRPr="00C56DA6">
          <w:rPr>
            <w:rStyle w:val="Hyperlink"/>
            <w:rFonts w:cstheme="minorHAnsi"/>
            <w:lang w:val="en-GB"/>
          </w:rPr>
          <w:t>www.avantgravity.com</w:t>
        </w:r>
      </w:hyperlink>
      <w:r w:rsidR="00A47E4E" w:rsidRPr="00C56DA6">
        <w:rPr>
          <w:rFonts w:cstheme="minorHAnsi"/>
          <w:color w:val="000000" w:themeColor="text1"/>
          <w:lang w:val="en-GB"/>
        </w:rPr>
        <w:t xml:space="preserve">  </w:t>
      </w:r>
    </w:p>
    <w:p w14:paraId="7DF829C0" w14:textId="35B10F1F" w:rsidR="008A5BEE" w:rsidRPr="00C56DA6" w:rsidRDefault="00000000" w:rsidP="00D72B09">
      <w:pPr>
        <w:pStyle w:val="ListParagraph"/>
        <w:numPr>
          <w:ilvl w:val="0"/>
          <w:numId w:val="2"/>
        </w:numPr>
        <w:rPr>
          <w:rFonts w:cstheme="minorHAnsi"/>
          <w:color w:val="000000" w:themeColor="text1"/>
          <w:lang w:val="en-GB"/>
        </w:rPr>
      </w:pPr>
      <w:hyperlink r:id="rId55" w:history="1">
        <w:r w:rsidR="0098431F" w:rsidRPr="00C56DA6">
          <w:rPr>
            <w:rStyle w:val="Hyperlink"/>
            <w:rFonts w:cstheme="minorHAnsi"/>
            <w:lang w:val="en-GB"/>
          </w:rPr>
          <w:t>www.youtube.com/c/cdewilde</w:t>
        </w:r>
      </w:hyperlink>
      <w:r w:rsidR="00A47E4E" w:rsidRPr="00C56DA6">
        <w:rPr>
          <w:rFonts w:cstheme="minorHAnsi"/>
          <w:color w:val="000000" w:themeColor="text1"/>
          <w:lang w:val="en-GB"/>
        </w:rPr>
        <w:t xml:space="preserve"> </w:t>
      </w:r>
    </w:p>
    <w:p w14:paraId="7F86E023" w14:textId="0B635D1F" w:rsidR="007B3F79" w:rsidRPr="00C56DA6" w:rsidRDefault="00000000" w:rsidP="00D72B09">
      <w:pPr>
        <w:pStyle w:val="ListParagraph"/>
        <w:numPr>
          <w:ilvl w:val="0"/>
          <w:numId w:val="3"/>
        </w:numPr>
        <w:rPr>
          <w:rFonts w:cstheme="minorHAnsi"/>
          <w:color w:val="000000" w:themeColor="text1"/>
          <w:lang w:val="en-GB"/>
        </w:rPr>
      </w:pPr>
      <w:hyperlink r:id="rId56" w:history="1">
        <w:r w:rsidR="007B3F79" w:rsidRPr="00C56DA6">
          <w:rPr>
            <w:rStyle w:val="Hyperlink"/>
            <w:rFonts w:cstheme="minorHAnsi"/>
            <w:lang w:val="en-GB"/>
          </w:rPr>
          <w:t>Turning Gravity Inside Out</w:t>
        </w:r>
      </w:hyperlink>
    </w:p>
    <w:p w14:paraId="74518FB4" w14:textId="77777777" w:rsidR="007B3F79" w:rsidRPr="00C56DA6" w:rsidRDefault="00000000" w:rsidP="00D72B09">
      <w:pPr>
        <w:pStyle w:val="ListParagraph"/>
        <w:numPr>
          <w:ilvl w:val="0"/>
          <w:numId w:val="3"/>
        </w:numPr>
        <w:rPr>
          <w:rFonts w:cstheme="minorHAnsi"/>
          <w:color w:val="000000" w:themeColor="text1"/>
          <w:lang w:val="en-GB"/>
        </w:rPr>
      </w:pPr>
      <w:hyperlink r:id="rId57" w:history="1">
        <w:r w:rsidR="007B3F79" w:rsidRPr="00C56DA6">
          <w:rPr>
            <w:rStyle w:val="Hyperlink"/>
            <w:rFonts w:cstheme="minorHAnsi"/>
            <w:lang w:val="en-GB"/>
          </w:rPr>
          <w:t>Gravity as a Result of Expansion</w:t>
        </w:r>
      </w:hyperlink>
    </w:p>
    <w:p w14:paraId="574F08A0" w14:textId="78B8761F" w:rsidR="00871CAA" w:rsidRPr="00C56DA6" w:rsidRDefault="00000000" w:rsidP="00D72B09">
      <w:pPr>
        <w:pStyle w:val="ListParagraph"/>
        <w:numPr>
          <w:ilvl w:val="0"/>
          <w:numId w:val="3"/>
        </w:numPr>
        <w:rPr>
          <w:rFonts w:cstheme="minorHAnsi"/>
          <w:color w:val="000000" w:themeColor="text1"/>
          <w:lang w:val="en-GB"/>
        </w:rPr>
      </w:pPr>
      <w:hyperlink r:id="rId58" w:history="1">
        <w:r w:rsidR="007B3F79" w:rsidRPr="00C56DA6">
          <w:rPr>
            <w:rStyle w:val="Hyperlink"/>
            <w:rFonts w:cstheme="minorHAnsi"/>
            <w:lang w:val="en-GB"/>
          </w:rPr>
          <w:t xml:space="preserve">Gravitational clustering </w:t>
        </w:r>
        <w:proofErr w:type="gramStart"/>
        <w:r w:rsidR="007B3F79" w:rsidRPr="00C56DA6">
          <w:rPr>
            <w:rStyle w:val="Hyperlink"/>
            <w:rFonts w:cstheme="minorHAnsi"/>
            <w:lang w:val="en-GB"/>
          </w:rPr>
          <w:t>as a result of</w:t>
        </w:r>
        <w:proofErr w:type="gramEnd"/>
        <w:r w:rsidR="007B3F79" w:rsidRPr="00C56DA6">
          <w:rPr>
            <w:rStyle w:val="Hyperlink"/>
            <w:rFonts w:cstheme="minorHAnsi"/>
            <w:lang w:val="en-GB"/>
          </w:rPr>
          <w:t xml:space="preserve"> particle expansion</w:t>
        </w:r>
      </w:hyperlink>
    </w:p>
    <w:p w14:paraId="4B070A94" w14:textId="77777777" w:rsidR="00422247" w:rsidRPr="00315CDB" w:rsidRDefault="00422247" w:rsidP="00422247">
      <w:pPr>
        <w:pStyle w:val="Heading2"/>
        <w:rPr>
          <w:lang w:val="en-GB"/>
        </w:rPr>
      </w:pPr>
      <w:bookmarkStart w:id="293" w:name="_Toc113022302"/>
      <w:bookmarkStart w:id="294" w:name="_Toc113022305"/>
      <w:r w:rsidRPr="00315CDB">
        <w:rPr>
          <w:lang w:val="en-GB"/>
        </w:rPr>
        <w:t>3.14</w:t>
      </w:r>
      <w:r>
        <w:rPr>
          <w:lang w:val="en-GB"/>
        </w:rPr>
        <w:t>b</w:t>
      </w:r>
      <w:r w:rsidRPr="00315CDB">
        <w:rPr>
          <w:lang w:val="en-GB"/>
        </w:rPr>
        <w:t xml:space="preserve"> </w:t>
      </w:r>
      <w:r w:rsidRPr="00E53010">
        <w:rPr>
          <w:rFonts w:cstheme="minorHAnsi"/>
          <w:bCs/>
          <w:lang w:val="en-GB"/>
        </w:rPr>
        <w:t>Roland Michel Tremblay Catch Up and Interview</w:t>
      </w:r>
      <w:r>
        <w:rPr>
          <w:lang w:val="en-GB"/>
        </w:rPr>
        <w:t xml:space="preserve"> by Ed Smith from the Universal Digest</w:t>
      </w:r>
    </w:p>
    <w:p w14:paraId="682DA03D" w14:textId="77777777" w:rsidR="00422247" w:rsidRPr="004C4AB9" w:rsidRDefault="00000000" w:rsidP="00422247">
      <w:pPr>
        <w:pStyle w:val="ListParagraph"/>
        <w:numPr>
          <w:ilvl w:val="0"/>
          <w:numId w:val="8"/>
        </w:numPr>
        <w:rPr>
          <w:rFonts w:cstheme="minorHAnsi"/>
          <w:bCs/>
          <w:lang w:val="en-GB"/>
        </w:rPr>
      </w:pPr>
      <w:hyperlink r:id="rId59" w:history="1">
        <w:r w:rsidR="00422247" w:rsidRPr="00D3042E">
          <w:rPr>
            <w:rStyle w:val="Hyperlink"/>
            <w:rFonts w:cstheme="minorHAnsi"/>
            <w:bCs/>
            <w:lang w:val="en-GB"/>
          </w:rPr>
          <w:t>https://youtu.be/q-i8CxH_Cuc</w:t>
        </w:r>
      </w:hyperlink>
      <w:bookmarkEnd w:id="293"/>
    </w:p>
    <w:p w14:paraId="39692126" w14:textId="77777777" w:rsidR="00422247" w:rsidRPr="00315CDB" w:rsidRDefault="00422247" w:rsidP="00422247">
      <w:pPr>
        <w:pStyle w:val="Heading2"/>
        <w:rPr>
          <w:lang w:val="en-GB"/>
        </w:rPr>
      </w:pPr>
      <w:bookmarkStart w:id="295" w:name="_Toc113022303"/>
      <w:r w:rsidRPr="00315CDB">
        <w:rPr>
          <w:lang w:val="en-GB"/>
        </w:rPr>
        <w:t xml:space="preserve">3.14c </w:t>
      </w:r>
      <w:proofErr w:type="gramStart"/>
      <w:r w:rsidRPr="00315CDB">
        <w:rPr>
          <w:lang w:val="en-GB"/>
        </w:rPr>
        <w:t>The</w:t>
      </w:r>
      <w:proofErr w:type="gramEnd"/>
      <w:r w:rsidRPr="00315CDB">
        <w:rPr>
          <w:lang w:val="en-GB"/>
        </w:rPr>
        <w:t xml:space="preserve"> late Gerald Clark’s series about gravity featuring an interview with Roland Michel Tremblay, which are also on YouTube</w:t>
      </w:r>
      <w:bookmarkEnd w:id="295"/>
    </w:p>
    <w:p w14:paraId="1129723E" w14:textId="77777777" w:rsidR="00422247" w:rsidRPr="00315CDB" w:rsidRDefault="00000000" w:rsidP="00422247">
      <w:pPr>
        <w:pStyle w:val="ListParagraph"/>
        <w:numPr>
          <w:ilvl w:val="0"/>
          <w:numId w:val="6"/>
        </w:numPr>
        <w:rPr>
          <w:rFonts w:cstheme="minorHAnsi"/>
          <w:lang w:val="en-GB"/>
        </w:rPr>
      </w:pPr>
      <w:hyperlink r:id="rId60" w:history="1">
        <w:r w:rsidR="00422247" w:rsidRPr="00315CDB">
          <w:rPr>
            <w:rStyle w:val="Hyperlink"/>
            <w:rFonts w:cstheme="minorHAnsi"/>
            <w:lang w:val="en-GB"/>
          </w:rPr>
          <w:t>www.youtube.com/channel/UCFUH_0JRBPG9g5k5M3AgJ4g</w:t>
        </w:r>
      </w:hyperlink>
      <w:r w:rsidR="00422247" w:rsidRPr="00315CDB">
        <w:rPr>
          <w:rFonts w:cstheme="minorHAnsi"/>
          <w:lang w:val="en-GB"/>
        </w:rPr>
        <w:t xml:space="preserve"> </w:t>
      </w:r>
    </w:p>
    <w:p w14:paraId="7E107A47" w14:textId="77777777" w:rsidR="00422247" w:rsidRPr="00315CDB" w:rsidRDefault="00000000" w:rsidP="00422247">
      <w:pPr>
        <w:pStyle w:val="ListParagraph"/>
        <w:numPr>
          <w:ilvl w:val="0"/>
          <w:numId w:val="7"/>
        </w:numPr>
        <w:rPr>
          <w:rFonts w:cstheme="minorHAnsi"/>
          <w:lang w:val="en-GB"/>
        </w:rPr>
      </w:pPr>
      <w:hyperlink r:id="rId61" w:history="1">
        <w:r w:rsidR="00422247" w:rsidRPr="00315CDB">
          <w:rPr>
            <w:rStyle w:val="Hyperlink"/>
            <w:rFonts w:cstheme="minorHAnsi"/>
            <w:lang w:val="en-GB"/>
          </w:rPr>
          <w:t>FREE Gravity Series Episode 1</w:t>
        </w:r>
      </w:hyperlink>
      <w:r w:rsidR="00422247" w:rsidRPr="00315CDB">
        <w:rPr>
          <w:rFonts w:cstheme="minorHAnsi"/>
          <w:lang w:val="en-GB"/>
        </w:rPr>
        <w:t xml:space="preserve"> [ Gerald Clark Premier </w:t>
      </w:r>
      <w:proofErr w:type="gramStart"/>
      <w:r w:rsidR="00422247" w:rsidRPr="00315CDB">
        <w:rPr>
          <w:rFonts w:cstheme="minorHAnsi"/>
          <w:lang w:val="en-GB"/>
        </w:rPr>
        <w:t>Content ]</w:t>
      </w:r>
      <w:proofErr w:type="gramEnd"/>
    </w:p>
    <w:p w14:paraId="592FFA1D" w14:textId="77777777" w:rsidR="00422247" w:rsidRPr="00315CDB" w:rsidRDefault="00000000" w:rsidP="00422247">
      <w:pPr>
        <w:pStyle w:val="ListParagraph"/>
        <w:numPr>
          <w:ilvl w:val="0"/>
          <w:numId w:val="7"/>
        </w:numPr>
        <w:rPr>
          <w:rFonts w:cstheme="minorHAnsi"/>
          <w:lang w:val="en-GB"/>
        </w:rPr>
      </w:pPr>
      <w:hyperlink r:id="rId62" w:history="1">
        <w:r w:rsidR="00422247" w:rsidRPr="00315CDB">
          <w:rPr>
            <w:rStyle w:val="Hyperlink"/>
            <w:rFonts w:cstheme="minorHAnsi"/>
            <w:lang w:val="en-GB"/>
          </w:rPr>
          <w:t>FREE Gravity Series S1E3 "The Final Theory" Part 1</w:t>
        </w:r>
      </w:hyperlink>
    </w:p>
    <w:p w14:paraId="209B2233" w14:textId="77777777" w:rsidR="00422247" w:rsidRPr="00315CDB" w:rsidRDefault="00000000" w:rsidP="00422247">
      <w:pPr>
        <w:pStyle w:val="ListParagraph"/>
        <w:numPr>
          <w:ilvl w:val="0"/>
          <w:numId w:val="7"/>
        </w:numPr>
        <w:rPr>
          <w:rFonts w:cstheme="minorHAnsi"/>
          <w:lang w:val="en-GB"/>
        </w:rPr>
      </w:pPr>
      <w:hyperlink r:id="rId63" w:history="1">
        <w:r w:rsidR="00422247" w:rsidRPr="00315CDB">
          <w:rPr>
            <w:rStyle w:val="Hyperlink"/>
            <w:rFonts w:cstheme="minorHAnsi"/>
            <w:lang w:val="en-GB"/>
          </w:rPr>
          <w:t>Gravity Series S1E3 Final Theory Explained Supplement</w:t>
        </w:r>
      </w:hyperlink>
    </w:p>
    <w:p w14:paraId="7A7BB512" w14:textId="77777777" w:rsidR="00422247" w:rsidRPr="00315CDB" w:rsidRDefault="00000000" w:rsidP="00422247">
      <w:pPr>
        <w:pStyle w:val="ListParagraph"/>
        <w:numPr>
          <w:ilvl w:val="0"/>
          <w:numId w:val="7"/>
        </w:numPr>
        <w:rPr>
          <w:rFonts w:cstheme="minorHAnsi"/>
          <w:lang w:val="en-GB"/>
        </w:rPr>
      </w:pPr>
      <w:hyperlink r:id="rId64" w:history="1">
        <w:r w:rsidR="00422247" w:rsidRPr="00315CDB">
          <w:rPr>
            <w:rStyle w:val="Hyperlink"/>
            <w:rFonts w:cstheme="minorHAnsi"/>
            <w:lang w:val="en-GB"/>
          </w:rPr>
          <w:t>Gravity Series Final Theory of Expanding Matter and Orbits</w:t>
        </w:r>
      </w:hyperlink>
    </w:p>
    <w:p w14:paraId="76DE7CBB" w14:textId="77777777" w:rsidR="00422247" w:rsidRDefault="00422247" w:rsidP="00422247">
      <w:pPr>
        <w:pStyle w:val="ListParagraph"/>
        <w:numPr>
          <w:ilvl w:val="0"/>
          <w:numId w:val="7"/>
        </w:numPr>
        <w:rPr>
          <w:rFonts w:cstheme="minorHAnsi"/>
          <w:bCs/>
          <w:lang w:val="en-GB"/>
        </w:rPr>
      </w:pPr>
      <w:r w:rsidRPr="00315CDB">
        <w:rPr>
          <w:rFonts w:cstheme="minorHAnsi"/>
          <w:bCs/>
          <w:lang w:val="en-GB"/>
        </w:rPr>
        <w:t xml:space="preserve">Atomic Expansion Theory - A Theory of Everything - Full Interview Gerald Clark and Roland Michel Tremblay - </w:t>
      </w:r>
      <w:hyperlink r:id="rId65" w:history="1">
        <w:r w:rsidRPr="00315CDB">
          <w:rPr>
            <w:rStyle w:val="Hyperlink"/>
            <w:rFonts w:cstheme="minorHAnsi"/>
            <w:bCs/>
            <w:lang w:val="en-GB"/>
          </w:rPr>
          <w:t>https://youtu.be/8lj1F8UqPc8</w:t>
        </w:r>
      </w:hyperlink>
    </w:p>
    <w:p w14:paraId="50640240" w14:textId="77777777" w:rsidR="00422247" w:rsidRPr="00315CDB" w:rsidRDefault="00422247" w:rsidP="00422247">
      <w:pPr>
        <w:pStyle w:val="Heading2"/>
        <w:rPr>
          <w:lang w:val="en-GB"/>
        </w:rPr>
      </w:pPr>
      <w:bookmarkStart w:id="296" w:name="_Toc113022304"/>
      <w:r w:rsidRPr="00315CDB">
        <w:rPr>
          <w:lang w:val="en-GB"/>
        </w:rPr>
        <w:lastRenderedPageBreak/>
        <w:t>3.14d Gerald Clark’s Premium Content requiring subscription, except for the free ones indicated</w:t>
      </w:r>
      <w:bookmarkEnd w:id="296"/>
    </w:p>
    <w:p w14:paraId="27B735E1" w14:textId="77777777" w:rsidR="00422247" w:rsidRPr="00315CDB" w:rsidRDefault="00000000" w:rsidP="00422247">
      <w:pPr>
        <w:pStyle w:val="ListParagraph"/>
        <w:numPr>
          <w:ilvl w:val="0"/>
          <w:numId w:val="8"/>
        </w:numPr>
        <w:rPr>
          <w:rFonts w:cstheme="minorHAnsi"/>
          <w:color w:val="0563C1" w:themeColor="hyperlink"/>
          <w:lang w:val="en-GB"/>
        </w:rPr>
      </w:pPr>
      <w:hyperlink r:id="rId66" w:history="1">
        <w:r w:rsidR="00422247" w:rsidRPr="00D3042E">
          <w:rPr>
            <w:rStyle w:val="Hyperlink"/>
          </w:rPr>
          <w:t>https://geraldclark77.vhx.tv/gravity</w:t>
        </w:r>
      </w:hyperlink>
      <w:r w:rsidR="00422247">
        <w:t xml:space="preserve"> </w:t>
      </w:r>
    </w:p>
    <w:p w14:paraId="3A9AD068" w14:textId="77777777" w:rsidR="00422247" w:rsidRPr="00315CDB" w:rsidRDefault="00000000" w:rsidP="00422247">
      <w:pPr>
        <w:pStyle w:val="ListParagraph"/>
        <w:numPr>
          <w:ilvl w:val="0"/>
          <w:numId w:val="9"/>
        </w:numPr>
        <w:rPr>
          <w:rFonts w:cstheme="minorHAnsi"/>
          <w:color w:val="000000" w:themeColor="text1"/>
          <w:lang w:val="en-GB"/>
        </w:rPr>
      </w:pPr>
      <w:hyperlink r:id="rId67" w:history="1">
        <w:r w:rsidR="00422247" w:rsidRPr="00315CDB">
          <w:rPr>
            <w:rStyle w:val="Hyperlink"/>
            <w:rFonts w:cstheme="minorHAnsi"/>
            <w:lang w:val="en-GB"/>
          </w:rPr>
          <w:t>Ep1: Gravity Series Episode 1: What is Gravity?</w:t>
        </w:r>
      </w:hyperlink>
      <w:r w:rsidR="00422247" w:rsidRPr="00315CDB">
        <w:rPr>
          <w:rFonts w:cstheme="minorHAnsi"/>
          <w:color w:val="000000" w:themeColor="text1"/>
          <w:lang w:val="en-GB"/>
        </w:rPr>
        <w:t xml:space="preserve"> (Free)</w:t>
      </w:r>
    </w:p>
    <w:p w14:paraId="6039ED30" w14:textId="77777777" w:rsidR="00422247" w:rsidRPr="00315CDB" w:rsidRDefault="00000000" w:rsidP="00422247">
      <w:pPr>
        <w:pStyle w:val="ListParagraph"/>
        <w:numPr>
          <w:ilvl w:val="0"/>
          <w:numId w:val="9"/>
        </w:numPr>
        <w:rPr>
          <w:rFonts w:cstheme="minorHAnsi"/>
          <w:color w:val="000000" w:themeColor="text1"/>
          <w:lang w:val="en-GB"/>
        </w:rPr>
      </w:pPr>
      <w:hyperlink r:id="rId68" w:history="1">
        <w:r w:rsidR="00422247" w:rsidRPr="00315CDB">
          <w:rPr>
            <w:rStyle w:val="Hyperlink"/>
            <w:rFonts w:cstheme="minorHAnsi"/>
            <w:lang w:val="en-GB"/>
          </w:rPr>
          <w:t>Ep2: Gravity Series Episode 2: Gravity Pioneers</w:t>
        </w:r>
      </w:hyperlink>
      <w:r w:rsidR="00422247" w:rsidRPr="00315CDB">
        <w:rPr>
          <w:rFonts w:cstheme="minorHAnsi"/>
          <w:color w:val="000000" w:themeColor="text1"/>
          <w:lang w:val="en-GB"/>
        </w:rPr>
        <w:t xml:space="preserve"> </w:t>
      </w:r>
    </w:p>
    <w:p w14:paraId="294D2840" w14:textId="77777777" w:rsidR="00422247" w:rsidRPr="00315CDB" w:rsidRDefault="00000000" w:rsidP="00422247">
      <w:pPr>
        <w:pStyle w:val="ListParagraph"/>
        <w:numPr>
          <w:ilvl w:val="0"/>
          <w:numId w:val="9"/>
        </w:numPr>
        <w:rPr>
          <w:rFonts w:cstheme="minorHAnsi"/>
          <w:lang w:val="en-GB"/>
        </w:rPr>
      </w:pPr>
      <w:hyperlink r:id="rId69" w:history="1">
        <w:r w:rsidR="00422247" w:rsidRPr="00315CDB">
          <w:rPr>
            <w:rStyle w:val="Hyperlink"/>
            <w:rFonts w:cstheme="minorHAnsi"/>
            <w:lang w:val="en-GB"/>
          </w:rPr>
          <w:t>Ep3: Gravity Series Episode 3: Final Theory Part 1</w:t>
        </w:r>
      </w:hyperlink>
      <w:r w:rsidR="00422247" w:rsidRPr="00315CDB">
        <w:rPr>
          <w:rFonts w:cstheme="minorHAnsi"/>
          <w:lang w:val="en-GB"/>
        </w:rPr>
        <w:t xml:space="preserve"> (Free, part of my interview with him)</w:t>
      </w:r>
    </w:p>
    <w:p w14:paraId="100DE29D" w14:textId="77777777" w:rsidR="00422247" w:rsidRPr="00315CDB" w:rsidRDefault="00000000" w:rsidP="00422247">
      <w:pPr>
        <w:pStyle w:val="ListParagraph"/>
        <w:numPr>
          <w:ilvl w:val="0"/>
          <w:numId w:val="9"/>
        </w:numPr>
        <w:rPr>
          <w:rFonts w:cstheme="minorHAnsi"/>
          <w:lang w:val="en-GB"/>
        </w:rPr>
      </w:pPr>
      <w:hyperlink r:id="rId70" w:history="1">
        <w:r w:rsidR="00422247" w:rsidRPr="00315CDB">
          <w:rPr>
            <w:rStyle w:val="Hyperlink"/>
            <w:rFonts w:cstheme="minorHAnsi"/>
            <w:lang w:val="en-GB"/>
          </w:rPr>
          <w:t>Ep4: Gravity Series Episode 3: Final Theory Part 3</w:t>
        </w:r>
      </w:hyperlink>
      <w:r w:rsidR="00422247" w:rsidRPr="00315CDB">
        <w:rPr>
          <w:rFonts w:cstheme="minorHAnsi"/>
          <w:lang w:val="en-GB"/>
        </w:rPr>
        <w:t xml:space="preserve"> </w:t>
      </w:r>
    </w:p>
    <w:p w14:paraId="7FBB5FD2" w14:textId="77777777" w:rsidR="00422247" w:rsidRPr="00315CDB" w:rsidRDefault="00000000" w:rsidP="00422247">
      <w:pPr>
        <w:pStyle w:val="ListParagraph"/>
        <w:numPr>
          <w:ilvl w:val="0"/>
          <w:numId w:val="9"/>
        </w:numPr>
        <w:rPr>
          <w:rFonts w:cstheme="minorHAnsi"/>
          <w:lang w:val="en-GB"/>
        </w:rPr>
      </w:pPr>
      <w:hyperlink r:id="rId71" w:history="1">
        <w:r w:rsidR="00422247" w:rsidRPr="00315CDB">
          <w:rPr>
            <w:rStyle w:val="Hyperlink"/>
            <w:rFonts w:cstheme="minorHAnsi"/>
            <w:lang w:val="en-GB"/>
          </w:rPr>
          <w:t>Ep5: Gravity Series Episode 3: Final Theory Part 2</w:t>
        </w:r>
      </w:hyperlink>
      <w:r w:rsidR="00422247" w:rsidRPr="00315CDB">
        <w:rPr>
          <w:rFonts w:cstheme="minorHAnsi"/>
          <w:lang w:val="en-GB"/>
        </w:rPr>
        <w:t xml:space="preserve"> </w:t>
      </w:r>
    </w:p>
    <w:p w14:paraId="525803BC" w14:textId="77777777" w:rsidR="00422247" w:rsidRPr="00315CDB" w:rsidRDefault="00000000" w:rsidP="00422247">
      <w:pPr>
        <w:pStyle w:val="ListParagraph"/>
        <w:numPr>
          <w:ilvl w:val="0"/>
          <w:numId w:val="9"/>
        </w:numPr>
        <w:rPr>
          <w:rFonts w:cstheme="minorHAnsi"/>
          <w:lang w:val="en-GB"/>
        </w:rPr>
      </w:pPr>
      <w:hyperlink r:id="rId72" w:history="1">
        <w:r w:rsidR="00422247" w:rsidRPr="00315CDB">
          <w:rPr>
            <w:rStyle w:val="Hyperlink"/>
            <w:rFonts w:cstheme="minorHAnsi"/>
            <w:lang w:val="en-GB"/>
          </w:rPr>
          <w:t>Ep6: Gravity Series Episode 4: Search for Gravity Waves</w:t>
        </w:r>
      </w:hyperlink>
      <w:r w:rsidR="00422247" w:rsidRPr="00315CDB">
        <w:rPr>
          <w:rFonts w:cstheme="minorHAnsi"/>
          <w:lang w:val="en-GB"/>
        </w:rPr>
        <w:t xml:space="preserve"> </w:t>
      </w:r>
    </w:p>
    <w:p w14:paraId="1594144C" w14:textId="77777777" w:rsidR="00422247" w:rsidRPr="00315CDB" w:rsidRDefault="00000000" w:rsidP="00422247">
      <w:pPr>
        <w:pStyle w:val="ListParagraph"/>
        <w:numPr>
          <w:ilvl w:val="0"/>
          <w:numId w:val="9"/>
        </w:numPr>
        <w:rPr>
          <w:rFonts w:cstheme="minorHAnsi"/>
          <w:lang w:val="en-GB"/>
        </w:rPr>
      </w:pPr>
      <w:hyperlink r:id="rId73" w:history="1">
        <w:r w:rsidR="00422247" w:rsidRPr="00315CDB">
          <w:rPr>
            <w:rStyle w:val="Hyperlink"/>
            <w:rFonts w:cstheme="minorHAnsi"/>
            <w:lang w:val="en-GB"/>
          </w:rPr>
          <w:t>Ep7: Gravity Series Episode 5: Gravity and You</w:t>
        </w:r>
      </w:hyperlink>
      <w:r w:rsidR="00422247" w:rsidRPr="00315CDB">
        <w:rPr>
          <w:rFonts w:cstheme="minorHAnsi"/>
          <w:lang w:val="en-GB"/>
        </w:rPr>
        <w:t xml:space="preserve"> (Free)</w:t>
      </w:r>
    </w:p>
    <w:p w14:paraId="6CDB68A5" w14:textId="77777777" w:rsidR="00422247" w:rsidRPr="00315CDB" w:rsidRDefault="00000000" w:rsidP="00422247">
      <w:pPr>
        <w:pStyle w:val="ListParagraph"/>
        <w:numPr>
          <w:ilvl w:val="0"/>
          <w:numId w:val="9"/>
        </w:numPr>
        <w:rPr>
          <w:rFonts w:cstheme="minorHAnsi"/>
          <w:lang w:val="en-GB"/>
        </w:rPr>
      </w:pPr>
      <w:hyperlink r:id="rId74" w:history="1">
        <w:r w:rsidR="00422247" w:rsidRPr="00315CDB">
          <w:rPr>
            <w:rStyle w:val="Hyperlink"/>
            <w:rFonts w:cstheme="minorHAnsi"/>
            <w:lang w:val="en-GB"/>
          </w:rPr>
          <w:t>Ep8: Solar System Helical Orbit and Satellites</w:t>
        </w:r>
      </w:hyperlink>
      <w:r w:rsidR="00422247" w:rsidRPr="00315CDB">
        <w:rPr>
          <w:rFonts w:cstheme="minorHAnsi"/>
          <w:lang w:val="en-GB"/>
        </w:rPr>
        <w:t xml:space="preserve"> </w:t>
      </w:r>
    </w:p>
    <w:p w14:paraId="384A7542" w14:textId="77777777" w:rsidR="00422247" w:rsidRPr="00315CDB" w:rsidRDefault="00422247" w:rsidP="00422247">
      <w:pPr>
        <w:pStyle w:val="Heading2"/>
        <w:rPr>
          <w:lang w:val="en-GB"/>
        </w:rPr>
      </w:pPr>
      <w:r w:rsidRPr="00315CDB">
        <w:rPr>
          <w:lang w:val="en-GB"/>
        </w:rPr>
        <w:t>3.14</w:t>
      </w:r>
      <w:r>
        <w:rPr>
          <w:lang w:val="en-GB"/>
        </w:rPr>
        <w:t>e</w:t>
      </w:r>
      <w:r w:rsidRPr="00315CDB">
        <w:rPr>
          <w:lang w:val="en-GB"/>
        </w:rPr>
        <w:t xml:space="preserve"> Life, Everything </w:t>
      </w:r>
      <w:proofErr w:type="gramStart"/>
      <w:r w:rsidRPr="00315CDB">
        <w:rPr>
          <w:lang w:val="en-GB"/>
        </w:rPr>
        <w:t>And</w:t>
      </w:r>
      <w:proofErr w:type="gramEnd"/>
      <w:r w:rsidRPr="00315CDB">
        <w:rPr>
          <w:lang w:val="en-GB"/>
        </w:rPr>
        <w:t xml:space="preserve"> The Universe</w:t>
      </w:r>
    </w:p>
    <w:p w14:paraId="1B812D6F" w14:textId="77777777" w:rsidR="00422247" w:rsidRPr="00315CDB" w:rsidRDefault="00000000" w:rsidP="00422247">
      <w:pPr>
        <w:pStyle w:val="ListParagraph"/>
        <w:numPr>
          <w:ilvl w:val="0"/>
          <w:numId w:val="4"/>
        </w:numPr>
        <w:rPr>
          <w:rFonts w:cstheme="minorHAnsi"/>
          <w:color w:val="000000" w:themeColor="text1"/>
          <w:lang w:val="en-GB"/>
        </w:rPr>
      </w:pPr>
      <w:hyperlink r:id="rId75" w:history="1">
        <w:r w:rsidR="00422247" w:rsidRPr="00315CDB">
          <w:rPr>
            <w:rStyle w:val="Hyperlink"/>
            <w:rFonts w:cstheme="minorHAnsi"/>
            <w:lang w:val="en-GB"/>
          </w:rPr>
          <w:t>www.youtube.com/channel/UC5835CWoYWpQrv05ahKbugQ</w:t>
        </w:r>
      </w:hyperlink>
      <w:r w:rsidR="00422247" w:rsidRPr="00315CDB">
        <w:rPr>
          <w:rFonts w:cstheme="minorHAnsi"/>
          <w:color w:val="000000" w:themeColor="text1"/>
          <w:lang w:val="en-GB"/>
        </w:rPr>
        <w:t xml:space="preserve"> </w:t>
      </w:r>
    </w:p>
    <w:p w14:paraId="45B8C79A" w14:textId="77777777" w:rsidR="00422247" w:rsidRPr="00315CDB" w:rsidRDefault="00000000" w:rsidP="00422247">
      <w:pPr>
        <w:pStyle w:val="ListParagraph"/>
        <w:numPr>
          <w:ilvl w:val="0"/>
          <w:numId w:val="5"/>
        </w:numPr>
        <w:rPr>
          <w:rFonts w:cstheme="minorHAnsi"/>
          <w:color w:val="000000" w:themeColor="text1"/>
          <w:lang w:val="en-GB"/>
        </w:rPr>
      </w:pPr>
      <w:hyperlink r:id="rId76" w:history="1">
        <w:r w:rsidR="00422247" w:rsidRPr="00315CDB">
          <w:rPr>
            <w:rStyle w:val="Hyperlink"/>
            <w:rFonts w:cstheme="minorHAnsi"/>
            <w:lang w:val="en-GB"/>
          </w:rPr>
          <w:t xml:space="preserve">Think Gravity is a force or warped spacetime? This </w:t>
        </w:r>
        <w:proofErr w:type="spellStart"/>
        <w:r w:rsidR="00422247" w:rsidRPr="00315CDB">
          <w:rPr>
            <w:rStyle w:val="Hyperlink"/>
            <w:rFonts w:cstheme="minorHAnsi"/>
            <w:lang w:val="en-GB"/>
          </w:rPr>
          <w:t>realtime</w:t>
        </w:r>
        <w:proofErr w:type="spellEnd"/>
        <w:r w:rsidR="00422247" w:rsidRPr="00315CDB">
          <w:rPr>
            <w:rStyle w:val="Hyperlink"/>
            <w:rFonts w:cstheme="minorHAnsi"/>
            <w:lang w:val="en-GB"/>
          </w:rPr>
          <w:t xml:space="preserve"> simulation might convince you otherwise</w:t>
        </w:r>
      </w:hyperlink>
    </w:p>
    <w:p w14:paraId="5CCE3556" w14:textId="77777777" w:rsidR="00422247" w:rsidRPr="00315CDB" w:rsidRDefault="00000000" w:rsidP="00422247">
      <w:pPr>
        <w:pStyle w:val="ListParagraph"/>
        <w:numPr>
          <w:ilvl w:val="0"/>
          <w:numId w:val="5"/>
        </w:numPr>
        <w:rPr>
          <w:rFonts w:cstheme="minorHAnsi"/>
          <w:color w:val="000000" w:themeColor="text1"/>
          <w:lang w:val="en-GB"/>
        </w:rPr>
      </w:pPr>
      <w:hyperlink r:id="rId77" w:history="1">
        <w:r w:rsidR="00422247" w:rsidRPr="00315CDB">
          <w:rPr>
            <w:rStyle w:val="Hyperlink"/>
            <w:rFonts w:cstheme="minorHAnsi"/>
            <w:lang w:val="en-GB"/>
          </w:rPr>
          <w:t>Slow motion footage reveals one of the paradoxes in theories of gravity. See it with your own eyes</w:t>
        </w:r>
      </w:hyperlink>
      <w:r w:rsidR="00422247" w:rsidRPr="00315CDB">
        <w:rPr>
          <w:rFonts w:cstheme="minorHAnsi"/>
          <w:color w:val="000000" w:themeColor="text1"/>
          <w:lang w:val="en-GB"/>
        </w:rPr>
        <w:t xml:space="preserve"> </w:t>
      </w:r>
    </w:p>
    <w:p w14:paraId="6DE10EA3" w14:textId="77777777" w:rsidR="00422247" w:rsidRPr="00315CDB" w:rsidRDefault="00000000" w:rsidP="00422247">
      <w:pPr>
        <w:pStyle w:val="ListParagraph"/>
        <w:numPr>
          <w:ilvl w:val="0"/>
          <w:numId w:val="5"/>
        </w:numPr>
        <w:rPr>
          <w:rFonts w:cstheme="minorHAnsi"/>
          <w:color w:val="000000" w:themeColor="text1"/>
          <w:lang w:val="en-GB"/>
        </w:rPr>
      </w:pPr>
      <w:hyperlink r:id="rId78" w:history="1">
        <w:r w:rsidR="00422247" w:rsidRPr="00315CDB">
          <w:rPr>
            <w:rStyle w:val="Hyperlink"/>
            <w:rFonts w:cstheme="minorHAnsi"/>
            <w:lang w:val="en-GB"/>
          </w:rPr>
          <w:t>Powerful Gravity Thought Experiment. You might see things differently after this</w:t>
        </w:r>
      </w:hyperlink>
      <w:r w:rsidR="00422247" w:rsidRPr="00315CDB">
        <w:rPr>
          <w:rFonts w:cstheme="minorHAnsi"/>
          <w:color w:val="000000" w:themeColor="text1"/>
          <w:lang w:val="en-GB"/>
        </w:rPr>
        <w:t xml:space="preserve"> (Inflating Balloon)</w:t>
      </w:r>
    </w:p>
    <w:p w14:paraId="6DFB80B8" w14:textId="77777777" w:rsidR="00422247" w:rsidRPr="00315CDB" w:rsidRDefault="00000000" w:rsidP="00422247">
      <w:pPr>
        <w:pStyle w:val="ListParagraph"/>
        <w:numPr>
          <w:ilvl w:val="0"/>
          <w:numId w:val="5"/>
        </w:numPr>
        <w:rPr>
          <w:rFonts w:cstheme="minorHAnsi"/>
          <w:color w:val="000000" w:themeColor="text1"/>
          <w:lang w:val="en-GB"/>
        </w:rPr>
      </w:pPr>
      <w:hyperlink r:id="rId79" w:history="1">
        <w:r w:rsidR="00422247" w:rsidRPr="00315CDB">
          <w:rPr>
            <w:rStyle w:val="Hyperlink"/>
            <w:rFonts w:cstheme="minorHAnsi"/>
            <w:lang w:val="en-GB"/>
          </w:rPr>
          <w:t>A Proof, Using 3 Logic Steps. That Current Gravity Theories Are Indeed Invalid</w:t>
        </w:r>
      </w:hyperlink>
    </w:p>
    <w:p w14:paraId="6485F646" w14:textId="77777777" w:rsidR="00422247" w:rsidRPr="00315CDB" w:rsidRDefault="00000000" w:rsidP="00422247">
      <w:pPr>
        <w:pStyle w:val="ListParagraph"/>
        <w:numPr>
          <w:ilvl w:val="0"/>
          <w:numId w:val="5"/>
        </w:numPr>
        <w:rPr>
          <w:rFonts w:cstheme="minorHAnsi"/>
          <w:color w:val="000000" w:themeColor="text1"/>
          <w:lang w:val="en-GB"/>
        </w:rPr>
      </w:pPr>
      <w:hyperlink r:id="rId80" w:history="1">
        <w:r w:rsidR="00422247" w:rsidRPr="00315CDB">
          <w:rPr>
            <w:rStyle w:val="Hyperlink"/>
            <w:rFonts w:cstheme="minorHAnsi"/>
            <w:lang w:val="en-GB"/>
          </w:rPr>
          <w:t>Visual confirmation that gravity has absolutely ZERO force</w:t>
        </w:r>
      </w:hyperlink>
    </w:p>
    <w:p w14:paraId="544C1AB1" w14:textId="77777777" w:rsidR="00422247" w:rsidRPr="00422247" w:rsidRDefault="00000000" w:rsidP="00422247">
      <w:pPr>
        <w:pStyle w:val="ListParagraph"/>
        <w:numPr>
          <w:ilvl w:val="0"/>
          <w:numId w:val="5"/>
        </w:numPr>
        <w:rPr>
          <w:rStyle w:val="Hyperlink"/>
          <w:rFonts w:cstheme="minorHAnsi"/>
          <w:color w:val="000000" w:themeColor="text1"/>
          <w:lang w:val="en-GB"/>
        </w:rPr>
      </w:pPr>
      <w:hyperlink r:id="rId81" w:history="1">
        <w:r w:rsidR="00422247" w:rsidRPr="00315CDB">
          <w:rPr>
            <w:rStyle w:val="Hyperlink"/>
            <w:rFonts w:cstheme="minorHAnsi"/>
            <w:lang w:val="en-GB"/>
          </w:rPr>
          <w:t xml:space="preserve">How Gravity Might Really Work. All The Paradoxes Explained </w:t>
        </w:r>
        <w:proofErr w:type="gramStart"/>
        <w:r w:rsidR="00422247" w:rsidRPr="00315CDB">
          <w:rPr>
            <w:rStyle w:val="Hyperlink"/>
            <w:rFonts w:cstheme="minorHAnsi"/>
            <w:lang w:val="en-GB"/>
          </w:rPr>
          <w:t>From</w:t>
        </w:r>
        <w:proofErr w:type="gramEnd"/>
        <w:r w:rsidR="00422247" w:rsidRPr="00315CDB">
          <w:rPr>
            <w:rStyle w:val="Hyperlink"/>
            <w:rFonts w:cstheme="minorHAnsi"/>
            <w:lang w:val="en-GB"/>
          </w:rPr>
          <w:t xml:space="preserve"> An "Outside The System" Perspective</w:t>
        </w:r>
      </w:hyperlink>
    </w:p>
    <w:p w14:paraId="39CBE83B" w14:textId="7CE0B9FD" w:rsidR="00C02E2C" w:rsidRPr="00422247" w:rsidRDefault="00000000" w:rsidP="00422247">
      <w:pPr>
        <w:pStyle w:val="ListParagraph"/>
        <w:numPr>
          <w:ilvl w:val="0"/>
          <w:numId w:val="5"/>
        </w:numPr>
        <w:rPr>
          <w:rFonts w:cstheme="minorHAnsi"/>
          <w:color w:val="000000" w:themeColor="text1"/>
          <w:lang w:val="en-GB"/>
        </w:rPr>
      </w:pPr>
      <w:hyperlink r:id="rId82" w:history="1">
        <w:r w:rsidR="00422247" w:rsidRPr="00422247">
          <w:rPr>
            <w:rStyle w:val="Hyperlink"/>
            <w:rFonts w:cstheme="minorHAnsi"/>
            <w:lang w:val="en-GB"/>
          </w:rPr>
          <w:t>Quick Push Pull Gravity Animation</w:t>
        </w:r>
      </w:hyperlink>
    </w:p>
    <w:p w14:paraId="6A480635" w14:textId="7AFA015C" w:rsidR="002B121B" w:rsidRPr="00C56DA6" w:rsidRDefault="00D32487" w:rsidP="002D001E">
      <w:pPr>
        <w:pStyle w:val="Heading2"/>
        <w:rPr>
          <w:lang w:val="en-GB"/>
        </w:rPr>
      </w:pPr>
      <w:r w:rsidRPr="00C56DA6">
        <w:rPr>
          <w:lang w:val="en-GB"/>
        </w:rPr>
        <w:lastRenderedPageBreak/>
        <w:t>3</w:t>
      </w:r>
      <w:r w:rsidR="002D001E" w:rsidRPr="00C56DA6">
        <w:rPr>
          <w:lang w:val="en-GB"/>
        </w:rPr>
        <w:t>.1</w:t>
      </w:r>
      <w:r w:rsidR="005A269E" w:rsidRPr="00C56DA6">
        <w:rPr>
          <w:lang w:val="en-GB"/>
        </w:rPr>
        <w:t>4</w:t>
      </w:r>
      <w:r w:rsidR="00C02E2C">
        <w:rPr>
          <w:lang w:val="en-GB"/>
        </w:rPr>
        <w:t>f</w:t>
      </w:r>
      <w:r w:rsidR="002D001E" w:rsidRPr="00C56DA6">
        <w:rPr>
          <w:lang w:val="en-GB"/>
        </w:rPr>
        <w:t xml:space="preserve"> </w:t>
      </w:r>
      <w:r w:rsidR="002B121B" w:rsidRPr="00C56DA6">
        <w:rPr>
          <w:lang w:val="en-GB"/>
        </w:rPr>
        <w:t>Chris Freely</w:t>
      </w:r>
      <w:r w:rsidR="00912298" w:rsidRPr="00C56DA6">
        <w:rPr>
          <w:lang w:val="en-GB"/>
        </w:rPr>
        <w:t xml:space="preserve"> (</w:t>
      </w:r>
      <w:r w:rsidR="002B121B" w:rsidRPr="00C56DA6">
        <w:rPr>
          <w:lang w:val="en-GB"/>
        </w:rPr>
        <w:t>The Cosmic Fool</w:t>
      </w:r>
      <w:r w:rsidR="00912298" w:rsidRPr="00C56DA6">
        <w:rPr>
          <w:lang w:val="en-GB"/>
        </w:rPr>
        <w:t>)</w:t>
      </w:r>
      <w:bookmarkEnd w:id="294"/>
    </w:p>
    <w:p w14:paraId="371E41B0" w14:textId="611D65AF" w:rsidR="002B121B" w:rsidRPr="00C56DA6" w:rsidRDefault="00000000" w:rsidP="00D72B09">
      <w:pPr>
        <w:pStyle w:val="ListParagraph"/>
        <w:numPr>
          <w:ilvl w:val="0"/>
          <w:numId w:val="10"/>
        </w:numPr>
        <w:rPr>
          <w:rFonts w:cstheme="minorHAnsi"/>
          <w:lang w:val="en-GB"/>
        </w:rPr>
      </w:pPr>
      <w:hyperlink r:id="rId83" w:history="1">
        <w:r w:rsidR="00871CAA" w:rsidRPr="00C56DA6">
          <w:rPr>
            <w:rStyle w:val="Hyperlink"/>
            <w:rFonts w:cstheme="minorHAnsi"/>
            <w:lang w:val="en-GB"/>
          </w:rPr>
          <w:t>www.chrisfreely.com</w:t>
        </w:r>
      </w:hyperlink>
      <w:r w:rsidR="002B121B" w:rsidRPr="00C56DA6">
        <w:rPr>
          <w:rFonts w:cstheme="minorHAnsi"/>
          <w:lang w:val="en-GB"/>
        </w:rPr>
        <w:t xml:space="preserve"> </w:t>
      </w:r>
      <w:r w:rsidR="00401243" w:rsidRPr="00C56DA6">
        <w:rPr>
          <w:rFonts w:cstheme="minorHAnsi"/>
          <w:lang w:val="en-GB"/>
        </w:rPr>
        <w:t xml:space="preserve">or </w:t>
      </w:r>
      <w:hyperlink r:id="rId84" w:history="1">
        <w:r w:rsidR="00401243" w:rsidRPr="00C56DA6">
          <w:rPr>
            <w:rStyle w:val="Hyperlink"/>
            <w:rFonts w:cstheme="minorHAnsi"/>
            <w:lang w:val="en-GB"/>
          </w:rPr>
          <w:t>www.chrisfreely.blogspot.com</w:t>
        </w:r>
      </w:hyperlink>
      <w:r w:rsidR="00401243" w:rsidRPr="00C56DA6">
        <w:rPr>
          <w:rFonts w:cstheme="minorHAnsi"/>
          <w:lang w:val="en-GB"/>
        </w:rPr>
        <w:t xml:space="preserve"> </w:t>
      </w:r>
    </w:p>
    <w:p w14:paraId="14B251D2" w14:textId="0387238B" w:rsidR="002B121B" w:rsidRPr="00C56DA6" w:rsidRDefault="00000000" w:rsidP="00D72B09">
      <w:pPr>
        <w:pStyle w:val="ListParagraph"/>
        <w:numPr>
          <w:ilvl w:val="0"/>
          <w:numId w:val="10"/>
        </w:numPr>
        <w:rPr>
          <w:rFonts w:cstheme="minorHAnsi"/>
          <w:lang w:val="en-GB"/>
        </w:rPr>
      </w:pPr>
      <w:hyperlink r:id="rId85" w:history="1">
        <w:r w:rsidR="00871CAA" w:rsidRPr="00C56DA6">
          <w:rPr>
            <w:rStyle w:val="Hyperlink"/>
            <w:rFonts w:cstheme="minorHAnsi"/>
            <w:lang w:val="en-GB"/>
          </w:rPr>
          <w:t>www.youtube.com/channel/UCE1h_z9F-fyLIX-IOmRKcjQ</w:t>
        </w:r>
      </w:hyperlink>
      <w:r w:rsidR="00401243" w:rsidRPr="00C56DA6">
        <w:rPr>
          <w:rFonts w:cstheme="minorHAnsi"/>
          <w:lang w:val="en-GB"/>
        </w:rPr>
        <w:t xml:space="preserve"> </w:t>
      </w:r>
    </w:p>
    <w:p w14:paraId="01025A1B" w14:textId="2D4FF12B" w:rsidR="002B121B" w:rsidRPr="00C56DA6" w:rsidRDefault="00000000" w:rsidP="00D72B09">
      <w:pPr>
        <w:pStyle w:val="ListParagraph"/>
        <w:numPr>
          <w:ilvl w:val="0"/>
          <w:numId w:val="11"/>
        </w:numPr>
        <w:rPr>
          <w:rFonts w:cstheme="minorHAnsi"/>
          <w:bCs/>
          <w:lang w:val="en-GB"/>
        </w:rPr>
      </w:pPr>
      <w:hyperlink r:id="rId86" w:history="1">
        <w:r w:rsidR="002B121B" w:rsidRPr="00C56DA6">
          <w:rPr>
            <w:rStyle w:val="Hyperlink"/>
            <w:rFonts w:cstheme="minorHAnsi"/>
            <w:bCs/>
            <w:lang w:val="en-GB"/>
          </w:rPr>
          <w:t xml:space="preserve">Expansion Theory Science </w:t>
        </w:r>
        <w:proofErr w:type="gramStart"/>
        <w:r w:rsidR="002B121B" w:rsidRPr="00C56DA6">
          <w:rPr>
            <w:rStyle w:val="Hyperlink"/>
            <w:rFonts w:cstheme="minorHAnsi"/>
            <w:bCs/>
            <w:lang w:val="en-GB"/>
          </w:rPr>
          <w:t>The</w:t>
        </w:r>
        <w:proofErr w:type="gramEnd"/>
        <w:r w:rsidR="002B121B" w:rsidRPr="00C56DA6">
          <w:rPr>
            <w:rStyle w:val="Hyperlink"/>
            <w:rFonts w:cstheme="minorHAnsi"/>
            <w:bCs/>
            <w:lang w:val="en-GB"/>
          </w:rPr>
          <w:t xml:space="preserve"> Unified Field Theory</w:t>
        </w:r>
      </w:hyperlink>
    </w:p>
    <w:p w14:paraId="569941A8" w14:textId="4CCF0488" w:rsidR="005668B7" w:rsidRPr="00C56DA6" w:rsidRDefault="00D32487" w:rsidP="002D001E">
      <w:pPr>
        <w:pStyle w:val="Heading2"/>
        <w:rPr>
          <w:lang w:val="en-GB"/>
        </w:rPr>
      </w:pPr>
      <w:bookmarkStart w:id="297" w:name="_Toc113022306"/>
      <w:r w:rsidRPr="00C56DA6">
        <w:rPr>
          <w:lang w:val="en-GB"/>
        </w:rPr>
        <w:t>3</w:t>
      </w:r>
      <w:r w:rsidR="002D001E" w:rsidRPr="00C56DA6">
        <w:rPr>
          <w:lang w:val="en-GB"/>
        </w:rPr>
        <w:t>.1</w:t>
      </w:r>
      <w:r w:rsidR="005A269E" w:rsidRPr="00C56DA6">
        <w:rPr>
          <w:lang w:val="en-GB"/>
        </w:rPr>
        <w:t>4</w:t>
      </w:r>
      <w:r w:rsidR="00C02E2C">
        <w:rPr>
          <w:lang w:val="en-GB"/>
        </w:rPr>
        <w:t>g</w:t>
      </w:r>
      <w:r w:rsidR="002D001E" w:rsidRPr="00C56DA6">
        <w:rPr>
          <w:lang w:val="en-GB"/>
        </w:rPr>
        <w:t xml:space="preserve"> </w:t>
      </w:r>
      <w:r w:rsidR="005668B7" w:rsidRPr="00C56DA6">
        <w:rPr>
          <w:lang w:val="en-GB"/>
        </w:rPr>
        <w:t>Ian Moore</w:t>
      </w:r>
      <w:r w:rsidR="00912298" w:rsidRPr="00C56DA6">
        <w:rPr>
          <w:lang w:val="en-GB"/>
        </w:rPr>
        <w:t xml:space="preserve"> (</w:t>
      </w:r>
      <w:proofErr w:type="spellStart"/>
      <w:r w:rsidR="005668B7" w:rsidRPr="00C56DA6">
        <w:rPr>
          <w:lang w:val="en-GB"/>
        </w:rPr>
        <w:t>Ianto</w:t>
      </w:r>
      <w:proofErr w:type="spellEnd"/>
      <w:r w:rsidR="00912298" w:rsidRPr="00C56DA6">
        <w:rPr>
          <w:lang w:val="en-GB"/>
        </w:rPr>
        <w:t>)</w:t>
      </w:r>
      <w:bookmarkEnd w:id="297"/>
    </w:p>
    <w:p w14:paraId="43843C59" w14:textId="22379B4E" w:rsidR="00EC4AD5" w:rsidRPr="00C56DA6" w:rsidRDefault="00000000" w:rsidP="00D72B09">
      <w:pPr>
        <w:pStyle w:val="ListParagraph"/>
        <w:numPr>
          <w:ilvl w:val="0"/>
          <w:numId w:val="12"/>
        </w:numPr>
        <w:rPr>
          <w:rFonts w:cstheme="minorHAnsi"/>
          <w:bCs/>
          <w:lang w:val="en-GB"/>
        </w:rPr>
      </w:pPr>
      <w:hyperlink r:id="rId87" w:history="1">
        <w:r w:rsidR="00871CAA" w:rsidRPr="00C56DA6">
          <w:rPr>
            <w:rStyle w:val="Hyperlink"/>
            <w:rFonts w:cstheme="minorHAnsi"/>
            <w:bCs/>
            <w:lang w:val="en-GB"/>
          </w:rPr>
          <w:t>www.candigram.co.uk</w:t>
        </w:r>
      </w:hyperlink>
    </w:p>
    <w:p w14:paraId="2BBE68BA" w14:textId="0DF193B3" w:rsidR="00401243" w:rsidRPr="00C56DA6" w:rsidRDefault="00000000" w:rsidP="00D72B09">
      <w:pPr>
        <w:pStyle w:val="ListParagraph"/>
        <w:numPr>
          <w:ilvl w:val="0"/>
          <w:numId w:val="13"/>
        </w:numPr>
        <w:rPr>
          <w:rFonts w:cstheme="minorHAnsi"/>
          <w:bCs/>
          <w:lang w:val="en-GB"/>
        </w:rPr>
      </w:pPr>
      <w:hyperlink r:id="rId88" w:history="1">
        <w:r w:rsidR="00871CAA" w:rsidRPr="00C56DA6">
          <w:rPr>
            <w:rStyle w:val="Hyperlink"/>
            <w:rFonts w:cstheme="minorHAnsi"/>
            <w:bCs/>
            <w:lang w:val="en-GB"/>
          </w:rPr>
          <w:t>www.youtube.com/channel/UCPQR8jv6Xk3kpOsBm4A_iHQ</w:t>
        </w:r>
      </w:hyperlink>
    </w:p>
    <w:p w14:paraId="7F1D3960" w14:textId="5697527C" w:rsidR="00EC4AD5" w:rsidRPr="00C56DA6" w:rsidRDefault="00000000" w:rsidP="00D72B09">
      <w:pPr>
        <w:pStyle w:val="ListParagraph"/>
        <w:numPr>
          <w:ilvl w:val="0"/>
          <w:numId w:val="13"/>
        </w:numPr>
        <w:rPr>
          <w:rFonts w:cstheme="minorHAnsi"/>
          <w:bCs/>
          <w:lang w:val="en-GB"/>
        </w:rPr>
      </w:pPr>
      <w:hyperlink r:id="rId89" w:history="1">
        <w:r w:rsidR="00EC4AD5" w:rsidRPr="00C56DA6">
          <w:rPr>
            <w:rStyle w:val="Hyperlink"/>
            <w:rFonts w:cstheme="minorHAnsi"/>
            <w:bCs/>
            <w:lang w:val="en-GB"/>
          </w:rPr>
          <w:t xml:space="preserve">Proof of </w:t>
        </w:r>
        <w:proofErr w:type="spellStart"/>
        <w:r w:rsidR="00EC4AD5" w:rsidRPr="00C56DA6">
          <w:rPr>
            <w:rStyle w:val="Hyperlink"/>
            <w:rFonts w:cstheme="minorHAnsi"/>
            <w:bCs/>
            <w:lang w:val="en-GB"/>
          </w:rPr>
          <w:t>NoThing</w:t>
        </w:r>
        <w:proofErr w:type="spellEnd"/>
      </w:hyperlink>
    </w:p>
    <w:p w14:paraId="2F2F8BC8" w14:textId="5C741DBF" w:rsidR="00AD237C" w:rsidRPr="00C56DA6" w:rsidRDefault="00000000" w:rsidP="00D72B09">
      <w:pPr>
        <w:pStyle w:val="ListParagraph"/>
        <w:numPr>
          <w:ilvl w:val="0"/>
          <w:numId w:val="13"/>
        </w:numPr>
        <w:rPr>
          <w:rStyle w:val="Hyperlink"/>
          <w:rFonts w:cstheme="minorHAnsi"/>
          <w:bCs/>
          <w:color w:val="auto"/>
          <w:lang w:val="en-GB"/>
        </w:rPr>
      </w:pPr>
      <w:hyperlink r:id="rId90" w:history="1">
        <w:r w:rsidR="00EC4AD5" w:rsidRPr="00C56DA6">
          <w:rPr>
            <w:rStyle w:val="Hyperlink"/>
            <w:rFonts w:cstheme="minorHAnsi"/>
            <w:bCs/>
            <w:lang w:val="en-GB"/>
          </w:rPr>
          <w:t xml:space="preserve">Proof of </w:t>
        </w:r>
        <w:proofErr w:type="spellStart"/>
        <w:r w:rsidR="00EC4AD5" w:rsidRPr="00C56DA6">
          <w:rPr>
            <w:rStyle w:val="Hyperlink"/>
            <w:rFonts w:cstheme="minorHAnsi"/>
            <w:bCs/>
            <w:lang w:val="en-GB"/>
          </w:rPr>
          <w:t>SomeThing</w:t>
        </w:r>
        <w:proofErr w:type="spellEnd"/>
      </w:hyperlink>
    </w:p>
    <w:p w14:paraId="15B88F6C" w14:textId="5312FA91" w:rsidR="005A269E" w:rsidRPr="00C56DA6" w:rsidRDefault="005A269E" w:rsidP="005A269E">
      <w:pPr>
        <w:pStyle w:val="Heading2"/>
        <w:rPr>
          <w:lang w:val="en-GB"/>
        </w:rPr>
      </w:pPr>
      <w:bookmarkStart w:id="298" w:name="_Toc113022299"/>
      <w:r w:rsidRPr="00C56DA6">
        <w:rPr>
          <w:lang w:val="en-GB"/>
        </w:rPr>
        <w:t>3.15 Standard Theory and Atomic Expansion Theory Maps</w:t>
      </w:r>
      <w:bookmarkEnd w:id="298"/>
    </w:p>
    <w:p w14:paraId="6462EA3D" w14:textId="77777777" w:rsidR="005A269E" w:rsidRPr="00E60154" w:rsidRDefault="005A269E" w:rsidP="005A269E">
      <w:pPr>
        <w:pStyle w:val="BodyText"/>
        <w:rPr>
          <w:rStyle w:val="Hyperlink"/>
          <w:rFonts w:asciiTheme="minorHAnsi" w:hAnsiTheme="minorHAnsi" w:cstheme="minorHAnsi"/>
          <w:color w:val="000000" w:themeColor="text1"/>
          <w:sz w:val="24"/>
          <w:lang w:val="fr-FR"/>
        </w:rPr>
      </w:pPr>
      <w:proofErr w:type="spellStart"/>
      <w:r w:rsidRPr="00E60154">
        <w:rPr>
          <w:rFonts w:asciiTheme="minorHAnsi" w:hAnsiTheme="minorHAnsi" w:cstheme="minorHAnsi"/>
          <w:color w:val="000000" w:themeColor="text1"/>
          <w:sz w:val="24"/>
          <w:lang w:val="fr-FR"/>
        </w:rPr>
        <w:t>Larger</w:t>
      </w:r>
      <w:proofErr w:type="spellEnd"/>
      <w:r w:rsidRPr="00E60154">
        <w:rPr>
          <w:rFonts w:asciiTheme="minorHAnsi" w:hAnsiTheme="minorHAnsi" w:cstheme="minorHAnsi"/>
          <w:color w:val="000000" w:themeColor="text1"/>
          <w:sz w:val="24"/>
          <w:lang w:val="fr-FR"/>
        </w:rPr>
        <w:t xml:space="preserve"> versions </w:t>
      </w:r>
      <w:proofErr w:type="spellStart"/>
      <w:r w:rsidRPr="00E60154">
        <w:rPr>
          <w:rFonts w:asciiTheme="minorHAnsi" w:hAnsiTheme="minorHAnsi" w:cstheme="minorHAnsi"/>
          <w:color w:val="000000" w:themeColor="text1"/>
          <w:sz w:val="24"/>
          <w:lang w:val="fr-FR"/>
        </w:rPr>
        <w:t>available</w:t>
      </w:r>
      <w:proofErr w:type="spellEnd"/>
      <w:r w:rsidRPr="00E60154">
        <w:rPr>
          <w:rFonts w:asciiTheme="minorHAnsi" w:hAnsiTheme="minorHAnsi" w:cstheme="minorHAnsi"/>
          <w:color w:val="000000" w:themeColor="text1"/>
          <w:sz w:val="24"/>
          <w:lang w:val="fr-FR"/>
        </w:rPr>
        <w:t xml:space="preserve"> </w:t>
      </w:r>
      <w:proofErr w:type="gramStart"/>
      <w:r w:rsidRPr="00E60154">
        <w:rPr>
          <w:rFonts w:asciiTheme="minorHAnsi" w:hAnsiTheme="minorHAnsi" w:cstheme="minorHAnsi"/>
          <w:color w:val="000000" w:themeColor="text1"/>
          <w:sz w:val="24"/>
          <w:lang w:val="fr-FR"/>
        </w:rPr>
        <w:t>online:</w:t>
      </w:r>
      <w:proofErr w:type="gramEnd"/>
    </w:p>
    <w:p w14:paraId="41C1155B" w14:textId="77777777" w:rsidR="005A269E" w:rsidRPr="00E60154" w:rsidRDefault="00000000" w:rsidP="005A269E">
      <w:pPr>
        <w:pStyle w:val="BodyText"/>
        <w:rPr>
          <w:rFonts w:asciiTheme="minorHAnsi" w:hAnsiTheme="minorHAnsi" w:cstheme="minorHAnsi"/>
          <w:color w:val="000000"/>
          <w:sz w:val="24"/>
          <w:lang w:val="fr-FR"/>
        </w:rPr>
      </w:pPr>
      <w:r>
        <w:fldChar w:fldCharType="begin"/>
      </w:r>
      <w:r w:rsidRPr="00F05F61">
        <w:rPr>
          <w:lang w:val="fr-FR"/>
        </w:rPr>
        <w:instrText>HYPERLINK "http://www.themarginal.com/map1.jpg"</w:instrText>
      </w:r>
      <w:r>
        <w:fldChar w:fldCharType="separate"/>
      </w:r>
      <w:r w:rsidR="005A269E" w:rsidRPr="00E60154">
        <w:rPr>
          <w:rStyle w:val="Hyperlink"/>
          <w:rFonts w:asciiTheme="minorHAnsi" w:hAnsiTheme="minorHAnsi" w:cstheme="minorHAnsi"/>
          <w:sz w:val="24"/>
          <w:lang w:val="fr-FR"/>
        </w:rPr>
        <w:t>www.themarginal.com/map1.jpg</w:t>
      </w:r>
      <w:r>
        <w:rPr>
          <w:rStyle w:val="Hyperlink"/>
          <w:rFonts w:asciiTheme="minorHAnsi" w:hAnsiTheme="minorHAnsi" w:cstheme="minorHAnsi"/>
          <w:sz w:val="24"/>
          <w:lang w:val="fr-FR"/>
        </w:rPr>
        <w:fldChar w:fldCharType="end"/>
      </w:r>
    </w:p>
    <w:p w14:paraId="275D0CD1" w14:textId="77777777" w:rsidR="005A269E" w:rsidRPr="00C56DA6" w:rsidRDefault="00000000" w:rsidP="005A269E">
      <w:pPr>
        <w:pStyle w:val="BodyText"/>
        <w:rPr>
          <w:rFonts w:asciiTheme="minorHAnsi" w:hAnsiTheme="minorHAnsi" w:cstheme="minorHAnsi"/>
          <w:color w:val="000000"/>
          <w:sz w:val="24"/>
          <w:lang w:val="en-GB"/>
        </w:rPr>
      </w:pPr>
      <w:hyperlink r:id="rId91" w:history="1">
        <w:r w:rsidR="005A269E" w:rsidRPr="00C56DA6">
          <w:rPr>
            <w:rStyle w:val="Hyperlink"/>
            <w:rFonts w:asciiTheme="minorHAnsi" w:hAnsiTheme="minorHAnsi" w:cstheme="minorHAnsi"/>
            <w:sz w:val="24"/>
            <w:lang w:val="en-GB"/>
          </w:rPr>
          <w:t>www.themarginal.com/map2.jpg</w:t>
        </w:r>
      </w:hyperlink>
      <w:r w:rsidR="005A269E" w:rsidRPr="00C56DA6">
        <w:rPr>
          <w:rFonts w:asciiTheme="minorHAnsi" w:hAnsiTheme="minorHAnsi" w:cstheme="minorHAnsi"/>
          <w:color w:val="000000"/>
          <w:sz w:val="24"/>
          <w:lang w:val="en-GB"/>
        </w:rPr>
        <w:t xml:space="preserve"> </w:t>
      </w:r>
    </w:p>
    <w:p w14:paraId="37C16FB7" w14:textId="77777777" w:rsidR="005A269E" w:rsidRPr="00C56DA6" w:rsidRDefault="005A269E" w:rsidP="005A269E">
      <w:pPr>
        <w:pStyle w:val="BodyText"/>
        <w:keepNext/>
        <w:ind w:firstLine="0"/>
        <w:jc w:val="center"/>
        <w:rPr>
          <w:lang w:val="en-GB"/>
        </w:rPr>
      </w:pPr>
      <w:r w:rsidRPr="00C56DA6">
        <w:rPr>
          <w:rFonts w:asciiTheme="minorHAnsi" w:hAnsiTheme="minorHAnsi" w:cstheme="minorHAnsi"/>
          <w:b/>
          <w:noProof/>
          <w:color w:val="000000"/>
          <w:sz w:val="24"/>
          <w:lang w:val="en-GB"/>
        </w:rPr>
        <w:lastRenderedPageBreak/>
        <w:drawing>
          <wp:inline distT="0" distB="0" distL="0" distR="0" wp14:anchorId="6DC5F443" wp14:editId="5E38B07D">
            <wp:extent cx="5727700" cy="2943225"/>
            <wp:effectExtent l="0" t="0" r="0" b="3175"/>
            <wp:docPr id="1" name="Picture 1" descr="The map is a graph starting in the middle with Standard Theory Today, branching out into the four main forces of nature, and the various theories of Standard Physics to explain them, up to the main issues with each of these theories. It shows a patchwork of incompatible theories to explain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map is a graph starting in the middle with Standard Theory Today, branching out into the four main forces of nature, and the various theories of Standard Physics to explain them, up to the main issues with each of these theories. It shows a patchwork of incompatible theories to explain physics."/>
                    <pic:cNvPicPr/>
                  </pic:nvPicPr>
                  <pic:blipFill>
                    <a:blip r:embed="rId92">
                      <a:extLst>
                        <a:ext uri="{28A0092B-C50C-407E-A947-70E740481C1C}">
                          <a14:useLocalDpi xmlns:a14="http://schemas.microsoft.com/office/drawing/2010/main" val="0"/>
                        </a:ext>
                      </a:extLst>
                    </a:blip>
                    <a:stretch>
                      <a:fillRect/>
                    </a:stretch>
                  </pic:blipFill>
                  <pic:spPr>
                    <a:xfrm>
                      <a:off x="0" y="0"/>
                      <a:ext cx="5727700" cy="2943225"/>
                    </a:xfrm>
                    <a:prstGeom prst="rect">
                      <a:avLst/>
                    </a:prstGeom>
                  </pic:spPr>
                </pic:pic>
              </a:graphicData>
            </a:graphic>
          </wp:inline>
        </w:drawing>
      </w:r>
    </w:p>
    <w:p w14:paraId="12E78564" w14:textId="77777777" w:rsidR="005A269E" w:rsidRPr="00C56DA6" w:rsidRDefault="005A269E" w:rsidP="005A269E">
      <w:pPr>
        <w:pStyle w:val="Caption"/>
        <w:rPr>
          <w:rFonts w:cstheme="minorHAnsi"/>
          <w:b/>
          <w:color w:val="000000"/>
          <w:sz w:val="24"/>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Pr="00C56DA6">
        <w:rPr>
          <w:lang w:val="en-GB"/>
        </w:rPr>
        <w:t>15</w:t>
      </w:r>
      <w:r w:rsidRPr="00C56DA6">
        <w:rPr>
          <w:lang w:val="en-GB"/>
        </w:rPr>
        <w:fldChar w:fldCharType="end"/>
      </w:r>
      <w:r w:rsidRPr="00C56DA6">
        <w:rPr>
          <w:lang w:val="en-GB"/>
        </w:rPr>
        <w:t xml:space="preserve"> Standard Theory map</w:t>
      </w:r>
    </w:p>
    <w:p w14:paraId="56F512DC" w14:textId="77777777" w:rsidR="005A269E" w:rsidRPr="00C56DA6" w:rsidRDefault="005A269E" w:rsidP="005A269E">
      <w:pPr>
        <w:pStyle w:val="BodyText"/>
        <w:keepNext/>
        <w:ind w:firstLine="0"/>
        <w:jc w:val="center"/>
        <w:rPr>
          <w:lang w:val="en-GB"/>
        </w:rPr>
      </w:pPr>
      <w:r w:rsidRPr="00C56DA6">
        <w:rPr>
          <w:rFonts w:asciiTheme="minorHAnsi" w:hAnsiTheme="minorHAnsi" w:cstheme="minorHAnsi"/>
          <w:b/>
          <w:noProof/>
          <w:color w:val="000000"/>
          <w:sz w:val="24"/>
          <w:lang w:val="en-GB"/>
        </w:rPr>
        <w:drawing>
          <wp:inline distT="0" distB="0" distL="0" distR="0" wp14:anchorId="3FD798E1" wp14:editId="4D10D80A">
            <wp:extent cx="5727700" cy="1691640"/>
            <wp:effectExtent l="0" t="0" r="0" b="0"/>
            <wp:docPr id="2" name="Picture 2" descr="The graph shows how the single new principle, of the expansion of matter from Atomic Expansion Theory, branches out to explain the four main forces of nature, up to detailed descriptions of most phenomena in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graph shows how the single new principle, of the expansion of matter from Atomic Expansion Theory, branches out to explain the four main forces of nature, up to detailed descriptions of most phenomena in physics."/>
                    <pic:cNvPicPr/>
                  </pic:nvPicPr>
                  <pic:blipFill>
                    <a:blip r:embed="rId93">
                      <a:extLst>
                        <a:ext uri="{28A0092B-C50C-407E-A947-70E740481C1C}">
                          <a14:useLocalDpi xmlns:a14="http://schemas.microsoft.com/office/drawing/2010/main" val="0"/>
                        </a:ext>
                      </a:extLst>
                    </a:blip>
                    <a:stretch>
                      <a:fillRect/>
                    </a:stretch>
                  </pic:blipFill>
                  <pic:spPr>
                    <a:xfrm>
                      <a:off x="0" y="0"/>
                      <a:ext cx="5727700" cy="1691640"/>
                    </a:xfrm>
                    <a:prstGeom prst="rect">
                      <a:avLst/>
                    </a:prstGeom>
                  </pic:spPr>
                </pic:pic>
              </a:graphicData>
            </a:graphic>
          </wp:inline>
        </w:drawing>
      </w:r>
    </w:p>
    <w:p w14:paraId="12E17158" w14:textId="77777777" w:rsidR="005A269E" w:rsidRPr="00C56DA6" w:rsidRDefault="005A269E" w:rsidP="005A269E">
      <w:pPr>
        <w:pStyle w:val="Caption"/>
        <w:rPr>
          <w:rFonts w:cstheme="minorHAnsi"/>
          <w:b/>
          <w:color w:val="000000"/>
          <w:sz w:val="24"/>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Pr="00C56DA6">
        <w:rPr>
          <w:lang w:val="en-GB"/>
        </w:rPr>
        <w:t>16</w:t>
      </w:r>
      <w:r w:rsidRPr="00C56DA6">
        <w:rPr>
          <w:lang w:val="en-GB"/>
        </w:rPr>
        <w:fldChar w:fldCharType="end"/>
      </w:r>
      <w:r w:rsidRPr="00C56DA6">
        <w:rPr>
          <w:lang w:val="en-GB"/>
        </w:rPr>
        <w:t xml:space="preserve"> Atomic Expansion Theory map</w:t>
      </w:r>
    </w:p>
    <w:p w14:paraId="50E9002D" w14:textId="58F5E530" w:rsidR="005A269E" w:rsidRPr="00C56DA6" w:rsidRDefault="005A269E" w:rsidP="005A269E">
      <w:pPr>
        <w:ind w:firstLine="0"/>
        <w:jc w:val="center"/>
        <w:rPr>
          <w:rFonts w:cstheme="minorHAnsi"/>
          <w:bCs/>
          <w:lang w:val="en-GB"/>
        </w:rPr>
      </w:pPr>
      <w:r w:rsidRPr="00C56DA6">
        <w:rPr>
          <w:rFonts w:cstheme="minorHAnsi"/>
          <w:bCs/>
          <w:lang w:val="en-GB"/>
        </w:rPr>
        <w:t>* * *</w:t>
      </w:r>
    </w:p>
    <w:p w14:paraId="61DF9221" w14:textId="7D5CA36B" w:rsidR="005A269E" w:rsidRPr="00C56DA6" w:rsidRDefault="005A269E" w:rsidP="005A269E">
      <w:pPr>
        <w:spacing w:before="0" w:line="240" w:lineRule="auto"/>
        <w:ind w:firstLine="0"/>
        <w:contextualSpacing w:val="0"/>
        <w:jc w:val="left"/>
        <w:rPr>
          <w:rFonts w:cstheme="minorHAnsi"/>
          <w:bCs/>
          <w:lang w:val="en-GB"/>
        </w:rPr>
      </w:pPr>
      <w:r w:rsidRPr="00C56DA6">
        <w:rPr>
          <w:rFonts w:cstheme="minorHAnsi"/>
          <w:bCs/>
          <w:lang w:val="en-GB"/>
        </w:rPr>
        <w:br w:type="page"/>
      </w:r>
    </w:p>
    <w:p w14:paraId="34B42140" w14:textId="77777777" w:rsidR="00E20898" w:rsidRPr="00315CDB" w:rsidRDefault="00E20898" w:rsidP="00E20898">
      <w:pPr>
        <w:pStyle w:val="Heading1"/>
        <w:rPr>
          <w:lang w:val="en-GB"/>
        </w:rPr>
      </w:pPr>
      <w:bookmarkStart w:id="299" w:name="_Toc113022364"/>
      <w:bookmarkStart w:id="300" w:name="_Toc113022372"/>
      <w:r w:rsidRPr="00315CDB">
        <w:rPr>
          <w:lang w:val="en-GB"/>
        </w:rPr>
        <w:lastRenderedPageBreak/>
        <w:t>Chapter 9: Third type of growth and shrinkage of matter - Other dimensional worlds or world densities</w:t>
      </w:r>
      <w:bookmarkEnd w:id="299"/>
    </w:p>
    <w:p w14:paraId="7D6C6399" w14:textId="77777777" w:rsidR="00E20898" w:rsidRPr="00315CDB" w:rsidRDefault="00E20898" w:rsidP="00E20898">
      <w:pPr>
        <w:pStyle w:val="Heading2"/>
        <w:rPr>
          <w:lang w:val="en-GB"/>
        </w:rPr>
      </w:pPr>
      <w:bookmarkStart w:id="301" w:name="_Toc113022365"/>
      <w:r w:rsidRPr="00315CDB">
        <w:rPr>
          <w:lang w:val="en-GB"/>
        </w:rPr>
        <w:t xml:space="preserve">9.1 Third type of growth and shrinkage of matter - Interdimensional density of matter, when the electrons, atoms and molecules’ vibrational rate, size and spacing </w:t>
      </w:r>
      <w:proofErr w:type="gramStart"/>
      <w:r w:rsidRPr="00315CDB">
        <w:rPr>
          <w:lang w:val="en-GB"/>
        </w:rPr>
        <w:t>vary</w:t>
      </w:r>
      <w:bookmarkEnd w:id="301"/>
      <w:proofErr w:type="gramEnd"/>
    </w:p>
    <w:p w14:paraId="4235E323" w14:textId="77777777" w:rsidR="00E20898" w:rsidRPr="00315CDB" w:rsidRDefault="00E20898" w:rsidP="00E20898">
      <w:pPr>
        <w:ind w:firstLine="340"/>
        <w:rPr>
          <w:rFonts w:cstheme="minorHAnsi"/>
          <w:lang w:val="en-GB"/>
        </w:rPr>
      </w:pPr>
      <w:proofErr w:type="gramStart"/>
      <w:r w:rsidRPr="00315CDB">
        <w:rPr>
          <w:rFonts w:cstheme="minorHAnsi"/>
          <w:lang w:val="en-GB"/>
        </w:rPr>
        <w:t>The third type of growth and shrinkage of matter,</w:t>
      </w:r>
      <w:proofErr w:type="gramEnd"/>
      <w:r w:rsidRPr="00315CDB">
        <w:rPr>
          <w:rFonts w:cstheme="minorHAnsi"/>
          <w:lang w:val="en-GB"/>
        </w:rPr>
        <w:t xml:space="preserve"> is when the neutrinos are orbiting faster or slower, around and between the electrons, enlarging or reducing their orbits. This is the cause of the change in size of the electrons, which are essentially solar systems at the smaller scale, with the planets being neutrinos, and the sun or suns being super-neutrinos. </w:t>
      </w:r>
    </w:p>
    <w:p w14:paraId="2857879D" w14:textId="77777777" w:rsidR="00E20898" w:rsidRPr="00315CDB" w:rsidRDefault="00E20898" w:rsidP="00E20898">
      <w:pPr>
        <w:ind w:firstLine="340"/>
        <w:rPr>
          <w:rFonts w:cstheme="minorHAnsi"/>
          <w:lang w:val="en-GB"/>
        </w:rPr>
      </w:pPr>
      <w:r w:rsidRPr="00315CDB">
        <w:rPr>
          <w:rFonts w:cstheme="minorHAnsi"/>
          <w:lang w:val="en-GB"/>
        </w:rPr>
        <w:t xml:space="preserve">This process is identical to the crossover effect, in the second type of growth and shrinkage of matter, when the electrons grow and leave the atoms to become anything that is in the electromagnetic spectrum. The difference </w:t>
      </w:r>
      <w:proofErr w:type="gramStart"/>
      <w:r w:rsidRPr="00315CDB">
        <w:rPr>
          <w:rFonts w:cstheme="minorHAnsi"/>
          <w:lang w:val="en-GB"/>
        </w:rPr>
        <w:t>is,</w:t>
      </w:r>
      <w:proofErr w:type="gramEnd"/>
      <w:r w:rsidRPr="00315CDB">
        <w:rPr>
          <w:rFonts w:cstheme="minorHAnsi"/>
          <w:lang w:val="en-GB"/>
        </w:rPr>
        <w:t xml:space="preserve"> the change in size of the electrons is happening within the atoms. When electrons grow or shrink in size within the atoms, it affects the size of the atoms and of the molecules, their level of vibration or excitement, and the overall spacing between all these particles.</w:t>
      </w:r>
    </w:p>
    <w:p w14:paraId="40FA59F7" w14:textId="77777777" w:rsidR="00E20898" w:rsidRPr="00315CDB" w:rsidRDefault="00E20898" w:rsidP="00E20898">
      <w:pPr>
        <w:ind w:firstLine="340"/>
        <w:rPr>
          <w:rFonts w:cstheme="minorHAnsi"/>
          <w:lang w:val="en-GB"/>
        </w:rPr>
      </w:pPr>
      <w:r w:rsidRPr="00315CDB">
        <w:rPr>
          <w:rFonts w:cstheme="minorHAnsi"/>
          <w:lang w:val="en-GB"/>
        </w:rPr>
        <w:t xml:space="preserve">This has never been obvious or known to us before, in our science, because when matter changes density in that manner, it moves outside our range of visible light. But more than that, it is like this matter is no longer part of our </w:t>
      </w:r>
      <w:proofErr w:type="gramStart"/>
      <w:r w:rsidRPr="00315CDB">
        <w:rPr>
          <w:rFonts w:cstheme="minorHAnsi"/>
          <w:lang w:val="en-GB"/>
        </w:rPr>
        <w:t>reality, since</w:t>
      </w:r>
      <w:proofErr w:type="gramEnd"/>
      <w:r w:rsidRPr="00315CDB">
        <w:rPr>
          <w:rFonts w:cstheme="minorHAnsi"/>
          <w:lang w:val="en-GB"/>
        </w:rPr>
        <w:t xml:space="preserve"> we can no longer interact with it. From our point of view, matter in the lower dimensions move in slow motion, while in the higher dimensions matter moves in fast forward. Which might begin to explain why that matter disappears and is out of our reach.</w:t>
      </w:r>
    </w:p>
    <w:p w14:paraId="5F5A40F4" w14:textId="77777777" w:rsidR="00E20898" w:rsidRPr="00315CDB" w:rsidRDefault="00E20898" w:rsidP="00E20898">
      <w:pPr>
        <w:ind w:firstLine="340"/>
        <w:rPr>
          <w:rFonts w:cstheme="minorHAnsi"/>
          <w:lang w:val="en-GB"/>
        </w:rPr>
      </w:pPr>
      <w:r w:rsidRPr="00315CDB">
        <w:rPr>
          <w:rFonts w:cstheme="minorHAnsi"/>
          <w:lang w:val="en-GB"/>
        </w:rPr>
        <w:t xml:space="preserve">If the change is not too significant, or the conditions keeping these worlds apart break down for whatever reason, we can still see and interact with matter vibrating slower or faster. </w:t>
      </w:r>
      <w:r w:rsidRPr="00315CDB">
        <w:rPr>
          <w:rFonts w:cstheme="minorHAnsi"/>
          <w:lang w:val="en-GB"/>
        </w:rPr>
        <w:lastRenderedPageBreak/>
        <w:t xml:space="preserve">But the consistency of that matter is suddenly different than what we are used to. Rocks and metals are unexpectedly malleable, sometimes intangible, they can levitate easily as if lighter or less dense than air, and no doubt this is how they built the pyramids and Stonehenge. </w:t>
      </w:r>
    </w:p>
    <w:p w14:paraId="247AC3E2" w14:textId="77777777" w:rsidR="00E20898" w:rsidRPr="00315CDB" w:rsidRDefault="00E20898" w:rsidP="00E20898">
      <w:pPr>
        <w:ind w:firstLine="340"/>
        <w:rPr>
          <w:rFonts w:cstheme="minorHAnsi"/>
          <w:lang w:val="en-GB"/>
        </w:rPr>
      </w:pPr>
      <w:r w:rsidRPr="00315CDB">
        <w:rPr>
          <w:rFonts w:cstheme="minorHAnsi"/>
          <w:lang w:val="en-GB"/>
        </w:rPr>
        <w:t xml:space="preserve">Beings from higher dimensions, or from the future, glow, simply because their neutrinos, electrons, </w:t>
      </w:r>
      <w:proofErr w:type="gramStart"/>
      <w:r w:rsidRPr="00315CDB">
        <w:rPr>
          <w:rFonts w:cstheme="minorHAnsi"/>
          <w:lang w:val="en-GB"/>
        </w:rPr>
        <w:t>atoms</w:t>
      </w:r>
      <w:proofErr w:type="gramEnd"/>
      <w:r w:rsidRPr="00315CDB">
        <w:rPr>
          <w:rFonts w:cstheme="minorHAnsi"/>
          <w:lang w:val="en-GB"/>
        </w:rPr>
        <w:t xml:space="preserve"> and molecules vibrate faster. And from the lower dimensions, everything seems very heavy, even in the atmosphere, and beings are sometimes dark and shadowy, instead of substantial. However, if they cross over completely, they can be as solid as anything.</w:t>
      </w:r>
    </w:p>
    <w:p w14:paraId="14B97684" w14:textId="77777777" w:rsidR="00E20898" w:rsidRPr="00315CDB" w:rsidRDefault="00E20898" w:rsidP="00E20898">
      <w:pPr>
        <w:ind w:firstLine="340"/>
        <w:rPr>
          <w:rFonts w:cstheme="minorHAnsi"/>
          <w:lang w:val="en-GB"/>
        </w:rPr>
      </w:pPr>
      <w:r w:rsidRPr="00315CDB">
        <w:rPr>
          <w:rFonts w:cstheme="minorHAnsi"/>
          <w:lang w:val="en-GB"/>
        </w:rPr>
        <w:t xml:space="preserve">The density, when it comes to other dimensional worlds, or world densities, is a different type of density of matter, than the one we find in our books of physics today, although they are closely related. All dimensions share the same space, the same Earth, just like the gases in the air surround us. All these worlds use the same particles that we do, all expanding at the exact same inner expansion rate. And they too have solids, liquids, </w:t>
      </w:r>
      <w:proofErr w:type="gramStart"/>
      <w:r w:rsidRPr="00315CDB">
        <w:rPr>
          <w:rFonts w:cstheme="minorHAnsi"/>
          <w:lang w:val="en-GB"/>
        </w:rPr>
        <w:t>gases</w:t>
      </w:r>
      <w:proofErr w:type="gramEnd"/>
      <w:r w:rsidRPr="00315CDB">
        <w:rPr>
          <w:rFonts w:cstheme="minorHAnsi"/>
          <w:lang w:val="en-GB"/>
        </w:rPr>
        <w:t xml:space="preserve"> and plasmas in their own dimension.</w:t>
      </w:r>
    </w:p>
    <w:p w14:paraId="2A046F62" w14:textId="77777777" w:rsidR="00E20898" w:rsidRPr="00315CDB" w:rsidRDefault="00E20898" w:rsidP="00E20898">
      <w:pPr>
        <w:ind w:firstLine="340"/>
        <w:rPr>
          <w:rFonts w:cstheme="minorHAnsi"/>
          <w:lang w:val="en-GB"/>
        </w:rPr>
      </w:pPr>
      <w:r w:rsidRPr="00315CDB">
        <w:rPr>
          <w:rFonts w:cstheme="minorHAnsi"/>
          <w:lang w:val="en-GB"/>
        </w:rPr>
        <w:t>Usually, a change in density is simply a change in the spacing between the molecules, which turns a solid into a liquid or a gas. Indeed, more electrons added to the system through heat, or pressure being applied, will cause the electrons to orbit faster, enlarging their orbits between molecules, but not between or within the atoms, so atoms and molecules don’t change size. This excites the atoms and the molecules, causing the molecules to become more spaced out. This is all within our own third dimensional world, where electrons, atoms and molecules never proportionally grow or shrink, while still expanding at a constant rate, from the first type of expansion of matter.</w:t>
      </w:r>
    </w:p>
    <w:p w14:paraId="0731DCBE" w14:textId="77777777" w:rsidR="00E20898" w:rsidRPr="00315CDB" w:rsidRDefault="00E20898" w:rsidP="00E20898">
      <w:pPr>
        <w:ind w:firstLine="340"/>
        <w:rPr>
          <w:rFonts w:cstheme="minorHAnsi"/>
          <w:lang w:val="en-GB"/>
        </w:rPr>
      </w:pPr>
      <w:r w:rsidRPr="00315CDB">
        <w:rPr>
          <w:rFonts w:cstheme="minorHAnsi"/>
          <w:lang w:val="en-GB"/>
        </w:rPr>
        <w:t xml:space="preserve">Although there is the same type of change in density in all dimensions, of solids, liquids and gases, each dimension has its own specific vibrational rate, size and spacing for the electrons, </w:t>
      </w:r>
      <w:proofErr w:type="gramStart"/>
      <w:r w:rsidRPr="00315CDB">
        <w:rPr>
          <w:rFonts w:cstheme="minorHAnsi"/>
          <w:lang w:val="en-GB"/>
        </w:rPr>
        <w:t>atoms</w:t>
      </w:r>
      <w:proofErr w:type="gramEnd"/>
      <w:r w:rsidRPr="00315CDB">
        <w:rPr>
          <w:rFonts w:cstheme="minorHAnsi"/>
          <w:lang w:val="en-GB"/>
        </w:rPr>
        <w:t xml:space="preserve"> and molecules. These are the only difference. Something does not need to vibrate that much faster before it </w:t>
      </w:r>
      <w:proofErr w:type="gramStart"/>
      <w:r w:rsidRPr="00315CDB">
        <w:rPr>
          <w:rFonts w:cstheme="minorHAnsi"/>
          <w:lang w:val="en-GB"/>
        </w:rPr>
        <w:t>disappears from view</w:t>
      </w:r>
      <w:proofErr w:type="gramEnd"/>
      <w:r w:rsidRPr="00315CDB">
        <w:rPr>
          <w:rFonts w:cstheme="minorHAnsi"/>
          <w:lang w:val="en-GB"/>
        </w:rPr>
        <w:t xml:space="preserve">, since some insects can easily do so when in flight. </w:t>
      </w:r>
    </w:p>
    <w:p w14:paraId="1EEE2C35"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This is why it has always been confusing, and why we never understood what the spiritual literature meant, by another density world. It is also a change in density, in a different manner, when the particles become larger, as well as more spaced out, while the neutrinos are orbiting and vibrating faster, causing the electrons to grow within the atoms. </w:t>
      </w:r>
    </w:p>
    <w:p w14:paraId="3222B629" w14:textId="77777777" w:rsidR="00E20898" w:rsidRPr="00315CDB" w:rsidRDefault="00E20898" w:rsidP="00E20898">
      <w:pPr>
        <w:ind w:firstLine="340"/>
        <w:rPr>
          <w:rFonts w:cstheme="minorHAnsi"/>
          <w:lang w:val="en-GB"/>
        </w:rPr>
      </w:pPr>
      <w:r w:rsidRPr="00315CDB">
        <w:rPr>
          <w:rFonts w:cstheme="minorHAnsi"/>
          <w:lang w:val="en-GB"/>
        </w:rPr>
        <w:t xml:space="preserve">It is a change in the size of the particles and the spacing between them, which is a result of the change in the vibrational rate of matter, beginning with the neutrinos causing the growth or shrinkage of the electrons within the atoms. Otherwise, a simple change in the vibrational rate of matter, of the electrons without growth or shrinkage, solely leads to a change in the state of matter, and not to matter moving to another dimension. </w:t>
      </w:r>
    </w:p>
    <w:p w14:paraId="78B3129D" w14:textId="77777777" w:rsidR="00E20898" w:rsidRPr="00315CDB" w:rsidRDefault="00E20898" w:rsidP="00E20898">
      <w:pPr>
        <w:ind w:firstLine="340"/>
        <w:rPr>
          <w:rFonts w:cstheme="minorHAnsi"/>
          <w:lang w:val="en-GB"/>
        </w:rPr>
      </w:pPr>
      <w:r w:rsidRPr="00315CDB">
        <w:rPr>
          <w:rFonts w:cstheme="minorHAnsi"/>
          <w:lang w:val="en-GB"/>
        </w:rPr>
        <w:t xml:space="preserve">We must bear in mind that, matter moving to another dimension, appears to bring new states of matter unfamiliar to us. However, it might simply be how we perceive it from within the third density world. From within their own dimension, other beings might perceive it as normal states of matter, </w:t>
      </w:r>
      <w:proofErr w:type="gramStart"/>
      <w:r w:rsidRPr="00315CDB">
        <w:rPr>
          <w:rFonts w:cstheme="minorHAnsi"/>
          <w:lang w:val="en-GB"/>
        </w:rPr>
        <w:t>similar to</w:t>
      </w:r>
      <w:proofErr w:type="gramEnd"/>
      <w:r w:rsidRPr="00315CDB">
        <w:rPr>
          <w:rFonts w:cstheme="minorHAnsi"/>
          <w:lang w:val="en-GB"/>
        </w:rPr>
        <w:t xml:space="preserve"> ours.</w:t>
      </w:r>
    </w:p>
    <w:p w14:paraId="08DE1B6E" w14:textId="77777777" w:rsidR="00E20898" w:rsidRPr="00315CDB" w:rsidRDefault="00E20898" w:rsidP="00E20898">
      <w:pPr>
        <w:pStyle w:val="Heading2"/>
        <w:rPr>
          <w:rFonts w:cstheme="minorHAnsi"/>
          <w:lang w:val="en-GB"/>
        </w:rPr>
      </w:pPr>
      <w:bookmarkStart w:id="302" w:name="_Toc113022366"/>
      <w:r w:rsidRPr="00315CDB">
        <w:rPr>
          <w:lang w:val="en-GB"/>
        </w:rPr>
        <w:t xml:space="preserve">9.2 Proving Earth used to be smaller and denser, while weight and gravity are increasing with </w:t>
      </w:r>
      <w:proofErr w:type="gramStart"/>
      <w:r w:rsidRPr="00315CDB">
        <w:rPr>
          <w:lang w:val="en-GB"/>
        </w:rPr>
        <w:t>time</w:t>
      </w:r>
      <w:bookmarkEnd w:id="302"/>
      <w:proofErr w:type="gramEnd"/>
    </w:p>
    <w:p w14:paraId="4BCF1151" w14:textId="77777777" w:rsidR="00E20898" w:rsidRPr="00315CDB" w:rsidRDefault="00E20898" w:rsidP="00E20898">
      <w:pPr>
        <w:ind w:firstLine="340"/>
        <w:rPr>
          <w:lang w:val="en-GB"/>
        </w:rPr>
      </w:pPr>
      <w:r w:rsidRPr="00315CDB">
        <w:rPr>
          <w:lang w:val="en-GB"/>
        </w:rPr>
        <w:t>If we could prove the third type of growth and shrinkage of matter, we would essentially confirm the existence of other dimensional worlds. In concept, since it is similar, it would also validate the second type of growth and shrinkage of matter. Except of course that, in the second type, the electrons grow and shrink outside the atoms instead of inside. This is no small test, and the proof certainly would be revolutionary.</w:t>
      </w:r>
    </w:p>
    <w:p w14:paraId="61D83FC4" w14:textId="77777777" w:rsidR="00E20898" w:rsidRPr="00315CDB" w:rsidRDefault="00E20898" w:rsidP="00E20898">
      <w:pPr>
        <w:ind w:firstLine="340"/>
        <w:rPr>
          <w:rFonts w:cstheme="minorHAnsi"/>
          <w:lang w:val="en-GB"/>
        </w:rPr>
      </w:pPr>
      <w:r w:rsidRPr="00315CDB">
        <w:rPr>
          <w:lang w:val="en-GB"/>
        </w:rPr>
        <w:t xml:space="preserve">At this present time, it is not obvious how it could be properly tested. Except perhaps, through proving that the Earth used to be smaller than it is today, albeit denser, and that weight and gravity not only used to be less, </w:t>
      </w:r>
      <w:proofErr w:type="gramStart"/>
      <w:r w:rsidRPr="00315CDB">
        <w:rPr>
          <w:lang w:val="en-GB"/>
        </w:rPr>
        <w:t>they</w:t>
      </w:r>
      <w:proofErr w:type="gramEnd"/>
      <w:r w:rsidRPr="00315CDB">
        <w:rPr>
          <w:lang w:val="en-GB"/>
        </w:rPr>
        <w:t xml:space="preserve"> both still increase with time.</w:t>
      </w:r>
      <w:r w:rsidRPr="00315CDB">
        <w:rPr>
          <w:rFonts w:cstheme="minorHAnsi"/>
          <w:lang w:val="en-GB"/>
        </w:rPr>
        <w:t xml:space="preserve"> </w:t>
      </w:r>
    </w:p>
    <w:p w14:paraId="40133F42" w14:textId="77777777" w:rsidR="00E20898" w:rsidRPr="00315CDB" w:rsidRDefault="00E20898" w:rsidP="00E20898">
      <w:pPr>
        <w:ind w:firstLine="340"/>
        <w:rPr>
          <w:rFonts w:cstheme="minorHAnsi"/>
          <w:lang w:val="en-GB"/>
        </w:rPr>
      </w:pPr>
      <w:r w:rsidRPr="00315CDB">
        <w:rPr>
          <w:lang w:val="en-GB"/>
        </w:rPr>
        <w:t xml:space="preserve">It would explain why gigantic animals, such as dinosaurs and pterodactyls, came to be in the first place, and had no issue moving or flying around, on a smaller planet without oceans, mainly covered by all the continents. This was discussed already in section </w:t>
      </w:r>
      <w:hyperlink w:anchor="_2.7_How_to" w:history="1">
        <w:r w:rsidRPr="00315CDB">
          <w:rPr>
            <w:rStyle w:val="Hyperlink"/>
            <w:i/>
            <w:iCs/>
            <w:lang w:val="en-GB"/>
          </w:rPr>
          <w:t xml:space="preserve">2.7 How to move </w:t>
        </w:r>
        <w:r w:rsidRPr="00315CDB">
          <w:rPr>
            <w:rStyle w:val="Hyperlink"/>
            <w:i/>
            <w:iCs/>
            <w:lang w:val="en-GB"/>
          </w:rPr>
          <w:lastRenderedPageBreak/>
          <w:t>to other dimensions?</w:t>
        </w:r>
      </w:hyperlink>
      <w:r w:rsidRPr="00315CDB">
        <w:rPr>
          <w:lang w:val="en-GB"/>
        </w:rPr>
        <w:t>, where there are links to Neal Adams’ animated simulations, showing that all continents used to fit perfectly together into a smaller sphere.</w:t>
      </w:r>
    </w:p>
    <w:p w14:paraId="3D6EA6E3" w14:textId="77777777" w:rsidR="00E20898" w:rsidRPr="00315CDB" w:rsidRDefault="00E20898" w:rsidP="00E20898">
      <w:pPr>
        <w:ind w:firstLine="340"/>
        <w:rPr>
          <w:i/>
          <w:iCs/>
          <w:lang w:val="en-GB"/>
        </w:rPr>
      </w:pPr>
      <w:r w:rsidRPr="00315CDB">
        <w:rPr>
          <w:lang w:val="en-GB"/>
        </w:rPr>
        <w:t xml:space="preserve">Let’s begin with this quote from section </w:t>
      </w:r>
      <w:hyperlink w:anchor="_1.2c_The_third" w:history="1">
        <w:r w:rsidRPr="00315CDB">
          <w:rPr>
            <w:rStyle w:val="Hyperlink"/>
            <w:i/>
            <w:iCs/>
            <w:lang w:val="en-GB"/>
          </w:rPr>
          <w:t xml:space="preserve">1.2c </w:t>
        </w:r>
        <w:proofErr w:type="gramStart"/>
        <w:r w:rsidRPr="00315CDB">
          <w:rPr>
            <w:rStyle w:val="Hyperlink"/>
            <w:i/>
            <w:iCs/>
            <w:lang w:val="en-GB"/>
          </w:rPr>
          <w:t>The</w:t>
        </w:r>
        <w:proofErr w:type="gramEnd"/>
        <w:r w:rsidRPr="00315CDB">
          <w:rPr>
            <w:rStyle w:val="Hyperlink"/>
            <w:i/>
            <w:iCs/>
            <w:lang w:val="en-GB"/>
          </w:rPr>
          <w:t xml:space="preserve"> third type of growth and shrinkage of matter</w:t>
        </w:r>
      </w:hyperlink>
      <w:r w:rsidRPr="00315CDB">
        <w:rPr>
          <w:i/>
          <w:iCs/>
          <w:lang w:val="en-GB"/>
        </w:rPr>
        <w:t>:</w:t>
      </w:r>
    </w:p>
    <w:p w14:paraId="5905191F" w14:textId="77777777" w:rsidR="00E20898" w:rsidRPr="00315CDB" w:rsidRDefault="00E20898" w:rsidP="00E20898">
      <w:pPr>
        <w:pStyle w:val="Quote"/>
        <w:rPr>
          <w:lang w:val="en-GB"/>
        </w:rPr>
      </w:pPr>
      <w:r w:rsidRPr="00315CDB">
        <w:rPr>
          <w:lang w:val="en-GB"/>
        </w:rPr>
        <w:t>“The process causing the expansion of all matter behind the scenes, will be discussed shortly, in the section about gravity and orbits. But for now, most of the natural acceleration within orbits, and the enlargement of orbital rings, does not affect the interdimensional density of matter, or the size of particles and objects, within our resulting reality. But a tiny part of this process is, and in time, particles and objects orbit faster, and grow slightly more, even in our resulting reality.</w:t>
      </w:r>
    </w:p>
    <w:p w14:paraId="33A19F1E" w14:textId="77777777" w:rsidR="00E20898" w:rsidRPr="00315CDB" w:rsidRDefault="00E20898" w:rsidP="00E20898">
      <w:pPr>
        <w:pStyle w:val="Quote"/>
        <w:rPr>
          <w:lang w:val="en-GB"/>
        </w:rPr>
      </w:pPr>
      <w:r w:rsidRPr="00315CDB">
        <w:rPr>
          <w:lang w:val="en-GB"/>
        </w:rPr>
        <w:t>“Consequently, as time goes by, all particles orbit slightly faster, all orbits enlarge slightly more, all particles and objects become larger, and the time rate marginally accelerates, as we constantly move into higher dimensions. Which makes any time and place in history, its very own dimension, where matter vibrates at a unique frequency, or unique resonance.”</w:t>
      </w:r>
    </w:p>
    <w:p w14:paraId="5A62081B" w14:textId="77777777" w:rsidR="00E20898" w:rsidRPr="00315CDB" w:rsidRDefault="00E20898" w:rsidP="00E20898">
      <w:pPr>
        <w:ind w:firstLine="340"/>
        <w:rPr>
          <w:lang w:val="en-GB"/>
        </w:rPr>
      </w:pPr>
      <w:r w:rsidRPr="00315CDB">
        <w:rPr>
          <w:lang w:val="en-GB"/>
        </w:rPr>
        <w:t xml:space="preserve">The test discussed below, is not exactly about proving directly the third type of growth and shrinkage of matter. Instead, it is about proving that a tiny part of the invisible process, of the expansion of matter, leads to an actual and real expansion of matter, in our resulting reality. </w:t>
      </w:r>
    </w:p>
    <w:p w14:paraId="7DDDD536" w14:textId="77777777" w:rsidR="00E20898" w:rsidRPr="00315CDB" w:rsidRDefault="00E20898" w:rsidP="00E20898">
      <w:pPr>
        <w:ind w:firstLine="340"/>
        <w:rPr>
          <w:rFonts w:cstheme="minorHAnsi"/>
          <w:lang w:val="en-GB"/>
        </w:rPr>
      </w:pPr>
      <w:r w:rsidRPr="00315CDB">
        <w:rPr>
          <w:lang w:val="en-GB"/>
        </w:rPr>
        <w:t xml:space="preserve">If that is true, then it proves the third type of growth and shrinkage of matter. But if it is not true, it does not disprove it. Because the third type of growth and shrinkage of matter could be true, even if the tiny expansion of matter in time, within our resulting reality, is untrue. </w:t>
      </w:r>
    </w:p>
    <w:p w14:paraId="42497DEA" w14:textId="77777777" w:rsidR="00E20898" w:rsidRPr="00315CDB" w:rsidRDefault="00E20898" w:rsidP="00E20898">
      <w:pPr>
        <w:ind w:firstLine="340"/>
        <w:rPr>
          <w:lang w:val="en-GB"/>
        </w:rPr>
      </w:pPr>
      <w:r w:rsidRPr="00315CDB">
        <w:rPr>
          <w:lang w:val="en-GB"/>
        </w:rPr>
        <w:lastRenderedPageBreak/>
        <w:t xml:space="preserve">It should be extremely simple to test that weight and gravity, not only used to be less than they are today, but they both still increase with time. Right? If we drop a mass of 1 kg from a height of one metre, and weigh it once it is at rest, carefully measure the results, and repeat the experiment every year, we will notice that weight and gravity increase with time. </w:t>
      </w:r>
    </w:p>
    <w:p w14:paraId="1870593F" w14:textId="77777777" w:rsidR="00E20898" w:rsidRPr="00315CDB" w:rsidRDefault="00E20898" w:rsidP="00E20898">
      <w:pPr>
        <w:ind w:firstLine="340"/>
        <w:rPr>
          <w:rFonts w:cstheme="minorHAnsi"/>
          <w:lang w:val="en-GB"/>
        </w:rPr>
      </w:pPr>
      <w:r w:rsidRPr="00315CDB">
        <w:rPr>
          <w:lang w:val="en-GB"/>
        </w:rPr>
        <w:t xml:space="preserve">Why? Because particles and planets are increasing slightly in speed all the time, causing the orbit and the size of all the particles, and of all the astronomical bodies, to enlarge, in an expansion of all objects that is visible and can be measured. </w:t>
      </w:r>
    </w:p>
    <w:p w14:paraId="291C7432" w14:textId="77777777" w:rsidR="00E20898" w:rsidRPr="00315CDB" w:rsidRDefault="00E20898" w:rsidP="00E20898">
      <w:pPr>
        <w:ind w:firstLine="340"/>
        <w:rPr>
          <w:rFonts w:cstheme="minorHAnsi"/>
          <w:lang w:val="en-GB"/>
        </w:rPr>
      </w:pPr>
      <w:r w:rsidRPr="00315CDB">
        <w:rPr>
          <w:lang w:val="en-GB"/>
        </w:rPr>
        <w:t>Consequently, the Earth and everything else grow in time, enough to cause the continental drift, meaning the continents are constantly slightly moving away from each other. Moreover, the distance between objects reduces faster as they grow, which is gravity increasing. And the force required to move, accelerate, or hold an object at rest against gravity, meaning its weight, would also increase with time.</w:t>
      </w:r>
    </w:p>
    <w:p w14:paraId="43A25F61" w14:textId="77777777" w:rsidR="00E20898" w:rsidRPr="00315CDB" w:rsidRDefault="00E20898" w:rsidP="00E20898">
      <w:pPr>
        <w:ind w:firstLine="340"/>
        <w:rPr>
          <w:rFonts w:cstheme="minorHAnsi"/>
          <w:lang w:val="en-GB"/>
        </w:rPr>
      </w:pPr>
      <w:r w:rsidRPr="00315CDB">
        <w:rPr>
          <w:lang w:val="en-GB"/>
        </w:rPr>
        <w:t>But if it is that simple, why have we not noticed it before? Countless experiments have been done. Surely it is verified, that a mass of 1 kg must always fall at the same rate, and its weight, in a same location, must always be the same? As it turns out, it is not so simple to prove this point after all.</w:t>
      </w:r>
    </w:p>
    <w:p w14:paraId="4731F570" w14:textId="77777777" w:rsidR="00E20898" w:rsidRPr="00315CDB" w:rsidRDefault="00E20898" w:rsidP="00E20898">
      <w:pPr>
        <w:ind w:firstLine="340"/>
        <w:rPr>
          <w:rFonts w:cstheme="minorHAnsi"/>
          <w:lang w:val="en-GB"/>
        </w:rPr>
      </w:pPr>
      <w:r w:rsidRPr="00315CDB">
        <w:rPr>
          <w:lang w:val="en-GB"/>
        </w:rPr>
        <w:t xml:space="preserve">First, it was assessed previously in sections </w:t>
      </w:r>
      <w:hyperlink w:anchor="_1.2a_The_first" w:history="1">
        <w:r w:rsidRPr="00315CDB">
          <w:rPr>
            <w:rStyle w:val="Hyperlink"/>
            <w:i/>
            <w:iCs/>
            <w:lang w:val="en-GB"/>
          </w:rPr>
          <w:t>1.2a The first type of expansion and contraction of matter</w:t>
        </w:r>
      </w:hyperlink>
      <w:r w:rsidRPr="00315CDB">
        <w:rPr>
          <w:i/>
          <w:iCs/>
          <w:lang w:val="en-GB"/>
        </w:rPr>
        <w:t>,</w:t>
      </w:r>
      <w:r w:rsidRPr="00315CDB">
        <w:rPr>
          <w:lang w:val="en-GB"/>
        </w:rPr>
        <w:t xml:space="preserve"> and </w:t>
      </w:r>
      <w:hyperlink w:anchor="_2.4_Gravity_and" w:history="1">
        <w:r w:rsidRPr="00315CDB">
          <w:rPr>
            <w:rStyle w:val="Hyperlink"/>
            <w:i/>
            <w:iCs/>
            <w:lang w:val="en-GB"/>
          </w:rPr>
          <w:t>3.4 Gravity and the formation of galaxies</w:t>
        </w:r>
      </w:hyperlink>
      <w:r w:rsidRPr="00315CDB">
        <w:rPr>
          <w:i/>
          <w:iCs/>
          <w:lang w:val="en-GB"/>
        </w:rPr>
        <w:t>,</w:t>
      </w:r>
      <w:r w:rsidRPr="00315CDB">
        <w:rPr>
          <w:lang w:val="en-GB"/>
        </w:rPr>
        <w:t xml:space="preserve"> that objects don’t all fall at the same rate. It was stated that our measurements of falling objects on Earth, are too limited to even notice a difference, between a falling bowling ball and a feather in a vacuum, or a massive aircraft carrier and a marble, dropped from high up. They do appear to fall at the same rate, when theoretically, whether we use Newton, Einstein, or Atomic Expansion Theory, they should not. In all three theories of gravity, larger or more massive objects should reach the ground first. </w:t>
      </w:r>
    </w:p>
    <w:p w14:paraId="62A1A46D" w14:textId="77777777" w:rsidR="00E20898" w:rsidRPr="00315CDB" w:rsidRDefault="00E20898" w:rsidP="00E20898">
      <w:pPr>
        <w:ind w:firstLine="340"/>
        <w:rPr>
          <w:lang w:val="en-GB"/>
        </w:rPr>
      </w:pPr>
      <w:r w:rsidRPr="00315CDB">
        <w:rPr>
          <w:lang w:val="en-GB"/>
        </w:rPr>
        <w:t xml:space="preserve">And if the experiment is not performed in a vacuum, terminal velocity could skew the results. At some point, and not all at the same point, the falling objects would stop </w:t>
      </w:r>
      <w:r w:rsidRPr="00315CDB">
        <w:rPr>
          <w:lang w:val="en-GB"/>
        </w:rPr>
        <w:lastRenderedPageBreak/>
        <w:t xml:space="preserve">accelerating, until they reach the ground, because of the objects’ buoyancy and the friction with the air. </w:t>
      </w:r>
    </w:p>
    <w:p w14:paraId="6E2DC229" w14:textId="77777777" w:rsidR="00E20898" w:rsidRPr="00315CDB" w:rsidRDefault="00E20898" w:rsidP="00E20898">
      <w:pPr>
        <w:ind w:firstLine="340"/>
        <w:rPr>
          <w:rFonts w:cstheme="minorHAnsi"/>
          <w:lang w:val="en-GB"/>
        </w:rPr>
      </w:pPr>
      <w:r w:rsidRPr="00315CDB">
        <w:rPr>
          <w:lang w:val="en-GB"/>
        </w:rPr>
        <w:t xml:space="preserve">Therefore, from how high up must we drop </w:t>
      </w:r>
      <w:proofErr w:type="gramStart"/>
      <w:r w:rsidRPr="00315CDB">
        <w:rPr>
          <w:lang w:val="en-GB"/>
        </w:rPr>
        <w:t>two objects,</w:t>
      </w:r>
      <w:proofErr w:type="gramEnd"/>
      <w:r w:rsidRPr="00315CDB">
        <w:rPr>
          <w:lang w:val="en-GB"/>
        </w:rPr>
        <w:t xml:space="preserve"> of different size and mass, in a vacuum, to finally notice a difference? Excellent question, which requires an answer before we perform any test or experiment.</w:t>
      </w:r>
    </w:p>
    <w:p w14:paraId="6C7E938E" w14:textId="77777777" w:rsidR="00E20898" w:rsidRPr="00315CDB" w:rsidRDefault="00E20898" w:rsidP="00E20898">
      <w:pPr>
        <w:ind w:firstLine="340"/>
        <w:rPr>
          <w:lang w:val="en-GB"/>
        </w:rPr>
      </w:pPr>
      <w:r w:rsidRPr="00315CDB">
        <w:rPr>
          <w:lang w:val="en-GB"/>
        </w:rPr>
        <w:t xml:space="preserve">Another major issue is </w:t>
      </w:r>
      <w:proofErr w:type="gramStart"/>
      <w:r w:rsidRPr="00315CDB">
        <w:rPr>
          <w:lang w:val="en-GB"/>
        </w:rPr>
        <w:t>that,</w:t>
      </w:r>
      <w:proofErr w:type="gramEnd"/>
      <w:r w:rsidRPr="00315CDB">
        <w:rPr>
          <w:lang w:val="en-GB"/>
        </w:rPr>
        <w:t xml:space="preserve"> two different objects with a mass of 1 kg each, cannot reliably be trusted to be 1 kg at all, or to have the same mass, unless we compare them side by side. Which must bring discrepancies between different experiments, performed at different times and locations, using different masses and instruments. </w:t>
      </w:r>
    </w:p>
    <w:p w14:paraId="4EEFA7BF" w14:textId="77777777" w:rsidR="00E20898" w:rsidRPr="00315CDB" w:rsidRDefault="00E20898" w:rsidP="00E20898">
      <w:pPr>
        <w:ind w:firstLine="340"/>
        <w:rPr>
          <w:rFonts w:cstheme="minorHAnsi"/>
          <w:lang w:val="en-GB"/>
        </w:rPr>
      </w:pPr>
      <w:r w:rsidRPr="00315CDB">
        <w:rPr>
          <w:lang w:val="en-GB"/>
        </w:rPr>
        <w:t xml:space="preserve">Furthermore, it is said that a mass of 1 kg is always the same. It is true that the number of electrons, </w:t>
      </w:r>
      <w:proofErr w:type="gramStart"/>
      <w:r w:rsidRPr="00315CDB">
        <w:rPr>
          <w:lang w:val="en-GB"/>
        </w:rPr>
        <w:t>atoms</w:t>
      </w:r>
      <w:proofErr w:type="gramEnd"/>
      <w:r w:rsidRPr="00315CDB">
        <w:rPr>
          <w:lang w:val="en-GB"/>
        </w:rPr>
        <w:t xml:space="preserve"> and molecules of a 1 kg object, should theoretically always remain the same, even when the object becomes less dense and enlarges. But how do we measure or calculate this mass?</w:t>
      </w:r>
      <w:r w:rsidRPr="00315CDB">
        <w:rPr>
          <w:rFonts w:cstheme="minorHAnsi"/>
          <w:lang w:val="en-GB"/>
        </w:rPr>
        <w:t xml:space="preserve"> </w:t>
      </w:r>
    </w:p>
    <w:p w14:paraId="5B031949" w14:textId="77777777" w:rsidR="00E20898" w:rsidRPr="00315CDB" w:rsidRDefault="00E20898" w:rsidP="00E20898">
      <w:pPr>
        <w:ind w:firstLine="340"/>
        <w:rPr>
          <w:rFonts w:cstheme="minorHAnsi"/>
          <w:lang w:val="en-GB"/>
        </w:rPr>
      </w:pPr>
      <w:r w:rsidRPr="00315CDB">
        <w:rPr>
          <w:lang w:val="en-GB"/>
        </w:rPr>
        <w:t xml:space="preserve">We establish the mass of an object using its weight, also the force required to move that object – or its resistance to acceleration – and the force of gravity. All of which change, depending on the location of the object on Earth or in space. An object of a certain mass will not weight the same at the equator, in London, or on the </w:t>
      </w:r>
      <w:proofErr w:type="gramStart"/>
      <w:r w:rsidRPr="00315CDB">
        <w:rPr>
          <w:lang w:val="en-GB"/>
        </w:rPr>
        <w:t>Moon, since</w:t>
      </w:r>
      <w:proofErr w:type="gramEnd"/>
      <w:r w:rsidRPr="00315CDB">
        <w:rPr>
          <w:lang w:val="en-GB"/>
        </w:rPr>
        <w:t xml:space="preserve"> the force of gravity is not the same in all locations. </w:t>
      </w:r>
    </w:p>
    <w:p w14:paraId="20EDE9A0" w14:textId="77777777" w:rsidR="00E20898" w:rsidRPr="00315CDB" w:rsidRDefault="00E20898" w:rsidP="00E20898">
      <w:pPr>
        <w:ind w:firstLine="340"/>
        <w:rPr>
          <w:rFonts w:cstheme="minorHAnsi"/>
          <w:lang w:val="en-GB"/>
        </w:rPr>
      </w:pPr>
      <w:r w:rsidRPr="00315CDB">
        <w:rPr>
          <w:lang w:val="en-GB"/>
        </w:rPr>
        <w:t>Plus, gravity is different depending on if the object is free falling, where only the size of the objects matters, or if it stays on the ground, where the density of matter also affects gravity on the ground. Gravity on the Moon is not uniform. While it is one sixth the gravity of the Earth on the near side, it could be up to one third the gravity of the Earth on the other side, where the composition of the ground is less dense than on the near side, where the centre of gravity is located.</w:t>
      </w:r>
      <w:r w:rsidRPr="00315CDB">
        <w:rPr>
          <w:rFonts w:cstheme="minorHAnsi"/>
          <w:lang w:val="en-GB"/>
        </w:rPr>
        <w:t xml:space="preserve"> </w:t>
      </w:r>
    </w:p>
    <w:p w14:paraId="62286C60" w14:textId="77777777" w:rsidR="00E20898" w:rsidRPr="00315CDB" w:rsidRDefault="00E20898" w:rsidP="00E20898">
      <w:pPr>
        <w:ind w:firstLine="340"/>
        <w:rPr>
          <w:lang w:val="en-GB"/>
        </w:rPr>
      </w:pPr>
      <w:r w:rsidRPr="00315CDB">
        <w:rPr>
          <w:lang w:val="en-GB"/>
        </w:rPr>
        <w:t xml:space="preserve">And finally, if all objects in the universe become less dense with time, we might not notice any difference in our measurements. The interdimensional density of matter is not the same as the traditional density of matter. It is not solely the space between the molecules which </w:t>
      </w:r>
      <w:r w:rsidRPr="00315CDB">
        <w:rPr>
          <w:lang w:val="en-GB"/>
        </w:rPr>
        <w:lastRenderedPageBreak/>
        <w:t>changes, it is also the size of all the particles, as well as the spacing between them, which change with the acceleration of all particles.</w:t>
      </w:r>
    </w:p>
    <w:p w14:paraId="43D28321" w14:textId="77777777" w:rsidR="00E20898" w:rsidRPr="00315CDB" w:rsidRDefault="00E20898" w:rsidP="00E20898">
      <w:pPr>
        <w:ind w:firstLine="340"/>
        <w:rPr>
          <w:rFonts w:cstheme="minorHAnsi"/>
          <w:lang w:val="en-GB"/>
        </w:rPr>
      </w:pPr>
      <w:r w:rsidRPr="00315CDB">
        <w:rPr>
          <w:lang w:val="en-GB"/>
        </w:rPr>
        <w:t xml:space="preserve">To make matters worse, the teams in charge of establishing the International System of Units, works very hard to ensure that all units remain </w:t>
      </w:r>
      <w:proofErr w:type="gramStart"/>
      <w:r w:rsidRPr="00315CDB">
        <w:rPr>
          <w:lang w:val="en-GB"/>
        </w:rPr>
        <w:t>exactly the same</w:t>
      </w:r>
      <w:proofErr w:type="gramEnd"/>
      <w:r w:rsidRPr="00315CDB">
        <w:rPr>
          <w:lang w:val="en-GB"/>
        </w:rPr>
        <w:t xml:space="preserve">, year after year. Of course, a kilogram, a second and a metre should always remain the same, otherwise how could we compare accurately our measurements? </w:t>
      </w:r>
    </w:p>
    <w:p w14:paraId="7DFD642C" w14:textId="77777777" w:rsidR="00E20898" w:rsidRPr="00315CDB" w:rsidRDefault="00E20898" w:rsidP="00E20898">
      <w:pPr>
        <w:ind w:firstLine="340"/>
        <w:rPr>
          <w:rFonts w:cstheme="minorHAnsi"/>
          <w:lang w:val="en-GB"/>
        </w:rPr>
      </w:pPr>
      <w:r w:rsidRPr="00315CDB">
        <w:rPr>
          <w:lang w:val="en-GB"/>
        </w:rPr>
        <w:t>But what if our kilogram, second and metre really change every year? Means would have to be found to ensure that they don’t, that they are constantly adjusted to correct any discrepancy. As a result, we might believe that gravity and weight do not increase with time, when in fact they do.</w:t>
      </w:r>
    </w:p>
    <w:p w14:paraId="7CF8EE5B" w14:textId="77777777" w:rsidR="00E20898" w:rsidRPr="00315CDB" w:rsidRDefault="00E20898" w:rsidP="00E20898">
      <w:pPr>
        <w:ind w:firstLine="340"/>
        <w:rPr>
          <w:rFonts w:cstheme="minorHAnsi"/>
          <w:lang w:val="en-GB"/>
        </w:rPr>
      </w:pPr>
      <w:r w:rsidRPr="00315CDB">
        <w:rPr>
          <w:lang w:val="en-GB"/>
        </w:rPr>
        <w:t xml:space="preserve">There is a string of constants in nature, which we use to measure accurately most of our units. But then again, how can we be sure that these constants are truly always constant, especially in relative terms, and that this does not skew the end results? </w:t>
      </w:r>
    </w:p>
    <w:p w14:paraId="74DD1B5B" w14:textId="77777777" w:rsidR="00E20898" w:rsidRPr="00315CDB" w:rsidRDefault="00E20898" w:rsidP="00E20898">
      <w:pPr>
        <w:ind w:firstLine="340"/>
        <w:rPr>
          <w:lang w:val="en-GB"/>
        </w:rPr>
      </w:pPr>
      <w:r w:rsidRPr="00315CDB">
        <w:rPr>
          <w:lang w:val="en-GB"/>
        </w:rPr>
        <w:t xml:space="preserve">For example, we could not use the size of the Earth to establish the length of a metre, as we used to in the past, since both the Earth and the metre stick may be growing. I heard that a metre does not exactly measure the same, neither is the speed of light, from one year to another. This is not surprising, because today we are using the speed of light, to accurately calculate the length of a metre. But this is a mistake, since the speed of light is not constant, as discussed in the first three sections of </w:t>
      </w:r>
      <w:hyperlink w:anchor="_5.1_The_electromagnetic" w:history="1">
        <w:r w:rsidRPr="00315CDB">
          <w:rPr>
            <w:rStyle w:val="Hyperlink"/>
            <w:lang w:val="en-GB"/>
          </w:rPr>
          <w:t>chapter 5</w:t>
        </w:r>
      </w:hyperlink>
      <w:r w:rsidRPr="00315CDB">
        <w:rPr>
          <w:lang w:val="en-GB"/>
        </w:rPr>
        <w:t xml:space="preserve">. </w:t>
      </w:r>
    </w:p>
    <w:p w14:paraId="616F6D77" w14:textId="77777777" w:rsidR="00E20898" w:rsidRPr="00315CDB" w:rsidRDefault="00E20898" w:rsidP="00E20898">
      <w:pPr>
        <w:ind w:firstLine="340"/>
        <w:rPr>
          <w:lang w:val="en-GB"/>
        </w:rPr>
      </w:pPr>
      <w:r w:rsidRPr="00315CDB">
        <w:rPr>
          <w:lang w:val="en-GB"/>
        </w:rPr>
        <w:t>And how do we measure the speed of light? We use the second and the length of a metre. It is a vicious circle, we use variables to measure variables, that were originally measured, by what we are measuring. So, if all these variables increase in time, or change, we will fail to notice, as they are constantly self-readjusting, and self-standardising each other.</w:t>
      </w:r>
    </w:p>
    <w:p w14:paraId="0AC74E5E" w14:textId="77777777" w:rsidR="00E20898" w:rsidRPr="00315CDB" w:rsidRDefault="00E20898" w:rsidP="00E20898">
      <w:pPr>
        <w:ind w:firstLine="340"/>
        <w:rPr>
          <w:rFonts w:cstheme="minorHAnsi"/>
          <w:lang w:val="en-GB"/>
        </w:rPr>
      </w:pPr>
      <w:r w:rsidRPr="00315CDB">
        <w:rPr>
          <w:lang w:val="en-GB"/>
        </w:rPr>
        <w:t>Also, we cannot accurately measure gravity using light or light beams. What we see is always relative, because the speed of light is relative, and variable. And now that time and mass are no longer relative, meaning they are constant, there must be a bunch of measurements out there requiring correction.</w:t>
      </w:r>
    </w:p>
    <w:p w14:paraId="1B16215A" w14:textId="77777777" w:rsidR="00E20898" w:rsidRPr="00315CDB" w:rsidRDefault="00E20898" w:rsidP="00E20898">
      <w:pPr>
        <w:ind w:firstLine="340"/>
        <w:rPr>
          <w:rFonts w:cstheme="minorHAnsi"/>
          <w:lang w:val="en-GB"/>
        </w:rPr>
      </w:pPr>
      <w:r w:rsidRPr="00315CDB">
        <w:rPr>
          <w:lang w:val="en-GB"/>
        </w:rPr>
        <w:lastRenderedPageBreak/>
        <w:t xml:space="preserve">And then, the second is defined by using the vibrational rate of the caesium 133 atom. But if the atoms, and the electrons within the atoms, are constantly growing, and the electrons are accelerating, and their orbits are enlarging, then it must also affect the measurement of the second. </w:t>
      </w:r>
    </w:p>
    <w:p w14:paraId="3B0A2BD3" w14:textId="77777777" w:rsidR="00E20898" w:rsidRPr="00315CDB" w:rsidRDefault="00E20898" w:rsidP="00E20898">
      <w:pPr>
        <w:ind w:firstLine="340"/>
        <w:rPr>
          <w:lang w:val="en-GB"/>
        </w:rPr>
      </w:pPr>
      <w:r w:rsidRPr="00315CDB">
        <w:rPr>
          <w:lang w:val="en-GB"/>
        </w:rPr>
        <w:t>That is all three units required to measure gravity and weight – the metre, the second and the mass (measured through weight and gravity) – which potentially we have been adjusting and normalising as time goes by, while for all that time, they may really have been changing, without us realising. Therefore, how can we be sure that we are measuring gravity or the speed of light correctly?</w:t>
      </w:r>
    </w:p>
    <w:p w14:paraId="104004FD" w14:textId="77777777" w:rsidR="00E20898" w:rsidRPr="00315CDB" w:rsidRDefault="00E20898" w:rsidP="00E20898">
      <w:pPr>
        <w:ind w:firstLine="340"/>
        <w:rPr>
          <w:rFonts w:cstheme="minorHAnsi"/>
          <w:lang w:val="en-GB"/>
        </w:rPr>
      </w:pPr>
      <w:r w:rsidRPr="00315CDB">
        <w:rPr>
          <w:lang w:val="en-GB"/>
        </w:rPr>
        <w:t xml:space="preserve">In view of this new physics, if the speed of light, and the frequency of a caesium 133 atom, are not constants of nature, then what about the other constants of nature, upon which the measurements of our units depend? </w:t>
      </w:r>
    </w:p>
    <w:p w14:paraId="030C0E65" w14:textId="77777777" w:rsidR="00E20898" w:rsidRPr="00315CDB" w:rsidRDefault="00E20898" w:rsidP="00E20898">
      <w:pPr>
        <w:ind w:firstLine="340"/>
        <w:rPr>
          <w:lang w:val="en-GB"/>
        </w:rPr>
      </w:pPr>
      <w:r w:rsidRPr="00315CDB">
        <w:rPr>
          <w:lang w:val="en-GB"/>
        </w:rPr>
        <w:t xml:space="preserve">Everything changes in time. Particles, </w:t>
      </w:r>
      <w:proofErr w:type="gramStart"/>
      <w:r w:rsidRPr="00315CDB">
        <w:rPr>
          <w:lang w:val="en-GB"/>
        </w:rPr>
        <w:t>orbits</w:t>
      </w:r>
      <w:proofErr w:type="gramEnd"/>
      <w:r w:rsidRPr="00315CDB">
        <w:rPr>
          <w:lang w:val="en-GB"/>
        </w:rPr>
        <w:t xml:space="preserve"> and objects are expanding, both behind the scenes, and in our resulting reality, while we are not even aware. And although we might think that our measurements are always the same, </w:t>
      </w:r>
      <w:proofErr w:type="gramStart"/>
      <w:r w:rsidRPr="00315CDB">
        <w:rPr>
          <w:lang w:val="en-GB"/>
        </w:rPr>
        <w:t>relatively</w:t>
      </w:r>
      <w:proofErr w:type="gramEnd"/>
      <w:r w:rsidRPr="00315CDB">
        <w:rPr>
          <w:lang w:val="en-GB"/>
        </w:rPr>
        <w:t xml:space="preserve"> and proportionally speaking they might not.</w:t>
      </w:r>
    </w:p>
    <w:p w14:paraId="0090D9D0" w14:textId="77777777" w:rsidR="00E20898" w:rsidRPr="00315CDB" w:rsidRDefault="00E20898" w:rsidP="00E20898">
      <w:pPr>
        <w:ind w:firstLine="340"/>
        <w:rPr>
          <w:rFonts w:cstheme="minorHAnsi"/>
          <w:lang w:val="en-GB"/>
        </w:rPr>
      </w:pPr>
      <w:r w:rsidRPr="00315CDB">
        <w:rPr>
          <w:lang w:val="en-GB"/>
        </w:rPr>
        <w:t xml:space="preserve">This might begin to explain why, if the Earth is growing in time, and the density of matter is becoming less, that weight and gravity also increase with time, and that the speed of light is variable, we might have failed to notice. It also shows how it might be difficult, to verify such a state of affair. But it might be within our capabilities to prove </w:t>
      </w:r>
      <w:proofErr w:type="gramStart"/>
      <w:r w:rsidRPr="00315CDB">
        <w:rPr>
          <w:lang w:val="en-GB"/>
        </w:rPr>
        <w:t>it, if</w:t>
      </w:r>
      <w:proofErr w:type="gramEnd"/>
      <w:r w:rsidRPr="00315CDB">
        <w:rPr>
          <w:lang w:val="en-GB"/>
        </w:rPr>
        <w:t xml:space="preserve"> we specifically set ourselves to do so.</w:t>
      </w:r>
    </w:p>
    <w:p w14:paraId="5000BEFB" w14:textId="77777777" w:rsidR="00E20898" w:rsidRPr="00315CDB" w:rsidRDefault="00E20898" w:rsidP="00E20898">
      <w:pPr>
        <w:ind w:firstLine="340"/>
        <w:rPr>
          <w:rFonts w:cstheme="minorHAnsi"/>
          <w:lang w:val="en-GB"/>
        </w:rPr>
      </w:pPr>
      <w:r w:rsidRPr="00315CDB">
        <w:rPr>
          <w:lang w:val="en-GB"/>
        </w:rPr>
        <w:t xml:space="preserve">To prove the third type of growth and shrinkage of matter, and essentially to prove that weight and gravity increase with time, we would need to drop the very same object from a very high height – and I mean at a significant distance – at the very same location, year after year. We would need to use the very same measuring instruments, to measure the fall and the weight on the ground of the object when at rest. And it would have to be done in a total </w:t>
      </w:r>
      <w:r w:rsidRPr="00315CDB">
        <w:rPr>
          <w:lang w:val="en-GB"/>
        </w:rPr>
        <w:lastRenderedPageBreak/>
        <w:t>vacuum, or as close to it as it is possible. Maybe it could be tested in space, outside the International Space Station, but I recommend the Moon.</w:t>
      </w:r>
    </w:p>
    <w:p w14:paraId="47AB796C" w14:textId="77777777" w:rsidR="00E20898" w:rsidRPr="00315CDB" w:rsidRDefault="00E20898" w:rsidP="00E20898">
      <w:pPr>
        <w:ind w:firstLine="340"/>
        <w:rPr>
          <w:lang w:val="en-GB"/>
        </w:rPr>
      </w:pPr>
      <w:r w:rsidRPr="00315CDB">
        <w:rPr>
          <w:lang w:val="en-GB"/>
        </w:rPr>
        <w:t>Despite all this, I do wonder if we could prove it. If time and gravity are accelerating, the metre is getting longer, and mass, or at least its weight, is increasing, is it possible that we would still get the same measurements year after year, even although these values increase in real time?</w:t>
      </w:r>
    </w:p>
    <w:p w14:paraId="185DED98" w14:textId="77777777" w:rsidR="00E20898" w:rsidRPr="00315CDB" w:rsidRDefault="00E20898" w:rsidP="00E20898">
      <w:pPr>
        <w:ind w:firstLine="340"/>
        <w:rPr>
          <w:rFonts w:cstheme="minorHAnsi"/>
          <w:lang w:val="en-GB"/>
        </w:rPr>
      </w:pPr>
      <w:r w:rsidRPr="00315CDB">
        <w:rPr>
          <w:lang w:val="en-GB"/>
        </w:rPr>
        <w:t>Measurements are, after all, just an equivalence and comparison between quantities and variables. If all variables increase over time, we might get the same relative and proportional results, and be unable to prove any of it, even when it is happening in real time, and that such changes must be visible, and should be measurable.</w:t>
      </w:r>
    </w:p>
    <w:p w14:paraId="66708D06" w14:textId="77777777" w:rsidR="00E20898" w:rsidRPr="00315CDB" w:rsidRDefault="00E20898" w:rsidP="00E20898">
      <w:pPr>
        <w:ind w:firstLine="340"/>
        <w:rPr>
          <w:rFonts w:cstheme="minorHAnsi"/>
          <w:lang w:val="en-GB"/>
        </w:rPr>
      </w:pPr>
      <w:r w:rsidRPr="00315CDB">
        <w:rPr>
          <w:lang w:val="en-GB"/>
        </w:rPr>
        <w:t xml:space="preserve">This said, there might already be some data or proof somewhere, unrelated to measuring falling objects or weighing them, providing an indication that this is true. For example, the evidence that once upon a time, all continents were glued together to form one large continent called Pangea, which led to the idea of continental drift. </w:t>
      </w:r>
    </w:p>
    <w:p w14:paraId="06DF10DA" w14:textId="77777777" w:rsidR="00E20898" w:rsidRPr="00315CDB" w:rsidRDefault="00E20898" w:rsidP="00E20898">
      <w:pPr>
        <w:ind w:firstLine="340"/>
        <w:rPr>
          <w:rFonts w:cstheme="minorHAnsi"/>
          <w:lang w:val="en-GB"/>
        </w:rPr>
      </w:pPr>
      <w:r w:rsidRPr="00315CDB">
        <w:rPr>
          <w:lang w:val="en-GB"/>
        </w:rPr>
        <w:t>And now, it seems that all continents once formed a perfect smaller sphere, as if the Earth was much smaller in the past. This is such an indication that these theories might be correct. This is not to say that the plate tectonics theory, to explain the continental drift, is wrong. However, what drives these plates to move and cause earthquakes, could be the growth of the planet.</w:t>
      </w:r>
    </w:p>
    <w:p w14:paraId="36961D5D" w14:textId="77777777" w:rsidR="00E20898" w:rsidRPr="00315CDB" w:rsidRDefault="00E20898" w:rsidP="00E20898">
      <w:pPr>
        <w:ind w:firstLine="340"/>
        <w:rPr>
          <w:rFonts w:cstheme="minorHAnsi"/>
          <w:lang w:val="en-GB"/>
        </w:rPr>
      </w:pPr>
      <w:r w:rsidRPr="00315CDB">
        <w:rPr>
          <w:lang w:val="en-GB"/>
        </w:rPr>
        <w:t>Let’s hope people will start looking into this and find other evidence.</w:t>
      </w:r>
    </w:p>
    <w:p w14:paraId="37F14C08" w14:textId="77777777" w:rsidR="00E20898" w:rsidRPr="00315CDB" w:rsidRDefault="00E20898" w:rsidP="00E20898">
      <w:pPr>
        <w:pStyle w:val="Heading2"/>
        <w:rPr>
          <w:lang w:val="en-GB"/>
        </w:rPr>
      </w:pPr>
      <w:bookmarkStart w:id="303" w:name="_8.2_Interdimensional_time"/>
      <w:bookmarkStart w:id="304" w:name="_9.2_Interdimensional_time"/>
      <w:bookmarkStart w:id="305" w:name="_Toc113022367"/>
      <w:bookmarkEnd w:id="303"/>
      <w:bookmarkEnd w:id="304"/>
      <w:r w:rsidRPr="00315CDB">
        <w:rPr>
          <w:lang w:val="en-GB"/>
        </w:rPr>
        <w:t xml:space="preserve">9.3 Interdimensional time and higher dimensions - Time is relative to the density and vibrational rate of </w:t>
      </w:r>
      <w:proofErr w:type="gramStart"/>
      <w:r w:rsidRPr="00315CDB">
        <w:rPr>
          <w:lang w:val="en-GB"/>
        </w:rPr>
        <w:t>matter</w:t>
      </w:r>
      <w:bookmarkEnd w:id="305"/>
      <w:proofErr w:type="gramEnd"/>
    </w:p>
    <w:p w14:paraId="3EFEA12E" w14:textId="77777777" w:rsidR="00E20898" w:rsidRPr="00315CDB" w:rsidRDefault="00E20898" w:rsidP="00E20898">
      <w:pPr>
        <w:ind w:firstLine="340"/>
        <w:rPr>
          <w:rFonts w:cstheme="minorHAnsi"/>
          <w:lang w:val="en-GB"/>
        </w:rPr>
      </w:pPr>
      <w:r w:rsidRPr="00315CDB">
        <w:rPr>
          <w:rFonts w:cstheme="minorHAnsi"/>
          <w:lang w:val="en-GB"/>
        </w:rPr>
        <w:t xml:space="preserve">What is meant exactly, in the New Age, spiritual and esoteric literature, when they say that time does not exist? Do they really experience their entire existence all at once, in a simultaneous timeline, or spacious present? Like a computer programme sitting on a server somewhere, not being played, containing all the possible outcomes of its playthrough? Or </w:t>
      </w:r>
      <w:r w:rsidRPr="00315CDB">
        <w:rPr>
          <w:rFonts w:cstheme="minorHAnsi"/>
          <w:lang w:val="en-GB"/>
        </w:rPr>
        <w:lastRenderedPageBreak/>
        <w:t>multiple instances of the same game opened on a computer, all being played at the same time?</w:t>
      </w:r>
    </w:p>
    <w:p w14:paraId="497A261F" w14:textId="77777777" w:rsidR="00E20898" w:rsidRPr="00315CDB" w:rsidRDefault="00E20898" w:rsidP="00E20898">
      <w:pPr>
        <w:ind w:firstLine="340"/>
        <w:rPr>
          <w:rFonts w:cstheme="minorHAnsi"/>
          <w:lang w:val="en-GB"/>
        </w:rPr>
      </w:pPr>
      <w:r w:rsidRPr="00315CDB">
        <w:rPr>
          <w:rFonts w:cstheme="minorHAnsi"/>
          <w:lang w:val="en-GB"/>
        </w:rPr>
        <w:t xml:space="preserve">Is it because they can switch to the past, present or future, just like that, all the time, just by thinking about it, and bang they’re there? Hence there is no possible linearity to time in their </w:t>
      </w:r>
      <w:proofErr w:type="gramStart"/>
      <w:r w:rsidRPr="00315CDB">
        <w:rPr>
          <w:rFonts w:cstheme="minorHAnsi"/>
          <w:lang w:val="en-GB"/>
        </w:rPr>
        <w:t>mind?</w:t>
      </w:r>
      <w:proofErr w:type="gramEnd"/>
      <w:r w:rsidRPr="00315CDB">
        <w:rPr>
          <w:rFonts w:cstheme="minorHAnsi"/>
          <w:lang w:val="en-GB"/>
        </w:rPr>
        <w:t xml:space="preserve"> Or every time they stop somewhere, time runs at radically different rates, so keeping track becomes secondary? How do they measure being babies compared with being old, or that an action must precede a reaction? Or even, the simple concept of before and after? </w:t>
      </w:r>
    </w:p>
    <w:p w14:paraId="6E1546E1" w14:textId="77777777" w:rsidR="00E20898" w:rsidRPr="00315CDB" w:rsidRDefault="00E20898" w:rsidP="00E20898">
      <w:pPr>
        <w:ind w:firstLine="340"/>
        <w:rPr>
          <w:rFonts w:cstheme="minorHAnsi"/>
          <w:lang w:val="en-GB"/>
        </w:rPr>
      </w:pPr>
      <w:r w:rsidRPr="00315CDB">
        <w:rPr>
          <w:rFonts w:cstheme="minorHAnsi"/>
          <w:lang w:val="en-GB"/>
        </w:rPr>
        <w:t xml:space="preserve">Perhaps the ultraterrestrials live in a world where reactions might precede actions, or that results might happen without even an initial action, or that they experience being babies and old pensioners all at the same time, who knows? But maybe it is just semantic, and that the way they live and experience life, led to a different kind of measurement of time, or of these concepts just mentioned. </w:t>
      </w:r>
    </w:p>
    <w:p w14:paraId="414D1ADA" w14:textId="77777777" w:rsidR="00E20898" w:rsidRPr="00315CDB" w:rsidRDefault="00E20898" w:rsidP="00E20898">
      <w:pPr>
        <w:ind w:firstLine="340"/>
        <w:rPr>
          <w:rFonts w:cstheme="minorHAnsi"/>
          <w:lang w:val="en-GB"/>
        </w:rPr>
      </w:pPr>
      <w:r w:rsidRPr="00315CDB">
        <w:rPr>
          <w:rFonts w:cstheme="minorHAnsi"/>
          <w:lang w:val="en-GB"/>
        </w:rPr>
        <w:t xml:space="preserve">You certainly would not keep a watch, if you could constantly travel in time, and everywhere had a different time rate. Or if </w:t>
      </w:r>
      <w:proofErr w:type="gramStart"/>
      <w:r w:rsidRPr="00315CDB">
        <w:rPr>
          <w:rFonts w:cstheme="minorHAnsi"/>
          <w:lang w:val="en-GB"/>
        </w:rPr>
        <w:t>you</w:t>
      </w:r>
      <w:proofErr w:type="gramEnd"/>
      <w:r w:rsidRPr="00315CDB">
        <w:rPr>
          <w:rFonts w:cstheme="minorHAnsi"/>
          <w:lang w:val="en-GB"/>
        </w:rPr>
        <w:t xml:space="preserve"> kind of perceived living your entire existence all at once, in a fluctuating timeline. Simply because, you </w:t>
      </w:r>
      <w:proofErr w:type="gramStart"/>
      <w:r w:rsidRPr="00315CDB">
        <w:rPr>
          <w:rFonts w:cstheme="minorHAnsi"/>
          <w:lang w:val="en-GB"/>
        </w:rPr>
        <w:t>are fully aware of both your future and your past at all times</w:t>
      </w:r>
      <w:proofErr w:type="gramEnd"/>
      <w:r w:rsidRPr="00315CDB">
        <w:rPr>
          <w:rFonts w:cstheme="minorHAnsi"/>
          <w:lang w:val="en-GB"/>
        </w:rPr>
        <w:t xml:space="preserve">, along with the constant changes to both. </w:t>
      </w:r>
    </w:p>
    <w:p w14:paraId="460BF370" w14:textId="77777777" w:rsidR="00E20898" w:rsidRPr="00315CDB" w:rsidRDefault="00E20898" w:rsidP="00E20898">
      <w:pPr>
        <w:ind w:firstLine="340"/>
        <w:rPr>
          <w:rFonts w:cstheme="minorHAnsi"/>
          <w:lang w:val="en-GB"/>
        </w:rPr>
      </w:pPr>
      <w:r w:rsidRPr="00315CDB">
        <w:rPr>
          <w:rFonts w:cstheme="minorHAnsi"/>
          <w:lang w:val="en-GB"/>
        </w:rPr>
        <w:t xml:space="preserve">Or maybe they only ever have a present, while living in different bubble realities. Where within one bubble, a certain past already exists as a given, like in dreams, which might change from bubble to bubble. I’m not sure exactly how that works out for them, or if this is really what is going on here. </w:t>
      </w:r>
    </w:p>
    <w:p w14:paraId="5386EC26" w14:textId="77777777" w:rsidR="00E20898" w:rsidRPr="00315CDB" w:rsidRDefault="00E20898" w:rsidP="00E20898">
      <w:pPr>
        <w:ind w:firstLine="340"/>
        <w:rPr>
          <w:rFonts w:cstheme="minorHAnsi"/>
          <w:lang w:val="en-GB"/>
        </w:rPr>
      </w:pPr>
      <w:r w:rsidRPr="00315CDB">
        <w:rPr>
          <w:rFonts w:cstheme="minorHAnsi"/>
          <w:lang w:val="en-GB"/>
        </w:rPr>
        <w:t xml:space="preserve">You think about a certain moment in time, and here you are there. Like if any specific event was </w:t>
      </w:r>
      <w:proofErr w:type="gramStart"/>
      <w:r w:rsidRPr="00315CDB">
        <w:rPr>
          <w:rFonts w:cstheme="minorHAnsi"/>
          <w:lang w:val="en-GB"/>
        </w:rPr>
        <w:t>actually just</w:t>
      </w:r>
      <w:proofErr w:type="gramEnd"/>
      <w:r w:rsidRPr="00315CDB">
        <w:rPr>
          <w:rFonts w:cstheme="minorHAnsi"/>
          <w:lang w:val="en-GB"/>
        </w:rPr>
        <w:t xml:space="preserve"> a bubble reality, or a dream, that can change all the time just by thinking about it, and that you can experience at any time. It would be like being connected to the programme running on a holodeck, where you could recreate and relive any moment of your existence at any time. The programme would be monitoring your thoughts and </w:t>
      </w:r>
      <w:r w:rsidRPr="00315CDB">
        <w:rPr>
          <w:rFonts w:cstheme="minorHAnsi"/>
          <w:lang w:val="en-GB"/>
        </w:rPr>
        <w:lastRenderedPageBreak/>
        <w:t>changing everything as you go along. Except, your brain or consciousness would create and change everything, not any external programme or computer.</w:t>
      </w:r>
    </w:p>
    <w:p w14:paraId="7A1E4D2F" w14:textId="77777777" w:rsidR="00E20898" w:rsidRPr="00315CDB" w:rsidRDefault="00E20898" w:rsidP="00E20898">
      <w:pPr>
        <w:ind w:firstLine="340"/>
        <w:rPr>
          <w:rFonts w:cstheme="minorHAnsi"/>
          <w:lang w:val="en-GB"/>
        </w:rPr>
      </w:pPr>
      <w:r w:rsidRPr="00315CDB">
        <w:rPr>
          <w:rFonts w:cstheme="minorHAnsi"/>
          <w:lang w:val="en-GB"/>
        </w:rPr>
        <w:t xml:space="preserve">There is something that gives us an idea of what that might be like, although it is just sci-fi, the double first episode of Star Trek Deep Space Nine, where the wormhole aliens are trying to understand the concept of linear time. Commander </w:t>
      </w:r>
      <w:proofErr w:type="spellStart"/>
      <w:r w:rsidRPr="00315CDB">
        <w:rPr>
          <w:rFonts w:cstheme="minorHAnsi"/>
          <w:lang w:val="en-GB"/>
        </w:rPr>
        <w:t>Sisko</w:t>
      </w:r>
      <w:proofErr w:type="spellEnd"/>
      <w:r w:rsidRPr="00315CDB">
        <w:rPr>
          <w:rFonts w:cstheme="minorHAnsi"/>
          <w:lang w:val="en-GB"/>
        </w:rPr>
        <w:t xml:space="preserve"> keeps coming back to the solar system Wolf 359, about 7.9 light years away from Earth, where his wife died at the hands of the Borg. And the Prophets are telling him something like: “But you live here as well, at the same time as all the other moments in time that you are showing us”.</w:t>
      </w:r>
    </w:p>
    <w:p w14:paraId="77840D0A" w14:textId="77777777" w:rsidR="00E20898" w:rsidRPr="00315CDB" w:rsidRDefault="00E20898" w:rsidP="00E20898">
      <w:pPr>
        <w:ind w:firstLine="340"/>
        <w:rPr>
          <w:rFonts w:cstheme="minorHAnsi"/>
          <w:lang w:val="en-GB"/>
        </w:rPr>
      </w:pPr>
      <w:r w:rsidRPr="00315CDB">
        <w:rPr>
          <w:rFonts w:cstheme="minorHAnsi"/>
          <w:lang w:val="en-GB"/>
        </w:rPr>
        <w:t xml:space="preserve">What kind of brain, </w:t>
      </w:r>
      <w:proofErr w:type="gramStart"/>
      <w:r w:rsidRPr="00315CDB">
        <w:rPr>
          <w:rFonts w:cstheme="minorHAnsi"/>
          <w:lang w:val="en-GB"/>
        </w:rPr>
        <w:t>processor</w:t>
      </w:r>
      <w:proofErr w:type="gramEnd"/>
      <w:r w:rsidRPr="00315CDB">
        <w:rPr>
          <w:rFonts w:cstheme="minorHAnsi"/>
          <w:lang w:val="en-GB"/>
        </w:rPr>
        <w:t xml:space="preserve"> and memory type, they must have as their mind, in order not to understand the distinction, that these are different events on a linear timeline, and what they saw were just memories? And what kind of existence are they really living, compared to us? Star Trek Deep Space Nine does not really tell us, except that the concept of time is meaningless there. </w:t>
      </w:r>
    </w:p>
    <w:p w14:paraId="1FF53A56" w14:textId="77777777" w:rsidR="00E20898" w:rsidRPr="00315CDB" w:rsidRDefault="00E20898" w:rsidP="00E20898">
      <w:pPr>
        <w:ind w:firstLine="340"/>
        <w:rPr>
          <w:rFonts w:cstheme="minorHAnsi"/>
          <w:lang w:val="en-GB"/>
        </w:rPr>
      </w:pPr>
      <w:r w:rsidRPr="00315CDB">
        <w:rPr>
          <w:rFonts w:cstheme="minorHAnsi"/>
          <w:lang w:val="en-GB"/>
        </w:rPr>
        <w:t xml:space="preserve">Maybe this kind of life is more suited or appropriate to eternal beings, without a physical body as dense as ours, where we are born, fall in love, get married, have a kid, fall out of love, divorce, and then die. Not necessarily in that order, with perhaps a few more marriages, </w:t>
      </w:r>
      <w:proofErr w:type="gramStart"/>
      <w:r w:rsidRPr="00315CDB">
        <w:rPr>
          <w:rFonts w:cstheme="minorHAnsi"/>
          <w:lang w:val="en-GB"/>
        </w:rPr>
        <w:t>kids</w:t>
      </w:r>
      <w:proofErr w:type="gramEnd"/>
      <w:r w:rsidRPr="00315CDB">
        <w:rPr>
          <w:rFonts w:cstheme="minorHAnsi"/>
          <w:lang w:val="en-GB"/>
        </w:rPr>
        <w:t xml:space="preserve"> and divorces, but usually in a linear and chronological fashion.</w:t>
      </w:r>
    </w:p>
    <w:p w14:paraId="1DCBB8E8" w14:textId="77777777" w:rsidR="00E20898" w:rsidRPr="00315CDB" w:rsidRDefault="00E20898" w:rsidP="00E20898">
      <w:pPr>
        <w:ind w:firstLine="340"/>
        <w:rPr>
          <w:rFonts w:cstheme="minorHAnsi"/>
          <w:lang w:val="en-GB"/>
        </w:rPr>
      </w:pPr>
      <w:r w:rsidRPr="00315CDB">
        <w:rPr>
          <w:rFonts w:cstheme="minorHAnsi"/>
          <w:lang w:val="en-GB"/>
        </w:rPr>
        <w:t xml:space="preserve">You might have noticed what I have just </w:t>
      </w:r>
      <w:proofErr w:type="gramStart"/>
      <w:r w:rsidRPr="00315CDB">
        <w:rPr>
          <w:rFonts w:cstheme="minorHAnsi"/>
          <w:lang w:val="en-GB"/>
        </w:rPr>
        <w:t>said,</w:t>
      </w:r>
      <w:proofErr w:type="gramEnd"/>
      <w:r w:rsidRPr="00315CDB">
        <w:rPr>
          <w:rFonts w:cstheme="minorHAnsi"/>
          <w:lang w:val="en-GB"/>
        </w:rPr>
        <w:t xml:space="preserve"> that every single place has its own time rate. When earlier, I stated that time ticks the same everywhere, and Einstein’s relativity of time was incorrect. But of course, now I am talking about interdimensional time, where time is still relative, depending on the dimension or plane of existence you are in. And the reason time is relative there, has nothing to do with Einstein’s relativity of time. </w:t>
      </w:r>
    </w:p>
    <w:p w14:paraId="2B815095" w14:textId="77777777" w:rsidR="00E20898" w:rsidRPr="00315CDB" w:rsidRDefault="00E20898" w:rsidP="00E20898">
      <w:pPr>
        <w:ind w:firstLine="340"/>
        <w:rPr>
          <w:rFonts w:cstheme="minorHAnsi"/>
          <w:color w:val="0563C1" w:themeColor="hyperlink"/>
          <w:lang w:val="en-GB"/>
        </w:rPr>
      </w:pPr>
      <w:r w:rsidRPr="00315CDB">
        <w:rPr>
          <w:rFonts w:cstheme="minorHAnsi"/>
          <w:lang w:val="en-GB"/>
        </w:rPr>
        <w:t xml:space="preserve">Within our own reality, generally limited to the third world density, or third dimension, time ticks the same </w:t>
      </w:r>
      <w:proofErr w:type="gramStart"/>
      <w:r w:rsidRPr="00315CDB">
        <w:rPr>
          <w:rFonts w:cstheme="minorHAnsi"/>
          <w:lang w:val="en-GB"/>
        </w:rPr>
        <w:t>everywhere, more or less</w:t>
      </w:r>
      <w:proofErr w:type="gramEnd"/>
      <w:r w:rsidRPr="00315CDB">
        <w:rPr>
          <w:rFonts w:cstheme="minorHAnsi"/>
          <w:lang w:val="en-GB"/>
        </w:rPr>
        <w:t xml:space="preserve">. Although, technically, every single place in the universe is its own dimension or plane of existence, its own bubble reality, with its own time rate. But if they are </w:t>
      </w:r>
      <w:proofErr w:type="gramStart"/>
      <w:r w:rsidRPr="00315CDB">
        <w:rPr>
          <w:rFonts w:cstheme="minorHAnsi"/>
          <w:lang w:val="en-GB"/>
        </w:rPr>
        <w:t>all of</w:t>
      </w:r>
      <w:proofErr w:type="gramEnd"/>
      <w:r w:rsidRPr="00315CDB">
        <w:rPr>
          <w:rFonts w:cstheme="minorHAnsi"/>
          <w:lang w:val="en-GB"/>
        </w:rPr>
        <w:t xml:space="preserve"> a similar density of matter, and vibrate relatively all at the same </w:t>
      </w:r>
      <w:r w:rsidRPr="00315CDB">
        <w:rPr>
          <w:rFonts w:cstheme="minorHAnsi"/>
          <w:lang w:val="en-GB"/>
        </w:rPr>
        <w:lastRenderedPageBreak/>
        <w:t>rate, then they can all be considered to be part of the same dimension, or world density, where time should relatively tick the same everywhere, within that overall dimension.</w:t>
      </w:r>
    </w:p>
    <w:p w14:paraId="1AFD35BA" w14:textId="77777777" w:rsidR="00E20898" w:rsidRPr="00315CDB" w:rsidRDefault="00E20898" w:rsidP="00E20898">
      <w:pPr>
        <w:ind w:firstLine="340"/>
        <w:rPr>
          <w:rFonts w:cstheme="minorHAnsi"/>
          <w:lang w:val="en-GB"/>
        </w:rPr>
      </w:pPr>
      <w:r w:rsidRPr="00315CDB">
        <w:rPr>
          <w:rFonts w:cstheme="minorHAnsi"/>
          <w:lang w:val="en-GB"/>
        </w:rPr>
        <w:t xml:space="preserve">Reading the book of Dolores Cannon called </w:t>
      </w:r>
      <w:r w:rsidRPr="00315CDB">
        <w:rPr>
          <w:rFonts w:cstheme="minorHAnsi"/>
          <w:i/>
          <w:lang w:val="en-GB"/>
        </w:rPr>
        <w:t>The Custodians,</w:t>
      </w:r>
      <w:r w:rsidRPr="00315CDB">
        <w:rPr>
          <w:rFonts w:cstheme="minorHAnsi"/>
          <w:lang w:val="en-GB"/>
        </w:rPr>
        <w:t xml:space="preserve"> it appears most phenomena involving the loss of time, in alien abduction cases, could be explained by the fact that the abductee was either not conscious, in an altered mind state, or his or her memories were somehow changed or wiped out. They don’t always realise where they were for the time they were abducted, and not aware of the passage of time. Going to other dimensions does that to our memory, it is like trying to remember dreams.</w:t>
      </w:r>
    </w:p>
    <w:p w14:paraId="7F02F2FD" w14:textId="77777777" w:rsidR="00E20898" w:rsidRPr="00315CDB" w:rsidRDefault="00E20898" w:rsidP="00E20898">
      <w:pPr>
        <w:ind w:firstLine="340"/>
        <w:rPr>
          <w:rFonts w:cstheme="minorHAnsi"/>
          <w:lang w:val="en-GB"/>
        </w:rPr>
      </w:pPr>
      <w:r w:rsidRPr="00315CDB">
        <w:rPr>
          <w:rFonts w:cstheme="minorHAnsi"/>
          <w:lang w:val="en-GB"/>
        </w:rPr>
        <w:t>Plus, instances of condensed time, where suddenly people appear to have arrived faster at their destination, can be explained by technology used by these beings. They appear capable of dematerialising a car and its occupants, and instantly re-materialising them elsewhere, closer to their destination, giving the impression that somehow time was gained.</w:t>
      </w:r>
    </w:p>
    <w:p w14:paraId="2F30CC9F" w14:textId="77777777" w:rsidR="00E20898" w:rsidRPr="00315CDB" w:rsidRDefault="00E20898" w:rsidP="00E20898">
      <w:pPr>
        <w:ind w:firstLine="340"/>
        <w:rPr>
          <w:rFonts w:cstheme="minorHAnsi"/>
          <w:lang w:val="en-GB"/>
        </w:rPr>
      </w:pPr>
      <w:r w:rsidRPr="00315CDB">
        <w:rPr>
          <w:rFonts w:cstheme="minorHAnsi"/>
          <w:lang w:val="en-GB"/>
        </w:rPr>
        <w:t xml:space="preserve">These examples attempt to explain, how time did not need to change rate in these </w:t>
      </w:r>
      <w:proofErr w:type="gramStart"/>
      <w:r w:rsidRPr="00315CDB">
        <w:rPr>
          <w:rFonts w:cstheme="minorHAnsi"/>
          <w:lang w:val="en-GB"/>
        </w:rPr>
        <w:t>particular cases</w:t>
      </w:r>
      <w:proofErr w:type="gramEnd"/>
      <w:r w:rsidRPr="00315CDB">
        <w:rPr>
          <w:rFonts w:cstheme="minorHAnsi"/>
          <w:lang w:val="en-GB"/>
        </w:rPr>
        <w:t>. But as soon as you move into a higher or lower dimension, time would be affected. I take it that if you can move a car and its occupants into a higher dimension, and back to our dimension, you would indeed dematerialise and re-materialise them elsewhere, from our point of view, but it is just that they moved dimensions. And since the time rate would accelerate significantly, while being into higher dimensions, they would indeed gain time and arrive faster at their destination.</w:t>
      </w:r>
    </w:p>
    <w:p w14:paraId="7E26BB36" w14:textId="77777777" w:rsidR="00E20898" w:rsidRPr="00315CDB" w:rsidRDefault="00E20898" w:rsidP="00E20898">
      <w:pPr>
        <w:ind w:firstLine="340"/>
        <w:rPr>
          <w:rFonts w:cstheme="minorHAnsi"/>
          <w:lang w:val="en-GB"/>
        </w:rPr>
      </w:pPr>
      <w:r w:rsidRPr="00315CDB">
        <w:rPr>
          <w:rFonts w:cstheme="minorHAnsi"/>
          <w:lang w:val="en-GB"/>
        </w:rPr>
        <w:t xml:space="preserve">Abductees brought to higher dimensions, could stay there a very long time, before they are returned to our dimension, where almost no time at all would have passed. Because while in the higher dimensions, all their particles were vibrating faster, and they lived in fast forward. </w:t>
      </w:r>
    </w:p>
    <w:p w14:paraId="2EE90373" w14:textId="77777777" w:rsidR="00E20898" w:rsidRPr="00315CDB" w:rsidRDefault="00E20898" w:rsidP="00E20898">
      <w:pPr>
        <w:ind w:firstLine="340"/>
        <w:rPr>
          <w:rFonts w:cstheme="minorHAnsi"/>
          <w:lang w:val="en-GB"/>
        </w:rPr>
      </w:pPr>
      <w:r w:rsidRPr="00315CDB">
        <w:rPr>
          <w:rFonts w:cstheme="minorHAnsi"/>
          <w:lang w:val="en-GB"/>
        </w:rPr>
        <w:t xml:space="preserve">Have you ever noticed, how Presidents and Prime Ministers in the world, appear to age extremely fast while in power? You can search online for photos of before and after their time in power, and it is unbelievable. The most striking examples that come to mind, are Barack Obama and Tony Blair. </w:t>
      </w:r>
    </w:p>
    <w:p w14:paraId="3C361DC8"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Even Gordon Brown, although he was only in power for three years, was ageing and degenerating before our eyes. And this was not the case while he was Chancellor of the Exchequer for ten years, it only happened once he was Prime Minister. And yet, both jobs must be extremely stressful. It is likely these leaders spent some time in higher dimensions, while in power, or were sharing their body with some entity from another dimensional world, and they aged faster as a result. And the question is, were they aware of it at the time? </w:t>
      </w:r>
    </w:p>
    <w:p w14:paraId="032154AE" w14:textId="77777777" w:rsidR="00E20898" w:rsidRPr="00315CDB" w:rsidRDefault="00E20898" w:rsidP="00E20898">
      <w:pPr>
        <w:ind w:firstLine="340"/>
        <w:rPr>
          <w:rFonts w:cstheme="minorHAnsi"/>
          <w:i/>
          <w:iCs/>
          <w:lang w:val="en-GB"/>
        </w:rPr>
      </w:pPr>
      <w:r w:rsidRPr="00315CDB">
        <w:rPr>
          <w:rFonts w:cstheme="minorHAnsi"/>
          <w:lang w:val="en-GB"/>
        </w:rPr>
        <w:t xml:space="preserve">My guess is that they were aware of it, and that some of our leaders are in contact with other alien species and/or ultraterrestrials. There is a book available online for free on that topic, which I highly recommend, where it can be seen how they were in contact with our leaders in the past. It is called </w:t>
      </w:r>
      <w:hyperlink r:id="rId94" w:history="1">
        <w:r w:rsidRPr="00315CDB">
          <w:rPr>
            <w:rStyle w:val="Hyperlink"/>
            <w:rFonts w:cstheme="minorHAnsi"/>
            <w:i/>
            <w:iCs/>
            <w:lang w:val="en-GB"/>
          </w:rPr>
          <w:t>Genesis For The New Space Age</w:t>
        </w:r>
      </w:hyperlink>
      <w:r w:rsidRPr="00315CDB">
        <w:rPr>
          <w:rFonts w:cstheme="minorHAnsi"/>
          <w:lang w:val="en-GB"/>
        </w:rPr>
        <w:t xml:space="preserve"> by John B. Leith. It can also be bought under the new title </w:t>
      </w:r>
      <w:r w:rsidRPr="00315CDB">
        <w:rPr>
          <w:rFonts w:cstheme="minorHAnsi"/>
          <w:i/>
          <w:iCs/>
          <w:lang w:val="en-GB"/>
        </w:rPr>
        <w:t xml:space="preserve">Genesis of the Space Race: The Inner Earth and the Extra Terrestrials. </w:t>
      </w:r>
    </w:p>
    <w:p w14:paraId="30BA5494" w14:textId="77777777" w:rsidR="00E20898" w:rsidRPr="00315CDB" w:rsidRDefault="00E20898" w:rsidP="00E20898">
      <w:pPr>
        <w:ind w:firstLine="340"/>
        <w:rPr>
          <w:rFonts w:cstheme="minorHAnsi"/>
          <w:lang w:val="en-GB"/>
        </w:rPr>
      </w:pPr>
      <w:r w:rsidRPr="00315CDB">
        <w:rPr>
          <w:rFonts w:cstheme="minorHAnsi"/>
          <w:lang w:val="en-GB"/>
        </w:rPr>
        <w:t xml:space="preserve">I read a lot of books about the hollow Earth, and I now believe that it exists, but perhaps only in higher dimensions. And just by going there inside the Earth, we would naturally move to higher dimensions. As to how or why exactly, I’m not sure. I will say this though, if the Earth, moons, </w:t>
      </w:r>
      <w:proofErr w:type="gramStart"/>
      <w:r w:rsidRPr="00315CDB">
        <w:rPr>
          <w:rFonts w:cstheme="minorHAnsi"/>
          <w:lang w:val="en-GB"/>
        </w:rPr>
        <w:t>planets</w:t>
      </w:r>
      <w:proofErr w:type="gramEnd"/>
      <w:r w:rsidRPr="00315CDB">
        <w:rPr>
          <w:rFonts w:cstheme="minorHAnsi"/>
          <w:lang w:val="en-GB"/>
        </w:rPr>
        <w:t xml:space="preserve"> and suns are hollow, even in our dimension, and there are strong indications that they are, it is clear that the expansion of matter over time, would explain this better than any other theory out there. </w:t>
      </w:r>
    </w:p>
    <w:p w14:paraId="774B828A" w14:textId="77777777" w:rsidR="00E20898" w:rsidRPr="00315CDB" w:rsidRDefault="00E20898" w:rsidP="00E20898">
      <w:pPr>
        <w:ind w:firstLine="340"/>
        <w:rPr>
          <w:rFonts w:cstheme="minorHAnsi"/>
          <w:lang w:val="en-GB"/>
        </w:rPr>
      </w:pPr>
      <w:r w:rsidRPr="00315CDB">
        <w:rPr>
          <w:rFonts w:cstheme="minorHAnsi"/>
          <w:lang w:val="en-GB"/>
        </w:rPr>
        <w:t xml:space="preserve">I’ve been in contact with </w:t>
      </w:r>
      <w:hyperlink r:id="rId95" w:history="1">
        <w:r w:rsidRPr="00315CDB">
          <w:rPr>
            <w:rStyle w:val="Hyperlink"/>
            <w:rFonts w:cstheme="minorHAnsi"/>
            <w:lang w:val="en-GB"/>
          </w:rPr>
          <w:t xml:space="preserve">Rodney M. </w:t>
        </w:r>
        <w:proofErr w:type="spellStart"/>
        <w:r w:rsidRPr="00315CDB">
          <w:rPr>
            <w:rStyle w:val="Hyperlink"/>
            <w:rFonts w:cstheme="minorHAnsi"/>
            <w:lang w:val="en-GB"/>
          </w:rPr>
          <w:t>Cluff</w:t>
        </w:r>
        <w:proofErr w:type="spellEnd"/>
      </w:hyperlink>
      <w:r w:rsidRPr="00315CDB">
        <w:rPr>
          <w:rFonts w:cstheme="minorHAnsi"/>
          <w:lang w:val="en-GB"/>
        </w:rPr>
        <w:t xml:space="preserve">, the author of </w:t>
      </w:r>
      <w:r w:rsidRPr="00315CDB">
        <w:rPr>
          <w:rFonts w:cstheme="minorHAnsi"/>
          <w:i/>
          <w:iCs/>
          <w:lang w:val="en-GB"/>
        </w:rPr>
        <w:t xml:space="preserve">World Top Secret: Our Earth IS </w:t>
      </w:r>
      <w:proofErr w:type="gramStart"/>
      <w:r w:rsidRPr="00315CDB">
        <w:rPr>
          <w:rFonts w:cstheme="minorHAnsi"/>
          <w:i/>
          <w:iCs/>
          <w:lang w:val="en-GB"/>
        </w:rPr>
        <w:t>Hollow!:</w:t>
      </w:r>
      <w:proofErr w:type="gramEnd"/>
      <w:r w:rsidRPr="00315CDB">
        <w:rPr>
          <w:rFonts w:cstheme="minorHAnsi"/>
          <w:i/>
          <w:iCs/>
          <w:lang w:val="en-GB"/>
        </w:rPr>
        <w:t xml:space="preserve"> The Scientific, Scriptural and Historical Evidence that Our Earth Is Hollow!</w:t>
      </w:r>
      <w:r w:rsidRPr="00315CDB">
        <w:rPr>
          <w:rFonts w:cstheme="minorHAnsi"/>
          <w:lang w:val="en-GB"/>
        </w:rPr>
        <w:t xml:space="preserve"> I do hope he gets a chance to mount his expedition, to reach the hollow Earth through the holes at the poles. In his book, he even developed his own theory of everything.</w:t>
      </w:r>
    </w:p>
    <w:p w14:paraId="26DBD1A2" w14:textId="77777777" w:rsidR="00E20898" w:rsidRPr="00315CDB" w:rsidRDefault="00E20898" w:rsidP="00E20898">
      <w:pPr>
        <w:ind w:firstLine="340"/>
        <w:rPr>
          <w:rFonts w:cstheme="minorHAnsi"/>
          <w:lang w:val="en-GB"/>
        </w:rPr>
      </w:pPr>
      <w:r w:rsidRPr="00315CDB">
        <w:rPr>
          <w:rFonts w:cstheme="minorHAnsi"/>
          <w:lang w:val="en-GB"/>
        </w:rPr>
        <w:t xml:space="preserve">And as for any </w:t>
      </w:r>
      <w:proofErr w:type="spellStart"/>
      <w:r w:rsidRPr="00315CDB">
        <w:rPr>
          <w:rFonts w:cstheme="minorHAnsi"/>
          <w:lang w:val="en-GB"/>
        </w:rPr>
        <w:t>ultraterrestrial’s</w:t>
      </w:r>
      <w:proofErr w:type="spellEnd"/>
      <w:r w:rsidRPr="00315CDB">
        <w:rPr>
          <w:rFonts w:cstheme="minorHAnsi"/>
          <w:lang w:val="en-GB"/>
        </w:rPr>
        <w:t xml:space="preserve"> threat to humanity, I believe it is unlikely to come from the higher dimensions. However, there could be a threat coming from the lower dimensions. Entities closer to animals than humans, but intelligent enough to take over the planet. We could say their plan is coming along nicely. I will elaborate further later in this chapter.</w:t>
      </w:r>
    </w:p>
    <w:p w14:paraId="5A060419"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To get back to our topic of how ultraterrestrials can snatch us off the Earth, this is apparently accomplished by using a light beam, to accelerate the vibrational rate of atoms and molecules. People caught up in this higher frequency light beam, are not necessarily travelling at the speed of light. I suppose what is meant here, is that our molecules, and the atoms forming them, must be vibrating faster, by getting into contact with this light beam. And seemingly, this is how one moves to another dimension, one where matter is vibrating at a higher frequency. It also appears to be accomplished using technology, as well as through thoughts. </w:t>
      </w:r>
    </w:p>
    <w:p w14:paraId="33D82187" w14:textId="77777777" w:rsidR="00E20898" w:rsidRPr="00315CDB" w:rsidRDefault="00E20898" w:rsidP="00E20898">
      <w:pPr>
        <w:ind w:firstLine="340"/>
        <w:rPr>
          <w:rFonts w:cstheme="minorHAnsi"/>
          <w:lang w:val="en-GB"/>
        </w:rPr>
      </w:pPr>
      <w:r w:rsidRPr="00315CDB">
        <w:rPr>
          <w:rFonts w:cstheme="minorHAnsi"/>
          <w:lang w:val="en-GB"/>
        </w:rPr>
        <w:t xml:space="preserve">When in a higher dimension, the matter is still there, we just can’t see it, because it is of the density of air or a gas, perhaps even lighter. Their particles, such as electrons, </w:t>
      </w:r>
      <w:proofErr w:type="gramStart"/>
      <w:r w:rsidRPr="00315CDB">
        <w:rPr>
          <w:rFonts w:cstheme="minorHAnsi"/>
          <w:lang w:val="en-GB"/>
        </w:rPr>
        <w:t>atoms</w:t>
      </w:r>
      <w:proofErr w:type="gramEnd"/>
      <w:r w:rsidRPr="00315CDB">
        <w:rPr>
          <w:rFonts w:cstheme="minorHAnsi"/>
          <w:lang w:val="en-GB"/>
        </w:rPr>
        <w:t xml:space="preserve"> and molecules, are slightly larger and more spaced out, while still keeping their normal structure, unlike with gases. And the time rate seems to be affected, but not exactly. When you vibrate faster, you live faster, you can do much more in a same amount of time. The time rate does not change. Put simply, you live and do everything faster. Technically, even here time is not </w:t>
      </w:r>
      <w:proofErr w:type="gramStart"/>
      <w:r w:rsidRPr="00315CDB">
        <w:rPr>
          <w:rFonts w:cstheme="minorHAnsi"/>
          <w:lang w:val="en-GB"/>
        </w:rPr>
        <w:t>really relative</w:t>
      </w:r>
      <w:proofErr w:type="gramEnd"/>
      <w:r w:rsidRPr="00315CDB">
        <w:rPr>
          <w:rFonts w:cstheme="minorHAnsi"/>
          <w:lang w:val="en-GB"/>
        </w:rPr>
        <w:t xml:space="preserve"> per se, and that is quite an important distinction.</w:t>
      </w:r>
    </w:p>
    <w:p w14:paraId="058B07D8" w14:textId="77777777" w:rsidR="00E20898" w:rsidRPr="00315CDB" w:rsidRDefault="00E20898" w:rsidP="00E20898">
      <w:pPr>
        <w:ind w:firstLine="340"/>
        <w:rPr>
          <w:rFonts w:cstheme="minorHAnsi"/>
          <w:lang w:val="en-GB"/>
        </w:rPr>
      </w:pPr>
      <w:r w:rsidRPr="00315CDB">
        <w:rPr>
          <w:rFonts w:cstheme="minorHAnsi"/>
          <w:lang w:val="en-GB"/>
        </w:rPr>
        <w:t xml:space="preserve">Somehow, when in that light beam, </w:t>
      </w:r>
      <w:proofErr w:type="gramStart"/>
      <w:r w:rsidRPr="00315CDB">
        <w:rPr>
          <w:rFonts w:cstheme="minorHAnsi"/>
          <w:lang w:val="en-GB"/>
        </w:rPr>
        <w:t>it would seem that our</w:t>
      </w:r>
      <w:proofErr w:type="gramEnd"/>
      <w:r w:rsidRPr="00315CDB">
        <w:rPr>
          <w:rFonts w:cstheme="minorHAnsi"/>
          <w:lang w:val="en-GB"/>
        </w:rPr>
        <w:t xml:space="preserve"> surroundings have frozen, and time would appear to have stopped, or to run very slowly. This is when our molecules are vibrating faster, while normal molecules on Earth are vibrating at a very slow rate, while still being of a normal density. I wonder what kind of light beam this is, but it must be of a high intensity and frequency. Laser light appears closer to that definition, as mentioned in </w:t>
      </w:r>
      <w:r w:rsidRPr="00315CDB">
        <w:rPr>
          <w:rFonts w:cstheme="minorHAnsi"/>
          <w:i/>
          <w:lang w:val="en-GB"/>
        </w:rPr>
        <w:t>The Custodians.</w:t>
      </w:r>
      <w:r w:rsidRPr="00315CDB">
        <w:rPr>
          <w:rFonts w:cstheme="minorHAnsi"/>
          <w:lang w:val="en-GB"/>
        </w:rPr>
        <w:t xml:space="preserve"> However, larger particles, with neutrinos and electrons orbiting much faster everywhere, brings a different kind of electromagnetic spectrum, one more adapted to that different dimension or plane of existence. </w:t>
      </w:r>
    </w:p>
    <w:p w14:paraId="41B8AE1A" w14:textId="77777777" w:rsidR="00E20898" w:rsidRPr="00315CDB" w:rsidRDefault="00E20898" w:rsidP="00E20898">
      <w:pPr>
        <w:ind w:firstLine="340"/>
        <w:rPr>
          <w:rFonts w:cstheme="minorHAnsi"/>
          <w:lang w:val="en-GB"/>
        </w:rPr>
      </w:pPr>
      <w:r w:rsidRPr="00315CDB">
        <w:rPr>
          <w:rFonts w:cstheme="minorHAnsi"/>
          <w:lang w:val="en-GB"/>
        </w:rPr>
        <w:t xml:space="preserve">Laser is a light amplifier. It stands for light amplification by stimulated emission of radiation. According to Wikipedia, a laser differs from other sources of light, in that it emits light coherently. Spatial coherence allows a laser to be focused to a tight spot. Spatial coherence also allows a laser beam to stay narrow over great distances, it is called collimation. </w:t>
      </w:r>
      <w:proofErr w:type="gramStart"/>
      <w:r w:rsidRPr="00315CDB">
        <w:rPr>
          <w:rFonts w:cstheme="minorHAnsi"/>
          <w:lang w:val="en-GB"/>
        </w:rPr>
        <w:lastRenderedPageBreak/>
        <w:t>Collimated light,</w:t>
      </w:r>
      <w:proofErr w:type="gramEnd"/>
      <w:r w:rsidRPr="00315CDB">
        <w:rPr>
          <w:rFonts w:cstheme="minorHAnsi"/>
          <w:lang w:val="en-GB"/>
        </w:rPr>
        <w:t xml:space="preserve"> is light whose rays are parallel, and therefore will spread minimally as it expands and propagates.</w:t>
      </w:r>
    </w:p>
    <w:p w14:paraId="64FC03F8" w14:textId="77777777" w:rsidR="00E20898" w:rsidRPr="00315CDB" w:rsidRDefault="00E20898" w:rsidP="00E20898">
      <w:pPr>
        <w:ind w:firstLine="340"/>
        <w:rPr>
          <w:rFonts w:cstheme="minorHAnsi"/>
          <w:lang w:val="en-GB"/>
        </w:rPr>
      </w:pPr>
      <w:r w:rsidRPr="00315CDB">
        <w:rPr>
          <w:rFonts w:cstheme="minorHAnsi"/>
          <w:lang w:val="en-GB"/>
        </w:rPr>
        <w:t xml:space="preserve">As for the frequency of light in a laser, it can be any frequency of the second part of the electromagnetic spectrum, from infrared light to gamma rays. I am unsure what size of clusters of electrons these beams would be using for light, to achieve such feats. But most likely, that light is from a higher dimension. It is made of larger than normal electrons and clusters, vibrating faster and more spaced out. This is how they can affect molecules, </w:t>
      </w:r>
      <w:proofErr w:type="gramStart"/>
      <w:r w:rsidRPr="00315CDB">
        <w:rPr>
          <w:rFonts w:cstheme="minorHAnsi"/>
          <w:lang w:val="en-GB"/>
        </w:rPr>
        <w:t>in order to</w:t>
      </w:r>
      <w:proofErr w:type="gramEnd"/>
      <w:r w:rsidRPr="00315CDB">
        <w:rPr>
          <w:rFonts w:cstheme="minorHAnsi"/>
          <w:lang w:val="en-GB"/>
        </w:rPr>
        <w:t xml:space="preserve"> transport people outside their bedroom, passing right through closed windows and walls, while defying gravity.</w:t>
      </w:r>
    </w:p>
    <w:p w14:paraId="333129D8" w14:textId="77777777" w:rsidR="00E20898" w:rsidRPr="00315CDB" w:rsidRDefault="00E20898" w:rsidP="00E20898">
      <w:pPr>
        <w:ind w:firstLine="340"/>
        <w:rPr>
          <w:rFonts w:cstheme="minorHAnsi"/>
          <w:lang w:val="en-GB"/>
        </w:rPr>
      </w:pPr>
      <w:r w:rsidRPr="00315CDB">
        <w:rPr>
          <w:rFonts w:cstheme="minorHAnsi"/>
          <w:lang w:val="en-GB"/>
        </w:rPr>
        <w:t xml:space="preserve">John A. Keel, the paranormal investigator and author of </w:t>
      </w:r>
      <w:r w:rsidRPr="00315CDB">
        <w:rPr>
          <w:rFonts w:cstheme="minorHAnsi"/>
          <w:i/>
          <w:iCs/>
          <w:lang w:val="en-GB"/>
        </w:rPr>
        <w:t xml:space="preserve">The </w:t>
      </w:r>
      <w:proofErr w:type="spellStart"/>
      <w:r w:rsidRPr="00315CDB">
        <w:rPr>
          <w:rFonts w:cstheme="minorHAnsi"/>
          <w:i/>
          <w:iCs/>
          <w:lang w:val="en-GB"/>
        </w:rPr>
        <w:t>Mothman</w:t>
      </w:r>
      <w:proofErr w:type="spellEnd"/>
      <w:r w:rsidRPr="00315CDB">
        <w:rPr>
          <w:rFonts w:cstheme="minorHAnsi"/>
          <w:i/>
          <w:iCs/>
          <w:lang w:val="en-GB"/>
        </w:rPr>
        <w:t xml:space="preserve"> Prophecies </w:t>
      </w:r>
      <w:r w:rsidRPr="00315CDB">
        <w:rPr>
          <w:rFonts w:cstheme="minorHAnsi"/>
          <w:lang w:val="en-GB"/>
        </w:rPr>
        <w:t>and</w:t>
      </w:r>
      <w:r w:rsidRPr="00315CDB">
        <w:rPr>
          <w:rFonts w:cstheme="minorHAnsi"/>
          <w:i/>
          <w:iCs/>
          <w:lang w:val="en-GB"/>
        </w:rPr>
        <w:t xml:space="preserve"> The Eighth Tower: On Ultraterrestrials and the </w:t>
      </w:r>
      <w:proofErr w:type="spellStart"/>
      <w:r w:rsidRPr="00315CDB">
        <w:rPr>
          <w:rFonts w:cstheme="minorHAnsi"/>
          <w:i/>
          <w:iCs/>
          <w:lang w:val="en-GB"/>
        </w:rPr>
        <w:t>Superspectrum</w:t>
      </w:r>
      <w:proofErr w:type="spellEnd"/>
      <w:r w:rsidRPr="00315CDB">
        <w:rPr>
          <w:rFonts w:cstheme="minorHAnsi"/>
          <w:i/>
          <w:iCs/>
          <w:lang w:val="en-GB"/>
        </w:rPr>
        <w:t>,</w:t>
      </w:r>
      <w:r w:rsidRPr="00315CDB">
        <w:rPr>
          <w:rFonts w:cstheme="minorHAnsi"/>
          <w:lang w:val="en-GB"/>
        </w:rPr>
        <w:t xml:space="preserve"> used to call aliens ultraterrestrials, instead of extraterrestrials. Because he believed that they have always lived here, albeit in a higher density world, instead of coming from elsewhere. And several encounters with them, where deceptive attempts at concealing this fact. He also stated that their electromagnetic spectrum seems to be different than ours. </w:t>
      </w:r>
    </w:p>
    <w:p w14:paraId="001F1AC4" w14:textId="77777777" w:rsidR="00E20898" w:rsidRPr="00315CDB" w:rsidRDefault="00E20898" w:rsidP="00E20898">
      <w:pPr>
        <w:ind w:firstLine="340"/>
        <w:rPr>
          <w:rFonts w:cstheme="minorHAnsi"/>
          <w:lang w:val="en-GB"/>
        </w:rPr>
      </w:pPr>
      <w:r w:rsidRPr="00315CDB">
        <w:rPr>
          <w:rFonts w:cstheme="minorHAnsi"/>
          <w:lang w:val="en-GB"/>
        </w:rPr>
        <w:t xml:space="preserve">The ultraterrestrials appear to be able to achieve a lot </w:t>
      </w:r>
      <w:proofErr w:type="gramStart"/>
      <w:r w:rsidRPr="00315CDB">
        <w:rPr>
          <w:rFonts w:cstheme="minorHAnsi"/>
          <w:lang w:val="en-GB"/>
        </w:rPr>
        <w:t>through the use of</w:t>
      </w:r>
      <w:proofErr w:type="gramEnd"/>
      <w:r w:rsidRPr="00315CDB">
        <w:rPr>
          <w:rFonts w:cstheme="minorHAnsi"/>
          <w:lang w:val="en-GB"/>
        </w:rPr>
        <w:t xml:space="preserve"> laser light beams, or bright white light beams. They seem to be used as antigravity devices, and for switching objects or people to higher or lower dimensions. And possibly also to create deceptive virtual realities or holograms, although this could be achieved instead through signals beamed into one’s mind, or simple suggestion through telepathy, who knows.</w:t>
      </w:r>
    </w:p>
    <w:p w14:paraId="445275C5" w14:textId="77777777" w:rsidR="00E20898" w:rsidRPr="00315CDB" w:rsidRDefault="00E20898" w:rsidP="00E20898">
      <w:pPr>
        <w:ind w:firstLine="340"/>
        <w:rPr>
          <w:rFonts w:cstheme="minorHAnsi"/>
          <w:lang w:val="en-GB"/>
        </w:rPr>
      </w:pPr>
      <w:r w:rsidRPr="00315CDB">
        <w:rPr>
          <w:rFonts w:cstheme="minorHAnsi"/>
          <w:lang w:val="en-GB"/>
        </w:rPr>
        <w:t xml:space="preserve">One thing for sure, this is no ordinary light or laser. It must be using a different scale of the electromagnetic spectrum, where the clusters of electrons are somewhat structured differently than ours. The different frequency in light here, refers to how fast the neutrinos within and between the electrons, forming the clusters in light, are orbiting, and the size of their orbits. This is what is meant by a higher vibrational rate of matter. It makes electrons slightly larger, and more spaced out, leading to overall larger clusters of electrons, of a </w:t>
      </w:r>
      <w:r w:rsidRPr="00315CDB">
        <w:rPr>
          <w:rFonts w:cstheme="minorHAnsi"/>
          <w:lang w:val="en-GB"/>
        </w:rPr>
        <w:lastRenderedPageBreak/>
        <w:t>different density and vibrational rate than our normal ones. This is called interdimensional energy.</w:t>
      </w:r>
    </w:p>
    <w:p w14:paraId="2A7CD29F" w14:textId="77777777" w:rsidR="00E20898" w:rsidRPr="00315CDB" w:rsidRDefault="00E20898" w:rsidP="00E20898">
      <w:pPr>
        <w:ind w:firstLine="340"/>
        <w:rPr>
          <w:rFonts w:cstheme="minorHAnsi"/>
          <w:lang w:val="en-GB"/>
        </w:rPr>
      </w:pPr>
      <w:r w:rsidRPr="00315CDB">
        <w:rPr>
          <w:rFonts w:cstheme="minorHAnsi"/>
          <w:lang w:val="en-GB"/>
        </w:rPr>
        <w:t>The frequency here is not the one usually referred to, when talking solely about our own electromagnetic spectrum. Usually, the frequency of light refers instead to the size of the clusters of electrons, while intensity is how many clusters are passing each moment. Nothing about the electrons growing or shrinking in size.</w:t>
      </w:r>
    </w:p>
    <w:p w14:paraId="11A8EDA3" w14:textId="77777777" w:rsidR="00E20898" w:rsidRPr="00315CDB" w:rsidRDefault="00E20898" w:rsidP="00E20898">
      <w:pPr>
        <w:ind w:firstLine="340"/>
        <w:rPr>
          <w:rFonts w:cstheme="minorHAnsi"/>
          <w:lang w:val="en-GB"/>
        </w:rPr>
      </w:pPr>
      <w:r w:rsidRPr="00315CDB">
        <w:rPr>
          <w:rFonts w:cstheme="minorHAnsi"/>
          <w:lang w:val="en-GB"/>
        </w:rPr>
        <w:t>Making matter vibrate faster, changes the time frame, so time could be considered relative in that way. It also changes the density and weight of objects, and then the objects can go through walls, they can levitate easily, as some sort of antigravity. They can probably reach the speed of light easily and even faster, without any of the g-forces we would experience in our space shuttles. Being of the density of air or a gas, no wonder UFOs can float so easily and move so fast, with what seems to be no acceleration whatsoever.</w:t>
      </w:r>
    </w:p>
    <w:p w14:paraId="18B151D2" w14:textId="77777777" w:rsidR="00E20898" w:rsidRPr="00315CDB" w:rsidRDefault="00E20898" w:rsidP="00E20898">
      <w:pPr>
        <w:ind w:firstLine="340"/>
        <w:rPr>
          <w:rFonts w:cstheme="minorHAnsi"/>
          <w:lang w:val="en-GB"/>
        </w:rPr>
      </w:pPr>
      <w:r w:rsidRPr="00315CDB">
        <w:rPr>
          <w:rFonts w:cstheme="minorHAnsi"/>
          <w:lang w:val="en-GB"/>
        </w:rPr>
        <w:t xml:space="preserve">In a book of Dolores Cannon, during a morning session, through hypnosis, they connected to a being in a higher dimension. They decided to break for lunch and re-establish contact in the afternoon. By the time they re-connected, that being was somewhere else entirely, light years away from its previous location, and more than a year had passed since the morning session. </w:t>
      </w:r>
    </w:p>
    <w:p w14:paraId="659CA354" w14:textId="77777777" w:rsidR="00E20898" w:rsidRPr="00315CDB" w:rsidRDefault="00E20898" w:rsidP="00E20898">
      <w:pPr>
        <w:ind w:firstLine="340"/>
        <w:rPr>
          <w:rFonts w:cstheme="minorHAnsi"/>
          <w:lang w:val="en-GB"/>
        </w:rPr>
      </w:pPr>
      <w:r w:rsidRPr="00315CDB">
        <w:rPr>
          <w:rFonts w:cstheme="minorHAnsi"/>
          <w:lang w:val="en-GB"/>
        </w:rPr>
        <w:t xml:space="preserve">In </w:t>
      </w:r>
      <w:r w:rsidRPr="00315CDB">
        <w:rPr>
          <w:rFonts w:cstheme="minorHAnsi"/>
          <w:i/>
          <w:lang w:val="en-GB"/>
        </w:rPr>
        <w:t>The Custodians,</w:t>
      </w:r>
      <w:r w:rsidRPr="00315CDB">
        <w:rPr>
          <w:rFonts w:cstheme="minorHAnsi"/>
          <w:lang w:val="en-GB"/>
        </w:rPr>
        <w:t xml:space="preserve"> there is a chapter called </w:t>
      </w:r>
      <w:r w:rsidRPr="00315CDB">
        <w:rPr>
          <w:rFonts w:cstheme="minorHAnsi"/>
          <w:i/>
          <w:lang w:val="en-GB"/>
        </w:rPr>
        <w:t>The Alien Base inside the Mountain,</w:t>
      </w:r>
      <w:r w:rsidRPr="00315CDB">
        <w:rPr>
          <w:rFonts w:cstheme="minorHAnsi"/>
          <w:lang w:val="en-GB"/>
        </w:rPr>
        <w:t xml:space="preserve"> a base that would have existed since the beginning of Earth, well before human beings appeared. It would be located somewhere on Earth at a juncture in time: </w:t>
      </w:r>
    </w:p>
    <w:p w14:paraId="4532B6A4" w14:textId="77777777" w:rsidR="00E20898" w:rsidRPr="00315CDB" w:rsidRDefault="00E20898" w:rsidP="00E20898">
      <w:pPr>
        <w:pStyle w:val="Quote"/>
        <w:rPr>
          <w:lang w:val="en-GB"/>
        </w:rPr>
      </w:pPr>
      <w:r w:rsidRPr="00315CDB">
        <w:rPr>
          <w:lang w:val="en-GB"/>
        </w:rPr>
        <w:t>“Yes, because there's a juncture of time there. That's why so many of your phenomena take place, is because you're at a juncture in time. The dimensions that come to a point at a juncture in time on the Earth planet and Earth time, cause a twisting and turning so man's perception is altered in such a way that he doesn't really know what happened. He just knows it happened.”</w:t>
      </w:r>
    </w:p>
    <w:p w14:paraId="45958559" w14:textId="77777777" w:rsidR="00E20898" w:rsidRPr="00315CDB" w:rsidRDefault="00E20898" w:rsidP="00E20898">
      <w:pPr>
        <w:pStyle w:val="VellumAttribution"/>
        <w:rPr>
          <w:lang w:val="en-GB"/>
        </w:rPr>
      </w:pPr>
      <w:r w:rsidRPr="00315CDB">
        <w:rPr>
          <w:lang w:val="en-GB"/>
        </w:rPr>
        <w:lastRenderedPageBreak/>
        <w:t xml:space="preserve">Dolores Cannon, </w:t>
      </w:r>
      <w:r w:rsidRPr="00315CDB">
        <w:rPr>
          <w:i/>
          <w:iCs/>
          <w:lang w:val="en-GB"/>
        </w:rPr>
        <w:t>The Custodians</w:t>
      </w:r>
    </w:p>
    <w:p w14:paraId="14298405" w14:textId="77777777" w:rsidR="00E20898" w:rsidRPr="00315CDB" w:rsidRDefault="00E20898" w:rsidP="00E20898">
      <w:pPr>
        <w:ind w:firstLine="340"/>
        <w:rPr>
          <w:rFonts w:cstheme="minorHAnsi"/>
          <w:lang w:val="en-GB"/>
        </w:rPr>
      </w:pPr>
      <w:r w:rsidRPr="00315CDB">
        <w:rPr>
          <w:rFonts w:cstheme="minorHAnsi"/>
          <w:lang w:val="en-GB"/>
        </w:rPr>
        <w:t xml:space="preserve">Advanced humans visit that mountain to be taught, and spending eight hours there is like spending one minute on Earth of our normal time. Hence, there is certainly a way to change our perception of time. But as I showed above, if our molecules and particles suddenly vibrate at a higher frequency, or faster, possibly we could live eight hours in one minute. We would simply gain the ability to do everything much faster, in a same amount of normal time. Everyone else everywhere else would simply </w:t>
      </w:r>
      <w:r w:rsidRPr="00315CDB">
        <w:rPr>
          <w:rFonts w:cstheme="minorHAnsi"/>
          <w:i/>
          <w:lang w:val="en-GB"/>
        </w:rPr>
        <w:t>appear</w:t>
      </w:r>
      <w:r w:rsidRPr="00315CDB">
        <w:rPr>
          <w:rFonts w:cstheme="minorHAnsi"/>
          <w:lang w:val="en-GB"/>
        </w:rPr>
        <w:t xml:space="preserve"> to move in slow motion. </w:t>
      </w:r>
    </w:p>
    <w:p w14:paraId="17BA81BF" w14:textId="77777777" w:rsidR="00E20898" w:rsidRPr="00315CDB" w:rsidRDefault="00E20898" w:rsidP="00E20898">
      <w:pPr>
        <w:ind w:firstLine="340"/>
        <w:rPr>
          <w:rFonts w:cstheme="minorHAnsi"/>
          <w:lang w:val="en-GB"/>
        </w:rPr>
      </w:pPr>
      <w:r w:rsidRPr="00315CDB">
        <w:rPr>
          <w:rFonts w:cstheme="minorHAnsi"/>
          <w:lang w:val="en-GB"/>
        </w:rPr>
        <w:t>Just like flies vibrating at 250 hertz, compared to us vibrating at 50 to 60 hertz. We are still sharing the same time frame, but flies can achieve four times more than us in a same amount of time. We appear to move in slow motion for them, while for tortoises vibrating at 15 hertz, we appear instead to move in fast forward, four times faster than them.</w:t>
      </w:r>
    </w:p>
    <w:p w14:paraId="69102C44" w14:textId="77777777" w:rsidR="00E20898" w:rsidRPr="00315CDB" w:rsidRDefault="00E20898" w:rsidP="00E20898">
      <w:pPr>
        <w:ind w:firstLine="340"/>
        <w:rPr>
          <w:rFonts w:cstheme="minorHAnsi"/>
          <w:lang w:val="en-GB"/>
        </w:rPr>
      </w:pPr>
      <w:r w:rsidRPr="00315CDB">
        <w:rPr>
          <w:rFonts w:cstheme="minorHAnsi"/>
          <w:lang w:val="en-GB"/>
        </w:rPr>
        <w:t>As for Seth in Jane Roberts, and the fact that there is no past nor future, but just a spacious present, where all of humanity’s history happens simultaneously, would be the true definition of time, something that does not exist. But it still exists in the mind of everyone, even if the past and the future are constantly changing:</w:t>
      </w:r>
    </w:p>
    <w:p w14:paraId="2C7F092B" w14:textId="77777777" w:rsidR="00E20898" w:rsidRPr="00315CDB" w:rsidRDefault="00E20898" w:rsidP="00E20898">
      <w:pPr>
        <w:pStyle w:val="Quote"/>
        <w:rPr>
          <w:lang w:val="en-GB"/>
        </w:rPr>
      </w:pPr>
      <w:r w:rsidRPr="00315CDB">
        <w:rPr>
          <w:lang w:val="en-GB"/>
        </w:rPr>
        <w:t xml:space="preserve">“The past exists as a series of electromagnetic connections held in the physical brain and in the nonphysical mind. These electromagnetic connections can be changed. The future consists of a series of electromagnetic connections in the mind and brain also. In other words, the past and present are real to the same extent. No event is predestined, any given event can be changed not only before and during but after its occurrence. From within this </w:t>
      </w:r>
      <w:proofErr w:type="gramStart"/>
      <w:r w:rsidRPr="00315CDB">
        <w:rPr>
          <w:lang w:val="en-GB"/>
        </w:rPr>
        <w:t>framework</w:t>
      </w:r>
      <w:proofErr w:type="gramEnd"/>
      <w:r w:rsidRPr="00315CDB">
        <w:rPr>
          <w:lang w:val="en-GB"/>
        </w:rPr>
        <w:t xml:space="preserve"> you will see that physical time is as dreamlike as you once thought inner time was. You will discover your whole self, peeping inward and </w:t>
      </w:r>
      <w:r w:rsidRPr="00315CDB">
        <w:rPr>
          <w:lang w:val="en-GB"/>
        </w:rPr>
        <w:lastRenderedPageBreak/>
        <w:t>outward at the same ‘time’, and find that all time is one time, and all divisions, illusions.”</w:t>
      </w:r>
    </w:p>
    <w:p w14:paraId="208F6FA5" w14:textId="77777777" w:rsidR="00E20898" w:rsidRPr="00315CDB" w:rsidRDefault="00E20898" w:rsidP="00E20898">
      <w:pPr>
        <w:pStyle w:val="VellumAttribution"/>
        <w:rPr>
          <w:lang w:val="en-GB"/>
        </w:rPr>
      </w:pPr>
      <w:r w:rsidRPr="00315CDB">
        <w:rPr>
          <w:lang w:val="en-GB"/>
        </w:rPr>
        <w:t xml:space="preserve">Jane Roberts, </w:t>
      </w:r>
      <w:r w:rsidRPr="00315CDB">
        <w:rPr>
          <w:i/>
          <w:iCs/>
          <w:lang w:val="en-GB"/>
        </w:rPr>
        <w:t>The Early Sessions</w:t>
      </w:r>
    </w:p>
    <w:p w14:paraId="39BAC92F" w14:textId="77777777" w:rsidR="00E20898" w:rsidRPr="00315CDB" w:rsidRDefault="00E20898" w:rsidP="00E20898">
      <w:pPr>
        <w:ind w:firstLine="340"/>
        <w:rPr>
          <w:rFonts w:cstheme="minorHAnsi"/>
          <w:lang w:val="en-GB"/>
        </w:rPr>
      </w:pPr>
      <w:r w:rsidRPr="00315CDB">
        <w:rPr>
          <w:rFonts w:cstheme="minorHAnsi"/>
          <w:lang w:val="en-GB"/>
        </w:rPr>
        <w:t xml:space="preserve">In this eternal now of Seth, if you were to visit the ruins of the most ancient city in Europe, the city of Knossos located on Crete in Greece, where the Minoan civilisation used to thrive, you would realise that they are </w:t>
      </w:r>
      <w:proofErr w:type="gramStart"/>
      <w:r w:rsidRPr="00315CDB">
        <w:rPr>
          <w:rFonts w:cstheme="minorHAnsi"/>
          <w:lang w:val="en-GB"/>
        </w:rPr>
        <w:t>actually living</w:t>
      </w:r>
      <w:proofErr w:type="gramEnd"/>
      <w:r w:rsidRPr="00315CDB">
        <w:rPr>
          <w:rFonts w:cstheme="minorHAnsi"/>
          <w:lang w:val="en-GB"/>
        </w:rPr>
        <w:t xml:space="preserve"> their history right now, at the very same time you are walking on their ruins. </w:t>
      </w:r>
    </w:p>
    <w:p w14:paraId="4DC4EB69" w14:textId="77777777" w:rsidR="00E20898" w:rsidRPr="00315CDB" w:rsidRDefault="00E20898" w:rsidP="00E20898">
      <w:pPr>
        <w:ind w:firstLine="340"/>
        <w:rPr>
          <w:rFonts w:cstheme="minorHAnsi"/>
          <w:lang w:val="en-GB"/>
        </w:rPr>
      </w:pPr>
      <w:r w:rsidRPr="00315CDB">
        <w:rPr>
          <w:rFonts w:cstheme="minorHAnsi"/>
          <w:lang w:val="en-GB"/>
        </w:rPr>
        <w:t xml:space="preserve">It is also true, that several psychic mediums can actually switch to that other present at </w:t>
      </w:r>
      <w:proofErr w:type="gramStart"/>
      <w:r w:rsidRPr="00315CDB">
        <w:rPr>
          <w:rFonts w:cstheme="minorHAnsi"/>
          <w:lang w:val="en-GB"/>
        </w:rPr>
        <w:t>will, and</w:t>
      </w:r>
      <w:proofErr w:type="gramEnd"/>
      <w:r w:rsidRPr="00315CDB">
        <w:rPr>
          <w:rFonts w:cstheme="minorHAnsi"/>
          <w:lang w:val="en-GB"/>
        </w:rPr>
        <w:t xml:space="preserve"> witness it for themselves. It is often related to psychometry, retrocognition and time slips. It is like if psychics can pick up these electromagnetic signals, and re-create the past within their mind, a new bubble reality which co-exists with the present. Or, picking up that signal, that resonance of the interdimensional frequency of matter, from that </w:t>
      </w:r>
      <w:proofErr w:type="gramStart"/>
      <w:r w:rsidRPr="00315CDB">
        <w:rPr>
          <w:rFonts w:cstheme="minorHAnsi"/>
          <w:lang w:val="en-GB"/>
        </w:rPr>
        <w:t>particular time</w:t>
      </w:r>
      <w:proofErr w:type="gramEnd"/>
      <w:r w:rsidRPr="00315CDB">
        <w:rPr>
          <w:rFonts w:cstheme="minorHAnsi"/>
          <w:lang w:val="en-GB"/>
        </w:rPr>
        <w:t xml:space="preserve"> and place, can transport them there in the past instantly.</w:t>
      </w:r>
    </w:p>
    <w:p w14:paraId="16880519" w14:textId="77777777" w:rsidR="00E20898" w:rsidRPr="00315CDB" w:rsidRDefault="00E20898" w:rsidP="00E20898">
      <w:pPr>
        <w:ind w:firstLine="340"/>
        <w:rPr>
          <w:rFonts w:cstheme="minorHAnsi"/>
          <w:lang w:val="en-GB"/>
        </w:rPr>
      </w:pPr>
      <w:r w:rsidRPr="00315CDB">
        <w:rPr>
          <w:rFonts w:cstheme="minorHAnsi"/>
          <w:lang w:val="en-GB"/>
        </w:rPr>
        <w:t xml:space="preserve">There are several astonishing examples, in the paranormal literature, of people who have suddenly found themselves in the past or the future for a while. Those events must also be explained by science. But if all the history of humanity, is more like a psychological construction in our collective and individual minds, or even a virtual reality, then anything is possible. </w:t>
      </w:r>
    </w:p>
    <w:p w14:paraId="7B383D69" w14:textId="77777777" w:rsidR="00E20898" w:rsidRPr="00315CDB" w:rsidRDefault="00E20898" w:rsidP="00E20898">
      <w:pPr>
        <w:ind w:firstLine="340"/>
        <w:rPr>
          <w:rFonts w:cstheme="minorHAnsi"/>
          <w:lang w:val="en-GB"/>
        </w:rPr>
      </w:pPr>
      <w:r w:rsidRPr="00315CDB">
        <w:rPr>
          <w:rFonts w:cstheme="minorHAnsi"/>
          <w:lang w:val="en-GB"/>
        </w:rPr>
        <w:t xml:space="preserve">Especially if any event in our past, present or future, only exists as electromagnetic connections in an electrical universe, behind the scenes of our camouflage reality. It is </w:t>
      </w:r>
      <w:proofErr w:type="gramStart"/>
      <w:r w:rsidRPr="00315CDB">
        <w:rPr>
          <w:rFonts w:cstheme="minorHAnsi"/>
          <w:lang w:val="en-GB"/>
        </w:rPr>
        <w:t>pretty clear</w:t>
      </w:r>
      <w:proofErr w:type="gramEnd"/>
      <w:r w:rsidRPr="00315CDB">
        <w:rPr>
          <w:rFonts w:cstheme="minorHAnsi"/>
          <w:lang w:val="en-GB"/>
        </w:rPr>
        <w:t xml:space="preserve"> that Seth is describing what computers do, a virtual reality. Electromagnetic signals that our brain receives to create 3D bubble realities out there, instead of on a computer screen. All the patterns and signals are stored magnetically all around us, even in rocks, like memories stored on a hard drive. Which explains these ghost apparitions from the past, that reappear cyclically in certain locations, where these events took place. We can simply focus on them and fill the patterns with matter, to re-create any reality from any </w:t>
      </w:r>
      <w:proofErr w:type="gramStart"/>
      <w:r w:rsidRPr="00315CDB">
        <w:rPr>
          <w:rFonts w:cstheme="minorHAnsi"/>
          <w:lang w:val="en-GB"/>
        </w:rPr>
        <w:t>time period</w:t>
      </w:r>
      <w:proofErr w:type="gramEnd"/>
      <w:r w:rsidRPr="00315CDB">
        <w:rPr>
          <w:rFonts w:cstheme="minorHAnsi"/>
          <w:lang w:val="en-GB"/>
        </w:rPr>
        <w:t xml:space="preserve">. </w:t>
      </w:r>
    </w:p>
    <w:p w14:paraId="3798E13A" w14:textId="77777777" w:rsidR="00E20898" w:rsidRPr="00315CDB" w:rsidRDefault="00E20898" w:rsidP="00E20898">
      <w:pPr>
        <w:ind w:firstLine="340"/>
        <w:rPr>
          <w:rFonts w:cstheme="minorHAnsi"/>
          <w:lang w:val="en-GB"/>
        </w:rPr>
      </w:pPr>
      <w:r w:rsidRPr="00315CDB">
        <w:rPr>
          <w:rFonts w:cstheme="minorHAnsi"/>
          <w:lang w:val="en-GB"/>
        </w:rPr>
        <w:lastRenderedPageBreak/>
        <w:t>Hacking reality must be possible then, if one could access these electromagnetic connections or signals, and modify them with their thoughts. The biological computer here, is our own brain, although our consciousness seems to exist beyond the third dimensional or density world, which would explain déjà vu.</w:t>
      </w:r>
    </w:p>
    <w:p w14:paraId="7F05401D" w14:textId="77777777" w:rsidR="00E20898" w:rsidRPr="00315CDB" w:rsidRDefault="00E20898" w:rsidP="00E20898">
      <w:pPr>
        <w:ind w:firstLine="340"/>
        <w:rPr>
          <w:rFonts w:cstheme="minorHAnsi"/>
          <w:lang w:val="en-GB"/>
        </w:rPr>
      </w:pPr>
      <w:r w:rsidRPr="00315CDB">
        <w:rPr>
          <w:rFonts w:cstheme="minorHAnsi"/>
          <w:lang w:val="en-GB"/>
        </w:rPr>
        <w:t xml:space="preserve">According to Dolores Cannon, in </w:t>
      </w:r>
      <w:r w:rsidRPr="00315CDB">
        <w:rPr>
          <w:rFonts w:cstheme="minorHAnsi"/>
          <w:i/>
          <w:lang w:val="en-GB"/>
        </w:rPr>
        <w:t>The Convoluted Universe Book One,</w:t>
      </w:r>
      <w:r w:rsidRPr="00315CDB">
        <w:rPr>
          <w:rFonts w:cstheme="minorHAnsi"/>
          <w:lang w:val="en-GB"/>
        </w:rPr>
        <w:t xml:space="preserve"> we can see and experience the past, by simply vibrating slower than our normal vibrational rate. Just like vibrating faster, would bring us to the future. However, if we vibrate just a little bit faster, not enough to move to the future, time appears to run in slow motion around us. As we vibrate faster, time appears to stop on Earth. This has been reported by witnesses of UFOs and aliens. Vibrating a bit slower than normal should make time run faster, like from the point of view of tortoises looking at us.</w:t>
      </w:r>
    </w:p>
    <w:p w14:paraId="077994C5" w14:textId="77777777" w:rsidR="00E20898" w:rsidRPr="00315CDB" w:rsidRDefault="00E20898" w:rsidP="00E20898">
      <w:pPr>
        <w:ind w:firstLine="340"/>
        <w:rPr>
          <w:rFonts w:cstheme="minorHAnsi"/>
          <w:lang w:val="en-GB"/>
        </w:rPr>
      </w:pPr>
      <w:r w:rsidRPr="00315CDB">
        <w:rPr>
          <w:rFonts w:cstheme="minorHAnsi"/>
          <w:lang w:val="en-GB"/>
        </w:rPr>
        <w:t xml:space="preserve">I think the solution to this conundrum, is that the overall frequency of matter constantly increases in time, as everything expands. All particles are orbiting slightly faster as time goes by, and their orbit enlarges at a constant rate. This enlargement of their orbits is independent of any additional enlargement or contraction, due to a change in speed of the particles, because of </w:t>
      </w:r>
      <w:proofErr w:type="gramStart"/>
      <w:r w:rsidRPr="00315CDB">
        <w:rPr>
          <w:rFonts w:cstheme="minorHAnsi"/>
          <w:lang w:val="en-GB"/>
        </w:rPr>
        <w:t>more or less matter</w:t>
      </w:r>
      <w:proofErr w:type="gramEnd"/>
      <w:r w:rsidRPr="00315CDB">
        <w:rPr>
          <w:rFonts w:cstheme="minorHAnsi"/>
          <w:lang w:val="en-GB"/>
        </w:rPr>
        <w:t xml:space="preserve"> is being added or withdrawn from the system. It is not related to the crossover effect and the growth and shrinkage of the particles. </w:t>
      </w:r>
    </w:p>
    <w:p w14:paraId="5E4D032F" w14:textId="77777777" w:rsidR="00E20898" w:rsidRPr="00315CDB" w:rsidRDefault="00E20898" w:rsidP="00E20898">
      <w:pPr>
        <w:ind w:firstLine="340"/>
        <w:rPr>
          <w:rFonts w:cstheme="minorHAnsi"/>
          <w:lang w:val="en-GB"/>
        </w:rPr>
      </w:pPr>
      <w:r w:rsidRPr="00315CDB">
        <w:rPr>
          <w:rFonts w:cstheme="minorHAnsi"/>
          <w:lang w:val="en-GB"/>
        </w:rPr>
        <w:t xml:space="preserve">It is an enlargement of their orbits solely due to the constant inner expansion of the particles themselves, which accelerates all objects in the natural orbit effect, due to the relative motion of the geometry of expansion. I explained this in chapter 3, in section </w:t>
      </w:r>
      <w:hyperlink w:anchor="_3.11_Behind_the" w:history="1">
        <w:r w:rsidRPr="00315CDB">
          <w:rPr>
            <w:rStyle w:val="Hyperlink"/>
            <w:rFonts w:cstheme="minorHAnsi"/>
            <w:lang w:val="en-GB"/>
          </w:rPr>
          <w:t>3.11</w:t>
        </w:r>
      </w:hyperlink>
      <w:r w:rsidRPr="00315CDB">
        <w:rPr>
          <w:rFonts w:cstheme="minorHAnsi"/>
          <w:lang w:val="en-GB"/>
        </w:rPr>
        <w:t xml:space="preserve">, subsection: </w:t>
      </w:r>
      <w:hyperlink w:anchor="_3.11c_The_third" w:history="1">
        <w:r w:rsidRPr="00315CDB">
          <w:rPr>
            <w:rStyle w:val="Hyperlink"/>
            <w:rFonts w:cstheme="minorHAnsi"/>
            <w:i/>
            <w:iCs/>
            <w:lang w:val="en-GB"/>
          </w:rPr>
          <w:t>3.11c The third perspective - Expansion re-established after the relative effects - And how orbits enlarge in spirals and naturally accelerate objects</w:t>
        </w:r>
      </w:hyperlink>
      <w:r w:rsidRPr="00315CDB">
        <w:rPr>
          <w:rFonts w:cstheme="minorHAnsi"/>
          <w:i/>
          <w:iCs/>
          <w:lang w:val="en-GB"/>
        </w:rPr>
        <w:t>.</w:t>
      </w:r>
      <w:r w:rsidRPr="00315CDB">
        <w:rPr>
          <w:rFonts w:cstheme="minorHAnsi"/>
          <w:lang w:val="en-GB"/>
        </w:rPr>
        <w:t xml:space="preserve"> But just like the expansion is </w:t>
      </w:r>
      <w:proofErr w:type="gramStart"/>
      <w:r w:rsidRPr="00315CDB">
        <w:rPr>
          <w:rFonts w:cstheme="minorHAnsi"/>
          <w:lang w:val="en-GB"/>
        </w:rPr>
        <w:t>unseen, because</w:t>
      </w:r>
      <w:proofErr w:type="gramEnd"/>
      <w:r w:rsidRPr="00315CDB">
        <w:rPr>
          <w:rFonts w:cstheme="minorHAnsi"/>
          <w:lang w:val="en-GB"/>
        </w:rPr>
        <w:t xml:space="preserve"> everything is proportionally expanding with everything else, this constant changing frequency of matter is also unseen by us, and not taken into account. We cannot notice or measure it, for us it remains the same.</w:t>
      </w:r>
    </w:p>
    <w:p w14:paraId="4B801610" w14:textId="77777777" w:rsidR="00E20898" w:rsidRPr="00315CDB" w:rsidRDefault="00E20898" w:rsidP="00E20898">
      <w:pPr>
        <w:ind w:firstLine="340"/>
        <w:rPr>
          <w:rFonts w:cstheme="minorHAnsi"/>
          <w:lang w:val="en-GB"/>
        </w:rPr>
      </w:pPr>
      <w:proofErr w:type="gramStart"/>
      <w:r w:rsidRPr="00315CDB">
        <w:rPr>
          <w:rFonts w:cstheme="minorHAnsi"/>
          <w:lang w:val="en-GB"/>
        </w:rPr>
        <w:t>In order to</w:t>
      </w:r>
      <w:proofErr w:type="gramEnd"/>
      <w:r w:rsidRPr="00315CDB">
        <w:rPr>
          <w:rFonts w:cstheme="minorHAnsi"/>
          <w:lang w:val="en-GB"/>
        </w:rPr>
        <w:t xml:space="preserve"> move to the past or the future, our vibrational rate needs to match the interdimensional frequency or resonance of the time and place we wish to visit. This is also </w:t>
      </w:r>
      <w:r w:rsidRPr="00315CDB">
        <w:rPr>
          <w:rFonts w:cstheme="minorHAnsi"/>
          <w:lang w:val="en-GB"/>
        </w:rPr>
        <w:lastRenderedPageBreak/>
        <w:t>true for instant travel within our own dimensional world, for example from London to New York in real time, since both these cities, at this very moment, are like two different dimensions or bubble realities within the same overall density world.</w:t>
      </w:r>
    </w:p>
    <w:p w14:paraId="0BDB448C" w14:textId="77777777" w:rsidR="00E20898" w:rsidRPr="00315CDB" w:rsidRDefault="00E20898" w:rsidP="00E20898">
      <w:pPr>
        <w:ind w:firstLine="340"/>
        <w:rPr>
          <w:rFonts w:cstheme="minorHAnsi"/>
          <w:lang w:val="en-GB"/>
        </w:rPr>
      </w:pPr>
      <w:r w:rsidRPr="00315CDB">
        <w:rPr>
          <w:rFonts w:cstheme="minorHAnsi"/>
          <w:lang w:val="en-GB"/>
        </w:rPr>
        <w:t xml:space="preserve">The spacious present is ever always changing, changing the past and the future. Our timeline, or perhaps timelines as Seth confirmed, are always in movement. Thoughts can affect them, as thoughts and emotions can change the vibrational rate of matter. Which is why when we hear extremely bad news, time appears to slow down. In fact, time </w:t>
      </w:r>
      <w:proofErr w:type="gramStart"/>
      <w:r w:rsidRPr="00315CDB">
        <w:rPr>
          <w:rFonts w:cstheme="minorHAnsi"/>
          <w:lang w:val="en-GB"/>
        </w:rPr>
        <w:t>actually does</w:t>
      </w:r>
      <w:proofErr w:type="gramEnd"/>
      <w:r w:rsidRPr="00315CDB">
        <w:rPr>
          <w:rFonts w:cstheme="minorHAnsi"/>
          <w:lang w:val="en-GB"/>
        </w:rPr>
        <w:t xml:space="preserve"> slow down in a way, because we vibrate more slowly, and we switch to slow motion.</w:t>
      </w:r>
    </w:p>
    <w:p w14:paraId="75E17570" w14:textId="77777777" w:rsidR="00E20898" w:rsidRPr="00315CDB" w:rsidRDefault="00E20898" w:rsidP="00E20898">
      <w:pPr>
        <w:ind w:firstLine="340"/>
        <w:rPr>
          <w:rFonts w:cstheme="minorHAnsi"/>
          <w:lang w:val="en-GB"/>
        </w:rPr>
      </w:pPr>
      <w:r w:rsidRPr="00315CDB">
        <w:rPr>
          <w:rFonts w:cstheme="minorHAnsi"/>
          <w:lang w:val="en-GB"/>
        </w:rPr>
        <w:t xml:space="preserve">It would explain why every vibrating life form is </w:t>
      </w:r>
      <w:proofErr w:type="gramStart"/>
      <w:r w:rsidRPr="00315CDB">
        <w:rPr>
          <w:rFonts w:cstheme="minorHAnsi"/>
          <w:lang w:val="en-GB"/>
        </w:rPr>
        <w:t>unique, since</w:t>
      </w:r>
      <w:proofErr w:type="gramEnd"/>
      <w:r w:rsidRPr="00315CDB">
        <w:rPr>
          <w:rFonts w:cstheme="minorHAnsi"/>
          <w:lang w:val="en-GB"/>
        </w:rPr>
        <w:t xml:space="preserve"> we all probably vibrate at a slightly different rate. And although we could always vibrate at that same rate, the overall frequency of matter is constantly increasing with the expansion of matter. This way we can also pinpoint someone or an event, vibrating at a certain frequency, </w:t>
      </w:r>
      <w:proofErr w:type="gramStart"/>
      <w:r w:rsidRPr="00315CDB">
        <w:rPr>
          <w:rFonts w:cstheme="minorHAnsi"/>
          <w:lang w:val="en-GB"/>
        </w:rPr>
        <w:t>and also</w:t>
      </w:r>
      <w:proofErr w:type="gramEnd"/>
      <w:r w:rsidRPr="00315CDB">
        <w:rPr>
          <w:rFonts w:cstheme="minorHAnsi"/>
          <w:lang w:val="en-GB"/>
        </w:rPr>
        <w:t xml:space="preserve"> pinpoint it in time, by locating it on the overall increasing frequency of matter in time. </w:t>
      </w:r>
    </w:p>
    <w:p w14:paraId="65634DEF" w14:textId="77777777" w:rsidR="00E20898" w:rsidRPr="00315CDB" w:rsidRDefault="00E20898" w:rsidP="00E20898">
      <w:pPr>
        <w:ind w:firstLine="340"/>
        <w:rPr>
          <w:rFonts w:cstheme="minorHAnsi"/>
          <w:lang w:val="en-GB"/>
        </w:rPr>
      </w:pPr>
      <w:r w:rsidRPr="00315CDB">
        <w:rPr>
          <w:rFonts w:cstheme="minorHAnsi"/>
          <w:lang w:val="en-GB"/>
        </w:rPr>
        <w:t>What is important in the discussion above, with this ability they appear to have to stop time, by somehow making the particles in our body vibrate at a higher frequency, is not related to any real time relativistic effect, where the time rate would suddenly go faster or slower due to any acceleration in space or gravitational field, as described in Special and General Relativity. Anything related to the effect of time changing rates, must have an explanation unrelated to any real time relativistic effect as proposed by Einstein.</w:t>
      </w:r>
    </w:p>
    <w:p w14:paraId="2DB1BA98" w14:textId="77777777" w:rsidR="00E20898" w:rsidRPr="00315CDB" w:rsidRDefault="00E20898" w:rsidP="00E20898">
      <w:pPr>
        <w:ind w:firstLine="340"/>
        <w:rPr>
          <w:rFonts w:cstheme="minorHAnsi"/>
          <w:lang w:val="en-GB"/>
        </w:rPr>
      </w:pPr>
      <w:r w:rsidRPr="00315CDB">
        <w:rPr>
          <w:rFonts w:cstheme="minorHAnsi"/>
          <w:lang w:val="en-GB"/>
        </w:rPr>
        <w:t xml:space="preserve">We also need to remember, that our entire physical reality is a psychological construction, exactly like in the dream world, and that all events are just electromagnetic or electrical signals of different frequencies. We are free to wake up in the </w:t>
      </w:r>
      <w:proofErr w:type="gramStart"/>
      <w:r w:rsidRPr="00315CDB">
        <w:rPr>
          <w:rFonts w:cstheme="minorHAnsi"/>
          <w:lang w:val="en-GB"/>
        </w:rPr>
        <w:t>morning, and</w:t>
      </w:r>
      <w:proofErr w:type="gramEnd"/>
      <w:r w:rsidRPr="00315CDB">
        <w:rPr>
          <w:rFonts w:cstheme="minorHAnsi"/>
          <w:lang w:val="en-GB"/>
        </w:rPr>
        <w:t xml:space="preserve"> imagine ourselves in any reality we truly deeply want, like one without wars or without an incoming Armageddon, or one where whatever happened in the past has no longer happened. Possibly by simply changing the vibrational rate of the matter composing us. </w:t>
      </w:r>
    </w:p>
    <w:p w14:paraId="16501ADC"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This said, we are all individually dragged down by the power of our beliefs. We need to convince ourselves, that the reality we need to create every day, is not the very one shared collectively by the whole of humanity, that we lived through the day before. </w:t>
      </w:r>
    </w:p>
    <w:p w14:paraId="1A2321E5" w14:textId="77777777" w:rsidR="00E20898" w:rsidRPr="00315CDB" w:rsidRDefault="00E20898" w:rsidP="00E20898">
      <w:pPr>
        <w:ind w:firstLine="340"/>
        <w:rPr>
          <w:rFonts w:cstheme="minorHAnsi"/>
          <w:lang w:val="en-GB"/>
        </w:rPr>
      </w:pPr>
      <w:r w:rsidRPr="00315CDB">
        <w:rPr>
          <w:rFonts w:cstheme="minorHAnsi"/>
          <w:lang w:val="en-GB"/>
        </w:rPr>
        <w:t xml:space="preserve">There are two types of time according to Seth, psychological time as in dreams, where time appears to run much faster than our normal time, and where we could potentially live an entire existence within an hour of dreaming. And there is our conventional time, all agreed by every single person in the world, with whom we constantly exchange information telepathically, just like several computers connected to a network. In this world, we have convinced ourselves that time exists, and we all live by the second, in a chronological and linear kind of timeline. </w:t>
      </w:r>
    </w:p>
    <w:p w14:paraId="50D81BF7" w14:textId="77777777" w:rsidR="00E20898" w:rsidRPr="00315CDB" w:rsidRDefault="00E20898" w:rsidP="00E20898">
      <w:pPr>
        <w:ind w:firstLine="340"/>
        <w:rPr>
          <w:rFonts w:cstheme="minorHAnsi"/>
          <w:lang w:val="en-GB"/>
        </w:rPr>
      </w:pPr>
      <w:r w:rsidRPr="00315CDB">
        <w:rPr>
          <w:rFonts w:cstheme="minorHAnsi"/>
          <w:lang w:val="en-GB"/>
        </w:rPr>
        <w:t>From Dolores Cannon’s books, these other beings, including aliens or ultraterrestrials, can easily affect our mind to show us anything they want. They can change our entire surroundings, bring us to another planet, without even having to go there, and perhaps even they can bring us there instantly. Simply because they help us re-create that reality in our mind, just like in a dream, and it becomes as good as the real thing, as it is the same as the real thing.</w:t>
      </w:r>
    </w:p>
    <w:p w14:paraId="0DB5C167" w14:textId="77777777" w:rsidR="00E20898" w:rsidRPr="00315CDB" w:rsidRDefault="00E20898" w:rsidP="00E20898">
      <w:pPr>
        <w:ind w:firstLine="340"/>
        <w:rPr>
          <w:rFonts w:cstheme="minorHAnsi"/>
          <w:lang w:val="en-GB"/>
        </w:rPr>
      </w:pPr>
      <w:r w:rsidRPr="00315CDB">
        <w:rPr>
          <w:rFonts w:cstheme="minorHAnsi"/>
          <w:lang w:val="en-GB"/>
        </w:rPr>
        <w:t>Then, they are bringing us into psychological time, in a higher dimension, where you could easily be there for three days, and yet only an hour would have passed on Earth. As it is all but an illusion, like a dream, just like our physical reality is. However, it may just be the use of clever technology, speeding up the vibrational rate of our atoms and molecules, making them larger and more spaced out. And the use of lasers or higher density light beams, from a higher dimension, to create virtual realities or holographic images. Perhaps it is a mix of all of that.</w:t>
      </w:r>
    </w:p>
    <w:p w14:paraId="10C94AC3" w14:textId="77777777" w:rsidR="00E20898" w:rsidRPr="00315CDB" w:rsidRDefault="00E20898" w:rsidP="00E20898">
      <w:pPr>
        <w:ind w:firstLine="340"/>
        <w:rPr>
          <w:rFonts w:cstheme="minorHAnsi"/>
          <w:lang w:val="en-GB"/>
        </w:rPr>
      </w:pPr>
      <w:r w:rsidRPr="00315CDB">
        <w:rPr>
          <w:rFonts w:cstheme="minorHAnsi"/>
          <w:lang w:val="en-GB"/>
        </w:rPr>
        <w:t xml:space="preserve">It also seems we can travel anywhere in the universe instantly, in any dimension, in the past or the future, simply by knowing the interdimensional frequency of the matter in that location in time, by adjusting our vibrational rate or resonance to match. This is how alien technology appears to be working, from what we read in the books of Dolores Cannon. </w:t>
      </w:r>
    </w:p>
    <w:p w14:paraId="1545D31D"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It is not necessarily an </w:t>
      </w:r>
      <w:proofErr w:type="gramStart"/>
      <w:r w:rsidRPr="00315CDB">
        <w:rPr>
          <w:rFonts w:cstheme="minorHAnsi"/>
          <w:lang w:val="en-GB"/>
        </w:rPr>
        <w:t>illusion</w:t>
      </w:r>
      <w:proofErr w:type="gramEnd"/>
      <w:r w:rsidRPr="00315CDB">
        <w:rPr>
          <w:rFonts w:cstheme="minorHAnsi"/>
          <w:lang w:val="en-GB"/>
        </w:rPr>
        <w:t xml:space="preserve"> however. It does appear that an entire civilisation, living at a higher vibrational rate of matter, or the fourth or fifth world density, could experience a normal lifetime of 100 years, while a few days would pass for the whole of humanity. </w:t>
      </w:r>
    </w:p>
    <w:p w14:paraId="32C0C2D2" w14:textId="77777777" w:rsidR="00E20898" w:rsidRPr="00315CDB" w:rsidRDefault="00E20898" w:rsidP="00E20898">
      <w:pPr>
        <w:ind w:firstLine="340"/>
        <w:rPr>
          <w:rFonts w:cstheme="minorHAnsi"/>
          <w:lang w:val="en-GB"/>
        </w:rPr>
      </w:pPr>
      <w:r w:rsidRPr="00315CDB">
        <w:rPr>
          <w:rFonts w:cstheme="minorHAnsi"/>
          <w:lang w:val="en-GB"/>
        </w:rPr>
        <w:t>Although, this is simply how differently time is being perceived, to the point that for them time does not really exist, in any concept or manner as it exists for us. There is still here what could be called a relativity of time, when it comes to comparing our time rates. This is called interdimensional time, in the books of Dolores Cannon, so I adopted the term.</w:t>
      </w:r>
    </w:p>
    <w:p w14:paraId="27FED07A" w14:textId="77777777" w:rsidR="00E20898" w:rsidRPr="00315CDB" w:rsidRDefault="00E20898" w:rsidP="00E20898">
      <w:pPr>
        <w:ind w:firstLine="340"/>
        <w:rPr>
          <w:rFonts w:cstheme="minorHAnsi"/>
          <w:lang w:val="en-GB"/>
        </w:rPr>
      </w:pPr>
      <w:r w:rsidRPr="00315CDB">
        <w:rPr>
          <w:rFonts w:cstheme="minorHAnsi"/>
          <w:lang w:val="en-GB"/>
        </w:rPr>
        <w:t xml:space="preserve">Seth does say that the dream world, with its psychological time, which can run at any rate we wish, is closer to the reality of everyone else in the universe. As Dolores Cannon stated in </w:t>
      </w:r>
      <w:r w:rsidRPr="00315CDB">
        <w:rPr>
          <w:rFonts w:cstheme="minorHAnsi"/>
          <w:i/>
          <w:lang w:val="en-GB"/>
        </w:rPr>
        <w:t>The Custodians:</w:t>
      </w:r>
    </w:p>
    <w:p w14:paraId="75909828" w14:textId="77777777" w:rsidR="00E20898" w:rsidRPr="00315CDB" w:rsidRDefault="00E20898" w:rsidP="00E20898">
      <w:pPr>
        <w:pStyle w:val="Quote"/>
        <w:rPr>
          <w:lang w:val="en-GB"/>
        </w:rPr>
      </w:pPr>
      <w:r w:rsidRPr="00315CDB">
        <w:rPr>
          <w:lang w:val="en-GB"/>
        </w:rPr>
        <w:t>“We are hampered by being trapped within our concept of linear time. It has been said we may be the only planet in the universe that has invented a way to measure something that does not exist. I have been told many times in my work that time is only an illusion, an invention of man. The aliens do not have this concept, and they have told me that man will never travel in space until he overcomes the erroneous idea of time. This is one of the main problems that keeps man trapped on the Earth.”</w:t>
      </w:r>
    </w:p>
    <w:p w14:paraId="472A2D71" w14:textId="77777777" w:rsidR="00E20898" w:rsidRPr="00315CDB" w:rsidRDefault="00E20898" w:rsidP="00E20898">
      <w:pPr>
        <w:pStyle w:val="VellumAttribution"/>
        <w:rPr>
          <w:lang w:val="en-GB"/>
        </w:rPr>
      </w:pPr>
      <w:r w:rsidRPr="00315CDB">
        <w:rPr>
          <w:lang w:val="en-GB"/>
        </w:rPr>
        <w:t xml:space="preserve">Dolores Cannon, </w:t>
      </w:r>
      <w:r w:rsidRPr="00315CDB">
        <w:rPr>
          <w:i/>
          <w:iCs/>
          <w:lang w:val="en-GB"/>
        </w:rPr>
        <w:t>The Custodians</w:t>
      </w:r>
    </w:p>
    <w:p w14:paraId="381E2C15" w14:textId="77777777" w:rsidR="00E20898" w:rsidRPr="00315CDB" w:rsidRDefault="00E20898" w:rsidP="00E20898">
      <w:pPr>
        <w:ind w:firstLine="340"/>
        <w:rPr>
          <w:rFonts w:cstheme="minorHAnsi"/>
          <w:lang w:val="en-GB"/>
        </w:rPr>
      </w:pPr>
      <w:r w:rsidRPr="00315CDB">
        <w:rPr>
          <w:rFonts w:cstheme="minorHAnsi"/>
          <w:lang w:val="en-GB"/>
        </w:rPr>
        <w:t xml:space="preserve">Our idea of time is a collective invention, an agreed convention. If we were able to convince everyone, that we can create any reality we want in psychological time, a time that is not linear, we would have a very different physical world indeed, where no two days would ever be remotely the same. </w:t>
      </w:r>
    </w:p>
    <w:p w14:paraId="788DE7E9" w14:textId="77777777" w:rsidR="00E20898" w:rsidRPr="00315CDB" w:rsidRDefault="00E20898" w:rsidP="00E20898">
      <w:pPr>
        <w:ind w:firstLine="340"/>
        <w:rPr>
          <w:rFonts w:cstheme="minorHAnsi"/>
          <w:lang w:val="en-GB"/>
        </w:rPr>
      </w:pPr>
      <w:r w:rsidRPr="00315CDB">
        <w:rPr>
          <w:rFonts w:cstheme="minorHAnsi"/>
          <w:lang w:val="en-GB"/>
        </w:rPr>
        <w:t xml:space="preserve">No one then, could tell us what the future will be, and be so accurate, as to make it a self-fulfilling prophecy. There is not going to be an Armageddon or an end of the world. It is only </w:t>
      </w:r>
      <w:r w:rsidRPr="00315CDB">
        <w:rPr>
          <w:rFonts w:cstheme="minorHAnsi"/>
          <w:lang w:val="en-GB"/>
        </w:rPr>
        <w:lastRenderedPageBreak/>
        <w:t xml:space="preserve">the collective belief that it will happen, that will make it happen. </w:t>
      </w:r>
      <w:proofErr w:type="gramStart"/>
      <w:r w:rsidRPr="00315CDB">
        <w:rPr>
          <w:rFonts w:cstheme="minorHAnsi"/>
          <w:lang w:val="en-GB"/>
        </w:rPr>
        <w:t>So</w:t>
      </w:r>
      <w:proofErr w:type="gramEnd"/>
      <w:r w:rsidRPr="00315CDB">
        <w:rPr>
          <w:rFonts w:cstheme="minorHAnsi"/>
          <w:lang w:val="en-GB"/>
        </w:rPr>
        <w:t xml:space="preserve"> forget about it, despite all the prophecies in all the biblical books. </w:t>
      </w:r>
    </w:p>
    <w:p w14:paraId="7706BE04" w14:textId="77777777" w:rsidR="00E20898" w:rsidRPr="00315CDB" w:rsidRDefault="00E20898" w:rsidP="00E20898">
      <w:pPr>
        <w:ind w:firstLine="340"/>
        <w:rPr>
          <w:rFonts w:cstheme="minorHAnsi"/>
          <w:lang w:val="en-GB"/>
        </w:rPr>
      </w:pPr>
      <w:r w:rsidRPr="00315CDB">
        <w:rPr>
          <w:rFonts w:cstheme="minorHAnsi"/>
          <w:lang w:val="en-GB"/>
        </w:rPr>
        <w:t xml:space="preserve">We </w:t>
      </w:r>
      <w:proofErr w:type="gramStart"/>
      <w:r w:rsidRPr="00315CDB">
        <w:rPr>
          <w:rFonts w:cstheme="minorHAnsi"/>
          <w:lang w:val="en-GB"/>
        </w:rPr>
        <w:t>are in charge of</w:t>
      </w:r>
      <w:proofErr w:type="gramEnd"/>
      <w:r w:rsidRPr="00315CDB">
        <w:rPr>
          <w:rFonts w:cstheme="minorHAnsi"/>
          <w:lang w:val="en-GB"/>
        </w:rPr>
        <w:t xml:space="preserve"> our future, through what we believe through our thoughts. But we are equally in charge of our past, and our prophecies can change, to become much more positive than what they are telling us now. As it is, these prophecies only reflect our present state of mind, they are only an indicator of where we are heading. But as surely as the future is not written, neither is the past. Only the present exists, and this is what they mean, when they invite us to live in the present. </w:t>
      </w:r>
    </w:p>
    <w:p w14:paraId="58B4A0B4" w14:textId="77777777" w:rsidR="00E20898" w:rsidRPr="00315CDB" w:rsidRDefault="00E20898" w:rsidP="00E20898">
      <w:pPr>
        <w:ind w:firstLine="340"/>
        <w:rPr>
          <w:rFonts w:cstheme="minorHAnsi"/>
          <w:lang w:val="en-GB"/>
        </w:rPr>
      </w:pPr>
      <w:r w:rsidRPr="00315CDB">
        <w:rPr>
          <w:rFonts w:cstheme="minorHAnsi"/>
          <w:lang w:val="en-GB"/>
        </w:rPr>
        <w:t xml:space="preserve">And if we could, just through will alone, adjust our vibrational rate and find ourselves whenever we want, in the past or the future, at any given time and place, we would indeed have a totally different concept of what time is, as it would no longer be linear. </w:t>
      </w:r>
      <w:proofErr w:type="gramStart"/>
      <w:r w:rsidRPr="00315CDB">
        <w:rPr>
          <w:rFonts w:cstheme="minorHAnsi"/>
          <w:lang w:val="en-GB"/>
        </w:rPr>
        <w:t>Effects or consequences,</w:t>
      </w:r>
      <w:proofErr w:type="gramEnd"/>
      <w:r w:rsidRPr="00315CDB">
        <w:rPr>
          <w:rFonts w:cstheme="minorHAnsi"/>
          <w:lang w:val="en-GB"/>
        </w:rPr>
        <w:t xml:space="preserve"> could precede the cause of events, even, we could witness effects without causes, and it would all be normal. The past could be changed, the future could affect the past, and the spacious present would be all there is, as Seth states.</w:t>
      </w:r>
    </w:p>
    <w:p w14:paraId="2485FFF8" w14:textId="77777777" w:rsidR="00E20898" w:rsidRPr="00315CDB" w:rsidRDefault="00E20898" w:rsidP="00E20898">
      <w:pPr>
        <w:ind w:firstLine="340"/>
        <w:rPr>
          <w:rFonts w:cstheme="minorHAnsi"/>
          <w:lang w:val="en-GB"/>
        </w:rPr>
      </w:pPr>
      <w:r w:rsidRPr="00315CDB">
        <w:rPr>
          <w:rFonts w:cstheme="minorHAnsi"/>
          <w:lang w:val="en-GB"/>
        </w:rPr>
        <w:t>Freeing ourselves of our idea of time, is the first step toward opening our inner senses, according to Seth. We have our work cut out for us, learning to live more in psychological time, abandon the idea that our world must run on linear time. I’m not sure we could ever succeed, perhaps not on a massive scale at least.</w:t>
      </w:r>
    </w:p>
    <w:p w14:paraId="43B99A1F" w14:textId="77777777" w:rsidR="00E20898" w:rsidRPr="00315CDB" w:rsidRDefault="00E20898" w:rsidP="00E20898">
      <w:pPr>
        <w:ind w:firstLine="340"/>
        <w:rPr>
          <w:rFonts w:cstheme="minorHAnsi"/>
          <w:lang w:val="en-GB"/>
        </w:rPr>
      </w:pPr>
      <w:r w:rsidRPr="00315CDB">
        <w:rPr>
          <w:rFonts w:cstheme="minorHAnsi"/>
          <w:lang w:val="en-GB"/>
        </w:rPr>
        <w:t xml:space="preserve">And maybe, people in higher dimensions don’t need to take time into consideration, because they have an equivalent concept to help them locate anyone, in any time frame. And that is, the rate at which matter vibrates, the resonance. If the frequency of matter is usually apparently constant, with the constant expansion of all matter, there is also an unseen constant increase of the vibrational rate of all matter. Consequently, you would not need the concept of time, if you were guiding yourself, and measuring instead, the changing vibrational rate of matter in time, in various locations. </w:t>
      </w:r>
    </w:p>
    <w:p w14:paraId="425A669C" w14:textId="77777777" w:rsidR="00E20898" w:rsidRPr="00315CDB" w:rsidRDefault="00E20898" w:rsidP="00E20898">
      <w:pPr>
        <w:ind w:firstLine="340"/>
        <w:rPr>
          <w:rFonts w:cstheme="minorHAnsi"/>
          <w:lang w:val="en-GB"/>
        </w:rPr>
      </w:pPr>
      <w:r w:rsidRPr="00315CDB">
        <w:rPr>
          <w:rFonts w:cstheme="minorHAnsi"/>
          <w:lang w:val="en-GB"/>
        </w:rPr>
        <w:t xml:space="preserve">Then, the constant and ever greater interdimensional frequency of the vibrational rate of matter, would be the equivalent to our concept of time. Except that none of it would be linear. </w:t>
      </w:r>
      <w:r w:rsidRPr="00315CDB">
        <w:rPr>
          <w:rFonts w:cstheme="minorHAnsi"/>
          <w:lang w:val="en-GB"/>
        </w:rPr>
        <w:lastRenderedPageBreak/>
        <w:t>You could go anywhere at any time, in the past or the future, and the past and the future would be constantly changing.</w:t>
      </w:r>
    </w:p>
    <w:p w14:paraId="211F563A" w14:textId="77777777" w:rsidR="00E20898" w:rsidRPr="00315CDB" w:rsidRDefault="00E20898" w:rsidP="00E20898">
      <w:pPr>
        <w:ind w:firstLine="340"/>
        <w:rPr>
          <w:rFonts w:cstheme="minorHAnsi"/>
          <w:lang w:val="en-GB"/>
        </w:rPr>
      </w:pPr>
      <w:r w:rsidRPr="00315CDB">
        <w:rPr>
          <w:rFonts w:cstheme="minorHAnsi"/>
          <w:lang w:val="en-GB"/>
        </w:rPr>
        <w:t xml:space="preserve">At least it would have a real basis in physics, since the vibrational rate of matter, depends on how fast smaller particles are orbiting larger ones. This in turn, affects the size of these particles and all objects. Adding energy, or more particles, to such systems, simply causes particles to become larger and orbit faster, spaces them out, and move them to a higher dimension or density world. While overall, they are constantly further expanding at a constant inner rate, in an unseen expansion, </w:t>
      </w:r>
      <w:proofErr w:type="gramStart"/>
      <w:r w:rsidRPr="00315CDB">
        <w:rPr>
          <w:rFonts w:cstheme="minorHAnsi"/>
          <w:lang w:val="en-GB"/>
        </w:rPr>
        <w:t>and also</w:t>
      </w:r>
      <w:proofErr w:type="gramEnd"/>
      <w:r w:rsidRPr="00315CDB">
        <w:rPr>
          <w:rFonts w:cstheme="minorHAnsi"/>
          <w:lang w:val="en-GB"/>
        </w:rPr>
        <w:t xml:space="preserve">, in an unseen increase of the interdimensional frequency and enlargement of their orbits. </w:t>
      </w:r>
    </w:p>
    <w:p w14:paraId="4A3BA398" w14:textId="77777777" w:rsidR="00E20898" w:rsidRPr="00315CDB" w:rsidRDefault="00E20898" w:rsidP="00E20898">
      <w:pPr>
        <w:ind w:firstLine="340"/>
        <w:rPr>
          <w:rFonts w:cstheme="minorHAnsi"/>
          <w:lang w:val="en-GB"/>
        </w:rPr>
      </w:pPr>
      <w:r w:rsidRPr="00315CDB">
        <w:rPr>
          <w:rFonts w:cstheme="minorHAnsi"/>
          <w:lang w:val="en-GB"/>
        </w:rPr>
        <w:t>This is how we can move instantly to other dimensions, the past or future, to dreams, thoughts, our own imagination, and other locations where matter vibrates faster or slower. These are all other dimensions, realities made of matter and particles of different sizes, orbiting at different speeds, and creating worlds of different densities.</w:t>
      </w:r>
    </w:p>
    <w:p w14:paraId="6CFFE4B8" w14:textId="77777777" w:rsidR="00E20898" w:rsidRPr="00315CDB" w:rsidRDefault="00E20898" w:rsidP="00E20898">
      <w:pPr>
        <w:ind w:firstLine="340"/>
        <w:rPr>
          <w:rFonts w:cstheme="minorHAnsi"/>
          <w:lang w:val="en-GB"/>
        </w:rPr>
      </w:pPr>
      <w:proofErr w:type="gramStart"/>
      <w:r w:rsidRPr="00315CDB">
        <w:rPr>
          <w:rFonts w:cstheme="minorHAnsi"/>
          <w:lang w:val="en-GB"/>
        </w:rPr>
        <w:t>The interdimensional frequency of matter,</w:t>
      </w:r>
      <w:proofErr w:type="gramEnd"/>
      <w:r w:rsidRPr="00315CDB">
        <w:rPr>
          <w:rFonts w:cstheme="minorHAnsi"/>
          <w:lang w:val="en-GB"/>
        </w:rPr>
        <w:t xml:space="preserve"> simply means the number of orbiting cycles of neutrinos around and between the electrons, and of the electrons within and between electron clusters, atoms and molecules. The faster they orbit, the larger their orbits, causing a change in the size of the larger particles they form. This is just to highlight the difference with the other and more usual type of frequency of matter in our science, where the electrons, electron clusters, atoms and molecules don’t change size. </w:t>
      </w:r>
    </w:p>
    <w:p w14:paraId="2FF65344" w14:textId="77777777" w:rsidR="00E20898" w:rsidRPr="00315CDB" w:rsidRDefault="00E20898" w:rsidP="00E20898">
      <w:pPr>
        <w:ind w:firstLine="340"/>
        <w:rPr>
          <w:rFonts w:cstheme="minorHAnsi"/>
          <w:lang w:val="en-GB"/>
        </w:rPr>
      </w:pPr>
      <w:r w:rsidRPr="00315CDB">
        <w:rPr>
          <w:rFonts w:cstheme="minorHAnsi"/>
          <w:lang w:val="en-GB"/>
        </w:rPr>
        <w:t xml:space="preserve">The difference is more important when we are talking about the frequency of light or any electromagnetic phenomena, where the frequency may refer instead to the size of the electron clusters, meaning the number of electrons within the clusters, while the electrons have not changed size. </w:t>
      </w:r>
    </w:p>
    <w:p w14:paraId="17E52B40" w14:textId="77777777" w:rsidR="00E20898" w:rsidRPr="00315CDB" w:rsidRDefault="00E20898" w:rsidP="00E20898">
      <w:pPr>
        <w:ind w:firstLine="340"/>
        <w:rPr>
          <w:rFonts w:cstheme="minorHAnsi"/>
          <w:lang w:val="en-GB"/>
        </w:rPr>
      </w:pPr>
      <w:r w:rsidRPr="00315CDB">
        <w:rPr>
          <w:rFonts w:cstheme="minorHAnsi"/>
          <w:lang w:val="en-GB"/>
        </w:rPr>
        <w:t xml:space="preserve">And for radio signals and microwaves, the difference in frequency only refers to a change in the vibrational rate of the compressed bands of electrons, within our own electromagnetic spectrum, where once again the electrons have not changed size, although they would still be orbiting faster in enlarged orbits, or slower in contracted orbits. </w:t>
      </w:r>
    </w:p>
    <w:p w14:paraId="4DB8FE08" w14:textId="77777777" w:rsidR="00E20898" w:rsidRPr="00315CDB" w:rsidRDefault="00E20898" w:rsidP="00E20898">
      <w:pPr>
        <w:ind w:firstLine="340"/>
        <w:rPr>
          <w:rFonts w:cstheme="minorHAnsi"/>
          <w:lang w:val="en-GB"/>
        </w:rPr>
      </w:pPr>
      <w:r w:rsidRPr="00315CDB">
        <w:rPr>
          <w:rFonts w:cstheme="minorHAnsi"/>
          <w:lang w:val="en-GB"/>
        </w:rPr>
        <w:lastRenderedPageBreak/>
        <w:t>The size of the electrons is only affected when the neutrinos, within the electrons, orbit faster or slower, enlarging or contracting their orbits, causing the change in size of the electrons. This in both the second and third type of growth and shrinkage of matter.</w:t>
      </w:r>
    </w:p>
    <w:p w14:paraId="4CF65332" w14:textId="77777777" w:rsidR="00E20898" w:rsidRPr="00315CDB" w:rsidRDefault="00E20898" w:rsidP="00E20898">
      <w:pPr>
        <w:pStyle w:val="Heading2"/>
        <w:rPr>
          <w:lang w:val="en-GB"/>
        </w:rPr>
      </w:pPr>
      <w:bookmarkStart w:id="306" w:name="_Toc113022368"/>
      <w:r w:rsidRPr="00315CDB">
        <w:rPr>
          <w:lang w:val="en-GB"/>
        </w:rPr>
        <w:t xml:space="preserve">9.4 John A. Keel, </w:t>
      </w:r>
      <w:r w:rsidRPr="00315CDB">
        <w:rPr>
          <w:i/>
          <w:iCs/>
          <w:lang w:val="en-GB"/>
        </w:rPr>
        <w:t xml:space="preserve">The </w:t>
      </w:r>
      <w:proofErr w:type="spellStart"/>
      <w:r w:rsidRPr="00315CDB">
        <w:rPr>
          <w:i/>
          <w:iCs/>
          <w:lang w:val="en-GB"/>
        </w:rPr>
        <w:t>Mothman</w:t>
      </w:r>
      <w:proofErr w:type="spellEnd"/>
      <w:r w:rsidRPr="00315CDB">
        <w:rPr>
          <w:i/>
          <w:iCs/>
          <w:lang w:val="en-GB"/>
        </w:rPr>
        <w:t xml:space="preserve"> Prophecies,</w:t>
      </w:r>
      <w:r w:rsidRPr="00315CDB">
        <w:rPr>
          <w:lang w:val="en-GB"/>
        </w:rPr>
        <w:t xml:space="preserve"> Bigfoot, Mysterious Beings, Ghosts and Spirits, Dimensional Worlds and World Densities</w:t>
      </w:r>
      <w:bookmarkEnd w:id="306"/>
    </w:p>
    <w:p w14:paraId="20E27A49" w14:textId="77777777" w:rsidR="00E20898" w:rsidRPr="00315CDB" w:rsidRDefault="00E20898" w:rsidP="00E20898">
      <w:pPr>
        <w:ind w:firstLine="340"/>
        <w:rPr>
          <w:rFonts w:cstheme="minorHAnsi"/>
          <w:lang w:val="en-GB"/>
        </w:rPr>
      </w:pPr>
      <w:r w:rsidRPr="00315CDB">
        <w:rPr>
          <w:rFonts w:cstheme="minorHAnsi"/>
          <w:lang w:val="en-GB"/>
        </w:rPr>
        <w:t xml:space="preserve">We could say that I am a philosopher of theoretical physics, who is also interested in the paranormal. I’ve always been fascinated by </w:t>
      </w:r>
      <w:r w:rsidRPr="00315CDB">
        <w:rPr>
          <w:rFonts w:cstheme="minorHAnsi"/>
          <w:i/>
          <w:iCs/>
          <w:lang w:val="en-GB"/>
        </w:rPr>
        <w:t xml:space="preserve">The </w:t>
      </w:r>
      <w:proofErr w:type="spellStart"/>
      <w:r w:rsidRPr="00315CDB">
        <w:rPr>
          <w:rFonts w:cstheme="minorHAnsi"/>
          <w:i/>
          <w:iCs/>
          <w:lang w:val="en-GB"/>
        </w:rPr>
        <w:t>Mothman</w:t>
      </w:r>
      <w:proofErr w:type="spellEnd"/>
      <w:r w:rsidRPr="00315CDB">
        <w:rPr>
          <w:rFonts w:cstheme="minorHAnsi"/>
          <w:i/>
          <w:iCs/>
          <w:lang w:val="en-GB"/>
        </w:rPr>
        <w:t xml:space="preserve"> Prophecies,</w:t>
      </w:r>
      <w:r w:rsidRPr="00315CDB">
        <w:rPr>
          <w:rFonts w:cstheme="minorHAnsi"/>
          <w:lang w:val="en-GB"/>
        </w:rPr>
        <w:t xml:space="preserve"> and recently I read several of John A. Keel’s books. I realised then, that I had reached independently certain conclusions that Keel also reached in his books. It was kind of a confirmation of some of my theories.</w:t>
      </w:r>
    </w:p>
    <w:p w14:paraId="2B7A032F" w14:textId="77777777" w:rsidR="00E20898" w:rsidRPr="00315CDB" w:rsidRDefault="00E20898" w:rsidP="00E20898">
      <w:pPr>
        <w:ind w:firstLine="340"/>
        <w:rPr>
          <w:rFonts w:cstheme="minorHAnsi"/>
          <w:lang w:val="en-GB"/>
        </w:rPr>
      </w:pPr>
      <w:r w:rsidRPr="00315CDB">
        <w:rPr>
          <w:rFonts w:cstheme="minorHAnsi"/>
          <w:lang w:val="en-GB"/>
        </w:rPr>
        <w:t xml:space="preserve">I’ve been thinking about how we could explain ghosts and spirits, and for a while I kept thinking that they often appear like clouds of gases. I wrote an entire essay about how they could be made of gases, becoming solid when they materialise. Nevertheless, I could not explain how a gas could </w:t>
      </w:r>
      <w:proofErr w:type="gramStart"/>
      <w:r w:rsidRPr="00315CDB">
        <w:rPr>
          <w:rFonts w:cstheme="minorHAnsi"/>
          <w:lang w:val="en-GB"/>
        </w:rPr>
        <w:t>still keep</w:t>
      </w:r>
      <w:proofErr w:type="gramEnd"/>
      <w:r w:rsidRPr="00315CDB">
        <w:rPr>
          <w:rFonts w:cstheme="minorHAnsi"/>
          <w:lang w:val="en-GB"/>
        </w:rPr>
        <w:t xml:space="preserve"> the necessary molecular structure to support life, or some sort of consciousness. </w:t>
      </w:r>
      <w:proofErr w:type="gramStart"/>
      <w:r w:rsidRPr="00315CDB">
        <w:rPr>
          <w:rFonts w:cstheme="minorHAnsi"/>
          <w:lang w:val="en-GB"/>
        </w:rPr>
        <w:t>The very definition of a gas,</w:t>
      </w:r>
      <w:proofErr w:type="gramEnd"/>
      <w:r w:rsidRPr="00315CDB">
        <w:rPr>
          <w:rFonts w:cstheme="minorHAnsi"/>
          <w:lang w:val="en-GB"/>
        </w:rPr>
        <w:t xml:space="preserve"> is molecules in chaos. For a while, it seemed there could be hope with the fourth state of matter, plasma. Still, it looked highly unlikely, as it is still a gas.</w:t>
      </w:r>
    </w:p>
    <w:p w14:paraId="02D8F28D" w14:textId="77777777" w:rsidR="00E20898" w:rsidRPr="00315CDB" w:rsidRDefault="00E20898" w:rsidP="00E20898">
      <w:pPr>
        <w:ind w:firstLine="340"/>
        <w:rPr>
          <w:rFonts w:cstheme="minorHAnsi"/>
          <w:lang w:val="en-GB"/>
        </w:rPr>
      </w:pPr>
      <w:r w:rsidRPr="00315CDB">
        <w:rPr>
          <w:rFonts w:cstheme="minorHAnsi"/>
          <w:lang w:val="en-GB"/>
        </w:rPr>
        <w:t xml:space="preserve">Since then, after reading all the books of Dolores Cannon, and several of Jane Roberts, getting a hint here and there, but never any kind of readymade answer, I developed a better hypothesis. The difference between solids, liquids and gases, is how </w:t>
      </w:r>
      <w:proofErr w:type="gramStart"/>
      <w:r w:rsidRPr="00315CDB">
        <w:rPr>
          <w:rFonts w:cstheme="minorHAnsi"/>
          <w:lang w:val="en-GB"/>
        </w:rPr>
        <w:t>spaced out</w:t>
      </w:r>
      <w:proofErr w:type="gramEnd"/>
      <w:r w:rsidRPr="00315CDB">
        <w:rPr>
          <w:rFonts w:cstheme="minorHAnsi"/>
          <w:lang w:val="en-GB"/>
        </w:rPr>
        <w:t xml:space="preserve"> molecules are from each other. The faster the molecules are moving or vibrating, the more spaced out they become, and the more the material moves from solid to liquid to gas. This is just when we consider the spacing between the molecules, when the molecules always remain the same size, as they must do in today’s physics.</w:t>
      </w:r>
    </w:p>
    <w:p w14:paraId="57DDC1D8" w14:textId="77777777" w:rsidR="00E20898" w:rsidRPr="00315CDB" w:rsidRDefault="00E20898" w:rsidP="00E20898">
      <w:pPr>
        <w:ind w:firstLine="340"/>
        <w:rPr>
          <w:rFonts w:cstheme="minorHAnsi"/>
          <w:lang w:val="en-GB"/>
        </w:rPr>
      </w:pPr>
      <w:r w:rsidRPr="00315CDB">
        <w:rPr>
          <w:rFonts w:cstheme="minorHAnsi"/>
          <w:lang w:val="en-GB"/>
        </w:rPr>
        <w:t xml:space="preserve">Then I wondered what would happen if we could have different types of molecules of different sizes. What if what changed, when it comes to the paranormal - ghosts, spirits, UFOs, </w:t>
      </w:r>
      <w:r w:rsidRPr="00315CDB">
        <w:rPr>
          <w:rFonts w:cstheme="minorHAnsi"/>
          <w:lang w:val="en-GB"/>
        </w:rPr>
        <w:lastRenderedPageBreak/>
        <w:t xml:space="preserve">ultraterrestrials, higher beings - had something to do with a reality where the electrons were growing within the atoms, </w:t>
      </w:r>
      <w:proofErr w:type="gramStart"/>
      <w:r w:rsidRPr="00315CDB">
        <w:rPr>
          <w:rFonts w:cstheme="minorHAnsi"/>
          <w:lang w:val="en-GB"/>
        </w:rPr>
        <w:t>moving</w:t>
      </w:r>
      <w:proofErr w:type="gramEnd"/>
      <w:r w:rsidRPr="00315CDB">
        <w:rPr>
          <w:rFonts w:cstheme="minorHAnsi"/>
          <w:lang w:val="en-GB"/>
        </w:rPr>
        <w:t xml:space="preserve"> and vibrating faster, making atoms and molecules larger than usual, as well as more spaced out? Enough for light to pass straight through it all, like it is for gases, and suddenly we could no longer see or interact with that matter.</w:t>
      </w:r>
    </w:p>
    <w:p w14:paraId="71626544" w14:textId="77777777" w:rsidR="00E20898" w:rsidRPr="00315CDB" w:rsidRDefault="00E20898" w:rsidP="00E20898">
      <w:pPr>
        <w:ind w:firstLine="340"/>
        <w:rPr>
          <w:rFonts w:cstheme="minorHAnsi"/>
          <w:lang w:val="en-GB"/>
        </w:rPr>
      </w:pPr>
      <w:r w:rsidRPr="00315CDB">
        <w:rPr>
          <w:rFonts w:cstheme="minorHAnsi"/>
          <w:lang w:val="en-GB"/>
        </w:rPr>
        <w:t xml:space="preserve">It would be like a gas, but truly you could still have solids keeping their molecular structure, capable of supporting life and consciousness. It would exist outside of our visible light, and even outside our field of interaction. In effect, I thought, this could very well explain worlds of different densities, of other dimensions. Other realities that exist right here on Earth with us, sharing the same space, but simply made of matter of a different vibrational rate, </w:t>
      </w:r>
      <w:proofErr w:type="gramStart"/>
      <w:r w:rsidRPr="00315CDB">
        <w:rPr>
          <w:rFonts w:cstheme="minorHAnsi"/>
          <w:lang w:val="en-GB"/>
        </w:rPr>
        <w:t>density</w:t>
      </w:r>
      <w:proofErr w:type="gramEnd"/>
      <w:r w:rsidRPr="00315CDB">
        <w:rPr>
          <w:rFonts w:cstheme="minorHAnsi"/>
          <w:lang w:val="en-GB"/>
        </w:rPr>
        <w:t xml:space="preserve"> and size of particles. </w:t>
      </w:r>
    </w:p>
    <w:p w14:paraId="66D3E4D3" w14:textId="77777777" w:rsidR="00E20898" w:rsidRPr="00315CDB" w:rsidRDefault="00E20898" w:rsidP="00E20898">
      <w:pPr>
        <w:ind w:firstLine="340"/>
        <w:rPr>
          <w:rFonts w:cstheme="minorHAnsi"/>
          <w:lang w:val="en-GB"/>
        </w:rPr>
      </w:pPr>
      <w:r w:rsidRPr="00315CDB">
        <w:rPr>
          <w:rFonts w:cstheme="minorHAnsi"/>
          <w:lang w:val="en-GB"/>
        </w:rPr>
        <w:t xml:space="preserve">Turtles vibrate at 15 Hz, humans at 50 to 60 Hz, and flies at 250 Hz. It means all the particles composing these three different life forms, are moving at these frequencies, a specific speed. What are these frequencies corresponding to, I wondered? In my mind, it is how fast the neutrinos are orbiting within and between electrons, enlarging or reducing their orbits, affecting the size of the electrons. And in turn, it is how fast the electrons are orbiting within and between atoms, bonding atoms together to form molecules. The faster the neutrinos and electrons are orbiting, enlarging their orbits, the larger and more spaced out the atoms and molecules will be. </w:t>
      </w:r>
    </w:p>
    <w:p w14:paraId="69FE6DE8" w14:textId="77777777" w:rsidR="00E20898" w:rsidRPr="00315CDB" w:rsidRDefault="00E20898" w:rsidP="00E20898">
      <w:pPr>
        <w:ind w:firstLine="340"/>
        <w:rPr>
          <w:rFonts w:cstheme="minorHAnsi"/>
          <w:lang w:val="en-GB"/>
        </w:rPr>
      </w:pPr>
      <w:r w:rsidRPr="00315CDB">
        <w:rPr>
          <w:rFonts w:cstheme="minorHAnsi"/>
          <w:lang w:val="en-GB"/>
        </w:rPr>
        <w:t xml:space="preserve">This interdimensional frequency is what defines the dimension or world density we live in. Every being at any specific time, and every location at any specific time, have a unique vibrational rate or resonance, which corresponds to the speed at which the neutrinos composing electrons, are </w:t>
      </w:r>
      <w:proofErr w:type="gramStart"/>
      <w:r w:rsidRPr="00315CDB">
        <w:rPr>
          <w:rFonts w:cstheme="minorHAnsi"/>
          <w:lang w:val="en-GB"/>
        </w:rPr>
        <w:t>orbiting</w:t>
      </w:r>
      <w:proofErr w:type="gramEnd"/>
      <w:r w:rsidRPr="00315CDB">
        <w:rPr>
          <w:rFonts w:cstheme="minorHAnsi"/>
          <w:lang w:val="en-GB"/>
        </w:rPr>
        <w:t xml:space="preserve"> and moving, changing the size of their orbits, which in turn defines the vibrational rate and size of the electrons, clusters, atoms and molecules, composing that specific dimension or density location.</w:t>
      </w:r>
    </w:p>
    <w:p w14:paraId="60CB55C4" w14:textId="77777777" w:rsidR="00E20898" w:rsidRPr="00315CDB" w:rsidRDefault="00E20898" w:rsidP="00E20898">
      <w:pPr>
        <w:ind w:firstLine="340"/>
        <w:rPr>
          <w:rFonts w:cstheme="minorHAnsi"/>
          <w:lang w:val="en-GB"/>
        </w:rPr>
      </w:pPr>
      <w:r w:rsidRPr="00315CDB">
        <w:rPr>
          <w:rFonts w:cstheme="minorHAnsi"/>
          <w:lang w:val="en-GB"/>
        </w:rPr>
        <w:t xml:space="preserve">This might be why the ultraterrestrials can move instantly anywhere in the universe, at any </w:t>
      </w:r>
      <w:proofErr w:type="gramStart"/>
      <w:r w:rsidRPr="00315CDB">
        <w:rPr>
          <w:rFonts w:cstheme="minorHAnsi"/>
          <w:lang w:val="en-GB"/>
        </w:rPr>
        <w:t>particular time</w:t>
      </w:r>
      <w:proofErr w:type="gramEnd"/>
      <w:r w:rsidRPr="00315CDB">
        <w:rPr>
          <w:rFonts w:cstheme="minorHAnsi"/>
          <w:lang w:val="en-GB"/>
        </w:rPr>
        <w:t xml:space="preserve">, either in the past or the future. They can probably calculate what is the right frequency or resonance of a certain person or location, at any specific time. The past </w:t>
      </w:r>
      <w:r w:rsidRPr="00315CDB">
        <w:rPr>
          <w:rFonts w:cstheme="minorHAnsi"/>
          <w:lang w:val="en-GB"/>
        </w:rPr>
        <w:lastRenderedPageBreak/>
        <w:t>affects the future, but the past constantly changes, as well as the future, and the future can change the past. Everything is constantly changing, as everything expands and is in motion.</w:t>
      </w:r>
    </w:p>
    <w:p w14:paraId="73A61D09" w14:textId="77777777" w:rsidR="00E20898" w:rsidRPr="00315CDB" w:rsidRDefault="00E20898" w:rsidP="00E20898">
      <w:pPr>
        <w:ind w:firstLine="340"/>
        <w:rPr>
          <w:rFonts w:cstheme="minorHAnsi"/>
          <w:lang w:val="en-GB"/>
        </w:rPr>
      </w:pPr>
      <w:r w:rsidRPr="00315CDB">
        <w:rPr>
          <w:rFonts w:cstheme="minorHAnsi"/>
          <w:lang w:val="en-GB"/>
        </w:rPr>
        <w:t>This is why they also say that time in a linear fashion, as we imagine it to be, does not really exist, if you can go to the past and change the present and future. We kind of live in bubble realities, more psychological than anything else, very much like many different interconnected dreams.</w:t>
      </w:r>
    </w:p>
    <w:p w14:paraId="46B4E47F" w14:textId="77777777" w:rsidR="00E20898" w:rsidRPr="00315CDB" w:rsidRDefault="00E20898" w:rsidP="00E20898">
      <w:pPr>
        <w:ind w:firstLine="340"/>
        <w:rPr>
          <w:rFonts w:cstheme="minorHAnsi"/>
          <w:lang w:val="en-GB"/>
        </w:rPr>
      </w:pPr>
      <w:r w:rsidRPr="00315CDB">
        <w:rPr>
          <w:rFonts w:cstheme="minorHAnsi"/>
          <w:lang w:val="en-GB"/>
        </w:rPr>
        <w:t xml:space="preserve">When you are standing in a specific location, you might think your frequency or vibrational rate never changes. However, matter expands at a constant rate, and in time, continuously expands a little bit faster than before. Hence, every second you are larger overall proportionally than before, and the matter composing you, and the location you are in, also constantly expand and rise in frequency. </w:t>
      </w:r>
    </w:p>
    <w:p w14:paraId="24AEAA24" w14:textId="77777777" w:rsidR="00E20898" w:rsidRPr="00315CDB" w:rsidRDefault="00E20898" w:rsidP="00E20898">
      <w:pPr>
        <w:ind w:firstLine="340"/>
        <w:rPr>
          <w:rFonts w:cstheme="minorHAnsi"/>
          <w:lang w:val="en-GB"/>
        </w:rPr>
      </w:pPr>
      <w:r w:rsidRPr="00315CDB">
        <w:rPr>
          <w:rFonts w:cstheme="minorHAnsi"/>
          <w:lang w:val="en-GB"/>
        </w:rPr>
        <w:t xml:space="preserve">The ultraterrestrials can probably pinpoint exactly where we are, at what </w:t>
      </w:r>
      <w:proofErr w:type="gramStart"/>
      <w:r w:rsidRPr="00315CDB">
        <w:rPr>
          <w:rFonts w:cstheme="minorHAnsi"/>
          <w:lang w:val="en-GB"/>
        </w:rPr>
        <w:t>particular time</w:t>
      </w:r>
      <w:proofErr w:type="gramEnd"/>
      <w:r w:rsidRPr="00315CDB">
        <w:rPr>
          <w:rFonts w:cstheme="minorHAnsi"/>
          <w:lang w:val="en-GB"/>
        </w:rPr>
        <w:t xml:space="preserve"> in history. They only </w:t>
      </w:r>
      <w:proofErr w:type="gramStart"/>
      <w:r w:rsidRPr="00315CDB">
        <w:rPr>
          <w:rFonts w:cstheme="minorHAnsi"/>
          <w:lang w:val="en-GB"/>
        </w:rPr>
        <w:t>have to</w:t>
      </w:r>
      <w:proofErr w:type="gramEnd"/>
      <w:r w:rsidRPr="00315CDB">
        <w:rPr>
          <w:rFonts w:cstheme="minorHAnsi"/>
          <w:lang w:val="en-GB"/>
        </w:rPr>
        <w:t xml:space="preserve"> adjust their vibrational rate to match ours, in order to move instantly there. Their particles then become of the right size and speed, or of the same resonance.</w:t>
      </w:r>
    </w:p>
    <w:p w14:paraId="5BC1DDED" w14:textId="77777777" w:rsidR="00E20898" w:rsidRPr="00315CDB" w:rsidRDefault="00E20898" w:rsidP="00E20898">
      <w:pPr>
        <w:ind w:firstLine="340"/>
        <w:rPr>
          <w:rFonts w:cstheme="minorHAnsi"/>
          <w:lang w:val="en-GB"/>
        </w:rPr>
      </w:pPr>
      <w:r w:rsidRPr="00315CDB">
        <w:rPr>
          <w:rFonts w:cstheme="minorHAnsi"/>
          <w:lang w:val="en-GB"/>
        </w:rPr>
        <w:t xml:space="preserve">Reality is more </w:t>
      </w:r>
      <w:proofErr w:type="gramStart"/>
      <w:r w:rsidRPr="00315CDB">
        <w:rPr>
          <w:rFonts w:cstheme="minorHAnsi"/>
          <w:lang w:val="en-GB"/>
        </w:rPr>
        <w:t>like electric or electromagnetic signals or codes,</w:t>
      </w:r>
      <w:proofErr w:type="gramEnd"/>
      <w:r w:rsidRPr="00315CDB">
        <w:rPr>
          <w:rFonts w:cstheme="minorHAnsi"/>
          <w:lang w:val="en-GB"/>
        </w:rPr>
        <w:t xml:space="preserve"> that we all transmit and receive, and that the brain interprets, in order to recreate in our mind, the common reality that we see at any given time. You can easily influence the reality of someone, by suggesting anything through hypnosis, and create hallucinations or entire other realities. Because then, you simply emit those </w:t>
      </w:r>
      <w:proofErr w:type="gramStart"/>
      <w:r w:rsidRPr="00315CDB">
        <w:rPr>
          <w:rFonts w:cstheme="minorHAnsi"/>
          <w:lang w:val="en-GB"/>
        </w:rPr>
        <w:t>particular signals</w:t>
      </w:r>
      <w:proofErr w:type="gramEnd"/>
      <w:r w:rsidRPr="00315CDB">
        <w:rPr>
          <w:rFonts w:cstheme="minorHAnsi"/>
          <w:lang w:val="en-GB"/>
        </w:rPr>
        <w:t xml:space="preserve">, that will cause someone to create these realities in their mind. At that point, you could say that it is as real as if it had </w:t>
      </w:r>
      <w:proofErr w:type="gramStart"/>
      <w:r w:rsidRPr="00315CDB">
        <w:rPr>
          <w:rFonts w:cstheme="minorHAnsi"/>
          <w:lang w:val="en-GB"/>
        </w:rPr>
        <w:t>actually happened</w:t>
      </w:r>
      <w:proofErr w:type="gramEnd"/>
      <w:r w:rsidRPr="00315CDB">
        <w:rPr>
          <w:rFonts w:cstheme="minorHAnsi"/>
          <w:lang w:val="en-GB"/>
        </w:rPr>
        <w:t>, because it is probably the very same process that creates our actual reality.</w:t>
      </w:r>
    </w:p>
    <w:p w14:paraId="376BA570" w14:textId="77777777" w:rsidR="00E20898" w:rsidRPr="00315CDB" w:rsidRDefault="00E20898" w:rsidP="00E20898">
      <w:pPr>
        <w:ind w:firstLine="340"/>
        <w:rPr>
          <w:rFonts w:cstheme="minorHAnsi"/>
          <w:lang w:val="en-GB"/>
        </w:rPr>
      </w:pPr>
      <w:r w:rsidRPr="00315CDB">
        <w:rPr>
          <w:rFonts w:cstheme="minorHAnsi"/>
          <w:lang w:val="en-GB"/>
        </w:rPr>
        <w:t xml:space="preserve">When you move in the distance, you are not really moving, you are simply either shrinking or growing towards other objects or persons, that are initially all shrunk from your point of view. Everything is essentially located here at a same point. And things are only either enlarging or shrinking, from your point of view, as they approach or move away. </w:t>
      </w:r>
    </w:p>
    <w:p w14:paraId="37B69972"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Very much like what someone would programme on a sophisticated computer simulation made of electrons, that would </w:t>
      </w:r>
      <w:proofErr w:type="gramStart"/>
      <w:r w:rsidRPr="00315CDB">
        <w:rPr>
          <w:rFonts w:cstheme="minorHAnsi"/>
          <w:lang w:val="en-GB"/>
        </w:rPr>
        <w:t>actually form</w:t>
      </w:r>
      <w:proofErr w:type="gramEnd"/>
      <w:r w:rsidRPr="00315CDB">
        <w:rPr>
          <w:rFonts w:cstheme="minorHAnsi"/>
          <w:lang w:val="en-GB"/>
        </w:rPr>
        <w:t xml:space="preserve"> into atoms and molecules. Everything is made of electrons in our reality, including protons, neutrons, </w:t>
      </w:r>
      <w:proofErr w:type="gramStart"/>
      <w:r w:rsidRPr="00315CDB">
        <w:rPr>
          <w:rFonts w:cstheme="minorHAnsi"/>
          <w:lang w:val="en-GB"/>
        </w:rPr>
        <w:t>atoms</w:t>
      </w:r>
      <w:proofErr w:type="gramEnd"/>
      <w:r w:rsidRPr="00315CDB">
        <w:rPr>
          <w:rFonts w:cstheme="minorHAnsi"/>
          <w:lang w:val="en-GB"/>
        </w:rPr>
        <w:t xml:space="preserve"> and molecules. In a virtual reality, they would programme a ship coming towards you as getting bigger, instead of moving in the distance, and once it has past you, it would simply get smaller. While for all that time, the ship was </w:t>
      </w:r>
      <w:proofErr w:type="gramStart"/>
      <w:r w:rsidRPr="00315CDB">
        <w:rPr>
          <w:rFonts w:cstheme="minorHAnsi"/>
          <w:lang w:val="en-GB"/>
        </w:rPr>
        <w:t>actually with</w:t>
      </w:r>
      <w:proofErr w:type="gramEnd"/>
      <w:r w:rsidRPr="00315CDB">
        <w:rPr>
          <w:rFonts w:cstheme="minorHAnsi"/>
          <w:lang w:val="en-GB"/>
        </w:rPr>
        <w:t xml:space="preserve"> you the whole time, simply shrunk or enlarged from your viewpoint.</w:t>
      </w:r>
    </w:p>
    <w:p w14:paraId="7329897F" w14:textId="77777777" w:rsidR="00E20898" w:rsidRPr="00315CDB" w:rsidRDefault="00E20898" w:rsidP="00E20898">
      <w:pPr>
        <w:ind w:firstLine="340"/>
        <w:rPr>
          <w:rFonts w:cstheme="minorHAnsi"/>
          <w:lang w:val="en-GB"/>
        </w:rPr>
      </w:pPr>
      <w:r w:rsidRPr="00315CDB">
        <w:rPr>
          <w:rFonts w:cstheme="minorHAnsi"/>
          <w:lang w:val="en-GB"/>
        </w:rPr>
        <w:t xml:space="preserve">The entire reality, every single location in the universe, any object or person, is ruled by the expansion of matter, which reduces the distance between everything. This is gravity, which also leads to the natural orbit effect. It is also defined by the growing and shrinking of electrons inside and outside the atoms, explaining electromagnetism, </w:t>
      </w:r>
      <w:proofErr w:type="gramStart"/>
      <w:r w:rsidRPr="00315CDB">
        <w:rPr>
          <w:rFonts w:cstheme="minorHAnsi"/>
          <w:lang w:val="en-GB"/>
        </w:rPr>
        <w:t>attracting</w:t>
      </w:r>
      <w:proofErr w:type="gramEnd"/>
      <w:r w:rsidRPr="00315CDB">
        <w:rPr>
          <w:rFonts w:cstheme="minorHAnsi"/>
          <w:lang w:val="en-GB"/>
        </w:rPr>
        <w:t xml:space="preserve"> and repelling forces, electricity, the density of matter and other dimensions. And finally, relative motion creates the illusion of distance, through the relative enlargement and contraction of matter, as objects approach or move away from each other. Overall, this is all due to the geometry of expansion, when we cannot see the inner expansion behind the scenes, because we are also expanding, as we are part of this universe. </w:t>
      </w:r>
    </w:p>
    <w:p w14:paraId="1B8CBA3C" w14:textId="77777777" w:rsidR="00E20898" w:rsidRPr="00315CDB" w:rsidRDefault="00E20898" w:rsidP="00E20898">
      <w:pPr>
        <w:ind w:firstLine="340"/>
        <w:rPr>
          <w:rFonts w:cstheme="minorHAnsi"/>
          <w:lang w:val="en-GB"/>
        </w:rPr>
      </w:pPr>
      <w:r w:rsidRPr="00315CDB">
        <w:rPr>
          <w:rFonts w:cstheme="minorHAnsi"/>
          <w:lang w:val="en-GB"/>
        </w:rPr>
        <w:t xml:space="preserve">A turtle moves in slow motion from our point of view, but from the perspective of the turtle, it is us who move in fast forward. It is the same for flies. By vibrating four times faster than us, they can achieve four times more than us within a same amount of time, plenty of time for them to see us coming with a fly </w:t>
      </w:r>
      <w:proofErr w:type="gramStart"/>
      <w:r w:rsidRPr="00315CDB">
        <w:rPr>
          <w:rFonts w:cstheme="minorHAnsi"/>
          <w:lang w:val="en-GB"/>
        </w:rPr>
        <w:t>swatter, and</w:t>
      </w:r>
      <w:proofErr w:type="gramEnd"/>
      <w:r w:rsidRPr="00315CDB">
        <w:rPr>
          <w:rFonts w:cstheme="minorHAnsi"/>
          <w:lang w:val="en-GB"/>
        </w:rPr>
        <w:t xml:space="preserve"> move out of the way. It could be said that flies are not existing within our human dimension. They are in a higher dimension compared to us, but a dimension that we can still see and interact with. </w:t>
      </w:r>
    </w:p>
    <w:p w14:paraId="00D15542" w14:textId="77777777" w:rsidR="00E20898" w:rsidRPr="00315CDB" w:rsidRDefault="00E20898" w:rsidP="00E20898">
      <w:pPr>
        <w:ind w:firstLine="340"/>
        <w:rPr>
          <w:rFonts w:cstheme="minorHAnsi"/>
          <w:lang w:val="en-GB"/>
        </w:rPr>
      </w:pPr>
      <w:r w:rsidRPr="00315CDB">
        <w:rPr>
          <w:rFonts w:cstheme="minorHAnsi"/>
          <w:lang w:val="en-GB"/>
        </w:rPr>
        <w:t xml:space="preserve">Any higher, and we get these mysterious spinning flying rods that we cannot see or interact </w:t>
      </w:r>
      <w:proofErr w:type="gramStart"/>
      <w:r w:rsidRPr="00315CDB">
        <w:rPr>
          <w:rFonts w:cstheme="minorHAnsi"/>
          <w:lang w:val="en-GB"/>
        </w:rPr>
        <w:t>with, but</w:t>
      </w:r>
      <w:proofErr w:type="gramEnd"/>
      <w:r w:rsidRPr="00315CDB">
        <w:rPr>
          <w:rFonts w:cstheme="minorHAnsi"/>
          <w:lang w:val="en-GB"/>
        </w:rPr>
        <w:t xml:space="preserve"> can sometimes be seen on photos or films in slow motion. They are most likely simply insects. Even higher, we get where the spirits and ghosts live, the world density 3.5. Or 2.5, if the mean spirit is from a lower density or dimension. And in the fourth dimensional world or world density, you have where the ultraterrestrials and their UFOs live, where they’ve always been living, sharing the world and the same space as us.</w:t>
      </w:r>
    </w:p>
    <w:p w14:paraId="79C0870F"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Now, this is where it becomes interesting. The second world density, where the matter is denser, and all the particles are orbiting and vibrating much slower, at very low frequencies, is the reality of the Bigfoot, goblins, gnomes and the </w:t>
      </w:r>
      <w:proofErr w:type="spellStart"/>
      <w:r w:rsidRPr="00315CDB">
        <w:rPr>
          <w:rFonts w:cstheme="minorHAnsi"/>
          <w:lang w:val="en-GB"/>
        </w:rPr>
        <w:t>Mothman</w:t>
      </w:r>
      <w:proofErr w:type="spellEnd"/>
      <w:r w:rsidRPr="00315CDB">
        <w:rPr>
          <w:rFonts w:cstheme="minorHAnsi"/>
          <w:lang w:val="en-GB"/>
        </w:rPr>
        <w:t xml:space="preserve">. They are sharing the world with us, but we cannot see </w:t>
      </w:r>
      <w:proofErr w:type="gramStart"/>
      <w:r w:rsidRPr="00315CDB">
        <w:rPr>
          <w:rFonts w:cstheme="minorHAnsi"/>
          <w:lang w:val="en-GB"/>
        </w:rPr>
        <w:t>them</w:t>
      </w:r>
      <w:proofErr w:type="gramEnd"/>
      <w:r w:rsidRPr="00315CDB">
        <w:rPr>
          <w:rFonts w:cstheme="minorHAnsi"/>
          <w:lang w:val="en-GB"/>
        </w:rPr>
        <w:t xml:space="preserve"> and we cannot interact with them, because the spacing between their particles and their vibrational rate are different, and as a result, it is like a different reality, although still very much a solid reality from their point of view. </w:t>
      </w:r>
    </w:p>
    <w:p w14:paraId="6A0A5298" w14:textId="77777777" w:rsidR="00E20898" w:rsidRPr="00315CDB" w:rsidRDefault="00E20898" w:rsidP="00E20898">
      <w:pPr>
        <w:pStyle w:val="Heading2"/>
        <w:rPr>
          <w:lang w:val="en-GB"/>
        </w:rPr>
      </w:pPr>
      <w:bookmarkStart w:id="307" w:name="_Toc113022369"/>
      <w:r w:rsidRPr="00315CDB">
        <w:rPr>
          <w:lang w:val="en-GB"/>
        </w:rPr>
        <w:t xml:space="preserve">9.5 Known World Densities/Dimensions sharing the same </w:t>
      </w:r>
      <w:proofErr w:type="gramStart"/>
      <w:r w:rsidRPr="00315CDB">
        <w:rPr>
          <w:lang w:val="en-GB"/>
        </w:rPr>
        <w:t>space</w:t>
      </w:r>
      <w:bookmarkEnd w:id="307"/>
      <w:proofErr w:type="gramEnd"/>
    </w:p>
    <w:p w14:paraId="290F7819" w14:textId="77777777" w:rsidR="00E20898" w:rsidRPr="00315CDB" w:rsidRDefault="00E20898" w:rsidP="00E20898">
      <w:pPr>
        <w:pStyle w:val="VellumFlushLeft"/>
        <w:jc w:val="left"/>
        <w:rPr>
          <w:lang w:val="en-GB"/>
        </w:rPr>
      </w:pPr>
      <w:r w:rsidRPr="00315CDB">
        <w:rPr>
          <w:lang w:val="en-GB"/>
        </w:rPr>
        <w:t>1. Extremely dense and heavy life forms, black shadows?</w:t>
      </w:r>
    </w:p>
    <w:p w14:paraId="517F199E" w14:textId="77777777" w:rsidR="00E20898" w:rsidRPr="00315CDB" w:rsidRDefault="00E20898" w:rsidP="00E20898">
      <w:pPr>
        <w:pStyle w:val="VellumFlushLeft"/>
        <w:jc w:val="left"/>
        <w:rPr>
          <w:lang w:val="en-GB"/>
        </w:rPr>
      </w:pPr>
      <w:r w:rsidRPr="00315CDB">
        <w:rPr>
          <w:lang w:val="en-GB"/>
        </w:rPr>
        <w:t xml:space="preserve">2. Bigfoot, Goblins, Fairies, Gnomes, </w:t>
      </w:r>
      <w:proofErr w:type="spellStart"/>
      <w:r w:rsidRPr="00315CDB">
        <w:rPr>
          <w:lang w:val="en-GB"/>
        </w:rPr>
        <w:t>Mothman</w:t>
      </w:r>
      <w:proofErr w:type="spellEnd"/>
      <w:r w:rsidRPr="00315CDB">
        <w:rPr>
          <w:lang w:val="en-GB"/>
        </w:rPr>
        <w:t>, etc.</w:t>
      </w:r>
    </w:p>
    <w:p w14:paraId="1406A7A1" w14:textId="77777777" w:rsidR="00E20898" w:rsidRPr="00315CDB" w:rsidRDefault="00E20898" w:rsidP="00E20898">
      <w:pPr>
        <w:pStyle w:val="VellumFlushLeft"/>
        <w:jc w:val="left"/>
        <w:rPr>
          <w:lang w:val="en-GB"/>
        </w:rPr>
      </w:pPr>
      <w:r w:rsidRPr="00315CDB">
        <w:rPr>
          <w:lang w:val="en-GB"/>
        </w:rPr>
        <w:t xml:space="preserve">2.5 Dark spirits appearing as dark black clouds, violent angry </w:t>
      </w:r>
      <w:proofErr w:type="gramStart"/>
      <w:r w:rsidRPr="00315CDB">
        <w:rPr>
          <w:lang w:val="en-GB"/>
        </w:rPr>
        <w:t>ghosts</w:t>
      </w:r>
      <w:proofErr w:type="gramEnd"/>
    </w:p>
    <w:p w14:paraId="5E598E2C" w14:textId="77777777" w:rsidR="00E20898" w:rsidRPr="00315CDB" w:rsidRDefault="00E20898" w:rsidP="00E20898">
      <w:pPr>
        <w:pStyle w:val="VellumFlushLeft"/>
        <w:jc w:val="left"/>
        <w:rPr>
          <w:lang w:val="en-GB"/>
        </w:rPr>
      </w:pPr>
      <w:r w:rsidRPr="00315CDB">
        <w:rPr>
          <w:lang w:val="en-GB"/>
        </w:rPr>
        <w:t xml:space="preserve">2.75 Possibly our own physical body also exists here, which could explain how people could seem to create poltergeists without the need for any external influence. When we die, sometimes this physical body might continue on its own like an empty shell, or as a very confused consciousness, possibly moving to 2.5 and becoming an angry </w:t>
      </w:r>
      <w:proofErr w:type="gramStart"/>
      <w:r w:rsidRPr="00315CDB">
        <w:rPr>
          <w:lang w:val="en-GB"/>
        </w:rPr>
        <w:t>ghost</w:t>
      </w:r>
      <w:proofErr w:type="gramEnd"/>
    </w:p>
    <w:p w14:paraId="2CB02127" w14:textId="77777777" w:rsidR="00E20898" w:rsidRPr="00315CDB" w:rsidRDefault="00E20898" w:rsidP="00E20898">
      <w:pPr>
        <w:pStyle w:val="VellumFlushLeft"/>
        <w:jc w:val="left"/>
        <w:rPr>
          <w:lang w:val="en-GB"/>
        </w:rPr>
      </w:pPr>
      <w:r w:rsidRPr="00315CDB">
        <w:rPr>
          <w:lang w:val="en-GB"/>
        </w:rPr>
        <w:t>3. Our physical world</w:t>
      </w:r>
    </w:p>
    <w:p w14:paraId="7BF48F9C" w14:textId="77777777" w:rsidR="00E20898" w:rsidRPr="00315CDB" w:rsidRDefault="00E20898" w:rsidP="00E20898">
      <w:pPr>
        <w:pStyle w:val="VellumFlushLeft"/>
        <w:jc w:val="left"/>
        <w:rPr>
          <w:lang w:val="en-GB"/>
        </w:rPr>
      </w:pPr>
      <w:r w:rsidRPr="00315CDB">
        <w:rPr>
          <w:lang w:val="en-GB"/>
        </w:rPr>
        <w:t xml:space="preserve">3.25 Our own physical body might also exist here, so when we die, this physical body continues on its own and possibly moves to </w:t>
      </w:r>
      <w:proofErr w:type="gramStart"/>
      <w:r w:rsidRPr="00315CDB">
        <w:rPr>
          <w:lang w:val="en-GB"/>
        </w:rPr>
        <w:t>3.5</w:t>
      </w:r>
      <w:proofErr w:type="gramEnd"/>
    </w:p>
    <w:p w14:paraId="70364795" w14:textId="77777777" w:rsidR="00E20898" w:rsidRPr="00315CDB" w:rsidRDefault="00E20898" w:rsidP="00E20898">
      <w:pPr>
        <w:pStyle w:val="VellumFlushLeft"/>
        <w:jc w:val="left"/>
        <w:rPr>
          <w:lang w:val="en-GB"/>
        </w:rPr>
      </w:pPr>
      <w:r w:rsidRPr="00315CDB">
        <w:rPr>
          <w:lang w:val="en-GB"/>
        </w:rPr>
        <w:t>3.5 Spirits, ghosts of dead people</w:t>
      </w:r>
    </w:p>
    <w:p w14:paraId="6D651F54" w14:textId="77777777" w:rsidR="00E20898" w:rsidRPr="00315CDB" w:rsidRDefault="00E20898" w:rsidP="00E20898">
      <w:pPr>
        <w:pStyle w:val="VellumFlushLeft"/>
        <w:jc w:val="left"/>
        <w:rPr>
          <w:lang w:val="en-GB"/>
        </w:rPr>
      </w:pPr>
      <w:r w:rsidRPr="00315CDB">
        <w:rPr>
          <w:lang w:val="en-GB"/>
        </w:rPr>
        <w:t>4. Ultraterrestrials, extraterrestrials</w:t>
      </w:r>
    </w:p>
    <w:p w14:paraId="5B6FD1A0" w14:textId="77777777" w:rsidR="00E20898" w:rsidRPr="00315CDB" w:rsidRDefault="00E20898" w:rsidP="00E20898">
      <w:pPr>
        <w:pStyle w:val="VellumFlushLeft"/>
        <w:jc w:val="left"/>
        <w:rPr>
          <w:lang w:val="en-GB"/>
        </w:rPr>
      </w:pPr>
      <w:r w:rsidRPr="00315CDB">
        <w:rPr>
          <w:lang w:val="en-GB"/>
        </w:rPr>
        <w:t>5. Other higher beings people appear to be channelling</w:t>
      </w:r>
    </w:p>
    <w:p w14:paraId="6BC9C78E" w14:textId="77777777" w:rsidR="00E20898" w:rsidRPr="00315CDB" w:rsidRDefault="00E20898" w:rsidP="00E20898">
      <w:pPr>
        <w:pStyle w:val="VellumFlushLeft"/>
        <w:jc w:val="left"/>
        <w:rPr>
          <w:lang w:val="en-GB"/>
        </w:rPr>
      </w:pPr>
      <w:r w:rsidRPr="00315CDB">
        <w:rPr>
          <w:lang w:val="en-GB"/>
        </w:rPr>
        <w:t>6. Even higher beings? Archangels?</w:t>
      </w:r>
    </w:p>
    <w:p w14:paraId="36F98A06" w14:textId="77777777" w:rsidR="00E20898" w:rsidRPr="00315CDB" w:rsidRDefault="00E20898" w:rsidP="00E20898">
      <w:pPr>
        <w:pStyle w:val="VellumFlushLeft"/>
        <w:jc w:val="left"/>
        <w:rPr>
          <w:lang w:val="en-GB"/>
        </w:rPr>
      </w:pPr>
      <w:r w:rsidRPr="00315CDB">
        <w:rPr>
          <w:lang w:val="en-GB"/>
        </w:rPr>
        <w:t>7. God?</w:t>
      </w:r>
    </w:p>
    <w:p w14:paraId="1E30D030" w14:textId="77777777" w:rsidR="00E20898" w:rsidRPr="00315CDB" w:rsidRDefault="00E20898" w:rsidP="00E20898">
      <w:pPr>
        <w:ind w:firstLine="340"/>
        <w:rPr>
          <w:rFonts w:cstheme="minorHAnsi"/>
          <w:lang w:val="en-GB"/>
        </w:rPr>
      </w:pPr>
      <w:r w:rsidRPr="00315CDB">
        <w:rPr>
          <w:rFonts w:cstheme="minorHAnsi"/>
          <w:lang w:val="en-GB"/>
        </w:rPr>
        <w:t xml:space="preserve">The above table is just for guidance and ease of understanding, it could be slightly or fundamentally different. It is important to understand that every single person, every single location, every single </w:t>
      </w:r>
      <w:proofErr w:type="gramStart"/>
      <w:r w:rsidRPr="00315CDB">
        <w:rPr>
          <w:rFonts w:cstheme="minorHAnsi"/>
          <w:lang w:val="en-GB"/>
        </w:rPr>
        <w:t>particular time</w:t>
      </w:r>
      <w:proofErr w:type="gramEnd"/>
      <w:r w:rsidRPr="00315CDB">
        <w:rPr>
          <w:rFonts w:cstheme="minorHAnsi"/>
          <w:lang w:val="en-GB"/>
        </w:rPr>
        <w:t xml:space="preserve">, is a dimension or world density of its own. There is in </w:t>
      </w:r>
      <w:r w:rsidRPr="00315CDB">
        <w:rPr>
          <w:rFonts w:cstheme="minorHAnsi"/>
          <w:lang w:val="en-GB"/>
        </w:rPr>
        <w:lastRenderedPageBreak/>
        <w:t xml:space="preserve">fact an infinite number of dimensions or world densities, but they can be grouped in the main bands above, when they are relatively similar in vibration and resonance. </w:t>
      </w:r>
    </w:p>
    <w:p w14:paraId="51AF8A44" w14:textId="77777777" w:rsidR="00E20898" w:rsidRPr="00315CDB" w:rsidRDefault="00E20898" w:rsidP="00E20898">
      <w:pPr>
        <w:ind w:firstLine="340"/>
        <w:rPr>
          <w:rFonts w:cstheme="minorHAnsi"/>
          <w:lang w:val="en-GB"/>
        </w:rPr>
      </w:pPr>
      <w:r w:rsidRPr="00315CDB">
        <w:rPr>
          <w:rFonts w:cstheme="minorHAnsi"/>
          <w:lang w:val="en-GB"/>
        </w:rPr>
        <w:t xml:space="preserve">For us, the fourth world density might appear like a gas, or a gaseous world, but for them it all appears very solid, since their particles are vibrating at that higher frequency, so they can experience that reality in a higher dimension. The word dimension here means the dimension of the matter composing them, and it is clear from the literature that, another dimension is synonymous with another density of matter. </w:t>
      </w:r>
    </w:p>
    <w:p w14:paraId="565841D2" w14:textId="77777777" w:rsidR="00E20898" w:rsidRPr="00315CDB" w:rsidRDefault="00E20898" w:rsidP="00E20898">
      <w:pPr>
        <w:ind w:firstLine="340"/>
        <w:rPr>
          <w:rFonts w:cstheme="minorHAnsi"/>
          <w:lang w:val="en-GB"/>
        </w:rPr>
      </w:pPr>
      <w:r w:rsidRPr="00315CDB">
        <w:rPr>
          <w:rFonts w:cstheme="minorHAnsi"/>
          <w:lang w:val="en-GB"/>
        </w:rPr>
        <w:t xml:space="preserve">John A. Keel got very close to this conclusion, when he talked about a different electromagnetic spectrum for the ultraterrestrials, where they live in realities of different interdimensional frequencies. The animalistic beings of the second world density, often have illuminated red eyes, because most likely, in that reality, they only see below our range of visible light, which is infrared light. While ultraterrestrials have huge black eyes like camera lenses, just like some insects, and the light they see must be above our visible light, meaning ultraviolet light. </w:t>
      </w:r>
    </w:p>
    <w:p w14:paraId="12E1FD71" w14:textId="77777777" w:rsidR="00E20898" w:rsidRPr="00315CDB" w:rsidRDefault="00E20898" w:rsidP="00E20898">
      <w:pPr>
        <w:ind w:firstLine="340"/>
        <w:rPr>
          <w:rFonts w:cstheme="minorHAnsi"/>
          <w:lang w:val="en-GB"/>
        </w:rPr>
      </w:pPr>
      <w:r w:rsidRPr="00315CDB">
        <w:rPr>
          <w:rFonts w:cstheme="minorHAnsi"/>
          <w:lang w:val="en-GB"/>
        </w:rPr>
        <w:t>I read somewhere that if you use ultraviolet filters on cameras, or somehow have technology that can see ultraviolet light, you could see a lot of UFOs out there in the sky, just standing there or moving about. And probably the same for infrared light, you would see all sorts of low intelligence creatures creeping around. Sometimes ordinary and FLIR cameras do get a glimpse of other dimensions.</w:t>
      </w:r>
    </w:p>
    <w:p w14:paraId="02C49DF7" w14:textId="77777777" w:rsidR="00E20898" w:rsidRPr="00315CDB" w:rsidRDefault="00E20898" w:rsidP="00E20898">
      <w:pPr>
        <w:ind w:firstLine="340"/>
        <w:rPr>
          <w:rFonts w:cstheme="minorHAnsi"/>
          <w:lang w:val="en-GB"/>
        </w:rPr>
      </w:pPr>
      <w:r w:rsidRPr="00315CDB">
        <w:rPr>
          <w:rFonts w:cstheme="minorHAnsi"/>
          <w:lang w:val="en-GB"/>
        </w:rPr>
        <w:t xml:space="preserve">However, it is not enough to simply look with infrared and ultraviolet light googles, filters or cameras. The ultraterrestrials’ electromagnetic spectrum, as John Keel suggested, is not the same as ours. Remember, in their reality, all the electrons and the clusters are either smaller or </w:t>
      </w:r>
      <w:proofErr w:type="gramStart"/>
      <w:r w:rsidRPr="00315CDB">
        <w:rPr>
          <w:rFonts w:cstheme="minorHAnsi"/>
          <w:lang w:val="en-GB"/>
        </w:rPr>
        <w:t>larger, and</w:t>
      </w:r>
      <w:proofErr w:type="gramEnd"/>
      <w:r w:rsidRPr="00315CDB">
        <w:rPr>
          <w:rFonts w:cstheme="minorHAnsi"/>
          <w:lang w:val="en-GB"/>
        </w:rPr>
        <w:t xml:space="preserve"> are orbiting everywhere much slower or much faster than within our reality. </w:t>
      </w:r>
    </w:p>
    <w:p w14:paraId="4BECABE6" w14:textId="77777777" w:rsidR="00E20898" w:rsidRPr="00315CDB" w:rsidRDefault="00E20898" w:rsidP="00E20898">
      <w:pPr>
        <w:ind w:firstLine="340"/>
        <w:rPr>
          <w:rFonts w:cstheme="minorHAnsi"/>
          <w:lang w:val="en-GB"/>
        </w:rPr>
      </w:pPr>
      <w:r w:rsidRPr="00315CDB">
        <w:rPr>
          <w:rFonts w:cstheme="minorHAnsi"/>
          <w:lang w:val="en-GB"/>
        </w:rPr>
        <w:t xml:space="preserve">Heat and light are made up of clusters of electrons instead of photons, usually produced by heating an element. The size of these clusters of electrons defines the frequency of that light. The larger they are, the more they tend towards heat and infrared. The smaller they </w:t>
      </w:r>
      <w:r w:rsidRPr="00315CDB">
        <w:rPr>
          <w:rFonts w:cstheme="minorHAnsi"/>
          <w:lang w:val="en-GB"/>
        </w:rPr>
        <w:lastRenderedPageBreak/>
        <w:t xml:space="preserve">are, the more they tend towards ultraviolet, X-ray and gamma rays. The number of clusters passing within a second is the intensity of the light. </w:t>
      </w:r>
    </w:p>
    <w:p w14:paraId="518B85FA" w14:textId="77777777" w:rsidR="00E20898" w:rsidRPr="00315CDB" w:rsidRDefault="00E20898" w:rsidP="00E20898">
      <w:pPr>
        <w:ind w:firstLine="340"/>
        <w:rPr>
          <w:rFonts w:cstheme="minorHAnsi"/>
          <w:lang w:val="en-GB"/>
        </w:rPr>
      </w:pPr>
      <w:r w:rsidRPr="00315CDB">
        <w:rPr>
          <w:rFonts w:cstheme="minorHAnsi"/>
          <w:lang w:val="en-GB"/>
        </w:rPr>
        <w:t xml:space="preserve">In our reality, or third density world, these clusters are relatively all the same size and equally spaced out, for one specific frequency of light. In the lower and higher dimensions, the density changes, the neutrinos change speed, and their orbits either enlarge or shrink, changing the size of the electrons. The electrons are then orbiting slower or faster within and between the clusters composing light, also changing the size of their orbits. This changes the size of the electron clusters and the spacing between </w:t>
      </w:r>
      <w:proofErr w:type="gramStart"/>
      <w:r w:rsidRPr="00315CDB">
        <w:rPr>
          <w:rFonts w:cstheme="minorHAnsi"/>
          <w:lang w:val="en-GB"/>
        </w:rPr>
        <w:t>them, and</w:t>
      </w:r>
      <w:proofErr w:type="gramEnd"/>
      <w:r w:rsidRPr="00315CDB">
        <w:rPr>
          <w:rFonts w:cstheme="minorHAnsi"/>
          <w:lang w:val="en-GB"/>
        </w:rPr>
        <w:t xml:space="preserve"> leads to different electromagnetic spectrums for these other dimensional worlds. </w:t>
      </w:r>
    </w:p>
    <w:p w14:paraId="709F961E" w14:textId="77777777" w:rsidR="00E20898" w:rsidRPr="00315CDB" w:rsidRDefault="00E20898" w:rsidP="00E20898">
      <w:pPr>
        <w:ind w:firstLine="340"/>
        <w:rPr>
          <w:rFonts w:cstheme="minorHAnsi"/>
          <w:lang w:val="en-GB"/>
        </w:rPr>
      </w:pPr>
      <w:r w:rsidRPr="00315CDB">
        <w:rPr>
          <w:rFonts w:cstheme="minorHAnsi"/>
          <w:lang w:val="en-GB"/>
        </w:rPr>
        <w:t xml:space="preserve">The electromagnetic spectrum should be separated in two different sections. The second section is the one I have already discussed, about heat, </w:t>
      </w:r>
      <w:proofErr w:type="gramStart"/>
      <w:r w:rsidRPr="00315CDB">
        <w:rPr>
          <w:rFonts w:cstheme="minorHAnsi"/>
          <w:lang w:val="en-GB"/>
        </w:rPr>
        <w:t>light</w:t>
      </w:r>
      <w:proofErr w:type="gramEnd"/>
      <w:r w:rsidRPr="00315CDB">
        <w:rPr>
          <w:rFonts w:cstheme="minorHAnsi"/>
          <w:lang w:val="en-GB"/>
        </w:rPr>
        <w:t xml:space="preserve"> and radiation, but the first one is something entirely different. While heat and light are clusters of electrons of different sizes, produced by heating an element, radio signals and microwaves are instead compressed bands of electrons produced through oscillating antennas. </w:t>
      </w:r>
    </w:p>
    <w:p w14:paraId="354EF5FC" w14:textId="77777777" w:rsidR="00E20898" w:rsidRPr="00315CDB" w:rsidRDefault="00E20898" w:rsidP="00E20898">
      <w:pPr>
        <w:ind w:firstLine="340"/>
        <w:rPr>
          <w:rFonts w:cstheme="minorHAnsi"/>
          <w:lang w:val="en-GB"/>
        </w:rPr>
      </w:pPr>
      <w:r w:rsidRPr="00315CDB">
        <w:rPr>
          <w:rFonts w:cstheme="minorHAnsi"/>
          <w:lang w:val="en-GB"/>
        </w:rPr>
        <w:t xml:space="preserve">If the emitted signal we are trying to receive, has been emitted using equipment from another dimension, then the signal would technically only be reliably received on equipment from that same dimension. Although sometimes, through flukes, we do receive these signals and communications, such as in the Electronic Voice Phenomena, also called EVP, where we can record, on any device, what appears to be disincarnated voices. </w:t>
      </w:r>
    </w:p>
    <w:p w14:paraId="313F8C68" w14:textId="77777777" w:rsidR="00E20898" w:rsidRPr="00315CDB" w:rsidRDefault="00E20898" w:rsidP="00E20898">
      <w:pPr>
        <w:ind w:firstLine="340"/>
        <w:rPr>
          <w:rFonts w:cstheme="minorHAnsi"/>
          <w:lang w:val="en-GB"/>
        </w:rPr>
      </w:pPr>
      <w:proofErr w:type="gramStart"/>
      <w:r w:rsidRPr="00315CDB">
        <w:rPr>
          <w:rFonts w:cstheme="minorHAnsi"/>
          <w:lang w:val="en-GB"/>
        </w:rPr>
        <w:t>In order to</w:t>
      </w:r>
      <w:proofErr w:type="gramEnd"/>
      <w:r w:rsidRPr="00315CDB">
        <w:rPr>
          <w:rFonts w:cstheme="minorHAnsi"/>
          <w:lang w:val="en-GB"/>
        </w:rPr>
        <w:t xml:space="preserve"> communicate with beings of these other dimensions or realities, or in order to see and film them, we would technically need to change our very own vibrational rate, the speed at which all our neutrinos and electrons within us are orbiting and moving. The same for our equipment, be it radio, </w:t>
      </w:r>
      <w:proofErr w:type="gramStart"/>
      <w:r w:rsidRPr="00315CDB">
        <w:rPr>
          <w:rFonts w:cstheme="minorHAnsi"/>
          <w:lang w:val="en-GB"/>
        </w:rPr>
        <w:t>recorders</w:t>
      </w:r>
      <w:proofErr w:type="gramEnd"/>
      <w:r w:rsidRPr="00315CDB">
        <w:rPr>
          <w:rFonts w:cstheme="minorHAnsi"/>
          <w:lang w:val="en-GB"/>
        </w:rPr>
        <w:t xml:space="preserve"> and cameras. </w:t>
      </w:r>
    </w:p>
    <w:p w14:paraId="6DFA2CAC" w14:textId="77777777" w:rsidR="00E20898" w:rsidRPr="00315CDB" w:rsidRDefault="00E20898" w:rsidP="00E20898">
      <w:pPr>
        <w:ind w:firstLine="340"/>
        <w:rPr>
          <w:rFonts w:cstheme="minorHAnsi"/>
          <w:lang w:val="en-GB"/>
        </w:rPr>
      </w:pPr>
      <w:r w:rsidRPr="00315CDB">
        <w:rPr>
          <w:rFonts w:cstheme="minorHAnsi"/>
          <w:lang w:val="en-GB"/>
        </w:rPr>
        <w:t xml:space="preserve">When it comes to </w:t>
      </w:r>
      <w:proofErr w:type="gramStart"/>
      <w:r w:rsidRPr="00315CDB">
        <w:rPr>
          <w:rFonts w:cstheme="minorHAnsi"/>
          <w:lang w:val="en-GB"/>
        </w:rPr>
        <w:t>ourselves</w:t>
      </w:r>
      <w:proofErr w:type="gramEnd"/>
      <w:r w:rsidRPr="00315CDB">
        <w:rPr>
          <w:rFonts w:cstheme="minorHAnsi"/>
          <w:lang w:val="en-GB"/>
        </w:rPr>
        <w:t xml:space="preserve">, it can be achieved through thoughts and intent, a willingness and desire to make it happen. When it comes to our equipment, electromagnetic fields (clouds of electrons) might help, air charged with static electricity might also do it, or a lot of heat or a lot of cold might help. Injecting a lot of electrons, through electron guns, might work. </w:t>
      </w:r>
      <w:r w:rsidRPr="00315CDB">
        <w:rPr>
          <w:rFonts w:cstheme="minorHAnsi"/>
          <w:lang w:val="en-GB"/>
        </w:rPr>
        <w:lastRenderedPageBreak/>
        <w:t xml:space="preserve">The more electrons there are in any location, the more excited all the particles will become. But there is no guarantee that any of it will </w:t>
      </w:r>
      <w:proofErr w:type="gramStart"/>
      <w:r w:rsidRPr="00315CDB">
        <w:rPr>
          <w:rFonts w:cstheme="minorHAnsi"/>
          <w:lang w:val="en-GB"/>
        </w:rPr>
        <w:t>actually affect</w:t>
      </w:r>
      <w:proofErr w:type="gramEnd"/>
      <w:r w:rsidRPr="00315CDB">
        <w:rPr>
          <w:rFonts w:cstheme="minorHAnsi"/>
          <w:lang w:val="en-GB"/>
        </w:rPr>
        <w:t xml:space="preserve"> the speed of the neutrinos, which is needed here to change the size of the electrons. Testing is required to find out what works best. </w:t>
      </w:r>
    </w:p>
    <w:p w14:paraId="3190B9D9" w14:textId="77777777" w:rsidR="00E20898" w:rsidRPr="00315CDB" w:rsidRDefault="00E20898" w:rsidP="00E20898">
      <w:pPr>
        <w:ind w:firstLine="340"/>
        <w:rPr>
          <w:rFonts w:cstheme="minorHAnsi"/>
          <w:lang w:val="en-GB"/>
        </w:rPr>
      </w:pPr>
      <w:r w:rsidRPr="00315CDB">
        <w:rPr>
          <w:rFonts w:cstheme="minorHAnsi"/>
          <w:lang w:val="en-GB"/>
        </w:rPr>
        <w:t xml:space="preserve">Perhaps the right tuning of radios might do it, without having to change the vibrational rate of the equipment. This is perhaps how these devices, we sometimes see ghost hunters using on TV, work. They receive signals made of clusters of electrons like light, clouds of electrons such as magnetic and electromagnetic fields, and compressed bands of electrons also called radio waves, with electrons of a different size, moving much faster or slower than normal. And when it comes to beings, we need to be able to hear and see them, while they are made of molecules and atoms of different sizes, vibrating faster or slower, and </w:t>
      </w:r>
      <w:proofErr w:type="gramStart"/>
      <w:r w:rsidRPr="00315CDB">
        <w:rPr>
          <w:rFonts w:cstheme="minorHAnsi"/>
          <w:lang w:val="en-GB"/>
        </w:rPr>
        <w:t>more or less spaced</w:t>
      </w:r>
      <w:proofErr w:type="gramEnd"/>
      <w:r w:rsidRPr="00315CDB">
        <w:rPr>
          <w:rFonts w:cstheme="minorHAnsi"/>
          <w:lang w:val="en-GB"/>
        </w:rPr>
        <w:t xml:space="preserve"> out than usual.</w:t>
      </w:r>
    </w:p>
    <w:p w14:paraId="18367AF3" w14:textId="77777777" w:rsidR="00E20898" w:rsidRPr="00315CDB" w:rsidRDefault="00E20898" w:rsidP="00E20898">
      <w:pPr>
        <w:ind w:firstLine="340"/>
        <w:rPr>
          <w:rFonts w:cstheme="minorHAnsi"/>
          <w:lang w:val="en-GB"/>
        </w:rPr>
      </w:pPr>
      <w:r w:rsidRPr="00315CDB">
        <w:rPr>
          <w:rFonts w:cstheme="minorHAnsi"/>
          <w:lang w:val="en-GB"/>
        </w:rPr>
        <w:t xml:space="preserve">In areas where geomagnetic and magnetic fields are unusual, or near power plants and industries producing a lot of heat, or maybe in highly electrically charged areas, or whatever else, the barrier separating our dimension from the others may break down. This is why suddenly there are zones where we see a lot of activity, like the Bigfoot and the </w:t>
      </w:r>
      <w:proofErr w:type="spellStart"/>
      <w:r w:rsidRPr="00315CDB">
        <w:rPr>
          <w:rFonts w:cstheme="minorHAnsi"/>
          <w:lang w:val="en-GB"/>
        </w:rPr>
        <w:t>Mothman</w:t>
      </w:r>
      <w:proofErr w:type="spellEnd"/>
      <w:r w:rsidRPr="00315CDB">
        <w:rPr>
          <w:rFonts w:cstheme="minorHAnsi"/>
          <w:lang w:val="en-GB"/>
        </w:rPr>
        <w:t xml:space="preserve"> from a lower density, and ultraterrestrials and UFOs from the higher density, and probably also ghosts and spirits, which can be from either the lower or higher dimensional worlds, halfway through the other more concrete ones. </w:t>
      </w:r>
    </w:p>
    <w:p w14:paraId="7D1769D5" w14:textId="77777777" w:rsidR="00E20898" w:rsidRPr="00315CDB" w:rsidRDefault="00E20898" w:rsidP="00E20898">
      <w:pPr>
        <w:ind w:firstLine="340"/>
        <w:rPr>
          <w:rFonts w:cstheme="minorHAnsi"/>
          <w:lang w:val="en-GB"/>
        </w:rPr>
      </w:pPr>
      <w:r w:rsidRPr="00315CDB">
        <w:rPr>
          <w:rFonts w:cstheme="minorHAnsi"/>
          <w:lang w:val="en-GB"/>
        </w:rPr>
        <w:t xml:space="preserve">The lower the density they come from, the more animalistic they should appear to be. And the higher, the more intelligent, </w:t>
      </w:r>
      <w:proofErr w:type="gramStart"/>
      <w:r w:rsidRPr="00315CDB">
        <w:rPr>
          <w:rFonts w:cstheme="minorHAnsi"/>
          <w:lang w:val="en-GB"/>
        </w:rPr>
        <w:t>knowledgeable</w:t>
      </w:r>
      <w:proofErr w:type="gramEnd"/>
      <w:r w:rsidRPr="00315CDB">
        <w:rPr>
          <w:rFonts w:cstheme="minorHAnsi"/>
          <w:lang w:val="en-GB"/>
        </w:rPr>
        <w:t xml:space="preserve"> and powerful they should be. Before thinking of going to war with any of these species, it would be wise to recognise that we are most likely no match for them. They have proven many times to be able to disable our nuclear weapons at the press of a button. And chemical and bioweapons won’t work on beings from another dimension. If they really wanted to annihilate us, we would not know what hit us, or how. </w:t>
      </w:r>
    </w:p>
    <w:p w14:paraId="0643FB01"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Most of them in the higher dimensions, according to Dolores Cannon, are benevolent, despite anything they might have done which might be questionable. This said, maybe they are not all caring and compassionate, even in the higher dimensions. This is much more complicated than what we could surmise, from reading all of Dolores Cannon’s books. If you want the entire history, of all the other species of beings out there, and which dimension they come from, and the level of threat they may represent to us, you will need to read </w:t>
      </w:r>
      <w:hyperlink r:id="rId96" w:history="1">
        <w:r w:rsidRPr="00315CDB">
          <w:rPr>
            <w:rStyle w:val="Hyperlink"/>
            <w:rFonts w:cstheme="minorHAnsi"/>
            <w:i/>
            <w:iCs/>
            <w:lang w:val="en-GB"/>
          </w:rPr>
          <w:t xml:space="preserve">The Wes </w:t>
        </w:r>
        <w:proofErr w:type="spellStart"/>
        <w:r w:rsidRPr="00315CDB">
          <w:rPr>
            <w:rStyle w:val="Hyperlink"/>
            <w:rFonts w:cstheme="minorHAnsi"/>
            <w:i/>
            <w:iCs/>
            <w:lang w:val="en-GB"/>
          </w:rPr>
          <w:t>Penre</w:t>
        </w:r>
        <w:proofErr w:type="spellEnd"/>
        <w:r w:rsidRPr="00315CDB">
          <w:rPr>
            <w:rStyle w:val="Hyperlink"/>
            <w:rFonts w:cstheme="minorHAnsi"/>
            <w:i/>
            <w:iCs/>
            <w:lang w:val="en-GB"/>
          </w:rPr>
          <w:t xml:space="preserve"> Papers - A Journey through the multiverse</w:t>
        </w:r>
      </w:hyperlink>
      <w:r w:rsidRPr="00315CDB">
        <w:rPr>
          <w:rFonts w:cstheme="minorHAnsi"/>
          <w:i/>
          <w:iCs/>
          <w:lang w:val="en-GB"/>
        </w:rPr>
        <w:t>.</w:t>
      </w:r>
      <w:r w:rsidRPr="00315CDB">
        <w:rPr>
          <w:rFonts w:cstheme="minorHAnsi"/>
          <w:lang w:val="en-GB"/>
        </w:rPr>
        <w:t xml:space="preserve"> His </w:t>
      </w:r>
      <w:r w:rsidRPr="00315CDB">
        <w:rPr>
          <w:rFonts w:cstheme="minorHAnsi"/>
          <w:i/>
          <w:iCs/>
          <w:lang w:val="en-GB"/>
        </w:rPr>
        <w:t>Levels of Learning</w:t>
      </w:r>
      <w:r w:rsidRPr="00315CDB">
        <w:rPr>
          <w:rFonts w:cstheme="minorHAnsi"/>
          <w:lang w:val="en-GB"/>
        </w:rPr>
        <w:t xml:space="preserve"> are free to read, and you would be hard press to find a better source of information concerning this subject. </w:t>
      </w:r>
    </w:p>
    <w:p w14:paraId="79011B1E" w14:textId="77777777" w:rsidR="00E20898" w:rsidRPr="00315CDB" w:rsidRDefault="00E20898" w:rsidP="00E20898">
      <w:pPr>
        <w:ind w:firstLine="340"/>
        <w:rPr>
          <w:rFonts w:cstheme="minorHAnsi"/>
          <w:lang w:val="en-GB"/>
        </w:rPr>
      </w:pPr>
      <w:r w:rsidRPr="00315CDB">
        <w:rPr>
          <w:rFonts w:cstheme="minorHAnsi"/>
          <w:lang w:val="en-GB"/>
        </w:rPr>
        <w:t xml:space="preserve">Once something in the environment affects the rate at which neutrinos and electrons are moving within particles, suddenly we can all share, to a certain extent, the same reality or dimension. Which explains why sometimes there </w:t>
      </w:r>
      <w:proofErr w:type="gramStart"/>
      <w:r w:rsidRPr="00315CDB">
        <w:rPr>
          <w:rFonts w:cstheme="minorHAnsi"/>
          <w:lang w:val="en-GB"/>
        </w:rPr>
        <w:t>is a lot of activity in one particular location</w:t>
      </w:r>
      <w:proofErr w:type="gramEnd"/>
      <w:r w:rsidRPr="00315CDB">
        <w:rPr>
          <w:rFonts w:cstheme="minorHAnsi"/>
          <w:lang w:val="en-GB"/>
        </w:rPr>
        <w:t>, what they call a gateway or an open window. And I’m sure some of these beings from other dimensions, can get stuck here. While the great percentage of people who go missing every year in the US alone, might very well have moved permanently into these other worlds. Then, they are not dead, and I do wonder how they adapt over there.</w:t>
      </w:r>
    </w:p>
    <w:p w14:paraId="3A7A5239" w14:textId="77777777" w:rsidR="00E20898" w:rsidRPr="00315CDB" w:rsidRDefault="00E20898" w:rsidP="00E20898">
      <w:pPr>
        <w:ind w:firstLine="340"/>
        <w:rPr>
          <w:rFonts w:cstheme="minorHAnsi"/>
          <w:lang w:val="en-GB"/>
        </w:rPr>
      </w:pPr>
      <w:r w:rsidRPr="00315CDB">
        <w:rPr>
          <w:rFonts w:cstheme="minorHAnsi"/>
          <w:lang w:val="en-GB"/>
        </w:rPr>
        <w:t xml:space="preserve">The true reality is that in the same space, we share this world with another reality made of a lower density of matter, </w:t>
      </w:r>
      <w:proofErr w:type="gramStart"/>
      <w:r w:rsidRPr="00315CDB">
        <w:rPr>
          <w:rFonts w:cstheme="minorHAnsi"/>
          <w:lang w:val="en-GB"/>
        </w:rPr>
        <w:t>and also</w:t>
      </w:r>
      <w:proofErr w:type="gramEnd"/>
      <w:r w:rsidRPr="00315CDB">
        <w:rPr>
          <w:rFonts w:cstheme="minorHAnsi"/>
          <w:lang w:val="en-GB"/>
        </w:rPr>
        <w:t xml:space="preserve"> another one of a higher density of matter. Where molecules are either smaller or larger than normal, and less or more spaced out, with particles moving slower or faster. </w:t>
      </w:r>
    </w:p>
    <w:p w14:paraId="01B12602" w14:textId="77777777" w:rsidR="00E20898" w:rsidRPr="00315CDB" w:rsidRDefault="00E20898" w:rsidP="00E20898">
      <w:pPr>
        <w:ind w:firstLine="340"/>
        <w:rPr>
          <w:rFonts w:cstheme="minorHAnsi"/>
          <w:lang w:val="en-GB"/>
        </w:rPr>
      </w:pPr>
      <w:r w:rsidRPr="00315CDB">
        <w:rPr>
          <w:rFonts w:cstheme="minorHAnsi"/>
          <w:lang w:val="en-GB"/>
        </w:rPr>
        <w:t>In these worlds, there are probably entire populations of these beings, with cities and UFOs and ultraterrestrials everywhere. And it is only when the barrier between these realities disappears, through most likely natural phenomena, or through the action of these ultraterrestrials, who appear to be capable of lowering their vibrational rate at will, but never for very long, before they must return to their world, only then can we share the same reality.</w:t>
      </w:r>
    </w:p>
    <w:p w14:paraId="040BD147" w14:textId="77777777" w:rsidR="00E20898" w:rsidRPr="00315CDB" w:rsidRDefault="00E20898" w:rsidP="00E20898">
      <w:pPr>
        <w:ind w:firstLine="340"/>
        <w:rPr>
          <w:rFonts w:cstheme="minorHAnsi"/>
          <w:lang w:val="en-GB"/>
        </w:rPr>
      </w:pPr>
      <w:r w:rsidRPr="00315CDB">
        <w:rPr>
          <w:rFonts w:cstheme="minorHAnsi"/>
          <w:lang w:val="en-GB"/>
        </w:rPr>
        <w:t xml:space="preserve">Anything that can affect the speed of the neutrinos orbiting the electrons, inside and outside the atoms, will do it. By injecting more neutrinos somehow, within and around </w:t>
      </w:r>
      <w:r w:rsidRPr="00315CDB">
        <w:rPr>
          <w:rFonts w:cstheme="minorHAnsi"/>
          <w:lang w:val="en-GB"/>
        </w:rPr>
        <w:lastRenderedPageBreak/>
        <w:t xml:space="preserve">electrons, even within the atoms. It seems like high electromagnetic fields can do this, but it might also be dangerous.  </w:t>
      </w:r>
    </w:p>
    <w:p w14:paraId="54684D43" w14:textId="77777777" w:rsidR="00E20898" w:rsidRPr="00315CDB" w:rsidRDefault="00E20898" w:rsidP="00E20898">
      <w:pPr>
        <w:ind w:firstLine="340"/>
        <w:rPr>
          <w:rFonts w:cstheme="minorHAnsi"/>
          <w:lang w:val="en-GB"/>
        </w:rPr>
      </w:pPr>
      <w:r w:rsidRPr="00315CDB">
        <w:rPr>
          <w:rFonts w:cstheme="minorHAnsi"/>
          <w:lang w:val="en-GB"/>
        </w:rPr>
        <w:t xml:space="preserve">It is likely that all human beings are made of at least two superimposed layers of matter. One layer of matter moving at normal speed in third density world, which is our physical body, and another made of matter vibrating at a higher rate, of the density world 3.5, which is also a physical body. Which means that we are multidimensional, and kind of live in at least two different dimensions at once, without being fully aware of it. The dream world is probably in world density 3.5. It also appears that both our physical bodies share a </w:t>
      </w:r>
      <w:proofErr w:type="gramStart"/>
      <w:r w:rsidRPr="00315CDB">
        <w:rPr>
          <w:rFonts w:cstheme="minorHAnsi"/>
          <w:lang w:val="en-GB"/>
        </w:rPr>
        <w:t>consciousness, and</w:t>
      </w:r>
      <w:proofErr w:type="gramEnd"/>
      <w:r w:rsidRPr="00315CDB">
        <w:rPr>
          <w:rFonts w:cstheme="minorHAnsi"/>
          <w:lang w:val="en-GB"/>
        </w:rPr>
        <w:t xml:space="preserve"> are functioning and capable of storing memories. </w:t>
      </w:r>
    </w:p>
    <w:p w14:paraId="4068E438" w14:textId="77777777" w:rsidR="00E20898" w:rsidRPr="00315CDB" w:rsidRDefault="00E20898" w:rsidP="00E20898">
      <w:pPr>
        <w:ind w:firstLine="340"/>
        <w:rPr>
          <w:rFonts w:cstheme="minorHAnsi"/>
          <w:lang w:val="en-GB"/>
        </w:rPr>
      </w:pPr>
      <w:r w:rsidRPr="00315CDB">
        <w:rPr>
          <w:rFonts w:cstheme="minorHAnsi"/>
          <w:lang w:val="en-GB"/>
        </w:rPr>
        <w:t xml:space="preserve">Our physical body might also be made of a third layer of matter, vibrating at a much lower rate than normal, closer to the world of the </w:t>
      </w:r>
      <w:proofErr w:type="spellStart"/>
      <w:r w:rsidRPr="00315CDB">
        <w:rPr>
          <w:rFonts w:cstheme="minorHAnsi"/>
          <w:lang w:val="en-GB"/>
        </w:rPr>
        <w:t>Mothman</w:t>
      </w:r>
      <w:proofErr w:type="spellEnd"/>
      <w:r w:rsidRPr="00315CDB">
        <w:rPr>
          <w:rFonts w:cstheme="minorHAnsi"/>
          <w:lang w:val="en-GB"/>
        </w:rPr>
        <w:t xml:space="preserve">. When we are happy, we move towards the higher dimension, and when depressed, towards the lower, as emotions affect our vibrational rate, </w:t>
      </w:r>
      <w:proofErr w:type="gramStart"/>
      <w:r w:rsidRPr="00315CDB">
        <w:rPr>
          <w:rFonts w:cstheme="minorHAnsi"/>
          <w:lang w:val="en-GB"/>
        </w:rPr>
        <w:t>and also</w:t>
      </w:r>
      <w:proofErr w:type="gramEnd"/>
      <w:r w:rsidRPr="00315CDB">
        <w:rPr>
          <w:rFonts w:cstheme="minorHAnsi"/>
          <w:lang w:val="en-GB"/>
        </w:rPr>
        <w:t xml:space="preserve"> our time rate.</w:t>
      </w:r>
    </w:p>
    <w:p w14:paraId="13080539" w14:textId="77777777" w:rsidR="00E20898" w:rsidRPr="00315CDB" w:rsidRDefault="00E20898" w:rsidP="00E20898">
      <w:pPr>
        <w:ind w:firstLine="340"/>
        <w:rPr>
          <w:rFonts w:cstheme="minorHAnsi"/>
          <w:lang w:val="en-GB"/>
        </w:rPr>
      </w:pPr>
      <w:r w:rsidRPr="00315CDB">
        <w:rPr>
          <w:rFonts w:cstheme="minorHAnsi"/>
          <w:lang w:val="en-GB"/>
        </w:rPr>
        <w:t xml:space="preserve">When we die, quite possibly one of these physical bodies can continue to exist on its own, sometimes normally, other times perhaps in a diminished </w:t>
      </w:r>
      <w:proofErr w:type="gramStart"/>
      <w:r w:rsidRPr="00315CDB">
        <w:rPr>
          <w:rFonts w:cstheme="minorHAnsi"/>
          <w:lang w:val="en-GB"/>
        </w:rPr>
        <w:t>manner, if</w:t>
      </w:r>
      <w:proofErr w:type="gramEnd"/>
      <w:r w:rsidRPr="00315CDB">
        <w:rPr>
          <w:rFonts w:cstheme="minorHAnsi"/>
          <w:lang w:val="en-GB"/>
        </w:rPr>
        <w:t xml:space="preserve"> the death was violent or traumatic. People don’t change after death, if they were angry violent people, their second physical body that survives, is likely to be the same. If they start vibrating more slowly, they might move towards the denser reality, to the world density 2.5, if faster, towards the higher dimension 3.5. But it does appear that sometimes, they do change after death, and become more compassionate and understanding than while they were alive. These people were probably not that bad to begin with, but they probably hid it very well.</w:t>
      </w:r>
    </w:p>
    <w:p w14:paraId="35BD1D1F" w14:textId="77777777" w:rsidR="00E20898" w:rsidRPr="00315CDB" w:rsidRDefault="00E20898" w:rsidP="00E20898">
      <w:pPr>
        <w:ind w:firstLine="340"/>
        <w:rPr>
          <w:rFonts w:cstheme="minorHAnsi"/>
          <w:lang w:val="en-GB"/>
        </w:rPr>
      </w:pPr>
      <w:r w:rsidRPr="00315CDB">
        <w:rPr>
          <w:rFonts w:cstheme="minorHAnsi"/>
          <w:lang w:val="en-GB"/>
        </w:rPr>
        <w:t>Rituals and psychological preparation before attempting communication with other dimensional beings, probably has or should have something to do with raising our vibrational rate, so we can attract and communicate with beings in the higher dimensions instead of the lower ones.</w:t>
      </w:r>
    </w:p>
    <w:p w14:paraId="3312F7B1" w14:textId="77777777" w:rsidR="00E20898" w:rsidRPr="00315CDB" w:rsidRDefault="00E20898" w:rsidP="00E20898">
      <w:pPr>
        <w:ind w:firstLine="340"/>
        <w:rPr>
          <w:rFonts w:cstheme="minorHAnsi"/>
          <w:lang w:val="en-GB"/>
        </w:rPr>
      </w:pPr>
      <w:r w:rsidRPr="00315CDB">
        <w:rPr>
          <w:rFonts w:cstheme="minorHAnsi"/>
          <w:lang w:val="en-GB"/>
        </w:rPr>
        <w:t xml:space="preserve">Keep in mind that, the day we successfully develop the technology to communicate with all these other beings, </w:t>
      </w:r>
      <w:proofErr w:type="gramStart"/>
      <w:r w:rsidRPr="00315CDB">
        <w:rPr>
          <w:rFonts w:cstheme="minorHAnsi"/>
          <w:lang w:val="en-GB"/>
        </w:rPr>
        <w:t>ghosts</w:t>
      </w:r>
      <w:proofErr w:type="gramEnd"/>
      <w:r w:rsidRPr="00315CDB">
        <w:rPr>
          <w:rFonts w:cstheme="minorHAnsi"/>
          <w:lang w:val="en-GB"/>
        </w:rPr>
        <w:t xml:space="preserve"> and spirits, or find a way to see them, is the day we will </w:t>
      </w:r>
      <w:r w:rsidRPr="00315CDB">
        <w:rPr>
          <w:rFonts w:cstheme="minorHAnsi"/>
          <w:lang w:val="en-GB"/>
        </w:rPr>
        <w:lastRenderedPageBreak/>
        <w:t xml:space="preserve">effectively raise the dead back to life, in the biblical sense. They were never truly dead to begin with, and there must be a way to bring that second physical body, living in higher dimension, back to our dimension. We only have to reduce the vibrational rate of their </w:t>
      </w:r>
      <w:proofErr w:type="gramStart"/>
      <w:r w:rsidRPr="00315CDB">
        <w:rPr>
          <w:rFonts w:cstheme="minorHAnsi"/>
          <w:lang w:val="en-GB"/>
        </w:rPr>
        <w:t>matter, or</w:t>
      </w:r>
      <w:proofErr w:type="gramEnd"/>
      <w:r w:rsidRPr="00315CDB">
        <w:rPr>
          <w:rFonts w:cstheme="minorHAnsi"/>
          <w:lang w:val="en-GB"/>
        </w:rPr>
        <w:t xml:space="preserve"> raise ours. And this is what psychic mediums probably do.</w:t>
      </w:r>
    </w:p>
    <w:p w14:paraId="79B51B70" w14:textId="77777777" w:rsidR="00E20898" w:rsidRPr="00315CDB" w:rsidRDefault="00E20898" w:rsidP="00E20898">
      <w:pPr>
        <w:ind w:firstLine="340"/>
        <w:rPr>
          <w:rFonts w:cstheme="minorHAnsi"/>
          <w:lang w:val="en-GB"/>
        </w:rPr>
      </w:pPr>
      <w:r w:rsidRPr="00315CDB">
        <w:rPr>
          <w:rFonts w:cstheme="minorHAnsi"/>
          <w:lang w:val="en-GB"/>
        </w:rPr>
        <w:t xml:space="preserve">Now we can understand why the ultraterrestrials are playing these mind games with us, leading us astray constantly, lying and deceiving us. They are simply protecting themselves, as we must be a threat to them. They give us hints of our future that they can </w:t>
      </w:r>
      <w:proofErr w:type="gramStart"/>
      <w:r w:rsidRPr="00315CDB">
        <w:rPr>
          <w:rFonts w:cstheme="minorHAnsi"/>
          <w:lang w:val="en-GB"/>
        </w:rPr>
        <w:t>actually see</w:t>
      </w:r>
      <w:proofErr w:type="gramEnd"/>
      <w:r w:rsidRPr="00315CDB">
        <w:rPr>
          <w:rFonts w:cstheme="minorHAnsi"/>
          <w:lang w:val="en-GB"/>
        </w:rPr>
        <w:t xml:space="preserve">, since they are vibrating faster than us, and relatively speaking they can achieve much more than us in a same amount of time. </w:t>
      </w:r>
    </w:p>
    <w:p w14:paraId="33EA853C" w14:textId="77777777" w:rsidR="00E20898" w:rsidRPr="00315CDB" w:rsidRDefault="00E20898" w:rsidP="00E20898">
      <w:pPr>
        <w:ind w:firstLine="340"/>
        <w:rPr>
          <w:rFonts w:cstheme="minorHAnsi"/>
          <w:lang w:val="en-GB"/>
        </w:rPr>
      </w:pPr>
      <w:r w:rsidRPr="00315CDB">
        <w:rPr>
          <w:rFonts w:cstheme="minorHAnsi"/>
          <w:lang w:val="en-GB"/>
        </w:rPr>
        <w:t xml:space="preserve">Essentially, their time is running relatively faster than ours. Not only can they see our future, but they can lower their vibrational rate to specific times and places, </w:t>
      </w:r>
      <w:proofErr w:type="gramStart"/>
      <w:r w:rsidRPr="00315CDB">
        <w:rPr>
          <w:rFonts w:cstheme="minorHAnsi"/>
          <w:lang w:val="en-GB"/>
        </w:rPr>
        <w:t>in order to</w:t>
      </w:r>
      <w:proofErr w:type="gramEnd"/>
      <w:r w:rsidRPr="00315CDB">
        <w:rPr>
          <w:rFonts w:cstheme="minorHAnsi"/>
          <w:lang w:val="en-GB"/>
        </w:rPr>
        <w:t xml:space="preserve"> tell us our future. John A. Keel related several of these stories, including in </w:t>
      </w:r>
      <w:r w:rsidRPr="00315CDB">
        <w:rPr>
          <w:rFonts w:cstheme="minorHAnsi"/>
          <w:i/>
          <w:iCs/>
          <w:lang w:val="en-GB"/>
        </w:rPr>
        <w:t xml:space="preserve">The </w:t>
      </w:r>
      <w:proofErr w:type="spellStart"/>
      <w:r w:rsidRPr="00315CDB">
        <w:rPr>
          <w:rFonts w:cstheme="minorHAnsi"/>
          <w:i/>
          <w:iCs/>
          <w:lang w:val="en-GB"/>
        </w:rPr>
        <w:t>Mothman</w:t>
      </w:r>
      <w:proofErr w:type="spellEnd"/>
      <w:r w:rsidRPr="00315CDB">
        <w:rPr>
          <w:rFonts w:cstheme="minorHAnsi"/>
          <w:i/>
          <w:iCs/>
          <w:lang w:val="en-GB"/>
        </w:rPr>
        <w:t xml:space="preserve"> Prophecies.</w:t>
      </w:r>
      <w:r w:rsidRPr="00315CDB">
        <w:rPr>
          <w:rFonts w:cstheme="minorHAnsi"/>
          <w:lang w:val="en-GB"/>
        </w:rPr>
        <w:t xml:space="preserve"> He said that eventually they let us down, and the future they tell us is incorrect. It destroys our credibility, so nothing we say will be listened to by others, and they render the entire idea of what happened completely ridiculous. The absurd, when it comes to any encounter with them, is common. They may simply be trying to hide the truth from us, so they can live in peace.</w:t>
      </w:r>
    </w:p>
    <w:p w14:paraId="470617B4" w14:textId="77777777" w:rsidR="00E20898" w:rsidRPr="00315CDB" w:rsidRDefault="00E20898" w:rsidP="00E20898">
      <w:pPr>
        <w:ind w:firstLine="340"/>
        <w:rPr>
          <w:rFonts w:cstheme="minorHAnsi"/>
          <w:lang w:val="en-GB"/>
        </w:rPr>
      </w:pPr>
      <w:r w:rsidRPr="00315CDB">
        <w:rPr>
          <w:rFonts w:cstheme="minorHAnsi"/>
          <w:lang w:val="en-GB"/>
        </w:rPr>
        <w:t xml:space="preserve">The time rate difference also explains why some people seeing UFOs, and interacting with ultraterrestrials from higher dimensions, suddenly see everything around them in slow motion, or even </w:t>
      </w:r>
      <w:proofErr w:type="gramStart"/>
      <w:r w:rsidRPr="00315CDB">
        <w:rPr>
          <w:rFonts w:cstheme="minorHAnsi"/>
          <w:lang w:val="en-GB"/>
        </w:rPr>
        <w:t>disappear from view</w:t>
      </w:r>
      <w:proofErr w:type="gramEnd"/>
      <w:r w:rsidRPr="00315CDB">
        <w:rPr>
          <w:rFonts w:cstheme="minorHAnsi"/>
          <w:lang w:val="en-GB"/>
        </w:rPr>
        <w:t xml:space="preserve"> to everyone else around. They must be in a bubble where all the particles are moving much faster, effectively existing in a higher dimension, leaving our dimension in a kind of frozen state that they can still see. Several such accounts were related in Dolores Cannon’s books.</w:t>
      </w:r>
    </w:p>
    <w:p w14:paraId="4FC8241D" w14:textId="77777777" w:rsidR="00E20898" w:rsidRPr="00315CDB" w:rsidRDefault="00E20898" w:rsidP="00E20898">
      <w:pPr>
        <w:ind w:firstLine="340"/>
        <w:rPr>
          <w:rFonts w:cstheme="minorHAnsi"/>
          <w:lang w:val="en-GB"/>
        </w:rPr>
      </w:pPr>
      <w:r w:rsidRPr="00315CDB">
        <w:rPr>
          <w:rFonts w:cstheme="minorHAnsi"/>
          <w:lang w:val="en-GB"/>
        </w:rPr>
        <w:t xml:space="preserve">These ultraterrestrials might live in complete fear we will find a way to break the barrier between the realities, find a way to interfere, and perhaps even go to war with them. Not surprisingly, every nuclear bomb we detonate must be as devastating to them in their reality </w:t>
      </w:r>
      <w:r w:rsidRPr="00315CDB">
        <w:rPr>
          <w:rFonts w:cstheme="minorHAnsi"/>
          <w:lang w:val="en-GB"/>
        </w:rPr>
        <w:lastRenderedPageBreak/>
        <w:t xml:space="preserve">as it is to us. No wonder we caught their interest when we started testing these weapons. These kinds of explosions must destroy matter in all dimensions, I reckon, not just ours. </w:t>
      </w:r>
    </w:p>
    <w:p w14:paraId="4C1E5090" w14:textId="77777777" w:rsidR="00E20898" w:rsidRPr="00315CDB" w:rsidRDefault="00E20898" w:rsidP="00E20898">
      <w:pPr>
        <w:ind w:firstLine="340"/>
        <w:rPr>
          <w:rFonts w:cstheme="minorHAnsi"/>
          <w:lang w:val="en-GB"/>
        </w:rPr>
      </w:pPr>
      <w:r w:rsidRPr="00315CDB">
        <w:rPr>
          <w:rFonts w:cstheme="minorHAnsi"/>
          <w:lang w:val="en-GB"/>
        </w:rPr>
        <w:t xml:space="preserve">In a higher dimension, their reality might be more fluid, ultralight, with less gravity, with animals and plant life unusually large compared with ours. Still, it is all made of matter, solid from their point of view, and it shares our reality the very same way the air and gases in our atmosphere do. And for the Bigfoot and the </w:t>
      </w:r>
      <w:proofErr w:type="spellStart"/>
      <w:r w:rsidRPr="00315CDB">
        <w:rPr>
          <w:rFonts w:cstheme="minorHAnsi"/>
          <w:lang w:val="en-GB"/>
        </w:rPr>
        <w:t>Mothman</w:t>
      </w:r>
      <w:proofErr w:type="spellEnd"/>
      <w:r w:rsidRPr="00315CDB">
        <w:rPr>
          <w:rFonts w:cstheme="minorHAnsi"/>
          <w:lang w:val="en-GB"/>
        </w:rPr>
        <w:t>, they also share our reality the very same way water, rocks and dirt do.</w:t>
      </w:r>
    </w:p>
    <w:p w14:paraId="420590F5" w14:textId="77777777" w:rsidR="00E20898" w:rsidRPr="00315CDB" w:rsidRDefault="00E20898" w:rsidP="00E20898">
      <w:pPr>
        <w:ind w:firstLine="340"/>
        <w:rPr>
          <w:rFonts w:cstheme="minorHAnsi"/>
          <w:lang w:val="en-GB"/>
        </w:rPr>
      </w:pPr>
      <w:r w:rsidRPr="00315CDB">
        <w:rPr>
          <w:rFonts w:cstheme="minorHAnsi"/>
          <w:lang w:val="en-GB"/>
        </w:rPr>
        <w:t xml:space="preserve">By misleading us, making us believe they are from other solar systems and galaxies, from other planets, and even from </w:t>
      </w:r>
      <w:proofErr w:type="gramStart"/>
      <w:r w:rsidRPr="00315CDB">
        <w:rPr>
          <w:rFonts w:cstheme="minorHAnsi"/>
          <w:lang w:val="en-GB"/>
        </w:rPr>
        <w:t>particular constellations</w:t>
      </w:r>
      <w:proofErr w:type="gramEnd"/>
      <w:r w:rsidRPr="00315CDB">
        <w:rPr>
          <w:rFonts w:cstheme="minorHAnsi"/>
          <w:lang w:val="en-GB"/>
        </w:rPr>
        <w:t xml:space="preserve"> (while this makes no sense, since these stars composing constellations could be millions of light years apart from each other), they are hiding their true location, they are protecting the truth. Which is that they live side by side with us, intertwined and interconnected to, and within, the fabric of our reality. And that it would not take much for us to develop the technology required to change all three interlinked realities forever, including the lower one of the Bigfoots and the </w:t>
      </w:r>
      <w:proofErr w:type="spellStart"/>
      <w:r w:rsidRPr="00315CDB">
        <w:rPr>
          <w:rFonts w:cstheme="minorHAnsi"/>
          <w:lang w:val="en-GB"/>
        </w:rPr>
        <w:t>Mothpeople</w:t>
      </w:r>
      <w:proofErr w:type="spellEnd"/>
      <w:r w:rsidRPr="00315CDB">
        <w:rPr>
          <w:rFonts w:cstheme="minorHAnsi"/>
          <w:lang w:val="en-GB"/>
        </w:rPr>
        <w:t>.</w:t>
      </w:r>
    </w:p>
    <w:p w14:paraId="6A96EF60" w14:textId="77777777" w:rsidR="00E20898" w:rsidRPr="00315CDB" w:rsidRDefault="00E20898" w:rsidP="00E20898">
      <w:pPr>
        <w:ind w:firstLine="340"/>
        <w:rPr>
          <w:rFonts w:cstheme="minorHAnsi"/>
          <w:lang w:val="en-GB"/>
        </w:rPr>
      </w:pPr>
      <w:r w:rsidRPr="00315CDB">
        <w:rPr>
          <w:rFonts w:cstheme="minorHAnsi"/>
          <w:lang w:val="en-GB"/>
        </w:rPr>
        <w:t>Now that we have the correct understanding of the physics of our world, as I believe we are getting closer to, it might become easy, within years, to find ourselves in these other dimensions. One more revolution in theoretical physics and we’re there, and perhaps this present book is just it.</w:t>
      </w:r>
    </w:p>
    <w:p w14:paraId="3B6A370D" w14:textId="77777777" w:rsidR="00E20898" w:rsidRPr="00315CDB" w:rsidRDefault="00E20898" w:rsidP="00E20898">
      <w:pPr>
        <w:ind w:firstLine="340"/>
        <w:rPr>
          <w:rFonts w:cstheme="minorHAnsi"/>
          <w:lang w:val="en-GB"/>
        </w:rPr>
      </w:pPr>
      <w:r w:rsidRPr="00315CDB">
        <w:rPr>
          <w:rFonts w:cstheme="minorHAnsi"/>
          <w:lang w:val="en-GB"/>
        </w:rPr>
        <w:t xml:space="preserve">This said, possibly not all ultraterrestrials are from Earth. Certainly, other planets of our solar system could sustain life in other dimensions. It has been said that the gas giants Jupiter and Saturn, at the far end of the solar system, are </w:t>
      </w:r>
      <w:proofErr w:type="gramStart"/>
      <w:r w:rsidRPr="00315CDB">
        <w:rPr>
          <w:rFonts w:cstheme="minorHAnsi"/>
          <w:lang w:val="en-GB"/>
        </w:rPr>
        <w:t>actually four-dimensional</w:t>
      </w:r>
      <w:proofErr w:type="gramEnd"/>
      <w:r w:rsidRPr="00315CDB">
        <w:rPr>
          <w:rFonts w:cstheme="minorHAnsi"/>
          <w:lang w:val="en-GB"/>
        </w:rPr>
        <w:t xml:space="preserve"> worlds, and are inhabited. Instead of gases, they may very well be made of molecular structures of different sizes of molecules. They may appear gaseous to us, but possibly they are not. However, for beings living there, in other dimensions, they would see these planets as solid as we see ours. They might be paradises. They may also visit us here on Earth, who knows.</w:t>
      </w:r>
    </w:p>
    <w:p w14:paraId="74CECD41" w14:textId="77777777" w:rsidR="00E20898" w:rsidRPr="00315CDB" w:rsidRDefault="00E20898" w:rsidP="00E20898">
      <w:pPr>
        <w:ind w:firstLine="340"/>
        <w:rPr>
          <w:rFonts w:cstheme="minorHAnsi"/>
          <w:lang w:val="en-GB"/>
        </w:rPr>
      </w:pPr>
      <w:r w:rsidRPr="00315CDB">
        <w:rPr>
          <w:rFonts w:cstheme="minorHAnsi"/>
          <w:lang w:val="en-GB"/>
        </w:rPr>
        <w:t xml:space="preserve">And God only knows about aliens from outside the solar system, they’ve lied so much, it is hard to distinguish the truth. Have you ever wondered, why any knowledge coming from a </w:t>
      </w:r>
      <w:r w:rsidRPr="00315CDB">
        <w:rPr>
          <w:rFonts w:cstheme="minorHAnsi"/>
          <w:lang w:val="en-GB"/>
        </w:rPr>
        <w:lastRenderedPageBreak/>
        <w:t>great channelled source, never quite gave us any answer, that could advance our knowledge and discoveries by leaps and bounds? Are we that stupid, is our reality or science that different, or have they only ever provided half answers, hints? I can understand if they feel we must discover this on our own, and hopefully we will, but then overnight our existence will most probably radically change.</w:t>
      </w:r>
    </w:p>
    <w:p w14:paraId="3CA52728" w14:textId="77777777" w:rsidR="00E20898" w:rsidRPr="00315CDB" w:rsidRDefault="00E20898" w:rsidP="00E20898">
      <w:pPr>
        <w:ind w:firstLine="340"/>
        <w:rPr>
          <w:rFonts w:cstheme="minorHAnsi"/>
          <w:lang w:val="en-GB"/>
        </w:rPr>
      </w:pPr>
      <w:r w:rsidRPr="00315CDB">
        <w:rPr>
          <w:rFonts w:cstheme="minorHAnsi"/>
          <w:lang w:val="en-GB"/>
        </w:rPr>
        <w:t xml:space="preserve">I’ve worked most of my life on a new theory of everything, which should explain everything, including the paranormal. And it starts with what is gravity. Put very simply, gravity is </w:t>
      </w:r>
      <w:proofErr w:type="gramStart"/>
      <w:r w:rsidRPr="00315CDB">
        <w:rPr>
          <w:rFonts w:cstheme="minorHAnsi"/>
          <w:lang w:val="en-GB"/>
        </w:rPr>
        <w:t>due to the fact that</w:t>
      </w:r>
      <w:proofErr w:type="gramEnd"/>
      <w:r w:rsidRPr="00315CDB">
        <w:rPr>
          <w:rFonts w:cstheme="minorHAnsi"/>
          <w:lang w:val="en-GB"/>
        </w:rPr>
        <w:t xml:space="preserve"> all matter constantly expands while we are unaware of it, because we proportionally also expand along with everything else. </w:t>
      </w:r>
    </w:p>
    <w:p w14:paraId="26DBFCA1" w14:textId="77777777" w:rsidR="00E20898" w:rsidRPr="00315CDB" w:rsidRDefault="00E20898" w:rsidP="00E20898">
      <w:pPr>
        <w:ind w:firstLine="340"/>
        <w:rPr>
          <w:rFonts w:cstheme="minorHAnsi"/>
          <w:lang w:val="en-GB"/>
        </w:rPr>
      </w:pPr>
      <w:r w:rsidRPr="00315CDB">
        <w:rPr>
          <w:rFonts w:cstheme="minorHAnsi"/>
          <w:lang w:val="en-GB"/>
        </w:rPr>
        <w:t xml:space="preserve">This expansion of matter is the reason why the distance between objects is always reducing, what Newton stated was an attractive force acting at a distance, when really there is no such force acting at a distance. We are not attracted to the Earth, the Earth constantly expands underneath our feet, pushing us upward. A falling ball from a plane is not falling, it is free floating in space until the Earth, in its expansion, catches up with it. Although everything expands at the same constant rate, the distance reduction between objects </w:t>
      </w:r>
      <w:proofErr w:type="gramStart"/>
      <w:r w:rsidRPr="00315CDB">
        <w:rPr>
          <w:rFonts w:cstheme="minorHAnsi"/>
          <w:lang w:val="en-GB"/>
        </w:rPr>
        <w:t>actually accelerates</w:t>
      </w:r>
      <w:proofErr w:type="gramEnd"/>
      <w:r w:rsidRPr="00315CDB">
        <w:rPr>
          <w:rFonts w:cstheme="minorHAnsi"/>
          <w:lang w:val="en-GB"/>
        </w:rPr>
        <w:t>. This is what gravity is.</w:t>
      </w:r>
    </w:p>
    <w:p w14:paraId="607770D2" w14:textId="77777777" w:rsidR="00E20898" w:rsidRPr="00315CDB" w:rsidRDefault="00E20898" w:rsidP="00E20898">
      <w:pPr>
        <w:ind w:firstLine="340"/>
        <w:rPr>
          <w:rFonts w:cstheme="minorHAnsi"/>
          <w:lang w:val="en-GB"/>
        </w:rPr>
      </w:pPr>
      <w:r w:rsidRPr="00315CDB">
        <w:rPr>
          <w:rFonts w:cstheme="minorHAnsi"/>
          <w:lang w:val="en-GB"/>
        </w:rPr>
        <w:t xml:space="preserve">It may seem crazy, to think that atoms are constantly expanding at the same universal expansion rate, no matter the dimensional world we are in, and this expansion reduces the distance between objects and explains gravity, but hopefully Mark McCutcheon’s book </w:t>
      </w:r>
      <w:r w:rsidRPr="00315CDB">
        <w:rPr>
          <w:rFonts w:cstheme="minorHAnsi"/>
          <w:i/>
          <w:iCs/>
          <w:lang w:val="en-GB"/>
        </w:rPr>
        <w:t>The Final Theory,</w:t>
      </w:r>
      <w:r w:rsidRPr="00315CDB">
        <w:rPr>
          <w:rFonts w:cstheme="minorHAnsi"/>
          <w:lang w:val="en-GB"/>
        </w:rPr>
        <w:t xml:space="preserve"> and this present book </w:t>
      </w:r>
      <w:r w:rsidRPr="00315CDB">
        <w:rPr>
          <w:rFonts w:cstheme="minorHAnsi"/>
          <w:i/>
          <w:iCs/>
          <w:lang w:val="en-GB"/>
        </w:rPr>
        <w:t>New Age Physics,</w:t>
      </w:r>
      <w:r w:rsidRPr="00315CDB">
        <w:rPr>
          <w:rFonts w:cstheme="minorHAnsi"/>
          <w:lang w:val="en-GB"/>
        </w:rPr>
        <w:t xml:space="preserve"> will prove convincing. It makes sense, and it resolves every single big puzzle our science has been dealing with since forever.</w:t>
      </w:r>
    </w:p>
    <w:p w14:paraId="61301B4D" w14:textId="77777777" w:rsidR="00E20898" w:rsidRPr="00315CDB" w:rsidRDefault="00E20898" w:rsidP="00E20898">
      <w:pPr>
        <w:ind w:firstLine="340"/>
        <w:rPr>
          <w:rFonts w:cstheme="minorHAnsi"/>
          <w:lang w:val="en-GB"/>
        </w:rPr>
      </w:pPr>
      <w:r w:rsidRPr="00315CDB">
        <w:rPr>
          <w:rFonts w:cstheme="minorHAnsi"/>
          <w:lang w:val="en-GB"/>
        </w:rPr>
        <w:t xml:space="preserve">The only reason the UFOs can fly so easily, defying our laws of gravity, is because they are made of matter vibrating faster, hence of matter of a lesser density, possibly even less dense than the air or gases in our atmosphere. It is easy to fly out of the atmosphere when you are made of such matter, because what is less dense is always automatically pushed above what is denser. Just like a balloon in water being pushed to the surface, or a balloon full of helium </w:t>
      </w:r>
      <w:r w:rsidRPr="00315CDB">
        <w:rPr>
          <w:rFonts w:cstheme="minorHAnsi"/>
          <w:lang w:val="en-GB"/>
        </w:rPr>
        <w:lastRenderedPageBreak/>
        <w:t xml:space="preserve">climbing in the atmosphere. Helium is the least dense gas in the periodic table of elements, after hydrogen. </w:t>
      </w:r>
    </w:p>
    <w:p w14:paraId="0D945236" w14:textId="77777777" w:rsidR="00E20898" w:rsidRPr="00315CDB" w:rsidRDefault="00E20898" w:rsidP="00E20898">
      <w:pPr>
        <w:ind w:firstLine="340"/>
        <w:rPr>
          <w:rFonts w:cstheme="minorHAnsi"/>
          <w:lang w:val="en-GB"/>
        </w:rPr>
      </w:pPr>
      <w:r w:rsidRPr="00315CDB">
        <w:rPr>
          <w:rFonts w:cstheme="minorHAnsi"/>
          <w:lang w:val="en-GB"/>
        </w:rPr>
        <w:t xml:space="preserve">The only way for us to achieve anti-gravity, is to build ships </w:t>
      </w:r>
      <w:proofErr w:type="gramStart"/>
      <w:r w:rsidRPr="00315CDB">
        <w:rPr>
          <w:rFonts w:cstheme="minorHAnsi"/>
          <w:lang w:val="en-GB"/>
        </w:rPr>
        <w:t>vibrating faster,</w:t>
      </w:r>
      <w:proofErr w:type="gramEnd"/>
      <w:r w:rsidRPr="00315CDB">
        <w:rPr>
          <w:rFonts w:cstheme="minorHAnsi"/>
          <w:lang w:val="en-GB"/>
        </w:rPr>
        <w:t xml:space="preserve"> to the point that all the particles will move to a higher dimension. But not necessarily one where the ships would </w:t>
      </w:r>
      <w:proofErr w:type="gramStart"/>
      <w:r w:rsidRPr="00315CDB">
        <w:rPr>
          <w:rFonts w:cstheme="minorHAnsi"/>
          <w:lang w:val="en-GB"/>
        </w:rPr>
        <w:t>disappear from view</w:t>
      </w:r>
      <w:proofErr w:type="gramEnd"/>
      <w:r w:rsidRPr="00315CDB">
        <w:rPr>
          <w:rFonts w:cstheme="minorHAnsi"/>
          <w:lang w:val="en-GB"/>
        </w:rPr>
        <w:t xml:space="preserve">, and that we could no longer interact with it. Maybe the dimension of insects would suffice. They can easily fly, since they may be made of matter less dense than air, through larger and more excited molecules and atoms, with neutrinos and electrons moving faster, with enlarged orbits. </w:t>
      </w:r>
    </w:p>
    <w:p w14:paraId="0E22910D" w14:textId="77777777" w:rsidR="00E20898" w:rsidRPr="00315CDB" w:rsidRDefault="00E20898" w:rsidP="00E20898">
      <w:pPr>
        <w:ind w:firstLine="340"/>
        <w:rPr>
          <w:rStyle w:val="Hyperlink"/>
          <w:rFonts w:cstheme="minorHAnsi"/>
          <w:color w:val="auto"/>
          <w:lang w:val="en-GB"/>
        </w:rPr>
      </w:pPr>
      <w:r w:rsidRPr="00315CDB">
        <w:rPr>
          <w:rFonts w:cstheme="minorHAnsi"/>
          <w:lang w:val="en-GB"/>
        </w:rPr>
        <w:t xml:space="preserve">And the mystery of the flying spiders covering miles on the oceans and reaching boats at sea is finally resolved, </w:t>
      </w:r>
      <w:proofErr w:type="gramStart"/>
      <w:r w:rsidRPr="00315CDB">
        <w:rPr>
          <w:rFonts w:cstheme="minorHAnsi"/>
          <w:lang w:val="en-GB"/>
        </w:rPr>
        <w:t>despite the fact that</w:t>
      </w:r>
      <w:proofErr w:type="gramEnd"/>
      <w:r w:rsidRPr="00315CDB">
        <w:rPr>
          <w:rFonts w:cstheme="minorHAnsi"/>
          <w:lang w:val="en-GB"/>
        </w:rPr>
        <w:t xml:space="preserve"> they don’t have wings. Or how bumblebees can fly with their very small wings, seeming to violate the laws of physics. Ever wondered how insects can walk on the ceiling? They are made of matter of a lesser density, and the ceiling is constantly expanding downward every second, which is enough gravity to keep them there.</w:t>
      </w:r>
    </w:p>
    <w:p w14:paraId="5F23525F" w14:textId="77777777" w:rsidR="00E20898" w:rsidRPr="00315CDB" w:rsidRDefault="00E20898" w:rsidP="00E20898">
      <w:pPr>
        <w:pStyle w:val="Heading2"/>
        <w:rPr>
          <w:lang w:val="en-GB"/>
        </w:rPr>
      </w:pPr>
      <w:bookmarkStart w:id="308" w:name="_Toc113022370"/>
      <w:r w:rsidRPr="00315CDB">
        <w:rPr>
          <w:lang w:val="en-GB"/>
        </w:rPr>
        <w:t>9.6 Is humanity truly being enslaved by beings from other dimensional worlds?</w:t>
      </w:r>
      <w:bookmarkEnd w:id="308"/>
    </w:p>
    <w:p w14:paraId="691BFE9F" w14:textId="77777777" w:rsidR="00E20898" w:rsidRPr="00315CDB" w:rsidRDefault="00E20898" w:rsidP="00E20898">
      <w:pPr>
        <w:ind w:firstLine="340"/>
        <w:rPr>
          <w:rFonts w:cstheme="minorHAnsi"/>
          <w:lang w:val="en-GB"/>
        </w:rPr>
      </w:pPr>
      <w:r w:rsidRPr="00315CDB">
        <w:rPr>
          <w:rFonts w:cstheme="minorHAnsi"/>
          <w:lang w:val="en-GB"/>
        </w:rPr>
        <w:t xml:space="preserve">When we read </w:t>
      </w:r>
      <w:hyperlink r:id="rId97" w:history="1">
        <w:r w:rsidRPr="00315CDB">
          <w:rPr>
            <w:rStyle w:val="Hyperlink"/>
            <w:rFonts w:cstheme="minorHAnsi"/>
            <w:i/>
            <w:iCs/>
            <w:lang w:val="en-GB"/>
          </w:rPr>
          <w:t xml:space="preserve">The Wes </w:t>
        </w:r>
        <w:proofErr w:type="spellStart"/>
        <w:r w:rsidRPr="00315CDB">
          <w:rPr>
            <w:rStyle w:val="Hyperlink"/>
            <w:rFonts w:cstheme="minorHAnsi"/>
            <w:i/>
            <w:iCs/>
            <w:lang w:val="en-GB"/>
          </w:rPr>
          <w:t>Penre</w:t>
        </w:r>
        <w:proofErr w:type="spellEnd"/>
        <w:r w:rsidRPr="00315CDB">
          <w:rPr>
            <w:rStyle w:val="Hyperlink"/>
            <w:rFonts w:cstheme="minorHAnsi"/>
            <w:i/>
            <w:iCs/>
            <w:lang w:val="en-GB"/>
          </w:rPr>
          <w:t xml:space="preserve"> Papers - A Journey through the multiverse</w:t>
        </w:r>
      </w:hyperlink>
      <w:r w:rsidRPr="00315CDB">
        <w:rPr>
          <w:rFonts w:cstheme="minorHAnsi"/>
          <w:i/>
          <w:iCs/>
          <w:lang w:val="en-GB"/>
        </w:rPr>
        <w:t>,</w:t>
      </w:r>
      <w:r w:rsidRPr="00315CDB">
        <w:rPr>
          <w:rFonts w:cstheme="minorHAnsi"/>
          <w:lang w:val="en-GB"/>
        </w:rPr>
        <w:t xml:space="preserve"> we realise that we have been involved for a very long time, one way or another, with a myriad of species of beings from lower and higher dimensions. In fact, there’s never been a time when we have not been involved with them. Our entire mythology, religious bibles, literature, and even children’s fairy tales, are filled with our encounters with these beings. </w:t>
      </w:r>
    </w:p>
    <w:p w14:paraId="7203FA1E" w14:textId="77777777" w:rsidR="00E20898" w:rsidRPr="00315CDB" w:rsidRDefault="00E20898" w:rsidP="00E20898">
      <w:pPr>
        <w:ind w:firstLine="340"/>
        <w:rPr>
          <w:rFonts w:cstheme="minorHAnsi"/>
          <w:lang w:val="en-GB"/>
        </w:rPr>
      </w:pPr>
      <w:r w:rsidRPr="00315CDB">
        <w:rPr>
          <w:rFonts w:cstheme="minorHAnsi"/>
          <w:lang w:val="en-GB"/>
        </w:rPr>
        <w:t xml:space="preserve">We have called them by several different names over the millennia, and euphemisms such as aliens, monsters, gods, angels, fairies, goblins, demons, the devil, Satan, evil, etc. And yet, it is poorly understood who these beings truly are, and what is our relationship with them. For most people, they don’t even exist, it is all fairy tales, </w:t>
      </w:r>
      <w:proofErr w:type="gramStart"/>
      <w:r w:rsidRPr="00315CDB">
        <w:rPr>
          <w:rFonts w:cstheme="minorHAnsi"/>
          <w:lang w:val="en-GB"/>
        </w:rPr>
        <w:t>delusions</w:t>
      </w:r>
      <w:proofErr w:type="gramEnd"/>
      <w:r w:rsidRPr="00315CDB">
        <w:rPr>
          <w:rFonts w:cstheme="minorHAnsi"/>
          <w:lang w:val="en-GB"/>
        </w:rPr>
        <w:t xml:space="preserve"> and conspiracy theories. But what if it is not?</w:t>
      </w:r>
    </w:p>
    <w:p w14:paraId="1D9F415E" w14:textId="77777777" w:rsidR="00E20898" w:rsidRPr="00315CDB" w:rsidRDefault="00E20898" w:rsidP="00E20898">
      <w:pPr>
        <w:ind w:firstLine="340"/>
        <w:rPr>
          <w:rFonts w:cstheme="minorHAnsi"/>
          <w:lang w:val="en-GB"/>
        </w:rPr>
      </w:pPr>
      <w:r w:rsidRPr="00315CDB">
        <w:rPr>
          <w:rFonts w:cstheme="minorHAnsi"/>
          <w:lang w:val="en-GB"/>
        </w:rPr>
        <w:t xml:space="preserve">I am not talking about a possible fake alien invasion, that allegedly </w:t>
      </w:r>
      <w:proofErr w:type="spellStart"/>
      <w:r w:rsidRPr="00315CDB">
        <w:rPr>
          <w:rFonts w:cstheme="minorHAnsi"/>
          <w:lang w:val="en-GB"/>
        </w:rPr>
        <w:t>Wernher</w:t>
      </w:r>
      <w:proofErr w:type="spellEnd"/>
      <w:r w:rsidRPr="00315CDB">
        <w:rPr>
          <w:rFonts w:cstheme="minorHAnsi"/>
          <w:lang w:val="en-GB"/>
        </w:rPr>
        <w:t xml:space="preserve"> von Braun, the </w:t>
      </w:r>
      <w:proofErr w:type="gramStart"/>
      <w:r w:rsidRPr="00315CDB">
        <w:rPr>
          <w:rFonts w:cstheme="minorHAnsi"/>
          <w:lang w:val="en-GB"/>
        </w:rPr>
        <w:t>German-American</w:t>
      </w:r>
      <w:proofErr w:type="gramEnd"/>
      <w:r w:rsidRPr="00315CDB">
        <w:rPr>
          <w:rFonts w:cstheme="minorHAnsi"/>
          <w:lang w:val="en-GB"/>
        </w:rPr>
        <w:t xml:space="preserve"> aerospace engineer, warned us about on his deathbed. I’m talking </w:t>
      </w:r>
      <w:r w:rsidRPr="00315CDB">
        <w:rPr>
          <w:rFonts w:cstheme="minorHAnsi"/>
          <w:lang w:val="en-GB"/>
        </w:rPr>
        <w:lastRenderedPageBreak/>
        <w:t xml:space="preserve">about a possible enslavement of humanity, by one or more of these species from other dimensional worlds, and what they are planning for us. If this is truly the case, as we hear from many different corners, we all need to be made aware of it, so we can do something about it. But how true is it? </w:t>
      </w:r>
    </w:p>
    <w:p w14:paraId="019B7F5B" w14:textId="77777777" w:rsidR="00E20898" w:rsidRPr="00315CDB" w:rsidRDefault="00E20898" w:rsidP="00E20898">
      <w:pPr>
        <w:ind w:firstLine="340"/>
        <w:rPr>
          <w:rFonts w:cstheme="minorHAnsi"/>
          <w:lang w:val="en-GB"/>
        </w:rPr>
      </w:pPr>
      <w:r w:rsidRPr="00315CDB">
        <w:rPr>
          <w:rFonts w:cstheme="minorHAnsi"/>
          <w:lang w:val="en-GB"/>
        </w:rPr>
        <w:t xml:space="preserve">I had no wish to become political in this book, but if it involves beings from other density worlds, trying to take over humanity, or having already done so, we are no longer talking about politics. Unless we call this interdimensional politics, or interdimensional foreign affairs, which then becomes relevant to this chapter. And of course, it is not all races of ultraterrestrials who work against us, some are </w:t>
      </w:r>
      <w:proofErr w:type="gramStart"/>
      <w:r w:rsidRPr="00315CDB">
        <w:rPr>
          <w:rFonts w:cstheme="minorHAnsi"/>
          <w:lang w:val="en-GB"/>
        </w:rPr>
        <w:t>actually benevolent</w:t>
      </w:r>
      <w:proofErr w:type="gramEnd"/>
      <w:r w:rsidRPr="00315CDB">
        <w:rPr>
          <w:rFonts w:cstheme="minorHAnsi"/>
          <w:lang w:val="en-GB"/>
        </w:rPr>
        <w:t xml:space="preserve"> and are helping us.</w:t>
      </w:r>
    </w:p>
    <w:p w14:paraId="45716F1F" w14:textId="77777777" w:rsidR="00E20898" w:rsidRPr="00315CDB" w:rsidRDefault="00E20898" w:rsidP="00E20898">
      <w:pPr>
        <w:ind w:firstLine="340"/>
        <w:rPr>
          <w:rFonts w:cstheme="minorHAnsi"/>
          <w:lang w:val="en-GB"/>
        </w:rPr>
      </w:pPr>
      <w:r w:rsidRPr="00315CDB">
        <w:rPr>
          <w:rFonts w:cstheme="minorHAnsi"/>
          <w:lang w:val="en-GB"/>
        </w:rPr>
        <w:t xml:space="preserve">So far, we have proven unable to stop our leaders from doing just about anything they wish, and these days our leaders are rarely wise, </w:t>
      </w:r>
      <w:proofErr w:type="gramStart"/>
      <w:r w:rsidRPr="00315CDB">
        <w:rPr>
          <w:rFonts w:cstheme="minorHAnsi"/>
          <w:lang w:val="en-GB"/>
        </w:rPr>
        <w:t>intelligent</w:t>
      </w:r>
      <w:proofErr w:type="gramEnd"/>
      <w:r w:rsidRPr="00315CDB">
        <w:rPr>
          <w:rFonts w:cstheme="minorHAnsi"/>
          <w:lang w:val="en-GB"/>
        </w:rPr>
        <w:t xml:space="preserve"> or reasonable people. At the turn of 2020, we have witnessed how alarmists and extremists they can become, and easily manipulated into creating self-made crises leading to catastrophe. </w:t>
      </w:r>
    </w:p>
    <w:p w14:paraId="2BC0C06C" w14:textId="77777777" w:rsidR="00E20898" w:rsidRPr="00315CDB" w:rsidRDefault="00E20898" w:rsidP="00E20898">
      <w:pPr>
        <w:ind w:firstLine="340"/>
        <w:rPr>
          <w:rFonts w:cstheme="minorHAnsi"/>
          <w:lang w:val="en-GB"/>
        </w:rPr>
      </w:pPr>
      <w:r w:rsidRPr="00315CDB">
        <w:rPr>
          <w:rFonts w:cstheme="minorHAnsi"/>
          <w:lang w:val="en-GB"/>
        </w:rPr>
        <w:t xml:space="preserve">Our leaders destroyed our economy, the supply chain, our food and energy sources, our health and health services, our standard of living and our way of life, all without a second thought about what they were doing, and without even any studies or impact analyses, to foresee the consequences of such global actions. </w:t>
      </w:r>
    </w:p>
    <w:p w14:paraId="1CA2AB1B" w14:textId="77777777" w:rsidR="00E20898" w:rsidRPr="00315CDB" w:rsidRDefault="00E20898" w:rsidP="00E20898">
      <w:pPr>
        <w:ind w:firstLine="340"/>
        <w:rPr>
          <w:rFonts w:cstheme="minorHAnsi"/>
          <w:lang w:val="en-GB"/>
        </w:rPr>
      </w:pPr>
      <w:r w:rsidRPr="00315CDB">
        <w:rPr>
          <w:rFonts w:cstheme="minorHAnsi"/>
          <w:lang w:val="en-GB"/>
        </w:rPr>
        <w:t xml:space="preserve">As a result of the outcry, the right to protest and assemble is being suppressed. Freedom of expression has entirely but disappeared, everyone is being censored and deleted. I fully expect that </w:t>
      </w:r>
      <w:proofErr w:type="gramStart"/>
      <w:r w:rsidRPr="00315CDB">
        <w:rPr>
          <w:rFonts w:cstheme="minorHAnsi"/>
          <w:lang w:val="en-GB"/>
        </w:rPr>
        <w:t>fairly soon</w:t>
      </w:r>
      <w:proofErr w:type="gramEnd"/>
      <w:r w:rsidRPr="00315CDB">
        <w:rPr>
          <w:rFonts w:cstheme="minorHAnsi"/>
          <w:lang w:val="en-GB"/>
        </w:rPr>
        <w:t>, it will hit theoretical physics and every other field of knowledge. I have already seen harmless people banned, for talking about the Flat Earth Theory. This is where it starts, with theories most people agree are incorrect, so no one cares, until they gradually move on to ban everything else.</w:t>
      </w:r>
    </w:p>
    <w:p w14:paraId="278AE34E" w14:textId="77777777" w:rsidR="00E20898" w:rsidRPr="00315CDB" w:rsidRDefault="00E20898" w:rsidP="00E20898">
      <w:pPr>
        <w:ind w:firstLine="340"/>
        <w:rPr>
          <w:rFonts w:cstheme="minorHAnsi"/>
          <w:lang w:val="en-GB"/>
        </w:rPr>
      </w:pPr>
      <w:r w:rsidRPr="00315CDB">
        <w:rPr>
          <w:rFonts w:cstheme="minorHAnsi"/>
          <w:lang w:val="en-GB"/>
        </w:rPr>
        <w:t xml:space="preserve">Schools, shops, restaurants, pubs, concerts, libraries, cinemas, theatres, museums, all gone, and most are bankrupted, so gone for good. Families unable to pay the rent are now homeless, others </w:t>
      </w:r>
      <w:proofErr w:type="gramStart"/>
      <w:r w:rsidRPr="00315CDB">
        <w:rPr>
          <w:rFonts w:cstheme="minorHAnsi"/>
          <w:lang w:val="en-GB"/>
        </w:rPr>
        <w:t>have to</w:t>
      </w:r>
      <w:proofErr w:type="gramEnd"/>
      <w:r w:rsidRPr="00315CDB">
        <w:rPr>
          <w:rFonts w:cstheme="minorHAnsi"/>
          <w:lang w:val="en-GB"/>
        </w:rPr>
        <w:t xml:space="preserve"> sell their properties, because of loss of revenue from rent. Millions are starving in what used to be the rich countries. Wearing masks everywhere is now </w:t>
      </w:r>
      <w:r w:rsidRPr="00315CDB">
        <w:rPr>
          <w:rFonts w:cstheme="minorHAnsi"/>
          <w:lang w:val="en-GB"/>
        </w:rPr>
        <w:lastRenderedPageBreak/>
        <w:t xml:space="preserve">mandatory, even although there is over a hundred studies showing how useless they are in a pandemic, and many more studies proving they lead to serious health issues. </w:t>
      </w:r>
    </w:p>
    <w:p w14:paraId="163EFF88" w14:textId="77777777" w:rsidR="00E20898" w:rsidRPr="00315CDB" w:rsidRDefault="00E20898" w:rsidP="00E20898">
      <w:pPr>
        <w:ind w:firstLine="340"/>
        <w:rPr>
          <w:rFonts w:cstheme="minorHAnsi"/>
          <w:lang w:val="en-GB"/>
        </w:rPr>
      </w:pPr>
      <w:r w:rsidRPr="00315CDB">
        <w:rPr>
          <w:rFonts w:cstheme="minorHAnsi"/>
          <w:lang w:val="en-GB"/>
        </w:rPr>
        <w:t>And now we need permission to travel. We must navigate a nightmare of a system, with quarantines and health passports, photographic evidence of where we are daily, and endless testing every other day, costing a fortune. Hospitals have been shut down, denying many of urgent treatments, and condemning them to death. People in care homes were left isolated, denied medical treatments, and even put on end-of-life medications. We have also</w:t>
      </w:r>
      <w:proofErr w:type="gramStart"/>
      <w:r w:rsidRPr="00315CDB">
        <w:rPr>
          <w:rFonts w:cstheme="minorHAnsi"/>
          <w:lang w:val="en-GB"/>
        </w:rPr>
        <w:t>, more or less, all</w:t>
      </w:r>
      <w:proofErr w:type="gramEnd"/>
      <w:r w:rsidRPr="00315CDB">
        <w:rPr>
          <w:rFonts w:cstheme="minorHAnsi"/>
          <w:lang w:val="en-GB"/>
        </w:rPr>
        <w:t xml:space="preserve"> been prisoners within our own homes, with not even the freedom of movement, and coerced into dubious medical experiments. All of it based on flimsy evidence and shady studies, from corrupted and untrustworthy people and organisations, making billions if not trillions in profits. Can you really put it any other way? Or still defend that it was required, somehow?</w:t>
      </w:r>
    </w:p>
    <w:p w14:paraId="09DDAFDE" w14:textId="77777777" w:rsidR="00E20898" w:rsidRPr="00315CDB" w:rsidRDefault="00E20898" w:rsidP="00E20898">
      <w:pPr>
        <w:ind w:firstLine="340"/>
        <w:rPr>
          <w:rFonts w:cstheme="minorHAnsi"/>
          <w:lang w:val="en-GB"/>
        </w:rPr>
      </w:pPr>
      <w:r w:rsidRPr="00315CDB">
        <w:rPr>
          <w:rFonts w:cstheme="minorHAnsi"/>
          <w:lang w:val="en-GB"/>
        </w:rPr>
        <w:t xml:space="preserve">What are the definitions of totalitarianism, fascism, oppression or tyranny, no matter the excuse that could justify such a </w:t>
      </w:r>
      <w:proofErr w:type="gramStart"/>
      <w:r w:rsidRPr="00315CDB">
        <w:rPr>
          <w:rFonts w:cstheme="minorHAnsi"/>
          <w:lang w:val="en-GB"/>
        </w:rPr>
        <w:t>state of affairs</w:t>
      </w:r>
      <w:proofErr w:type="gramEnd"/>
      <w:r w:rsidRPr="00315CDB">
        <w:rPr>
          <w:rFonts w:cstheme="minorHAnsi"/>
          <w:lang w:val="en-GB"/>
        </w:rPr>
        <w:t>, if this is not it? Have the definitions of these words changed recently? We cannot tell what the future holds, but it is certain that the world will never be the same again. And as it is only getting worse, civil wars and serious crackdowns are probably lurking just over the horizon.</w:t>
      </w:r>
    </w:p>
    <w:p w14:paraId="18B0989D" w14:textId="77777777" w:rsidR="00E20898" w:rsidRPr="00315CDB" w:rsidRDefault="00E20898" w:rsidP="00E20898">
      <w:pPr>
        <w:ind w:firstLine="340"/>
        <w:rPr>
          <w:rFonts w:cstheme="minorHAnsi"/>
          <w:lang w:val="en-GB"/>
        </w:rPr>
      </w:pPr>
      <w:r w:rsidRPr="00315CDB">
        <w:rPr>
          <w:rFonts w:cstheme="minorHAnsi"/>
          <w:lang w:val="en-GB"/>
        </w:rPr>
        <w:t xml:space="preserve">It is as if, all our leaders were either bought or threatened in some way, or both. They appear to have no freedom to make any decision benefitting the people they are supposed to represent. And now, all the leaders worldwide seem to talk with one voice, they all say the very same unconscionable things, no matter their political inclinations. </w:t>
      </w:r>
    </w:p>
    <w:p w14:paraId="49DB8505" w14:textId="77777777" w:rsidR="00E20898" w:rsidRPr="00315CDB" w:rsidRDefault="00E20898" w:rsidP="00E20898">
      <w:pPr>
        <w:ind w:firstLine="340"/>
        <w:rPr>
          <w:rFonts w:cstheme="minorHAnsi"/>
          <w:lang w:val="en-GB"/>
        </w:rPr>
      </w:pPr>
      <w:r w:rsidRPr="00315CDB">
        <w:rPr>
          <w:rFonts w:cstheme="minorHAnsi"/>
          <w:lang w:val="en-GB"/>
        </w:rPr>
        <w:t xml:space="preserve">The very same speeches, laws, </w:t>
      </w:r>
      <w:proofErr w:type="gramStart"/>
      <w:r w:rsidRPr="00315CDB">
        <w:rPr>
          <w:rFonts w:cstheme="minorHAnsi"/>
          <w:lang w:val="en-GB"/>
        </w:rPr>
        <w:t>rules</w:t>
      </w:r>
      <w:proofErr w:type="gramEnd"/>
      <w:r w:rsidRPr="00315CDB">
        <w:rPr>
          <w:rFonts w:cstheme="minorHAnsi"/>
          <w:lang w:val="en-GB"/>
        </w:rPr>
        <w:t xml:space="preserve"> and policies, are passed in every country in the world, under emergency measures and without oversight, all at the same time in a co-ordinated effort. So-called experts, everywhere in the world, all agree on everything, and if they don’t, they are ostracised, </w:t>
      </w:r>
      <w:proofErr w:type="gramStart"/>
      <w:r w:rsidRPr="00315CDB">
        <w:rPr>
          <w:rFonts w:cstheme="minorHAnsi"/>
          <w:lang w:val="en-GB"/>
        </w:rPr>
        <w:t>discredited</w:t>
      </w:r>
      <w:proofErr w:type="gramEnd"/>
      <w:r w:rsidRPr="00315CDB">
        <w:rPr>
          <w:rFonts w:cstheme="minorHAnsi"/>
          <w:lang w:val="en-GB"/>
        </w:rPr>
        <w:t xml:space="preserve"> and silenced. All news channels and newspapers worldwide, in all languages, are all parroting the exact same propaganda, </w:t>
      </w:r>
      <w:proofErr w:type="gramStart"/>
      <w:r w:rsidRPr="00315CDB">
        <w:rPr>
          <w:rFonts w:cstheme="minorHAnsi"/>
          <w:lang w:val="en-GB"/>
        </w:rPr>
        <w:t>over and over again</w:t>
      </w:r>
      <w:proofErr w:type="gramEnd"/>
      <w:r w:rsidRPr="00315CDB">
        <w:rPr>
          <w:rFonts w:cstheme="minorHAnsi"/>
          <w:lang w:val="en-GB"/>
        </w:rPr>
        <w:t xml:space="preserve">. </w:t>
      </w:r>
    </w:p>
    <w:p w14:paraId="058ADD52"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It is </w:t>
      </w:r>
      <w:proofErr w:type="gramStart"/>
      <w:r w:rsidRPr="00315CDB">
        <w:rPr>
          <w:rFonts w:cstheme="minorHAnsi"/>
          <w:lang w:val="en-GB"/>
        </w:rPr>
        <w:t>pretty clear</w:t>
      </w:r>
      <w:proofErr w:type="gramEnd"/>
      <w:r w:rsidRPr="00315CDB">
        <w:rPr>
          <w:rFonts w:cstheme="minorHAnsi"/>
          <w:lang w:val="en-GB"/>
        </w:rPr>
        <w:t>, that there is now one world government hiding somewhere, which also controls the worldwide governments, mass media, the military and the police of every country. We can only hope that soldiers and police officers will wake up, and work with us, instead of against us.</w:t>
      </w:r>
    </w:p>
    <w:p w14:paraId="3B5957B9" w14:textId="77777777" w:rsidR="00E20898" w:rsidRPr="00315CDB" w:rsidRDefault="00E20898" w:rsidP="00E20898">
      <w:pPr>
        <w:ind w:firstLine="340"/>
        <w:rPr>
          <w:rFonts w:cstheme="minorHAnsi"/>
          <w:lang w:val="en-GB"/>
        </w:rPr>
      </w:pPr>
      <w:r w:rsidRPr="00315CDB">
        <w:rPr>
          <w:rFonts w:cstheme="minorHAnsi"/>
          <w:lang w:val="en-GB"/>
        </w:rPr>
        <w:t xml:space="preserve">What a powerful propaganda machine, led by a team of experts in the psychology of behavioural change. It works perfectly well on </w:t>
      </w:r>
      <w:proofErr w:type="gramStart"/>
      <w:r w:rsidRPr="00315CDB">
        <w:rPr>
          <w:rFonts w:cstheme="minorHAnsi"/>
          <w:lang w:val="en-GB"/>
        </w:rPr>
        <w:t>the majority of</w:t>
      </w:r>
      <w:proofErr w:type="gramEnd"/>
      <w:r w:rsidRPr="00315CDB">
        <w:rPr>
          <w:rFonts w:cstheme="minorHAnsi"/>
          <w:lang w:val="en-GB"/>
        </w:rPr>
        <w:t xml:space="preserve"> the population, there is no more doubt about that. This is not new either, we witnessed these kinds of things many times before, even within my lifetime. It is just that today, it has become painfully obvious and undeniable. These leaders are not speaking their mind, they are following a script written by others from one source, without being allowed to deviate. We must be nearing where this is all </w:t>
      </w:r>
      <w:proofErr w:type="gramStart"/>
      <w:r w:rsidRPr="00315CDB">
        <w:rPr>
          <w:rFonts w:cstheme="minorHAnsi"/>
          <w:lang w:val="en-GB"/>
        </w:rPr>
        <w:t>leading, since</w:t>
      </w:r>
      <w:proofErr w:type="gramEnd"/>
      <w:r w:rsidRPr="00315CDB">
        <w:rPr>
          <w:rFonts w:cstheme="minorHAnsi"/>
          <w:lang w:val="en-GB"/>
        </w:rPr>
        <w:t xml:space="preserve"> they are no longer hiding their agenda.</w:t>
      </w:r>
    </w:p>
    <w:p w14:paraId="6D87323D" w14:textId="77777777" w:rsidR="00E20898" w:rsidRPr="00315CDB" w:rsidRDefault="00E20898" w:rsidP="00E20898">
      <w:pPr>
        <w:ind w:firstLine="340"/>
        <w:rPr>
          <w:rFonts w:cstheme="minorHAnsi"/>
          <w:lang w:val="en-GB"/>
        </w:rPr>
      </w:pPr>
      <w:r w:rsidRPr="00315CDB">
        <w:rPr>
          <w:rFonts w:cstheme="minorHAnsi"/>
          <w:lang w:val="en-GB"/>
        </w:rPr>
        <w:t xml:space="preserve">On the surface, central and world banks, large corporations, agencies of the UN, </w:t>
      </w:r>
      <w:proofErr w:type="gramStart"/>
      <w:r w:rsidRPr="00315CDB">
        <w:rPr>
          <w:rFonts w:cstheme="minorHAnsi"/>
          <w:lang w:val="en-GB"/>
        </w:rPr>
        <w:t>NGOs</w:t>
      </w:r>
      <w:proofErr w:type="gramEnd"/>
      <w:r w:rsidRPr="00315CDB">
        <w:rPr>
          <w:rFonts w:cstheme="minorHAnsi"/>
          <w:lang w:val="en-GB"/>
        </w:rPr>
        <w:t xml:space="preserve"> and other think tanks, appear to be in charge of the world, in a technocracy hiding behind fake elections that no longer matter. That much I can see for myself. But there is a lot of information out there, stating that there could be a smaller group of extremely rich beings, in control of all these organisations, who are not even from our dimensional world. They would come from either the lower or higher dimensions, and ultimately their agenda is one of genocide, preventing births through sterilisation and abortions, and eugenics, but always presented under the guise of public health, public protection and saving lives. </w:t>
      </w:r>
    </w:p>
    <w:p w14:paraId="769F4CC9" w14:textId="77777777" w:rsidR="00E20898" w:rsidRPr="00315CDB" w:rsidRDefault="00E20898" w:rsidP="00E20898">
      <w:pPr>
        <w:ind w:firstLine="340"/>
        <w:rPr>
          <w:rFonts w:cstheme="minorHAnsi"/>
          <w:lang w:val="en-GB"/>
        </w:rPr>
      </w:pPr>
      <w:r w:rsidRPr="00315CDB">
        <w:rPr>
          <w:rFonts w:cstheme="minorHAnsi"/>
          <w:lang w:val="en-GB"/>
        </w:rPr>
        <w:t xml:space="preserve">All new policies, </w:t>
      </w:r>
      <w:proofErr w:type="gramStart"/>
      <w:r w:rsidRPr="00315CDB">
        <w:rPr>
          <w:rFonts w:cstheme="minorHAnsi"/>
          <w:lang w:val="en-GB"/>
        </w:rPr>
        <w:t>rules</w:t>
      </w:r>
      <w:proofErr w:type="gramEnd"/>
      <w:r w:rsidRPr="00315CDB">
        <w:rPr>
          <w:rFonts w:cstheme="minorHAnsi"/>
          <w:lang w:val="en-GB"/>
        </w:rPr>
        <w:t xml:space="preserve"> and laws, usually achieve the opposite of what they are meant to achieve, and always seem to lead to less rights, liberties and freedom, and ultimately to more deaths. To the point, nowadays, that if the politicians or the mainstream media say something, you can bet that the opposite is true. Everything is reversed, but the conditioned majority remains blind to it. It is all very simple and clever, deceptively so.</w:t>
      </w:r>
    </w:p>
    <w:p w14:paraId="5851BA2C" w14:textId="77777777" w:rsidR="00E20898" w:rsidRPr="00315CDB" w:rsidRDefault="00E20898" w:rsidP="00E20898">
      <w:pPr>
        <w:ind w:firstLine="340"/>
        <w:rPr>
          <w:rFonts w:cstheme="minorHAnsi"/>
          <w:lang w:val="en-GB"/>
        </w:rPr>
      </w:pPr>
      <w:r w:rsidRPr="00315CDB">
        <w:rPr>
          <w:rFonts w:cstheme="minorHAnsi"/>
          <w:lang w:val="en-GB"/>
        </w:rPr>
        <w:t xml:space="preserve">If some beings from other dimensions, see humans as easily manipulated through basic psychology, and as useful animals that can be exploited, if they only keep the best specimens </w:t>
      </w:r>
      <w:r w:rsidRPr="00315CDB">
        <w:rPr>
          <w:rFonts w:cstheme="minorHAnsi"/>
          <w:lang w:val="en-GB"/>
        </w:rPr>
        <w:lastRenderedPageBreak/>
        <w:t xml:space="preserve">and their progenies, then it is understandable that they have no compassion or humanity for </w:t>
      </w:r>
      <w:proofErr w:type="gramStart"/>
      <w:r w:rsidRPr="00315CDB">
        <w:rPr>
          <w:rFonts w:cstheme="minorHAnsi"/>
          <w:lang w:val="en-GB"/>
        </w:rPr>
        <w:t>the human race</w:t>
      </w:r>
      <w:proofErr w:type="gramEnd"/>
      <w:r w:rsidRPr="00315CDB">
        <w:rPr>
          <w:rFonts w:cstheme="minorHAnsi"/>
          <w:lang w:val="en-GB"/>
        </w:rPr>
        <w:t xml:space="preserve">. </w:t>
      </w:r>
    </w:p>
    <w:p w14:paraId="52600D43" w14:textId="77777777" w:rsidR="00E20898" w:rsidRPr="00315CDB" w:rsidRDefault="00E20898" w:rsidP="00E20898">
      <w:pPr>
        <w:ind w:firstLine="340"/>
        <w:rPr>
          <w:rFonts w:cstheme="minorHAnsi"/>
          <w:lang w:val="en-GB"/>
        </w:rPr>
      </w:pPr>
      <w:r w:rsidRPr="00315CDB">
        <w:rPr>
          <w:rFonts w:cstheme="minorHAnsi"/>
          <w:lang w:val="en-GB"/>
        </w:rPr>
        <w:t xml:space="preserve">Considering how we treat our </w:t>
      </w:r>
      <w:proofErr w:type="gramStart"/>
      <w:r w:rsidRPr="00315CDB">
        <w:rPr>
          <w:rFonts w:cstheme="minorHAnsi"/>
          <w:lang w:val="en-GB"/>
        </w:rPr>
        <w:t>animals,</w:t>
      </w:r>
      <w:proofErr w:type="gramEnd"/>
      <w:r w:rsidRPr="00315CDB">
        <w:rPr>
          <w:rFonts w:cstheme="minorHAnsi"/>
          <w:lang w:val="en-GB"/>
        </w:rPr>
        <w:t xml:space="preserve"> we are not that different. Would you not want to ensure that all your cattle and sheep are tagged and microchipped, so you can bring them back to the flock when they go astray? And that they have no rights or liberties whatsoever, so you can do whatever you want with them? But you might allow them to visit other fields, </w:t>
      </w:r>
      <w:proofErr w:type="gramStart"/>
      <w:r w:rsidRPr="00315CDB">
        <w:rPr>
          <w:rFonts w:cstheme="minorHAnsi"/>
          <w:lang w:val="en-GB"/>
        </w:rPr>
        <w:t>every once in a while</w:t>
      </w:r>
      <w:proofErr w:type="gramEnd"/>
      <w:r w:rsidRPr="00315CDB">
        <w:rPr>
          <w:rFonts w:cstheme="minorHAnsi"/>
          <w:lang w:val="en-GB"/>
        </w:rPr>
        <w:t xml:space="preserve">, if they get a special permission, official form of identification, photographic proof of where they are at all times. While making it very complicated, as to discourage such behaviour. Because, it is far easier for you, if they </w:t>
      </w:r>
      <w:proofErr w:type="gramStart"/>
      <w:r w:rsidRPr="00315CDB">
        <w:rPr>
          <w:rFonts w:cstheme="minorHAnsi"/>
          <w:lang w:val="en-GB"/>
        </w:rPr>
        <w:t>remain at all times</w:t>
      </w:r>
      <w:proofErr w:type="gramEnd"/>
      <w:r w:rsidRPr="00315CDB">
        <w:rPr>
          <w:rFonts w:cstheme="minorHAnsi"/>
          <w:lang w:val="en-GB"/>
        </w:rPr>
        <w:t xml:space="preserve"> in their allocated small space, and not be allowed to say anything or complain against you to anyone. </w:t>
      </w:r>
    </w:p>
    <w:p w14:paraId="49E9B707" w14:textId="77777777" w:rsidR="00E20898" w:rsidRPr="00315CDB" w:rsidRDefault="00E20898" w:rsidP="00E20898">
      <w:pPr>
        <w:ind w:firstLine="340"/>
        <w:rPr>
          <w:rFonts w:cstheme="minorHAnsi"/>
          <w:lang w:val="en-GB"/>
        </w:rPr>
      </w:pPr>
      <w:r w:rsidRPr="00315CDB">
        <w:rPr>
          <w:rFonts w:cstheme="minorHAnsi"/>
          <w:lang w:val="en-GB"/>
        </w:rPr>
        <w:t xml:space="preserve">And of course, only the best cows and sheep should be allowed to reproduce, so we can obtain the best pedigree. While using drugs and injections to cull the older ones, the sick and the weak, the ones without much of an immune system, which are easily killed. Better sterilise the dumb and the bent ones. Why would you keep costly dead weight and useless eaters, within your flock of cows and sheep? There would be no point to it, if they cannot fulfil their purpose, the why you keep them in the first place. </w:t>
      </w:r>
    </w:p>
    <w:p w14:paraId="261F72C4" w14:textId="77777777" w:rsidR="00E20898" w:rsidRPr="00315CDB" w:rsidRDefault="00E20898" w:rsidP="00E20898">
      <w:pPr>
        <w:ind w:firstLine="340"/>
        <w:rPr>
          <w:rFonts w:cstheme="minorHAnsi"/>
          <w:lang w:val="en-GB"/>
        </w:rPr>
      </w:pPr>
      <w:r w:rsidRPr="00315CDB">
        <w:rPr>
          <w:rFonts w:cstheme="minorHAnsi"/>
          <w:lang w:val="en-GB"/>
        </w:rPr>
        <w:t xml:space="preserve">However, why kill only a few million people, when there are eight billion of us? Unless eventually, given the chance, they will ramp up their effort, and kill worldwide all the old, sick, mentally ill, gay, stupid, </w:t>
      </w:r>
      <w:proofErr w:type="gramStart"/>
      <w:r w:rsidRPr="00315CDB">
        <w:rPr>
          <w:rFonts w:cstheme="minorHAnsi"/>
          <w:lang w:val="en-GB"/>
        </w:rPr>
        <w:t>handicapped</w:t>
      </w:r>
      <w:proofErr w:type="gramEnd"/>
      <w:r w:rsidRPr="00315CDB">
        <w:rPr>
          <w:rFonts w:cstheme="minorHAnsi"/>
          <w:lang w:val="en-GB"/>
        </w:rPr>
        <w:t xml:space="preserve"> and lesser races, in their opinion. Ultimately, to save their precious resources, and the planet from a change in the weather, they might be planning to kill billions of people. </w:t>
      </w:r>
    </w:p>
    <w:p w14:paraId="1F82A046" w14:textId="77777777" w:rsidR="00E20898" w:rsidRPr="00315CDB" w:rsidRDefault="00E20898" w:rsidP="00E20898">
      <w:pPr>
        <w:ind w:firstLine="340"/>
        <w:rPr>
          <w:rFonts w:cstheme="minorHAnsi"/>
          <w:lang w:val="en-GB"/>
        </w:rPr>
      </w:pPr>
      <w:r w:rsidRPr="00315CDB">
        <w:rPr>
          <w:rFonts w:cstheme="minorHAnsi"/>
          <w:lang w:val="en-GB"/>
        </w:rPr>
        <w:t xml:space="preserve">I don’t believe for a second that the change in the weather is manmade, as it is simply normal cyclical variations in weather patterns that come and go. We have data from the last hundred years which shows similar patterns, and no one was alarmed then. </w:t>
      </w:r>
    </w:p>
    <w:p w14:paraId="714B5373" w14:textId="77777777" w:rsidR="00E20898" w:rsidRPr="00315CDB" w:rsidRDefault="00E20898" w:rsidP="00E20898">
      <w:pPr>
        <w:ind w:firstLine="340"/>
        <w:rPr>
          <w:rFonts w:cstheme="minorHAnsi"/>
          <w:lang w:val="en-GB"/>
        </w:rPr>
      </w:pPr>
      <w:r w:rsidRPr="00315CDB">
        <w:rPr>
          <w:rFonts w:cstheme="minorHAnsi"/>
          <w:lang w:val="en-GB"/>
        </w:rPr>
        <w:t xml:space="preserve">These beings don’t strike me as careless caretakers, who would randomly kill people in the hope that the good ones survive. They intend to keep only the best of us, which is why they need the genome of the entire population of the world. Through these processes of </w:t>
      </w:r>
      <w:r w:rsidRPr="00315CDB">
        <w:rPr>
          <w:rFonts w:cstheme="minorHAnsi"/>
          <w:lang w:val="en-GB"/>
        </w:rPr>
        <w:lastRenderedPageBreak/>
        <w:t xml:space="preserve">injections and health passports, and especially with their PCR tests, and without our knowledge or consent, they are building the global genomic database, which will decide who has the best genes, and consequently, who lives and who dies. </w:t>
      </w:r>
    </w:p>
    <w:p w14:paraId="71CD618E" w14:textId="77777777" w:rsidR="00E20898" w:rsidRPr="00315CDB" w:rsidRDefault="00E20898" w:rsidP="00E20898">
      <w:pPr>
        <w:ind w:firstLine="340"/>
        <w:rPr>
          <w:rFonts w:cstheme="minorHAnsi"/>
          <w:lang w:val="en-GB"/>
        </w:rPr>
      </w:pPr>
      <w:r w:rsidRPr="00315CDB">
        <w:rPr>
          <w:rFonts w:cstheme="minorHAnsi"/>
          <w:lang w:val="en-GB"/>
        </w:rPr>
        <w:t xml:space="preserve">Some people might be extremely intelligent, </w:t>
      </w:r>
      <w:proofErr w:type="gramStart"/>
      <w:r w:rsidRPr="00315CDB">
        <w:rPr>
          <w:rFonts w:cstheme="minorHAnsi"/>
          <w:lang w:val="en-GB"/>
        </w:rPr>
        <w:t>talented</w:t>
      </w:r>
      <w:proofErr w:type="gramEnd"/>
      <w:r w:rsidRPr="00315CDB">
        <w:rPr>
          <w:rFonts w:cstheme="minorHAnsi"/>
          <w:lang w:val="en-GB"/>
        </w:rPr>
        <w:t xml:space="preserve"> and skilful, and went on to change the world, but their genes might have shown nothing remarkable, and even, would have disqualified them from living. Who knows what kind of genes we need to have, to be useful for their purpose?</w:t>
      </w:r>
    </w:p>
    <w:p w14:paraId="6F246B4F" w14:textId="77777777" w:rsidR="00E20898" w:rsidRPr="00315CDB" w:rsidRDefault="00E20898" w:rsidP="00E20898">
      <w:pPr>
        <w:ind w:firstLine="340"/>
        <w:rPr>
          <w:rFonts w:cstheme="minorHAnsi"/>
          <w:lang w:val="en-GB"/>
        </w:rPr>
      </w:pPr>
      <w:r w:rsidRPr="00315CDB">
        <w:rPr>
          <w:rFonts w:cstheme="minorHAnsi"/>
          <w:lang w:val="en-GB"/>
        </w:rPr>
        <w:t>Perhaps genomics is all that it is cracked up to be, and maybe it will save many lives, and prevent many more from seeing the light of day, since they will know everything about the babies before they are even born. But it is the other potential uses of genomics which are worrying, and the fact that it has been collected in a dishonest way, it suggests bad intent.</w:t>
      </w:r>
    </w:p>
    <w:p w14:paraId="6335B719" w14:textId="77777777" w:rsidR="00E20898" w:rsidRPr="00315CDB" w:rsidRDefault="00E20898" w:rsidP="00E20898">
      <w:pPr>
        <w:ind w:firstLine="340"/>
        <w:rPr>
          <w:rFonts w:cstheme="minorHAnsi"/>
          <w:lang w:val="en-GB"/>
        </w:rPr>
      </w:pPr>
      <w:r w:rsidRPr="00315CDB">
        <w:rPr>
          <w:rFonts w:cstheme="minorHAnsi"/>
          <w:lang w:val="en-GB"/>
        </w:rPr>
        <w:t>As to why they need us, it has been said some species appear to attach themselves to us and feed on our energy. They apparently need negative or low vibrational energy that human fear, hatred, anxiety, anger, and depression generate. And we seem to be providing other species with natural resources, like mining for materials they require. And what else do we do for them?</w:t>
      </w:r>
    </w:p>
    <w:p w14:paraId="1EBE2E99" w14:textId="77777777" w:rsidR="00E20898" w:rsidRPr="00315CDB" w:rsidRDefault="00E20898" w:rsidP="00E20898">
      <w:pPr>
        <w:ind w:firstLine="340"/>
        <w:rPr>
          <w:rFonts w:cstheme="minorHAnsi"/>
          <w:lang w:val="en-GB"/>
        </w:rPr>
      </w:pPr>
      <w:r w:rsidRPr="00315CDB">
        <w:rPr>
          <w:rFonts w:cstheme="minorHAnsi"/>
          <w:lang w:val="en-GB"/>
        </w:rPr>
        <w:t xml:space="preserve">You will notice that their plans are very long term. They have been implemented decades ago, often even in previous centuries, and this is why history constantly repeats itself. As it is always the same plan, being implemented decades after decades, over the centuries, by the very same beings, who can probably live for a thousand of our years, especially if they are from the lower dimensions, or operate from there. And we are powerless to stop history from repeating itself, every time that it happens, even when we are aware of it, because it is all extremely well planned. They have the benefit of knowing why it failed </w:t>
      </w:r>
      <w:proofErr w:type="gramStart"/>
      <w:r w:rsidRPr="00315CDB">
        <w:rPr>
          <w:rFonts w:cstheme="minorHAnsi"/>
          <w:lang w:val="en-GB"/>
        </w:rPr>
        <w:t>before, and</w:t>
      </w:r>
      <w:proofErr w:type="gramEnd"/>
      <w:r w:rsidRPr="00315CDB">
        <w:rPr>
          <w:rFonts w:cstheme="minorHAnsi"/>
          <w:lang w:val="en-GB"/>
        </w:rPr>
        <w:t xml:space="preserve"> can anticipate these variables every time they try again. </w:t>
      </w:r>
    </w:p>
    <w:p w14:paraId="010E685F" w14:textId="77777777" w:rsidR="00E20898" w:rsidRPr="00315CDB" w:rsidRDefault="00E20898" w:rsidP="00E20898">
      <w:pPr>
        <w:ind w:firstLine="340"/>
        <w:rPr>
          <w:rFonts w:cstheme="minorHAnsi"/>
          <w:lang w:val="en-GB"/>
        </w:rPr>
      </w:pPr>
      <w:r w:rsidRPr="00315CDB">
        <w:rPr>
          <w:rFonts w:cstheme="minorHAnsi"/>
          <w:lang w:val="en-GB"/>
        </w:rPr>
        <w:t xml:space="preserve">And </w:t>
      </w:r>
      <w:proofErr w:type="gramStart"/>
      <w:r w:rsidRPr="00315CDB">
        <w:rPr>
          <w:rFonts w:cstheme="minorHAnsi"/>
          <w:lang w:val="en-GB"/>
        </w:rPr>
        <w:t>as long as</w:t>
      </w:r>
      <w:proofErr w:type="gramEnd"/>
      <w:r w:rsidRPr="00315CDB">
        <w:rPr>
          <w:rFonts w:cstheme="minorHAnsi"/>
          <w:lang w:val="en-GB"/>
        </w:rPr>
        <w:t xml:space="preserve"> it ends up killing a lot of people, preventing many undesirable births, and bringing more control and coercive measures, then it is a success. And it does not matter to them, if every single person who was bribed or threatened to make it happen, or any person </w:t>
      </w:r>
      <w:r w:rsidRPr="00315CDB">
        <w:rPr>
          <w:rFonts w:cstheme="minorHAnsi"/>
          <w:lang w:val="en-GB"/>
        </w:rPr>
        <w:lastRenderedPageBreak/>
        <w:t xml:space="preserve">who appears to be running their show, ends up under a bus, in prison, or at Nuremberg type trial. Every single one of those responsible, no matter how rich, </w:t>
      </w:r>
      <w:proofErr w:type="gramStart"/>
      <w:r w:rsidRPr="00315CDB">
        <w:rPr>
          <w:rFonts w:cstheme="minorHAnsi"/>
          <w:lang w:val="en-GB"/>
        </w:rPr>
        <w:t>famous</w:t>
      </w:r>
      <w:proofErr w:type="gramEnd"/>
      <w:r w:rsidRPr="00315CDB">
        <w:rPr>
          <w:rFonts w:cstheme="minorHAnsi"/>
          <w:lang w:val="en-GB"/>
        </w:rPr>
        <w:t xml:space="preserve"> or important they are, are expandable to them, and a potential patsy ready to take responsibility for their own crimes. </w:t>
      </w:r>
    </w:p>
    <w:p w14:paraId="20C6AE40" w14:textId="77777777" w:rsidR="00E20898" w:rsidRPr="00315CDB" w:rsidRDefault="00E20898" w:rsidP="00E20898">
      <w:pPr>
        <w:ind w:firstLine="340"/>
        <w:rPr>
          <w:rFonts w:cstheme="minorHAnsi"/>
          <w:lang w:val="en-GB"/>
        </w:rPr>
      </w:pPr>
      <w:r w:rsidRPr="00315CDB">
        <w:rPr>
          <w:rFonts w:cstheme="minorHAnsi"/>
          <w:lang w:val="en-GB"/>
        </w:rPr>
        <w:t xml:space="preserve">It is quite a game of chess, when your funds are unlimited, and when you can plan to lose all your pieces, and still win. So, none of their plans ever fail, it is just a question of how long they can get away with </w:t>
      </w:r>
      <w:proofErr w:type="gramStart"/>
      <w:r w:rsidRPr="00315CDB">
        <w:rPr>
          <w:rFonts w:cstheme="minorHAnsi"/>
          <w:lang w:val="en-GB"/>
        </w:rPr>
        <w:t>it, before</w:t>
      </w:r>
      <w:proofErr w:type="gramEnd"/>
      <w:r w:rsidRPr="00315CDB">
        <w:rPr>
          <w:rFonts w:cstheme="minorHAnsi"/>
          <w:lang w:val="en-GB"/>
        </w:rPr>
        <w:t xml:space="preserve"> we find a way to stop it. Hence in time, it becomes more extreme, and we find out afterwards that there were millions of deaths as a result. Just as it happened many times before in recent history. And the day they finally succeed, and that there’s nothing left we can do to prevent the takeover, the greatest genocide ever will probably follow.</w:t>
      </w:r>
    </w:p>
    <w:p w14:paraId="01178766" w14:textId="77777777" w:rsidR="00E20898" w:rsidRPr="00315CDB" w:rsidRDefault="00E20898" w:rsidP="00E20898">
      <w:pPr>
        <w:ind w:firstLine="340"/>
        <w:rPr>
          <w:rFonts w:cstheme="minorHAnsi"/>
          <w:lang w:val="en-GB"/>
        </w:rPr>
      </w:pPr>
      <w:r w:rsidRPr="00315CDB">
        <w:rPr>
          <w:rFonts w:cstheme="minorHAnsi"/>
          <w:lang w:val="en-GB"/>
        </w:rPr>
        <w:t xml:space="preserve">Unless it is essential, it is probably best to avoid medical doctors and hospitals, and especially their drugs and injections. </w:t>
      </w:r>
      <w:proofErr w:type="gramStart"/>
      <w:r w:rsidRPr="00315CDB">
        <w:rPr>
          <w:rFonts w:cstheme="minorHAnsi"/>
          <w:lang w:val="en-GB"/>
        </w:rPr>
        <w:t>In this day and age</w:t>
      </w:r>
      <w:proofErr w:type="gramEnd"/>
      <w:r w:rsidRPr="00315CDB">
        <w:rPr>
          <w:rFonts w:cstheme="minorHAnsi"/>
          <w:lang w:val="en-GB"/>
        </w:rPr>
        <w:t xml:space="preserve">, and for quite a while now, it is all about genocide. Prescription drugs is officially the third leading cause of death in North America and Europe, but unofficially it probably is the first. It would not surprise me, if dementia and Alzheimer, were mostly a consequence of the drugs they provide, and that, implicit everywhere, are the ‘do not resuscitate </w:t>
      </w:r>
      <w:proofErr w:type="gramStart"/>
      <w:r w:rsidRPr="00315CDB">
        <w:rPr>
          <w:rFonts w:cstheme="minorHAnsi"/>
          <w:lang w:val="en-GB"/>
        </w:rPr>
        <w:t>orders’</w:t>
      </w:r>
      <w:proofErr w:type="gramEnd"/>
      <w:r w:rsidRPr="00315CDB">
        <w:rPr>
          <w:rFonts w:cstheme="minorHAnsi"/>
          <w:lang w:val="en-GB"/>
        </w:rPr>
        <w:t xml:space="preserve"> and euthanasia. </w:t>
      </w:r>
    </w:p>
    <w:p w14:paraId="7EB2113B" w14:textId="77777777" w:rsidR="00E20898" w:rsidRPr="00315CDB" w:rsidRDefault="00E20898" w:rsidP="00E20898">
      <w:pPr>
        <w:ind w:firstLine="340"/>
        <w:rPr>
          <w:rFonts w:cstheme="minorHAnsi"/>
          <w:lang w:val="en-GB"/>
        </w:rPr>
      </w:pPr>
      <w:r w:rsidRPr="00315CDB">
        <w:rPr>
          <w:rFonts w:cstheme="minorHAnsi"/>
          <w:lang w:val="en-GB"/>
        </w:rPr>
        <w:t xml:space="preserve">Hopefully a new breed of doctors and nurses will come about that we can trust. It usually takes years to organise and fight that sort of thing, plenty of time for the policies to become severe and create total chaos, which usually will take decades to fix and reverse. By which time, they’re ready for the next global crisis to be unleashed. </w:t>
      </w:r>
    </w:p>
    <w:p w14:paraId="104BFD56" w14:textId="77777777" w:rsidR="00E20898" w:rsidRPr="00315CDB" w:rsidRDefault="00E20898" w:rsidP="00E20898">
      <w:pPr>
        <w:ind w:firstLine="340"/>
        <w:rPr>
          <w:rFonts w:cstheme="minorHAnsi"/>
          <w:lang w:val="en-GB"/>
        </w:rPr>
      </w:pPr>
      <w:r w:rsidRPr="00315CDB">
        <w:rPr>
          <w:rFonts w:cstheme="minorHAnsi"/>
          <w:lang w:val="en-GB"/>
        </w:rPr>
        <w:t xml:space="preserve">These beings from other dimensions, seem to know exactly what is going to happen next, through great predictions and training exercises, that turn out to describe events identical to what </w:t>
      </w:r>
      <w:proofErr w:type="gramStart"/>
      <w:r w:rsidRPr="00315CDB">
        <w:rPr>
          <w:rFonts w:cstheme="minorHAnsi"/>
          <w:lang w:val="en-GB"/>
        </w:rPr>
        <w:t>actually happens</w:t>
      </w:r>
      <w:proofErr w:type="gramEnd"/>
      <w:r w:rsidRPr="00315CDB">
        <w:rPr>
          <w:rFonts w:cstheme="minorHAnsi"/>
          <w:lang w:val="en-GB"/>
        </w:rPr>
        <w:t xml:space="preserve"> soon after. It is as if they could see the future. It could simply mean, that they are often successful at implementing their plans, or, they literally know the future, having mastered going to even higher dimensions, where the time rates are relatively faster than ours. They are in no hurry, remember, time is meaningless to them. In the lower </w:t>
      </w:r>
      <w:r w:rsidRPr="00315CDB">
        <w:rPr>
          <w:rFonts w:cstheme="minorHAnsi"/>
          <w:lang w:val="en-GB"/>
        </w:rPr>
        <w:lastRenderedPageBreak/>
        <w:t>dimensions, they move in slow motion compared to us. Decades for us could be years or months for them. They are like tortoises or reptiles frozen in time, from our point of view.</w:t>
      </w:r>
    </w:p>
    <w:p w14:paraId="4E427AEC" w14:textId="77777777" w:rsidR="00E20898" w:rsidRPr="00315CDB" w:rsidRDefault="00E20898" w:rsidP="00E20898">
      <w:pPr>
        <w:ind w:firstLine="340"/>
        <w:rPr>
          <w:rFonts w:cstheme="minorHAnsi"/>
          <w:lang w:val="en-GB"/>
        </w:rPr>
      </w:pPr>
      <w:r w:rsidRPr="00315CDB">
        <w:rPr>
          <w:rFonts w:cstheme="minorHAnsi"/>
          <w:lang w:val="en-GB"/>
        </w:rPr>
        <w:t xml:space="preserve">It is high time that we figure out and master, the real </w:t>
      </w:r>
      <w:proofErr w:type="gramStart"/>
      <w:r w:rsidRPr="00315CDB">
        <w:rPr>
          <w:rFonts w:cstheme="minorHAnsi"/>
          <w:lang w:val="en-GB"/>
        </w:rPr>
        <w:t>mechanics</w:t>
      </w:r>
      <w:proofErr w:type="gramEnd"/>
      <w:r w:rsidRPr="00315CDB">
        <w:rPr>
          <w:rFonts w:cstheme="minorHAnsi"/>
          <w:lang w:val="en-GB"/>
        </w:rPr>
        <w:t xml:space="preserve"> and physics of this universe. Or we will continue to be ignorant and easily exploited, by beings of other dimensions, often called evil and demons in religious circles. They have a full understanding of how reality really works, and have no ethical or conscience issues, while taking advantage of it against us. Because for them, we are just useful animals that need to be brought under their full control. Preventing us from thinking at all, and expressing our opinions, seem to have always been one of their goals. Along with the one to know where we are, anywhere in the world, and with whom, </w:t>
      </w:r>
      <w:proofErr w:type="gramStart"/>
      <w:r w:rsidRPr="00315CDB">
        <w:rPr>
          <w:rFonts w:cstheme="minorHAnsi"/>
          <w:lang w:val="en-GB"/>
        </w:rPr>
        <w:t>at all times</w:t>
      </w:r>
      <w:proofErr w:type="gramEnd"/>
      <w:r w:rsidRPr="00315CDB">
        <w:rPr>
          <w:rFonts w:cstheme="minorHAnsi"/>
          <w:lang w:val="en-GB"/>
        </w:rPr>
        <w:t xml:space="preserve">. </w:t>
      </w:r>
    </w:p>
    <w:p w14:paraId="67728FCA" w14:textId="77777777" w:rsidR="00E20898" w:rsidRPr="00315CDB" w:rsidRDefault="00E20898" w:rsidP="00E20898">
      <w:pPr>
        <w:ind w:firstLine="340"/>
        <w:rPr>
          <w:rFonts w:cstheme="minorHAnsi"/>
          <w:lang w:val="en-GB"/>
        </w:rPr>
      </w:pPr>
      <w:r w:rsidRPr="00315CDB">
        <w:rPr>
          <w:rFonts w:cstheme="minorHAnsi"/>
          <w:lang w:val="en-GB"/>
        </w:rPr>
        <w:t xml:space="preserve">Why are they using such intricate subterfuges to deceive us into submission? Why try to control the masses, through the illusion of democracy and freedom, when it is simpler to control them with the threat of annihilation? Because, with an open threat, we would rebel, we would develop a resistance, we would refuse to do anything they need us for. It would be war, and we might win against them, or at the very least, become useless to them. </w:t>
      </w:r>
    </w:p>
    <w:p w14:paraId="31033357" w14:textId="77777777" w:rsidR="00E20898" w:rsidRPr="00315CDB" w:rsidRDefault="00E20898" w:rsidP="00E20898">
      <w:pPr>
        <w:ind w:firstLine="340"/>
        <w:rPr>
          <w:rFonts w:cstheme="minorHAnsi"/>
          <w:lang w:val="en-GB"/>
        </w:rPr>
      </w:pPr>
      <w:r w:rsidRPr="00315CDB">
        <w:rPr>
          <w:rFonts w:cstheme="minorHAnsi"/>
          <w:lang w:val="en-GB"/>
        </w:rPr>
        <w:t xml:space="preserve">What better way to establish your supremacy, when no one knows you even exist, and that you can never become a target people could organise against? While people feel they are free, living in a democracy, going on with their lives, believing that nothing is wrong? A lot of thought and organisation went into this, for a very long time for us. But past a certain point, it comes a time when all the illusions vanish, and it becomes perfectly clear in what kind of world we live in. One without any democracy, </w:t>
      </w:r>
      <w:proofErr w:type="gramStart"/>
      <w:r w:rsidRPr="00315CDB">
        <w:rPr>
          <w:rFonts w:cstheme="minorHAnsi"/>
          <w:lang w:val="en-GB"/>
        </w:rPr>
        <w:t>rights</w:t>
      </w:r>
      <w:proofErr w:type="gramEnd"/>
      <w:r w:rsidRPr="00315CDB">
        <w:rPr>
          <w:rFonts w:cstheme="minorHAnsi"/>
          <w:lang w:val="en-GB"/>
        </w:rPr>
        <w:t xml:space="preserve"> or freedom. We are always truly ruled through fear and psychological manipulation.</w:t>
      </w:r>
    </w:p>
    <w:p w14:paraId="62D56D37" w14:textId="77777777" w:rsidR="00E20898" w:rsidRPr="00315CDB" w:rsidRDefault="00E20898" w:rsidP="00E20898">
      <w:pPr>
        <w:ind w:firstLine="340"/>
        <w:rPr>
          <w:rFonts w:cstheme="minorHAnsi"/>
          <w:lang w:val="en-GB"/>
        </w:rPr>
      </w:pPr>
      <w:r w:rsidRPr="00315CDB">
        <w:rPr>
          <w:rFonts w:cstheme="minorHAnsi"/>
          <w:lang w:val="en-GB"/>
        </w:rPr>
        <w:t xml:space="preserve">It is possible that they are more powerful than us, and could annihilate us easily in our sleep, but can’t do it because they need us. Either way, fighting them is a big risk. Bringing public awareness to this state of affair, and negotiation, might be the solution. Interdimensional </w:t>
      </w:r>
      <w:proofErr w:type="gramStart"/>
      <w:r w:rsidRPr="00315CDB">
        <w:rPr>
          <w:rFonts w:cstheme="minorHAnsi"/>
          <w:lang w:val="en-GB"/>
        </w:rPr>
        <w:t>politics, if</w:t>
      </w:r>
      <w:proofErr w:type="gramEnd"/>
      <w:r w:rsidRPr="00315CDB">
        <w:rPr>
          <w:rFonts w:cstheme="minorHAnsi"/>
          <w:lang w:val="en-GB"/>
        </w:rPr>
        <w:t xml:space="preserve"> they are willing. But why would they be willing? </w:t>
      </w:r>
    </w:p>
    <w:p w14:paraId="30CBC44D"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You don’t negotiate with, or kill your cows and sheep when they rebel, you just find better ways and more radical means, to bring them under your full control. Especially if they are no threat to yourself. First, most people don’t know interdimensional beings exist, they don’t even know if the idea of other dimensional worlds is possible. And finally, these beings don’t even have a real tangible materiality in our reality, we can’t even interact with them or see them. We are indeed no threat to them at this stage of our evolution, at our level of knowledge and development. Hopefully we can change all that. </w:t>
      </w:r>
    </w:p>
    <w:p w14:paraId="14369857" w14:textId="77777777" w:rsidR="00E20898" w:rsidRPr="00315CDB" w:rsidRDefault="00E20898" w:rsidP="00E20898">
      <w:pPr>
        <w:ind w:firstLine="340"/>
        <w:rPr>
          <w:rFonts w:cstheme="minorHAnsi"/>
          <w:lang w:val="en-GB"/>
        </w:rPr>
      </w:pPr>
      <w:r w:rsidRPr="00315CDB">
        <w:rPr>
          <w:rFonts w:cstheme="minorHAnsi"/>
          <w:lang w:val="en-GB"/>
        </w:rPr>
        <w:t xml:space="preserve">But they made sure we remain ignorant, about the true nature of our reality. Anyone telling the truth, is dismissed as a pseudo-scientist, a conspiracy theorist, or a nutcase ready for the asylum. Anyone presenting a theory in physics that goes against Standard Theory, is always being ostracised, and cannot expect peer reviewed publications. Not many working on theoretical physics </w:t>
      </w:r>
      <w:proofErr w:type="gramStart"/>
      <w:r w:rsidRPr="00315CDB">
        <w:rPr>
          <w:rFonts w:cstheme="minorHAnsi"/>
          <w:lang w:val="en-GB"/>
        </w:rPr>
        <w:t>are</w:t>
      </w:r>
      <w:proofErr w:type="gramEnd"/>
      <w:r w:rsidRPr="00315CDB">
        <w:rPr>
          <w:rFonts w:cstheme="minorHAnsi"/>
          <w:lang w:val="en-GB"/>
        </w:rPr>
        <w:t xml:space="preserve"> free to speak their mind. They certainly could not say anything against Einstein, or utter the words UFOs, </w:t>
      </w:r>
      <w:proofErr w:type="gramStart"/>
      <w:r w:rsidRPr="00315CDB">
        <w:rPr>
          <w:rFonts w:cstheme="minorHAnsi"/>
          <w:lang w:val="en-GB"/>
        </w:rPr>
        <w:t>aliens</w:t>
      </w:r>
      <w:proofErr w:type="gramEnd"/>
      <w:r w:rsidRPr="00315CDB">
        <w:rPr>
          <w:rFonts w:cstheme="minorHAnsi"/>
          <w:lang w:val="en-GB"/>
        </w:rPr>
        <w:t xml:space="preserve"> or demons, as they would be ridiculed out of the building, lose their job, and any funding they might have. I nearly avoided the topic myself, but self-censorship is the worst form of censorship. </w:t>
      </w:r>
    </w:p>
    <w:p w14:paraId="0D7EF755" w14:textId="77777777" w:rsidR="00E20898" w:rsidRPr="00315CDB" w:rsidRDefault="00E20898" w:rsidP="00E20898">
      <w:pPr>
        <w:ind w:firstLine="340"/>
        <w:rPr>
          <w:rFonts w:cstheme="minorHAnsi"/>
          <w:lang w:val="en-GB"/>
        </w:rPr>
      </w:pPr>
      <w:r w:rsidRPr="00315CDB">
        <w:rPr>
          <w:rFonts w:cstheme="minorHAnsi"/>
          <w:lang w:val="en-GB"/>
        </w:rPr>
        <w:t xml:space="preserve">If we are not allowed to speak about these things, how are we meant to fight them, </w:t>
      </w:r>
      <w:proofErr w:type="gramStart"/>
      <w:r w:rsidRPr="00315CDB">
        <w:rPr>
          <w:rFonts w:cstheme="minorHAnsi"/>
          <w:lang w:val="en-GB"/>
        </w:rPr>
        <w:t>advance</w:t>
      </w:r>
      <w:proofErr w:type="gramEnd"/>
      <w:r w:rsidRPr="00315CDB">
        <w:rPr>
          <w:rFonts w:cstheme="minorHAnsi"/>
          <w:lang w:val="en-GB"/>
        </w:rPr>
        <w:t xml:space="preserve"> and move on? We need to get to the bottom of this. There is already enough proof out there, which need to be brought to the attention of the public, while attempting to get through their conditioning against such ideas, before it is too late. </w:t>
      </w:r>
    </w:p>
    <w:p w14:paraId="5AE3346B" w14:textId="77777777" w:rsidR="00E20898" w:rsidRPr="00315CDB" w:rsidRDefault="00E20898" w:rsidP="00E20898">
      <w:pPr>
        <w:ind w:firstLine="340"/>
        <w:rPr>
          <w:rStyle w:val="Hyperlink"/>
          <w:rFonts w:cstheme="minorHAnsi"/>
          <w:color w:val="auto"/>
          <w:lang w:val="en-GB"/>
        </w:rPr>
      </w:pPr>
      <w:r w:rsidRPr="00315CDB">
        <w:rPr>
          <w:rFonts w:cstheme="minorHAnsi"/>
          <w:lang w:val="en-GB"/>
        </w:rPr>
        <w:t xml:space="preserve">Then again, perhaps it is all fairy tales, </w:t>
      </w:r>
      <w:proofErr w:type="gramStart"/>
      <w:r w:rsidRPr="00315CDB">
        <w:rPr>
          <w:rFonts w:cstheme="minorHAnsi"/>
          <w:lang w:val="en-GB"/>
        </w:rPr>
        <w:t>delusions</w:t>
      </w:r>
      <w:proofErr w:type="gramEnd"/>
      <w:r w:rsidRPr="00315CDB">
        <w:rPr>
          <w:rFonts w:cstheme="minorHAnsi"/>
          <w:lang w:val="en-GB"/>
        </w:rPr>
        <w:t xml:space="preserve"> and conspiracy theories. I guess it is up to you to investigate the subject further, </w:t>
      </w:r>
      <w:proofErr w:type="gramStart"/>
      <w:r w:rsidRPr="00315CDB">
        <w:rPr>
          <w:rFonts w:cstheme="minorHAnsi"/>
          <w:lang w:val="en-GB"/>
        </w:rPr>
        <w:t>in order to</w:t>
      </w:r>
      <w:proofErr w:type="gramEnd"/>
      <w:r w:rsidRPr="00315CDB">
        <w:rPr>
          <w:rFonts w:cstheme="minorHAnsi"/>
          <w:lang w:val="en-GB"/>
        </w:rPr>
        <w:t xml:space="preserve"> make your mind up. Reading John A. Keel, Wes </w:t>
      </w:r>
      <w:proofErr w:type="spellStart"/>
      <w:r w:rsidRPr="00315CDB">
        <w:rPr>
          <w:rFonts w:cstheme="minorHAnsi"/>
          <w:lang w:val="en-GB"/>
        </w:rPr>
        <w:t>Penre</w:t>
      </w:r>
      <w:proofErr w:type="spellEnd"/>
      <w:r w:rsidRPr="00315CDB">
        <w:rPr>
          <w:rFonts w:cstheme="minorHAnsi"/>
          <w:lang w:val="en-GB"/>
        </w:rPr>
        <w:t xml:space="preserve"> and David Icke, seems to be a good place to start. And remember, you first need to get through your conditioning against such ideas.</w:t>
      </w:r>
    </w:p>
    <w:p w14:paraId="595EE415" w14:textId="77777777" w:rsidR="00E20898" w:rsidRPr="00315CDB" w:rsidRDefault="00E20898" w:rsidP="00E20898">
      <w:pPr>
        <w:pStyle w:val="Heading2"/>
        <w:rPr>
          <w:lang w:val="en-GB"/>
        </w:rPr>
      </w:pPr>
      <w:bookmarkStart w:id="309" w:name="_Toc113022371"/>
      <w:r w:rsidRPr="00315CDB">
        <w:rPr>
          <w:lang w:val="en-GB"/>
        </w:rPr>
        <w:lastRenderedPageBreak/>
        <w:t xml:space="preserve">9.7 Conclusion - Five types of expansion and contraction of matter to explain the entire </w:t>
      </w:r>
      <w:proofErr w:type="gramStart"/>
      <w:r w:rsidRPr="00315CDB">
        <w:rPr>
          <w:lang w:val="en-GB"/>
        </w:rPr>
        <w:t>physics</w:t>
      </w:r>
      <w:bookmarkEnd w:id="309"/>
      <w:proofErr w:type="gramEnd"/>
    </w:p>
    <w:p w14:paraId="2860D318" w14:textId="77777777" w:rsidR="00E20898" w:rsidRPr="00315CDB" w:rsidRDefault="00E20898" w:rsidP="00E20898">
      <w:pPr>
        <w:ind w:firstLine="340"/>
        <w:rPr>
          <w:rFonts w:cstheme="minorHAnsi"/>
          <w:lang w:val="en-GB"/>
        </w:rPr>
      </w:pPr>
      <w:r w:rsidRPr="00315CDB">
        <w:rPr>
          <w:rFonts w:cstheme="minorHAnsi"/>
          <w:lang w:val="en-GB"/>
        </w:rPr>
        <w:t xml:space="preserve">As stated at the end of the long summary in chapter 2, </w:t>
      </w:r>
      <w:hyperlink w:anchor="_2.20_Five_types" w:history="1">
        <w:r w:rsidRPr="00315CDB">
          <w:rPr>
            <w:rStyle w:val="Hyperlink"/>
            <w:rFonts w:cstheme="minorHAnsi"/>
            <w:lang w:val="en-GB"/>
          </w:rPr>
          <w:t>the five different types of expansion and contraction of matter</w:t>
        </w:r>
      </w:hyperlink>
      <w:r w:rsidRPr="00315CDB">
        <w:rPr>
          <w:rFonts w:cstheme="minorHAnsi"/>
          <w:lang w:val="en-GB"/>
        </w:rPr>
        <w:t xml:space="preserve"> explain the entire physics governing all realms of existence. I hope I have presented a convincing picture of a complete theory of everything in physics, entirely based on the expansion and contraction of matter. This could be what the channelled material in the New Age and spiritual literature has been referring to all this time, and finally we can understand what they meant by everything is expansion. </w:t>
      </w:r>
    </w:p>
    <w:p w14:paraId="258F14EA" w14:textId="77777777" w:rsidR="00E20898" w:rsidRPr="00315CDB" w:rsidRDefault="00E20898" w:rsidP="00E20898">
      <w:pPr>
        <w:ind w:firstLine="340"/>
        <w:rPr>
          <w:rFonts w:cstheme="minorHAnsi"/>
          <w:lang w:val="en-GB"/>
        </w:rPr>
      </w:pPr>
      <w:proofErr w:type="gramStart"/>
      <w:r w:rsidRPr="00315CDB">
        <w:rPr>
          <w:rFonts w:cstheme="minorHAnsi"/>
          <w:lang w:val="en-GB"/>
        </w:rPr>
        <w:t>The fourth type of expansion,</w:t>
      </w:r>
      <w:proofErr w:type="gramEnd"/>
      <w:r w:rsidRPr="00315CDB">
        <w:rPr>
          <w:rFonts w:cstheme="minorHAnsi"/>
          <w:lang w:val="en-GB"/>
        </w:rPr>
        <w:t xml:space="preserve"> is the psychophysical reality we create out of our mind, all around us every time we wake up in the morning or move to another room. Once all the matter is out there, in the first type of expansion, neutrinos, electrons, atoms and molecules, expand at a constant universal rate, raising steadily the frequency at which all these particles orbit and vibrate in the process, while all orbits behind the scenes are constantly expanding in enlarging spirals.</w:t>
      </w:r>
    </w:p>
    <w:p w14:paraId="7D221CA3" w14:textId="77777777" w:rsidR="00E20898" w:rsidRPr="00315CDB" w:rsidRDefault="00E20898" w:rsidP="00E20898">
      <w:pPr>
        <w:ind w:firstLine="340"/>
        <w:rPr>
          <w:rFonts w:cstheme="minorHAnsi"/>
          <w:lang w:val="en-GB"/>
        </w:rPr>
      </w:pPr>
      <w:r w:rsidRPr="00315CDB">
        <w:rPr>
          <w:rFonts w:cstheme="minorHAnsi"/>
          <w:lang w:val="en-GB"/>
        </w:rPr>
        <w:t xml:space="preserve">The fifth type of expansion and contraction of matter is relative motion. Objects are not covering any distance, they simply expand as they move towards you, or reduce in size as they move away from you. Like it would be in a psychological reality, a computer </w:t>
      </w:r>
      <w:proofErr w:type="gramStart"/>
      <w:r w:rsidRPr="00315CDB">
        <w:rPr>
          <w:rFonts w:cstheme="minorHAnsi"/>
          <w:lang w:val="en-GB"/>
        </w:rPr>
        <w:t>simulation</w:t>
      </w:r>
      <w:proofErr w:type="gramEnd"/>
      <w:r w:rsidRPr="00315CDB">
        <w:rPr>
          <w:rFonts w:cstheme="minorHAnsi"/>
          <w:lang w:val="en-GB"/>
        </w:rPr>
        <w:t xml:space="preserve"> or a holographic universe. </w:t>
      </w:r>
    </w:p>
    <w:p w14:paraId="20B18BEF" w14:textId="77777777" w:rsidR="00E20898" w:rsidRPr="00315CDB" w:rsidRDefault="00E20898" w:rsidP="00E20898">
      <w:pPr>
        <w:ind w:firstLine="340"/>
        <w:rPr>
          <w:rFonts w:cstheme="minorHAnsi"/>
          <w:lang w:val="en-GB"/>
        </w:rPr>
      </w:pPr>
      <w:r w:rsidRPr="00315CDB">
        <w:rPr>
          <w:rFonts w:cstheme="minorHAnsi"/>
          <w:lang w:val="en-GB"/>
        </w:rPr>
        <w:t xml:space="preserve">This is from our own point of view only, as it is all relative motion. Which means that the particles within the matter are not, </w:t>
      </w:r>
      <w:proofErr w:type="gramStart"/>
      <w:r w:rsidRPr="00315CDB">
        <w:rPr>
          <w:rFonts w:cstheme="minorHAnsi"/>
          <w:lang w:val="en-GB"/>
        </w:rPr>
        <w:t>as a consequence</w:t>
      </w:r>
      <w:proofErr w:type="gramEnd"/>
      <w:r w:rsidRPr="00315CDB">
        <w:rPr>
          <w:rFonts w:cstheme="minorHAnsi"/>
          <w:lang w:val="en-GB"/>
        </w:rPr>
        <w:t xml:space="preserve">, truly expanding and reducing in size, this is just how we see it. There are no mechanisms in this process, where the particles suddenly truly contract or expand, and where internally the spacing between the particles would somehow change, unlike for the other types of expansion and contraction of matter. </w:t>
      </w:r>
    </w:p>
    <w:p w14:paraId="565206E5" w14:textId="77777777" w:rsidR="00E20898" w:rsidRPr="00315CDB" w:rsidRDefault="00E20898" w:rsidP="00E20898">
      <w:pPr>
        <w:ind w:firstLine="340"/>
        <w:rPr>
          <w:rFonts w:cstheme="minorHAnsi"/>
          <w:lang w:val="en-GB"/>
        </w:rPr>
      </w:pPr>
      <w:r w:rsidRPr="00315CDB">
        <w:rPr>
          <w:rFonts w:cstheme="minorHAnsi"/>
          <w:lang w:val="en-GB"/>
        </w:rPr>
        <w:t xml:space="preserve">The second and third types of growth and shrinkage of matter, are about the orbits of neutrinos around and between electrons, and the orbits of planets around and between solar systems, linking them together. It is also about the orbits of electrons around and between </w:t>
      </w:r>
      <w:r w:rsidRPr="00315CDB">
        <w:rPr>
          <w:rFonts w:cstheme="minorHAnsi"/>
          <w:lang w:val="en-GB"/>
        </w:rPr>
        <w:lastRenderedPageBreak/>
        <w:t xml:space="preserve">atoms, and the orbits of solar systems around and in between galaxies, also linking them together. </w:t>
      </w:r>
    </w:p>
    <w:p w14:paraId="23DF6C70" w14:textId="77777777" w:rsidR="00E20898" w:rsidRPr="00315CDB" w:rsidRDefault="00E20898" w:rsidP="00E20898">
      <w:pPr>
        <w:ind w:firstLine="340"/>
        <w:rPr>
          <w:rFonts w:cstheme="minorHAnsi"/>
          <w:lang w:val="en-GB"/>
        </w:rPr>
      </w:pPr>
      <w:r w:rsidRPr="00315CDB">
        <w:rPr>
          <w:rFonts w:cstheme="minorHAnsi"/>
          <w:lang w:val="en-GB"/>
        </w:rPr>
        <w:t xml:space="preserve">The expansion and contraction in size, of these orbits of smaller particles or objects, linking together other larger particles or objects, is creating an additional attracting and repelling force between these objects. A force capable of counteracting the gravity, that is due to the inner expansion of matter, keeping all these particles and objects apart. </w:t>
      </w:r>
    </w:p>
    <w:p w14:paraId="4D4FD815" w14:textId="77777777" w:rsidR="00E20898" w:rsidRPr="00315CDB" w:rsidRDefault="00E20898" w:rsidP="00E20898">
      <w:pPr>
        <w:ind w:firstLine="340"/>
        <w:rPr>
          <w:rFonts w:cstheme="minorHAnsi"/>
          <w:lang w:val="en-GB"/>
        </w:rPr>
      </w:pPr>
      <w:r w:rsidRPr="00315CDB">
        <w:rPr>
          <w:rFonts w:cstheme="minorHAnsi"/>
          <w:lang w:val="en-GB"/>
        </w:rPr>
        <w:t xml:space="preserve">This leads to the crossover effect Mark McCutcheon explains in his book </w:t>
      </w:r>
      <w:r w:rsidRPr="00315CDB">
        <w:rPr>
          <w:rFonts w:cstheme="minorHAnsi"/>
          <w:i/>
          <w:lang w:val="en-GB"/>
        </w:rPr>
        <w:t>The Final Theory</w:t>
      </w:r>
      <w:r w:rsidRPr="00315CDB">
        <w:rPr>
          <w:rFonts w:cstheme="minorHAnsi"/>
          <w:lang w:val="en-GB"/>
        </w:rPr>
        <w:t xml:space="preserve">, the second type of growth and shrinkage of matter. For McCutcheon, the electrons freed from the atoms, can suddenly expand a great deal compared with the ones still in the atom. </w:t>
      </w:r>
    </w:p>
    <w:p w14:paraId="0B217DD7" w14:textId="77777777" w:rsidR="00E20898" w:rsidRPr="00315CDB" w:rsidRDefault="00E20898" w:rsidP="00E20898">
      <w:pPr>
        <w:ind w:firstLine="340"/>
        <w:rPr>
          <w:rFonts w:cstheme="minorHAnsi"/>
          <w:lang w:val="en-GB"/>
        </w:rPr>
      </w:pPr>
      <w:r w:rsidRPr="00315CDB">
        <w:rPr>
          <w:rFonts w:cstheme="minorHAnsi"/>
          <w:lang w:val="en-GB"/>
        </w:rPr>
        <w:t xml:space="preserve">For me, it is just that the orbits of the smaller particles, in this case the neutrinos, within and between the electrons, are suddenly enlarging a great deal, enough to push the electrons out of the atom. But never expanding that much, while they are still interconnected with other particles within the subatomic world, as the entire system, through the geometry of expansion, balances all the varying orbits. </w:t>
      </w:r>
    </w:p>
    <w:p w14:paraId="1EE55D46" w14:textId="77777777" w:rsidR="00E20898" w:rsidRPr="00315CDB" w:rsidRDefault="00E20898" w:rsidP="00E20898">
      <w:pPr>
        <w:ind w:firstLine="340"/>
        <w:rPr>
          <w:rFonts w:cstheme="minorHAnsi"/>
          <w:lang w:val="en-GB"/>
        </w:rPr>
      </w:pPr>
      <w:r w:rsidRPr="00315CDB">
        <w:rPr>
          <w:rFonts w:cstheme="minorHAnsi"/>
          <w:lang w:val="en-GB"/>
        </w:rPr>
        <w:t>In electrical fields in static electricity, the orbits of the neutrinos can stop enlarging or reducing altogether, forming walls or clouds of electrons, still constantly expanding at their normal expansion rate against each other, however appearing immobile from our point of view. They can remain like this forever, if left undisturbed. Like the repelling force keeping two ‘charged’ glass rods apart, before an electric discharge destroys the field of electrons between the rods.</w:t>
      </w:r>
    </w:p>
    <w:p w14:paraId="60381ACC" w14:textId="77777777" w:rsidR="00E20898" w:rsidRPr="00315CDB" w:rsidRDefault="00E20898" w:rsidP="00E20898">
      <w:pPr>
        <w:ind w:firstLine="340"/>
        <w:rPr>
          <w:rFonts w:cstheme="minorHAnsi"/>
          <w:lang w:val="en-GB"/>
        </w:rPr>
      </w:pPr>
      <w:r w:rsidRPr="00315CDB">
        <w:rPr>
          <w:rFonts w:cstheme="minorHAnsi"/>
          <w:lang w:val="en-GB"/>
        </w:rPr>
        <w:t xml:space="preserve">And when the electrons are completely freed from the subatomic and atomic realm, and start expanding freely in space, either as clouds or clusters of electrons, then the orbits of the neutrinos must be as large as they can be, before the orbits lose cohesion. And in time, as magnetic fields, light and heat travel in space, eventually these orbits lose </w:t>
      </w:r>
      <w:proofErr w:type="gramStart"/>
      <w:r w:rsidRPr="00315CDB">
        <w:rPr>
          <w:rFonts w:cstheme="minorHAnsi"/>
          <w:lang w:val="en-GB"/>
        </w:rPr>
        <w:t>cohesion</w:t>
      </w:r>
      <w:proofErr w:type="gramEnd"/>
      <w:r w:rsidRPr="00315CDB">
        <w:rPr>
          <w:rFonts w:cstheme="minorHAnsi"/>
          <w:lang w:val="en-GB"/>
        </w:rPr>
        <w:t xml:space="preserve"> and the particles disperse. </w:t>
      </w:r>
    </w:p>
    <w:p w14:paraId="6368F22D" w14:textId="77777777" w:rsidR="00E20898" w:rsidRPr="00315CDB" w:rsidRDefault="00E20898" w:rsidP="00E20898">
      <w:pPr>
        <w:ind w:firstLine="340"/>
        <w:rPr>
          <w:rFonts w:cstheme="minorHAnsi"/>
          <w:lang w:val="en-GB"/>
        </w:rPr>
      </w:pPr>
      <w:r w:rsidRPr="00315CDB">
        <w:rPr>
          <w:rFonts w:cstheme="minorHAnsi"/>
          <w:lang w:val="en-GB"/>
        </w:rPr>
        <w:t xml:space="preserve">In the second type of expansion and contraction of matter, the electrons are growing to leave the atom, to become all the different types of energy identified in science, or shrinking </w:t>
      </w:r>
      <w:r w:rsidRPr="00315CDB">
        <w:rPr>
          <w:rFonts w:cstheme="minorHAnsi"/>
          <w:lang w:val="en-GB"/>
        </w:rPr>
        <w:lastRenderedPageBreak/>
        <w:t>back to the atomic realm, as the neutrinos slow down and their orbits shrink, reducing the size of the electrons.</w:t>
      </w:r>
    </w:p>
    <w:p w14:paraId="4C1FA208" w14:textId="77777777" w:rsidR="00E20898" w:rsidRPr="00315CDB" w:rsidRDefault="00E20898" w:rsidP="00E20898">
      <w:pPr>
        <w:ind w:firstLine="340"/>
        <w:rPr>
          <w:rFonts w:cstheme="minorHAnsi"/>
          <w:lang w:val="en-GB"/>
        </w:rPr>
      </w:pPr>
      <w:proofErr w:type="gramStart"/>
      <w:r w:rsidRPr="00315CDB">
        <w:rPr>
          <w:rFonts w:cstheme="minorHAnsi"/>
          <w:lang w:val="en-GB"/>
        </w:rPr>
        <w:t>The third type of growth and shrinkage of matter,</w:t>
      </w:r>
      <w:proofErr w:type="gramEnd"/>
      <w:r w:rsidRPr="00315CDB">
        <w:rPr>
          <w:rFonts w:cstheme="minorHAnsi"/>
          <w:lang w:val="en-GB"/>
        </w:rPr>
        <w:t xml:space="preserve"> is related to the second. It is also the acceleration of the neutrinos and their orbit enlarging, however, without </w:t>
      </w:r>
      <w:proofErr w:type="gramStart"/>
      <w:r w:rsidRPr="00315CDB">
        <w:rPr>
          <w:rFonts w:cstheme="minorHAnsi"/>
          <w:lang w:val="en-GB"/>
        </w:rPr>
        <w:t>actually leaving</w:t>
      </w:r>
      <w:proofErr w:type="gramEnd"/>
      <w:r w:rsidRPr="00315CDB">
        <w:rPr>
          <w:rFonts w:cstheme="minorHAnsi"/>
          <w:lang w:val="en-GB"/>
        </w:rPr>
        <w:t xml:space="preserve"> the atom, and without going through the crossover effect. When electrons within the atoms are growing or shrinking, the atoms become larger or smaller than normal, creating larger or smaller molecules than the ones we are familiar with, and changing the vibrational rate of matter. This creates realities of different densities, other dimensional worlds that we cannot see or interact with. </w:t>
      </w:r>
    </w:p>
    <w:p w14:paraId="7497E625" w14:textId="77777777" w:rsidR="00E20898" w:rsidRPr="00315CDB" w:rsidRDefault="00E20898" w:rsidP="00E20898">
      <w:pPr>
        <w:ind w:firstLine="340"/>
        <w:rPr>
          <w:rFonts w:cstheme="minorHAnsi"/>
          <w:lang w:val="en-GB"/>
        </w:rPr>
      </w:pPr>
      <w:r w:rsidRPr="00315CDB">
        <w:rPr>
          <w:rFonts w:cstheme="minorHAnsi"/>
          <w:lang w:val="en-GB"/>
        </w:rPr>
        <w:t xml:space="preserve">There is no guarantee that other planets have solids, liquids and gases made of molecules and atoms that are the same size, vibrating at the same frequency of matter, and similarly spaced out as on Earth. Although the planets closer to the Sun, are probably of a similar density, both in terms of normal density, which is the quantity of mass per unit volume, </w:t>
      </w:r>
      <w:proofErr w:type="gramStart"/>
      <w:r w:rsidRPr="00315CDB">
        <w:rPr>
          <w:rFonts w:cstheme="minorHAnsi"/>
          <w:lang w:val="en-GB"/>
        </w:rPr>
        <w:t>and also</w:t>
      </w:r>
      <w:proofErr w:type="gramEnd"/>
      <w:r w:rsidRPr="00315CDB">
        <w:rPr>
          <w:rFonts w:cstheme="minorHAnsi"/>
          <w:lang w:val="en-GB"/>
        </w:rPr>
        <w:t xml:space="preserve"> interdimensional density, which is when the electrons, the atoms and the molecules are larger or smaller than normal, vibrating at varying rates, and more or less spaced out. It is possible that the larger gas giant planets, further down in the solar system, will uncover surprises. </w:t>
      </w:r>
    </w:p>
    <w:p w14:paraId="02650019" w14:textId="77777777" w:rsidR="00E20898" w:rsidRPr="00315CDB" w:rsidRDefault="00E20898" w:rsidP="00E20898">
      <w:pPr>
        <w:ind w:firstLine="340"/>
        <w:rPr>
          <w:rFonts w:cstheme="minorHAnsi"/>
          <w:lang w:val="en-GB"/>
        </w:rPr>
      </w:pPr>
      <w:proofErr w:type="gramStart"/>
      <w:r w:rsidRPr="00315CDB">
        <w:rPr>
          <w:rFonts w:cstheme="minorHAnsi"/>
          <w:lang w:val="en-GB"/>
        </w:rPr>
        <w:t>The third type of growth and shrinkage of matter,</w:t>
      </w:r>
      <w:proofErr w:type="gramEnd"/>
      <w:r w:rsidRPr="00315CDB">
        <w:rPr>
          <w:rFonts w:cstheme="minorHAnsi"/>
          <w:lang w:val="en-GB"/>
        </w:rPr>
        <w:t xml:space="preserve"> can also happen outside the atoms. If electron clusters, electron clouds and electricity, are produced from higher or lower dimensional matter, or from matter of a different interdimensional density, then the resulting energy would also be different than our usual one, and we might not be able to see it, measure it or interact with it. Or if we can, it could be lethal. </w:t>
      </w:r>
    </w:p>
    <w:p w14:paraId="77C16CB6" w14:textId="77777777" w:rsidR="00E20898" w:rsidRPr="00315CDB" w:rsidRDefault="00E20898" w:rsidP="00E20898">
      <w:pPr>
        <w:ind w:firstLine="340"/>
        <w:rPr>
          <w:rFonts w:cstheme="minorHAnsi"/>
          <w:lang w:val="en-GB"/>
        </w:rPr>
      </w:pPr>
      <w:proofErr w:type="gramStart"/>
      <w:r w:rsidRPr="00315CDB">
        <w:rPr>
          <w:rFonts w:cstheme="minorHAnsi"/>
          <w:lang w:val="en-GB"/>
        </w:rPr>
        <w:t>This interdimensional energy,</w:t>
      </w:r>
      <w:proofErr w:type="gramEnd"/>
      <w:r w:rsidRPr="00315CDB">
        <w:rPr>
          <w:rFonts w:cstheme="minorHAnsi"/>
          <w:lang w:val="en-GB"/>
        </w:rPr>
        <w:t xml:space="preserve"> would be made of electrons already larger than normal, while within larger atoms of a different interdimensional density of matter, creating clusters and clouds of electrons in other dimensions or world densities. The energy in the fourth dimension or fourth world density, is made of clusters of electrons that are made of electrons </w:t>
      </w:r>
      <w:r w:rsidRPr="00315CDB">
        <w:rPr>
          <w:rFonts w:cstheme="minorHAnsi"/>
          <w:lang w:val="en-GB"/>
        </w:rPr>
        <w:lastRenderedPageBreak/>
        <w:t xml:space="preserve">orbiting faster and larger than our normal ones, and these clusters and clouds are larger, with a higher vibrational rate, and more spaced out as a result. </w:t>
      </w:r>
    </w:p>
    <w:p w14:paraId="527473B6" w14:textId="77777777" w:rsidR="00E20898" w:rsidRPr="00315CDB" w:rsidRDefault="00E20898" w:rsidP="00E20898">
      <w:pPr>
        <w:ind w:firstLine="340"/>
        <w:rPr>
          <w:rFonts w:cstheme="minorHAnsi"/>
          <w:lang w:val="en-GB"/>
        </w:rPr>
      </w:pPr>
      <w:r w:rsidRPr="00315CDB">
        <w:rPr>
          <w:rFonts w:cstheme="minorHAnsi"/>
          <w:lang w:val="en-GB"/>
        </w:rPr>
        <w:t>Somehow, the neutrinos and electrons within the clusters and the clouds, must be orbiting faster, their orbits must be larger, and everything overall must be slightly larger than normal. This interdimensional energy or light should not truly affect our third dimensional world, but possibly all of this constantly intermixes. Each dimensional world must have its own electromagnetic spectrum, at different scales than our normal one.</w:t>
      </w:r>
    </w:p>
    <w:p w14:paraId="5887E59B" w14:textId="77777777" w:rsidR="00E20898" w:rsidRPr="00315CDB" w:rsidRDefault="00E20898" w:rsidP="00E20898">
      <w:pPr>
        <w:ind w:firstLine="340"/>
        <w:rPr>
          <w:rFonts w:cstheme="minorHAnsi"/>
          <w:lang w:val="en-GB"/>
        </w:rPr>
      </w:pPr>
      <w:r w:rsidRPr="00315CDB">
        <w:rPr>
          <w:rFonts w:cstheme="minorHAnsi"/>
          <w:lang w:val="en-GB"/>
        </w:rPr>
        <w:t xml:space="preserve">These five types of expansion and contraction of matter are all interlinked together, while being distinct from each other. If you try to visualise these five types of expansion in action, all ongoing at once, you will find an extraordinary and interesting way of seeing the bubble universe that we each create around us.  </w:t>
      </w:r>
    </w:p>
    <w:p w14:paraId="70805900" w14:textId="77777777" w:rsidR="00E20898" w:rsidRPr="00315CDB" w:rsidRDefault="00E20898" w:rsidP="00E20898">
      <w:pPr>
        <w:ind w:firstLine="340"/>
        <w:rPr>
          <w:rFonts w:cstheme="minorHAnsi"/>
          <w:lang w:val="en-GB"/>
        </w:rPr>
      </w:pPr>
      <w:r w:rsidRPr="00315CDB">
        <w:rPr>
          <w:rFonts w:cstheme="minorHAnsi"/>
          <w:lang w:val="en-GB"/>
        </w:rPr>
        <w:t>Whenever electron clusters are freed from the subatomic world on the Sun, and heat and light are launched into space and take eight minutes to reach the Earth, or whenever a spaceship is launched from somewhere towards Earth, both the clusters and the ship expand in several different ways. They expand in all five different types of expansion and contraction of matter all at once, they never really move or cover a distance.</w:t>
      </w:r>
    </w:p>
    <w:p w14:paraId="06E35236" w14:textId="77777777" w:rsidR="00E20898" w:rsidRPr="00315CDB" w:rsidRDefault="00E20898" w:rsidP="00E20898">
      <w:pPr>
        <w:ind w:firstLine="340"/>
        <w:rPr>
          <w:rFonts w:cstheme="minorHAnsi"/>
          <w:lang w:val="en-GB"/>
        </w:rPr>
      </w:pPr>
      <w:r w:rsidRPr="00315CDB">
        <w:rPr>
          <w:rFonts w:cstheme="minorHAnsi"/>
          <w:lang w:val="en-GB"/>
        </w:rPr>
        <w:t xml:space="preserve">Other stars are extremely small in the tapestry of our reality, the electron clusters must expand for years, for us to see them from that scale. They are not covering a </w:t>
      </w:r>
      <w:proofErr w:type="gramStart"/>
      <w:r w:rsidRPr="00315CDB">
        <w:rPr>
          <w:rFonts w:cstheme="minorHAnsi"/>
          <w:lang w:val="en-GB"/>
        </w:rPr>
        <w:t>distance,</w:t>
      </w:r>
      <w:proofErr w:type="gramEnd"/>
      <w:r w:rsidRPr="00315CDB">
        <w:rPr>
          <w:rFonts w:cstheme="minorHAnsi"/>
          <w:lang w:val="en-GB"/>
        </w:rPr>
        <w:t xml:space="preserve"> they are expanding towards us. And our acceleration or deceleration, away or towards that light, or away or towards a travelling spaceship, will relatively change the rate at which they expand or shrink compared to us, compared to our frame of reference. </w:t>
      </w:r>
    </w:p>
    <w:p w14:paraId="59D582CF" w14:textId="77777777" w:rsidR="00E20898" w:rsidRPr="00315CDB" w:rsidRDefault="00E20898" w:rsidP="00E20898">
      <w:pPr>
        <w:ind w:firstLine="340"/>
        <w:rPr>
          <w:rFonts w:cstheme="minorHAnsi"/>
          <w:lang w:val="en-GB"/>
        </w:rPr>
      </w:pPr>
      <w:r w:rsidRPr="00315CDB">
        <w:rPr>
          <w:rFonts w:cstheme="minorHAnsi"/>
          <w:lang w:val="en-GB"/>
        </w:rPr>
        <w:t xml:space="preserve">Motion is relative, and in effect there is no more motion or speed in this reality, since the universe has no distance, no space, no time and no spacetime. Ultimately, everything is here with us, everything we can see in the universe, is just shrunk from our point of view. This is basically already applicable to a virtual reality built by a computer. Which is possible, if as Seth states in Jane Roberts’ books, this entire physical reality comes out of our brain, and is </w:t>
      </w:r>
      <w:r w:rsidRPr="00315CDB">
        <w:rPr>
          <w:rFonts w:cstheme="minorHAnsi"/>
          <w:lang w:val="en-GB"/>
        </w:rPr>
        <w:lastRenderedPageBreak/>
        <w:t>constantly being rebuilt with the energy (electrons) permeating the electrical universe at the base of our physical reality.</w:t>
      </w:r>
    </w:p>
    <w:p w14:paraId="6F082AF2" w14:textId="77777777" w:rsidR="00E20898" w:rsidRPr="00315CDB" w:rsidRDefault="00E20898" w:rsidP="00E20898">
      <w:pPr>
        <w:ind w:firstLine="340"/>
        <w:rPr>
          <w:rFonts w:cstheme="minorHAnsi"/>
          <w:lang w:val="en-GB"/>
        </w:rPr>
      </w:pPr>
      <w:r w:rsidRPr="00315CDB">
        <w:rPr>
          <w:rFonts w:cstheme="minorHAnsi"/>
          <w:lang w:val="en-GB"/>
        </w:rPr>
        <w:t xml:space="preserve">So far, everything in the universe is explained, by the expansion of matter from the centre of our brain, to create our reality, and the expansion of matter to justify gravity, chemical bonds, nuclear forces, electromagnetism, </w:t>
      </w:r>
      <w:proofErr w:type="gramStart"/>
      <w:r w:rsidRPr="00315CDB">
        <w:rPr>
          <w:rFonts w:cstheme="minorHAnsi"/>
          <w:lang w:val="en-GB"/>
        </w:rPr>
        <w:t>orbits</w:t>
      </w:r>
      <w:proofErr w:type="gramEnd"/>
      <w:r w:rsidRPr="00315CDB">
        <w:rPr>
          <w:rFonts w:cstheme="minorHAnsi"/>
          <w:lang w:val="en-GB"/>
        </w:rPr>
        <w:t xml:space="preserve"> and all energy phenomena. </w:t>
      </w:r>
    </w:p>
    <w:p w14:paraId="27646766" w14:textId="77777777" w:rsidR="00E20898" w:rsidRPr="00315CDB" w:rsidRDefault="00E20898" w:rsidP="00E20898">
      <w:pPr>
        <w:ind w:firstLine="340"/>
        <w:rPr>
          <w:rFonts w:cstheme="minorHAnsi"/>
          <w:lang w:val="en-GB"/>
        </w:rPr>
      </w:pPr>
      <w:r w:rsidRPr="00315CDB">
        <w:rPr>
          <w:rFonts w:cstheme="minorHAnsi"/>
          <w:lang w:val="en-GB"/>
        </w:rPr>
        <w:t>Energy is just growing and shrinking electrons, pushing against each other on wires for electricity, in clouds for magnetic fields, in clusters for heat and light, and in compressed bands for electromagnetic fields, such as radio signals and microwaves.</w:t>
      </w:r>
    </w:p>
    <w:p w14:paraId="51DF73AB" w14:textId="77777777" w:rsidR="00E20898" w:rsidRPr="00315CDB" w:rsidRDefault="00E20898" w:rsidP="00E20898">
      <w:pPr>
        <w:ind w:firstLine="340"/>
        <w:rPr>
          <w:rFonts w:cstheme="minorHAnsi"/>
          <w:lang w:val="en-GB"/>
        </w:rPr>
      </w:pPr>
      <w:r w:rsidRPr="00315CDB">
        <w:rPr>
          <w:rFonts w:cstheme="minorHAnsi"/>
          <w:lang w:val="en-GB"/>
        </w:rPr>
        <w:t xml:space="preserve">And now, any object moving into this reality, is just further </w:t>
      </w:r>
      <w:proofErr w:type="gramStart"/>
      <w:r w:rsidRPr="00315CDB">
        <w:rPr>
          <w:rFonts w:cstheme="minorHAnsi"/>
          <w:lang w:val="en-GB"/>
        </w:rPr>
        <w:t>expanding</w:t>
      </w:r>
      <w:proofErr w:type="gramEnd"/>
      <w:r w:rsidRPr="00315CDB">
        <w:rPr>
          <w:rFonts w:cstheme="minorHAnsi"/>
          <w:lang w:val="en-GB"/>
        </w:rPr>
        <w:t xml:space="preserve"> or shrinking from our point of view. Everything is explained by the expansion and the contraction of matter. </w:t>
      </w:r>
    </w:p>
    <w:p w14:paraId="04654922" w14:textId="77777777" w:rsidR="00E20898" w:rsidRPr="00315CDB" w:rsidRDefault="00E20898" w:rsidP="00E20898">
      <w:pPr>
        <w:ind w:firstLine="340"/>
        <w:rPr>
          <w:rFonts w:cstheme="minorHAnsi"/>
          <w:lang w:val="en-GB"/>
        </w:rPr>
      </w:pPr>
      <w:r w:rsidRPr="00315CDB">
        <w:rPr>
          <w:rFonts w:cstheme="minorHAnsi"/>
          <w:lang w:val="en-GB"/>
        </w:rPr>
        <w:t xml:space="preserve">Mark McCutcheon does not agree with me on all of this, but he certainly confirms that motion is relative, although, as I said, more like Galileo’s relativity. As for all objects made of atoms in the universe, they never stop expanding proportionally to everything else, they still double in size every 19 minutes, as calculated by the Atomic and Subatomic Expansion Equation derived in Mark McCutcheon’s book. The value of this universal atomic and subatomic expansion rate, for all neutrinos, electrons, atoms, </w:t>
      </w:r>
      <w:proofErr w:type="gramStart"/>
      <w:r w:rsidRPr="00315CDB">
        <w:rPr>
          <w:rFonts w:cstheme="minorHAnsi"/>
          <w:lang w:val="en-GB"/>
        </w:rPr>
        <w:t>molecules</w:t>
      </w:r>
      <w:proofErr w:type="gramEnd"/>
      <w:r w:rsidRPr="00315CDB">
        <w:rPr>
          <w:rFonts w:cstheme="minorHAnsi"/>
          <w:lang w:val="en-GB"/>
        </w:rPr>
        <w:t xml:space="preserve"> and objects made of them, is 0.00000077 /s</w:t>
      </w:r>
      <w:r w:rsidRPr="00315CDB">
        <w:rPr>
          <w:rFonts w:cstheme="minorHAnsi"/>
          <w:vertAlign w:val="superscript"/>
          <w:lang w:val="en-GB"/>
        </w:rPr>
        <w:t>2</w:t>
      </w:r>
      <w:r w:rsidRPr="00315CDB">
        <w:rPr>
          <w:rFonts w:cstheme="minorHAnsi"/>
          <w:lang w:val="en-GB"/>
        </w:rPr>
        <w:t>. Note that there is no metre in this value, it is a proportional expansion rate of matter in time.</w:t>
      </w:r>
    </w:p>
    <w:p w14:paraId="3CB340F1" w14:textId="77777777" w:rsidR="00E20898" w:rsidRPr="00315CDB" w:rsidRDefault="00E20898" w:rsidP="00E20898">
      <w:pPr>
        <w:ind w:firstLine="340"/>
        <w:rPr>
          <w:rFonts w:cstheme="minorHAnsi"/>
          <w:lang w:val="en-GB"/>
        </w:rPr>
      </w:pPr>
      <w:r w:rsidRPr="00315CDB">
        <w:rPr>
          <w:rFonts w:cstheme="minorHAnsi"/>
          <w:lang w:val="en-GB"/>
        </w:rPr>
        <w:t xml:space="preserve">We each are the centre of our world, the return to an egocentric view of the universe. </w:t>
      </w:r>
      <w:proofErr w:type="gramStart"/>
      <w:r w:rsidRPr="00315CDB">
        <w:rPr>
          <w:rFonts w:cstheme="minorHAnsi"/>
          <w:lang w:val="en-GB"/>
        </w:rPr>
        <w:t>The main basic new principle,</w:t>
      </w:r>
      <w:proofErr w:type="gramEnd"/>
      <w:r w:rsidRPr="00315CDB">
        <w:rPr>
          <w:rFonts w:cstheme="minorHAnsi"/>
          <w:lang w:val="en-GB"/>
        </w:rPr>
        <w:t xml:space="preserve"> is that everything in physics is driven by the expansion of electrons and atoms. </w:t>
      </w:r>
      <w:r w:rsidRPr="00315CDB">
        <w:rPr>
          <w:rFonts w:cstheme="minorHAnsi"/>
          <w:color w:val="343434"/>
          <w:lang w:val="en-GB"/>
        </w:rPr>
        <w:t xml:space="preserve">Now, can we really dismiss a fully working theory of everything, that even explains and </w:t>
      </w:r>
      <w:proofErr w:type="gramStart"/>
      <w:r w:rsidRPr="00315CDB">
        <w:rPr>
          <w:rFonts w:cstheme="minorHAnsi"/>
          <w:color w:val="343434"/>
          <w:lang w:val="en-GB"/>
        </w:rPr>
        <w:t>take into account</w:t>
      </w:r>
      <w:proofErr w:type="gramEnd"/>
      <w:r w:rsidRPr="00315CDB">
        <w:rPr>
          <w:rFonts w:cstheme="minorHAnsi"/>
          <w:color w:val="343434"/>
          <w:lang w:val="en-GB"/>
        </w:rPr>
        <w:t xml:space="preserve"> consciousness, as our very mind builds the physical universe we exist and evolve in? </w:t>
      </w:r>
    </w:p>
    <w:p w14:paraId="43CF421B"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Everything has a consciousness, according to Seth, electrons, atoms, </w:t>
      </w:r>
      <w:proofErr w:type="gramStart"/>
      <w:r w:rsidRPr="00315CDB">
        <w:rPr>
          <w:rFonts w:cstheme="minorHAnsi"/>
          <w:color w:val="343434"/>
          <w:lang w:val="en-GB"/>
        </w:rPr>
        <w:t>molecules</w:t>
      </w:r>
      <w:proofErr w:type="gramEnd"/>
      <w:r w:rsidRPr="00315CDB">
        <w:rPr>
          <w:rFonts w:cstheme="minorHAnsi"/>
          <w:color w:val="343434"/>
          <w:lang w:val="en-GB"/>
        </w:rPr>
        <w:t xml:space="preserve"> and cells, albeit a limited consciousness. But also moons, planets, </w:t>
      </w:r>
      <w:proofErr w:type="gramStart"/>
      <w:r w:rsidRPr="00315CDB">
        <w:rPr>
          <w:rFonts w:cstheme="minorHAnsi"/>
          <w:color w:val="343434"/>
          <w:lang w:val="en-GB"/>
        </w:rPr>
        <w:t>stars</w:t>
      </w:r>
      <w:proofErr w:type="gramEnd"/>
      <w:r w:rsidRPr="00315CDB">
        <w:rPr>
          <w:rFonts w:cstheme="minorHAnsi"/>
          <w:color w:val="343434"/>
          <w:lang w:val="en-GB"/>
        </w:rPr>
        <w:t xml:space="preserve"> and galaxies. Matter is conscious, so is the energy permeating all </w:t>
      </w:r>
      <w:proofErr w:type="gramStart"/>
      <w:r w:rsidRPr="00315CDB">
        <w:rPr>
          <w:rFonts w:cstheme="minorHAnsi"/>
          <w:color w:val="343434"/>
          <w:lang w:val="en-GB"/>
        </w:rPr>
        <w:t>universes, since</w:t>
      </w:r>
      <w:proofErr w:type="gramEnd"/>
      <w:r w:rsidRPr="00315CDB">
        <w:rPr>
          <w:rFonts w:cstheme="minorHAnsi"/>
          <w:color w:val="343434"/>
          <w:lang w:val="en-GB"/>
        </w:rPr>
        <w:t xml:space="preserve"> it is made of electrons. And consciousness also has a memory, so matter is conscious, can store data, can </w:t>
      </w:r>
      <w:proofErr w:type="gramStart"/>
      <w:r w:rsidRPr="00315CDB">
        <w:rPr>
          <w:rFonts w:cstheme="minorHAnsi"/>
          <w:color w:val="343434"/>
          <w:lang w:val="en-GB"/>
        </w:rPr>
        <w:t>remember</w:t>
      </w:r>
      <w:proofErr w:type="gramEnd"/>
      <w:r w:rsidRPr="00315CDB">
        <w:rPr>
          <w:rFonts w:cstheme="minorHAnsi"/>
          <w:color w:val="343434"/>
          <w:lang w:val="en-GB"/>
        </w:rPr>
        <w:t xml:space="preserve"> and </w:t>
      </w:r>
      <w:r w:rsidRPr="00315CDB">
        <w:rPr>
          <w:rFonts w:cstheme="minorHAnsi"/>
          <w:color w:val="343434"/>
          <w:lang w:val="en-GB"/>
        </w:rPr>
        <w:lastRenderedPageBreak/>
        <w:t>decide, and be told by our consciousness, how to shape and form, and if to remain as such or change.</w:t>
      </w:r>
    </w:p>
    <w:p w14:paraId="0127D683" w14:textId="77777777" w:rsidR="00E20898" w:rsidRPr="00315CDB" w:rsidRDefault="00E20898" w:rsidP="00E20898">
      <w:pPr>
        <w:widowControl w:val="0"/>
        <w:autoSpaceDE w:val="0"/>
        <w:autoSpaceDN w:val="0"/>
        <w:adjustRightInd w:val="0"/>
        <w:ind w:firstLine="340"/>
        <w:rPr>
          <w:rFonts w:cstheme="minorHAnsi"/>
          <w:lang w:val="en-GB"/>
        </w:rPr>
      </w:pPr>
      <w:r w:rsidRPr="00315CDB">
        <w:rPr>
          <w:rFonts w:cstheme="minorHAnsi"/>
          <w:color w:val="343434"/>
          <w:lang w:val="en-GB"/>
        </w:rPr>
        <w:t>I</w:t>
      </w:r>
      <w:r w:rsidRPr="00315CDB">
        <w:rPr>
          <w:rFonts w:cstheme="minorHAnsi"/>
          <w:lang w:val="en-GB"/>
        </w:rPr>
        <w:t xml:space="preserve">n his book </w:t>
      </w:r>
      <w:hyperlink r:id="rId98" w:history="1">
        <w:r w:rsidRPr="00315CDB">
          <w:rPr>
            <w:rStyle w:val="Hyperlink"/>
            <w:rFonts w:cstheme="minorHAnsi"/>
            <w:i/>
            <w:lang w:val="en-GB"/>
          </w:rPr>
          <w:t>The Holographic Universe</w:t>
        </w:r>
      </w:hyperlink>
      <w:r w:rsidRPr="00315CDB">
        <w:rPr>
          <w:rFonts w:cstheme="minorHAnsi"/>
          <w:lang w:val="en-GB"/>
        </w:rPr>
        <w:t xml:space="preserve">, Michael Talbot talks about how each one of our organs has a consciousness, and are affected emotionally depending on how we treat them and talk to them. If we can communicate and control every single particle within us, and any groupings of such particles, which lead to incrementing larger consciousnesses, responsible for other smaller consciousnesses, then we could ensure we never get sick and live forever. Hypnosis is a way to achieve this communication and healing, but I see no reason why it should not be a conscious process. </w:t>
      </w:r>
    </w:p>
    <w:p w14:paraId="705D04C0" w14:textId="77777777" w:rsidR="00E20898" w:rsidRPr="00315CDB" w:rsidRDefault="00E20898" w:rsidP="00E20898">
      <w:pPr>
        <w:widowControl w:val="0"/>
        <w:autoSpaceDE w:val="0"/>
        <w:autoSpaceDN w:val="0"/>
        <w:adjustRightInd w:val="0"/>
        <w:ind w:firstLine="340"/>
        <w:rPr>
          <w:rFonts w:cstheme="minorHAnsi"/>
          <w:lang w:val="en-GB"/>
        </w:rPr>
      </w:pPr>
      <w:r w:rsidRPr="00315CDB">
        <w:rPr>
          <w:rFonts w:cstheme="minorHAnsi"/>
          <w:lang w:val="en-GB"/>
        </w:rPr>
        <w:t xml:space="preserve">Under hypnosis, I once spoke with a sun. The person I hypnotised, was living several parallel existences to this one on Earth, including being a star somewhere in the universe. It caught me </w:t>
      </w:r>
      <w:proofErr w:type="gramStart"/>
      <w:r w:rsidRPr="00315CDB">
        <w:rPr>
          <w:rFonts w:cstheme="minorHAnsi"/>
          <w:lang w:val="en-GB"/>
        </w:rPr>
        <w:t>so unprepared,</w:t>
      </w:r>
      <w:proofErr w:type="gramEnd"/>
      <w:r w:rsidRPr="00315CDB">
        <w:rPr>
          <w:rFonts w:cstheme="minorHAnsi"/>
          <w:lang w:val="en-GB"/>
        </w:rPr>
        <w:t xml:space="preserve"> I did not even ask where in the universe it was located. In the end, I said, are you not bored with this existence, if all you do is stand there in space, moving about? The answer came immediately. If the person under hypnosis was making that up, no thinking was required to obtain the answer. The sun said something to the effect that, it could feel and experience the existence of everything within its system, and live through every single consciousness composing it, and it seemed like a fulfilling and meaningful existence. More than mine, that’s for sure. </w:t>
      </w:r>
    </w:p>
    <w:p w14:paraId="3B8C3D8D" w14:textId="77777777" w:rsidR="00E20898" w:rsidRPr="00315CDB" w:rsidRDefault="00E20898" w:rsidP="00E20898">
      <w:pPr>
        <w:widowControl w:val="0"/>
        <w:autoSpaceDE w:val="0"/>
        <w:autoSpaceDN w:val="0"/>
        <w:adjustRightInd w:val="0"/>
        <w:ind w:firstLine="340"/>
        <w:rPr>
          <w:rFonts w:cstheme="minorHAnsi"/>
          <w:lang w:val="en-GB"/>
        </w:rPr>
      </w:pPr>
      <w:r w:rsidRPr="00315CDB">
        <w:rPr>
          <w:rFonts w:cstheme="minorHAnsi"/>
          <w:lang w:val="en-GB"/>
        </w:rPr>
        <w:t xml:space="preserve">I can’t even explain to myself, how I could have thought for one second, that I was leading a more interesting and less boring life than the one of a sun. There is so much to explore within each of us, that being in prison is no indication of our freedom to live a meaningful existence. I just wish it would be easier to access all this information about ourselves. But if it were, we could easily forgo to </w:t>
      </w:r>
      <w:proofErr w:type="gramStart"/>
      <w:r w:rsidRPr="00315CDB">
        <w:rPr>
          <w:rFonts w:cstheme="minorHAnsi"/>
          <w:lang w:val="en-GB"/>
        </w:rPr>
        <w:t>actually live</w:t>
      </w:r>
      <w:proofErr w:type="gramEnd"/>
      <w:r w:rsidRPr="00315CDB">
        <w:rPr>
          <w:rFonts w:cstheme="minorHAnsi"/>
          <w:lang w:val="en-GB"/>
        </w:rPr>
        <w:t xml:space="preserve"> and acquire new experiences in this lifetime.   </w:t>
      </w:r>
    </w:p>
    <w:p w14:paraId="0E221C92"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Determinism and fatalism are unlikely, in a universe where everything is conscious and capable of changing the behaviour of particles and objects. Nothing is pre-determined in this universe. </w:t>
      </w:r>
      <w:proofErr w:type="gramStart"/>
      <w:r w:rsidRPr="00315CDB">
        <w:rPr>
          <w:rFonts w:cstheme="minorHAnsi"/>
          <w:color w:val="343434"/>
          <w:lang w:val="en-GB"/>
        </w:rPr>
        <w:t>Particles and astronomical bodies,</w:t>
      </w:r>
      <w:proofErr w:type="gramEnd"/>
      <w:r w:rsidRPr="00315CDB">
        <w:rPr>
          <w:rFonts w:cstheme="minorHAnsi"/>
          <w:color w:val="343434"/>
          <w:lang w:val="en-GB"/>
        </w:rPr>
        <w:t xml:space="preserve"> are not simply following their pre-determined paths, that we could calculate accurately over millions of years, even if sometimes it might </w:t>
      </w:r>
      <w:r w:rsidRPr="00315CDB">
        <w:rPr>
          <w:rFonts w:cstheme="minorHAnsi"/>
          <w:color w:val="343434"/>
          <w:lang w:val="en-GB"/>
        </w:rPr>
        <w:lastRenderedPageBreak/>
        <w:t xml:space="preserve">seem that way. </w:t>
      </w:r>
    </w:p>
    <w:p w14:paraId="4DAED86B"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This conundrum nearly drove me </w:t>
      </w:r>
      <w:proofErr w:type="gramStart"/>
      <w:r w:rsidRPr="00315CDB">
        <w:rPr>
          <w:rFonts w:cstheme="minorHAnsi"/>
          <w:color w:val="343434"/>
          <w:lang w:val="en-GB"/>
        </w:rPr>
        <w:t>insane, when</w:t>
      </w:r>
      <w:proofErr w:type="gramEnd"/>
      <w:r w:rsidRPr="00315CDB">
        <w:rPr>
          <w:rFonts w:cstheme="minorHAnsi"/>
          <w:color w:val="343434"/>
          <w:lang w:val="en-GB"/>
        </w:rPr>
        <w:t xml:space="preserve"> I was a kid. I thought, as soon as particles are set on their course, then they must follow their pre-determined paths, which might or might not lead to collisions and destruction, and nothing could change that. And so there could not be free will in this universe. But thoughts, free will, consciousness, can change anything at any time. </w:t>
      </w:r>
    </w:p>
    <w:p w14:paraId="47B1505F"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And although, so far, we are lucky that nothing much has changed in our night sky, it does not mean that one day it might not radically change. And suddenly, the Earth’s orbit around the Sun, could significantly enlarge or reduce, along with the orbit of everything else in our solar system and the ones nearby. </w:t>
      </w:r>
    </w:p>
    <w:p w14:paraId="78651BA2"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The destruction of one planet, in any of the solar systems interconnected with ours, could significantly change the orbit of the Earth and lead to our extinction. If we don’t start populating other moons, </w:t>
      </w:r>
      <w:proofErr w:type="gramStart"/>
      <w:r w:rsidRPr="00315CDB">
        <w:rPr>
          <w:rFonts w:cstheme="minorHAnsi"/>
          <w:color w:val="343434"/>
          <w:lang w:val="en-GB"/>
        </w:rPr>
        <w:t>planets</w:t>
      </w:r>
      <w:proofErr w:type="gramEnd"/>
      <w:r w:rsidRPr="00315CDB">
        <w:rPr>
          <w:rFonts w:cstheme="minorHAnsi"/>
          <w:color w:val="343434"/>
          <w:lang w:val="en-GB"/>
        </w:rPr>
        <w:t xml:space="preserve"> and solar systems now, </w:t>
      </w:r>
      <w:proofErr w:type="spellStart"/>
      <w:r w:rsidRPr="00315CDB">
        <w:rPr>
          <w:rFonts w:cstheme="minorHAnsi"/>
          <w:i/>
          <w:iCs/>
          <w:color w:val="343434"/>
          <w:lang w:val="en-GB"/>
        </w:rPr>
        <w:t>en</w:t>
      </w:r>
      <w:proofErr w:type="spellEnd"/>
      <w:r w:rsidRPr="00315CDB">
        <w:rPr>
          <w:rFonts w:cstheme="minorHAnsi"/>
          <w:i/>
          <w:iCs/>
          <w:color w:val="343434"/>
          <w:lang w:val="en-GB"/>
        </w:rPr>
        <w:t xml:space="preserve"> masse,</w:t>
      </w:r>
      <w:r w:rsidRPr="00315CDB">
        <w:rPr>
          <w:rFonts w:cstheme="minorHAnsi"/>
          <w:color w:val="343434"/>
          <w:lang w:val="en-GB"/>
        </w:rPr>
        <w:t xml:space="preserve"> we probably won’t survive. </w:t>
      </w:r>
    </w:p>
    <w:p w14:paraId="59E20EDC"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The solution is not to reduce the population of the planet, as I am sure Earth could easily accommodate twenty times our actual population, without much trouble or lack of resources. </w:t>
      </w:r>
      <w:proofErr w:type="gramStart"/>
      <w:r w:rsidRPr="00315CDB">
        <w:rPr>
          <w:rFonts w:cstheme="minorHAnsi"/>
          <w:color w:val="343434"/>
          <w:lang w:val="en-GB"/>
        </w:rPr>
        <w:t>The solution,</w:t>
      </w:r>
      <w:proofErr w:type="gramEnd"/>
      <w:r w:rsidRPr="00315CDB">
        <w:rPr>
          <w:rFonts w:cstheme="minorHAnsi"/>
          <w:color w:val="343434"/>
          <w:lang w:val="en-GB"/>
        </w:rPr>
        <w:t xml:space="preserve"> is to get out there in the universe in large numbers. And I hope this new physics is just what we need to jumpstart this exodus.</w:t>
      </w:r>
    </w:p>
    <w:p w14:paraId="5060F53F"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Our mind is supposedly outside our brain, outside our physical body. Although, an extremely small mental enclosure, at the centre of our brain, is what builds the physical reality, from what our mind or consciousness tells the brain via electrical impulses, from what Seth calls mental genes and mental enzymes. </w:t>
      </w:r>
    </w:p>
    <w:p w14:paraId="32AD5E3C"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Memory is not exactly in the physical brain, or within matter like electrons, atoms, </w:t>
      </w:r>
      <w:proofErr w:type="gramStart"/>
      <w:r w:rsidRPr="00315CDB">
        <w:rPr>
          <w:rFonts w:cstheme="minorHAnsi"/>
          <w:color w:val="343434"/>
          <w:lang w:val="en-GB"/>
        </w:rPr>
        <w:t>molecules</w:t>
      </w:r>
      <w:proofErr w:type="gramEnd"/>
      <w:r w:rsidRPr="00315CDB">
        <w:rPr>
          <w:rFonts w:cstheme="minorHAnsi"/>
          <w:color w:val="343434"/>
          <w:lang w:val="en-GB"/>
        </w:rPr>
        <w:t xml:space="preserve"> and cells. Memory would be in their consciousness, the part of their mind which exists in the electrical universe, meaning in the superimposed layer of energy made of neutrinos and electrons. It would have to be, if our entire physical reality is just camouflage, as Seth states. In the end, reality is all just an interpretation and a construction of our brain.</w:t>
      </w:r>
    </w:p>
    <w:p w14:paraId="4004F04D"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lang w:val="en-GB"/>
        </w:rPr>
        <w:lastRenderedPageBreak/>
        <w:t xml:space="preserve">The centre of our brain is certainly an important place for us, for our physical reality, according to Seth. And he says that, although reality is composed of real locations, just like the locations in our dreams are equally real, or any locations we can imagine in our mind, they occupy no real space, because it is all psychological and mental in nature. He </w:t>
      </w:r>
      <w:proofErr w:type="gramStart"/>
      <w:r w:rsidRPr="00315CDB">
        <w:rPr>
          <w:rFonts w:cstheme="minorHAnsi"/>
          <w:lang w:val="en-GB"/>
        </w:rPr>
        <w:t>also says,</w:t>
      </w:r>
      <w:proofErr w:type="gramEnd"/>
      <w:r w:rsidRPr="00315CDB">
        <w:rPr>
          <w:rFonts w:cstheme="minorHAnsi"/>
          <w:lang w:val="en-GB"/>
        </w:rPr>
        <w:t xml:space="preserve"> that mental genes and mental enzymes build reality. </w:t>
      </w:r>
      <w:proofErr w:type="gramStart"/>
      <w:r w:rsidRPr="00315CDB">
        <w:rPr>
          <w:rFonts w:cstheme="minorHAnsi"/>
          <w:lang w:val="en-GB"/>
        </w:rPr>
        <w:t>So</w:t>
      </w:r>
      <w:proofErr w:type="gramEnd"/>
      <w:r w:rsidRPr="00315CDB">
        <w:rPr>
          <w:rFonts w:cstheme="minorHAnsi"/>
          <w:lang w:val="en-GB"/>
        </w:rPr>
        <w:t xml:space="preserve"> it is very much a biochemical and bioelectrical process, furthering the idea that it all happens in the brain, although this brain is part of the camouflage reality. It seems that nothing about us is from this world or dimension, really.</w:t>
      </w:r>
    </w:p>
    <w:p w14:paraId="18837EE9" w14:textId="77777777" w:rsidR="00E20898" w:rsidRPr="00315CDB" w:rsidRDefault="00E20898" w:rsidP="00E20898">
      <w:pPr>
        <w:ind w:firstLine="340"/>
        <w:rPr>
          <w:rFonts w:cstheme="minorHAnsi"/>
          <w:lang w:val="en-GB"/>
        </w:rPr>
      </w:pPr>
      <w:r w:rsidRPr="00315CDB">
        <w:rPr>
          <w:rFonts w:cstheme="minorHAnsi"/>
          <w:lang w:val="en-GB"/>
        </w:rPr>
        <w:t xml:space="preserve">The advantage of Atomic and Subatomic Expansion Theory, is that it describes the physics not only of our physical reality, at whatever scale or world density we choose, but also of all possible realities and planes or systems of existence, including the dream world and the world of our imagination. It all works on the very same principle of the expansion of the neutrinos, and every other particle </w:t>
      </w:r>
      <w:proofErr w:type="gramStart"/>
      <w:r w:rsidRPr="00315CDB">
        <w:rPr>
          <w:rFonts w:cstheme="minorHAnsi"/>
          <w:lang w:val="en-GB"/>
        </w:rPr>
        <w:t>as a consequence</w:t>
      </w:r>
      <w:proofErr w:type="gramEnd"/>
      <w:r w:rsidRPr="00315CDB">
        <w:rPr>
          <w:rFonts w:cstheme="minorHAnsi"/>
          <w:lang w:val="en-GB"/>
        </w:rPr>
        <w:t>, and the growth and shrinkage of electrons, in realities made entirely of neutrinos and electrons. The neutrinos, like the planets, are the only particles that are neutral, because they are not made of a nucleus with orbiting particles, that can attract and repel other particles.</w:t>
      </w:r>
    </w:p>
    <w:p w14:paraId="07A86852" w14:textId="77777777" w:rsidR="00E20898" w:rsidRPr="00315CDB" w:rsidRDefault="00E20898" w:rsidP="00E20898">
      <w:pPr>
        <w:ind w:firstLine="340"/>
        <w:rPr>
          <w:rFonts w:cstheme="minorHAnsi"/>
          <w:lang w:val="en-GB"/>
        </w:rPr>
      </w:pPr>
      <w:r w:rsidRPr="00315CDB">
        <w:rPr>
          <w:rFonts w:cstheme="minorHAnsi"/>
          <w:lang w:val="en-GB"/>
        </w:rPr>
        <w:t xml:space="preserve">Possibly, the expansion rate of electrons and atoms, is different in these other realities of different interdimensional densities, </w:t>
      </w:r>
      <w:proofErr w:type="gramStart"/>
      <w:r w:rsidRPr="00315CDB">
        <w:rPr>
          <w:rFonts w:cstheme="minorHAnsi"/>
          <w:lang w:val="en-GB"/>
        </w:rPr>
        <w:t>including also</w:t>
      </w:r>
      <w:proofErr w:type="gramEnd"/>
      <w:r w:rsidRPr="00315CDB">
        <w:rPr>
          <w:rFonts w:cstheme="minorHAnsi"/>
          <w:lang w:val="en-GB"/>
        </w:rPr>
        <w:t xml:space="preserve"> the dream world and the world of thought, which are also made of atoms and molecules according to Seth, although somehow of a different nature. </w:t>
      </w:r>
    </w:p>
    <w:p w14:paraId="62B6C3B1" w14:textId="77777777" w:rsidR="00E20898" w:rsidRPr="00315CDB" w:rsidRDefault="00E20898" w:rsidP="00E20898">
      <w:pPr>
        <w:ind w:firstLine="340"/>
        <w:rPr>
          <w:rFonts w:cstheme="minorHAnsi"/>
          <w:lang w:val="en-GB"/>
        </w:rPr>
      </w:pPr>
      <w:r w:rsidRPr="00315CDB">
        <w:rPr>
          <w:rFonts w:cstheme="minorHAnsi"/>
          <w:lang w:val="en-GB"/>
        </w:rPr>
        <w:t xml:space="preserve">More likely though, the expansion rate of the electrons and the atoms, is identical in all realities and </w:t>
      </w:r>
      <w:proofErr w:type="gramStart"/>
      <w:r w:rsidRPr="00315CDB">
        <w:rPr>
          <w:rFonts w:cstheme="minorHAnsi"/>
          <w:lang w:val="en-GB"/>
        </w:rPr>
        <w:t>dimensions, since</w:t>
      </w:r>
      <w:proofErr w:type="gramEnd"/>
      <w:r w:rsidRPr="00315CDB">
        <w:rPr>
          <w:rFonts w:cstheme="minorHAnsi"/>
          <w:lang w:val="en-GB"/>
        </w:rPr>
        <w:t xml:space="preserve"> the expansion rate of the neutrinos must be universal to all realities and planes of existence. If it were not so, we would never encounter beings from other dimensions, we would quickly outgrow and leave them behind, or they would. All That Is, or God, is made of these same neutrinos, electrons, </w:t>
      </w:r>
      <w:proofErr w:type="gramStart"/>
      <w:r w:rsidRPr="00315CDB">
        <w:rPr>
          <w:rFonts w:cstheme="minorHAnsi"/>
          <w:lang w:val="en-GB"/>
        </w:rPr>
        <w:t>atoms</w:t>
      </w:r>
      <w:proofErr w:type="gramEnd"/>
      <w:r w:rsidRPr="00315CDB">
        <w:rPr>
          <w:rFonts w:cstheme="minorHAnsi"/>
          <w:lang w:val="en-GB"/>
        </w:rPr>
        <w:t xml:space="preserve"> and molecules, as it is most likely the universe itself, which is the overall higher consciousness that all other </w:t>
      </w:r>
      <w:r w:rsidRPr="00315CDB">
        <w:rPr>
          <w:rFonts w:cstheme="minorHAnsi"/>
          <w:lang w:val="en-GB"/>
        </w:rPr>
        <w:lastRenderedPageBreak/>
        <w:t xml:space="preserve">consciousnesses comprise. Just like it is for the particles, cells, </w:t>
      </w:r>
      <w:proofErr w:type="gramStart"/>
      <w:r w:rsidRPr="00315CDB">
        <w:rPr>
          <w:rFonts w:cstheme="minorHAnsi"/>
          <w:lang w:val="en-GB"/>
        </w:rPr>
        <w:t>bacteria</w:t>
      </w:r>
      <w:proofErr w:type="gramEnd"/>
      <w:r w:rsidRPr="00315CDB">
        <w:rPr>
          <w:rFonts w:cstheme="minorHAnsi"/>
          <w:lang w:val="en-GB"/>
        </w:rPr>
        <w:t xml:space="preserve"> and organs of our own body, assuming they all have a consciousness.</w:t>
      </w:r>
    </w:p>
    <w:p w14:paraId="187E3618" w14:textId="77777777" w:rsidR="00E20898" w:rsidRPr="00315CDB" w:rsidRDefault="00E20898" w:rsidP="00E20898">
      <w:pPr>
        <w:ind w:firstLine="340"/>
        <w:rPr>
          <w:rFonts w:cstheme="minorHAnsi"/>
          <w:lang w:val="en-GB"/>
        </w:rPr>
      </w:pPr>
      <w:r w:rsidRPr="00315CDB">
        <w:rPr>
          <w:rFonts w:cstheme="minorHAnsi"/>
          <w:lang w:val="en-GB"/>
        </w:rPr>
        <w:t xml:space="preserve">If everything is made of the same electrons and atoms, expanding at the same constant rate, then gravity, or the changing distance between expanding objects, must also be the same everywhere, no matter the dimensional or density world. But weight can be different from one realm to another, for various other reasons explained in previous chapters, starting with different interdimensional densities of matter, vibrational rates of matter and energy, and time rates. </w:t>
      </w:r>
    </w:p>
    <w:p w14:paraId="3CEDF390" w14:textId="77777777" w:rsidR="00E20898" w:rsidRPr="00315CDB" w:rsidRDefault="00E20898" w:rsidP="00E20898">
      <w:pPr>
        <w:ind w:firstLine="340"/>
        <w:rPr>
          <w:rFonts w:cstheme="minorHAnsi"/>
          <w:lang w:val="en-GB"/>
        </w:rPr>
      </w:pPr>
      <w:r w:rsidRPr="00315CDB">
        <w:rPr>
          <w:rFonts w:cstheme="minorHAnsi"/>
          <w:lang w:val="en-GB"/>
        </w:rPr>
        <w:t>It might just be a question of interdimensional density, different spacing between atoms within molecules, and between electrons within atoms. Also, different spacing between clusters and clouds of electrons. Making all these particles either smaller or larger, vibrating and orbiting either slower or faster, defining other dimensional or density worlds, which affect weight and buoyancy. All so that in dreams, and in higher dimensions, we can easily fly.</w:t>
      </w:r>
    </w:p>
    <w:p w14:paraId="0FA5A1AC" w14:textId="77777777" w:rsidR="00E20898" w:rsidRPr="00315CDB" w:rsidRDefault="00E20898" w:rsidP="00E20898">
      <w:pPr>
        <w:ind w:firstLine="340"/>
        <w:rPr>
          <w:rFonts w:cstheme="minorHAnsi"/>
          <w:lang w:val="en-GB"/>
        </w:rPr>
      </w:pPr>
      <w:r w:rsidRPr="00315CDB">
        <w:rPr>
          <w:rFonts w:cstheme="minorHAnsi"/>
          <w:lang w:val="en-GB"/>
        </w:rPr>
        <w:t xml:space="preserve">It is the orbiting speed, and the size of the orbits, of the smaller particles linking together the larger ones, that define the density of matter and the dimension in which matter exists. It is not the intrinsic expansion of electrons and atoms, at a rate that is constant everywhere, which most probably never changes. </w:t>
      </w:r>
    </w:p>
    <w:p w14:paraId="60380C77" w14:textId="77777777" w:rsidR="00E20898" w:rsidRPr="00315CDB" w:rsidRDefault="00E20898" w:rsidP="00E20898">
      <w:pPr>
        <w:ind w:firstLine="340"/>
        <w:rPr>
          <w:rFonts w:cstheme="minorHAnsi"/>
          <w:lang w:val="en-GB"/>
        </w:rPr>
      </w:pPr>
      <w:r w:rsidRPr="00315CDB">
        <w:rPr>
          <w:rFonts w:cstheme="minorHAnsi"/>
          <w:lang w:val="en-GB"/>
        </w:rPr>
        <w:t xml:space="preserve">Although I do wonder. If an atom can become larger or smaller, and switch to another dimension, possibly it might proportionally expand slightly faster or slower than our normal atoms. But any discrepancy would quickly, in time, make the physical worlds in higher dimensions, so much larger than ours, that it is unlikely. It is said that other dimensional worlds are superimposed upon our third dimensional world, they exist right here right now, sharing the same space as us, and they always did. </w:t>
      </w:r>
    </w:p>
    <w:p w14:paraId="614307EC" w14:textId="77777777" w:rsidR="00E20898" w:rsidRPr="00315CDB" w:rsidRDefault="00E20898" w:rsidP="00E20898">
      <w:pPr>
        <w:ind w:firstLine="340"/>
        <w:rPr>
          <w:rFonts w:cstheme="minorHAnsi"/>
          <w:lang w:val="en-GB"/>
        </w:rPr>
      </w:pPr>
      <w:r w:rsidRPr="00315CDB">
        <w:rPr>
          <w:rFonts w:cstheme="minorHAnsi"/>
          <w:lang w:val="en-GB"/>
        </w:rPr>
        <w:t xml:space="preserve">This conundrum is easily resolved. It is not the size of the object that matters, or the size of the particles. It is the overall expansion rate of matter, which is always constant. It is true that the Earth will proportionally expand much more rapidly than a ball free floating in space above it, but their expansion rate </w:t>
      </w:r>
      <w:proofErr w:type="gramStart"/>
      <w:r w:rsidRPr="00315CDB">
        <w:rPr>
          <w:rFonts w:cstheme="minorHAnsi"/>
          <w:lang w:val="en-GB"/>
        </w:rPr>
        <w:t>is the same at all times</w:t>
      </w:r>
      <w:proofErr w:type="gramEnd"/>
      <w:r w:rsidRPr="00315CDB">
        <w:rPr>
          <w:rFonts w:cstheme="minorHAnsi"/>
          <w:lang w:val="en-GB"/>
        </w:rPr>
        <w:t>.</w:t>
      </w:r>
    </w:p>
    <w:p w14:paraId="6393C8A4"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The strange creatures sometimes spotted, such as the </w:t>
      </w:r>
      <w:proofErr w:type="spellStart"/>
      <w:r w:rsidRPr="00315CDB">
        <w:rPr>
          <w:rFonts w:cstheme="minorHAnsi"/>
          <w:lang w:val="en-GB"/>
        </w:rPr>
        <w:t>Mothman</w:t>
      </w:r>
      <w:proofErr w:type="spellEnd"/>
      <w:r w:rsidRPr="00315CDB">
        <w:rPr>
          <w:rFonts w:cstheme="minorHAnsi"/>
          <w:lang w:val="en-GB"/>
        </w:rPr>
        <w:t xml:space="preserve"> and the Bigfoot, are very likely existing in a lower dimensional world sharing our own world. And sometimes they find themselves in our physical reality. Or in unusual circumstances, both our worlds are vibrating at a similar frequency, and then we can see and interact with them. Just like UFOs, ultraterrestrials, extraterrestrials, </w:t>
      </w:r>
      <w:proofErr w:type="gramStart"/>
      <w:r w:rsidRPr="00315CDB">
        <w:rPr>
          <w:rFonts w:cstheme="minorHAnsi"/>
          <w:lang w:val="en-GB"/>
        </w:rPr>
        <w:t>spirits</w:t>
      </w:r>
      <w:proofErr w:type="gramEnd"/>
      <w:r w:rsidRPr="00315CDB">
        <w:rPr>
          <w:rFonts w:cstheme="minorHAnsi"/>
          <w:lang w:val="en-GB"/>
        </w:rPr>
        <w:t xml:space="preserve"> and ghosts, may be living in a higher density world that sometimes we can see and interact with. </w:t>
      </w:r>
    </w:p>
    <w:p w14:paraId="3785289A" w14:textId="77777777" w:rsidR="00E20898" w:rsidRPr="00315CDB" w:rsidRDefault="00E20898" w:rsidP="00E20898">
      <w:pPr>
        <w:ind w:firstLine="340"/>
        <w:rPr>
          <w:rFonts w:cstheme="minorHAnsi"/>
          <w:lang w:val="en-GB"/>
        </w:rPr>
      </w:pPr>
      <w:r w:rsidRPr="00315CDB">
        <w:rPr>
          <w:rFonts w:cstheme="minorHAnsi"/>
          <w:lang w:val="en-GB"/>
        </w:rPr>
        <w:t xml:space="preserve">As John A. Keel says in his books, possibly those aliens are not from outer space, they are from Earth, but all their particles and physical reality, vibrate at a higher frequency than ours, all their particles orbit faster, and they live faster. For a long time, as mentioned earlier, they may have been worried we will eventually find a way to see them, interfere and exist in their reality. </w:t>
      </w:r>
      <w:proofErr w:type="gramStart"/>
      <w:r w:rsidRPr="00315CDB">
        <w:rPr>
          <w:rFonts w:cstheme="minorHAnsi"/>
          <w:lang w:val="en-GB"/>
        </w:rPr>
        <w:t>So</w:t>
      </w:r>
      <w:proofErr w:type="gramEnd"/>
      <w:r w:rsidRPr="00315CDB">
        <w:rPr>
          <w:rFonts w:cstheme="minorHAnsi"/>
          <w:lang w:val="en-GB"/>
        </w:rPr>
        <w:t xml:space="preserve"> they have been lying to us about who they truly are and where they come from.</w:t>
      </w:r>
    </w:p>
    <w:p w14:paraId="0A735A70" w14:textId="77777777" w:rsidR="00E20898" w:rsidRPr="00315CDB" w:rsidRDefault="00E20898" w:rsidP="00E20898">
      <w:pPr>
        <w:ind w:firstLine="340"/>
        <w:rPr>
          <w:rFonts w:cstheme="minorHAnsi"/>
          <w:lang w:val="en-GB"/>
        </w:rPr>
      </w:pPr>
      <w:r w:rsidRPr="00315CDB">
        <w:rPr>
          <w:rFonts w:cstheme="minorHAnsi"/>
          <w:lang w:val="en-GB"/>
        </w:rPr>
        <w:t xml:space="preserve">I highly recommend you read his books </w:t>
      </w:r>
      <w:r w:rsidRPr="00315CDB">
        <w:rPr>
          <w:rFonts w:cstheme="minorHAnsi"/>
          <w:i/>
          <w:lang w:val="en-GB"/>
        </w:rPr>
        <w:t xml:space="preserve">The </w:t>
      </w:r>
      <w:proofErr w:type="spellStart"/>
      <w:r w:rsidRPr="00315CDB">
        <w:rPr>
          <w:rFonts w:cstheme="minorHAnsi"/>
          <w:i/>
          <w:lang w:val="en-GB"/>
        </w:rPr>
        <w:t>Mothman</w:t>
      </w:r>
      <w:proofErr w:type="spellEnd"/>
      <w:r w:rsidRPr="00315CDB">
        <w:rPr>
          <w:rFonts w:cstheme="minorHAnsi"/>
          <w:i/>
          <w:lang w:val="en-GB"/>
        </w:rPr>
        <w:t xml:space="preserve"> Prophecies </w:t>
      </w:r>
      <w:r w:rsidRPr="00315CDB">
        <w:rPr>
          <w:rFonts w:cstheme="minorHAnsi"/>
          <w:iCs/>
          <w:lang w:val="en-GB"/>
        </w:rPr>
        <w:t>and</w:t>
      </w:r>
      <w:r w:rsidRPr="00315CDB">
        <w:rPr>
          <w:rFonts w:cstheme="minorHAnsi"/>
          <w:lang w:val="en-GB"/>
        </w:rPr>
        <w:t xml:space="preserve"> </w:t>
      </w:r>
      <w:r w:rsidRPr="00315CDB">
        <w:rPr>
          <w:rFonts w:cstheme="minorHAnsi"/>
          <w:i/>
          <w:lang w:val="en-GB"/>
        </w:rPr>
        <w:t xml:space="preserve">The Eighth Tower: On Ultraterrestrials and the </w:t>
      </w:r>
      <w:proofErr w:type="spellStart"/>
      <w:r w:rsidRPr="00315CDB">
        <w:rPr>
          <w:rFonts w:cstheme="minorHAnsi"/>
          <w:i/>
          <w:lang w:val="en-GB"/>
        </w:rPr>
        <w:t>Superspectrum</w:t>
      </w:r>
      <w:proofErr w:type="spellEnd"/>
      <w:r w:rsidRPr="00315CDB">
        <w:rPr>
          <w:rFonts w:cstheme="minorHAnsi"/>
          <w:lang w:val="en-GB"/>
        </w:rPr>
        <w:t xml:space="preserve">. </w:t>
      </w:r>
      <w:proofErr w:type="gramStart"/>
      <w:r w:rsidRPr="00315CDB">
        <w:rPr>
          <w:rFonts w:cstheme="minorHAnsi"/>
          <w:lang w:val="en-GB"/>
        </w:rPr>
        <w:t>Also</w:t>
      </w:r>
      <w:proofErr w:type="gramEnd"/>
      <w:r w:rsidRPr="00315CDB">
        <w:rPr>
          <w:rFonts w:cstheme="minorHAnsi"/>
          <w:lang w:val="en-GB"/>
        </w:rPr>
        <w:t xml:space="preserve"> </w:t>
      </w:r>
      <w:r w:rsidRPr="00315CDB">
        <w:rPr>
          <w:rFonts w:cstheme="minorHAnsi"/>
          <w:i/>
          <w:lang w:val="en-GB"/>
        </w:rPr>
        <w:t>Operation Trojan Horse: The Classic Breakthrough Study of UFOs,</w:t>
      </w:r>
      <w:r w:rsidRPr="00315CDB">
        <w:rPr>
          <w:rFonts w:cstheme="minorHAnsi"/>
          <w:lang w:val="en-GB"/>
        </w:rPr>
        <w:t xml:space="preserve"> and </w:t>
      </w:r>
      <w:r w:rsidRPr="00315CDB">
        <w:rPr>
          <w:rFonts w:cstheme="minorHAnsi"/>
          <w:i/>
          <w:lang w:val="en-GB"/>
        </w:rPr>
        <w:t xml:space="preserve">Flying Saucer to the </w:t>
      </w:r>
      <w:proofErr w:type="spellStart"/>
      <w:r w:rsidRPr="00315CDB">
        <w:rPr>
          <w:rFonts w:cstheme="minorHAnsi"/>
          <w:i/>
          <w:lang w:val="en-GB"/>
        </w:rPr>
        <w:t>Center</w:t>
      </w:r>
      <w:proofErr w:type="spellEnd"/>
      <w:r w:rsidRPr="00315CDB">
        <w:rPr>
          <w:rFonts w:cstheme="minorHAnsi"/>
          <w:i/>
          <w:lang w:val="en-GB"/>
        </w:rPr>
        <w:t xml:space="preserve"> of Your Mind: Selected Writings of John A. Keel.</w:t>
      </w:r>
      <w:r w:rsidRPr="00315CDB">
        <w:rPr>
          <w:rFonts w:cstheme="minorHAnsi"/>
          <w:lang w:val="en-GB"/>
        </w:rPr>
        <w:t xml:space="preserve"> I believe he is getting very close to the </w:t>
      </w:r>
      <w:proofErr w:type="gramStart"/>
      <w:r w:rsidRPr="00315CDB">
        <w:rPr>
          <w:rFonts w:cstheme="minorHAnsi"/>
          <w:lang w:val="en-GB"/>
        </w:rPr>
        <w:t>truth,</w:t>
      </w:r>
      <w:proofErr w:type="gramEnd"/>
      <w:r w:rsidRPr="00315CDB">
        <w:rPr>
          <w:rFonts w:cstheme="minorHAnsi"/>
          <w:lang w:val="en-GB"/>
        </w:rPr>
        <w:t xml:space="preserve"> he certainly confirmed a lot of my theories and ideas. </w:t>
      </w:r>
    </w:p>
    <w:p w14:paraId="066140E6" w14:textId="77777777" w:rsidR="00E20898" w:rsidRPr="00315CDB" w:rsidRDefault="00E20898" w:rsidP="00E20898">
      <w:pPr>
        <w:ind w:firstLine="340"/>
        <w:rPr>
          <w:rFonts w:cstheme="minorHAnsi"/>
          <w:lang w:val="en-GB"/>
        </w:rPr>
      </w:pPr>
      <w:r w:rsidRPr="00315CDB">
        <w:rPr>
          <w:rFonts w:cstheme="minorHAnsi"/>
          <w:lang w:val="en-GB"/>
        </w:rPr>
        <w:t xml:space="preserve">I like his idea of the electromagnetic </w:t>
      </w:r>
      <w:proofErr w:type="spellStart"/>
      <w:r w:rsidRPr="00315CDB">
        <w:rPr>
          <w:rFonts w:cstheme="minorHAnsi"/>
          <w:lang w:val="en-GB"/>
        </w:rPr>
        <w:t>superspectrum</w:t>
      </w:r>
      <w:proofErr w:type="spellEnd"/>
      <w:r w:rsidRPr="00315CDB">
        <w:rPr>
          <w:rFonts w:cstheme="minorHAnsi"/>
          <w:lang w:val="en-GB"/>
        </w:rPr>
        <w:t xml:space="preserve">, that </w:t>
      </w:r>
      <w:proofErr w:type="gramStart"/>
      <w:r w:rsidRPr="00315CDB">
        <w:rPr>
          <w:rFonts w:cstheme="minorHAnsi"/>
          <w:lang w:val="en-GB"/>
        </w:rPr>
        <w:t>takes into account</w:t>
      </w:r>
      <w:proofErr w:type="gramEnd"/>
      <w:r w:rsidRPr="00315CDB">
        <w:rPr>
          <w:rFonts w:cstheme="minorHAnsi"/>
          <w:lang w:val="en-GB"/>
        </w:rPr>
        <w:t xml:space="preserve"> the difference in frequencies, relatively speaking, from one dimension or density to another. And the reference to ultraterrestrials, the distinction that aliens are not extraterrestrials in nature, that they are from the fourth dimension or higher, also living on Earth in a physical world just like ours. Imagine if we were to suddenly develop the technology to see their cities. </w:t>
      </w:r>
    </w:p>
    <w:p w14:paraId="5C037299" w14:textId="77777777" w:rsidR="00E20898" w:rsidRPr="00315CDB" w:rsidRDefault="00E20898" w:rsidP="00E20898">
      <w:pPr>
        <w:ind w:firstLine="340"/>
        <w:rPr>
          <w:rFonts w:cstheme="minorHAnsi"/>
          <w:lang w:val="en-GB"/>
        </w:rPr>
      </w:pPr>
      <w:r w:rsidRPr="00315CDB">
        <w:rPr>
          <w:rFonts w:cstheme="minorHAnsi"/>
          <w:lang w:val="en-GB"/>
        </w:rPr>
        <w:t xml:space="preserve">There is a scene in the movie </w:t>
      </w:r>
      <w:r w:rsidRPr="00315CDB">
        <w:rPr>
          <w:rFonts w:cstheme="minorHAnsi"/>
          <w:i/>
          <w:lang w:val="en-GB"/>
        </w:rPr>
        <w:t xml:space="preserve">Valerian and the City of a Thousand Planets, </w:t>
      </w:r>
      <w:r w:rsidRPr="00315CDB">
        <w:rPr>
          <w:rFonts w:cstheme="minorHAnsi"/>
          <w:lang w:val="en-GB"/>
        </w:rPr>
        <w:t xml:space="preserve">that shows how this works, when they visit the planet </w:t>
      </w:r>
      <w:proofErr w:type="spellStart"/>
      <w:r w:rsidRPr="00315CDB">
        <w:rPr>
          <w:rFonts w:cstheme="minorHAnsi"/>
          <w:lang w:val="en-GB"/>
        </w:rPr>
        <w:t>Kirian</w:t>
      </w:r>
      <w:proofErr w:type="spellEnd"/>
      <w:r w:rsidRPr="00315CDB">
        <w:rPr>
          <w:rFonts w:cstheme="minorHAnsi"/>
          <w:lang w:val="en-GB"/>
        </w:rPr>
        <w:t>, a massive extra-dimensional bazaar called "Big Market". They wear coloured glasses to see the higher dimensional world, and they use converters to move in and out of the higher density world. The entire bazaar scene is worth watching, it shows exactly what I mean and the kind of technology we could develop in the future.</w:t>
      </w:r>
    </w:p>
    <w:p w14:paraId="0B503685"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According to Seth, this pulsation, or different interdimensional frequency rates between physical realities, is due to how fast matter is being replaced or replenished by our brain, in the construction of our reality. Someone vibrating at a higher frequency, and suddenly capable of communicating with the dead, might very well simply be someone replenishing the matter of their bubble reality much faster than others. Simply because they can channel in, more energy than others from the top of their head, rendering them capable of replacing the matter of our reality more often and faster, raising the frequency of the matter and of themselves in the process. </w:t>
      </w:r>
    </w:p>
    <w:p w14:paraId="1F48451D" w14:textId="77777777" w:rsidR="00E20898" w:rsidRPr="00315CDB" w:rsidRDefault="00E20898" w:rsidP="00E20898">
      <w:pPr>
        <w:ind w:firstLine="340"/>
        <w:rPr>
          <w:rFonts w:cstheme="minorHAnsi"/>
          <w:lang w:val="en-GB"/>
        </w:rPr>
      </w:pPr>
      <w:r w:rsidRPr="00315CDB">
        <w:rPr>
          <w:rFonts w:cstheme="minorHAnsi"/>
          <w:lang w:val="en-GB"/>
        </w:rPr>
        <w:t xml:space="preserve">It still does not tell us how we can achieve this, but in a psychological reality, it seems logical that you simply need to think about it to make it happen. As it is through thoughts, and possibly through visualising and verbalising our thoughts, that everything happens. It is hard to tell, but I will have a better idea once I have finished reading </w:t>
      </w:r>
      <w:r w:rsidRPr="00315CDB">
        <w:rPr>
          <w:rFonts w:cstheme="minorHAnsi"/>
          <w:i/>
          <w:lang w:val="en-GB"/>
        </w:rPr>
        <w:t>The Early Sessions</w:t>
      </w:r>
      <w:r w:rsidRPr="00315CDB">
        <w:rPr>
          <w:rFonts w:cstheme="minorHAnsi"/>
          <w:lang w:val="en-GB"/>
        </w:rPr>
        <w:t xml:space="preserve"> of Jane Roberts, and all her books. It was mentioned that Seth will describe, in the subsequent books in the series, how the molecular structure of other planes of existence differs from our physical reality. </w:t>
      </w:r>
    </w:p>
    <w:p w14:paraId="3290373D" w14:textId="77777777" w:rsidR="00E20898" w:rsidRPr="00315CDB" w:rsidRDefault="00E20898" w:rsidP="00E20898">
      <w:pPr>
        <w:ind w:firstLine="340"/>
        <w:rPr>
          <w:rFonts w:cstheme="minorHAnsi"/>
          <w:lang w:val="en-GB"/>
        </w:rPr>
      </w:pPr>
      <w:r w:rsidRPr="00315CDB">
        <w:rPr>
          <w:rFonts w:cstheme="minorHAnsi"/>
          <w:lang w:val="en-GB"/>
        </w:rPr>
        <w:t xml:space="preserve">However, I think it is </w:t>
      </w:r>
      <w:proofErr w:type="gramStart"/>
      <w:r w:rsidRPr="00315CDB">
        <w:rPr>
          <w:rFonts w:cstheme="minorHAnsi"/>
          <w:lang w:val="en-GB"/>
        </w:rPr>
        <w:t>fairly certain</w:t>
      </w:r>
      <w:proofErr w:type="gramEnd"/>
      <w:r w:rsidRPr="00315CDB">
        <w:rPr>
          <w:rFonts w:cstheme="minorHAnsi"/>
          <w:lang w:val="en-GB"/>
        </w:rPr>
        <w:t xml:space="preserve"> that the expansion rate of electrons and atoms remains the same in all realities. Because it is all the same energy that builds up all these worlds, and these worlds are all still made of matter, and apparently, they are all superimposed and intertwined. Consequently, the very same laws of physics must apply to all, and now they can.</w:t>
      </w:r>
    </w:p>
    <w:p w14:paraId="61A3E07F" w14:textId="77777777" w:rsidR="00E20898" w:rsidRPr="00315CDB" w:rsidRDefault="00E20898" w:rsidP="00E20898">
      <w:pPr>
        <w:ind w:firstLine="340"/>
        <w:rPr>
          <w:rFonts w:cstheme="minorHAnsi"/>
          <w:lang w:val="en-GB"/>
        </w:rPr>
      </w:pPr>
      <w:r w:rsidRPr="00315CDB">
        <w:rPr>
          <w:rFonts w:cstheme="minorHAnsi"/>
          <w:lang w:val="en-GB"/>
        </w:rPr>
        <w:t xml:space="preserve">In Universal Relativity, whenever we are in motion our speed is always zero. We shrink from other frames of reference we would be moving away from, and we expand compared to other frames of reference we would be moving towards. Indeed, we never really move if our own bubble virtual reality is being projected in 3D right from inside of us. </w:t>
      </w:r>
    </w:p>
    <w:p w14:paraId="66E850F6" w14:textId="77777777" w:rsidR="00E20898" w:rsidRPr="00315CDB" w:rsidRDefault="00E20898" w:rsidP="00E20898">
      <w:pPr>
        <w:ind w:firstLine="340"/>
        <w:rPr>
          <w:rFonts w:cstheme="minorHAnsi"/>
          <w:lang w:val="en-GB"/>
        </w:rPr>
      </w:pPr>
      <w:r w:rsidRPr="00315CDB">
        <w:rPr>
          <w:rFonts w:cstheme="minorHAnsi"/>
          <w:lang w:val="en-GB"/>
        </w:rPr>
        <w:t xml:space="preserve">I have been thinking and visualising this for decades, and now I feel </w:t>
      </w:r>
      <w:proofErr w:type="gramStart"/>
      <w:r w:rsidRPr="00315CDB">
        <w:rPr>
          <w:rFonts w:cstheme="minorHAnsi"/>
          <w:lang w:val="en-GB"/>
        </w:rPr>
        <w:t>pretty confident</w:t>
      </w:r>
      <w:proofErr w:type="gramEnd"/>
      <w:r w:rsidRPr="00315CDB">
        <w:rPr>
          <w:rFonts w:cstheme="minorHAnsi"/>
          <w:lang w:val="en-GB"/>
        </w:rPr>
        <w:t xml:space="preserve"> that I am correct with Universal Relativity. It is the logical conclusion, of motion being relative to the point of view. And everyone under deep hypnosis, in the books of Dolores Cannon, talk </w:t>
      </w:r>
      <w:r w:rsidRPr="00315CDB">
        <w:rPr>
          <w:rFonts w:cstheme="minorHAnsi"/>
          <w:lang w:val="en-GB"/>
        </w:rPr>
        <w:lastRenderedPageBreak/>
        <w:t xml:space="preserve">about travel to other solar systems and galaxies, and even time travel, as being instant, and a question of resonance and the frequency of matter. </w:t>
      </w:r>
    </w:p>
    <w:p w14:paraId="7976CBA0" w14:textId="77777777" w:rsidR="00E20898" w:rsidRPr="00315CDB" w:rsidRDefault="00E20898" w:rsidP="00E20898">
      <w:pPr>
        <w:ind w:firstLine="340"/>
        <w:rPr>
          <w:rFonts w:cstheme="minorHAnsi"/>
          <w:lang w:val="en-GB"/>
        </w:rPr>
      </w:pPr>
      <w:r w:rsidRPr="00315CDB">
        <w:rPr>
          <w:rFonts w:cstheme="minorHAnsi"/>
          <w:lang w:val="en-GB"/>
        </w:rPr>
        <w:t xml:space="preserve">Even Seth, in Jane Roberts, insists that we must forget building a spaceship that will take decades to reach another planet in another solar system, as this is not the way we will travel in the future. Especially if, somehow, Atomic Expansion Theory is recognised, and we witness another industrial revolution. </w:t>
      </w:r>
    </w:p>
    <w:p w14:paraId="5D6EA64B" w14:textId="77777777" w:rsidR="00E20898" w:rsidRPr="00315CDB" w:rsidRDefault="00E20898" w:rsidP="00E20898">
      <w:pPr>
        <w:ind w:firstLine="340"/>
        <w:rPr>
          <w:rFonts w:cstheme="minorHAnsi"/>
          <w:lang w:val="en-GB"/>
        </w:rPr>
      </w:pPr>
      <w:r w:rsidRPr="00315CDB">
        <w:rPr>
          <w:rFonts w:cstheme="minorHAnsi"/>
          <w:lang w:val="en-GB"/>
        </w:rPr>
        <w:t xml:space="preserve">I can only think that the frequency of matter, or the right resonance, which is unique to each place in the universe at any </w:t>
      </w:r>
      <w:proofErr w:type="gramStart"/>
      <w:r w:rsidRPr="00315CDB">
        <w:rPr>
          <w:rFonts w:cstheme="minorHAnsi"/>
          <w:lang w:val="en-GB"/>
        </w:rPr>
        <w:t>particular time</w:t>
      </w:r>
      <w:proofErr w:type="gramEnd"/>
      <w:r w:rsidRPr="00315CDB">
        <w:rPr>
          <w:rFonts w:cstheme="minorHAnsi"/>
          <w:lang w:val="en-GB"/>
        </w:rPr>
        <w:t xml:space="preserve">, involves the speed of the orbiting neutrinos, and the size of their orbits, within and between electrons. And the same for electrons within and between atoms and molecules. The speed of these neutrinos and electrons, defines the size of these particles and their vibrational rate. And the expansion and contraction of matter is motion, instant motion anywhere in the universe at any </w:t>
      </w:r>
      <w:proofErr w:type="gramStart"/>
      <w:r w:rsidRPr="00315CDB">
        <w:rPr>
          <w:rFonts w:cstheme="minorHAnsi"/>
          <w:lang w:val="en-GB"/>
        </w:rPr>
        <w:t>particular time</w:t>
      </w:r>
      <w:proofErr w:type="gramEnd"/>
      <w:r w:rsidRPr="00315CDB">
        <w:rPr>
          <w:rFonts w:cstheme="minorHAnsi"/>
          <w:lang w:val="en-GB"/>
        </w:rPr>
        <w:t xml:space="preserve"> in our history, even the past or the future, even if they are constantly changing. </w:t>
      </w:r>
    </w:p>
    <w:p w14:paraId="78EE7E1C" w14:textId="77777777" w:rsidR="00E20898" w:rsidRPr="00315CDB" w:rsidRDefault="00E20898" w:rsidP="00E20898">
      <w:pPr>
        <w:ind w:firstLine="340"/>
        <w:rPr>
          <w:rFonts w:cstheme="minorHAnsi"/>
          <w:lang w:val="en-GB"/>
        </w:rPr>
      </w:pPr>
      <w:r w:rsidRPr="00315CDB">
        <w:rPr>
          <w:rFonts w:cstheme="minorHAnsi"/>
          <w:lang w:val="en-GB"/>
        </w:rPr>
        <w:t xml:space="preserve">Everyone is creating their own personal bubble reality, independently from each other, following patterns or blueprints our collective consciousness created, like within a network, and continue to change with every new thought, from every contributing mind or consciousness in the universe. Possibly it is easy for aliens, or these ultraterrestrials, to make us see whatever they want, influence our </w:t>
      </w:r>
      <w:proofErr w:type="gramStart"/>
      <w:r w:rsidRPr="00315CDB">
        <w:rPr>
          <w:rFonts w:cstheme="minorHAnsi"/>
          <w:lang w:val="en-GB"/>
        </w:rPr>
        <w:t>thoughts</w:t>
      </w:r>
      <w:proofErr w:type="gramEnd"/>
      <w:r w:rsidRPr="00315CDB">
        <w:rPr>
          <w:rFonts w:cstheme="minorHAnsi"/>
          <w:lang w:val="en-GB"/>
        </w:rPr>
        <w:t xml:space="preserve"> and create hallucinations. In the end, it is as real as our reality.</w:t>
      </w:r>
    </w:p>
    <w:p w14:paraId="7068E377" w14:textId="77777777" w:rsidR="00E20898" w:rsidRPr="00315CDB" w:rsidRDefault="00E20898" w:rsidP="00E20898">
      <w:pPr>
        <w:ind w:firstLine="340"/>
        <w:rPr>
          <w:rFonts w:cstheme="minorHAnsi"/>
          <w:lang w:val="en-GB"/>
        </w:rPr>
      </w:pPr>
      <w:r w:rsidRPr="00315CDB">
        <w:rPr>
          <w:rFonts w:cstheme="minorHAnsi"/>
          <w:lang w:val="en-GB"/>
        </w:rPr>
        <w:t xml:space="preserve">And there is not even any other frame of reference that exists, since only </w:t>
      </w:r>
      <w:proofErr w:type="gramStart"/>
      <w:r w:rsidRPr="00315CDB">
        <w:rPr>
          <w:rFonts w:cstheme="minorHAnsi"/>
          <w:lang w:val="en-GB"/>
        </w:rPr>
        <w:t>ourselves</w:t>
      </w:r>
      <w:proofErr w:type="gramEnd"/>
      <w:r w:rsidRPr="00315CDB">
        <w:rPr>
          <w:rFonts w:cstheme="minorHAnsi"/>
          <w:lang w:val="en-GB"/>
        </w:rPr>
        <w:t xml:space="preserve"> can see and experience our very own reality. When my father sees me in his reality, I, and/or other witnesses, have telepathically sent him the data or information, as to my approximative location, </w:t>
      </w:r>
      <w:proofErr w:type="gramStart"/>
      <w:r w:rsidRPr="00315CDB">
        <w:rPr>
          <w:rFonts w:cstheme="minorHAnsi"/>
          <w:lang w:val="en-GB"/>
        </w:rPr>
        <w:t>appearance</w:t>
      </w:r>
      <w:proofErr w:type="gramEnd"/>
      <w:r w:rsidRPr="00315CDB">
        <w:rPr>
          <w:rFonts w:cstheme="minorHAnsi"/>
          <w:lang w:val="en-GB"/>
        </w:rPr>
        <w:t xml:space="preserve"> and velocity, so through his mind, he can create me and perceive me in the periphery of his own bubble universe.</w:t>
      </w:r>
    </w:p>
    <w:p w14:paraId="02EB50A2" w14:textId="77777777" w:rsidR="00E20898" w:rsidRPr="00315CDB" w:rsidRDefault="00E20898" w:rsidP="00E20898">
      <w:pPr>
        <w:ind w:firstLine="340"/>
        <w:rPr>
          <w:rFonts w:cstheme="minorHAnsi"/>
          <w:lang w:val="en-GB"/>
        </w:rPr>
      </w:pPr>
      <w:r w:rsidRPr="00315CDB">
        <w:rPr>
          <w:rFonts w:cstheme="minorHAnsi"/>
          <w:lang w:val="en-GB"/>
        </w:rPr>
        <w:t xml:space="preserve">Seth’s expansion of the dream world, and of the world of our imagination, the universe of our thoughts or concept-ideas, </w:t>
      </w:r>
      <w:proofErr w:type="gramStart"/>
      <w:r w:rsidRPr="00315CDB">
        <w:rPr>
          <w:rFonts w:cstheme="minorHAnsi"/>
          <w:lang w:val="en-GB"/>
        </w:rPr>
        <w:t>and also</w:t>
      </w:r>
      <w:proofErr w:type="gramEnd"/>
      <w:r w:rsidRPr="00315CDB">
        <w:rPr>
          <w:rFonts w:cstheme="minorHAnsi"/>
          <w:lang w:val="en-GB"/>
        </w:rPr>
        <w:t xml:space="preserve"> the expansion of our reality, and by extension of our </w:t>
      </w:r>
      <w:r w:rsidRPr="00315CDB">
        <w:rPr>
          <w:rFonts w:cstheme="minorHAnsi"/>
          <w:lang w:val="en-GB"/>
        </w:rPr>
        <w:lastRenderedPageBreak/>
        <w:t xml:space="preserve">mind, since it is mostly a psychological construction, is all about how we create mentally these worlds. </w:t>
      </w:r>
    </w:p>
    <w:p w14:paraId="188108D5" w14:textId="77777777" w:rsidR="00E20898" w:rsidRPr="00315CDB" w:rsidRDefault="00E20898" w:rsidP="00E20898">
      <w:pPr>
        <w:ind w:firstLine="340"/>
        <w:rPr>
          <w:rFonts w:cstheme="minorHAnsi"/>
          <w:lang w:val="en-GB"/>
        </w:rPr>
      </w:pPr>
      <w:r w:rsidRPr="00315CDB">
        <w:rPr>
          <w:rFonts w:cstheme="minorHAnsi"/>
          <w:lang w:val="en-GB"/>
        </w:rPr>
        <w:t xml:space="preserve">These three worlds of dreams, </w:t>
      </w:r>
      <w:proofErr w:type="gramStart"/>
      <w:r w:rsidRPr="00315CDB">
        <w:rPr>
          <w:rFonts w:cstheme="minorHAnsi"/>
          <w:lang w:val="en-GB"/>
        </w:rPr>
        <w:t>thoughts</w:t>
      </w:r>
      <w:proofErr w:type="gramEnd"/>
      <w:r w:rsidRPr="00315CDB">
        <w:rPr>
          <w:rFonts w:cstheme="minorHAnsi"/>
          <w:lang w:val="en-GB"/>
        </w:rPr>
        <w:t xml:space="preserve"> and reality, which are all different planes of existence according to Seth, meaning they are three different universes we create and interact with, are all working on the very same principle, from a physics point of view, the principle of expansion. </w:t>
      </w:r>
    </w:p>
    <w:p w14:paraId="293C8CC7" w14:textId="77777777" w:rsidR="00E20898" w:rsidRPr="00315CDB" w:rsidRDefault="00E20898" w:rsidP="00E20898">
      <w:pPr>
        <w:ind w:firstLine="340"/>
        <w:rPr>
          <w:rFonts w:cstheme="minorHAnsi"/>
          <w:lang w:val="en-GB"/>
        </w:rPr>
      </w:pPr>
      <w:r w:rsidRPr="00315CDB">
        <w:rPr>
          <w:rFonts w:cstheme="minorHAnsi"/>
          <w:lang w:val="en-GB"/>
        </w:rPr>
        <w:t xml:space="preserve">And this expansion is the expansion of </w:t>
      </w:r>
      <w:proofErr w:type="gramStart"/>
      <w:r w:rsidRPr="00315CDB">
        <w:rPr>
          <w:rFonts w:cstheme="minorHAnsi"/>
          <w:lang w:val="en-GB"/>
        </w:rPr>
        <w:t>matter, because</w:t>
      </w:r>
      <w:proofErr w:type="gramEnd"/>
      <w:r w:rsidRPr="00315CDB">
        <w:rPr>
          <w:rFonts w:cstheme="minorHAnsi"/>
          <w:lang w:val="en-GB"/>
        </w:rPr>
        <w:t xml:space="preserve"> that psychic/mental energy, that pure energy flowing through the universe, cannot be made of a magical substance that becomes the matter of our reality. It </w:t>
      </w:r>
      <w:proofErr w:type="gramStart"/>
      <w:r w:rsidRPr="00315CDB">
        <w:rPr>
          <w:rFonts w:cstheme="minorHAnsi"/>
          <w:lang w:val="en-GB"/>
        </w:rPr>
        <w:t>has to</w:t>
      </w:r>
      <w:proofErr w:type="gramEnd"/>
      <w:r w:rsidRPr="00315CDB">
        <w:rPr>
          <w:rFonts w:cstheme="minorHAnsi"/>
          <w:lang w:val="en-GB"/>
        </w:rPr>
        <w:t xml:space="preserve"> be made of neutrinos and electrons, which then go on to form clusters, clouds, atoms, molecules, objects and realities.</w:t>
      </w:r>
    </w:p>
    <w:p w14:paraId="12F17E05" w14:textId="77777777" w:rsidR="00E20898" w:rsidRPr="00315CDB" w:rsidRDefault="00E20898" w:rsidP="00E20898">
      <w:pPr>
        <w:ind w:firstLine="340"/>
        <w:rPr>
          <w:rFonts w:cstheme="minorHAnsi"/>
          <w:lang w:val="en-GB"/>
        </w:rPr>
      </w:pPr>
      <w:r w:rsidRPr="00315CDB">
        <w:rPr>
          <w:rFonts w:cstheme="minorHAnsi"/>
          <w:lang w:val="en-GB"/>
        </w:rPr>
        <w:t>And what about anti-gravity? How does it work, if there are no gravitational waves or some gravitational force that we could counteract, since gravity is now explained by the simple inner expansion of matter? Well, changing the density of an object, practically propels it upwards above the denser atmosphere, without much need for any kind of propulsion, even if this means moving to a higher dimension. Therefore, it is not exactly anti-gravity, but the result is the same.</w:t>
      </w:r>
    </w:p>
    <w:p w14:paraId="557C437B" w14:textId="77777777" w:rsidR="00E20898" w:rsidRPr="00315CDB" w:rsidRDefault="00E20898" w:rsidP="00E20898">
      <w:pPr>
        <w:ind w:firstLine="340"/>
        <w:rPr>
          <w:rFonts w:cstheme="minorHAnsi"/>
          <w:lang w:val="en-GB"/>
        </w:rPr>
      </w:pPr>
      <w:r w:rsidRPr="00315CDB">
        <w:rPr>
          <w:rFonts w:cstheme="minorHAnsi"/>
          <w:lang w:val="en-GB"/>
        </w:rPr>
        <w:t xml:space="preserve">One important fact, out of Atomic Expansion Theory, is that there is no such thing as a speed of light limit. Which means, that if we can find a mean of propulsion, that can continue to accelerate us for quite a long time, using electromagnetism for example, we can travel at several times the speed of light without being crushed. </w:t>
      </w:r>
      <w:proofErr w:type="gramStart"/>
      <w:r w:rsidRPr="00315CDB">
        <w:rPr>
          <w:rFonts w:cstheme="minorHAnsi"/>
          <w:lang w:val="en-GB"/>
        </w:rPr>
        <w:t>As long as</w:t>
      </w:r>
      <w:proofErr w:type="gramEnd"/>
      <w:r w:rsidRPr="00315CDB">
        <w:rPr>
          <w:rFonts w:cstheme="minorHAnsi"/>
          <w:lang w:val="en-GB"/>
        </w:rPr>
        <w:t xml:space="preserve"> our acceleration and deceleration are small and gradual. Nothing is stopping us right now from reaching all these other solar systems within reasonable timeframes. It might not be the way to travel in the future, but for now it will do. The Universe is our oyster.</w:t>
      </w:r>
    </w:p>
    <w:p w14:paraId="1B35B255" w14:textId="77777777" w:rsidR="00E20898" w:rsidRDefault="00E20898" w:rsidP="00E20898">
      <w:pPr>
        <w:ind w:firstLine="0"/>
        <w:jc w:val="center"/>
        <w:rPr>
          <w:rFonts w:cstheme="minorHAnsi"/>
          <w:lang w:val="en-GB"/>
        </w:rPr>
      </w:pPr>
      <w:r w:rsidRPr="00315CDB">
        <w:rPr>
          <w:rFonts w:cstheme="minorHAnsi"/>
          <w:lang w:val="en-GB"/>
        </w:rPr>
        <w:t>* * *</w:t>
      </w:r>
    </w:p>
    <w:p w14:paraId="507A35AB" w14:textId="42D59D1B" w:rsidR="0019105A" w:rsidRPr="00C56DA6" w:rsidRDefault="007B3F79" w:rsidP="004828EA">
      <w:pPr>
        <w:pStyle w:val="Heading1"/>
        <w:rPr>
          <w:lang w:val="en-GB"/>
        </w:rPr>
      </w:pPr>
      <w:r w:rsidRPr="00C56DA6">
        <w:rPr>
          <w:lang w:val="en-GB"/>
        </w:rPr>
        <w:lastRenderedPageBreak/>
        <w:t xml:space="preserve">Chapter </w:t>
      </w:r>
      <w:r w:rsidR="004C7800" w:rsidRPr="00C56DA6">
        <w:rPr>
          <w:lang w:val="en-GB"/>
        </w:rPr>
        <w:t>10</w:t>
      </w:r>
      <w:r w:rsidR="0067372C" w:rsidRPr="00C56DA6">
        <w:rPr>
          <w:lang w:val="en-GB"/>
        </w:rPr>
        <w:t xml:space="preserve">: </w:t>
      </w:r>
      <w:r w:rsidR="00982799" w:rsidRPr="00C56DA6">
        <w:rPr>
          <w:lang w:val="en-GB"/>
        </w:rPr>
        <w:t>Atomic E</w:t>
      </w:r>
      <w:r w:rsidRPr="00C56DA6">
        <w:rPr>
          <w:lang w:val="en-GB"/>
        </w:rPr>
        <w:t>xpansion Theory Articles by Roland Michel Tremblay</w:t>
      </w:r>
      <w:bookmarkEnd w:id="300"/>
      <w:r w:rsidRPr="00C56DA6">
        <w:rPr>
          <w:lang w:val="en-GB"/>
        </w:rPr>
        <w:t xml:space="preserve"> </w:t>
      </w:r>
    </w:p>
    <w:p w14:paraId="404B4873" w14:textId="76C73FBE" w:rsidR="003878B8" w:rsidRPr="00C56DA6" w:rsidRDefault="00005E3F" w:rsidP="003878B8">
      <w:pPr>
        <w:ind w:firstLine="340"/>
        <w:rPr>
          <w:rFonts w:cstheme="minorHAnsi"/>
          <w:lang w:val="en-GB"/>
        </w:rPr>
      </w:pPr>
      <w:r w:rsidRPr="00C56DA6">
        <w:rPr>
          <w:rFonts w:cstheme="minorHAnsi"/>
          <w:lang w:val="en-GB"/>
        </w:rPr>
        <w:t>These articles</w:t>
      </w:r>
      <w:r w:rsidR="001A1B3D" w:rsidRPr="00C56DA6">
        <w:rPr>
          <w:rFonts w:cstheme="minorHAnsi"/>
          <w:i/>
          <w:iCs/>
          <w:lang w:val="en-GB"/>
        </w:rPr>
        <w:t>,</w:t>
      </w:r>
      <w:r w:rsidR="001A1B3D" w:rsidRPr="00C56DA6">
        <w:rPr>
          <w:rFonts w:cstheme="minorHAnsi"/>
          <w:lang w:val="en-GB"/>
        </w:rPr>
        <w:t xml:space="preserve"> published between 2010 and 2016 on my website </w:t>
      </w:r>
      <w:hyperlink r:id="rId99" w:history="1">
        <w:r w:rsidR="001A1B3D" w:rsidRPr="00C56DA6">
          <w:rPr>
            <w:rStyle w:val="Hyperlink"/>
            <w:rFonts w:cstheme="minorHAnsi"/>
            <w:i/>
            <w:iCs/>
            <w:lang w:val="en-GB"/>
          </w:rPr>
          <w:t>www.themarginal.com</w:t>
        </w:r>
      </w:hyperlink>
      <w:r w:rsidR="001A1B3D" w:rsidRPr="00C56DA6">
        <w:rPr>
          <w:rFonts w:cstheme="minorHAnsi"/>
          <w:i/>
          <w:iCs/>
          <w:lang w:val="en-GB"/>
        </w:rPr>
        <w:t>,</w:t>
      </w:r>
      <w:r w:rsidR="001A1B3D" w:rsidRPr="00C56DA6">
        <w:rPr>
          <w:rFonts w:cstheme="minorHAnsi"/>
          <w:lang w:val="en-GB"/>
        </w:rPr>
        <w:t xml:space="preserve"> and on various independent news websites </w:t>
      </w:r>
      <w:r w:rsidR="00D37827" w:rsidRPr="00C56DA6">
        <w:rPr>
          <w:rFonts w:cstheme="minorHAnsi"/>
          <w:lang w:val="en-GB"/>
        </w:rPr>
        <w:t>around the world</w:t>
      </w:r>
      <w:r w:rsidR="001746E4" w:rsidRPr="00C56DA6">
        <w:rPr>
          <w:rFonts w:cstheme="minorHAnsi"/>
          <w:lang w:val="en-GB"/>
        </w:rPr>
        <w:t xml:space="preserve">, are solely about </w:t>
      </w:r>
      <w:r w:rsidR="001746E4" w:rsidRPr="00C56DA6">
        <w:rPr>
          <w:rFonts w:cstheme="minorHAnsi"/>
          <w:i/>
          <w:iCs/>
          <w:lang w:val="en-GB"/>
        </w:rPr>
        <w:t>The Final Theory</w:t>
      </w:r>
      <w:r w:rsidR="00D37827" w:rsidRPr="00C56DA6">
        <w:rPr>
          <w:rFonts w:cstheme="minorHAnsi"/>
          <w:lang w:val="en-GB"/>
        </w:rPr>
        <w:t xml:space="preserve">. </w:t>
      </w:r>
      <w:r w:rsidR="001A1B3D" w:rsidRPr="00C56DA6">
        <w:rPr>
          <w:rFonts w:cstheme="minorHAnsi"/>
          <w:lang w:val="en-GB"/>
        </w:rPr>
        <w:t xml:space="preserve">They were </w:t>
      </w:r>
      <w:r w:rsidRPr="00C56DA6">
        <w:rPr>
          <w:rFonts w:cstheme="minorHAnsi"/>
          <w:lang w:val="en-GB"/>
        </w:rPr>
        <w:t>r</w:t>
      </w:r>
      <w:r w:rsidR="007B3F79" w:rsidRPr="00C56DA6">
        <w:rPr>
          <w:rFonts w:cstheme="minorHAnsi"/>
          <w:lang w:val="en-GB"/>
        </w:rPr>
        <w:t>eviewed and edited by Mark McCutcheon</w:t>
      </w:r>
      <w:r w:rsidR="00D540BE" w:rsidRPr="00C56DA6">
        <w:rPr>
          <w:rFonts w:cstheme="minorHAnsi"/>
          <w:lang w:val="en-GB"/>
        </w:rPr>
        <w:t xml:space="preserve">, </w:t>
      </w:r>
      <w:r w:rsidR="00FE4656" w:rsidRPr="00C56DA6">
        <w:rPr>
          <w:rFonts w:cstheme="minorHAnsi"/>
          <w:lang w:val="en-GB"/>
        </w:rPr>
        <w:t>and</w:t>
      </w:r>
      <w:r w:rsidR="00D540BE" w:rsidRPr="00C56DA6">
        <w:rPr>
          <w:rFonts w:cstheme="minorHAnsi"/>
          <w:lang w:val="en-GB"/>
        </w:rPr>
        <w:t xml:space="preserve"> he </w:t>
      </w:r>
      <w:r w:rsidR="001A1B3D" w:rsidRPr="00C56DA6">
        <w:rPr>
          <w:rFonts w:cstheme="minorHAnsi"/>
          <w:lang w:val="en-GB"/>
        </w:rPr>
        <w:t xml:space="preserve">fully </w:t>
      </w:r>
      <w:r w:rsidR="00D540BE" w:rsidRPr="00C56DA6">
        <w:rPr>
          <w:rFonts w:cstheme="minorHAnsi"/>
          <w:lang w:val="en-GB"/>
        </w:rPr>
        <w:t xml:space="preserve">agrees with </w:t>
      </w:r>
      <w:r w:rsidR="001A1B3D" w:rsidRPr="00C56DA6">
        <w:rPr>
          <w:rFonts w:cstheme="minorHAnsi"/>
          <w:lang w:val="en-GB"/>
        </w:rPr>
        <w:t xml:space="preserve">their content. </w:t>
      </w:r>
    </w:p>
    <w:p w14:paraId="514C2B18" w14:textId="014BE372" w:rsidR="00736F7A" w:rsidRPr="00C56DA6" w:rsidRDefault="009C1624" w:rsidP="003878B8">
      <w:pPr>
        <w:pStyle w:val="Heading2"/>
        <w:rPr>
          <w:lang w:val="en-GB"/>
        </w:rPr>
      </w:pPr>
      <w:bookmarkStart w:id="310" w:name="_9.1_Expansion_Theory"/>
      <w:bookmarkStart w:id="311" w:name="_10.1_Expansion_Theory"/>
      <w:bookmarkStart w:id="312" w:name="_Toc113022373"/>
      <w:bookmarkEnd w:id="310"/>
      <w:bookmarkEnd w:id="311"/>
      <w:r w:rsidRPr="00C56DA6">
        <w:rPr>
          <w:lang w:val="en-GB"/>
        </w:rPr>
        <w:lastRenderedPageBreak/>
        <w:t>10</w:t>
      </w:r>
      <w:r w:rsidR="00736F7A" w:rsidRPr="00C56DA6">
        <w:rPr>
          <w:lang w:val="en-GB"/>
        </w:rPr>
        <w:t>.1 Expansion Theory – Our Best Candidate for a Final Theory of Everything?</w:t>
      </w:r>
      <w:bookmarkEnd w:id="312"/>
    </w:p>
    <w:p w14:paraId="30DFC4AC" w14:textId="77777777" w:rsidR="00AD4306" w:rsidRPr="00C56DA6" w:rsidRDefault="00555B8C" w:rsidP="003878B8">
      <w:pPr>
        <w:keepNext/>
        <w:ind w:firstLine="0"/>
        <w:jc w:val="center"/>
        <w:rPr>
          <w:lang w:val="en-GB"/>
        </w:rPr>
      </w:pPr>
      <w:r w:rsidRPr="00C56DA6">
        <w:rPr>
          <w:rFonts w:cstheme="minorHAnsi"/>
          <w:b/>
          <w:noProof/>
          <w:lang w:val="en-GB"/>
        </w:rPr>
        <w:drawing>
          <wp:inline distT="0" distB="0" distL="0" distR="0" wp14:anchorId="73E49073" wp14:editId="0AE94502">
            <wp:extent cx="4072245" cy="5195045"/>
            <wp:effectExtent l="0" t="0" r="5080" b="0"/>
            <wp:docPr id="3" name="Picture 3" descr="Mark McCutcheon’s book cover for The Final Theory, Rethinking Our Scientific Legacy, with a gaseous blue background showing the Universe. Updated and illustrated second edition. The Next Scientific Advance Beyond Newton and Einstein. Inspired by Einstein’s Famous Thought Experiments. The Theory of Everything. Energy Explained. Relativity Overturned. Quantum Rethink. Gravity Re-Exam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rk McCutcheon’s book cover for The Final Theory, Rethinking Our Scientific Legacy, with a gaseous blue background showing the Universe. Updated and illustrated second edition. The Next Scientific Advance Beyond Newton and Einstein. Inspired by Einstein’s Famous Thought Experiments. The Theory of Everything. Energy Explained. Relativity Overturned. Quantum Rethink. Gravity Re-Examined."/>
                    <pic:cNvPicPr/>
                  </pic:nvPicPr>
                  <pic:blipFill>
                    <a:blip r:embed="rId100">
                      <a:extLst>
                        <a:ext uri="{28A0092B-C50C-407E-A947-70E740481C1C}">
                          <a14:useLocalDpi xmlns:a14="http://schemas.microsoft.com/office/drawing/2010/main" val="0"/>
                        </a:ext>
                      </a:extLst>
                    </a:blip>
                    <a:stretch>
                      <a:fillRect/>
                    </a:stretch>
                  </pic:blipFill>
                  <pic:spPr>
                    <a:xfrm>
                      <a:off x="0" y="0"/>
                      <a:ext cx="4095445" cy="5224641"/>
                    </a:xfrm>
                    <a:prstGeom prst="rect">
                      <a:avLst/>
                    </a:prstGeom>
                  </pic:spPr>
                </pic:pic>
              </a:graphicData>
            </a:graphic>
          </wp:inline>
        </w:drawing>
      </w:r>
    </w:p>
    <w:p w14:paraId="63769DFF" w14:textId="53ADF2A9" w:rsidR="007B3F79" w:rsidRPr="00C56DA6" w:rsidRDefault="00AD4306" w:rsidP="003878B8">
      <w:pPr>
        <w:pStyle w:val="Caption"/>
        <w:rPr>
          <w:rFonts w:cstheme="minorHAnsi"/>
          <w:b/>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21</w:t>
      </w:r>
      <w:r w:rsidRPr="00C56DA6">
        <w:rPr>
          <w:lang w:val="en-GB"/>
        </w:rPr>
        <w:fldChar w:fldCharType="end"/>
      </w:r>
      <w:r w:rsidRPr="00C56DA6">
        <w:rPr>
          <w:lang w:val="en-GB"/>
        </w:rPr>
        <w:t xml:space="preserve"> </w:t>
      </w:r>
      <w:r w:rsidRPr="00C56DA6">
        <w:rPr>
          <w:i w:val="0"/>
          <w:iCs/>
          <w:lang w:val="en-GB"/>
        </w:rPr>
        <w:t>The Final Theory</w:t>
      </w:r>
      <w:r w:rsidRPr="00C56DA6">
        <w:rPr>
          <w:lang w:val="en-GB"/>
        </w:rPr>
        <w:t xml:space="preserve"> </w:t>
      </w:r>
      <w:r w:rsidR="00916315" w:rsidRPr="00C56DA6">
        <w:rPr>
          <w:lang w:val="en-GB"/>
        </w:rPr>
        <w:t xml:space="preserve">by Mark McCutcheon, </w:t>
      </w:r>
      <w:r w:rsidRPr="00C56DA6">
        <w:rPr>
          <w:lang w:val="en-GB"/>
        </w:rPr>
        <w:t>book cover</w:t>
      </w:r>
      <w:r w:rsidR="00513C82" w:rsidRPr="00C56DA6">
        <w:rPr>
          <w:lang w:val="en-GB"/>
        </w:rPr>
        <w:t xml:space="preserve"> </w:t>
      </w:r>
    </w:p>
    <w:p w14:paraId="7BDA48A5" w14:textId="33C44B03" w:rsidR="00447F1F" w:rsidRPr="00C56DA6" w:rsidRDefault="007B3F79" w:rsidP="003878B8">
      <w:pPr>
        <w:ind w:firstLine="340"/>
        <w:rPr>
          <w:rFonts w:cstheme="minorHAnsi"/>
          <w:lang w:val="en-GB"/>
        </w:rPr>
      </w:pPr>
      <w:r w:rsidRPr="00C56DA6">
        <w:rPr>
          <w:rFonts w:cstheme="minorHAnsi"/>
          <w:lang w:val="en-GB"/>
        </w:rPr>
        <w:t xml:space="preserve">On 4 March 2010, New Scientist magazine published an article entitled “Knowing the mind of God: Seven theories of everything”, where Michael Marshall reviewed the most promising candidates for the Theory of Everything, the Holy Grail of theoretical physics. In the end, there was no solid conclusion as to which, if any, may lead to this final theory. Each is quite different from the others, demonstrating that there is still no fundamental physical or theoretical </w:t>
      </w:r>
      <w:r w:rsidRPr="00C56DA6">
        <w:rPr>
          <w:rFonts w:cstheme="minorHAnsi"/>
          <w:lang w:val="en-GB"/>
        </w:rPr>
        <w:lastRenderedPageBreak/>
        <w:t xml:space="preserve">agreement on the operation of our universe, and all still fall under the general umbrella of our known scientific paradigm, or Standard Theory. </w:t>
      </w:r>
    </w:p>
    <w:p w14:paraId="02A60CAA" w14:textId="77777777" w:rsidR="00513C82" w:rsidRPr="00C56DA6" w:rsidRDefault="00914DC5" w:rsidP="003878B8">
      <w:pPr>
        <w:keepNext/>
        <w:ind w:firstLine="0"/>
        <w:jc w:val="center"/>
        <w:rPr>
          <w:lang w:val="en-GB"/>
        </w:rPr>
      </w:pPr>
      <w:r w:rsidRPr="00C56DA6">
        <w:rPr>
          <w:rFonts w:cstheme="minorHAnsi"/>
          <w:noProof/>
          <w:lang w:val="en-GB"/>
        </w:rPr>
        <w:drawing>
          <wp:inline distT="0" distB="0" distL="0" distR="0" wp14:anchorId="0BC03350" wp14:editId="5BA11575">
            <wp:extent cx="5727700" cy="3188335"/>
            <wp:effectExtent l="25400" t="25400" r="25400" b="24765"/>
            <wp:docPr id="58" name="Picture 58" descr="On the left, in a circle titled Standard Theory, we see random rectangles, naming the four main forces of nature, and other troubling concepts such as Dark Energy, Dark Matter, Black Holes and the Big Bang. We also see, the various incompatible theories of Standard Physics meant to explain them, such as Newtonian Gravity, the theories of Relativity, Quantum Mechanics and String Theory. On the right, in a circle titled Theory of Everything, we see another smaller circle in the middle, stating Single New Principle, branching out around to a few rectangles, showing what that principle explains, such as the four main forces of nature and most phenomena in physics, including celestial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On the left, in a circle titled Standard Theory, we see random rectangles, naming the four main forces of nature, and other troubling concepts such as Dark Energy, Dark Matter, Black Holes and the Big Bang. We also see, the various incompatible theories of Standard Physics meant to explain them, such as Newtonian Gravity, the theories of Relativity, Quantum Mechanics and String Theory. On the right, in a circle titled Theory of Everything, we see another smaller circle in the middle, stating Single New Principle, branching out around to a few rectangles, showing what that principle explains, such as the four main forces of nature and most phenomena in physics, including celestial observations."/>
                    <pic:cNvPicPr/>
                  </pic:nvPicPr>
                  <pic:blipFill>
                    <a:blip r:embed="rId101">
                      <a:extLst>
                        <a:ext uri="{28A0092B-C50C-407E-A947-70E740481C1C}">
                          <a14:useLocalDpi xmlns:a14="http://schemas.microsoft.com/office/drawing/2010/main" val="0"/>
                        </a:ext>
                      </a:extLst>
                    </a:blip>
                    <a:stretch>
                      <a:fillRect/>
                    </a:stretch>
                  </pic:blipFill>
                  <pic:spPr>
                    <a:xfrm>
                      <a:off x="0" y="0"/>
                      <a:ext cx="5727700" cy="3188335"/>
                    </a:xfrm>
                    <a:prstGeom prst="rect">
                      <a:avLst/>
                    </a:prstGeom>
                    <a:ln w="15875">
                      <a:solidFill>
                        <a:srgbClr val="000000"/>
                      </a:solidFill>
                    </a:ln>
                  </pic:spPr>
                </pic:pic>
              </a:graphicData>
            </a:graphic>
          </wp:inline>
        </w:drawing>
      </w:r>
    </w:p>
    <w:p w14:paraId="278EDE92" w14:textId="2518D88F" w:rsidR="00736F7A" w:rsidRPr="00C56DA6" w:rsidRDefault="00513C82" w:rsidP="003878B8">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22</w:t>
      </w:r>
      <w:r w:rsidRPr="00C56DA6">
        <w:rPr>
          <w:lang w:val="en-GB"/>
        </w:rPr>
        <w:fldChar w:fldCharType="end"/>
      </w:r>
      <w:r w:rsidRPr="00C56DA6">
        <w:rPr>
          <w:lang w:val="en-GB"/>
        </w:rPr>
        <w:t xml:space="preserve"> Today’s patchwork of theories vs. the Theory of Everything</w:t>
      </w:r>
    </w:p>
    <w:p w14:paraId="5F07A421" w14:textId="4AA142DC" w:rsidR="007B3F79" w:rsidRPr="00C56DA6" w:rsidRDefault="007B3F79" w:rsidP="007B3F79">
      <w:pPr>
        <w:ind w:firstLine="340"/>
        <w:rPr>
          <w:rFonts w:cstheme="minorHAnsi"/>
          <w:lang w:val="en-GB"/>
        </w:rPr>
      </w:pPr>
      <w:r w:rsidRPr="00C56DA6">
        <w:rPr>
          <w:rFonts w:cstheme="minorHAnsi"/>
          <w:lang w:val="en-GB"/>
        </w:rPr>
        <w:t>Yet, this grand final theory is expected to provide a clarifying simplicity and understanding</w:t>
      </w:r>
      <w:r w:rsidR="00204202" w:rsidRPr="00C56DA6">
        <w:rPr>
          <w:rFonts w:cstheme="minorHAnsi"/>
          <w:lang w:val="en-GB"/>
        </w:rPr>
        <w:t>,</w:t>
      </w:r>
      <w:r w:rsidRPr="00C56DA6">
        <w:rPr>
          <w:rFonts w:cstheme="minorHAnsi"/>
          <w:lang w:val="en-GB"/>
        </w:rPr>
        <w:t xml:space="preserve"> that is unknown today, implying that it may even lie outside our Standard-Theory umbrella. What if the answer is much simpler and more straightforward</w:t>
      </w:r>
      <w:r w:rsidR="00204202" w:rsidRPr="00C56DA6">
        <w:rPr>
          <w:rFonts w:cstheme="minorHAnsi"/>
          <w:lang w:val="en-GB"/>
        </w:rPr>
        <w:t>,</w:t>
      </w:r>
      <w:r w:rsidRPr="00C56DA6">
        <w:rPr>
          <w:rFonts w:cstheme="minorHAnsi"/>
          <w:lang w:val="en-GB"/>
        </w:rPr>
        <w:t xml:space="preserve"> than any of the current proposals, perhaps even lying right underfoot? </w:t>
      </w:r>
    </w:p>
    <w:p w14:paraId="253FA034" w14:textId="0EC80DAD" w:rsidR="00736F7A" w:rsidRPr="00C56DA6" w:rsidRDefault="007B3F79" w:rsidP="003878B8">
      <w:pPr>
        <w:ind w:firstLine="340"/>
        <w:rPr>
          <w:rFonts w:cstheme="minorHAnsi"/>
          <w:lang w:val="en-GB"/>
        </w:rPr>
      </w:pPr>
      <w:r w:rsidRPr="00C56DA6">
        <w:rPr>
          <w:rFonts w:cstheme="minorHAnsi"/>
          <w:lang w:val="en-GB"/>
        </w:rPr>
        <w:t>This final theory should unite all four fundamental forces (gravity, electromagnetism, and both strong and weak nuclear forces); identify a fundamental principle or particle that does this</w:t>
      </w:r>
      <w:r w:rsidR="00204202" w:rsidRPr="00C56DA6">
        <w:rPr>
          <w:rFonts w:cstheme="minorHAnsi"/>
          <w:lang w:val="en-GB"/>
        </w:rPr>
        <w:t>,</w:t>
      </w:r>
      <w:r w:rsidRPr="00C56DA6">
        <w:rPr>
          <w:rFonts w:cstheme="minorHAnsi"/>
          <w:lang w:val="en-GB"/>
        </w:rPr>
        <w:t xml:space="preserve"> and you are well on your way. According to Mark McCutcheon, a Canadian-born electrical engineer and science author, the stable and ubiquitous electron is just such a particle</w:t>
      </w:r>
      <w:r w:rsidR="00CF1491" w:rsidRPr="00C56DA6">
        <w:rPr>
          <w:rFonts w:cstheme="minorHAnsi"/>
          <w:lang w:val="en-GB"/>
        </w:rPr>
        <w:t> -</w:t>
      </w:r>
      <w:r w:rsidRPr="00C56DA6">
        <w:rPr>
          <w:rFonts w:cstheme="minorHAnsi"/>
          <w:lang w:val="en-GB"/>
        </w:rPr>
        <w:t xml:space="preserve"> </w:t>
      </w:r>
      <w:proofErr w:type="gramStart"/>
      <w:r w:rsidRPr="00C56DA6">
        <w:rPr>
          <w:rFonts w:cstheme="minorHAnsi"/>
          <w:lang w:val="en-GB"/>
        </w:rPr>
        <w:t>provided that</w:t>
      </w:r>
      <w:proofErr w:type="gramEnd"/>
      <w:r w:rsidRPr="00C56DA6">
        <w:rPr>
          <w:rFonts w:cstheme="minorHAnsi"/>
          <w:lang w:val="en-GB"/>
        </w:rPr>
        <w:t xml:space="preserve"> it operates on a fundamental principle of constant subatomic expansion</w:t>
      </w:r>
      <w:r w:rsidR="00204202" w:rsidRPr="00C56DA6">
        <w:rPr>
          <w:rFonts w:cstheme="minorHAnsi"/>
          <w:lang w:val="en-GB"/>
        </w:rPr>
        <w:t>,</w:t>
      </w:r>
      <w:r w:rsidRPr="00C56DA6">
        <w:rPr>
          <w:rFonts w:cstheme="minorHAnsi"/>
          <w:lang w:val="en-GB"/>
        </w:rPr>
        <w:t xml:space="preserve"> rather than today’s endless</w:t>
      </w:r>
      <w:r w:rsidR="00204202" w:rsidRPr="00C56DA6">
        <w:rPr>
          <w:rFonts w:cstheme="minorHAnsi"/>
          <w:lang w:val="en-GB"/>
        </w:rPr>
        <w:t>,</w:t>
      </w:r>
      <w:r w:rsidRPr="00C56DA6">
        <w:rPr>
          <w:rFonts w:cstheme="minorHAnsi"/>
          <w:lang w:val="en-GB"/>
        </w:rPr>
        <w:t xml:space="preserve"> unchanging “charge”.</w:t>
      </w:r>
    </w:p>
    <w:p w14:paraId="42FD6487" w14:textId="77777777" w:rsidR="00513C82" w:rsidRPr="00C56DA6" w:rsidRDefault="00035351" w:rsidP="003878B8">
      <w:pPr>
        <w:keepNext/>
        <w:ind w:firstLine="0"/>
        <w:jc w:val="center"/>
        <w:rPr>
          <w:lang w:val="en-GB"/>
        </w:rPr>
      </w:pPr>
      <w:r w:rsidRPr="00C56DA6">
        <w:rPr>
          <w:rFonts w:cstheme="minorHAnsi"/>
          <w:noProof/>
          <w:vertAlign w:val="subscript"/>
          <w:lang w:val="en-GB"/>
        </w:rPr>
        <w:lastRenderedPageBreak/>
        <w:drawing>
          <wp:inline distT="0" distB="0" distL="0" distR="0" wp14:anchorId="155D6006" wp14:editId="113C356A">
            <wp:extent cx="3619500" cy="1104900"/>
            <wp:effectExtent l="0" t="0" r="0" b="0"/>
            <wp:docPr id="13" name="Picture 13" descr="The figure shows the Atomic and Subatomic equation to calculate gravity: the changing distance (D prime) equals the original distance (D), minus the number of seconds square (n square) multiplied by the Universal Expansion Rate of all matter (Xa or 0.00000077 of proportional size per second square), further multiplied by, in brackets, the radii of the two objects we're measuring the changing distance for (R1 plus R2), and overall divided by a denominator calculating the further relative decrease in distance (one plus n square multiplied by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figure shows the Atomic and Subatomic equation to calculate gravity: the changing distance (D prime) equals the original distance (D), minus the number of seconds square (n square) multiplied by the Universal Expansion Rate of all matter (Xa or 0.00000077 of proportional size per second square), further multiplied by, in brackets, the radii of the two objects we're measuring the changing distance for (R1 plus R2), and overall divided by a denominator calculating the further relative decrease in distance (one plus n square multiplied by Xa)."/>
                    <pic:cNvPicPr/>
                  </pic:nvPicPr>
                  <pic:blipFill>
                    <a:blip r:embed="rId102">
                      <a:extLst>
                        <a:ext uri="{28A0092B-C50C-407E-A947-70E740481C1C}">
                          <a14:useLocalDpi xmlns:a14="http://schemas.microsoft.com/office/drawing/2010/main" val="0"/>
                        </a:ext>
                      </a:extLst>
                    </a:blip>
                    <a:stretch>
                      <a:fillRect/>
                    </a:stretch>
                  </pic:blipFill>
                  <pic:spPr>
                    <a:xfrm>
                      <a:off x="0" y="0"/>
                      <a:ext cx="3619500" cy="1104900"/>
                    </a:xfrm>
                    <a:prstGeom prst="rect">
                      <a:avLst/>
                    </a:prstGeom>
                  </pic:spPr>
                </pic:pic>
              </a:graphicData>
            </a:graphic>
          </wp:inline>
        </w:drawing>
      </w:r>
    </w:p>
    <w:p w14:paraId="7FC3DB87" w14:textId="540DF5B2" w:rsidR="00736F7A" w:rsidRPr="00C56DA6" w:rsidRDefault="00513C82" w:rsidP="003878B8">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23</w:t>
      </w:r>
      <w:r w:rsidRPr="00C56DA6">
        <w:rPr>
          <w:lang w:val="en-GB"/>
        </w:rPr>
        <w:fldChar w:fldCharType="end"/>
      </w:r>
      <w:r w:rsidRPr="00C56DA6">
        <w:rPr>
          <w:lang w:val="en-GB"/>
        </w:rPr>
        <w:t xml:space="preserve"> </w:t>
      </w:r>
      <w:r w:rsidR="00BA764E" w:rsidRPr="00C56DA6">
        <w:rPr>
          <w:lang w:val="en-GB"/>
        </w:rPr>
        <w:t>The figure shows the Atomic and Subatomic equation to calculate gravity: the changing distance (D prime) equals the original distance (D), minus the number of seconds square (n square) multiplied by the Universal Expansion Rate of all matter (X</w:t>
      </w:r>
      <w:r w:rsidR="00BA764E" w:rsidRPr="00C56DA6">
        <w:rPr>
          <w:vertAlign w:val="subscript"/>
          <w:lang w:val="en-GB"/>
        </w:rPr>
        <w:t>A</w:t>
      </w:r>
      <w:r w:rsidR="00CA3890" w:rsidRPr="00C56DA6">
        <w:rPr>
          <w:lang w:val="en-GB"/>
        </w:rPr>
        <w:t xml:space="preserve"> or </w:t>
      </w:r>
      <w:r w:rsidR="00CA3890" w:rsidRPr="00C56DA6">
        <w:rPr>
          <w:rFonts w:cstheme="minorHAnsi"/>
          <w:lang w:val="en-GB"/>
        </w:rPr>
        <w:t>0.00000077 of proportional size per second square</w:t>
      </w:r>
      <w:r w:rsidR="00CA3890" w:rsidRPr="00C56DA6">
        <w:rPr>
          <w:lang w:val="en-GB"/>
        </w:rPr>
        <w:t>)</w:t>
      </w:r>
      <w:r w:rsidR="00BA764E" w:rsidRPr="00C56DA6">
        <w:rPr>
          <w:lang w:val="en-GB"/>
        </w:rPr>
        <w:t>, further multiplied by, in brackets, the radii of the two objects we're measuring the changing distance for (R</w:t>
      </w:r>
      <w:r w:rsidR="00BA764E" w:rsidRPr="00C56DA6">
        <w:rPr>
          <w:vertAlign w:val="subscript"/>
          <w:lang w:val="en-GB"/>
        </w:rPr>
        <w:t>1</w:t>
      </w:r>
      <w:r w:rsidR="00BA764E" w:rsidRPr="00C56DA6">
        <w:rPr>
          <w:lang w:val="en-GB"/>
        </w:rPr>
        <w:t xml:space="preserve"> plus R</w:t>
      </w:r>
      <w:r w:rsidR="00BA764E" w:rsidRPr="00C56DA6">
        <w:rPr>
          <w:vertAlign w:val="subscript"/>
          <w:lang w:val="en-GB"/>
        </w:rPr>
        <w:t>2</w:t>
      </w:r>
      <w:r w:rsidR="00BA764E" w:rsidRPr="00C56DA6">
        <w:rPr>
          <w:lang w:val="en-GB"/>
        </w:rPr>
        <w:t>), and overall divided by a denominator calculating the further relative decrease in distance (one plus n square multiplied by X</w:t>
      </w:r>
      <w:r w:rsidR="00BA764E" w:rsidRPr="00C56DA6">
        <w:rPr>
          <w:vertAlign w:val="subscript"/>
          <w:lang w:val="en-GB"/>
        </w:rPr>
        <w:t>A</w:t>
      </w:r>
      <w:r w:rsidR="00BA764E" w:rsidRPr="00C56DA6">
        <w:rPr>
          <w:lang w:val="en-GB"/>
        </w:rPr>
        <w:t>).</w:t>
      </w:r>
    </w:p>
    <w:p w14:paraId="05243412" w14:textId="578AA394" w:rsidR="000C6535" w:rsidRPr="00C56DA6" w:rsidRDefault="007B3F79" w:rsidP="007B3F79">
      <w:pPr>
        <w:ind w:firstLine="340"/>
        <w:rPr>
          <w:rFonts w:cstheme="minorHAnsi"/>
          <w:lang w:val="en-GB"/>
        </w:rPr>
      </w:pPr>
      <w:r w:rsidRPr="00C56DA6">
        <w:rPr>
          <w:rFonts w:cstheme="minorHAnsi"/>
          <w:lang w:val="en-GB"/>
        </w:rPr>
        <w:t>This switch from “charge” to “expansion”, termed Expansion Theory, has surprisingly far</w:t>
      </w:r>
      <w:r w:rsidR="00AF50A1" w:rsidRPr="00C56DA6">
        <w:rPr>
          <w:rFonts w:cstheme="minorHAnsi"/>
          <w:lang w:val="en-GB"/>
        </w:rPr>
        <w:t>–</w:t>
      </w:r>
      <w:r w:rsidRPr="00C56DA6">
        <w:rPr>
          <w:rFonts w:cstheme="minorHAnsi"/>
          <w:lang w:val="en-GB"/>
        </w:rPr>
        <w:t xml:space="preserve">reaching implications, not only for electric charge itself, but also for the nature of the atom and subatomic particles, atomic bonds, magnetism, electromagnetic </w:t>
      </w:r>
      <w:proofErr w:type="gramStart"/>
      <w:r w:rsidRPr="00C56DA6">
        <w:rPr>
          <w:rFonts w:cstheme="minorHAnsi"/>
          <w:lang w:val="en-GB"/>
        </w:rPr>
        <w:t>radiation</w:t>
      </w:r>
      <w:proofErr w:type="gramEnd"/>
      <w:r w:rsidRPr="00C56DA6">
        <w:rPr>
          <w:rFonts w:cstheme="minorHAnsi"/>
          <w:lang w:val="en-GB"/>
        </w:rPr>
        <w:t xml:space="preserve"> and gravity. As such, this singular new concept</w:t>
      </w:r>
      <w:r w:rsidR="00204202" w:rsidRPr="00C56DA6">
        <w:rPr>
          <w:rFonts w:cstheme="minorHAnsi"/>
          <w:lang w:val="en-GB"/>
        </w:rPr>
        <w:t>,</w:t>
      </w:r>
      <w:r w:rsidRPr="00C56DA6">
        <w:rPr>
          <w:rFonts w:cstheme="minorHAnsi"/>
          <w:lang w:val="en-GB"/>
        </w:rPr>
        <w:t xml:space="preserve"> offers potential scientific explanations</w:t>
      </w:r>
      <w:r w:rsidR="00204202" w:rsidRPr="00C56DA6">
        <w:rPr>
          <w:rFonts w:cstheme="minorHAnsi"/>
          <w:lang w:val="en-GB"/>
        </w:rPr>
        <w:t>,</w:t>
      </w:r>
      <w:r w:rsidRPr="00C56DA6">
        <w:rPr>
          <w:rFonts w:cstheme="minorHAnsi"/>
          <w:lang w:val="en-GB"/>
        </w:rPr>
        <w:t xml:space="preserve"> for all known forms of matter and energy, offering further solutions</w:t>
      </w:r>
      <w:r w:rsidR="00204202" w:rsidRPr="00C56DA6">
        <w:rPr>
          <w:rFonts w:cstheme="minorHAnsi"/>
          <w:lang w:val="en-GB"/>
        </w:rPr>
        <w:t>,</w:t>
      </w:r>
      <w:r w:rsidRPr="00C56DA6">
        <w:rPr>
          <w:rFonts w:cstheme="minorHAnsi"/>
          <w:lang w:val="en-GB"/>
        </w:rPr>
        <w:t xml:space="preserve"> to the puzzling mysteries and paradoxes inherent in such theories as Quantum Mechanics and Special/General Relativity</w:t>
      </w:r>
      <w:r w:rsidR="007026DD" w:rsidRPr="00C56DA6">
        <w:rPr>
          <w:rFonts w:cstheme="minorHAnsi"/>
          <w:lang w:val="en-GB"/>
        </w:rPr>
        <w:t> </w:t>
      </w:r>
      <w:r w:rsidR="00AF50A1" w:rsidRPr="00C56DA6">
        <w:rPr>
          <w:rFonts w:cstheme="minorHAnsi"/>
          <w:lang w:val="en-GB"/>
        </w:rPr>
        <w:t>–</w:t>
      </w:r>
      <w:r w:rsidRPr="00C56DA6">
        <w:rPr>
          <w:rFonts w:cstheme="minorHAnsi"/>
          <w:lang w:val="en-GB"/>
        </w:rPr>
        <w:t xml:space="preserve"> the very reason we seek a final Theory of Everything. </w:t>
      </w:r>
    </w:p>
    <w:p w14:paraId="31A55C04" w14:textId="0B382D08" w:rsidR="007B3F79" w:rsidRPr="00C56DA6" w:rsidRDefault="007B3F79" w:rsidP="007B3F79">
      <w:pPr>
        <w:ind w:firstLine="340"/>
        <w:rPr>
          <w:rFonts w:cstheme="minorHAnsi"/>
          <w:lang w:val="en-GB"/>
        </w:rPr>
      </w:pPr>
      <w:r w:rsidRPr="00C56DA6">
        <w:rPr>
          <w:rFonts w:cstheme="minorHAnsi"/>
          <w:lang w:val="en-GB"/>
        </w:rPr>
        <w:t>This certainly qualifies as thinking outside of known science, as may ultimately be required for a final theory, but is it science? To sincerely answer this question</w:t>
      </w:r>
      <w:r w:rsidR="00204202" w:rsidRPr="00C56DA6">
        <w:rPr>
          <w:rFonts w:cstheme="minorHAnsi"/>
          <w:lang w:val="en-GB"/>
        </w:rPr>
        <w:t>,</w:t>
      </w:r>
      <w:r w:rsidRPr="00C56DA6">
        <w:rPr>
          <w:rFonts w:cstheme="minorHAnsi"/>
          <w:lang w:val="en-GB"/>
        </w:rPr>
        <w:t xml:space="preserve"> we must equally apply it to today’s theories as well; there must be no free passes on such important issues.</w:t>
      </w:r>
    </w:p>
    <w:p w14:paraId="197ED1ED" w14:textId="2F9CA33C" w:rsidR="00231CDE" w:rsidRPr="00C56DA6" w:rsidRDefault="007B3F79" w:rsidP="007B3F79">
      <w:pPr>
        <w:ind w:firstLine="340"/>
        <w:rPr>
          <w:rFonts w:cstheme="minorHAnsi"/>
          <w:lang w:val="en-GB"/>
        </w:rPr>
      </w:pPr>
      <w:r w:rsidRPr="00C56DA6">
        <w:rPr>
          <w:rFonts w:cstheme="minorHAnsi"/>
          <w:lang w:val="en-GB"/>
        </w:rPr>
        <w:t>Consider gravity, simultaneously one of the most common yet mysterious phenomena in our science. Is it a force, as Newton claimed, with no clear reason why it should attract rather than repel, no known power source, and which still puzzles scientists searching for speculative “graviton particles”</w:t>
      </w:r>
      <w:r w:rsidR="00204202" w:rsidRPr="00C56DA6">
        <w:rPr>
          <w:rFonts w:cstheme="minorHAnsi"/>
          <w:lang w:val="en-GB"/>
        </w:rPr>
        <w:t>,</w:t>
      </w:r>
      <w:r w:rsidRPr="00C56DA6">
        <w:rPr>
          <w:rFonts w:cstheme="minorHAnsi"/>
          <w:lang w:val="en-GB"/>
        </w:rPr>
        <w:t xml:space="preserve"> presumed to mediate its force? Or, despite this most widespread </w:t>
      </w:r>
      <w:r w:rsidRPr="00C56DA6">
        <w:rPr>
          <w:rFonts w:cstheme="minorHAnsi"/>
          <w:lang w:val="en-GB"/>
        </w:rPr>
        <w:lastRenderedPageBreak/>
        <w:t>conceptuali</w:t>
      </w:r>
      <w:r w:rsidR="002D73D0" w:rsidRPr="00C56DA6">
        <w:rPr>
          <w:rFonts w:cstheme="minorHAnsi"/>
          <w:lang w:val="en-GB"/>
        </w:rPr>
        <w:t>s</w:t>
      </w:r>
      <w:r w:rsidRPr="00C56DA6">
        <w:rPr>
          <w:rFonts w:cstheme="minorHAnsi"/>
          <w:lang w:val="en-GB"/>
        </w:rPr>
        <w:t>ation</w:t>
      </w:r>
      <w:r w:rsidR="00204202" w:rsidRPr="00C56DA6">
        <w:rPr>
          <w:rFonts w:cstheme="minorHAnsi"/>
          <w:lang w:val="en-GB"/>
        </w:rPr>
        <w:t>,</w:t>
      </w:r>
      <w:r w:rsidRPr="00C56DA6">
        <w:rPr>
          <w:rFonts w:cstheme="minorHAnsi"/>
          <w:lang w:val="en-GB"/>
        </w:rPr>
        <w:t xml:space="preserve"> both taught and used today, even in our space </w:t>
      </w:r>
      <w:r w:rsidR="00755E41" w:rsidRPr="00C56DA6">
        <w:rPr>
          <w:rFonts w:cstheme="minorHAnsi"/>
          <w:lang w:val="en-GB"/>
        </w:rPr>
        <w:t>programme</w:t>
      </w:r>
      <w:r w:rsidRPr="00C56DA6">
        <w:rPr>
          <w:rFonts w:cstheme="minorHAnsi"/>
          <w:lang w:val="en-GB"/>
        </w:rPr>
        <w:t>s, is it instead Einstein’s “warped spacetime”</w:t>
      </w:r>
      <w:r w:rsidR="007026DD" w:rsidRPr="00C56DA6">
        <w:rPr>
          <w:rFonts w:cstheme="minorHAnsi"/>
          <w:lang w:val="en-GB"/>
        </w:rPr>
        <w:t> </w:t>
      </w:r>
      <w:r w:rsidR="00AF50A1" w:rsidRPr="00C56DA6">
        <w:rPr>
          <w:rFonts w:cstheme="minorHAnsi"/>
          <w:lang w:val="en-GB"/>
        </w:rPr>
        <w:t>–</w:t>
      </w:r>
      <w:r w:rsidRPr="00C56DA6">
        <w:rPr>
          <w:rFonts w:cstheme="minorHAnsi"/>
          <w:lang w:val="en-GB"/>
        </w:rPr>
        <w:t xml:space="preserve"> an entirely different physical explanation</w:t>
      </w:r>
      <w:r w:rsidR="00204202" w:rsidRPr="00C56DA6">
        <w:rPr>
          <w:rFonts w:cstheme="minorHAnsi"/>
          <w:lang w:val="en-GB"/>
        </w:rPr>
        <w:t>,</w:t>
      </w:r>
      <w:r w:rsidRPr="00C56DA6">
        <w:rPr>
          <w:rFonts w:cstheme="minorHAnsi"/>
          <w:lang w:val="en-GB"/>
        </w:rPr>
        <w:t xml:space="preserve"> spawning its own puzzles and searches for equally speculative “gravity waves”? </w:t>
      </w:r>
    </w:p>
    <w:p w14:paraId="215B1718" w14:textId="2E4D1992" w:rsidR="007B3F79" w:rsidRPr="00C56DA6" w:rsidRDefault="007B3F79" w:rsidP="003878B8">
      <w:pPr>
        <w:ind w:firstLine="340"/>
        <w:rPr>
          <w:rFonts w:cstheme="minorHAnsi"/>
          <w:lang w:val="en-GB"/>
        </w:rPr>
      </w:pPr>
      <w:r w:rsidRPr="00C56DA6">
        <w:rPr>
          <w:rFonts w:cstheme="minorHAnsi"/>
          <w:lang w:val="en-GB"/>
        </w:rPr>
        <w:t>Even the very concept of “dark matter”</w:t>
      </w:r>
      <w:r w:rsidR="00204202" w:rsidRPr="00C56DA6">
        <w:rPr>
          <w:rFonts w:cstheme="minorHAnsi"/>
          <w:lang w:val="en-GB"/>
        </w:rPr>
        <w:t>,</w:t>
      </w:r>
      <w:r w:rsidRPr="00C56DA6">
        <w:rPr>
          <w:rFonts w:cstheme="minorHAnsi"/>
          <w:lang w:val="en-GB"/>
        </w:rPr>
        <w:t xml:space="preserve"> arose to address a tenfold discrepancy between current gravitational theory and cosmic observations</w:t>
      </w:r>
      <w:r w:rsidR="007026DD" w:rsidRPr="00C56DA6">
        <w:rPr>
          <w:rFonts w:cstheme="minorHAnsi"/>
          <w:lang w:val="en-GB"/>
        </w:rPr>
        <w:t> </w:t>
      </w:r>
      <w:r w:rsidR="00AF50A1" w:rsidRPr="00C56DA6">
        <w:rPr>
          <w:rFonts w:cstheme="minorHAnsi"/>
          <w:lang w:val="en-GB"/>
        </w:rPr>
        <w:t>–</w:t>
      </w:r>
      <w:r w:rsidRPr="00C56DA6">
        <w:rPr>
          <w:rFonts w:cstheme="minorHAnsi"/>
          <w:lang w:val="en-GB"/>
        </w:rPr>
        <w:t xml:space="preserve"> mysterious invisible matter</w:t>
      </w:r>
      <w:r w:rsidR="00204202" w:rsidRPr="00C56DA6">
        <w:rPr>
          <w:rFonts w:cstheme="minorHAnsi"/>
          <w:lang w:val="en-GB"/>
        </w:rPr>
        <w:t>,</w:t>
      </w:r>
      <w:r w:rsidRPr="00C56DA6">
        <w:rPr>
          <w:rFonts w:cstheme="minorHAnsi"/>
          <w:lang w:val="en-GB"/>
        </w:rPr>
        <w:t xml:space="preserve"> that neither emits, absorbs, </w:t>
      </w:r>
      <w:proofErr w:type="gramStart"/>
      <w:r w:rsidRPr="00C56DA6">
        <w:rPr>
          <w:rFonts w:cstheme="minorHAnsi"/>
          <w:lang w:val="en-GB"/>
        </w:rPr>
        <w:t>blocks</w:t>
      </w:r>
      <w:proofErr w:type="gramEnd"/>
      <w:r w:rsidRPr="00C56DA6">
        <w:rPr>
          <w:rFonts w:cstheme="minorHAnsi"/>
          <w:lang w:val="en-GB"/>
        </w:rPr>
        <w:t xml:space="preserve"> or reflects any type of radiation, yet is now presumed to be the dominant component and gravitational influence in the universe. </w:t>
      </w:r>
    </w:p>
    <w:p w14:paraId="0C172F79" w14:textId="77777777" w:rsidR="00513C82" w:rsidRPr="00C56DA6" w:rsidRDefault="00914DC5" w:rsidP="003878B8">
      <w:pPr>
        <w:keepNext/>
        <w:ind w:firstLine="0"/>
        <w:jc w:val="center"/>
        <w:rPr>
          <w:lang w:val="en-GB"/>
        </w:rPr>
      </w:pPr>
      <w:bookmarkStart w:id="313" w:name="_1069534548"/>
      <w:bookmarkEnd w:id="313"/>
      <w:r w:rsidRPr="00C56DA6">
        <w:rPr>
          <w:rFonts w:cstheme="minorHAnsi"/>
          <w:noProof/>
          <w:lang w:val="en-GB"/>
        </w:rPr>
        <w:drawing>
          <wp:inline distT="0" distB="0" distL="0" distR="0" wp14:anchorId="3190526B" wp14:editId="00485D0B">
            <wp:extent cx="5727700" cy="1956435"/>
            <wp:effectExtent l="25400" t="25400" r="25400" b="24765"/>
            <wp:docPr id="59" name="Picture 59" descr="First, Newtonian gravity as a force pulling you to the ground. Second, Einstein's Space Elevator, where being accelerated in space away from Earth, is the same as Newtonian Gravity on Earth (the Principle of Equivalence). Third, Atomic Expansion Theory: Expanding Planet, where the expansion of Earth is pushing you up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rst, Newtonian gravity as a force pulling you to the ground. Second, Einstein's Space Elevator, where being accelerated in space away from Earth, is the same as Newtonian Gravity on Earth (the Principle of Equivalence). Third, Atomic Expansion Theory: Expanding Planet, where the expansion of Earth is pushing you upward."/>
                    <pic:cNvPicPr/>
                  </pic:nvPicPr>
                  <pic:blipFill>
                    <a:blip r:embed="rId33">
                      <a:extLst>
                        <a:ext uri="{28A0092B-C50C-407E-A947-70E740481C1C}">
                          <a14:useLocalDpi xmlns:a14="http://schemas.microsoft.com/office/drawing/2010/main" val="0"/>
                        </a:ext>
                      </a:extLst>
                    </a:blip>
                    <a:stretch>
                      <a:fillRect/>
                    </a:stretch>
                  </pic:blipFill>
                  <pic:spPr>
                    <a:xfrm>
                      <a:off x="0" y="0"/>
                      <a:ext cx="5727700" cy="1956435"/>
                    </a:xfrm>
                    <a:prstGeom prst="rect">
                      <a:avLst/>
                    </a:prstGeom>
                    <a:ln w="15875">
                      <a:solidFill>
                        <a:srgbClr val="000000"/>
                      </a:solidFill>
                    </a:ln>
                  </pic:spPr>
                </pic:pic>
              </a:graphicData>
            </a:graphic>
          </wp:inline>
        </w:drawing>
      </w:r>
    </w:p>
    <w:p w14:paraId="1B17212C" w14:textId="240D5B69" w:rsidR="007B3F79" w:rsidRPr="00C56DA6" w:rsidRDefault="00513C82" w:rsidP="003878B8">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24</w:t>
      </w:r>
      <w:r w:rsidRPr="00C56DA6">
        <w:rPr>
          <w:lang w:val="en-GB"/>
        </w:rPr>
        <w:fldChar w:fldCharType="end"/>
      </w:r>
      <w:r w:rsidRPr="00C56DA6">
        <w:rPr>
          <w:lang w:val="en-GB"/>
        </w:rPr>
        <w:t xml:space="preserve"> (2-3) Progression of ideas leading to Atomic Expansion Theory</w:t>
      </w:r>
    </w:p>
    <w:p w14:paraId="3B8CC096" w14:textId="77777777" w:rsidR="00231CDE" w:rsidRPr="00C56DA6" w:rsidRDefault="007B3F79" w:rsidP="007B3F79">
      <w:pPr>
        <w:ind w:firstLine="340"/>
        <w:rPr>
          <w:rFonts w:cstheme="minorHAnsi"/>
          <w:lang w:val="en-GB"/>
        </w:rPr>
      </w:pPr>
      <w:r w:rsidRPr="00C56DA6">
        <w:rPr>
          <w:rFonts w:cstheme="minorHAnsi"/>
          <w:lang w:val="en-GB"/>
        </w:rPr>
        <w:t>But if we consider the expanding-electron concept, which in turn leads to equally expanding atoms, a new gravitational theory emerges</w:t>
      </w:r>
      <w:r w:rsidR="00204202" w:rsidRPr="00C56DA6">
        <w:rPr>
          <w:rFonts w:cstheme="minorHAnsi"/>
          <w:lang w:val="en-GB"/>
        </w:rPr>
        <w:t>,</w:t>
      </w:r>
      <w:r w:rsidRPr="00C56DA6">
        <w:rPr>
          <w:rFonts w:cstheme="minorHAnsi"/>
          <w:lang w:val="en-GB"/>
        </w:rPr>
        <w:t xml:space="preserve"> that </w:t>
      </w:r>
      <w:proofErr w:type="gramStart"/>
      <w:r w:rsidRPr="00C56DA6">
        <w:rPr>
          <w:rFonts w:cstheme="minorHAnsi"/>
          <w:lang w:val="en-GB"/>
        </w:rPr>
        <w:t>actually mirrors</w:t>
      </w:r>
      <w:proofErr w:type="gramEnd"/>
      <w:r w:rsidRPr="00C56DA6">
        <w:rPr>
          <w:rFonts w:cstheme="minorHAnsi"/>
          <w:lang w:val="en-GB"/>
        </w:rPr>
        <w:t xml:space="preserve"> Einstein’s famous elevator-in-space thought experiment</w:t>
      </w:r>
      <w:r w:rsidR="00204202" w:rsidRPr="00C56DA6">
        <w:rPr>
          <w:rFonts w:cstheme="minorHAnsi"/>
          <w:lang w:val="en-GB"/>
        </w:rPr>
        <w:t>,</w:t>
      </w:r>
      <w:r w:rsidRPr="00C56DA6">
        <w:rPr>
          <w:rFonts w:cstheme="minorHAnsi"/>
          <w:lang w:val="en-GB"/>
        </w:rPr>
        <w:t xml:space="preserve"> where standing on Earth</w:t>
      </w:r>
      <w:r w:rsidR="00204202" w:rsidRPr="00C56DA6">
        <w:rPr>
          <w:rFonts w:cstheme="minorHAnsi"/>
          <w:lang w:val="en-GB"/>
        </w:rPr>
        <w:t>,</w:t>
      </w:r>
      <w:r w:rsidRPr="00C56DA6">
        <w:rPr>
          <w:rFonts w:cstheme="minorHAnsi"/>
          <w:lang w:val="en-GB"/>
        </w:rPr>
        <w:t xml:space="preserve"> is entirely equivalent to being accelerated upward in space. The force we feel underfoot</w:t>
      </w:r>
      <w:r w:rsidR="00204202" w:rsidRPr="00C56DA6">
        <w:rPr>
          <w:rFonts w:cstheme="minorHAnsi"/>
          <w:lang w:val="en-GB"/>
        </w:rPr>
        <w:t>,</w:t>
      </w:r>
      <w:r w:rsidRPr="00C56DA6">
        <w:rPr>
          <w:rFonts w:cstheme="minorHAnsi"/>
          <w:lang w:val="en-GB"/>
        </w:rPr>
        <w:t xml:space="preserve"> is then due to our resulting expanding planet, with dropped objects all equally approached by the ground</w:t>
      </w:r>
      <w:r w:rsidR="00204202" w:rsidRPr="00C56DA6">
        <w:rPr>
          <w:rFonts w:cstheme="minorHAnsi"/>
          <w:lang w:val="en-GB"/>
        </w:rPr>
        <w:t>,</w:t>
      </w:r>
      <w:r w:rsidRPr="00C56DA6">
        <w:rPr>
          <w:rFonts w:cstheme="minorHAnsi"/>
          <w:lang w:val="en-GB"/>
        </w:rPr>
        <w:t xml:space="preserve"> rather than the other way around, while the underlying expansion is unseen</w:t>
      </w:r>
      <w:r w:rsidR="00204202" w:rsidRPr="00C56DA6">
        <w:rPr>
          <w:rFonts w:cstheme="minorHAnsi"/>
          <w:lang w:val="en-GB"/>
        </w:rPr>
        <w:t>,</w:t>
      </w:r>
      <w:r w:rsidRPr="00C56DA6">
        <w:rPr>
          <w:rFonts w:cstheme="minorHAnsi"/>
          <w:lang w:val="en-GB"/>
        </w:rPr>
        <w:t xml:space="preserve"> as everything expands equally, maintaining constant (relative) sizes. </w:t>
      </w:r>
    </w:p>
    <w:p w14:paraId="61604D41" w14:textId="31483E5A" w:rsidR="007B3F79" w:rsidRPr="00C56DA6" w:rsidRDefault="007B3F79" w:rsidP="007B3F79">
      <w:pPr>
        <w:ind w:firstLine="340"/>
        <w:rPr>
          <w:rFonts w:cstheme="minorHAnsi"/>
          <w:lang w:val="en-GB"/>
        </w:rPr>
      </w:pPr>
      <w:r w:rsidRPr="00C56DA6">
        <w:rPr>
          <w:rFonts w:cstheme="minorHAnsi"/>
          <w:lang w:val="en-GB"/>
        </w:rPr>
        <w:t>This would create the appearance of a force</w:t>
      </w:r>
      <w:r w:rsidR="005044E8" w:rsidRPr="00C56DA6">
        <w:rPr>
          <w:rFonts w:cstheme="minorHAnsi"/>
          <w:lang w:val="en-GB"/>
        </w:rPr>
        <w:t>,</w:t>
      </w:r>
      <w:r w:rsidRPr="00C56DA6">
        <w:rPr>
          <w:rFonts w:cstheme="minorHAnsi"/>
          <w:lang w:val="en-GB"/>
        </w:rPr>
        <w:t xml:space="preserve"> somehow holding us to the ground and pulling all objects equally downward</w:t>
      </w:r>
      <w:r w:rsidR="005044E8" w:rsidRPr="00C56DA6">
        <w:rPr>
          <w:rFonts w:cstheme="minorHAnsi"/>
          <w:lang w:val="en-GB"/>
        </w:rPr>
        <w:t>,</w:t>
      </w:r>
      <w:r w:rsidRPr="00C56DA6">
        <w:rPr>
          <w:rFonts w:cstheme="minorHAnsi"/>
          <w:lang w:val="en-GB"/>
        </w:rPr>
        <w:t xml:space="preserve"> regardless of mass, just as Newton proposed. And while Einstein opted for “warped spacetime”, atomic expansion suggests this far simpler and more literal possibility.</w:t>
      </w:r>
    </w:p>
    <w:p w14:paraId="4F910886" w14:textId="0DAD0B78" w:rsidR="007B3F79" w:rsidRPr="00C56DA6" w:rsidRDefault="007B3F79" w:rsidP="0075402B">
      <w:pPr>
        <w:ind w:firstLine="340"/>
        <w:rPr>
          <w:rFonts w:cstheme="minorHAnsi"/>
          <w:lang w:val="en-GB"/>
        </w:rPr>
      </w:pPr>
      <w:r w:rsidRPr="00C56DA6">
        <w:rPr>
          <w:rFonts w:cstheme="minorHAnsi"/>
          <w:lang w:val="en-GB"/>
        </w:rPr>
        <w:lastRenderedPageBreak/>
        <w:t>Intriguing perhaps, and while Expansion Theory does provide compelling parallel explanations for many observations, are there any cutting experiments that might set it apart for validation purposes? Consider holding one object</w:t>
      </w:r>
      <w:r w:rsidR="005044E8" w:rsidRPr="00C56DA6">
        <w:rPr>
          <w:rFonts w:cstheme="minorHAnsi"/>
          <w:lang w:val="en-GB"/>
        </w:rPr>
        <w:t>,</w:t>
      </w:r>
      <w:r w:rsidRPr="00C56DA6">
        <w:rPr>
          <w:rFonts w:cstheme="minorHAnsi"/>
          <w:lang w:val="en-GB"/>
        </w:rPr>
        <w:t xml:space="preserve"> while another of equal mass hangs from it by an elastic band, then letting go. According to Newton, a gravitational force acts equally on all components, accelerating the entire balanced system of two objects and a stretched elastic downward.</w:t>
      </w:r>
    </w:p>
    <w:p w14:paraId="6946831C" w14:textId="77777777" w:rsidR="00513C82" w:rsidRPr="00C56DA6" w:rsidRDefault="001642D5" w:rsidP="0075402B">
      <w:pPr>
        <w:keepNext/>
        <w:ind w:firstLine="0"/>
        <w:jc w:val="center"/>
        <w:rPr>
          <w:lang w:val="en-GB"/>
        </w:rPr>
      </w:pPr>
      <w:r w:rsidRPr="00C56DA6">
        <w:rPr>
          <w:rFonts w:cstheme="minorHAnsi"/>
          <w:noProof/>
          <w:lang w:val="en-GB"/>
        </w:rPr>
        <w:drawing>
          <wp:inline distT="0" distB="0" distL="0" distR="0" wp14:anchorId="433B8F2F" wp14:editId="732614AF">
            <wp:extent cx="5710503" cy="2728913"/>
            <wp:effectExtent l="0" t="0" r="5080" b="1905"/>
            <wp:docPr id="6" name="Picture 6" descr="Both on the left and right, we see a support holding two balls joined by a stretched elastic band, with number 1 beside them to show the first second. The left represents Newton’s gravity. After letting go, for the second and third seconds, the elastic band remains fully stretched, as would be expected if the same downward force was pulling equally on both balls. And the text says: Downward gravitational acceleration maintains stretch in elastic. The right represents Expansion Theory. At the second second, the elastic band is contracting, and on the third it is fully contracted, with the text saying: Force-free effective fall due to expansion allows elastic to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oth on the left and right, we see a support holding two balls joined by a stretched elastic band, with number 1 beside them to show the first second. The left represents Newton’s gravity. After letting go, for the second and third seconds, the elastic band remains fully stretched, as would be expected if the same downward force was pulling equally on both balls. And the text says: Downward gravitational acceleration maintains stretch in elastic. The right represents Expansion Theory. At the second second, the elastic band is contracting, and on the third it is fully contracted, with the text saying: Force-free effective fall due to expansion allows elastic to contract."/>
                    <pic:cNvPicPr/>
                  </pic:nvPicPr>
                  <pic:blipFill>
                    <a:blip r:embed="rId103">
                      <a:extLst>
                        <a:ext uri="{28A0092B-C50C-407E-A947-70E740481C1C}">
                          <a14:useLocalDpi xmlns:a14="http://schemas.microsoft.com/office/drawing/2010/main" val="0"/>
                        </a:ext>
                      </a:extLst>
                    </a:blip>
                    <a:stretch>
                      <a:fillRect/>
                    </a:stretch>
                  </pic:blipFill>
                  <pic:spPr>
                    <a:xfrm>
                      <a:off x="0" y="0"/>
                      <a:ext cx="5771861" cy="2758234"/>
                    </a:xfrm>
                    <a:prstGeom prst="rect">
                      <a:avLst/>
                    </a:prstGeom>
                  </pic:spPr>
                </pic:pic>
              </a:graphicData>
            </a:graphic>
          </wp:inline>
        </w:drawing>
      </w:r>
    </w:p>
    <w:p w14:paraId="3015067F" w14:textId="17260297" w:rsidR="003C1AC1" w:rsidRPr="00C56DA6" w:rsidRDefault="00513C82"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25</w:t>
      </w:r>
      <w:r w:rsidRPr="00C56DA6">
        <w:rPr>
          <w:lang w:val="en-GB"/>
        </w:rPr>
        <w:fldChar w:fldCharType="end"/>
      </w:r>
      <w:r w:rsidRPr="00C56DA6">
        <w:rPr>
          <w:lang w:val="en-GB"/>
        </w:rPr>
        <w:t xml:space="preserve"> A dropped stretched elastic band should not contract with Newton or Einstein, but should in Atomic Expansion Theory</w:t>
      </w:r>
      <w:r w:rsidR="008F462E" w:rsidRPr="00C56DA6">
        <w:rPr>
          <w:lang w:val="en-GB"/>
        </w:rPr>
        <w:t>,</w:t>
      </w:r>
      <w:r w:rsidRPr="00C56DA6">
        <w:rPr>
          <w:lang w:val="en-GB"/>
        </w:rPr>
        <w:t xml:space="preserve"> in a force-free effective </w:t>
      </w:r>
      <w:proofErr w:type="gramStart"/>
      <w:r w:rsidRPr="00C56DA6">
        <w:rPr>
          <w:lang w:val="en-GB"/>
        </w:rPr>
        <w:t>fall</w:t>
      </w:r>
      <w:proofErr w:type="gramEnd"/>
    </w:p>
    <w:p w14:paraId="087A6C43" w14:textId="79828532" w:rsidR="007B3F79" w:rsidRPr="00C56DA6" w:rsidRDefault="007B3F79" w:rsidP="007B3F79">
      <w:pPr>
        <w:ind w:firstLine="340"/>
        <w:rPr>
          <w:rFonts w:cstheme="minorHAnsi"/>
          <w:lang w:val="en-GB"/>
        </w:rPr>
      </w:pPr>
      <w:r w:rsidRPr="00C56DA6">
        <w:rPr>
          <w:rFonts w:cstheme="minorHAnsi"/>
          <w:lang w:val="en-GB"/>
        </w:rPr>
        <w:t>Letting go does not free the elastic to contract, but instead frees the entire system to accelerate, with the bottom mass pulled downward</w:t>
      </w:r>
      <w:r w:rsidR="005044E8" w:rsidRPr="00C56DA6">
        <w:rPr>
          <w:rFonts w:cstheme="minorHAnsi"/>
          <w:lang w:val="en-GB"/>
        </w:rPr>
        <w:t>,</w:t>
      </w:r>
      <w:r w:rsidRPr="00C56DA6">
        <w:rPr>
          <w:rFonts w:cstheme="minorHAnsi"/>
          <w:lang w:val="en-GB"/>
        </w:rPr>
        <w:t xml:space="preserve"> and the resisting inertial mass of the top object now in tow, maintaining the stretch in the elastic</w:t>
      </w:r>
      <w:r w:rsidR="005044E8" w:rsidRPr="00C56DA6">
        <w:rPr>
          <w:rFonts w:cstheme="minorHAnsi"/>
          <w:lang w:val="en-GB"/>
        </w:rPr>
        <w:t>,</w:t>
      </w:r>
      <w:r w:rsidRPr="00C56DA6">
        <w:rPr>
          <w:rFonts w:cstheme="minorHAnsi"/>
          <w:lang w:val="en-GB"/>
        </w:rPr>
        <w:t xml:space="preserve"> caused by the earlier hanging mass. The gravitational pull</w:t>
      </w:r>
      <w:r w:rsidR="005044E8" w:rsidRPr="00C56DA6">
        <w:rPr>
          <w:rFonts w:cstheme="minorHAnsi"/>
          <w:lang w:val="en-GB"/>
        </w:rPr>
        <w:t>,</w:t>
      </w:r>
      <w:r w:rsidRPr="00C56DA6">
        <w:rPr>
          <w:rFonts w:cstheme="minorHAnsi"/>
          <w:lang w:val="en-GB"/>
        </w:rPr>
        <w:t xml:space="preserve"> also on the top object</w:t>
      </w:r>
      <w:r w:rsidR="005044E8" w:rsidRPr="00C56DA6">
        <w:rPr>
          <w:rFonts w:cstheme="minorHAnsi"/>
          <w:lang w:val="en-GB"/>
        </w:rPr>
        <w:t>,</w:t>
      </w:r>
      <w:r w:rsidRPr="00C56DA6">
        <w:rPr>
          <w:rFonts w:cstheme="minorHAnsi"/>
          <w:lang w:val="en-GB"/>
        </w:rPr>
        <w:t xml:space="preserve"> merely matches that on the bottom object</w:t>
      </w:r>
      <w:r w:rsidR="005044E8" w:rsidRPr="00C56DA6">
        <w:rPr>
          <w:rFonts w:cstheme="minorHAnsi"/>
          <w:lang w:val="en-GB"/>
        </w:rPr>
        <w:t>,</w:t>
      </w:r>
      <w:r w:rsidRPr="00C56DA6">
        <w:rPr>
          <w:rFonts w:cstheme="minorHAnsi"/>
          <w:lang w:val="en-GB"/>
        </w:rPr>
        <w:t xml:space="preserve"> to ensure its mass can also attain the same acceleration</w:t>
      </w:r>
      <w:r w:rsidR="005044E8" w:rsidRPr="00C56DA6">
        <w:rPr>
          <w:rFonts w:cstheme="minorHAnsi"/>
          <w:lang w:val="en-GB"/>
        </w:rPr>
        <w:t>,</w:t>
      </w:r>
      <w:r w:rsidRPr="00C56DA6">
        <w:rPr>
          <w:rFonts w:cstheme="minorHAnsi"/>
          <w:lang w:val="en-GB"/>
        </w:rPr>
        <w:t xml:space="preserve"> rather than slowing the fall of the overall system, with the stretched elastic then </w:t>
      </w:r>
      <w:proofErr w:type="gramStart"/>
      <w:r w:rsidRPr="00C56DA6">
        <w:rPr>
          <w:rFonts w:cstheme="minorHAnsi"/>
          <w:lang w:val="en-GB"/>
        </w:rPr>
        <w:t>still remaining</w:t>
      </w:r>
      <w:proofErr w:type="gramEnd"/>
      <w:r w:rsidRPr="00C56DA6">
        <w:rPr>
          <w:rFonts w:cstheme="minorHAnsi"/>
          <w:lang w:val="en-GB"/>
        </w:rPr>
        <w:t>.</w:t>
      </w:r>
    </w:p>
    <w:p w14:paraId="20DD903A" w14:textId="07272D4D" w:rsidR="00231CDE" w:rsidRPr="00C56DA6" w:rsidRDefault="007B3F79" w:rsidP="007B3F79">
      <w:pPr>
        <w:ind w:firstLine="340"/>
        <w:rPr>
          <w:rFonts w:cstheme="minorHAnsi"/>
          <w:lang w:val="en-GB"/>
        </w:rPr>
      </w:pPr>
      <w:r w:rsidRPr="00C56DA6">
        <w:rPr>
          <w:rFonts w:cstheme="minorHAnsi"/>
          <w:lang w:val="en-GB"/>
        </w:rPr>
        <w:t xml:space="preserve">But this is not what happens. The elastic </w:t>
      </w:r>
      <w:proofErr w:type="gramStart"/>
      <w:r w:rsidRPr="00C56DA6">
        <w:rPr>
          <w:rFonts w:cstheme="minorHAnsi"/>
          <w:lang w:val="en-GB"/>
        </w:rPr>
        <w:t>actually contracts</w:t>
      </w:r>
      <w:proofErr w:type="gramEnd"/>
      <w:r w:rsidRPr="00C56DA6">
        <w:rPr>
          <w:rFonts w:cstheme="minorHAnsi"/>
          <w:lang w:val="en-GB"/>
        </w:rPr>
        <w:t xml:space="preserve"> during the fall, pulling the objects together. Yet</w:t>
      </w:r>
      <w:r w:rsidR="005044E8" w:rsidRPr="00C56DA6">
        <w:rPr>
          <w:rFonts w:cstheme="minorHAnsi"/>
          <w:lang w:val="en-GB"/>
        </w:rPr>
        <w:t>,</w:t>
      </w:r>
      <w:r w:rsidRPr="00C56DA6">
        <w:rPr>
          <w:rFonts w:cstheme="minorHAnsi"/>
          <w:lang w:val="en-GB"/>
        </w:rPr>
        <w:t xml:space="preserve"> this should not occur</w:t>
      </w:r>
      <w:r w:rsidR="00426FE5" w:rsidRPr="00C56DA6">
        <w:rPr>
          <w:rFonts w:cstheme="minorHAnsi"/>
          <w:lang w:val="en-GB"/>
        </w:rPr>
        <w:t>,</w:t>
      </w:r>
      <w:r w:rsidRPr="00C56DA6">
        <w:rPr>
          <w:rFonts w:cstheme="minorHAnsi"/>
          <w:lang w:val="en-GB"/>
        </w:rPr>
        <w:t xml:space="preserve"> according to either Newton’s gravitational force</w:t>
      </w:r>
      <w:r w:rsidR="005044E8" w:rsidRPr="00C56DA6">
        <w:rPr>
          <w:rFonts w:cstheme="minorHAnsi"/>
          <w:lang w:val="en-GB"/>
        </w:rPr>
        <w:t>,</w:t>
      </w:r>
      <w:r w:rsidRPr="00C56DA6">
        <w:rPr>
          <w:rFonts w:cstheme="minorHAnsi"/>
          <w:lang w:val="en-GB"/>
        </w:rPr>
        <w:t xml:space="preserve"> </w:t>
      </w:r>
      <w:r w:rsidRPr="00C56DA6">
        <w:rPr>
          <w:rFonts w:cstheme="minorHAnsi"/>
          <w:lang w:val="en-GB"/>
        </w:rPr>
        <w:lastRenderedPageBreak/>
        <w:t>or Einstein’s "warped spacetime". However, it should occur</w:t>
      </w:r>
      <w:r w:rsidR="005044E8" w:rsidRPr="00C56DA6">
        <w:rPr>
          <w:rFonts w:cstheme="minorHAnsi"/>
          <w:lang w:val="en-GB"/>
        </w:rPr>
        <w:t>,</w:t>
      </w:r>
      <w:r w:rsidRPr="00C56DA6">
        <w:rPr>
          <w:rFonts w:cstheme="minorHAnsi"/>
          <w:lang w:val="en-GB"/>
        </w:rPr>
        <w:t xml:space="preserve"> if the planet’s expansion was initially pushing the held object upward, forcefully stretching the elastic before the drop</w:t>
      </w:r>
      <w:r w:rsidR="007026DD" w:rsidRPr="00C56DA6">
        <w:rPr>
          <w:rFonts w:cstheme="minorHAnsi"/>
          <w:lang w:val="en-GB"/>
        </w:rPr>
        <w:t> </w:t>
      </w:r>
      <w:r w:rsidR="00AF50A1" w:rsidRPr="00C56DA6">
        <w:rPr>
          <w:rFonts w:cstheme="minorHAnsi"/>
          <w:lang w:val="en-GB"/>
        </w:rPr>
        <w:t>–</w:t>
      </w:r>
      <w:r w:rsidRPr="00C56DA6">
        <w:rPr>
          <w:rFonts w:cstheme="minorHAnsi"/>
          <w:lang w:val="en-GB"/>
        </w:rPr>
        <w:t xml:space="preserve"> an influence that would vanish during free-fall, which allows the elastic to contract</w:t>
      </w:r>
      <w:r w:rsidR="005044E8" w:rsidRPr="00C56DA6">
        <w:rPr>
          <w:rFonts w:cstheme="minorHAnsi"/>
          <w:lang w:val="en-GB"/>
        </w:rPr>
        <w:t>,</w:t>
      </w:r>
      <w:r w:rsidRPr="00C56DA6">
        <w:rPr>
          <w:rFonts w:cstheme="minorHAnsi"/>
          <w:lang w:val="en-GB"/>
        </w:rPr>
        <w:t xml:space="preserve"> as everything floats free while the ground approaches. </w:t>
      </w:r>
    </w:p>
    <w:p w14:paraId="7055ACE8" w14:textId="24E4B530" w:rsidR="00231CDE" w:rsidRPr="00C56DA6" w:rsidRDefault="007B3F79" w:rsidP="00231CDE">
      <w:pPr>
        <w:ind w:firstLine="340"/>
        <w:rPr>
          <w:rFonts w:cstheme="minorHAnsi"/>
          <w:lang w:val="en-GB"/>
        </w:rPr>
      </w:pPr>
      <w:proofErr w:type="gramStart"/>
      <w:r w:rsidRPr="00C56DA6">
        <w:rPr>
          <w:rFonts w:cstheme="minorHAnsi"/>
          <w:lang w:val="en-GB"/>
        </w:rPr>
        <w:t>This simple cutting experiment</w:t>
      </w:r>
      <w:r w:rsidR="009311C6" w:rsidRPr="00C56DA6">
        <w:rPr>
          <w:rFonts w:cstheme="minorHAnsi"/>
          <w:lang w:val="en-GB"/>
        </w:rPr>
        <w:t>,</w:t>
      </w:r>
      <w:proofErr w:type="gramEnd"/>
      <w:r w:rsidRPr="00C56DA6">
        <w:rPr>
          <w:rFonts w:cstheme="minorHAnsi"/>
          <w:lang w:val="en-GB"/>
        </w:rPr>
        <w:t xml:space="preserve"> would appear to seriously challenge both Newton and Einstein, according to the Scientific Method</w:t>
      </w:r>
      <w:r w:rsidR="009311C6" w:rsidRPr="00C56DA6">
        <w:rPr>
          <w:rFonts w:cstheme="minorHAnsi"/>
          <w:lang w:val="en-GB"/>
        </w:rPr>
        <w:t>,</w:t>
      </w:r>
      <w:r w:rsidRPr="00C56DA6">
        <w:rPr>
          <w:rFonts w:cstheme="minorHAnsi"/>
          <w:lang w:val="en-GB"/>
        </w:rPr>
        <w:t xml:space="preserve"> where even a single negative result disproves any theory, while supporting the expanding-atom concept of gravity.</w:t>
      </w:r>
      <w:r w:rsidR="00231CDE" w:rsidRPr="00C56DA6">
        <w:rPr>
          <w:rFonts w:cstheme="minorHAnsi"/>
          <w:lang w:val="en-GB"/>
        </w:rPr>
        <w:t xml:space="preserve"> </w:t>
      </w:r>
      <w:r w:rsidRPr="00C56DA6">
        <w:rPr>
          <w:rFonts w:cstheme="minorHAnsi"/>
          <w:lang w:val="en-GB"/>
        </w:rPr>
        <w:t>But this would also appear to raise serious questions about Einstein’s theories of relativity, since Einstein’s “warped spacetime” concept of gravity</w:t>
      </w:r>
      <w:r w:rsidR="009311C6" w:rsidRPr="00C56DA6">
        <w:rPr>
          <w:rFonts w:cstheme="minorHAnsi"/>
          <w:lang w:val="en-GB"/>
        </w:rPr>
        <w:t>,</w:t>
      </w:r>
      <w:r w:rsidRPr="00C56DA6">
        <w:rPr>
          <w:rFonts w:cstheme="minorHAnsi"/>
          <w:lang w:val="en-GB"/>
        </w:rPr>
        <w:t xml:space="preserve"> hails from his General Relativity theory, which in turn follows on from his earlier Special Relativity theory. Is this </w:t>
      </w:r>
      <w:proofErr w:type="gramStart"/>
      <w:r w:rsidRPr="00C56DA6">
        <w:rPr>
          <w:rFonts w:cstheme="minorHAnsi"/>
          <w:lang w:val="en-GB"/>
        </w:rPr>
        <w:t>really possible</w:t>
      </w:r>
      <w:proofErr w:type="gramEnd"/>
      <w:r w:rsidRPr="00C56DA6">
        <w:rPr>
          <w:rFonts w:cstheme="minorHAnsi"/>
          <w:lang w:val="en-GB"/>
        </w:rPr>
        <w:t xml:space="preserve">? </w:t>
      </w:r>
    </w:p>
    <w:p w14:paraId="721DC429" w14:textId="1F3CD3DE" w:rsidR="007B3F79" w:rsidRPr="00C56DA6" w:rsidRDefault="007B3F79" w:rsidP="007B3F79">
      <w:pPr>
        <w:ind w:firstLine="340"/>
        <w:rPr>
          <w:rFonts w:cstheme="minorHAnsi"/>
          <w:lang w:val="en-GB"/>
        </w:rPr>
      </w:pPr>
      <w:r w:rsidRPr="00C56DA6">
        <w:rPr>
          <w:rFonts w:cstheme="minorHAnsi"/>
          <w:lang w:val="en-GB"/>
        </w:rPr>
        <w:t>Consider the famous “Twin Paradox” thought experiment, where a speeding astronaut returns to Earth</w:t>
      </w:r>
      <w:r w:rsidR="009311C6" w:rsidRPr="00C56DA6">
        <w:rPr>
          <w:rFonts w:cstheme="minorHAnsi"/>
          <w:lang w:val="en-GB"/>
        </w:rPr>
        <w:t>,</w:t>
      </w:r>
      <w:r w:rsidRPr="00C56DA6">
        <w:rPr>
          <w:rFonts w:cstheme="minorHAnsi"/>
          <w:lang w:val="en-GB"/>
        </w:rPr>
        <w:t xml:space="preserve"> to discover he is much younger than his Earthbound twin. A logical flaw in this paradox claim</w:t>
      </w:r>
      <w:r w:rsidR="009311C6" w:rsidRPr="00C56DA6">
        <w:rPr>
          <w:rFonts w:cstheme="minorHAnsi"/>
          <w:lang w:val="en-GB"/>
        </w:rPr>
        <w:t>,</w:t>
      </w:r>
      <w:r w:rsidRPr="00C56DA6">
        <w:rPr>
          <w:rFonts w:cstheme="minorHAnsi"/>
          <w:lang w:val="en-GB"/>
        </w:rPr>
        <w:t xml:space="preserve"> has been reluctantly but increasingly acknowledged over the years, since “everything is relative” in Special Relativity theory, so either twin could be considered speeding or stationary, removing any absolute age difference. </w:t>
      </w:r>
      <w:proofErr w:type="gramStart"/>
      <w:r w:rsidRPr="00C56DA6">
        <w:rPr>
          <w:rFonts w:cstheme="minorHAnsi"/>
          <w:lang w:val="en-GB"/>
        </w:rPr>
        <w:t>But,</w:t>
      </w:r>
      <w:proofErr w:type="gramEnd"/>
      <w:r w:rsidRPr="00C56DA6">
        <w:rPr>
          <w:rFonts w:cstheme="minorHAnsi"/>
          <w:lang w:val="en-GB"/>
        </w:rPr>
        <w:t xml:space="preserve"> should this flaw be pointed out, focus is invariably switched away from Special Relativity</w:t>
      </w:r>
      <w:r w:rsidR="009311C6" w:rsidRPr="00C56DA6">
        <w:rPr>
          <w:rFonts w:cstheme="minorHAnsi"/>
          <w:lang w:val="en-GB"/>
        </w:rPr>
        <w:t>,</w:t>
      </w:r>
      <w:r w:rsidRPr="00C56DA6">
        <w:rPr>
          <w:rFonts w:cstheme="minorHAnsi"/>
          <w:lang w:val="en-GB"/>
        </w:rPr>
        <w:t xml:space="preserve"> since only the astronaut underwent actual physical acceleration in his travels, which is instead the realm of General Relativity. This switch is generally presented as a resolution to the issue</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but is it?</w:t>
      </w:r>
    </w:p>
    <w:p w14:paraId="7AFB59B1" w14:textId="0C6292B5" w:rsidR="007B3F79" w:rsidRPr="00C56DA6" w:rsidRDefault="007B3F79" w:rsidP="007B3F79">
      <w:pPr>
        <w:ind w:firstLine="340"/>
        <w:rPr>
          <w:rFonts w:cstheme="minorHAnsi"/>
          <w:lang w:val="en-GB"/>
        </w:rPr>
      </w:pPr>
      <w:r w:rsidRPr="00C56DA6">
        <w:rPr>
          <w:rFonts w:cstheme="minorHAnsi"/>
          <w:lang w:val="en-GB"/>
        </w:rPr>
        <w:t>First, this switch to General Relativity</w:t>
      </w:r>
      <w:r w:rsidR="009311C6" w:rsidRPr="00C56DA6">
        <w:rPr>
          <w:rFonts w:cstheme="minorHAnsi"/>
          <w:lang w:val="en-GB"/>
        </w:rPr>
        <w:t>,</w:t>
      </w:r>
      <w:r w:rsidRPr="00C56DA6">
        <w:rPr>
          <w:rFonts w:cstheme="minorHAnsi"/>
          <w:lang w:val="en-GB"/>
        </w:rPr>
        <w:t xml:space="preserve"> invalidates the still often-claimed support for Special Relativity</w:t>
      </w:r>
      <w:r w:rsidR="009311C6" w:rsidRPr="00C56DA6">
        <w:rPr>
          <w:rFonts w:cstheme="minorHAnsi"/>
          <w:lang w:val="en-GB"/>
        </w:rPr>
        <w:t>,</w:t>
      </w:r>
      <w:r w:rsidRPr="00C56DA6">
        <w:rPr>
          <w:rFonts w:cstheme="minorHAnsi"/>
          <w:lang w:val="en-GB"/>
        </w:rPr>
        <w:t xml:space="preserve"> from both this famous thought experiment</w:t>
      </w:r>
      <w:r w:rsidR="009311C6" w:rsidRPr="00C56DA6">
        <w:rPr>
          <w:rFonts w:cstheme="minorHAnsi"/>
          <w:lang w:val="en-GB"/>
        </w:rPr>
        <w:t>,</w:t>
      </w:r>
      <w:r w:rsidRPr="00C56DA6">
        <w:rPr>
          <w:rFonts w:cstheme="minorHAnsi"/>
          <w:lang w:val="en-GB"/>
        </w:rPr>
        <w:t xml:space="preserve"> and from all related physical experiments, such as speeding particles in accelerators, or atomic clocks on circling airplanes or satellites. Yet</w:t>
      </w:r>
      <w:r w:rsidR="009311C6" w:rsidRPr="00C56DA6">
        <w:rPr>
          <w:rFonts w:cstheme="minorHAnsi"/>
          <w:lang w:val="en-GB"/>
        </w:rPr>
        <w:t>,</w:t>
      </w:r>
      <w:r w:rsidRPr="00C56DA6">
        <w:rPr>
          <w:rFonts w:cstheme="minorHAnsi"/>
          <w:lang w:val="en-GB"/>
        </w:rPr>
        <w:t xml:space="preserve"> this fact is typically neither discussed nor even acknowledged, leaving many with the impression that the Twin Paradox</w:t>
      </w:r>
      <w:r w:rsidR="009311C6" w:rsidRPr="00C56DA6">
        <w:rPr>
          <w:rFonts w:cstheme="minorHAnsi"/>
          <w:lang w:val="en-GB"/>
        </w:rPr>
        <w:t>,</w:t>
      </w:r>
      <w:r w:rsidRPr="00C56DA6">
        <w:rPr>
          <w:rFonts w:cstheme="minorHAnsi"/>
          <w:lang w:val="en-GB"/>
        </w:rPr>
        <w:t xml:space="preserve"> and related physical experiments</w:t>
      </w:r>
      <w:r w:rsidR="009311C6" w:rsidRPr="00C56DA6">
        <w:rPr>
          <w:rFonts w:cstheme="minorHAnsi"/>
          <w:lang w:val="en-GB"/>
        </w:rPr>
        <w:t>,</w:t>
      </w:r>
      <w:r w:rsidRPr="00C56DA6">
        <w:rPr>
          <w:rFonts w:cstheme="minorHAnsi"/>
          <w:lang w:val="en-GB"/>
        </w:rPr>
        <w:t xml:space="preserve"> still fully apply to and support Special Relativity theory.</w:t>
      </w:r>
    </w:p>
    <w:p w14:paraId="17ACE4CC" w14:textId="2B032A71" w:rsidR="007B3F79" w:rsidRPr="00C56DA6" w:rsidRDefault="007B3F79" w:rsidP="007B3F79">
      <w:pPr>
        <w:ind w:firstLine="340"/>
        <w:rPr>
          <w:rFonts w:cstheme="minorHAnsi"/>
          <w:lang w:val="en-GB"/>
        </w:rPr>
      </w:pPr>
      <w:r w:rsidRPr="00C56DA6">
        <w:rPr>
          <w:rFonts w:cstheme="minorHAnsi"/>
          <w:lang w:val="en-GB"/>
        </w:rPr>
        <w:t>Second, even the switch to General Relativity</w:t>
      </w:r>
      <w:r w:rsidR="00BF55A9" w:rsidRPr="00C56DA6">
        <w:rPr>
          <w:rFonts w:cstheme="minorHAnsi"/>
          <w:lang w:val="en-GB"/>
        </w:rPr>
        <w:t>,</w:t>
      </w:r>
      <w:r w:rsidRPr="00C56DA6">
        <w:rPr>
          <w:rFonts w:cstheme="minorHAnsi"/>
          <w:lang w:val="en-GB"/>
        </w:rPr>
        <w:t xml:space="preserve"> appears to be a flawed solution to this issue. One of the cornerstones of General Relativity</w:t>
      </w:r>
      <w:r w:rsidR="00BF55A9" w:rsidRPr="00C56DA6">
        <w:rPr>
          <w:rFonts w:cstheme="minorHAnsi"/>
          <w:lang w:val="en-GB"/>
        </w:rPr>
        <w:t>,</w:t>
      </w:r>
      <w:r w:rsidRPr="00C56DA6">
        <w:rPr>
          <w:rFonts w:cstheme="minorHAnsi"/>
          <w:lang w:val="en-GB"/>
        </w:rPr>
        <w:t xml:space="preserve"> is the Principle of Equivalence, which states that the acceleration due to gravity on Earth</w:t>
      </w:r>
      <w:r w:rsidR="00BF55A9" w:rsidRPr="00C56DA6">
        <w:rPr>
          <w:rFonts w:cstheme="minorHAnsi"/>
          <w:lang w:val="en-GB"/>
        </w:rPr>
        <w:t>,</w:t>
      </w:r>
      <w:r w:rsidRPr="00C56DA6">
        <w:rPr>
          <w:rFonts w:cstheme="minorHAnsi"/>
          <w:lang w:val="en-GB"/>
        </w:rPr>
        <w:t xml:space="preserve"> is entirely equivalent to being accelerated </w:t>
      </w:r>
      <w:r w:rsidRPr="00C56DA6">
        <w:rPr>
          <w:rFonts w:cstheme="minorHAnsi"/>
          <w:lang w:val="en-GB"/>
        </w:rPr>
        <w:lastRenderedPageBreak/>
        <w:t>through space at an equivalent rate</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no experiment should be able to discern any difference. This means that</w:t>
      </w:r>
      <w:r w:rsidR="00BF55A9" w:rsidRPr="00C56DA6">
        <w:rPr>
          <w:rFonts w:cstheme="minorHAnsi"/>
          <w:lang w:val="en-GB"/>
        </w:rPr>
        <w:t>,</w:t>
      </w:r>
      <w:r w:rsidRPr="00C56DA6">
        <w:rPr>
          <w:rFonts w:cstheme="minorHAnsi"/>
          <w:lang w:val="en-GB"/>
        </w:rPr>
        <w:t xml:space="preserve"> even though this acceleration would produce near-light speeds within months, there should still be no physical difference between this scenario</w:t>
      </w:r>
      <w:r w:rsidR="00BF55A9" w:rsidRPr="00C56DA6">
        <w:rPr>
          <w:rFonts w:cstheme="minorHAnsi"/>
          <w:lang w:val="en-GB"/>
        </w:rPr>
        <w:t>,</w:t>
      </w:r>
      <w:r w:rsidRPr="00C56DA6">
        <w:rPr>
          <w:rFonts w:cstheme="minorHAnsi"/>
          <w:lang w:val="en-GB"/>
        </w:rPr>
        <w:t xml:space="preserve"> and that of standing on Earth the whole while.</w:t>
      </w:r>
    </w:p>
    <w:p w14:paraId="5ED22592" w14:textId="13480C2D" w:rsidR="007B3F79" w:rsidRPr="00C56DA6" w:rsidRDefault="007B3F79" w:rsidP="007B3F79">
      <w:pPr>
        <w:ind w:firstLine="340"/>
        <w:rPr>
          <w:rFonts w:cstheme="minorHAnsi"/>
          <w:lang w:val="en-GB"/>
        </w:rPr>
      </w:pPr>
      <w:r w:rsidRPr="00C56DA6">
        <w:rPr>
          <w:rFonts w:cstheme="minorHAnsi"/>
          <w:lang w:val="en-GB"/>
        </w:rPr>
        <w:t>So, according to both the “everything is relative” aspect of Special Relativity</w:t>
      </w:r>
      <w:r w:rsidR="00BF55A9" w:rsidRPr="00C56DA6">
        <w:rPr>
          <w:rFonts w:cstheme="minorHAnsi"/>
          <w:lang w:val="en-GB"/>
        </w:rPr>
        <w:t>,</w:t>
      </w:r>
      <w:r w:rsidRPr="00C56DA6">
        <w:rPr>
          <w:rFonts w:cstheme="minorHAnsi"/>
          <w:lang w:val="en-GB"/>
        </w:rPr>
        <w:t xml:space="preserve"> and the Principle of Equivalence in General Relativity</w:t>
      </w:r>
      <w:r w:rsidR="00BF55A9" w:rsidRPr="00C56DA6">
        <w:rPr>
          <w:rFonts w:cstheme="minorHAnsi"/>
          <w:lang w:val="en-GB"/>
        </w:rPr>
        <w:t>,</w:t>
      </w:r>
      <w:r w:rsidRPr="00C56DA6">
        <w:rPr>
          <w:rFonts w:cstheme="minorHAnsi"/>
          <w:lang w:val="en-GB"/>
        </w:rPr>
        <w:t xml:space="preserve"> there would appear to be no such phenomenon as “relativistic time dilation”, despite widespread citation</w:t>
      </w:r>
      <w:r w:rsidR="00BF55A9" w:rsidRPr="00C56DA6">
        <w:rPr>
          <w:rFonts w:cstheme="minorHAnsi"/>
          <w:lang w:val="en-GB"/>
        </w:rPr>
        <w:t>,</w:t>
      </w:r>
      <w:r w:rsidRPr="00C56DA6">
        <w:rPr>
          <w:rFonts w:cstheme="minorHAnsi"/>
          <w:lang w:val="en-GB"/>
        </w:rPr>
        <w:t xml:space="preserve"> of iconic theoretical and experimental claims to the contrary. Not only would this seem to question some central claims of Special Relativity, but doubly so for General Relativity</w:t>
      </w:r>
      <w:r w:rsidR="00BF55A9" w:rsidRPr="00C56DA6">
        <w:rPr>
          <w:rFonts w:cstheme="minorHAnsi"/>
          <w:lang w:val="en-GB"/>
        </w:rPr>
        <w:t>,</w:t>
      </w:r>
      <w:r w:rsidRPr="00C56DA6">
        <w:rPr>
          <w:rFonts w:cstheme="minorHAnsi"/>
          <w:lang w:val="en-GB"/>
        </w:rPr>
        <w:t xml:space="preserve"> considering the earlier drop test as well. And notably, the expanding matter concept</w:t>
      </w:r>
      <w:r w:rsidR="00BF55A9" w:rsidRPr="00C56DA6">
        <w:rPr>
          <w:rFonts w:cstheme="minorHAnsi"/>
          <w:lang w:val="en-GB"/>
        </w:rPr>
        <w:t>,</w:t>
      </w:r>
      <w:r w:rsidRPr="00C56DA6">
        <w:rPr>
          <w:rFonts w:cstheme="minorHAnsi"/>
          <w:lang w:val="en-GB"/>
        </w:rPr>
        <w:t xml:space="preserve"> differs not only with the drop-test prediction of both General Relativity and Newtonian gravity, but also with the time dilation claims</w:t>
      </w:r>
      <w:r w:rsidR="000B345D" w:rsidRPr="00C56DA6">
        <w:rPr>
          <w:rFonts w:cstheme="minorHAnsi"/>
          <w:lang w:val="en-GB"/>
        </w:rPr>
        <w:t>,</w:t>
      </w:r>
      <w:r w:rsidRPr="00C56DA6">
        <w:rPr>
          <w:rFonts w:cstheme="minorHAnsi"/>
          <w:lang w:val="en-GB"/>
        </w:rPr>
        <w:t xml:space="preserve"> related to Special and General Relativity, providing very different explanations of these scenarios.</w:t>
      </w:r>
    </w:p>
    <w:p w14:paraId="569A9027" w14:textId="54374A8A" w:rsidR="007B3F79" w:rsidRPr="00C56DA6" w:rsidRDefault="007B3F79" w:rsidP="0075402B">
      <w:pPr>
        <w:ind w:firstLine="340"/>
        <w:rPr>
          <w:rFonts w:cstheme="minorHAnsi"/>
          <w:lang w:val="en-GB"/>
        </w:rPr>
      </w:pPr>
      <w:r w:rsidRPr="00C56DA6">
        <w:rPr>
          <w:rFonts w:cstheme="minorHAnsi"/>
          <w:lang w:val="en-GB"/>
        </w:rPr>
        <w:t>Interestingly, another test of this new concept of gravity</w:t>
      </w:r>
      <w:r w:rsidR="000B345D" w:rsidRPr="00C56DA6">
        <w:rPr>
          <w:rFonts w:cstheme="minorHAnsi"/>
          <w:lang w:val="en-GB"/>
        </w:rPr>
        <w:t>,</w:t>
      </w:r>
      <w:r w:rsidRPr="00C56DA6">
        <w:rPr>
          <w:rFonts w:cstheme="minorHAnsi"/>
          <w:lang w:val="en-GB"/>
        </w:rPr>
        <w:t xml:space="preserve"> would be to weigh an object directly on the surface of the far side of the Moon. Since the Moon is about a quarter the size of Earth, its expansion-based surface gravity</w:t>
      </w:r>
      <w:r w:rsidR="00797E27" w:rsidRPr="00C56DA6">
        <w:rPr>
          <w:rFonts w:cstheme="minorHAnsi"/>
          <w:lang w:val="en-GB"/>
        </w:rPr>
        <w:t>,</w:t>
      </w:r>
      <w:r w:rsidRPr="00C56DA6">
        <w:rPr>
          <w:rFonts w:cstheme="minorHAnsi"/>
          <w:lang w:val="en-GB"/>
        </w:rPr>
        <w:t xml:space="preserve"> would be one quarter as well</w:t>
      </w:r>
      <w:r w:rsidR="00875B9C" w:rsidRPr="00C56DA6">
        <w:rPr>
          <w:rFonts w:cstheme="minorHAnsi"/>
          <w:lang w:val="en-GB"/>
        </w:rPr>
        <w:t>.</w:t>
      </w:r>
      <w:r w:rsidRPr="00C56DA6">
        <w:rPr>
          <w:rFonts w:cstheme="minorHAnsi"/>
          <w:lang w:val="en-GB"/>
        </w:rPr>
        <w:t xml:space="preserve"> </w:t>
      </w:r>
      <w:r w:rsidR="00875B9C" w:rsidRPr="00C56DA6">
        <w:rPr>
          <w:rFonts w:cstheme="minorHAnsi"/>
          <w:lang w:val="en-GB"/>
        </w:rPr>
        <w:t xml:space="preserve">This </w:t>
      </w:r>
      <w:r w:rsidRPr="00C56DA6">
        <w:rPr>
          <w:rFonts w:cstheme="minorHAnsi"/>
          <w:lang w:val="en-GB"/>
        </w:rPr>
        <w:t>is also calculated by Newton’s mass-based gravitational equations</w:t>
      </w:r>
      <w:r w:rsidR="000B345D" w:rsidRPr="00C56DA6">
        <w:rPr>
          <w:rFonts w:cstheme="minorHAnsi"/>
          <w:lang w:val="en-GB"/>
        </w:rPr>
        <w:t>,</w:t>
      </w:r>
      <w:r w:rsidRPr="00C56DA6">
        <w:rPr>
          <w:rFonts w:cstheme="minorHAnsi"/>
          <w:lang w:val="en-GB"/>
        </w:rPr>
        <w:t xml:space="preserve"> before revising lunar mass assumptions</w:t>
      </w:r>
      <w:r w:rsidR="000B345D" w:rsidRPr="00C56DA6">
        <w:rPr>
          <w:rFonts w:cstheme="minorHAnsi"/>
          <w:lang w:val="en-GB"/>
        </w:rPr>
        <w:t>,</w:t>
      </w:r>
      <w:r w:rsidRPr="00C56DA6">
        <w:rPr>
          <w:rFonts w:cstheme="minorHAnsi"/>
          <w:lang w:val="en-GB"/>
        </w:rPr>
        <w:t xml:space="preserve"> to match direct surface measurements from our space </w:t>
      </w:r>
      <w:r w:rsidR="00755E41" w:rsidRPr="00C56DA6">
        <w:rPr>
          <w:rFonts w:cstheme="minorHAnsi"/>
          <w:lang w:val="en-GB"/>
        </w:rPr>
        <w:t>programme</w:t>
      </w:r>
      <w:r w:rsidRPr="00C56DA6">
        <w:rPr>
          <w:rFonts w:cstheme="minorHAnsi"/>
          <w:lang w:val="en-GB"/>
        </w:rPr>
        <w:t>s. And while the actual one-sixth surface gravity</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only directly measured on the near </w:t>
      </w:r>
      <w:proofErr w:type="gramStart"/>
      <w:r w:rsidRPr="00C56DA6">
        <w:rPr>
          <w:rFonts w:cstheme="minorHAnsi"/>
          <w:lang w:val="en-GB"/>
        </w:rPr>
        <w:t>side</w:t>
      </w:r>
      <w:r w:rsidR="000B345D" w:rsidRPr="00C56DA6">
        <w:rPr>
          <w:rFonts w:cstheme="minorHAnsi"/>
          <w:lang w:val="en-GB"/>
        </w:rPr>
        <w:t>,</w:t>
      </w:r>
      <w:r w:rsidRPr="00C56DA6">
        <w:rPr>
          <w:rFonts w:cstheme="minorHAnsi"/>
          <w:lang w:val="en-GB"/>
        </w:rPr>
        <w:t xml:space="preserve"> and</w:t>
      </w:r>
      <w:proofErr w:type="gramEnd"/>
      <w:r w:rsidRPr="00C56DA6">
        <w:rPr>
          <w:rFonts w:cstheme="minorHAnsi"/>
          <w:lang w:val="en-GB"/>
        </w:rPr>
        <w:t xml:space="preserve"> presumed to extend around the lunar surface</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is currently explained by assuming a less dense lunar composition throughout, there is now another possible explanation.</w:t>
      </w:r>
    </w:p>
    <w:p w14:paraId="572A0A50" w14:textId="77777777" w:rsidR="00513C82" w:rsidRPr="00C56DA6" w:rsidRDefault="00914DC5" w:rsidP="0075402B">
      <w:pPr>
        <w:keepNext/>
        <w:ind w:firstLine="0"/>
        <w:jc w:val="center"/>
        <w:rPr>
          <w:lang w:val="en-GB"/>
        </w:rPr>
      </w:pPr>
      <w:bookmarkStart w:id="314" w:name="_1094804024"/>
      <w:bookmarkStart w:id="315" w:name="_MON_1074976637"/>
      <w:bookmarkStart w:id="316" w:name="_MON_1091520283"/>
      <w:bookmarkStart w:id="317" w:name="_MON_1095320020"/>
      <w:bookmarkEnd w:id="314"/>
      <w:bookmarkEnd w:id="315"/>
      <w:bookmarkEnd w:id="316"/>
      <w:bookmarkEnd w:id="317"/>
      <w:r w:rsidRPr="00C56DA6">
        <w:rPr>
          <w:rFonts w:cstheme="minorHAnsi"/>
          <w:noProof/>
          <w:lang w:val="en-GB"/>
        </w:rPr>
        <w:lastRenderedPageBreak/>
        <w:drawing>
          <wp:inline distT="0" distB="0" distL="0" distR="0" wp14:anchorId="0D037411" wp14:editId="16F4656E">
            <wp:extent cx="5727700" cy="2691130"/>
            <wp:effectExtent l="25400" t="25400" r="25400" b="26670"/>
            <wp:docPr id="60" name="Picture 60" descr="We can see the Moon, with a gradient of dark grey to white, going from left to right, showing respectively the more dense near side with lesser gravity, and the less dense far side with greater gravity. The Centre-of-Mass of the Moon, is indicated at a quarter distance from the left, on a double arrow going across the Moon. We can see that there is a lesser expansion amount to the left of the Centre-of-Mass, and a greater expansion amount to the right, affecting the push of gravity, or expansion, across the Moon, but only while being on the ground. From above, the Moon expands equally in all directions, and it would appear as if gravity is the same everywhere, while it is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We can see the Moon, with a gradient of dark grey to white, going from left to right, showing respectively the more dense near side with lesser gravity, and the less dense far side with greater gravity. The Centre-of-Mass of the Moon, is indicated at a quarter distance from the left, on a double arrow going across the Moon. We can see that there is a lesser expansion amount to the left of the Centre-of-Mass, and a greater expansion amount to the right, affecting the push of gravity, or expansion, across the Moon, but only while being on the ground. From above, the Moon expands equally in all directions, and it would appear as if gravity is the same everywhere, while it is not."/>
                    <pic:cNvPicPr/>
                  </pic:nvPicPr>
                  <pic:blipFill>
                    <a:blip r:embed="rId49">
                      <a:extLst>
                        <a:ext uri="{28A0092B-C50C-407E-A947-70E740481C1C}">
                          <a14:useLocalDpi xmlns:a14="http://schemas.microsoft.com/office/drawing/2010/main" val="0"/>
                        </a:ext>
                      </a:extLst>
                    </a:blip>
                    <a:stretch>
                      <a:fillRect/>
                    </a:stretch>
                  </pic:blipFill>
                  <pic:spPr>
                    <a:xfrm>
                      <a:off x="0" y="0"/>
                      <a:ext cx="5727700" cy="2691130"/>
                    </a:xfrm>
                    <a:prstGeom prst="rect">
                      <a:avLst/>
                    </a:prstGeom>
                    <a:ln w="15875">
                      <a:solidFill>
                        <a:srgbClr val="000000"/>
                      </a:solidFill>
                    </a:ln>
                  </pic:spPr>
                </pic:pic>
              </a:graphicData>
            </a:graphic>
          </wp:inline>
        </w:drawing>
      </w:r>
    </w:p>
    <w:p w14:paraId="2A859DE8" w14:textId="352C385F" w:rsidR="007B3F79" w:rsidRPr="00C56DA6" w:rsidRDefault="00513C82"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26</w:t>
      </w:r>
      <w:r w:rsidRPr="00C56DA6">
        <w:rPr>
          <w:lang w:val="en-GB"/>
        </w:rPr>
        <w:fldChar w:fldCharType="end"/>
      </w:r>
      <w:r w:rsidRPr="00C56DA6">
        <w:rPr>
          <w:lang w:val="en-GB"/>
        </w:rPr>
        <w:t xml:space="preserve"> (3-14) The moon’s non-uniform density causes differing </w:t>
      </w:r>
      <w:proofErr w:type="gramStart"/>
      <w:r w:rsidRPr="00C56DA6">
        <w:rPr>
          <w:lang w:val="en-GB"/>
        </w:rPr>
        <w:t>gravity</w:t>
      </w:r>
      <w:proofErr w:type="gramEnd"/>
    </w:p>
    <w:p w14:paraId="6307979C" w14:textId="60707EEF" w:rsidR="007B3F79" w:rsidRPr="00C56DA6" w:rsidRDefault="007B3F79" w:rsidP="007B3F79">
      <w:pPr>
        <w:ind w:firstLine="340"/>
        <w:rPr>
          <w:rFonts w:cstheme="minorHAnsi"/>
          <w:lang w:val="en-GB"/>
        </w:rPr>
      </w:pPr>
      <w:r w:rsidRPr="00C56DA6">
        <w:rPr>
          <w:rFonts w:cstheme="minorHAnsi"/>
          <w:lang w:val="en-GB"/>
        </w:rPr>
        <w:t>Expansion Theory suggests a varying density, from most dense on the near side</w:t>
      </w:r>
      <w:r w:rsidR="006B3206" w:rsidRPr="00C56DA6">
        <w:rPr>
          <w:rFonts w:cstheme="minorHAnsi"/>
          <w:lang w:val="en-GB"/>
        </w:rPr>
        <w:t>,</w:t>
      </w:r>
      <w:r w:rsidRPr="00C56DA6">
        <w:rPr>
          <w:rFonts w:cstheme="minorHAnsi"/>
          <w:lang w:val="en-GB"/>
        </w:rPr>
        <w:t xml:space="preserve"> to least dense on the far side, which is also in keeping with one of the commonly proposed lunar creation scenarios. In this case, since the expansion of objects</w:t>
      </w:r>
      <w:r w:rsidR="006B3206" w:rsidRPr="00C56DA6">
        <w:rPr>
          <w:rFonts w:cstheme="minorHAnsi"/>
          <w:lang w:val="en-GB"/>
        </w:rPr>
        <w:t>,</w:t>
      </w:r>
      <w:r w:rsidRPr="00C56DA6">
        <w:rPr>
          <w:rFonts w:cstheme="minorHAnsi"/>
          <w:lang w:val="en-GB"/>
        </w:rPr>
        <w:t xml:space="preserve"> would proceed from their </w:t>
      </w:r>
      <w:r w:rsidR="003A3E9F" w:rsidRPr="00C56DA6">
        <w:rPr>
          <w:rFonts w:cstheme="minorHAnsi"/>
          <w:lang w:val="en-GB"/>
        </w:rPr>
        <w:t>centre</w:t>
      </w:r>
      <w:r w:rsidRPr="00C56DA6">
        <w:rPr>
          <w:rFonts w:cstheme="minorHAnsi"/>
          <w:lang w:val="en-GB"/>
        </w:rPr>
        <w:t xml:space="preserve"> of mass, there would be less expansion force on the near side</w:t>
      </w:r>
      <w:r w:rsidR="006B3206" w:rsidRPr="00C56DA6">
        <w:rPr>
          <w:rFonts w:cstheme="minorHAnsi"/>
          <w:lang w:val="en-GB"/>
        </w:rPr>
        <w:t>,</w:t>
      </w:r>
      <w:r w:rsidRPr="00C56DA6">
        <w:rPr>
          <w:rFonts w:cstheme="minorHAnsi"/>
          <w:lang w:val="en-GB"/>
        </w:rPr>
        <w:t xml:space="preserve"> and more on the far side</w:t>
      </w:r>
      <w:r w:rsidR="006B3206" w:rsidRPr="00C56DA6">
        <w:rPr>
          <w:rFonts w:cstheme="minorHAnsi"/>
          <w:lang w:val="en-GB"/>
        </w:rPr>
        <w:t>,</w:t>
      </w:r>
      <w:r w:rsidRPr="00C56DA6">
        <w:rPr>
          <w:rFonts w:cstheme="minorHAnsi"/>
          <w:lang w:val="en-GB"/>
        </w:rPr>
        <w:t xml:space="preserve"> due to the resulting </w:t>
      </w:r>
      <w:r w:rsidR="003A3E9F" w:rsidRPr="00C56DA6">
        <w:rPr>
          <w:rFonts w:cstheme="minorHAnsi"/>
          <w:lang w:val="en-GB"/>
        </w:rPr>
        <w:t>off-centre</w:t>
      </w:r>
      <w:r w:rsidRPr="00C56DA6">
        <w:rPr>
          <w:rFonts w:cstheme="minorHAnsi"/>
          <w:lang w:val="en-GB"/>
        </w:rPr>
        <w:t xml:space="preserve"> expansion. This suggests double the surface gravity, or one third the gravity of the Earth, on the far side</w:t>
      </w:r>
      <w:r w:rsidR="006B3206" w:rsidRPr="00C56DA6">
        <w:rPr>
          <w:rFonts w:cstheme="minorHAnsi"/>
          <w:lang w:val="en-GB"/>
        </w:rPr>
        <w:t>,</w:t>
      </w:r>
      <w:r w:rsidRPr="00C56DA6">
        <w:rPr>
          <w:rFonts w:cstheme="minorHAnsi"/>
          <w:lang w:val="en-GB"/>
        </w:rPr>
        <w:t xml:space="preserve"> to average to the one-quarter gravity suggested by the Moon’s size</w:t>
      </w:r>
      <w:r w:rsidR="00875B9C" w:rsidRPr="00C56DA6">
        <w:rPr>
          <w:rFonts w:cstheme="minorHAnsi"/>
          <w:lang w:val="en-GB"/>
        </w:rPr>
        <w:t>.</w:t>
      </w:r>
      <w:r w:rsidRPr="00C56DA6">
        <w:rPr>
          <w:rFonts w:cstheme="minorHAnsi"/>
          <w:lang w:val="en-GB"/>
        </w:rPr>
        <w:t xml:space="preserve"> </w:t>
      </w:r>
      <w:r w:rsidR="00875B9C" w:rsidRPr="00C56DA6">
        <w:rPr>
          <w:rFonts w:cstheme="minorHAnsi"/>
          <w:lang w:val="en-GB"/>
        </w:rPr>
        <w:t>This</w:t>
      </w:r>
      <w:r w:rsidRPr="00C56DA6">
        <w:rPr>
          <w:rFonts w:cstheme="minorHAnsi"/>
          <w:lang w:val="en-GB"/>
        </w:rPr>
        <w:t xml:space="preserve"> fact would not affect either the Moon’s shape or any orbits about </w:t>
      </w:r>
      <w:proofErr w:type="gramStart"/>
      <w:r w:rsidRPr="00C56DA6">
        <w:rPr>
          <w:rFonts w:cstheme="minorHAnsi"/>
          <w:lang w:val="en-GB"/>
        </w:rPr>
        <w:t>it, but</w:t>
      </w:r>
      <w:proofErr w:type="gramEnd"/>
      <w:r w:rsidRPr="00C56DA6">
        <w:rPr>
          <w:rFonts w:cstheme="minorHAnsi"/>
          <w:lang w:val="en-GB"/>
        </w:rPr>
        <w:t xml:space="preserve"> could only be determined by direct surface contact. </w:t>
      </w:r>
    </w:p>
    <w:p w14:paraId="35501CB4" w14:textId="20BECB2F" w:rsidR="007B3F79" w:rsidRPr="00C56DA6" w:rsidRDefault="007B3F79" w:rsidP="007B3F79">
      <w:pPr>
        <w:ind w:firstLine="340"/>
        <w:rPr>
          <w:rFonts w:cstheme="minorHAnsi"/>
          <w:lang w:val="en-GB"/>
        </w:rPr>
      </w:pPr>
      <w:r w:rsidRPr="00C56DA6">
        <w:rPr>
          <w:rFonts w:cstheme="minorHAnsi"/>
          <w:lang w:val="en-GB"/>
        </w:rPr>
        <w:t>Atomic expansion also means</w:t>
      </w:r>
      <w:r w:rsidR="006B3206" w:rsidRPr="00C56DA6">
        <w:rPr>
          <w:rFonts w:cstheme="minorHAnsi"/>
          <w:lang w:val="en-GB"/>
        </w:rPr>
        <w:t>,</w:t>
      </w:r>
      <w:r w:rsidRPr="00C56DA6">
        <w:rPr>
          <w:rFonts w:cstheme="minorHAnsi"/>
          <w:lang w:val="en-GB"/>
        </w:rPr>
        <w:t xml:space="preserve"> that ocean tides cannot arise from a lunar influence</w:t>
      </w:r>
      <w:r w:rsidR="00875B9C" w:rsidRPr="00C56DA6">
        <w:rPr>
          <w:rFonts w:cstheme="minorHAnsi"/>
          <w:lang w:val="en-GB"/>
        </w:rPr>
        <w:t>.</w:t>
      </w:r>
      <w:r w:rsidRPr="00C56DA6">
        <w:rPr>
          <w:rFonts w:cstheme="minorHAnsi"/>
          <w:lang w:val="en-GB"/>
        </w:rPr>
        <w:t xml:space="preserve"> </w:t>
      </w:r>
      <w:r w:rsidR="00875B9C" w:rsidRPr="00C56DA6">
        <w:rPr>
          <w:rFonts w:cstheme="minorHAnsi"/>
          <w:lang w:val="en-GB"/>
        </w:rPr>
        <w:t xml:space="preserve">Tides must occur </w:t>
      </w:r>
      <w:r w:rsidRPr="00C56DA6">
        <w:rPr>
          <w:rFonts w:cstheme="minorHAnsi"/>
          <w:lang w:val="en-GB"/>
        </w:rPr>
        <w:t>from internal dynamics within Earth</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an inner wobble</w:t>
      </w:r>
      <w:r w:rsidR="006B3206" w:rsidRPr="00C56DA6">
        <w:rPr>
          <w:rFonts w:cstheme="minorHAnsi"/>
          <w:lang w:val="en-GB"/>
        </w:rPr>
        <w:t>,</w:t>
      </w:r>
      <w:r w:rsidRPr="00C56DA6">
        <w:rPr>
          <w:rFonts w:cstheme="minorHAnsi"/>
          <w:lang w:val="en-GB"/>
        </w:rPr>
        <w:t xml:space="preserve"> that in fact must exist according to classical physics, since the </w:t>
      </w:r>
      <w:r w:rsidR="003A3E9F" w:rsidRPr="00C56DA6">
        <w:rPr>
          <w:rFonts w:cstheme="minorHAnsi"/>
          <w:lang w:val="en-GB"/>
        </w:rPr>
        <w:t>centre</w:t>
      </w:r>
      <w:r w:rsidRPr="00C56DA6">
        <w:rPr>
          <w:rFonts w:cstheme="minorHAnsi"/>
          <w:lang w:val="en-GB"/>
        </w:rPr>
        <w:t xml:space="preserve"> of mass</w:t>
      </w:r>
      <w:r w:rsidR="00875B9C" w:rsidRPr="00C56DA6">
        <w:rPr>
          <w:rFonts w:cstheme="minorHAnsi"/>
          <w:lang w:val="en-GB"/>
        </w:rPr>
        <w:t>,</w:t>
      </w:r>
      <w:r w:rsidRPr="00C56DA6">
        <w:rPr>
          <w:rFonts w:cstheme="minorHAnsi"/>
          <w:lang w:val="en-GB"/>
        </w:rPr>
        <w:t xml:space="preserve"> of the overall Earth-Moon rotational system</w:t>
      </w:r>
      <w:r w:rsidR="006B3206" w:rsidRPr="00C56DA6">
        <w:rPr>
          <w:rFonts w:cstheme="minorHAnsi"/>
          <w:lang w:val="en-GB"/>
        </w:rPr>
        <w:t>,</w:t>
      </w:r>
      <w:r w:rsidRPr="00C56DA6">
        <w:rPr>
          <w:rFonts w:cstheme="minorHAnsi"/>
          <w:lang w:val="en-GB"/>
        </w:rPr>
        <w:t xml:space="preserve"> lies </w:t>
      </w:r>
      <w:r w:rsidR="003A3E9F" w:rsidRPr="00C56DA6">
        <w:rPr>
          <w:rFonts w:cstheme="minorHAnsi"/>
          <w:lang w:val="en-GB"/>
        </w:rPr>
        <w:t>off-centre</w:t>
      </w:r>
      <w:r w:rsidRPr="00C56DA6">
        <w:rPr>
          <w:rFonts w:cstheme="minorHAnsi"/>
          <w:lang w:val="en-GB"/>
        </w:rPr>
        <w:t xml:space="preserve"> within our planet. This view suggests why the passing Moon coincides with rising tides, roughly speaking, but for purely internal reasons that follow from the creation, </w:t>
      </w:r>
      <w:proofErr w:type="gramStart"/>
      <w:r w:rsidRPr="00C56DA6">
        <w:rPr>
          <w:rFonts w:cstheme="minorHAnsi"/>
          <w:lang w:val="en-GB"/>
        </w:rPr>
        <w:t>evolution</w:t>
      </w:r>
      <w:proofErr w:type="gramEnd"/>
      <w:r w:rsidRPr="00C56DA6">
        <w:rPr>
          <w:rFonts w:cstheme="minorHAnsi"/>
          <w:lang w:val="en-GB"/>
        </w:rPr>
        <w:t xml:space="preserve"> and ongoing dynamics of the Earth-Moon system.</w:t>
      </w:r>
    </w:p>
    <w:p w14:paraId="5D6A07D8" w14:textId="59EF1A75" w:rsidR="007B3F79" w:rsidRPr="00C56DA6" w:rsidRDefault="007B3F79" w:rsidP="007B3F79">
      <w:pPr>
        <w:ind w:firstLine="340"/>
        <w:rPr>
          <w:rFonts w:cstheme="minorHAnsi"/>
          <w:lang w:val="en-GB"/>
        </w:rPr>
      </w:pPr>
      <w:r w:rsidRPr="00C56DA6">
        <w:rPr>
          <w:rFonts w:cstheme="minorHAnsi"/>
          <w:lang w:val="en-GB"/>
        </w:rPr>
        <w:t>One of the most celebrated successes of Newton’s gravitational-force theory, and a milestone in our science, is the extension of Earth’s surface gravity</w:t>
      </w:r>
      <w:r w:rsidR="006B3206" w:rsidRPr="00C56DA6">
        <w:rPr>
          <w:rFonts w:cstheme="minorHAnsi"/>
          <w:lang w:val="en-GB"/>
        </w:rPr>
        <w:t>,</w:t>
      </w:r>
      <w:r w:rsidRPr="00C56DA6">
        <w:rPr>
          <w:rFonts w:cstheme="minorHAnsi"/>
          <w:lang w:val="en-GB"/>
        </w:rPr>
        <w:t xml:space="preserve"> to a forceful “action-at-a-</w:t>
      </w:r>
      <w:r w:rsidRPr="00C56DA6">
        <w:rPr>
          <w:rFonts w:cstheme="minorHAnsi"/>
          <w:lang w:val="en-GB"/>
        </w:rPr>
        <w:lastRenderedPageBreak/>
        <w:t>distance” quality</w:t>
      </w:r>
      <w:r w:rsidR="00875B9C" w:rsidRPr="00C56DA6">
        <w:rPr>
          <w:rFonts w:cstheme="minorHAnsi"/>
          <w:lang w:val="en-GB"/>
        </w:rPr>
        <w:t>.</w:t>
      </w:r>
      <w:r w:rsidRPr="00C56DA6">
        <w:rPr>
          <w:rFonts w:cstheme="minorHAnsi"/>
          <w:lang w:val="en-GB"/>
        </w:rPr>
        <w:t xml:space="preserve"> Newton claimed </w:t>
      </w:r>
      <w:r w:rsidR="00875B9C" w:rsidRPr="00C56DA6">
        <w:rPr>
          <w:rFonts w:cstheme="minorHAnsi"/>
          <w:lang w:val="en-GB"/>
        </w:rPr>
        <w:t xml:space="preserve">this force </w:t>
      </w:r>
      <w:r w:rsidRPr="00C56DA6">
        <w:rPr>
          <w:rFonts w:cstheme="minorHAnsi"/>
          <w:lang w:val="en-GB"/>
        </w:rPr>
        <w:t>reaches out into space, holding the Moon in orbit. But this proposal</w:t>
      </w:r>
      <w:r w:rsidR="006B3206" w:rsidRPr="00C56DA6">
        <w:rPr>
          <w:rFonts w:cstheme="minorHAnsi"/>
          <w:lang w:val="en-GB"/>
        </w:rPr>
        <w:t>,</w:t>
      </w:r>
      <w:r w:rsidRPr="00C56DA6">
        <w:rPr>
          <w:rFonts w:cstheme="minorHAnsi"/>
          <w:lang w:val="en-GB"/>
        </w:rPr>
        <w:t xml:space="preserve"> not only still has no solid physical explanation</w:t>
      </w:r>
      <w:r w:rsidR="006B3206" w:rsidRPr="00C56DA6">
        <w:rPr>
          <w:rFonts w:cstheme="minorHAnsi"/>
          <w:lang w:val="en-GB"/>
        </w:rPr>
        <w:t>,</w:t>
      </w:r>
      <w:r w:rsidRPr="00C56DA6">
        <w:rPr>
          <w:rFonts w:cstheme="minorHAnsi"/>
          <w:lang w:val="en-GB"/>
        </w:rPr>
        <w:t xml:space="preserve"> for how it might operate</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300 years later, but also offers no explanation</w:t>
      </w:r>
      <w:r w:rsidR="006B3206" w:rsidRPr="00C56DA6">
        <w:rPr>
          <w:rFonts w:cstheme="minorHAnsi"/>
          <w:lang w:val="en-GB"/>
        </w:rPr>
        <w:t>,</w:t>
      </w:r>
      <w:r w:rsidRPr="00C56DA6">
        <w:rPr>
          <w:rFonts w:cstheme="minorHAnsi"/>
          <w:lang w:val="en-GB"/>
        </w:rPr>
        <w:t xml:space="preserve"> for the immense and endless power source</w:t>
      </w:r>
      <w:r w:rsidR="006B3206" w:rsidRPr="00C56DA6">
        <w:rPr>
          <w:rFonts w:cstheme="minorHAnsi"/>
          <w:lang w:val="en-GB"/>
        </w:rPr>
        <w:t>,</w:t>
      </w:r>
      <w:r w:rsidRPr="00C56DA6">
        <w:rPr>
          <w:rFonts w:cstheme="minorHAnsi"/>
          <w:lang w:val="en-GB"/>
        </w:rPr>
        <w:t xml:space="preserve"> that must exist to support such a powerful undiminishing force. We have developed conceptual abstractions to address this issue</w:t>
      </w:r>
      <w:r w:rsidR="006B3206" w:rsidRPr="00C56DA6">
        <w:rPr>
          <w:rFonts w:cstheme="minorHAnsi"/>
          <w:lang w:val="en-GB"/>
        </w:rPr>
        <w:t>,</w:t>
      </w:r>
      <w:r w:rsidRPr="00C56DA6">
        <w:rPr>
          <w:rFonts w:cstheme="minorHAnsi"/>
          <w:lang w:val="en-GB"/>
        </w:rPr>
        <w:t xml:space="preserve"> in the absence of solid physical explanations, but this has left us with an array of speculative gravitational theories and physical explanations. </w:t>
      </w:r>
    </w:p>
    <w:p w14:paraId="0D2312A1" w14:textId="70D6D1DA" w:rsidR="007B3F79" w:rsidRPr="00C56DA6" w:rsidRDefault="007B3F79" w:rsidP="00570F2C">
      <w:pPr>
        <w:ind w:firstLine="340"/>
        <w:rPr>
          <w:rFonts w:cstheme="minorHAnsi"/>
          <w:lang w:val="en-GB"/>
        </w:rPr>
      </w:pPr>
      <w:r w:rsidRPr="00C56DA6">
        <w:rPr>
          <w:rFonts w:cstheme="minorHAnsi"/>
          <w:lang w:val="en-GB"/>
        </w:rPr>
        <w:t>In contrast, the expanding atom concept</w:t>
      </w:r>
      <w:r w:rsidR="008D51F7" w:rsidRPr="00C56DA6">
        <w:rPr>
          <w:rFonts w:cstheme="minorHAnsi"/>
          <w:lang w:val="en-GB"/>
        </w:rPr>
        <w:t>,</w:t>
      </w:r>
      <w:r w:rsidRPr="00C56DA6">
        <w:rPr>
          <w:rFonts w:cstheme="minorHAnsi"/>
          <w:lang w:val="en-GB"/>
        </w:rPr>
        <w:t xml:space="preserve"> explains orbits at a distance</w:t>
      </w:r>
      <w:r w:rsidR="0084391D" w:rsidRPr="00C56DA6">
        <w:rPr>
          <w:rFonts w:cstheme="minorHAnsi"/>
          <w:lang w:val="en-GB"/>
        </w:rPr>
        <w:t>,</w:t>
      </w:r>
      <w:r w:rsidRPr="00C56DA6">
        <w:rPr>
          <w:rFonts w:cstheme="minorHAnsi"/>
          <w:lang w:val="en-GB"/>
        </w:rPr>
        <w:t xml:space="preserve"> as an inescapable geometric consequence of surface gravity. It is easy to see, for example, how dropped objects would effectively fall</w:t>
      </w:r>
      <w:r w:rsidR="008D51F7" w:rsidRPr="00C56DA6">
        <w:rPr>
          <w:rFonts w:cstheme="minorHAnsi"/>
          <w:lang w:val="en-GB"/>
        </w:rPr>
        <w:t>,</w:t>
      </w:r>
      <w:r w:rsidRPr="00C56DA6">
        <w:rPr>
          <w:rFonts w:cstheme="minorHAnsi"/>
          <w:lang w:val="en-GB"/>
        </w:rPr>
        <w:t xml:space="preserve"> due to planetary expansion alone, and how horizontally tossed objects</w:t>
      </w:r>
      <w:r w:rsidR="008D51F7" w:rsidRPr="00C56DA6">
        <w:rPr>
          <w:rFonts w:cstheme="minorHAnsi"/>
          <w:lang w:val="en-GB"/>
        </w:rPr>
        <w:t>,</w:t>
      </w:r>
      <w:r w:rsidRPr="00C56DA6">
        <w:rPr>
          <w:rFonts w:cstheme="minorHAnsi"/>
          <w:lang w:val="en-GB"/>
        </w:rPr>
        <w:t xml:space="preserve"> would similarly curve and plummet toward the ground. Such dramatic momentum change</w:t>
      </w:r>
      <w:r w:rsidR="008D51F7" w:rsidRPr="00C56DA6">
        <w:rPr>
          <w:rFonts w:cstheme="minorHAnsi"/>
          <w:lang w:val="en-GB"/>
        </w:rPr>
        <w:t>,</w:t>
      </w:r>
      <w:r w:rsidRPr="00C56DA6">
        <w:rPr>
          <w:rFonts w:cstheme="minorHAnsi"/>
          <w:lang w:val="en-GB"/>
        </w:rPr>
        <w:t xml:space="preserve"> solely due to the geometry of expansion</w:t>
      </w:r>
      <w:r w:rsidR="008D51F7" w:rsidRPr="00C56DA6">
        <w:rPr>
          <w:rFonts w:cstheme="minorHAnsi"/>
          <w:lang w:val="en-GB"/>
        </w:rPr>
        <w:t>,</w:t>
      </w:r>
      <w:r w:rsidRPr="00C56DA6">
        <w:rPr>
          <w:rFonts w:cstheme="minorHAnsi"/>
          <w:lang w:val="en-GB"/>
        </w:rPr>
        <w:t xml:space="preserve"> demonstrates that gentler curving trajectories</w:t>
      </w:r>
      <w:r w:rsidR="008D51F7" w:rsidRPr="00C56DA6">
        <w:rPr>
          <w:rFonts w:cstheme="minorHAnsi"/>
          <w:lang w:val="en-GB"/>
        </w:rPr>
        <w:t>,</w:t>
      </w:r>
      <w:r w:rsidRPr="00C56DA6">
        <w:rPr>
          <w:rFonts w:cstheme="minorHAnsi"/>
          <w:lang w:val="en-GB"/>
        </w:rPr>
        <w:t xml:space="preserve"> traversing increasing fractions of Earth’s circumference</w:t>
      </w:r>
      <w:r w:rsidR="008D51F7" w:rsidRPr="00C56DA6">
        <w:rPr>
          <w:rFonts w:cstheme="minorHAnsi"/>
          <w:lang w:val="en-GB"/>
        </w:rPr>
        <w:t>,</w:t>
      </w:r>
      <w:r w:rsidRPr="00C56DA6">
        <w:rPr>
          <w:rFonts w:cstheme="minorHAnsi"/>
          <w:lang w:val="en-GB"/>
        </w:rPr>
        <w:t xml:space="preserve"> would result with greater horizontal speed. Unlike the absolute straight-line momentum</w:t>
      </w:r>
      <w:r w:rsidR="008D51F7" w:rsidRPr="00C56DA6">
        <w:rPr>
          <w:rFonts w:cstheme="minorHAnsi"/>
          <w:lang w:val="en-GB"/>
        </w:rPr>
        <w:t>,</w:t>
      </w:r>
      <w:r w:rsidRPr="00C56DA6">
        <w:rPr>
          <w:rFonts w:cstheme="minorHAnsi"/>
          <w:lang w:val="en-GB"/>
        </w:rPr>
        <w:t xml:space="preserve"> suggested by Newton’s first law, there is </w:t>
      </w:r>
      <w:proofErr w:type="gramStart"/>
      <w:r w:rsidRPr="00C56DA6">
        <w:rPr>
          <w:rFonts w:cstheme="minorHAnsi"/>
          <w:lang w:val="en-GB"/>
        </w:rPr>
        <w:t>actually no</w:t>
      </w:r>
      <w:proofErr w:type="gramEnd"/>
      <w:r w:rsidRPr="00C56DA6">
        <w:rPr>
          <w:rFonts w:cstheme="minorHAnsi"/>
          <w:lang w:val="en-GB"/>
        </w:rPr>
        <w:t xml:space="preserve"> reason</w:t>
      </w:r>
      <w:r w:rsidR="0084391D" w:rsidRPr="00C56DA6">
        <w:rPr>
          <w:rFonts w:cstheme="minorHAnsi"/>
          <w:lang w:val="en-GB"/>
        </w:rPr>
        <w:t>,</w:t>
      </w:r>
      <w:r w:rsidRPr="00C56DA6">
        <w:rPr>
          <w:rFonts w:cstheme="minorHAnsi"/>
          <w:lang w:val="en-GB"/>
        </w:rPr>
        <w:t xml:space="preserve"> such an object would not travel one-third, one-half, and eventually a full orbital circumference</w:t>
      </w:r>
      <w:r w:rsidR="008D51F7" w:rsidRPr="00C56DA6">
        <w:rPr>
          <w:rFonts w:cstheme="minorHAnsi"/>
          <w:lang w:val="en-GB"/>
        </w:rPr>
        <w:t>,</w:t>
      </w:r>
      <w:r w:rsidRPr="00C56DA6">
        <w:rPr>
          <w:rFonts w:cstheme="minorHAnsi"/>
          <w:lang w:val="en-GB"/>
        </w:rPr>
        <w:t xml:space="preserve"> about an expanding planet</w:t>
      </w:r>
      <w:r w:rsidR="008D51F7" w:rsidRPr="00C56DA6">
        <w:rPr>
          <w:rFonts w:cstheme="minorHAnsi"/>
          <w:lang w:val="en-GB"/>
        </w:rPr>
        <w:t>,</w:t>
      </w:r>
      <w:r w:rsidRPr="00C56DA6">
        <w:rPr>
          <w:rFonts w:cstheme="minorHAnsi"/>
          <w:lang w:val="en-GB"/>
        </w:rPr>
        <w:t xml:space="preserve"> as its speed increased.</w:t>
      </w:r>
    </w:p>
    <w:p w14:paraId="143FA917" w14:textId="77777777" w:rsidR="00513C82" w:rsidRPr="00C56DA6" w:rsidRDefault="00A94251" w:rsidP="00570F2C">
      <w:pPr>
        <w:keepNext/>
        <w:ind w:firstLine="0"/>
        <w:jc w:val="center"/>
        <w:rPr>
          <w:lang w:val="en-GB"/>
        </w:rPr>
      </w:pPr>
      <w:r w:rsidRPr="00C56DA6">
        <w:rPr>
          <w:rFonts w:cstheme="minorHAnsi"/>
          <w:noProof/>
          <w:lang w:val="en-GB"/>
        </w:rPr>
        <w:drawing>
          <wp:inline distT="0" distB="0" distL="0" distR="0" wp14:anchorId="50BAB761" wp14:editId="38E3E562">
            <wp:extent cx="5727700" cy="2133600"/>
            <wp:effectExtent l="25400" t="25400" r="25400" b="25400"/>
            <wp:docPr id="62" name="Picture 62" descr="Behind the scenes on the left, if we could see the expansion of these spheres passing each other in space, the spheres are growing, and each second the distance between them is less, but they continue on their straight line motion. On the right, if we cannot see the expansion, the spheres remain the same size, but the distance actually reduces between them, leading to an o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ehind the scenes on the left, if we could see the expansion of these spheres passing each other in space, the spheres are growing, and each second the distance between them is less, but they continue on their straight line motion. On the right, if we cannot see the expansion, the spheres remain the same size, but the distance actually reduces between them, leading to an orbit."/>
                    <pic:cNvPicPr/>
                  </pic:nvPicPr>
                  <pic:blipFill>
                    <a:blip r:embed="rId42">
                      <a:extLst>
                        <a:ext uri="{28A0092B-C50C-407E-A947-70E740481C1C}">
                          <a14:useLocalDpi xmlns:a14="http://schemas.microsoft.com/office/drawing/2010/main" val="0"/>
                        </a:ext>
                      </a:extLst>
                    </a:blip>
                    <a:stretch>
                      <a:fillRect/>
                    </a:stretch>
                  </pic:blipFill>
                  <pic:spPr>
                    <a:xfrm>
                      <a:off x="0" y="0"/>
                      <a:ext cx="5727700" cy="2133600"/>
                    </a:xfrm>
                    <a:prstGeom prst="rect">
                      <a:avLst/>
                    </a:prstGeom>
                    <a:ln w="15875">
                      <a:solidFill>
                        <a:srgbClr val="000000"/>
                      </a:solidFill>
                    </a:ln>
                  </pic:spPr>
                </pic:pic>
              </a:graphicData>
            </a:graphic>
          </wp:inline>
        </w:drawing>
      </w:r>
    </w:p>
    <w:p w14:paraId="2AF6A0DE" w14:textId="3C4D0224" w:rsidR="007B3F79" w:rsidRPr="00C56DA6" w:rsidRDefault="00513C82" w:rsidP="00570F2C">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27</w:t>
      </w:r>
      <w:r w:rsidRPr="00C56DA6">
        <w:rPr>
          <w:lang w:val="en-GB"/>
        </w:rPr>
        <w:fldChar w:fldCharType="end"/>
      </w:r>
      <w:r w:rsidRPr="00C56DA6">
        <w:rPr>
          <w:lang w:val="en-GB"/>
        </w:rPr>
        <w:t xml:space="preserve"> (3-6) Concept (left) and result (right) of the Natural Orbit Effect</w:t>
      </w:r>
    </w:p>
    <w:p w14:paraId="528636C5" w14:textId="1271F1ED" w:rsidR="007B3F79" w:rsidRPr="00C56DA6" w:rsidRDefault="007B3F79" w:rsidP="007B3F79">
      <w:pPr>
        <w:ind w:firstLine="340"/>
        <w:rPr>
          <w:rFonts w:cstheme="minorHAnsi"/>
          <w:lang w:val="en-GB"/>
        </w:rPr>
      </w:pPr>
      <w:r w:rsidRPr="00C56DA6">
        <w:rPr>
          <w:rFonts w:cstheme="minorHAnsi"/>
          <w:lang w:val="en-GB"/>
        </w:rPr>
        <w:t>Atomic expansion suggests additional explanations</w:t>
      </w:r>
      <w:r w:rsidR="0084391D" w:rsidRPr="00C56DA6">
        <w:rPr>
          <w:rFonts w:cstheme="minorHAnsi"/>
          <w:lang w:val="en-GB"/>
        </w:rPr>
        <w:t>,</w:t>
      </w:r>
      <w:r w:rsidRPr="00C56DA6">
        <w:rPr>
          <w:rFonts w:cstheme="minorHAnsi"/>
          <w:lang w:val="en-GB"/>
        </w:rPr>
        <w:t xml:space="preserve"> for observations throughout our solar system, such as planetary orbits and interplanetary space travel. Consider two planets passing </w:t>
      </w:r>
      <w:r w:rsidRPr="00C56DA6">
        <w:rPr>
          <w:rFonts w:cstheme="minorHAnsi"/>
          <w:lang w:val="en-GB"/>
        </w:rPr>
        <w:lastRenderedPageBreak/>
        <w:t>each other</w:t>
      </w:r>
      <w:r w:rsidR="0084391D" w:rsidRPr="00C56DA6">
        <w:rPr>
          <w:rFonts w:cstheme="minorHAnsi"/>
          <w:lang w:val="en-GB"/>
        </w:rPr>
        <w:t>,</w:t>
      </w:r>
      <w:r w:rsidRPr="00C56DA6">
        <w:rPr>
          <w:rFonts w:cstheme="minorHAnsi"/>
          <w:lang w:val="en-GB"/>
        </w:rPr>
        <w:t xml:space="preserve"> while their expansion closes the gap between them. We would never actually see such expansion directly</w:t>
      </w:r>
      <w:r w:rsidR="004900DC" w:rsidRPr="00C56DA6">
        <w:rPr>
          <w:rFonts w:cstheme="minorHAnsi"/>
          <w:lang w:val="en-GB"/>
        </w:rPr>
        <w:t>,</w:t>
      </w:r>
      <w:r w:rsidRPr="00C56DA6">
        <w:rPr>
          <w:rFonts w:cstheme="minorHAnsi"/>
          <w:lang w:val="en-GB"/>
        </w:rPr>
        <w:t xml:space="preserve"> as a size change</w:t>
      </w:r>
      <w:r w:rsidR="0084391D" w:rsidRPr="00C56DA6">
        <w:rPr>
          <w:rFonts w:cstheme="minorHAnsi"/>
          <w:lang w:val="en-GB"/>
        </w:rPr>
        <w:t>,</w:t>
      </w:r>
      <w:r w:rsidRPr="00C56DA6">
        <w:rPr>
          <w:rFonts w:cstheme="minorHAnsi"/>
          <w:lang w:val="en-GB"/>
        </w:rPr>
        <w:t xml:space="preserve"> if we and all other objects expand equally, maintaining constant (relative) sizes</w:t>
      </w:r>
      <w:r w:rsidR="00A457E6" w:rsidRPr="00C56DA6">
        <w:rPr>
          <w:rFonts w:cstheme="minorHAnsi"/>
          <w:lang w:val="en-GB"/>
        </w:rPr>
        <w:t>.</w:t>
      </w:r>
      <w:r w:rsidRPr="00C56DA6">
        <w:rPr>
          <w:rFonts w:cstheme="minorHAnsi"/>
          <w:lang w:val="en-GB"/>
        </w:rPr>
        <w:t xml:space="preserve"> </w:t>
      </w:r>
      <w:proofErr w:type="gramStart"/>
      <w:r w:rsidR="00A457E6" w:rsidRPr="00C56DA6">
        <w:rPr>
          <w:rFonts w:cstheme="minorHAnsi"/>
          <w:lang w:val="en-GB"/>
        </w:rPr>
        <w:t>S</w:t>
      </w:r>
      <w:r w:rsidRPr="00C56DA6">
        <w:rPr>
          <w:rFonts w:cstheme="minorHAnsi"/>
          <w:lang w:val="en-GB"/>
        </w:rPr>
        <w:t>o</w:t>
      </w:r>
      <w:proofErr w:type="gramEnd"/>
      <w:r w:rsidRPr="00C56DA6">
        <w:rPr>
          <w:rFonts w:cstheme="minorHAnsi"/>
          <w:lang w:val="en-GB"/>
        </w:rPr>
        <w:t xml:space="preserve"> the closing gap between the objects</w:t>
      </w:r>
      <w:r w:rsidR="00A457E6" w:rsidRPr="00C56DA6">
        <w:rPr>
          <w:rFonts w:cstheme="minorHAnsi"/>
          <w:lang w:val="en-GB"/>
        </w:rPr>
        <w:t>,</w:t>
      </w:r>
      <w:r w:rsidRPr="00C56DA6">
        <w:rPr>
          <w:rFonts w:cstheme="minorHAnsi"/>
          <w:lang w:val="en-GB"/>
        </w:rPr>
        <w:t xml:space="preserve"> could only manifest as unchanging planets</w:t>
      </w:r>
      <w:r w:rsidR="00A457E6" w:rsidRPr="00C56DA6">
        <w:rPr>
          <w:rFonts w:cstheme="minorHAnsi"/>
          <w:lang w:val="en-GB"/>
        </w:rPr>
        <w:t>,</w:t>
      </w:r>
      <w:r w:rsidRPr="00C56DA6">
        <w:rPr>
          <w:rFonts w:cstheme="minorHAnsi"/>
          <w:lang w:val="en-GB"/>
        </w:rPr>
        <w:t xml:space="preserve"> </w:t>
      </w:r>
      <w:r w:rsidR="00A457E6" w:rsidRPr="00C56DA6">
        <w:rPr>
          <w:rFonts w:cstheme="minorHAnsi"/>
          <w:lang w:val="en-GB"/>
        </w:rPr>
        <w:t xml:space="preserve">and for some reason, </w:t>
      </w:r>
      <w:r w:rsidRPr="00C56DA6">
        <w:rPr>
          <w:rFonts w:cstheme="minorHAnsi"/>
          <w:lang w:val="en-GB"/>
        </w:rPr>
        <w:t xml:space="preserve">curving toward each other </w:t>
      </w:r>
      <w:r w:rsidR="00A457E6" w:rsidRPr="00C56DA6">
        <w:rPr>
          <w:rFonts w:cstheme="minorHAnsi"/>
          <w:lang w:val="en-GB"/>
        </w:rPr>
        <w:t>while passing</w:t>
      </w:r>
      <w:r w:rsidRPr="00C56DA6">
        <w:rPr>
          <w:rFonts w:cstheme="minorHAnsi"/>
          <w:lang w:val="en-GB"/>
        </w:rPr>
        <w:t>. Newton suggested the reason is a still-unexplained attracting force, while Einstein instead proposed four-dimensional warped spacetime. However, curves and orbits would also follow</w:t>
      </w:r>
      <w:r w:rsidR="0084391D" w:rsidRPr="00C56DA6">
        <w:rPr>
          <w:rFonts w:cstheme="minorHAnsi"/>
          <w:lang w:val="en-GB"/>
        </w:rPr>
        <w:t>,</w:t>
      </w:r>
      <w:r w:rsidRPr="00C56DA6">
        <w:rPr>
          <w:rFonts w:cstheme="minorHAnsi"/>
          <w:lang w:val="en-GB"/>
        </w:rPr>
        <w:t xml:space="preserve"> quite naturally and unavoidably</w:t>
      </w:r>
      <w:r w:rsidR="0084391D" w:rsidRPr="00C56DA6">
        <w:rPr>
          <w:rFonts w:cstheme="minorHAnsi"/>
          <w:lang w:val="en-GB"/>
        </w:rPr>
        <w:t>,</w:t>
      </w:r>
      <w:r w:rsidRPr="00C56DA6">
        <w:rPr>
          <w:rFonts w:cstheme="minorHAnsi"/>
          <w:lang w:val="en-GB"/>
        </w:rPr>
        <w:t xml:space="preserve"> from the pure geometry of expanding matter alone.</w:t>
      </w:r>
    </w:p>
    <w:p w14:paraId="17223A0D" w14:textId="2F88B0AF" w:rsidR="00684686" w:rsidRPr="00C56DA6" w:rsidRDefault="007B3F79" w:rsidP="007B3F79">
      <w:pPr>
        <w:ind w:firstLine="340"/>
        <w:rPr>
          <w:rFonts w:cstheme="minorHAnsi"/>
          <w:lang w:val="en-GB"/>
        </w:rPr>
      </w:pPr>
      <w:r w:rsidRPr="00C56DA6">
        <w:rPr>
          <w:rFonts w:cstheme="minorHAnsi"/>
          <w:lang w:val="en-GB"/>
        </w:rPr>
        <w:t>The dynamics of orbiting expanding moons and planets</w:t>
      </w:r>
      <w:r w:rsidR="004900DC" w:rsidRPr="00C56DA6">
        <w:rPr>
          <w:rFonts w:cstheme="minorHAnsi"/>
          <w:lang w:val="en-GB"/>
        </w:rPr>
        <w:t>,</w:t>
      </w:r>
      <w:r w:rsidRPr="00C56DA6">
        <w:rPr>
          <w:rFonts w:cstheme="minorHAnsi"/>
          <w:lang w:val="en-GB"/>
        </w:rPr>
        <w:t xml:space="preserve"> would also result in the entire solar system</w:t>
      </w:r>
      <w:r w:rsidR="004900DC" w:rsidRPr="00C56DA6">
        <w:rPr>
          <w:rFonts w:cstheme="minorHAnsi"/>
          <w:lang w:val="en-GB"/>
        </w:rPr>
        <w:t>,</w:t>
      </w:r>
      <w:r w:rsidRPr="00C56DA6">
        <w:rPr>
          <w:rFonts w:cstheme="minorHAnsi"/>
          <w:lang w:val="en-GB"/>
        </w:rPr>
        <w:t xml:space="preserve"> and </w:t>
      </w:r>
      <w:proofErr w:type="gramStart"/>
      <w:r w:rsidRPr="00C56DA6">
        <w:rPr>
          <w:rFonts w:cstheme="minorHAnsi"/>
          <w:lang w:val="en-GB"/>
        </w:rPr>
        <w:t>all of</w:t>
      </w:r>
      <w:proofErr w:type="gramEnd"/>
      <w:r w:rsidRPr="00C56DA6">
        <w:rPr>
          <w:rFonts w:cstheme="minorHAnsi"/>
          <w:lang w:val="en-GB"/>
        </w:rPr>
        <w:t xml:space="preserve"> its contained orbits</w:t>
      </w:r>
      <w:r w:rsidR="004900DC" w:rsidRPr="00C56DA6">
        <w:rPr>
          <w:rFonts w:cstheme="minorHAnsi"/>
          <w:lang w:val="en-GB"/>
        </w:rPr>
        <w:t>,</w:t>
      </w:r>
      <w:r w:rsidRPr="00C56DA6">
        <w:rPr>
          <w:rFonts w:cstheme="minorHAnsi"/>
          <w:lang w:val="en-GB"/>
        </w:rPr>
        <w:t xml:space="preserve"> expanding as well. This can be shown to explain</w:t>
      </w:r>
      <w:r w:rsidR="00305933" w:rsidRPr="00C56DA6">
        <w:rPr>
          <w:rFonts w:cstheme="minorHAnsi"/>
          <w:lang w:val="en-GB"/>
        </w:rPr>
        <w:t>,</w:t>
      </w:r>
      <w:r w:rsidRPr="00C56DA6">
        <w:rPr>
          <w:rFonts w:cstheme="minorHAnsi"/>
          <w:lang w:val="en-GB"/>
        </w:rPr>
        <w:t xml:space="preserve"> such occurrences as gravity assist </w:t>
      </w:r>
      <w:r w:rsidR="003A3E9F" w:rsidRPr="00C56DA6">
        <w:rPr>
          <w:rFonts w:cstheme="minorHAnsi"/>
          <w:lang w:val="en-GB"/>
        </w:rPr>
        <w:t>manoeuvres</w:t>
      </w:r>
      <w:r w:rsidR="00835558" w:rsidRPr="00C56DA6">
        <w:rPr>
          <w:rFonts w:cstheme="minorHAnsi"/>
          <w:lang w:val="en-GB"/>
        </w:rPr>
        <w:t>,</w:t>
      </w:r>
      <w:r w:rsidRPr="00C56DA6">
        <w:rPr>
          <w:rFonts w:cstheme="minorHAnsi"/>
          <w:lang w:val="en-GB"/>
        </w:rPr>
        <w:t xml:space="preserve"> that accelerate spaceships as they pass planets</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and where there are no known g-forces in the process</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an otherwise mysterious </w:t>
      </w:r>
      <w:r w:rsidR="003A3E9F" w:rsidRPr="00C56DA6">
        <w:rPr>
          <w:rFonts w:cstheme="minorHAnsi"/>
          <w:lang w:val="en-GB"/>
        </w:rPr>
        <w:t>manoeuvre</w:t>
      </w:r>
      <w:r w:rsidR="00835558" w:rsidRPr="00C56DA6">
        <w:rPr>
          <w:rFonts w:cstheme="minorHAnsi"/>
          <w:lang w:val="en-GB"/>
        </w:rPr>
        <w:t>,</w:t>
      </w:r>
      <w:r w:rsidRPr="00C56DA6">
        <w:rPr>
          <w:rFonts w:cstheme="minorHAnsi"/>
          <w:lang w:val="en-GB"/>
        </w:rPr>
        <w:t xml:space="preserve"> that lacks proper explanation today</w:t>
      </w:r>
      <w:r w:rsidR="00305933" w:rsidRPr="00C56DA6">
        <w:rPr>
          <w:rFonts w:cstheme="minorHAnsi"/>
          <w:lang w:val="en-GB"/>
        </w:rPr>
        <w:t>,</w:t>
      </w:r>
      <w:r w:rsidRPr="00C56DA6">
        <w:rPr>
          <w:rFonts w:cstheme="minorHAnsi"/>
          <w:lang w:val="en-GB"/>
        </w:rPr>
        <w:t xml:space="preserve"> upon closer examination. </w:t>
      </w:r>
    </w:p>
    <w:p w14:paraId="5BFD2F1D" w14:textId="59765B22" w:rsidR="007B3952" w:rsidRPr="00C56DA6" w:rsidRDefault="007B3F79" w:rsidP="00570F2C">
      <w:pPr>
        <w:ind w:firstLine="340"/>
        <w:rPr>
          <w:rFonts w:cstheme="minorHAnsi"/>
          <w:lang w:val="en-GB"/>
        </w:rPr>
      </w:pPr>
      <w:r w:rsidRPr="00C56DA6">
        <w:rPr>
          <w:rFonts w:cstheme="minorHAnsi"/>
          <w:lang w:val="en-GB"/>
        </w:rPr>
        <w:t>And, at the level of the overall solar system, this expansion addresses widely known puzzling anomalies</w:t>
      </w:r>
      <w:r w:rsidR="00835558" w:rsidRPr="00C56DA6">
        <w:rPr>
          <w:rFonts w:cstheme="minorHAnsi"/>
          <w:lang w:val="en-GB"/>
        </w:rPr>
        <w:t>,</w:t>
      </w:r>
      <w:r w:rsidRPr="00C56DA6">
        <w:rPr>
          <w:rFonts w:cstheme="minorHAnsi"/>
          <w:lang w:val="en-GB"/>
        </w:rPr>
        <w:t xml:space="preserve"> with the Pioneer space probes and other spacecraft</w:t>
      </w:r>
      <w:r w:rsidR="00835558" w:rsidRPr="00C56DA6">
        <w:rPr>
          <w:rFonts w:cstheme="minorHAnsi"/>
          <w:lang w:val="en-GB"/>
        </w:rPr>
        <w:t>,</w:t>
      </w:r>
      <w:r w:rsidRPr="00C56DA6">
        <w:rPr>
          <w:rFonts w:cstheme="minorHAnsi"/>
          <w:lang w:val="en-GB"/>
        </w:rPr>
        <w:t xml:space="preserve"> as they travel through the solar system and beyond. These deviations from predicted trajectories</w:t>
      </w:r>
      <w:r w:rsidR="00835558" w:rsidRPr="00C56DA6">
        <w:rPr>
          <w:rFonts w:cstheme="minorHAnsi"/>
          <w:lang w:val="en-GB"/>
        </w:rPr>
        <w:t>,</w:t>
      </w:r>
      <w:r w:rsidRPr="00C56DA6">
        <w:rPr>
          <w:rFonts w:cstheme="minorHAnsi"/>
          <w:lang w:val="en-GB"/>
        </w:rPr>
        <w:t xml:space="preserve"> can now be considered as possible art</w:t>
      </w:r>
      <w:r w:rsidR="00216FFB" w:rsidRPr="00C56DA6">
        <w:rPr>
          <w:rFonts w:cstheme="minorHAnsi"/>
          <w:lang w:val="en-GB"/>
        </w:rPr>
        <w:t>e</w:t>
      </w:r>
      <w:r w:rsidRPr="00C56DA6">
        <w:rPr>
          <w:rFonts w:cstheme="minorHAnsi"/>
          <w:lang w:val="en-GB"/>
        </w:rPr>
        <w:t>facts of our Newtonian gravitational models, based on a force emanating from a given mass</w:t>
      </w:r>
      <w:r w:rsidR="00835558" w:rsidRPr="00C56DA6">
        <w:rPr>
          <w:rFonts w:cstheme="minorHAnsi"/>
          <w:lang w:val="en-GB"/>
        </w:rPr>
        <w:t>,</w:t>
      </w:r>
      <w:r w:rsidRPr="00C56DA6">
        <w:rPr>
          <w:rFonts w:cstheme="minorHAnsi"/>
          <w:lang w:val="en-GB"/>
        </w:rPr>
        <w:t xml:space="preserve"> rather than the geometry of expansion.</w:t>
      </w:r>
    </w:p>
    <w:p w14:paraId="3E3157A0" w14:textId="77777777" w:rsidR="00C251F3" w:rsidRPr="00C56DA6" w:rsidRDefault="005D7ABB" w:rsidP="00570F2C">
      <w:pPr>
        <w:keepNext/>
        <w:ind w:firstLine="0"/>
        <w:jc w:val="center"/>
        <w:rPr>
          <w:lang w:val="en-GB"/>
        </w:rPr>
      </w:pPr>
      <w:r w:rsidRPr="00C56DA6">
        <w:rPr>
          <w:rFonts w:cstheme="minorHAnsi"/>
          <w:noProof/>
          <w:lang w:val="en-GB"/>
        </w:rPr>
        <w:lastRenderedPageBreak/>
        <w:drawing>
          <wp:inline distT="0" distB="0" distL="0" distR="0" wp14:anchorId="10E95648" wp14:editId="06DFDD3D">
            <wp:extent cx="4205883" cy="5607844"/>
            <wp:effectExtent l="0" t="0" r="0" b="5715"/>
            <wp:docPr id="7" name="Picture 7" descr="Collage of images from The Final Theory book by Mark McCutche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llage of images from The Final Theory book by Mark McCutcheon.">
                      <a:extLst>
                        <a:ext uri="{C183D7F6-B498-43B3-948B-1728B52AA6E4}">
                          <adec:decorative xmlns:adec="http://schemas.microsoft.com/office/drawing/2017/decorative" val="0"/>
                        </a:ext>
                      </a:extLst>
                    </pic:cNvPr>
                    <pic:cNvPicPr/>
                  </pic:nvPicPr>
                  <pic:blipFill>
                    <a:blip r:embed="rId104">
                      <a:extLst>
                        <a:ext uri="{28A0092B-C50C-407E-A947-70E740481C1C}">
                          <a14:useLocalDpi xmlns:a14="http://schemas.microsoft.com/office/drawing/2010/main" val="0"/>
                        </a:ext>
                      </a:extLst>
                    </a:blip>
                    <a:stretch>
                      <a:fillRect/>
                    </a:stretch>
                  </pic:blipFill>
                  <pic:spPr>
                    <a:xfrm>
                      <a:off x="0" y="0"/>
                      <a:ext cx="4209081" cy="5612108"/>
                    </a:xfrm>
                    <a:prstGeom prst="rect">
                      <a:avLst/>
                    </a:prstGeom>
                  </pic:spPr>
                </pic:pic>
              </a:graphicData>
            </a:graphic>
          </wp:inline>
        </w:drawing>
      </w:r>
    </w:p>
    <w:p w14:paraId="32E6C296" w14:textId="67E22F1E" w:rsidR="007B3952" w:rsidRPr="00C56DA6" w:rsidRDefault="00C251F3" w:rsidP="00570F2C">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28</w:t>
      </w:r>
      <w:r w:rsidRPr="00C56DA6">
        <w:rPr>
          <w:lang w:val="en-GB"/>
        </w:rPr>
        <w:fldChar w:fldCharType="end"/>
      </w:r>
      <w:r w:rsidRPr="00C56DA6">
        <w:rPr>
          <w:lang w:val="en-GB"/>
        </w:rPr>
        <w:t xml:space="preserve"> Collage of figures from The Final Theory book by Mark McCutcheon</w:t>
      </w:r>
    </w:p>
    <w:p w14:paraId="6F4C4B47" w14:textId="1CFD0CF5" w:rsidR="007B3F79" w:rsidRPr="00C56DA6" w:rsidRDefault="007B3F79" w:rsidP="007B3F79">
      <w:pPr>
        <w:ind w:firstLine="340"/>
        <w:rPr>
          <w:rFonts w:cstheme="minorHAnsi"/>
          <w:lang w:val="en-GB"/>
        </w:rPr>
      </w:pPr>
      <w:proofErr w:type="gramStart"/>
      <w:r w:rsidRPr="00C56DA6">
        <w:rPr>
          <w:rFonts w:cstheme="minorHAnsi"/>
          <w:lang w:val="en-GB"/>
        </w:rPr>
        <w:t>And,</w:t>
      </w:r>
      <w:proofErr w:type="gramEnd"/>
      <w:r w:rsidRPr="00C56DA6">
        <w:rPr>
          <w:rFonts w:cstheme="minorHAnsi"/>
          <w:lang w:val="en-GB"/>
        </w:rPr>
        <w:t xml:space="preserve"> much as expanding atoms replace the notion of “gravitational energy”, expanding subatomic particles</w:t>
      </w:r>
      <w:r w:rsidR="00305933" w:rsidRPr="00C56DA6">
        <w:rPr>
          <w:rFonts w:cstheme="minorHAnsi"/>
          <w:lang w:val="en-GB"/>
        </w:rPr>
        <w:t>,</w:t>
      </w:r>
      <w:r w:rsidRPr="00C56DA6">
        <w:rPr>
          <w:rFonts w:cstheme="minorHAnsi"/>
          <w:lang w:val="en-GB"/>
        </w:rPr>
        <w:t xml:space="preserve"> replace the energies of “electric charge” and “strong and weak nuclear forces”. These separate energy concepts</w:t>
      </w:r>
      <w:r w:rsidR="00E24B90" w:rsidRPr="00C56DA6">
        <w:rPr>
          <w:rFonts w:cstheme="minorHAnsi"/>
          <w:lang w:val="en-GB"/>
        </w:rPr>
        <w:t>,</w:t>
      </w:r>
      <w:r w:rsidR="0052663E" w:rsidRPr="00C56DA6">
        <w:rPr>
          <w:rFonts w:cstheme="minorHAnsi"/>
          <w:lang w:val="en-GB"/>
        </w:rPr>
        <w:t xml:space="preserve"> </w:t>
      </w:r>
      <w:proofErr w:type="gramStart"/>
      <w:r w:rsidRPr="00C56DA6">
        <w:rPr>
          <w:rFonts w:cstheme="minorHAnsi"/>
          <w:lang w:val="en-GB"/>
        </w:rPr>
        <w:t>similarly</w:t>
      </w:r>
      <w:proofErr w:type="gramEnd"/>
      <w:r w:rsidRPr="00C56DA6">
        <w:rPr>
          <w:rFonts w:cstheme="minorHAnsi"/>
          <w:lang w:val="en-GB"/>
        </w:rPr>
        <w:t xml:space="preserve"> become unnecessary abstractions</w:t>
      </w:r>
      <w:r w:rsidR="0052663E" w:rsidRPr="00C56DA6">
        <w:rPr>
          <w:rFonts w:cstheme="minorHAnsi"/>
          <w:lang w:val="en-GB"/>
        </w:rPr>
        <w:t>,</w:t>
      </w:r>
      <w:r w:rsidRPr="00C56DA6">
        <w:rPr>
          <w:rFonts w:cstheme="minorHAnsi"/>
          <w:lang w:val="en-GB"/>
        </w:rPr>
        <w:t xml:space="preserve"> in an atomic model where neutrons and protons are not true particles</w:t>
      </w:r>
      <w:r w:rsidR="00305933" w:rsidRPr="00C56DA6">
        <w:rPr>
          <w:rFonts w:cstheme="minorHAnsi"/>
          <w:lang w:val="en-GB"/>
        </w:rPr>
        <w:t>.</w:t>
      </w:r>
      <w:r w:rsidRPr="00C56DA6">
        <w:rPr>
          <w:rFonts w:cstheme="minorHAnsi"/>
          <w:lang w:val="en-GB"/>
        </w:rPr>
        <w:t xml:space="preserve"> </w:t>
      </w:r>
      <w:r w:rsidR="00305933" w:rsidRPr="00C56DA6">
        <w:rPr>
          <w:rFonts w:cstheme="minorHAnsi"/>
          <w:lang w:val="en-GB"/>
        </w:rPr>
        <w:t xml:space="preserve">Instead, they are </w:t>
      </w:r>
      <w:r w:rsidRPr="00C56DA6">
        <w:rPr>
          <w:rFonts w:cstheme="minorHAnsi"/>
          <w:lang w:val="en-GB"/>
        </w:rPr>
        <w:t xml:space="preserve">clusters </w:t>
      </w:r>
      <w:r w:rsidRPr="00C56DA6">
        <w:rPr>
          <w:rFonts w:cstheme="minorHAnsi"/>
          <w:lang w:val="en-GB"/>
        </w:rPr>
        <w:lastRenderedPageBreak/>
        <w:t xml:space="preserve">of expanding (not “charged”) electrons, </w:t>
      </w:r>
      <w:r w:rsidR="00305933" w:rsidRPr="00C56DA6">
        <w:rPr>
          <w:rFonts w:cstheme="minorHAnsi"/>
          <w:lang w:val="en-GB"/>
        </w:rPr>
        <w:t>while</w:t>
      </w:r>
      <w:r w:rsidRPr="00C56DA6">
        <w:rPr>
          <w:rFonts w:cstheme="minorHAnsi"/>
          <w:lang w:val="en-GB"/>
        </w:rPr>
        <w:t xml:space="preserve"> “orbiting” electrons</w:t>
      </w:r>
      <w:r w:rsidR="00305933" w:rsidRPr="00C56DA6">
        <w:rPr>
          <w:rFonts w:cstheme="minorHAnsi"/>
          <w:lang w:val="en-GB"/>
        </w:rPr>
        <w:t xml:space="preserve"> </w:t>
      </w:r>
      <w:r w:rsidRPr="00C56DA6">
        <w:rPr>
          <w:rFonts w:cstheme="minorHAnsi"/>
          <w:lang w:val="en-GB"/>
        </w:rPr>
        <w:t>bounce repeatedly off</w:t>
      </w:r>
      <w:r w:rsidR="00684686" w:rsidRPr="00C56DA6">
        <w:rPr>
          <w:rFonts w:cstheme="minorHAnsi"/>
          <w:lang w:val="en-GB"/>
        </w:rPr>
        <w:t>,</w:t>
      </w:r>
      <w:r w:rsidRPr="00C56DA6">
        <w:rPr>
          <w:rFonts w:cstheme="minorHAnsi"/>
          <w:lang w:val="en-GB"/>
        </w:rPr>
        <w:t xml:space="preserve"> the resultant continually expanding nucleus.</w:t>
      </w:r>
    </w:p>
    <w:p w14:paraId="428027A7" w14:textId="77777777" w:rsidR="00231CDE" w:rsidRPr="00C56DA6" w:rsidRDefault="007B3F79" w:rsidP="007B3F79">
      <w:pPr>
        <w:ind w:firstLine="340"/>
        <w:rPr>
          <w:rFonts w:cstheme="minorHAnsi"/>
          <w:lang w:val="en-GB"/>
        </w:rPr>
      </w:pPr>
      <w:r w:rsidRPr="00C56DA6">
        <w:rPr>
          <w:rFonts w:cstheme="minorHAnsi"/>
          <w:lang w:val="en-GB"/>
        </w:rPr>
        <w:t>Today’s “strong nuclear force”</w:t>
      </w:r>
      <w:r w:rsidR="00684686" w:rsidRPr="00C56DA6">
        <w:rPr>
          <w:rFonts w:cstheme="minorHAnsi"/>
          <w:lang w:val="en-GB"/>
        </w:rPr>
        <w:t>,</w:t>
      </w:r>
      <w:r w:rsidRPr="00C56DA6">
        <w:rPr>
          <w:rFonts w:cstheme="minorHAnsi"/>
          <w:lang w:val="en-GB"/>
        </w:rPr>
        <w:t xml:space="preserve"> holding the powerfully repelling “positively charged” nuclear protons together (whose required power sources are both oddly absent), is replaced by the crushing force</w:t>
      </w:r>
      <w:r w:rsidR="00684686" w:rsidRPr="00C56DA6">
        <w:rPr>
          <w:rFonts w:cstheme="minorHAnsi"/>
          <w:lang w:val="en-GB"/>
        </w:rPr>
        <w:t>,</w:t>
      </w:r>
      <w:r w:rsidRPr="00C56DA6">
        <w:rPr>
          <w:rFonts w:cstheme="minorHAnsi"/>
          <w:lang w:val="en-GB"/>
        </w:rPr>
        <w:t xml:space="preserve"> of rapidly expanding protons and neutrons against each other. </w:t>
      </w:r>
    </w:p>
    <w:p w14:paraId="2E442238" w14:textId="346B616A" w:rsidR="00684686" w:rsidRPr="00C56DA6" w:rsidRDefault="007B3F79" w:rsidP="007B3F79">
      <w:pPr>
        <w:ind w:firstLine="340"/>
        <w:rPr>
          <w:rFonts w:cstheme="minorHAnsi"/>
          <w:lang w:val="en-GB"/>
        </w:rPr>
      </w:pPr>
      <w:r w:rsidRPr="00C56DA6">
        <w:rPr>
          <w:rFonts w:cstheme="minorHAnsi"/>
          <w:lang w:val="en-GB"/>
        </w:rPr>
        <w:t>And the “weak nuclear force”</w:t>
      </w:r>
      <w:r w:rsidR="00684686" w:rsidRPr="00C56DA6">
        <w:rPr>
          <w:rFonts w:cstheme="minorHAnsi"/>
          <w:lang w:val="en-GB"/>
        </w:rPr>
        <w:t>,</w:t>
      </w:r>
      <w:r w:rsidRPr="00C56DA6">
        <w:rPr>
          <w:rFonts w:cstheme="minorHAnsi"/>
          <w:lang w:val="en-GB"/>
        </w:rPr>
        <w:t xml:space="preserve"> causing occasional nuclear decay</w:t>
      </w:r>
      <w:r w:rsidR="00684686" w:rsidRPr="00C56DA6">
        <w:rPr>
          <w:rFonts w:cstheme="minorHAnsi"/>
          <w:lang w:val="en-GB"/>
        </w:rPr>
        <w:t>,</w:t>
      </w:r>
      <w:r w:rsidRPr="00C56DA6">
        <w:rPr>
          <w:rFonts w:cstheme="minorHAnsi"/>
          <w:lang w:val="en-GB"/>
        </w:rPr>
        <w:t xml:space="preserve"> further suggests the characteri</w:t>
      </w:r>
      <w:r w:rsidR="00D52E13" w:rsidRPr="00C56DA6">
        <w:rPr>
          <w:rFonts w:cstheme="minorHAnsi"/>
          <w:lang w:val="en-GB"/>
        </w:rPr>
        <w:t>s</w:t>
      </w:r>
      <w:r w:rsidRPr="00C56DA6">
        <w:rPr>
          <w:rFonts w:cstheme="minorHAnsi"/>
          <w:lang w:val="en-GB"/>
        </w:rPr>
        <w:t>ation of neutrons</w:t>
      </w:r>
      <w:r w:rsidR="00684686" w:rsidRPr="00C56DA6">
        <w:rPr>
          <w:rFonts w:cstheme="minorHAnsi"/>
          <w:lang w:val="en-GB"/>
        </w:rPr>
        <w:t>,</w:t>
      </w:r>
      <w:r w:rsidRPr="00C56DA6">
        <w:rPr>
          <w:rFonts w:cstheme="minorHAnsi"/>
          <w:lang w:val="en-GB"/>
        </w:rPr>
        <w:t xml:space="preserve"> as less stable clusters of active expanding electrons</w:t>
      </w:r>
      <w:r w:rsidR="00684686" w:rsidRPr="00C56DA6">
        <w:rPr>
          <w:rFonts w:cstheme="minorHAnsi"/>
          <w:lang w:val="en-GB"/>
        </w:rPr>
        <w:t>,</w:t>
      </w:r>
      <w:r w:rsidRPr="00C56DA6">
        <w:rPr>
          <w:rFonts w:cstheme="minorHAnsi"/>
          <w:lang w:val="en-GB"/>
        </w:rPr>
        <w:t xml:space="preserve"> that occasionally eject an electron</w:t>
      </w:r>
      <w:r w:rsidR="00684686" w:rsidRPr="00C56DA6">
        <w:rPr>
          <w:rFonts w:cstheme="minorHAnsi"/>
          <w:lang w:val="en-GB"/>
        </w:rPr>
        <w:t>,</w:t>
      </w:r>
      <w:r w:rsidRPr="00C56DA6">
        <w:rPr>
          <w:rFonts w:cstheme="minorHAnsi"/>
          <w:lang w:val="en-GB"/>
        </w:rPr>
        <w:t xml:space="preserve"> to become a more stable proton cluster</w:t>
      </w:r>
      <w:r w:rsidR="00230F5D" w:rsidRPr="00C56DA6">
        <w:rPr>
          <w:rFonts w:cstheme="minorHAnsi"/>
          <w:lang w:val="en-GB"/>
        </w:rPr>
        <w:t>.</w:t>
      </w:r>
      <w:r w:rsidRPr="00C56DA6">
        <w:rPr>
          <w:rFonts w:cstheme="minorHAnsi"/>
          <w:lang w:val="en-GB"/>
        </w:rPr>
        <w:t xml:space="preserve"> </w:t>
      </w:r>
      <w:r w:rsidR="00230F5D" w:rsidRPr="00C56DA6">
        <w:rPr>
          <w:rFonts w:cstheme="minorHAnsi"/>
          <w:lang w:val="en-GB"/>
        </w:rPr>
        <w:t xml:space="preserve">This is a </w:t>
      </w:r>
      <w:r w:rsidRPr="00C56DA6">
        <w:rPr>
          <w:rFonts w:cstheme="minorHAnsi"/>
          <w:lang w:val="en-GB"/>
        </w:rPr>
        <w:t>more straightforward proposal</w:t>
      </w:r>
      <w:r w:rsidR="00230F5D" w:rsidRPr="00C56DA6">
        <w:rPr>
          <w:rFonts w:cstheme="minorHAnsi"/>
          <w:lang w:val="en-GB"/>
        </w:rPr>
        <w:t>,</w:t>
      </w:r>
      <w:r w:rsidRPr="00C56DA6">
        <w:rPr>
          <w:rFonts w:cstheme="minorHAnsi"/>
          <w:lang w:val="en-GB"/>
        </w:rPr>
        <w:t xml:space="preserve"> for this nuclear “decay” process. </w:t>
      </w:r>
    </w:p>
    <w:p w14:paraId="5CF0D728" w14:textId="522E994F" w:rsidR="007B3F79" w:rsidRPr="00C56DA6" w:rsidRDefault="007B3F79" w:rsidP="007B3F79">
      <w:pPr>
        <w:ind w:firstLine="340"/>
        <w:rPr>
          <w:rFonts w:cstheme="minorHAnsi"/>
          <w:lang w:val="en-GB"/>
        </w:rPr>
      </w:pPr>
      <w:r w:rsidRPr="00C56DA6">
        <w:rPr>
          <w:rFonts w:cstheme="minorHAnsi"/>
          <w:lang w:val="en-GB"/>
        </w:rPr>
        <w:t>This concept extends further to chemical bonds, currently attributed to endless electric-charge</w:t>
      </w:r>
      <w:r w:rsidR="000C6535" w:rsidRPr="00C56DA6">
        <w:rPr>
          <w:rFonts w:cstheme="minorHAnsi"/>
          <w:lang w:val="en-GB"/>
        </w:rPr>
        <w:t>,</w:t>
      </w:r>
      <w:r w:rsidRPr="00C56DA6">
        <w:rPr>
          <w:rFonts w:cstheme="minorHAnsi"/>
          <w:lang w:val="en-GB"/>
        </w:rPr>
        <w:t xml:space="preserve"> or electromagnetic energy</w:t>
      </w:r>
      <w:r w:rsidR="00230F5D" w:rsidRPr="00C56DA6">
        <w:rPr>
          <w:rFonts w:cstheme="minorHAnsi"/>
          <w:lang w:val="en-GB"/>
        </w:rPr>
        <w:t>.</w:t>
      </w:r>
      <w:r w:rsidRPr="00C56DA6">
        <w:rPr>
          <w:rFonts w:cstheme="minorHAnsi"/>
          <w:lang w:val="en-GB"/>
        </w:rPr>
        <w:t xml:space="preserve"> </w:t>
      </w:r>
      <w:r w:rsidR="00230F5D" w:rsidRPr="00C56DA6">
        <w:rPr>
          <w:rFonts w:cstheme="minorHAnsi"/>
          <w:lang w:val="en-GB"/>
        </w:rPr>
        <w:t>A</w:t>
      </w:r>
      <w:r w:rsidRPr="00C56DA6">
        <w:rPr>
          <w:rFonts w:cstheme="minorHAnsi"/>
          <w:lang w:val="en-GB"/>
        </w:rPr>
        <w:t>nd even beyond</w:t>
      </w:r>
      <w:r w:rsidR="000C6535" w:rsidRPr="00C56DA6">
        <w:rPr>
          <w:rFonts w:cstheme="minorHAnsi"/>
          <w:lang w:val="en-GB"/>
        </w:rPr>
        <w:t>,</w:t>
      </w:r>
      <w:r w:rsidRPr="00C56DA6">
        <w:rPr>
          <w:rFonts w:cstheme="minorHAnsi"/>
          <w:lang w:val="en-GB"/>
        </w:rPr>
        <w:t xml:space="preserve"> as external clouds of expanding electrons</w:t>
      </w:r>
      <w:r w:rsidR="000C6535" w:rsidRPr="00C56DA6">
        <w:rPr>
          <w:rFonts w:cstheme="minorHAnsi"/>
          <w:lang w:val="en-GB"/>
        </w:rPr>
        <w:t>,</w:t>
      </w:r>
      <w:r w:rsidRPr="00C56DA6">
        <w:rPr>
          <w:rFonts w:cstheme="minorHAnsi"/>
          <w:lang w:val="en-GB"/>
        </w:rPr>
        <w:t xml:space="preserve"> that we call electric and magnetic fields. Even electromagnetic energy</w:t>
      </w:r>
      <w:r w:rsidR="000C6535" w:rsidRPr="00C56DA6">
        <w:rPr>
          <w:rFonts w:cstheme="minorHAnsi"/>
          <w:lang w:val="en-GB"/>
        </w:rPr>
        <w:t>,</w:t>
      </w:r>
      <w:r w:rsidRPr="00C56DA6">
        <w:rPr>
          <w:rFonts w:cstheme="minorHAnsi"/>
          <w:lang w:val="en-GB"/>
        </w:rPr>
        <w:t xml:space="preserve"> such as heat and light</w:t>
      </w:r>
      <w:r w:rsidR="000C6535" w:rsidRPr="00C56DA6">
        <w:rPr>
          <w:rFonts w:cstheme="minorHAnsi"/>
          <w:lang w:val="en-GB"/>
        </w:rPr>
        <w:t>,</w:t>
      </w:r>
      <w:r w:rsidRPr="00C56DA6">
        <w:rPr>
          <w:rFonts w:cstheme="minorHAnsi"/>
          <w:lang w:val="en-GB"/>
        </w:rPr>
        <w:t xml:space="preserve"> becomes clusters of freely expanding electrons</w:t>
      </w:r>
      <w:r w:rsidR="000C6535" w:rsidRPr="00C56DA6">
        <w:rPr>
          <w:rFonts w:cstheme="minorHAnsi"/>
          <w:lang w:val="en-GB"/>
        </w:rPr>
        <w:t>,</w:t>
      </w:r>
      <w:r w:rsidRPr="00C56DA6">
        <w:rPr>
          <w:rFonts w:cstheme="minorHAnsi"/>
          <w:lang w:val="en-GB"/>
        </w:rPr>
        <w:t xml:space="preserve"> pushing one another through space</w:t>
      </w:r>
      <w:r w:rsidR="00230F5D" w:rsidRPr="00C56DA6">
        <w:rPr>
          <w:rFonts w:cstheme="minorHAnsi"/>
          <w:lang w:val="en-GB"/>
        </w:rPr>
        <w:t>.</w:t>
      </w:r>
      <w:r w:rsidRPr="00C56DA6">
        <w:rPr>
          <w:rFonts w:cstheme="minorHAnsi"/>
          <w:lang w:val="en-GB"/>
        </w:rPr>
        <w:t xml:space="preserve"> </w:t>
      </w:r>
      <w:r w:rsidR="00230F5D" w:rsidRPr="00C56DA6">
        <w:rPr>
          <w:rFonts w:cstheme="minorHAnsi"/>
          <w:lang w:val="en-GB"/>
        </w:rPr>
        <w:t>While</w:t>
      </w:r>
      <w:r w:rsidRPr="00C56DA6">
        <w:rPr>
          <w:rFonts w:cstheme="minorHAnsi"/>
          <w:lang w:val="en-GB"/>
        </w:rPr>
        <w:t xml:space="preserve"> electricity is expanding electrons</w:t>
      </w:r>
      <w:r w:rsidR="000C6535" w:rsidRPr="00C56DA6">
        <w:rPr>
          <w:rFonts w:cstheme="minorHAnsi"/>
          <w:lang w:val="en-GB"/>
        </w:rPr>
        <w:t>,</w:t>
      </w:r>
      <w:r w:rsidRPr="00C56DA6">
        <w:rPr>
          <w:rFonts w:cstheme="minorHAnsi"/>
          <w:lang w:val="en-GB"/>
        </w:rPr>
        <w:t xml:space="preserve"> pushing each other through wires</w:t>
      </w:r>
      <w:r w:rsidR="000C6535" w:rsidRPr="00C56DA6">
        <w:rPr>
          <w:rFonts w:cstheme="minorHAnsi"/>
          <w:lang w:val="en-GB"/>
        </w:rPr>
        <w:t>,</w:t>
      </w:r>
      <w:r w:rsidRPr="00C56DA6">
        <w:rPr>
          <w:rFonts w:cstheme="minorHAnsi"/>
          <w:lang w:val="en-GB"/>
        </w:rPr>
        <w:t xml:space="preserve"> and extending outward as a surrounding magnetic field.</w:t>
      </w:r>
    </w:p>
    <w:p w14:paraId="62D3A8B6" w14:textId="2B550E57" w:rsidR="00DF2152" w:rsidRPr="00C56DA6" w:rsidRDefault="007B3F79" w:rsidP="00570F2C">
      <w:pPr>
        <w:ind w:firstLine="340"/>
        <w:rPr>
          <w:rFonts w:cstheme="minorHAnsi"/>
          <w:lang w:val="en-GB"/>
        </w:rPr>
      </w:pPr>
      <w:r w:rsidRPr="00C56DA6">
        <w:rPr>
          <w:rFonts w:cstheme="minorHAnsi"/>
          <w:lang w:val="en-GB"/>
        </w:rPr>
        <w:t>In the end, all known forms of matter and energy</w:t>
      </w:r>
      <w:r w:rsidR="000C6535" w:rsidRPr="00C56DA6">
        <w:rPr>
          <w:rFonts w:cstheme="minorHAnsi"/>
          <w:lang w:val="en-GB"/>
        </w:rPr>
        <w:t>,</w:t>
      </w:r>
      <w:r w:rsidRPr="00C56DA6">
        <w:rPr>
          <w:rFonts w:cstheme="minorHAnsi"/>
          <w:lang w:val="en-GB"/>
        </w:rPr>
        <w:t xml:space="preserve"> become manifestations of the singular unifying phenomenon of expanding matter. Although easy dismissals are tempting with most alternate theories, a closer look may well show Expansion Theory</w:t>
      </w:r>
      <w:r w:rsidR="000C6535" w:rsidRPr="00C56DA6">
        <w:rPr>
          <w:rFonts w:cstheme="minorHAnsi"/>
          <w:lang w:val="en-GB"/>
        </w:rPr>
        <w:t>,</w:t>
      </w:r>
      <w:r w:rsidRPr="00C56DA6">
        <w:rPr>
          <w:rFonts w:cstheme="minorHAnsi"/>
          <w:lang w:val="en-GB"/>
        </w:rPr>
        <w:t xml:space="preserve"> to be much more scientifically viable, </w:t>
      </w:r>
      <w:proofErr w:type="gramStart"/>
      <w:r w:rsidRPr="00C56DA6">
        <w:rPr>
          <w:rFonts w:cstheme="minorHAnsi"/>
          <w:lang w:val="en-GB"/>
        </w:rPr>
        <w:t>comprehensible</w:t>
      </w:r>
      <w:proofErr w:type="gramEnd"/>
      <w:r w:rsidRPr="00C56DA6">
        <w:rPr>
          <w:rFonts w:cstheme="minorHAnsi"/>
          <w:lang w:val="en-GB"/>
        </w:rPr>
        <w:t xml:space="preserve"> and verifiable</w:t>
      </w:r>
      <w:r w:rsidR="000C6535" w:rsidRPr="00C56DA6">
        <w:rPr>
          <w:rFonts w:cstheme="minorHAnsi"/>
          <w:lang w:val="en-GB"/>
        </w:rPr>
        <w:t>,</w:t>
      </w:r>
      <w:r w:rsidRPr="00C56DA6">
        <w:rPr>
          <w:rFonts w:cstheme="minorHAnsi"/>
          <w:lang w:val="en-GB"/>
        </w:rPr>
        <w:t xml:space="preserve"> than the other seven “theory of everything” candidates. In fact, such a comparison could be very eye opening indeed.</w:t>
      </w:r>
    </w:p>
    <w:p w14:paraId="1B2B3A04" w14:textId="52BFD00A" w:rsidR="007B3F79" w:rsidRPr="00C56DA6" w:rsidRDefault="007B3F79" w:rsidP="00570F2C">
      <w:pPr>
        <w:ind w:firstLine="340"/>
        <w:rPr>
          <w:i/>
          <w:iCs/>
          <w:lang w:val="en-GB"/>
        </w:rPr>
      </w:pPr>
      <w:r w:rsidRPr="00C56DA6">
        <w:rPr>
          <w:rStyle w:val="Emphasis"/>
          <w:lang w:val="en-GB"/>
        </w:rPr>
        <w:t xml:space="preserve">Mark McCutcheon is </w:t>
      </w:r>
      <w:r w:rsidR="005A4C4B" w:rsidRPr="00C56DA6">
        <w:rPr>
          <w:rStyle w:val="Emphasis"/>
          <w:lang w:val="en-GB"/>
        </w:rPr>
        <w:t xml:space="preserve">the </w:t>
      </w:r>
      <w:r w:rsidRPr="00C56DA6">
        <w:rPr>
          <w:rStyle w:val="Emphasis"/>
          <w:lang w:val="en-GB"/>
        </w:rPr>
        <w:t xml:space="preserve">author of </w:t>
      </w:r>
      <w:r w:rsidRPr="00C56DA6">
        <w:rPr>
          <w:rStyle w:val="Emphasis"/>
          <w:i w:val="0"/>
          <w:iCs w:val="0"/>
          <w:lang w:val="en-GB"/>
        </w:rPr>
        <w:t>The Final Theory: Rethinking Our Scientific Legacy.</w:t>
      </w:r>
      <w:r w:rsidRPr="00C56DA6">
        <w:rPr>
          <w:rStyle w:val="Emphasis"/>
          <w:lang w:val="en-GB"/>
        </w:rPr>
        <w:t xml:space="preserve"> For further reading on Expansion Theory, visit </w:t>
      </w:r>
      <w:hyperlink r:id="rId105" w:history="1">
        <w:r w:rsidR="000C6535" w:rsidRPr="00C56DA6">
          <w:rPr>
            <w:rStyle w:val="Emphasis"/>
            <w:lang w:val="en-GB"/>
          </w:rPr>
          <w:t>www.thefinaltheory.com</w:t>
        </w:r>
      </w:hyperlink>
      <w:r w:rsidR="000C6535" w:rsidRPr="00C56DA6">
        <w:rPr>
          <w:rStyle w:val="Emphasis"/>
          <w:lang w:val="en-GB"/>
        </w:rPr>
        <w:t>.</w:t>
      </w:r>
      <w:r w:rsidR="00926B97" w:rsidRPr="00C56DA6">
        <w:rPr>
          <w:rStyle w:val="Emphasis"/>
          <w:lang w:val="en-GB"/>
        </w:rPr>
        <w:t xml:space="preserve"> </w:t>
      </w:r>
      <w:r w:rsidRPr="00C56DA6">
        <w:rPr>
          <w:rStyle w:val="Emphasis"/>
          <w:lang w:val="en-GB"/>
        </w:rPr>
        <w:t>For more information about this new revolution in science, read these excerpts</w:t>
      </w:r>
      <w:r w:rsidR="00926B97" w:rsidRPr="00C56DA6">
        <w:rPr>
          <w:rStyle w:val="Emphasis"/>
          <w:lang w:val="en-GB"/>
        </w:rPr>
        <w:t xml:space="preserve"> from his book</w:t>
      </w:r>
      <w:r w:rsidRPr="00C56DA6">
        <w:rPr>
          <w:rStyle w:val="Emphasis"/>
          <w:lang w:val="en-GB"/>
        </w:rPr>
        <w:t>:</w:t>
      </w:r>
    </w:p>
    <w:p w14:paraId="645D70E9" w14:textId="77777777" w:rsidR="007B3F79" w:rsidRPr="00C56DA6" w:rsidRDefault="007B3F79" w:rsidP="007B3F79">
      <w:pPr>
        <w:ind w:firstLine="340"/>
        <w:rPr>
          <w:rFonts w:cstheme="minorHAnsi"/>
          <w:b/>
          <w:lang w:val="en-GB"/>
        </w:rPr>
      </w:pPr>
      <w:r w:rsidRPr="00C56DA6">
        <w:rPr>
          <w:rFonts w:cstheme="minorHAnsi"/>
          <w:b/>
          <w:lang w:val="en-GB"/>
        </w:rPr>
        <w:t>Pioneer Anomaly, Slingshot Effect and Gravitational Inconsistencies Explained</w:t>
      </w:r>
    </w:p>
    <w:p w14:paraId="6DCF117F" w14:textId="48F1829A" w:rsidR="007B3F79" w:rsidRPr="00C56DA6" w:rsidRDefault="00000000" w:rsidP="00570F2C">
      <w:pPr>
        <w:ind w:firstLine="340"/>
        <w:rPr>
          <w:rFonts w:cstheme="minorHAnsi"/>
          <w:color w:val="0070C0"/>
          <w:lang w:val="en-GB"/>
        </w:rPr>
      </w:pPr>
      <w:hyperlink r:id="rId106" w:history="1">
        <w:r w:rsidR="002C471A" w:rsidRPr="00C56DA6">
          <w:rPr>
            <w:rStyle w:val="Hyperlink"/>
            <w:rFonts w:cstheme="minorHAnsi"/>
            <w:lang w:val="en-GB"/>
          </w:rPr>
          <w:t>www.themarginal.com/pioneer_anomaly.pdf</w:t>
        </w:r>
      </w:hyperlink>
      <w:r w:rsidR="007B3F79" w:rsidRPr="00C56DA6">
        <w:rPr>
          <w:rFonts w:cstheme="minorHAnsi"/>
          <w:color w:val="0070C0"/>
          <w:lang w:val="en-GB"/>
        </w:rPr>
        <w:t xml:space="preserve"> </w:t>
      </w:r>
    </w:p>
    <w:p w14:paraId="3BDF36FD" w14:textId="6BC5750A" w:rsidR="007B3F79" w:rsidRPr="00C56DA6" w:rsidRDefault="007B3F79" w:rsidP="007B3F79">
      <w:pPr>
        <w:ind w:firstLine="340"/>
        <w:rPr>
          <w:rFonts w:cstheme="minorHAnsi"/>
          <w:b/>
          <w:lang w:val="en-GB"/>
        </w:rPr>
      </w:pPr>
      <w:r w:rsidRPr="00C56DA6">
        <w:rPr>
          <w:rFonts w:cstheme="minorHAnsi"/>
          <w:b/>
          <w:i/>
          <w:iCs/>
          <w:lang w:val="en-GB"/>
        </w:rPr>
        <w:t>The Final Theory</w:t>
      </w:r>
      <w:r w:rsidRPr="00C56DA6">
        <w:rPr>
          <w:rFonts w:cstheme="minorHAnsi"/>
          <w:b/>
          <w:lang w:val="en-GB"/>
        </w:rPr>
        <w:t xml:space="preserve"> by Mark McCutcheon</w:t>
      </w:r>
      <w:r w:rsidR="00CF1491" w:rsidRPr="00C56DA6">
        <w:rPr>
          <w:rFonts w:cstheme="minorHAnsi"/>
          <w:b/>
          <w:lang w:val="en-GB"/>
        </w:rPr>
        <w:t> -</w:t>
      </w:r>
      <w:r w:rsidRPr="00C56DA6">
        <w:rPr>
          <w:rFonts w:cstheme="minorHAnsi"/>
          <w:b/>
          <w:lang w:val="en-GB"/>
        </w:rPr>
        <w:t xml:space="preserve"> </w:t>
      </w:r>
      <w:r w:rsidRPr="00C56DA6">
        <w:rPr>
          <w:rFonts w:cstheme="minorHAnsi"/>
          <w:b/>
          <w:i/>
          <w:iCs/>
          <w:lang w:val="en-GB"/>
        </w:rPr>
        <w:t>Chapter 1</w:t>
      </w:r>
      <w:r w:rsidR="00CF1491" w:rsidRPr="00C56DA6">
        <w:rPr>
          <w:rFonts w:cstheme="minorHAnsi"/>
          <w:b/>
          <w:i/>
          <w:iCs/>
          <w:lang w:val="en-GB"/>
        </w:rPr>
        <w:t> -</w:t>
      </w:r>
      <w:r w:rsidRPr="00C56DA6">
        <w:rPr>
          <w:rFonts w:cstheme="minorHAnsi"/>
          <w:b/>
          <w:i/>
          <w:iCs/>
          <w:lang w:val="en-GB"/>
        </w:rPr>
        <w:t xml:space="preserve"> Investigating Gravity</w:t>
      </w:r>
    </w:p>
    <w:p w14:paraId="5FF2B12B" w14:textId="37F999E9" w:rsidR="00FD5884" w:rsidRPr="00C56DA6" w:rsidRDefault="00000000" w:rsidP="00570F2C">
      <w:pPr>
        <w:ind w:firstLine="340"/>
        <w:rPr>
          <w:rFonts w:cstheme="minorHAnsi"/>
          <w:color w:val="0070C0"/>
          <w:lang w:val="en-GB"/>
        </w:rPr>
      </w:pPr>
      <w:hyperlink r:id="rId107" w:history="1">
        <w:r w:rsidR="002C471A" w:rsidRPr="00C56DA6">
          <w:rPr>
            <w:rStyle w:val="Hyperlink"/>
            <w:rFonts w:cstheme="minorHAnsi"/>
            <w:lang w:val="en-GB"/>
          </w:rPr>
          <w:t>www.themarginal.com/FinalTheoryChapter1.pdf</w:t>
        </w:r>
      </w:hyperlink>
      <w:r w:rsidR="007B3F79" w:rsidRPr="00C56DA6">
        <w:rPr>
          <w:rFonts w:cstheme="minorHAnsi"/>
          <w:color w:val="0070C0"/>
          <w:lang w:val="en-GB"/>
        </w:rPr>
        <w:t xml:space="preserve"> </w:t>
      </w:r>
    </w:p>
    <w:p w14:paraId="61BF6865" w14:textId="01D126A4" w:rsidR="007B3F79" w:rsidRPr="00C56DA6" w:rsidRDefault="009C1624" w:rsidP="00570F2C">
      <w:pPr>
        <w:pStyle w:val="Heading2"/>
        <w:rPr>
          <w:lang w:val="en-GB"/>
        </w:rPr>
      </w:pPr>
      <w:bookmarkStart w:id="318" w:name="_9.2_Breakthrough_in"/>
      <w:bookmarkStart w:id="319" w:name="_10.2_Breakthrough_in"/>
      <w:bookmarkStart w:id="320" w:name="_Toc113022374"/>
      <w:bookmarkEnd w:id="318"/>
      <w:bookmarkEnd w:id="319"/>
      <w:r w:rsidRPr="00C56DA6">
        <w:rPr>
          <w:lang w:val="en-GB"/>
        </w:rPr>
        <w:lastRenderedPageBreak/>
        <w:t>10</w:t>
      </w:r>
      <w:r w:rsidR="007B3F79" w:rsidRPr="00C56DA6">
        <w:rPr>
          <w:lang w:val="en-GB"/>
        </w:rPr>
        <w:t>.</w:t>
      </w:r>
      <w:r w:rsidR="00FD5884" w:rsidRPr="00C56DA6">
        <w:rPr>
          <w:lang w:val="en-GB"/>
        </w:rPr>
        <w:t>2</w:t>
      </w:r>
      <w:r w:rsidR="007B3F79" w:rsidRPr="00C56DA6">
        <w:rPr>
          <w:lang w:val="en-GB"/>
        </w:rPr>
        <w:t xml:space="preserve"> Breakthrough in Faster-Than-Light Travel and Communication, and the Search for </w:t>
      </w:r>
      <w:proofErr w:type="spellStart"/>
      <w:r w:rsidR="007B3F79" w:rsidRPr="00C56DA6">
        <w:rPr>
          <w:lang w:val="en-GB"/>
        </w:rPr>
        <w:t>Extraterrestrial</w:t>
      </w:r>
      <w:proofErr w:type="spellEnd"/>
      <w:r w:rsidR="007B3F79" w:rsidRPr="00C56DA6">
        <w:rPr>
          <w:lang w:val="en-GB"/>
        </w:rPr>
        <w:t xml:space="preserve"> Intelligence (SETI)</w:t>
      </w:r>
      <w:bookmarkEnd w:id="320"/>
    </w:p>
    <w:p w14:paraId="481409E8" w14:textId="73763E2D" w:rsidR="007B3F79" w:rsidRPr="00C56DA6" w:rsidRDefault="007B3F79" w:rsidP="00570F2C">
      <w:pPr>
        <w:ind w:firstLine="340"/>
        <w:rPr>
          <w:rFonts w:cstheme="minorHAnsi"/>
          <w:lang w:val="en-GB"/>
        </w:rPr>
      </w:pPr>
      <w:r w:rsidRPr="00C56DA6">
        <w:rPr>
          <w:rFonts w:cstheme="minorHAnsi"/>
          <w:lang w:val="en-GB"/>
        </w:rPr>
        <w:t>Interstellar space-travel</w:t>
      </w:r>
      <w:r w:rsidR="009C60FA" w:rsidRPr="00C56DA6">
        <w:rPr>
          <w:rFonts w:cstheme="minorHAnsi"/>
          <w:lang w:val="en-GB"/>
        </w:rPr>
        <w:t>,</w:t>
      </w:r>
      <w:r w:rsidRPr="00C56DA6">
        <w:rPr>
          <w:rFonts w:cstheme="minorHAnsi"/>
          <w:lang w:val="en-GB"/>
        </w:rPr>
        <w:t xml:space="preserve"> and near-instant communication</w:t>
      </w:r>
      <w:r w:rsidR="00D65651" w:rsidRPr="00C56DA6">
        <w:rPr>
          <w:rFonts w:cstheme="minorHAnsi"/>
          <w:lang w:val="en-GB"/>
        </w:rPr>
        <w:t xml:space="preserve"> faster</w:t>
      </w:r>
      <w:r w:rsidR="000E0E29" w:rsidRPr="00C56DA6">
        <w:rPr>
          <w:rFonts w:cstheme="minorHAnsi"/>
          <w:lang w:val="en-GB"/>
        </w:rPr>
        <w:t>-</w:t>
      </w:r>
      <w:r w:rsidR="00D65651" w:rsidRPr="00C56DA6">
        <w:rPr>
          <w:rFonts w:cstheme="minorHAnsi"/>
          <w:lang w:val="en-GB"/>
        </w:rPr>
        <w:t>than</w:t>
      </w:r>
      <w:r w:rsidR="000E0E29" w:rsidRPr="00C56DA6">
        <w:rPr>
          <w:rFonts w:cstheme="minorHAnsi"/>
          <w:lang w:val="en-GB"/>
        </w:rPr>
        <w:t>-</w:t>
      </w:r>
      <w:r w:rsidR="00D65651" w:rsidRPr="00C56DA6">
        <w:rPr>
          <w:rFonts w:cstheme="minorHAnsi"/>
          <w:lang w:val="en-GB"/>
        </w:rPr>
        <w:t>light</w:t>
      </w:r>
      <w:r w:rsidRPr="00C56DA6">
        <w:rPr>
          <w:rFonts w:cstheme="minorHAnsi"/>
          <w:lang w:val="en-GB"/>
        </w:rPr>
        <w:t xml:space="preserve">; discovering a network of intelligent </w:t>
      </w:r>
      <w:proofErr w:type="spellStart"/>
      <w:r w:rsidRPr="00C56DA6">
        <w:rPr>
          <w:rFonts w:cstheme="minorHAnsi"/>
          <w:lang w:val="en-GB"/>
        </w:rPr>
        <w:t>extraterrestrial</w:t>
      </w:r>
      <w:proofErr w:type="spellEnd"/>
      <w:r w:rsidRPr="00C56DA6">
        <w:rPr>
          <w:rFonts w:cstheme="minorHAnsi"/>
          <w:lang w:val="en-GB"/>
        </w:rPr>
        <w:t xml:space="preserve"> signals; harnessing the mysterious instantaneous quantum-entanglement effect. These are all either science fiction</w:t>
      </w:r>
      <w:r w:rsidR="00D65651" w:rsidRPr="00C56DA6">
        <w:rPr>
          <w:rFonts w:cstheme="minorHAnsi"/>
          <w:lang w:val="en-GB"/>
        </w:rPr>
        <w:t>,</w:t>
      </w:r>
      <w:r w:rsidRPr="00C56DA6">
        <w:rPr>
          <w:rFonts w:cstheme="minorHAnsi"/>
          <w:lang w:val="en-GB"/>
        </w:rPr>
        <w:t xml:space="preserve"> or things we will probably never live to see or understand, correct? Not at all. By the end of this article</w:t>
      </w:r>
      <w:r w:rsidR="00D65651" w:rsidRPr="00C56DA6">
        <w:rPr>
          <w:rFonts w:cstheme="minorHAnsi"/>
          <w:lang w:val="en-GB"/>
        </w:rPr>
        <w:t>,</w:t>
      </w:r>
      <w:r w:rsidRPr="00C56DA6">
        <w:rPr>
          <w:rFonts w:cstheme="minorHAnsi"/>
          <w:lang w:val="en-GB"/>
        </w:rPr>
        <w:t xml:space="preserve"> you will see how clarifying</w:t>
      </w:r>
      <w:r w:rsidR="00D65651" w:rsidRPr="00C56DA6">
        <w:rPr>
          <w:rFonts w:cstheme="minorHAnsi"/>
          <w:lang w:val="en-GB"/>
        </w:rPr>
        <w:t>,</w:t>
      </w:r>
      <w:r w:rsidRPr="00C56DA6">
        <w:rPr>
          <w:rFonts w:cstheme="minorHAnsi"/>
          <w:lang w:val="en-GB"/>
        </w:rPr>
        <w:t xml:space="preserve"> a simple but extremely fundamental misunderstanding in our science legacy</w:t>
      </w:r>
      <w:r w:rsidR="00D65651" w:rsidRPr="00C56DA6">
        <w:rPr>
          <w:rFonts w:cstheme="minorHAnsi"/>
          <w:lang w:val="en-GB"/>
        </w:rPr>
        <w:t>,</w:t>
      </w:r>
      <w:r w:rsidRPr="00C56DA6">
        <w:rPr>
          <w:rFonts w:cstheme="minorHAnsi"/>
          <w:lang w:val="en-GB"/>
        </w:rPr>
        <w:t xml:space="preserve"> makes </w:t>
      </w:r>
      <w:proofErr w:type="gramStart"/>
      <w:r w:rsidRPr="00C56DA6">
        <w:rPr>
          <w:rFonts w:cstheme="minorHAnsi"/>
          <w:lang w:val="en-GB"/>
        </w:rPr>
        <w:t>all of</w:t>
      </w:r>
      <w:proofErr w:type="gramEnd"/>
      <w:r w:rsidRPr="00C56DA6">
        <w:rPr>
          <w:rFonts w:cstheme="minorHAnsi"/>
          <w:lang w:val="en-GB"/>
        </w:rPr>
        <w:t xml:space="preserve"> this a viable reality</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now.</w:t>
      </w:r>
    </w:p>
    <w:p w14:paraId="2737822B" w14:textId="147873EE" w:rsidR="007B3F79" w:rsidRPr="00C56DA6" w:rsidRDefault="009C1624" w:rsidP="001E01A1">
      <w:pPr>
        <w:pStyle w:val="Heading2"/>
        <w:rPr>
          <w:lang w:val="en-GB"/>
        </w:rPr>
      </w:pPr>
      <w:bookmarkStart w:id="321" w:name="_Toc113022375"/>
      <w:r w:rsidRPr="00C56DA6">
        <w:rPr>
          <w:lang w:val="en-GB"/>
        </w:rPr>
        <w:t>10</w:t>
      </w:r>
      <w:r w:rsidR="001E01A1" w:rsidRPr="00C56DA6">
        <w:rPr>
          <w:lang w:val="en-GB"/>
        </w:rPr>
        <w:t xml:space="preserve">.2a </w:t>
      </w:r>
      <w:r w:rsidR="007B3F79" w:rsidRPr="00C56DA6">
        <w:rPr>
          <w:lang w:val="en-GB"/>
        </w:rPr>
        <w:t>All Just a Misunderstanding</w:t>
      </w:r>
      <w:bookmarkEnd w:id="321"/>
    </w:p>
    <w:p w14:paraId="475F6E5B" w14:textId="27213A94" w:rsidR="00D65651" w:rsidRPr="00C56DA6" w:rsidRDefault="007B3F79" w:rsidP="007B3F79">
      <w:pPr>
        <w:ind w:firstLine="340"/>
        <w:rPr>
          <w:rFonts w:cstheme="minorHAnsi"/>
          <w:lang w:val="en-GB"/>
        </w:rPr>
      </w:pPr>
      <w:r w:rsidRPr="00C56DA6">
        <w:rPr>
          <w:rFonts w:cstheme="minorHAnsi"/>
          <w:lang w:val="en-GB"/>
        </w:rPr>
        <w:t xml:space="preserve">How can this be? It’s not as surprising as it may </w:t>
      </w:r>
      <w:proofErr w:type="gramStart"/>
      <w:r w:rsidRPr="00C56DA6">
        <w:rPr>
          <w:rFonts w:cstheme="minorHAnsi"/>
          <w:lang w:val="en-GB"/>
        </w:rPr>
        <w:t>seem, but</w:t>
      </w:r>
      <w:proofErr w:type="gramEnd"/>
      <w:r w:rsidRPr="00C56DA6">
        <w:rPr>
          <w:rFonts w:cstheme="minorHAnsi"/>
          <w:lang w:val="en-GB"/>
        </w:rPr>
        <w:t xml:space="preserve"> follows from the leap of understanding that often occurs</w:t>
      </w:r>
      <w:r w:rsidR="00D65651" w:rsidRPr="00C56DA6">
        <w:rPr>
          <w:rFonts w:cstheme="minorHAnsi"/>
          <w:lang w:val="en-GB"/>
        </w:rPr>
        <w:t>,</w:t>
      </w:r>
      <w:r w:rsidRPr="00C56DA6">
        <w:rPr>
          <w:rFonts w:cstheme="minorHAnsi"/>
          <w:lang w:val="en-GB"/>
        </w:rPr>
        <w:t xml:space="preserve"> when simple misconceptions are clarified</w:t>
      </w:r>
      <w:r w:rsidR="00AF50A1" w:rsidRPr="00C56DA6">
        <w:rPr>
          <w:rFonts w:cstheme="minorHAnsi"/>
          <w:lang w:val="en-GB"/>
        </w:rPr>
        <w:t>.</w:t>
      </w:r>
      <w:r w:rsidRPr="00C56DA6">
        <w:rPr>
          <w:rFonts w:cstheme="minorHAnsi"/>
          <w:lang w:val="en-GB"/>
        </w:rPr>
        <w:t xml:space="preserve"> </w:t>
      </w:r>
      <w:r w:rsidR="00AF50A1" w:rsidRPr="00C56DA6">
        <w:rPr>
          <w:rFonts w:cstheme="minorHAnsi"/>
          <w:lang w:val="en-GB"/>
        </w:rPr>
        <w:t>I</w:t>
      </w:r>
      <w:r w:rsidRPr="00C56DA6">
        <w:rPr>
          <w:rFonts w:cstheme="minorHAnsi"/>
          <w:lang w:val="en-GB"/>
        </w:rPr>
        <w:t xml:space="preserve">t is just that this </w:t>
      </w:r>
      <w:proofErr w:type="gramStart"/>
      <w:r w:rsidRPr="00C56DA6">
        <w:rPr>
          <w:rFonts w:cstheme="minorHAnsi"/>
          <w:lang w:val="en-GB"/>
        </w:rPr>
        <w:t>particular misconception</w:t>
      </w:r>
      <w:proofErr w:type="gramEnd"/>
      <w:r w:rsidR="00D65651" w:rsidRPr="00C56DA6">
        <w:rPr>
          <w:rFonts w:cstheme="minorHAnsi"/>
          <w:lang w:val="en-GB"/>
        </w:rPr>
        <w:t>,</w:t>
      </w:r>
      <w:r w:rsidRPr="00C56DA6">
        <w:rPr>
          <w:rFonts w:cstheme="minorHAnsi"/>
          <w:lang w:val="en-GB"/>
        </w:rPr>
        <w:t xml:space="preserve"> reaches back centuries</w:t>
      </w:r>
      <w:r w:rsidR="00D65651" w:rsidRPr="00C56DA6">
        <w:rPr>
          <w:rFonts w:cstheme="minorHAnsi"/>
          <w:lang w:val="en-GB"/>
        </w:rPr>
        <w:t>,</w:t>
      </w:r>
      <w:r w:rsidRPr="00C56DA6">
        <w:rPr>
          <w:rFonts w:cstheme="minorHAnsi"/>
          <w:lang w:val="en-GB"/>
        </w:rPr>
        <w:t xml:space="preserve"> to the very nature of matter and energy.</w:t>
      </w:r>
    </w:p>
    <w:p w14:paraId="17896744" w14:textId="33196F14" w:rsidR="007B3F79" w:rsidRPr="00C56DA6" w:rsidRDefault="007B3F79" w:rsidP="007B3F79">
      <w:pPr>
        <w:ind w:firstLine="340"/>
        <w:rPr>
          <w:rFonts w:cstheme="minorHAnsi"/>
          <w:lang w:val="en-GB"/>
        </w:rPr>
      </w:pPr>
      <w:r w:rsidRPr="00C56DA6">
        <w:rPr>
          <w:rFonts w:cstheme="minorHAnsi"/>
          <w:lang w:val="en-GB"/>
        </w:rPr>
        <w:t>Misunderstanding the nature of light, for example, the physics underlying “quantum mechanics”</w:t>
      </w:r>
      <w:r w:rsidR="00D65651" w:rsidRPr="00C56DA6">
        <w:rPr>
          <w:rFonts w:cstheme="minorHAnsi"/>
          <w:lang w:val="en-GB"/>
        </w:rPr>
        <w:t>,</w:t>
      </w:r>
      <w:r w:rsidRPr="00C56DA6">
        <w:rPr>
          <w:rFonts w:cstheme="minorHAnsi"/>
          <w:lang w:val="en-GB"/>
        </w:rPr>
        <w:t xml:space="preserve"> and the meaning of experimental results</w:t>
      </w:r>
      <w:r w:rsidR="00D65651" w:rsidRPr="00C56DA6">
        <w:rPr>
          <w:rFonts w:cstheme="minorHAnsi"/>
          <w:lang w:val="en-GB"/>
        </w:rPr>
        <w:t>,</w:t>
      </w:r>
      <w:r w:rsidRPr="00C56DA6">
        <w:rPr>
          <w:rFonts w:cstheme="minorHAnsi"/>
          <w:lang w:val="en-GB"/>
        </w:rPr>
        <w:t xml:space="preserve"> can easily produce a strangely complex science</w:t>
      </w:r>
      <w:r w:rsidR="00D65651" w:rsidRPr="00C56DA6">
        <w:rPr>
          <w:rFonts w:cstheme="minorHAnsi"/>
          <w:lang w:val="en-GB"/>
        </w:rPr>
        <w:t>,</w:t>
      </w:r>
      <w:r w:rsidRPr="00C56DA6">
        <w:rPr>
          <w:rFonts w:cstheme="minorHAnsi"/>
          <w:lang w:val="en-GB"/>
        </w:rPr>
        <w:t xml:space="preserve"> and an oddly bizarre and paradoxical universe. But is this a true reflection of the world around us, or is something else going on here?</w:t>
      </w:r>
    </w:p>
    <w:p w14:paraId="0D4B65A9" w14:textId="19B9ED02" w:rsidR="007B3F79" w:rsidRPr="00C56DA6" w:rsidRDefault="007B3F79" w:rsidP="007B3F79">
      <w:pPr>
        <w:ind w:firstLine="340"/>
        <w:rPr>
          <w:rFonts w:cstheme="minorHAnsi"/>
          <w:lang w:val="en-GB"/>
        </w:rPr>
      </w:pPr>
      <w:proofErr w:type="gramStart"/>
      <w:r w:rsidRPr="00C56DA6">
        <w:rPr>
          <w:rFonts w:cstheme="minorHAnsi"/>
          <w:lang w:val="en-GB"/>
        </w:rPr>
        <w:t>In actuality, much</w:t>
      </w:r>
      <w:proofErr w:type="gramEnd"/>
      <w:r w:rsidRPr="00C56DA6">
        <w:rPr>
          <w:rFonts w:cstheme="minorHAnsi"/>
          <w:lang w:val="en-GB"/>
        </w:rPr>
        <w:t xml:space="preserve"> of today’s science</w:t>
      </w:r>
      <w:r w:rsidR="00D65651" w:rsidRPr="00C56DA6">
        <w:rPr>
          <w:rFonts w:cstheme="minorHAnsi"/>
          <w:lang w:val="en-GB"/>
        </w:rPr>
        <w:t>,</w:t>
      </w:r>
      <w:r w:rsidRPr="00C56DA6">
        <w:rPr>
          <w:rFonts w:cstheme="minorHAnsi"/>
          <w:lang w:val="en-GB"/>
        </w:rPr>
        <w:t xml:space="preserve"> emerged in much simpler times centuries ago, now forming a legacy</w:t>
      </w:r>
      <w:r w:rsidR="00D65651" w:rsidRPr="00C56DA6">
        <w:rPr>
          <w:rFonts w:cstheme="minorHAnsi"/>
          <w:lang w:val="en-GB"/>
        </w:rPr>
        <w:t>,</w:t>
      </w:r>
      <w:r w:rsidRPr="00C56DA6">
        <w:rPr>
          <w:rFonts w:cstheme="minorHAnsi"/>
          <w:lang w:val="en-GB"/>
        </w:rPr>
        <w:t xml:space="preserve"> of often unquestioned and presumed truths about our world. But on closer examination</w:t>
      </w:r>
      <w:r w:rsidR="00D65651" w:rsidRPr="00C56DA6">
        <w:rPr>
          <w:rFonts w:cstheme="minorHAnsi"/>
          <w:lang w:val="en-GB"/>
        </w:rPr>
        <w:t>,</w:t>
      </w:r>
      <w:r w:rsidRPr="00C56DA6">
        <w:rPr>
          <w:rFonts w:cstheme="minorHAnsi"/>
          <w:lang w:val="en-GB"/>
        </w:rPr>
        <w:t xml:space="preserve"> many of these presumed truths</w:t>
      </w:r>
      <w:r w:rsidR="00AF50A1" w:rsidRPr="00C56DA6">
        <w:rPr>
          <w:rFonts w:cstheme="minorHAnsi"/>
          <w:lang w:val="en-GB"/>
        </w:rPr>
        <w:t>,</w:t>
      </w:r>
      <w:r w:rsidRPr="00C56DA6">
        <w:rPr>
          <w:rFonts w:cstheme="minorHAnsi"/>
          <w:lang w:val="en-GB"/>
        </w:rPr>
        <w:t xml:space="preserve"> are </w:t>
      </w:r>
      <w:proofErr w:type="gramStart"/>
      <w:r w:rsidRPr="00C56DA6">
        <w:rPr>
          <w:rFonts w:cstheme="minorHAnsi"/>
          <w:lang w:val="en-GB"/>
        </w:rPr>
        <w:t>actually just</w:t>
      </w:r>
      <w:proofErr w:type="gramEnd"/>
      <w:r w:rsidRPr="00C56DA6">
        <w:rPr>
          <w:rFonts w:cstheme="minorHAnsi"/>
          <w:lang w:val="en-GB"/>
        </w:rPr>
        <w:t xml:space="preserve"> abstract models</w:t>
      </w:r>
      <w:r w:rsidR="00D65651" w:rsidRPr="00C56DA6">
        <w:rPr>
          <w:rFonts w:cstheme="minorHAnsi"/>
          <w:lang w:val="en-GB"/>
        </w:rPr>
        <w:t>,</w:t>
      </w:r>
      <w:r w:rsidRPr="00C56DA6">
        <w:rPr>
          <w:rFonts w:cstheme="minorHAnsi"/>
          <w:lang w:val="en-GB"/>
        </w:rPr>
        <w:t xml:space="preserve"> and not physical answers at all. This misconception is powerfully reinforced</w:t>
      </w:r>
      <w:r w:rsidR="00D65651" w:rsidRPr="00C56DA6">
        <w:rPr>
          <w:rFonts w:cstheme="minorHAnsi"/>
          <w:lang w:val="en-GB"/>
        </w:rPr>
        <w:t>,</w:t>
      </w:r>
      <w:r w:rsidRPr="00C56DA6">
        <w:rPr>
          <w:rFonts w:cstheme="minorHAnsi"/>
          <w:lang w:val="en-GB"/>
        </w:rPr>
        <w:t xml:space="preserve"> in our educational systems and science </w:t>
      </w:r>
      <w:r w:rsidR="00755E41" w:rsidRPr="00C56DA6">
        <w:rPr>
          <w:rFonts w:cstheme="minorHAnsi"/>
          <w:lang w:val="en-GB"/>
        </w:rPr>
        <w:t>programme</w:t>
      </w:r>
      <w:r w:rsidRPr="00C56DA6">
        <w:rPr>
          <w:rFonts w:cstheme="minorHAnsi"/>
          <w:lang w:val="en-GB"/>
        </w:rPr>
        <w:t xml:space="preserve">s, locking us into an often-troubled science paradigm of abstractions, contradictions, mysteries and paradoxes. </w:t>
      </w:r>
    </w:p>
    <w:p w14:paraId="2087C296" w14:textId="2726F71C" w:rsidR="007B3F79" w:rsidRPr="00C56DA6" w:rsidRDefault="007B3F79" w:rsidP="007B3F79">
      <w:pPr>
        <w:ind w:firstLine="340"/>
        <w:rPr>
          <w:rFonts w:cstheme="minorHAnsi"/>
          <w:lang w:val="en-GB"/>
        </w:rPr>
      </w:pPr>
      <w:r w:rsidRPr="00C56DA6">
        <w:rPr>
          <w:rFonts w:cstheme="minorHAnsi"/>
          <w:lang w:val="en-GB"/>
        </w:rPr>
        <w:t>Newton, for example, only created a mathematical model of his proposed gravitational force</w:t>
      </w:r>
      <w:r w:rsidR="00AF50A1" w:rsidRPr="00C56DA6">
        <w:rPr>
          <w:rFonts w:cstheme="minorHAnsi"/>
          <w:lang w:val="en-GB"/>
        </w:rPr>
        <w:t>.</w:t>
      </w:r>
      <w:r w:rsidRPr="00C56DA6">
        <w:rPr>
          <w:rFonts w:cstheme="minorHAnsi"/>
          <w:lang w:val="en-GB"/>
        </w:rPr>
        <w:t xml:space="preserve"> </w:t>
      </w:r>
      <w:r w:rsidR="00AF50A1" w:rsidRPr="00C56DA6">
        <w:rPr>
          <w:rFonts w:cstheme="minorHAnsi"/>
          <w:lang w:val="en-GB"/>
        </w:rPr>
        <w:t xml:space="preserve">He </w:t>
      </w:r>
      <w:r w:rsidRPr="00C56DA6">
        <w:rPr>
          <w:rFonts w:cstheme="minorHAnsi"/>
          <w:lang w:val="en-GB"/>
        </w:rPr>
        <w:t>offer</w:t>
      </w:r>
      <w:r w:rsidR="00AF50A1" w:rsidRPr="00C56DA6">
        <w:rPr>
          <w:rFonts w:cstheme="minorHAnsi"/>
          <w:lang w:val="en-GB"/>
        </w:rPr>
        <w:t>ed</w:t>
      </w:r>
      <w:r w:rsidRPr="00C56DA6">
        <w:rPr>
          <w:rFonts w:cstheme="minorHAnsi"/>
          <w:lang w:val="en-GB"/>
        </w:rPr>
        <w:t xml:space="preserve"> no scientific or physical explanation</w:t>
      </w:r>
      <w:r w:rsidR="00D65651" w:rsidRPr="00C56DA6">
        <w:rPr>
          <w:rFonts w:cstheme="minorHAnsi"/>
          <w:lang w:val="en-GB"/>
        </w:rPr>
        <w:t>,</w:t>
      </w:r>
      <w:r w:rsidRPr="00C56DA6">
        <w:rPr>
          <w:rFonts w:cstheme="minorHAnsi"/>
          <w:lang w:val="en-GB"/>
        </w:rPr>
        <w:t xml:space="preserve"> for its still-unknown source of power, its law-violating undiminishing pull across eons of time, or how and why it even attracts </w:t>
      </w:r>
      <w:r w:rsidRPr="00C56DA6">
        <w:rPr>
          <w:rFonts w:cstheme="minorHAnsi"/>
          <w:lang w:val="en-GB"/>
        </w:rPr>
        <w:lastRenderedPageBreak/>
        <w:t xml:space="preserve">matter together at all. Einstein offered a radically different, even more </w:t>
      </w:r>
      <w:proofErr w:type="gramStart"/>
      <w:r w:rsidRPr="00C56DA6">
        <w:rPr>
          <w:rFonts w:cstheme="minorHAnsi"/>
          <w:lang w:val="en-GB"/>
        </w:rPr>
        <w:t>abstract</w:t>
      </w:r>
      <w:proofErr w:type="gramEnd"/>
      <w:r w:rsidRPr="00C56DA6">
        <w:rPr>
          <w:rFonts w:cstheme="minorHAnsi"/>
          <w:lang w:val="en-GB"/>
        </w:rPr>
        <w:t xml:space="preserve"> and mathematical model for gravity</w:t>
      </w:r>
      <w:r w:rsidR="00D65651" w:rsidRPr="00C56DA6">
        <w:rPr>
          <w:rFonts w:cstheme="minorHAnsi"/>
          <w:lang w:val="en-GB"/>
        </w:rPr>
        <w:t>,</w:t>
      </w:r>
      <w:r w:rsidRPr="00C56DA6">
        <w:rPr>
          <w:rFonts w:cstheme="minorHAnsi"/>
          <w:lang w:val="en-GB"/>
        </w:rPr>
        <w:t xml:space="preserve"> two centuries later</w:t>
      </w:r>
      <w:r w:rsidR="00AF50A1" w:rsidRPr="00C56DA6">
        <w:rPr>
          <w:rFonts w:cstheme="minorHAnsi"/>
          <w:lang w:val="en-GB"/>
        </w:rPr>
        <w:t>.</w:t>
      </w:r>
      <w:r w:rsidRPr="00C56DA6">
        <w:rPr>
          <w:rFonts w:cstheme="minorHAnsi"/>
          <w:lang w:val="en-GB"/>
        </w:rPr>
        <w:t xml:space="preserve"> </w:t>
      </w:r>
      <w:r w:rsidR="00AF50A1" w:rsidRPr="00C56DA6">
        <w:rPr>
          <w:rFonts w:cstheme="minorHAnsi"/>
          <w:lang w:val="en-GB"/>
        </w:rPr>
        <w:t xml:space="preserve">He provided </w:t>
      </w:r>
      <w:r w:rsidRPr="00C56DA6">
        <w:rPr>
          <w:rFonts w:cstheme="minorHAnsi"/>
          <w:lang w:val="en-GB"/>
        </w:rPr>
        <w:t>even fewer practical answers, resulting in both models now residing in our science.</w:t>
      </w:r>
    </w:p>
    <w:p w14:paraId="36D9B454" w14:textId="64AA0C48" w:rsidR="007B3F79" w:rsidRPr="00C56DA6" w:rsidRDefault="007B3F79" w:rsidP="00570F2C">
      <w:pPr>
        <w:ind w:firstLine="340"/>
        <w:rPr>
          <w:rFonts w:cstheme="minorHAnsi"/>
          <w:lang w:val="en-GB"/>
        </w:rPr>
      </w:pPr>
      <w:r w:rsidRPr="00C56DA6">
        <w:rPr>
          <w:rFonts w:cstheme="minorHAnsi"/>
          <w:lang w:val="en-GB"/>
        </w:rPr>
        <w:t>But can the singular physical nature of gravity</w:t>
      </w:r>
      <w:r w:rsidR="00D65651" w:rsidRPr="00C56DA6">
        <w:rPr>
          <w:rFonts w:cstheme="minorHAnsi"/>
          <w:lang w:val="en-GB"/>
        </w:rPr>
        <w:t>,</w:t>
      </w:r>
      <w:r w:rsidRPr="00C56DA6">
        <w:rPr>
          <w:rFonts w:cstheme="minorHAnsi"/>
          <w:lang w:val="en-GB"/>
        </w:rPr>
        <w:t xml:space="preserve"> truly be captured by two different theories? Can light from a distant source</w:t>
      </w:r>
      <w:r w:rsidR="00D65651" w:rsidRPr="00C56DA6">
        <w:rPr>
          <w:rFonts w:cstheme="minorHAnsi"/>
          <w:lang w:val="en-GB"/>
        </w:rPr>
        <w:t>,</w:t>
      </w:r>
      <w:r w:rsidRPr="00C56DA6">
        <w:rPr>
          <w:rFonts w:cstheme="minorHAnsi"/>
          <w:lang w:val="en-GB"/>
        </w:rPr>
        <w:t xml:space="preserve"> be simultaneously both a “wave of pure energy”</w:t>
      </w:r>
      <w:r w:rsidR="00D65651" w:rsidRPr="00C56DA6">
        <w:rPr>
          <w:rFonts w:cstheme="minorHAnsi"/>
          <w:lang w:val="en-GB"/>
        </w:rPr>
        <w:t>,</w:t>
      </w:r>
      <w:r w:rsidRPr="00C56DA6">
        <w:rPr>
          <w:rFonts w:cstheme="minorHAnsi"/>
          <w:lang w:val="en-GB"/>
        </w:rPr>
        <w:t xml:space="preserve"> and a “quantum-mechanical photon particle”, only physically “choosing” one or the other</w:t>
      </w:r>
      <w:r w:rsidR="00D65651" w:rsidRPr="00C56DA6">
        <w:rPr>
          <w:rFonts w:cstheme="minorHAnsi"/>
          <w:lang w:val="en-GB"/>
        </w:rPr>
        <w:t>,</w:t>
      </w:r>
      <w:r w:rsidRPr="00C56DA6">
        <w:rPr>
          <w:rFonts w:cstheme="minorHAnsi"/>
          <w:lang w:val="en-GB"/>
        </w:rPr>
        <w:t xml:space="preserve"> based on how it is later observed? Can a magnet cling energetically to a fridge</w:t>
      </w:r>
      <w:r w:rsidR="00D65651" w:rsidRPr="00C56DA6">
        <w:rPr>
          <w:rFonts w:cstheme="minorHAnsi"/>
          <w:lang w:val="en-GB"/>
        </w:rPr>
        <w:t>,</w:t>
      </w:r>
      <w:r w:rsidRPr="00C56DA6">
        <w:rPr>
          <w:rFonts w:cstheme="minorHAnsi"/>
          <w:lang w:val="en-GB"/>
        </w:rPr>
        <w:t xml:space="preserve"> against the constant pull of gravity, yet need no explanation for this endless energy? </w:t>
      </w:r>
    </w:p>
    <w:p w14:paraId="51547286" w14:textId="02A1DDFA" w:rsidR="007B3F79" w:rsidRPr="00C56DA6" w:rsidRDefault="009C1624" w:rsidP="001E01A1">
      <w:pPr>
        <w:pStyle w:val="Heading2"/>
        <w:rPr>
          <w:lang w:val="en-GB"/>
        </w:rPr>
      </w:pPr>
      <w:bookmarkStart w:id="322" w:name="_Toc113022376"/>
      <w:r w:rsidRPr="00C56DA6">
        <w:rPr>
          <w:lang w:val="en-GB"/>
        </w:rPr>
        <w:t>10</w:t>
      </w:r>
      <w:r w:rsidR="001E01A1" w:rsidRPr="00C56DA6">
        <w:rPr>
          <w:lang w:val="en-GB"/>
        </w:rPr>
        <w:t xml:space="preserve">.2b </w:t>
      </w:r>
      <w:r w:rsidR="007B3F79" w:rsidRPr="00C56DA6">
        <w:rPr>
          <w:lang w:val="en-GB"/>
        </w:rPr>
        <w:t>Clearing it All Up</w:t>
      </w:r>
      <w:bookmarkEnd w:id="322"/>
    </w:p>
    <w:p w14:paraId="2FBA5214" w14:textId="1036F9CE" w:rsidR="007B3F79" w:rsidRPr="00C56DA6" w:rsidRDefault="007B3F79" w:rsidP="007B3F79">
      <w:pPr>
        <w:ind w:firstLine="340"/>
        <w:rPr>
          <w:rFonts w:cstheme="minorHAnsi"/>
          <w:lang w:val="en-GB"/>
        </w:rPr>
      </w:pPr>
      <w:r w:rsidRPr="00C56DA6">
        <w:rPr>
          <w:rFonts w:cstheme="minorHAnsi"/>
          <w:lang w:val="en-GB"/>
        </w:rPr>
        <w:t>So, what is the centuries-old misunderstanding in our science? As mentioned earlier, it turns out to be a simple misunderstanding of the nature of matter and energy. Today we think of matter as passive lumps of mass, with various ethereal energy phenomena</w:t>
      </w:r>
      <w:r w:rsidR="00D65651" w:rsidRPr="00C56DA6">
        <w:rPr>
          <w:rFonts w:cstheme="minorHAnsi"/>
          <w:lang w:val="en-GB"/>
        </w:rPr>
        <w:t>,</w:t>
      </w:r>
      <w:r w:rsidRPr="00C56DA6">
        <w:rPr>
          <w:rFonts w:cstheme="minorHAnsi"/>
          <w:lang w:val="en-GB"/>
        </w:rPr>
        <w:t xml:space="preserve"> actively driving everything. But what if, instead, it is matter itself that is active</w:t>
      </w:r>
      <w:r w:rsidR="00EE7153" w:rsidRPr="00C56DA6">
        <w:rPr>
          <w:rFonts w:cstheme="minorHAnsi"/>
          <w:lang w:val="en-GB"/>
        </w:rPr>
        <w:t> </w:t>
      </w:r>
      <w:r w:rsidRPr="00C56DA6">
        <w:rPr>
          <w:rFonts w:cstheme="minorHAnsi"/>
          <w:lang w:val="en-GB"/>
        </w:rPr>
        <w:t>– both atomic and subatomic matter</w:t>
      </w:r>
      <w:r w:rsidR="00EE7153" w:rsidRPr="00C56DA6">
        <w:rPr>
          <w:rFonts w:cstheme="minorHAnsi"/>
          <w:lang w:val="en-GB"/>
        </w:rPr>
        <w:t> </w:t>
      </w:r>
      <w:r w:rsidRPr="00C56DA6">
        <w:rPr>
          <w:rFonts w:cstheme="minorHAnsi"/>
          <w:lang w:val="en-GB"/>
        </w:rPr>
        <w:t>– and there are no separate “energy” phenomena at all?</w:t>
      </w:r>
    </w:p>
    <w:p w14:paraId="3C4AF7F4" w14:textId="0CF892D0" w:rsidR="000E0E29" w:rsidRPr="00C56DA6" w:rsidRDefault="007B3F79" w:rsidP="007B3F79">
      <w:pPr>
        <w:ind w:firstLine="340"/>
        <w:rPr>
          <w:rFonts w:cstheme="minorHAnsi"/>
          <w:lang w:val="en-GB"/>
        </w:rPr>
      </w:pPr>
      <w:r w:rsidRPr="00C56DA6">
        <w:rPr>
          <w:rFonts w:cstheme="minorHAnsi"/>
          <w:lang w:val="en-GB"/>
        </w:rPr>
        <w:t>The simplest example of this</w:t>
      </w:r>
      <w:r w:rsidR="000E0E29" w:rsidRPr="00C56DA6">
        <w:rPr>
          <w:rFonts w:cstheme="minorHAnsi"/>
          <w:lang w:val="en-GB"/>
        </w:rPr>
        <w:t>,</w:t>
      </w:r>
      <w:r w:rsidRPr="00C56DA6">
        <w:rPr>
          <w:rFonts w:cstheme="minorHAnsi"/>
          <w:lang w:val="en-GB"/>
        </w:rPr>
        <w:t xml:space="preserve"> is a rethink of gravity, where all atoms actively expand very slowly and in unison. Nothing would appear any different over time, but standing on an enormous expanding planet</w:t>
      </w:r>
      <w:r w:rsidR="000E0E29" w:rsidRPr="00C56DA6">
        <w:rPr>
          <w:rFonts w:cstheme="minorHAnsi"/>
          <w:lang w:val="en-GB"/>
        </w:rPr>
        <w:t>,</w:t>
      </w:r>
      <w:r w:rsidRPr="00C56DA6">
        <w:rPr>
          <w:rFonts w:cstheme="minorHAnsi"/>
          <w:lang w:val="en-GB"/>
        </w:rPr>
        <w:t xml:space="preserve"> means we would certainly feel this expansion beneath us</w:t>
      </w:r>
      <w:r w:rsidR="00EE7153" w:rsidRPr="00C56DA6">
        <w:rPr>
          <w:rFonts w:cstheme="minorHAnsi"/>
          <w:lang w:val="en-GB"/>
        </w:rPr>
        <w:t> </w:t>
      </w:r>
      <w:r w:rsidRPr="00C56DA6">
        <w:rPr>
          <w:rFonts w:cstheme="minorHAnsi"/>
          <w:lang w:val="en-GB"/>
        </w:rPr>
        <w:t>– as a force pushing upward under our feet. Also, held objects would feel heavy</w:t>
      </w:r>
      <w:r w:rsidR="000E0E29" w:rsidRPr="00C56DA6">
        <w:rPr>
          <w:rFonts w:cstheme="minorHAnsi"/>
          <w:lang w:val="en-GB"/>
        </w:rPr>
        <w:t>,</w:t>
      </w:r>
      <w:r w:rsidRPr="00C56DA6">
        <w:rPr>
          <w:rFonts w:cstheme="minorHAnsi"/>
          <w:lang w:val="en-GB"/>
        </w:rPr>
        <w:t xml:space="preserve"> as we essentially carried them along with us</w:t>
      </w:r>
      <w:r w:rsidR="000E0E29" w:rsidRPr="00C56DA6">
        <w:rPr>
          <w:rFonts w:cstheme="minorHAnsi"/>
          <w:lang w:val="en-GB"/>
        </w:rPr>
        <w:t>,</w:t>
      </w:r>
      <w:r w:rsidRPr="00C56DA6">
        <w:rPr>
          <w:rFonts w:cstheme="minorHAnsi"/>
          <w:lang w:val="en-GB"/>
        </w:rPr>
        <w:t xml:space="preserve"> while being pushed upward</w:t>
      </w:r>
      <w:r w:rsidR="00976CF7" w:rsidRPr="00C56DA6">
        <w:rPr>
          <w:rFonts w:cstheme="minorHAnsi"/>
          <w:lang w:val="en-GB"/>
        </w:rPr>
        <w:t>.</w:t>
      </w:r>
      <w:r w:rsidRPr="00C56DA6">
        <w:rPr>
          <w:rFonts w:cstheme="minorHAnsi"/>
          <w:lang w:val="en-GB"/>
        </w:rPr>
        <w:t xml:space="preserve"> </w:t>
      </w:r>
      <w:r w:rsidR="00976CF7" w:rsidRPr="00C56DA6">
        <w:rPr>
          <w:rFonts w:cstheme="minorHAnsi"/>
          <w:lang w:val="en-GB"/>
        </w:rPr>
        <w:t>A</w:t>
      </w:r>
      <w:r w:rsidRPr="00C56DA6">
        <w:rPr>
          <w:rFonts w:cstheme="minorHAnsi"/>
          <w:lang w:val="en-GB"/>
        </w:rPr>
        <w:t xml:space="preserve">nd </w:t>
      </w:r>
      <w:r w:rsidR="00976CF7" w:rsidRPr="00C56DA6">
        <w:rPr>
          <w:rFonts w:cstheme="minorHAnsi"/>
          <w:lang w:val="en-GB"/>
        </w:rPr>
        <w:t xml:space="preserve">they </w:t>
      </w:r>
      <w:r w:rsidRPr="00C56DA6">
        <w:rPr>
          <w:rFonts w:cstheme="minorHAnsi"/>
          <w:lang w:val="en-GB"/>
        </w:rPr>
        <w:t xml:space="preserve">would appear to be pulled to the ground when released, </w:t>
      </w:r>
      <w:proofErr w:type="gramStart"/>
      <w:r w:rsidRPr="00C56DA6">
        <w:rPr>
          <w:rFonts w:cstheme="minorHAnsi"/>
          <w:lang w:val="en-GB"/>
        </w:rPr>
        <w:t>actually allowing</w:t>
      </w:r>
      <w:proofErr w:type="gramEnd"/>
      <w:r w:rsidRPr="00C56DA6">
        <w:rPr>
          <w:rFonts w:cstheme="minorHAnsi"/>
          <w:lang w:val="en-GB"/>
        </w:rPr>
        <w:t xml:space="preserve"> the expanding planet to strike them instead. </w:t>
      </w:r>
    </w:p>
    <w:p w14:paraId="7B11ABB3" w14:textId="299D7950" w:rsidR="007B3F79" w:rsidRPr="00C56DA6" w:rsidRDefault="007B3F79" w:rsidP="00570F2C">
      <w:pPr>
        <w:ind w:firstLine="340"/>
        <w:rPr>
          <w:rFonts w:cstheme="minorHAnsi"/>
          <w:lang w:val="en-GB"/>
        </w:rPr>
      </w:pPr>
      <w:r w:rsidRPr="00C56DA6">
        <w:rPr>
          <w:rFonts w:cstheme="minorHAnsi"/>
          <w:lang w:val="en-GB"/>
        </w:rPr>
        <w:t>All objects would have to “fall” at the same rate, regardless of mass, which is precisely what does occur. Tossed objects</w:t>
      </w:r>
      <w:r w:rsidR="000E0E29" w:rsidRPr="00C56DA6">
        <w:rPr>
          <w:rFonts w:cstheme="minorHAnsi"/>
          <w:lang w:val="en-GB"/>
        </w:rPr>
        <w:t>,</w:t>
      </w:r>
      <w:r w:rsidRPr="00C56DA6">
        <w:rPr>
          <w:rFonts w:cstheme="minorHAnsi"/>
          <w:lang w:val="en-GB"/>
        </w:rPr>
        <w:t xml:space="preserve"> would similarly appear pulled to the ground in curving paths</w:t>
      </w:r>
      <w:r w:rsidR="000E0E29" w:rsidRPr="00C56DA6">
        <w:rPr>
          <w:rFonts w:cstheme="minorHAnsi"/>
          <w:lang w:val="en-GB"/>
        </w:rPr>
        <w:t>,</w:t>
      </w:r>
      <w:r w:rsidRPr="00C56DA6">
        <w:rPr>
          <w:rFonts w:cstheme="minorHAnsi"/>
          <w:lang w:val="en-GB"/>
        </w:rPr>
        <w:t xml:space="preserve"> that extend further the faster they are tossed, eventually never reaching the ground at all, but continuing around the planet in a continual orbit</w:t>
      </w:r>
      <w:r w:rsidR="000E0E29" w:rsidRPr="00C56DA6">
        <w:rPr>
          <w:rFonts w:cstheme="minorHAnsi"/>
          <w:lang w:val="en-GB"/>
        </w:rPr>
        <w:t>,</w:t>
      </w:r>
      <w:r w:rsidRPr="00C56DA6">
        <w:rPr>
          <w:rFonts w:cstheme="minorHAnsi"/>
          <w:lang w:val="en-GB"/>
        </w:rPr>
        <w:t xml:space="preserve"> if tossed fast enough. </w:t>
      </w:r>
    </w:p>
    <w:p w14:paraId="222BBCB3" w14:textId="5B5CCD8B" w:rsidR="007B3F79" w:rsidRPr="00C56DA6" w:rsidRDefault="009C1624" w:rsidP="001E01A1">
      <w:pPr>
        <w:pStyle w:val="Heading2"/>
        <w:rPr>
          <w:lang w:val="en-GB"/>
        </w:rPr>
      </w:pPr>
      <w:bookmarkStart w:id="323" w:name="_Toc113022377"/>
      <w:r w:rsidRPr="00C56DA6">
        <w:rPr>
          <w:lang w:val="en-GB"/>
        </w:rPr>
        <w:lastRenderedPageBreak/>
        <w:t>10</w:t>
      </w:r>
      <w:r w:rsidR="001E01A1" w:rsidRPr="00C56DA6">
        <w:rPr>
          <w:lang w:val="en-GB"/>
        </w:rPr>
        <w:t xml:space="preserve">.2c </w:t>
      </w:r>
      <w:r w:rsidR="007B3F79" w:rsidRPr="00C56DA6">
        <w:rPr>
          <w:lang w:val="en-GB"/>
        </w:rPr>
        <w:t>Quantum Entanglement Explained</w:t>
      </w:r>
      <w:r w:rsidR="000E0E29" w:rsidRPr="00C56DA6">
        <w:rPr>
          <w:lang w:val="en-GB"/>
        </w:rPr>
        <w:t>,</w:t>
      </w:r>
      <w:r w:rsidR="007B3F79" w:rsidRPr="00C56DA6">
        <w:rPr>
          <w:lang w:val="en-GB"/>
        </w:rPr>
        <w:t xml:space="preserve"> and a Communications Revolution Revealed</w:t>
      </w:r>
      <w:bookmarkEnd w:id="323"/>
    </w:p>
    <w:p w14:paraId="02F2DA00" w14:textId="7780F5E6" w:rsidR="007B3F79" w:rsidRPr="00C56DA6" w:rsidRDefault="007B3F79" w:rsidP="007B3F79">
      <w:pPr>
        <w:ind w:firstLine="340"/>
        <w:rPr>
          <w:rFonts w:cstheme="minorHAnsi"/>
          <w:lang w:val="en-GB"/>
        </w:rPr>
      </w:pPr>
      <w:r w:rsidRPr="00C56DA6">
        <w:rPr>
          <w:rFonts w:cstheme="minorHAnsi"/>
          <w:lang w:val="en-GB"/>
        </w:rPr>
        <w:t>Today’s science explains quantum entanglement</w:t>
      </w:r>
      <w:r w:rsidR="000E0E29" w:rsidRPr="00C56DA6">
        <w:rPr>
          <w:rFonts w:cstheme="minorHAnsi"/>
          <w:lang w:val="en-GB"/>
        </w:rPr>
        <w:t>,</w:t>
      </w:r>
      <w:r w:rsidRPr="00C56DA6">
        <w:rPr>
          <w:rFonts w:cstheme="minorHAnsi"/>
          <w:lang w:val="en-GB"/>
        </w:rPr>
        <w:t xml:space="preserve"> as an experimental observation</w:t>
      </w:r>
      <w:r w:rsidR="000E0E29" w:rsidRPr="00C56DA6">
        <w:rPr>
          <w:rFonts w:cstheme="minorHAnsi"/>
          <w:lang w:val="en-GB"/>
        </w:rPr>
        <w:t>,</w:t>
      </w:r>
      <w:r w:rsidRPr="00C56DA6">
        <w:rPr>
          <w:rFonts w:cstheme="minorHAnsi"/>
          <w:lang w:val="en-GB"/>
        </w:rPr>
        <w:t xml:space="preserve"> where two photons from the same light source travel together, then are sent on two separate paths</w:t>
      </w:r>
      <w:r w:rsidR="000E0E29" w:rsidRPr="00C56DA6">
        <w:rPr>
          <w:rFonts w:cstheme="minorHAnsi"/>
          <w:lang w:val="en-GB"/>
        </w:rPr>
        <w:t>,</w:t>
      </w:r>
      <w:r w:rsidRPr="00C56DA6">
        <w:rPr>
          <w:rFonts w:cstheme="minorHAnsi"/>
          <w:lang w:val="en-GB"/>
        </w:rPr>
        <w:t xml:space="preserve"> yet apparently maintain a mysterious link with each other. Thus, if one is later altered (such as a change in polari</w:t>
      </w:r>
      <w:r w:rsidR="00C17F2B" w:rsidRPr="00C56DA6">
        <w:rPr>
          <w:rFonts w:cstheme="minorHAnsi"/>
          <w:lang w:val="en-GB"/>
        </w:rPr>
        <w:t>s</w:t>
      </w:r>
      <w:r w:rsidRPr="00C56DA6">
        <w:rPr>
          <w:rFonts w:cstheme="minorHAnsi"/>
          <w:lang w:val="en-GB"/>
        </w:rPr>
        <w:t>ation), the other is instantaneously altered in the same fashion</w:t>
      </w:r>
      <w:r w:rsidR="000E0E29" w:rsidRPr="00C56DA6">
        <w:rPr>
          <w:rFonts w:cstheme="minorHAnsi"/>
          <w:lang w:val="en-GB"/>
        </w:rPr>
        <w:t>,</w:t>
      </w:r>
      <w:r w:rsidRPr="00C56DA6">
        <w:rPr>
          <w:rFonts w:cstheme="minorHAnsi"/>
          <w:lang w:val="en-GB"/>
        </w:rPr>
        <w:t xml:space="preserve"> no matter how far apart they may be. This is considered a mysterious faster-than-light communication</w:t>
      </w:r>
      <w:r w:rsidR="000E0E29" w:rsidRPr="00C56DA6">
        <w:rPr>
          <w:rFonts w:cstheme="minorHAnsi"/>
          <w:lang w:val="en-GB"/>
        </w:rPr>
        <w:t>,</w:t>
      </w:r>
      <w:r w:rsidRPr="00C56DA6">
        <w:rPr>
          <w:rFonts w:cstheme="minorHAnsi"/>
          <w:lang w:val="en-GB"/>
        </w:rPr>
        <w:t xml:space="preserve"> between two “entangled photons”. </w:t>
      </w:r>
    </w:p>
    <w:p w14:paraId="39A1E39A" w14:textId="1DAFFA3E" w:rsidR="007B3F79" w:rsidRPr="00C56DA6" w:rsidRDefault="007B3F79" w:rsidP="007B3F79">
      <w:pPr>
        <w:ind w:firstLine="340"/>
        <w:rPr>
          <w:rFonts w:cstheme="minorHAnsi"/>
          <w:lang w:val="en-GB"/>
        </w:rPr>
      </w:pPr>
      <w:r w:rsidRPr="00C56DA6">
        <w:rPr>
          <w:rFonts w:cstheme="minorHAnsi"/>
          <w:lang w:val="en-GB"/>
        </w:rPr>
        <w:t>However, with the new understanding, the nature of light is radically changed</w:t>
      </w:r>
      <w:r w:rsidR="000E0E29" w:rsidRPr="00C56DA6">
        <w:rPr>
          <w:rFonts w:cstheme="minorHAnsi"/>
          <w:lang w:val="en-GB"/>
        </w:rPr>
        <w:t>,</w:t>
      </w:r>
      <w:r w:rsidRPr="00C56DA6">
        <w:rPr>
          <w:rFonts w:cstheme="minorHAnsi"/>
          <w:lang w:val="en-GB"/>
        </w:rPr>
        <w:t xml:space="preserve"> from separate photons fired through space, to continuous beams of expanding subatomic-matter clusters</w:t>
      </w:r>
      <w:r w:rsidR="000E0E29" w:rsidRPr="00C56DA6">
        <w:rPr>
          <w:rFonts w:cstheme="minorHAnsi"/>
          <w:lang w:val="en-GB"/>
        </w:rPr>
        <w:t>,</w:t>
      </w:r>
      <w:r w:rsidRPr="00C56DA6">
        <w:rPr>
          <w:rFonts w:cstheme="minorHAnsi"/>
          <w:lang w:val="en-GB"/>
        </w:rPr>
        <w:t xml:space="preserve"> that our eyes detect</w:t>
      </w:r>
      <w:r w:rsidR="00A54AB4" w:rsidRPr="00C56DA6">
        <w:rPr>
          <w:rFonts w:cstheme="minorHAnsi"/>
          <w:lang w:val="en-GB"/>
        </w:rPr>
        <w:t>,</w:t>
      </w:r>
      <w:r w:rsidRPr="00C56DA6">
        <w:rPr>
          <w:rFonts w:cstheme="minorHAnsi"/>
          <w:lang w:val="en-GB"/>
        </w:rPr>
        <w:t xml:space="preserve"> to generate the experience of </w:t>
      </w:r>
      <w:r w:rsidR="00C17F2B" w:rsidRPr="00C56DA6">
        <w:rPr>
          <w:rFonts w:cstheme="minorHAnsi"/>
          <w:lang w:val="en-GB"/>
        </w:rPr>
        <w:t>colour</w:t>
      </w:r>
      <w:r w:rsidRPr="00C56DA6">
        <w:rPr>
          <w:rFonts w:cstheme="minorHAnsi"/>
          <w:lang w:val="en-GB"/>
        </w:rPr>
        <w:t xml:space="preserve"> and brightness. In this case, this is not an experiment with two photons</w:t>
      </w:r>
      <w:r w:rsidR="00A54AB4" w:rsidRPr="00C56DA6">
        <w:rPr>
          <w:rFonts w:cstheme="minorHAnsi"/>
          <w:lang w:val="en-GB"/>
        </w:rPr>
        <w:t>,</w:t>
      </w:r>
      <w:r w:rsidRPr="00C56DA6">
        <w:rPr>
          <w:rFonts w:cstheme="minorHAnsi"/>
          <w:lang w:val="en-GB"/>
        </w:rPr>
        <w:t xml:space="preserve"> exhibiting mysterious “quantum entanglement”</w:t>
      </w:r>
      <w:r w:rsidR="00976CF7" w:rsidRPr="00C56DA6">
        <w:rPr>
          <w:rFonts w:cstheme="minorHAnsi"/>
          <w:lang w:val="en-GB"/>
        </w:rPr>
        <w:t>.</w:t>
      </w:r>
      <w:r w:rsidRPr="00C56DA6">
        <w:rPr>
          <w:rFonts w:cstheme="minorHAnsi"/>
          <w:lang w:val="en-GB"/>
        </w:rPr>
        <w:t xml:space="preserve"> </w:t>
      </w:r>
      <w:r w:rsidR="00976CF7" w:rsidRPr="00C56DA6">
        <w:rPr>
          <w:rFonts w:cstheme="minorHAnsi"/>
          <w:lang w:val="en-GB"/>
        </w:rPr>
        <w:t>Instead, it is</w:t>
      </w:r>
      <w:r w:rsidRPr="00C56DA6">
        <w:rPr>
          <w:rFonts w:cstheme="minorHAnsi"/>
          <w:lang w:val="en-GB"/>
        </w:rPr>
        <w:t xml:space="preserve"> merely </w:t>
      </w:r>
      <w:proofErr w:type="gramStart"/>
      <w:r w:rsidRPr="00C56DA6">
        <w:rPr>
          <w:rFonts w:cstheme="minorHAnsi"/>
          <w:lang w:val="en-GB"/>
        </w:rPr>
        <w:t>two separate unseen continuous beams</w:t>
      </w:r>
      <w:r w:rsidR="00A54AB4" w:rsidRPr="00C56DA6">
        <w:rPr>
          <w:rFonts w:cstheme="minorHAnsi"/>
          <w:lang w:val="en-GB"/>
        </w:rPr>
        <w:t>,</w:t>
      </w:r>
      <w:proofErr w:type="gramEnd"/>
      <w:r w:rsidRPr="00C56DA6">
        <w:rPr>
          <w:rFonts w:cstheme="minorHAnsi"/>
          <w:lang w:val="en-GB"/>
        </w:rPr>
        <w:t xml:space="preserve"> of expanding matter clusters</w:t>
      </w:r>
      <w:r w:rsidR="000E0E29" w:rsidRPr="00C56DA6">
        <w:rPr>
          <w:rFonts w:cstheme="minorHAnsi"/>
          <w:lang w:val="en-GB"/>
        </w:rPr>
        <w:t>,</w:t>
      </w:r>
      <w:r w:rsidRPr="00C56DA6">
        <w:rPr>
          <w:rFonts w:cstheme="minorHAnsi"/>
          <w:lang w:val="en-GB"/>
        </w:rPr>
        <w:t xml:space="preserve"> physically connected back to where they were split</w:t>
      </w:r>
      <w:r w:rsidR="000E0E29" w:rsidRPr="00C56DA6">
        <w:rPr>
          <w:rFonts w:cstheme="minorHAnsi"/>
          <w:lang w:val="en-GB"/>
        </w:rPr>
        <w:t>,</w:t>
      </w:r>
      <w:r w:rsidRPr="00C56DA6">
        <w:rPr>
          <w:rFonts w:cstheme="minorHAnsi"/>
          <w:lang w:val="en-GB"/>
        </w:rPr>
        <w:t xml:space="preserve"> from one initial beam. Then</w:t>
      </w:r>
      <w:r w:rsidR="00A54AB4" w:rsidRPr="00C56DA6">
        <w:rPr>
          <w:rFonts w:cstheme="minorHAnsi"/>
          <w:lang w:val="en-GB"/>
        </w:rPr>
        <w:t>,</w:t>
      </w:r>
      <w:r w:rsidRPr="00C56DA6">
        <w:rPr>
          <w:rFonts w:cstheme="minorHAnsi"/>
          <w:lang w:val="en-GB"/>
        </w:rPr>
        <w:t xml:space="preserve"> the more likely explanation of the “entanglement” effect</w:t>
      </w:r>
      <w:r w:rsidR="00A54AB4" w:rsidRPr="00C56DA6">
        <w:rPr>
          <w:rFonts w:cstheme="minorHAnsi"/>
          <w:lang w:val="en-GB"/>
        </w:rPr>
        <w:t>,</w:t>
      </w:r>
      <w:r w:rsidRPr="00C56DA6">
        <w:rPr>
          <w:rFonts w:cstheme="minorHAnsi"/>
          <w:lang w:val="en-GB"/>
        </w:rPr>
        <w:t xml:space="preserve"> is that an influence altering one beam</w:t>
      </w:r>
      <w:r w:rsidR="00A54AB4" w:rsidRPr="00C56DA6">
        <w:rPr>
          <w:rFonts w:cstheme="minorHAnsi"/>
          <w:lang w:val="en-GB"/>
        </w:rPr>
        <w:t>,</w:t>
      </w:r>
      <w:r w:rsidRPr="00C56DA6">
        <w:rPr>
          <w:rFonts w:cstheme="minorHAnsi"/>
          <w:lang w:val="en-GB"/>
        </w:rPr>
        <w:t xml:space="preserve"> is conducted along this continuous span of unseen physically connected matter clusters</w:t>
      </w:r>
      <w:r w:rsidR="00A54AB4" w:rsidRPr="00C56DA6">
        <w:rPr>
          <w:rFonts w:cstheme="minorHAnsi"/>
          <w:lang w:val="en-GB"/>
        </w:rPr>
        <w:t>,</w:t>
      </w:r>
      <w:r w:rsidRPr="00C56DA6">
        <w:rPr>
          <w:rFonts w:cstheme="minorHAnsi"/>
          <w:lang w:val="en-GB"/>
        </w:rPr>
        <w:t xml:space="preserve"> to affect the other. </w:t>
      </w:r>
    </w:p>
    <w:p w14:paraId="12A56E3B" w14:textId="1C102D33" w:rsidR="007B3F79" w:rsidRPr="00C56DA6" w:rsidRDefault="007B3F79" w:rsidP="007B3F79">
      <w:pPr>
        <w:ind w:firstLine="340"/>
        <w:rPr>
          <w:rFonts w:cstheme="minorHAnsi"/>
          <w:lang w:val="en-GB"/>
        </w:rPr>
      </w:pPr>
      <w:r w:rsidRPr="00C56DA6">
        <w:rPr>
          <w:rFonts w:cstheme="minorHAnsi"/>
          <w:lang w:val="en-GB"/>
        </w:rPr>
        <w:t>And, since vibrations in solid objects</w:t>
      </w:r>
      <w:r w:rsidR="00DB7F6E" w:rsidRPr="00C56DA6">
        <w:rPr>
          <w:rFonts w:cstheme="minorHAnsi"/>
          <w:lang w:val="en-GB"/>
        </w:rPr>
        <w:t>,</w:t>
      </w:r>
      <w:r w:rsidRPr="00C56DA6">
        <w:rPr>
          <w:rFonts w:cstheme="minorHAnsi"/>
          <w:lang w:val="en-GB"/>
        </w:rPr>
        <w:t xml:space="preserve"> travel faster the denser the material, the speed of conduction</w:t>
      </w:r>
      <w:r w:rsidR="00DB7F6E" w:rsidRPr="00C56DA6">
        <w:rPr>
          <w:rFonts w:cstheme="minorHAnsi"/>
          <w:lang w:val="en-GB"/>
        </w:rPr>
        <w:t>,</w:t>
      </w:r>
      <w:r w:rsidRPr="00C56DA6">
        <w:rPr>
          <w:rFonts w:cstheme="minorHAnsi"/>
          <w:lang w:val="en-GB"/>
        </w:rPr>
        <w:t xml:space="preserve"> through the extremely dense span of such subatomic-matter clusters in light</w:t>
      </w:r>
      <w:r w:rsidR="00DB7F6E" w:rsidRPr="00C56DA6">
        <w:rPr>
          <w:rFonts w:cstheme="minorHAnsi"/>
          <w:lang w:val="en-GB"/>
        </w:rPr>
        <w:t>,</w:t>
      </w:r>
      <w:r w:rsidRPr="00C56DA6">
        <w:rPr>
          <w:rFonts w:cstheme="minorHAnsi"/>
          <w:lang w:val="en-GB"/>
        </w:rPr>
        <w:t xml:space="preserve"> may well be extremely rapid</w:t>
      </w:r>
      <w:r w:rsidR="00EE7153" w:rsidRPr="00C56DA6">
        <w:rPr>
          <w:rFonts w:cstheme="minorHAnsi"/>
          <w:lang w:val="en-GB"/>
        </w:rPr>
        <w:t> </w:t>
      </w:r>
      <w:r w:rsidRPr="00C56DA6">
        <w:rPr>
          <w:rFonts w:cstheme="minorHAnsi"/>
          <w:lang w:val="en-GB"/>
        </w:rPr>
        <w:t>– even far exceeding the speed of light. The “entanglement” experiments appear to suggest this possibility</w:t>
      </w:r>
      <w:r w:rsidR="00DB7F6E" w:rsidRPr="00C56DA6">
        <w:rPr>
          <w:rFonts w:cstheme="minorHAnsi"/>
          <w:lang w:val="en-GB"/>
        </w:rPr>
        <w:t>,</w:t>
      </w:r>
      <w:r w:rsidRPr="00C56DA6">
        <w:rPr>
          <w:rFonts w:cstheme="minorHAnsi"/>
          <w:lang w:val="en-GB"/>
        </w:rPr>
        <w:t xml:space="preserve"> of conducting signals along beams of light</w:t>
      </w:r>
      <w:r w:rsidR="00976CF7" w:rsidRPr="00C56DA6">
        <w:rPr>
          <w:rFonts w:cstheme="minorHAnsi"/>
          <w:lang w:val="en-GB"/>
        </w:rPr>
        <w:t>,</w:t>
      </w:r>
      <w:r w:rsidRPr="00C56DA6">
        <w:rPr>
          <w:rFonts w:cstheme="minorHAnsi"/>
          <w:lang w:val="en-GB"/>
        </w:rPr>
        <w:t xml:space="preserve"> at speeds that so far appear to be instantaneous, providing a practical possibility for faster-than-light communication. </w:t>
      </w:r>
    </w:p>
    <w:p w14:paraId="39DCCC24" w14:textId="38AA4189" w:rsidR="00BA5915" w:rsidRPr="00C56DA6" w:rsidRDefault="007B3F79" w:rsidP="007B3F79">
      <w:pPr>
        <w:ind w:firstLine="340"/>
        <w:rPr>
          <w:rFonts w:cstheme="minorHAnsi"/>
          <w:lang w:val="en-GB"/>
        </w:rPr>
      </w:pPr>
      <w:r w:rsidRPr="00C56DA6">
        <w:rPr>
          <w:rFonts w:cstheme="minorHAnsi"/>
          <w:lang w:val="en-GB"/>
        </w:rPr>
        <w:t>Crucially, advanced species would likely use such communication</w:t>
      </w:r>
      <w:r w:rsidR="00DB7F6E" w:rsidRPr="00C56DA6">
        <w:rPr>
          <w:rFonts w:cstheme="minorHAnsi"/>
          <w:lang w:val="en-GB"/>
        </w:rPr>
        <w:t>,</w:t>
      </w:r>
      <w:r w:rsidRPr="00C56DA6">
        <w:rPr>
          <w:rFonts w:cstheme="minorHAnsi"/>
          <w:lang w:val="en-GB"/>
        </w:rPr>
        <w:t xml:space="preserve"> along existing beams of starlight</w:t>
      </w:r>
      <w:r w:rsidR="00DB7F6E" w:rsidRPr="00C56DA6">
        <w:rPr>
          <w:rFonts w:cstheme="minorHAnsi"/>
          <w:lang w:val="en-GB"/>
        </w:rPr>
        <w:t>,</w:t>
      </w:r>
      <w:r w:rsidRPr="00C56DA6">
        <w:rPr>
          <w:rFonts w:cstheme="minorHAnsi"/>
          <w:lang w:val="en-GB"/>
        </w:rPr>
        <w:t xml:space="preserve"> rather than generating light or radio waves</w:t>
      </w:r>
      <w:r w:rsidR="00DB7F6E" w:rsidRPr="00C56DA6">
        <w:rPr>
          <w:rFonts w:cstheme="minorHAnsi"/>
          <w:lang w:val="en-GB"/>
        </w:rPr>
        <w:t>,</w:t>
      </w:r>
      <w:r w:rsidRPr="00C56DA6">
        <w:rPr>
          <w:rFonts w:cstheme="minorHAnsi"/>
          <w:lang w:val="en-GB"/>
        </w:rPr>
        <w:t xml:space="preserve"> and waiting for them to physically cross space</w:t>
      </w:r>
      <w:r w:rsidR="00D51BF6" w:rsidRPr="00C56DA6">
        <w:rPr>
          <w:rFonts w:cstheme="minorHAnsi"/>
          <w:lang w:val="en-GB"/>
        </w:rPr>
        <w:t>,</w:t>
      </w:r>
      <w:r w:rsidRPr="00C56DA6">
        <w:rPr>
          <w:rFonts w:cstheme="minorHAnsi"/>
          <w:lang w:val="en-GB"/>
        </w:rPr>
        <w:t xml:space="preserve"> at the relatively slow speed of light. </w:t>
      </w:r>
    </w:p>
    <w:p w14:paraId="6F828B66" w14:textId="76A0E521" w:rsidR="007B3F79" w:rsidRPr="00C56DA6" w:rsidRDefault="007B3F79" w:rsidP="007B3F79">
      <w:pPr>
        <w:ind w:firstLine="340"/>
        <w:rPr>
          <w:rFonts w:cstheme="minorHAnsi"/>
          <w:lang w:val="en-GB"/>
        </w:rPr>
      </w:pPr>
      <w:r w:rsidRPr="00C56DA6">
        <w:rPr>
          <w:rFonts w:cstheme="minorHAnsi"/>
          <w:lang w:val="en-GB"/>
        </w:rPr>
        <w:lastRenderedPageBreak/>
        <w:t>An analogy for the difference between these two signal-transmission methods</w:t>
      </w:r>
      <w:r w:rsidR="00DB7F6E" w:rsidRPr="00C56DA6">
        <w:rPr>
          <w:rFonts w:cstheme="minorHAnsi"/>
          <w:lang w:val="en-GB"/>
        </w:rPr>
        <w:t>,</w:t>
      </w:r>
      <w:r w:rsidRPr="00C56DA6">
        <w:rPr>
          <w:rFonts w:cstheme="minorHAnsi"/>
          <w:lang w:val="en-GB"/>
        </w:rPr>
        <w:t xml:space="preserve"> can be seen in the desktop toy</w:t>
      </w:r>
      <w:r w:rsidR="00CD0734" w:rsidRPr="00C56DA6">
        <w:rPr>
          <w:rFonts w:cstheme="minorHAnsi"/>
          <w:lang w:val="en-GB"/>
        </w:rPr>
        <w:t>,</w:t>
      </w:r>
      <w:r w:rsidRPr="00C56DA6">
        <w:rPr>
          <w:rFonts w:cstheme="minorHAnsi"/>
          <w:lang w:val="en-GB"/>
        </w:rPr>
        <w:t xml:space="preserve"> with a line of hanging metal spheres</w:t>
      </w:r>
      <w:r w:rsidR="00D51BF6" w:rsidRPr="00C56DA6">
        <w:rPr>
          <w:rFonts w:cstheme="minorHAnsi"/>
          <w:lang w:val="en-GB"/>
        </w:rPr>
        <w:t>,</w:t>
      </w:r>
      <w:r w:rsidRPr="00C56DA6">
        <w:rPr>
          <w:rFonts w:cstheme="minorHAnsi"/>
          <w:lang w:val="en-GB"/>
        </w:rPr>
        <w:t xml:space="preserve"> suspended next to one another, often called Newton’s Cradle. When one sphere is pulled back</w:t>
      </w:r>
      <w:r w:rsidR="00DB7F6E" w:rsidRPr="00C56DA6">
        <w:rPr>
          <w:rFonts w:cstheme="minorHAnsi"/>
          <w:lang w:val="en-GB"/>
        </w:rPr>
        <w:t>,</w:t>
      </w:r>
      <w:r w:rsidRPr="00C56DA6">
        <w:rPr>
          <w:rFonts w:cstheme="minorHAnsi"/>
          <w:lang w:val="en-GB"/>
        </w:rPr>
        <w:t xml:space="preserve"> then released to </w:t>
      </w:r>
      <w:proofErr w:type="gramStart"/>
      <w:r w:rsidRPr="00C56DA6">
        <w:rPr>
          <w:rFonts w:cstheme="minorHAnsi"/>
          <w:lang w:val="en-GB"/>
        </w:rPr>
        <w:t>swing</w:t>
      </w:r>
      <w:proofErr w:type="gramEnd"/>
      <w:r w:rsidRPr="00C56DA6">
        <w:rPr>
          <w:rFonts w:cstheme="minorHAnsi"/>
          <w:lang w:val="en-GB"/>
        </w:rPr>
        <w:t xml:space="preserve"> and strike the others, a sphere at the far end is immediately ejected. A long line of such spheres</w:t>
      </w:r>
      <w:r w:rsidR="00DB7F6E" w:rsidRPr="00C56DA6">
        <w:rPr>
          <w:rFonts w:cstheme="minorHAnsi"/>
          <w:lang w:val="en-GB"/>
        </w:rPr>
        <w:t>,</w:t>
      </w:r>
      <w:r w:rsidRPr="00C56DA6">
        <w:rPr>
          <w:rFonts w:cstheme="minorHAnsi"/>
          <w:lang w:val="en-GB"/>
        </w:rPr>
        <w:t xml:space="preserve"> would allow transmission of such a signal to the far end</w:t>
      </w:r>
      <w:r w:rsidR="00DB7F6E" w:rsidRPr="00C56DA6">
        <w:rPr>
          <w:rFonts w:cstheme="minorHAnsi"/>
          <w:lang w:val="en-GB"/>
        </w:rPr>
        <w:t>,</w:t>
      </w:r>
      <w:r w:rsidRPr="00C56DA6">
        <w:rPr>
          <w:rFonts w:cstheme="minorHAnsi"/>
          <w:lang w:val="en-GB"/>
        </w:rPr>
        <w:t xml:space="preserve"> far faster than it would take</w:t>
      </w:r>
      <w:r w:rsidR="00DB7F6E" w:rsidRPr="00C56DA6">
        <w:rPr>
          <w:rFonts w:cstheme="minorHAnsi"/>
          <w:lang w:val="en-GB"/>
        </w:rPr>
        <w:t>,</w:t>
      </w:r>
      <w:r w:rsidRPr="00C56DA6">
        <w:rPr>
          <w:rFonts w:cstheme="minorHAnsi"/>
          <w:lang w:val="en-GB"/>
        </w:rPr>
        <w:t xml:space="preserve"> for a single sphere to swing that same distance on its own. </w:t>
      </w:r>
    </w:p>
    <w:p w14:paraId="3EF55834" w14:textId="7431FFA4" w:rsidR="00BA5915" w:rsidRPr="00C56DA6" w:rsidRDefault="007B3F79" w:rsidP="007B3F79">
      <w:pPr>
        <w:ind w:firstLine="340"/>
        <w:rPr>
          <w:rFonts w:cstheme="minorHAnsi"/>
          <w:lang w:val="en-GB"/>
        </w:rPr>
      </w:pPr>
      <w:r w:rsidRPr="00C56DA6">
        <w:rPr>
          <w:rFonts w:cstheme="minorHAnsi"/>
          <w:lang w:val="en-GB"/>
        </w:rPr>
        <w:t>Likewise, the new understanding suggests</w:t>
      </w:r>
      <w:r w:rsidR="00CD0734" w:rsidRPr="00C56DA6">
        <w:rPr>
          <w:rFonts w:cstheme="minorHAnsi"/>
          <w:lang w:val="en-GB"/>
        </w:rPr>
        <w:t>,</w:t>
      </w:r>
      <w:r w:rsidRPr="00C56DA6">
        <w:rPr>
          <w:rFonts w:cstheme="minorHAnsi"/>
          <w:lang w:val="en-GB"/>
        </w:rPr>
        <w:t xml:space="preserve"> </w:t>
      </w:r>
      <w:r w:rsidR="00CD0734" w:rsidRPr="00C56DA6">
        <w:rPr>
          <w:rFonts w:cstheme="minorHAnsi"/>
          <w:lang w:val="en-GB"/>
        </w:rPr>
        <w:t xml:space="preserve">that </w:t>
      </w:r>
      <w:r w:rsidRPr="00C56DA6">
        <w:rPr>
          <w:rFonts w:cstheme="minorHAnsi"/>
          <w:lang w:val="en-GB"/>
        </w:rPr>
        <w:t>we might develop ways to look for such rapidly conducted signals</w:t>
      </w:r>
      <w:r w:rsidR="00CD0734" w:rsidRPr="00C56DA6">
        <w:rPr>
          <w:rFonts w:cstheme="minorHAnsi"/>
          <w:lang w:val="en-GB"/>
        </w:rPr>
        <w:t>,</w:t>
      </w:r>
      <w:r w:rsidRPr="00C56DA6">
        <w:rPr>
          <w:rFonts w:cstheme="minorHAnsi"/>
          <w:lang w:val="en-GB"/>
        </w:rPr>
        <w:t xml:space="preserve"> hidden within existing starlight</w:t>
      </w:r>
      <w:r w:rsidR="00CD0734" w:rsidRPr="00C56DA6">
        <w:rPr>
          <w:rFonts w:cstheme="minorHAnsi"/>
          <w:lang w:val="en-GB"/>
        </w:rPr>
        <w:t>,</w:t>
      </w:r>
      <w:r w:rsidRPr="00C56DA6">
        <w:rPr>
          <w:rFonts w:cstheme="minorHAnsi"/>
          <w:lang w:val="en-GB"/>
        </w:rPr>
        <w:t xml:space="preserve"> that already connects us with the distant stars</w:t>
      </w:r>
      <w:r w:rsidR="00D51BF6" w:rsidRPr="00C56DA6">
        <w:rPr>
          <w:rFonts w:cstheme="minorHAnsi"/>
          <w:lang w:val="en-GB"/>
        </w:rPr>
        <w:t>.</w:t>
      </w:r>
      <w:r w:rsidRPr="00C56DA6">
        <w:rPr>
          <w:rFonts w:cstheme="minorHAnsi"/>
          <w:lang w:val="en-GB"/>
        </w:rPr>
        <w:t xml:space="preserve"> </w:t>
      </w:r>
      <w:r w:rsidR="00D51BF6" w:rsidRPr="00C56DA6">
        <w:rPr>
          <w:rFonts w:cstheme="minorHAnsi"/>
          <w:lang w:val="en-GB"/>
        </w:rPr>
        <w:t>R</w:t>
      </w:r>
      <w:r w:rsidRPr="00C56DA6">
        <w:rPr>
          <w:rFonts w:cstheme="minorHAnsi"/>
          <w:lang w:val="en-GB"/>
        </w:rPr>
        <w:t>ather than today’s method</w:t>
      </w:r>
      <w:r w:rsidR="00D51BF6" w:rsidRPr="00C56DA6">
        <w:rPr>
          <w:rFonts w:cstheme="minorHAnsi"/>
          <w:lang w:val="en-GB"/>
        </w:rPr>
        <w:t>,</w:t>
      </w:r>
      <w:r w:rsidRPr="00C56DA6">
        <w:rPr>
          <w:rFonts w:cstheme="minorHAnsi"/>
          <w:lang w:val="en-GB"/>
        </w:rPr>
        <w:t xml:space="preserve"> of looking for conventional light-speed signals</w:t>
      </w:r>
      <w:r w:rsidR="00CD0734" w:rsidRPr="00C56DA6">
        <w:rPr>
          <w:rFonts w:cstheme="minorHAnsi"/>
          <w:lang w:val="en-GB"/>
        </w:rPr>
        <w:t>,</w:t>
      </w:r>
      <w:r w:rsidRPr="00C56DA6">
        <w:rPr>
          <w:rFonts w:cstheme="minorHAnsi"/>
          <w:lang w:val="en-GB"/>
        </w:rPr>
        <w:t xml:space="preserve"> as embedded features that move along with the beam. </w:t>
      </w:r>
    </w:p>
    <w:p w14:paraId="45D0B1A8" w14:textId="14D1D310" w:rsidR="007B3F79" w:rsidRPr="00C56DA6" w:rsidRDefault="007B3F79" w:rsidP="00570F2C">
      <w:pPr>
        <w:ind w:firstLine="340"/>
        <w:rPr>
          <w:rFonts w:cstheme="minorHAnsi"/>
          <w:lang w:val="en-GB"/>
        </w:rPr>
      </w:pPr>
      <w:r w:rsidRPr="00C56DA6">
        <w:rPr>
          <w:rFonts w:cstheme="minorHAnsi"/>
          <w:lang w:val="en-GB"/>
        </w:rPr>
        <w:t xml:space="preserve">There could well be a hidden interstellar Newton’s Cradle-style </w:t>
      </w:r>
      <w:r w:rsidR="00BA3337" w:rsidRPr="00C56DA6">
        <w:rPr>
          <w:rFonts w:cstheme="minorHAnsi"/>
          <w:lang w:val="en-GB"/>
        </w:rPr>
        <w:t>i</w:t>
      </w:r>
      <w:r w:rsidRPr="00C56DA6">
        <w:rPr>
          <w:rFonts w:cstheme="minorHAnsi"/>
          <w:lang w:val="en-GB"/>
        </w:rPr>
        <w:t>nternet</w:t>
      </w:r>
      <w:r w:rsidR="00626AA6" w:rsidRPr="00C56DA6">
        <w:rPr>
          <w:rFonts w:cstheme="minorHAnsi"/>
          <w:lang w:val="en-GB"/>
        </w:rPr>
        <w:t>,</w:t>
      </w:r>
      <w:r w:rsidRPr="00C56DA6">
        <w:rPr>
          <w:rFonts w:cstheme="minorHAnsi"/>
          <w:lang w:val="en-GB"/>
        </w:rPr>
        <w:t xml:space="preserve"> all around us, awaiting any civili</w:t>
      </w:r>
      <w:r w:rsidR="009E679F" w:rsidRPr="00C56DA6">
        <w:rPr>
          <w:rFonts w:cstheme="minorHAnsi"/>
          <w:lang w:val="en-GB"/>
        </w:rPr>
        <w:t>s</w:t>
      </w:r>
      <w:r w:rsidRPr="00C56DA6">
        <w:rPr>
          <w:rFonts w:cstheme="minorHAnsi"/>
          <w:lang w:val="en-GB"/>
        </w:rPr>
        <w:t>ation</w:t>
      </w:r>
      <w:r w:rsidR="00D51BF6" w:rsidRPr="00C56DA6">
        <w:rPr>
          <w:rFonts w:cstheme="minorHAnsi"/>
          <w:lang w:val="en-GB"/>
        </w:rPr>
        <w:t>,</w:t>
      </w:r>
      <w:r w:rsidRPr="00C56DA6">
        <w:rPr>
          <w:rFonts w:cstheme="minorHAnsi"/>
          <w:lang w:val="en-GB"/>
        </w:rPr>
        <w:t xml:space="preserve"> that reaches this fundamental understanding of matter and energy. We could also find a way</w:t>
      </w:r>
      <w:r w:rsidR="00D51BF6" w:rsidRPr="00C56DA6">
        <w:rPr>
          <w:rFonts w:cstheme="minorHAnsi"/>
          <w:lang w:val="en-GB"/>
        </w:rPr>
        <w:t>,</w:t>
      </w:r>
      <w:r w:rsidRPr="00C56DA6">
        <w:rPr>
          <w:rFonts w:cstheme="minorHAnsi"/>
          <w:lang w:val="en-GB"/>
        </w:rPr>
        <w:t xml:space="preserve"> to conduct such a signal within the light of our </w:t>
      </w:r>
      <w:r w:rsidR="00BA5915" w:rsidRPr="00C56DA6">
        <w:rPr>
          <w:rFonts w:cstheme="minorHAnsi"/>
          <w:lang w:val="en-GB"/>
        </w:rPr>
        <w:t>S</w:t>
      </w:r>
      <w:r w:rsidRPr="00C56DA6">
        <w:rPr>
          <w:rFonts w:cstheme="minorHAnsi"/>
          <w:lang w:val="en-GB"/>
        </w:rPr>
        <w:t>un</w:t>
      </w:r>
      <w:r w:rsidR="00B61431" w:rsidRPr="00C56DA6">
        <w:rPr>
          <w:rFonts w:cstheme="minorHAnsi"/>
          <w:lang w:val="en-GB"/>
        </w:rPr>
        <w:t xml:space="preserve"> and Moon</w:t>
      </w:r>
      <w:r w:rsidR="00BA3337" w:rsidRPr="00C56DA6">
        <w:rPr>
          <w:rFonts w:cstheme="minorHAnsi"/>
          <w:lang w:val="en-GB"/>
        </w:rPr>
        <w:t xml:space="preserve">, back and forth </w:t>
      </w:r>
      <w:r w:rsidR="00B61431" w:rsidRPr="00C56DA6">
        <w:rPr>
          <w:rFonts w:cstheme="minorHAnsi"/>
          <w:lang w:val="en-GB"/>
        </w:rPr>
        <w:t xml:space="preserve">with </w:t>
      </w:r>
      <w:r w:rsidR="00BA3337" w:rsidRPr="00C56DA6">
        <w:rPr>
          <w:rFonts w:cstheme="minorHAnsi"/>
          <w:lang w:val="en-GB"/>
        </w:rPr>
        <w:t>the Earth</w:t>
      </w:r>
      <w:r w:rsidRPr="00C56DA6">
        <w:rPr>
          <w:rFonts w:cstheme="minorHAnsi"/>
          <w:lang w:val="en-GB"/>
        </w:rPr>
        <w:t>, revolutionizing telecommunications in the process.</w:t>
      </w:r>
    </w:p>
    <w:p w14:paraId="11E2C73C" w14:textId="5ED6F699" w:rsidR="007B3F79" w:rsidRPr="00C56DA6" w:rsidRDefault="009C1624" w:rsidP="001E01A1">
      <w:pPr>
        <w:pStyle w:val="Heading2"/>
        <w:rPr>
          <w:lang w:val="en-GB"/>
        </w:rPr>
      </w:pPr>
      <w:bookmarkStart w:id="324" w:name="_Toc113022378"/>
      <w:r w:rsidRPr="00C56DA6">
        <w:rPr>
          <w:lang w:val="en-GB"/>
        </w:rPr>
        <w:t>10</w:t>
      </w:r>
      <w:r w:rsidR="001E01A1" w:rsidRPr="00C56DA6">
        <w:rPr>
          <w:lang w:val="en-GB"/>
        </w:rPr>
        <w:t xml:space="preserve">.2d </w:t>
      </w:r>
      <w:r w:rsidR="007B3F79" w:rsidRPr="00C56DA6">
        <w:rPr>
          <w:lang w:val="en-GB"/>
        </w:rPr>
        <w:t>Much More to Come</w:t>
      </w:r>
      <w:bookmarkEnd w:id="324"/>
    </w:p>
    <w:p w14:paraId="69B4AD2D" w14:textId="65C7357E" w:rsidR="008B2F45" w:rsidRPr="00C56DA6" w:rsidRDefault="007B3F79" w:rsidP="008B2F45">
      <w:pPr>
        <w:ind w:firstLine="340"/>
        <w:rPr>
          <w:rFonts w:cstheme="minorHAnsi"/>
          <w:lang w:val="en-GB"/>
        </w:rPr>
      </w:pPr>
      <w:r w:rsidRPr="00C56DA6">
        <w:rPr>
          <w:rFonts w:cstheme="minorHAnsi"/>
          <w:lang w:val="en-GB"/>
        </w:rPr>
        <w:t>This new understanding rethinks everything, showing that even space travel</w:t>
      </w:r>
      <w:r w:rsidR="00B61431" w:rsidRPr="00C56DA6">
        <w:rPr>
          <w:rFonts w:cstheme="minorHAnsi"/>
          <w:lang w:val="en-GB"/>
        </w:rPr>
        <w:t>,</w:t>
      </w:r>
      <w:r w:rsidRPr="00C56DA6">
        <w:rPr>
          <w:rFonts w:cstheme="minorHAnsi"/>
          <w:lang w:val="en-GB"/>
        </w:rPr>
        <w:t xml:space="preserve"> is no longer limited by Einstein’s </w:t>
      </w:r>
      <w:proofErr w:type="gramStart"/>
      <w:r w:rsidRPr="00C56DA6">
        <w:rPr>
          <w:rFonts w:cstheme="minorHAnsi"/>
          <w:lang w:val="en-GB"/>
        </w:rPr>
        <w:t>claimed</w:t>
      </w:r>
      <w:proofErr w:type="gramEnd"/>
      <w:r w:rsidRPr="00C56DA6">
        <w:rPr>
          <w:rFonts w:cstheme="minorHAnsi"/>
          <w:lang w:val="en-GB"/>
        </w:rPr>
        <w:t xml:space="preserve"> "speed of light limit". Such apparent limits</w:t>
      </w:r>
      <w:r w:rsidR="00B61431" w:rsidRPr="00C56DA6">
        <w:rPr>
          <w:rFonts w:cstheme="minorHAnsi"/>
          <w:lang w:val="en-GB"/>
        </w:rPr>
        <w:t>,</w:t>
      </w:r>
      <w:r w:rsidRPr="00C56DA6">
        <w:rPr>
          <w:rFonts w:cstheme="minorHAnsi"/>
          <w:lang w:val="en-GB"/>
        </w:rPr>
        <w:t xml:space="preserve"> from particle accelerator evidence</w:t>
      </w:r>
      <w:r w:rsidR="00B61431" w:rsidRPr="00C56DA6">
        <w:rPr>
          <w:rFonts w:cstheme="minorHAnsi"/>
          <w:lang w:val="en-GB"/>
        </w:rPr>
        <w:t>,</w:t>
      </w:r>
      <w:r w:rsidRPr="00C56DA6">
        <w:rPr>
          <w:rFonts w:cstheme="minorHAnsi"/>
          <w:lang w:val="en-GB"/>
        </w:rPr>
        <w:t xml:space="preserve"> simply stem from our misunderstanding of the true nature and </w:t>
      </w:r>
      <w:r w:rsidR="003C450A" w:rsidRPr="00C56DA6">
        <w:rPr>
          <w:rFonts w:cstheme="minorHAnsi"/>
          <w:lang w:val="en-GB"/>
        </w:rPr>
        <w:t>behaviour</w:t>
      </w:r>
      <w:r w:rsidR="00B61431" w:rsidRPr="00C56DA6">
        <w:rPr>
          <w:rFonts w:cstheme="minorHAnsi"/>
          <w:lang w:val="en-GB"/>
        </w:rPr>
        <w:t>,</w:t>
      </w:r>
      <w:r w:rsidRPr="00C56DA6">
        <w:rPr>
          <w:rFonts w:cstheme="minorHAnsi"/>
          <w:lang w:val="en-GB"/>
        </w:rPr>
        <w:t xml:space="preserve"> of the accelerating "magnetic and electric field energy". </w:t>
      </w:r>
      <w:proofErr w:type="gramStart"/>
      <w:r w:rsidRPr="00C56DA6">
        <w:rPr>
          <w:rFonts w:cstheme="minorHAnsi"/>
          <w:lang w:val="en-GB"/>
        </w:rPr>
        <w:t>These "energy" fields</w:t>
      </w:r>
      <w:r w:rsidR="00B61431" w:rsidRPr="00C56DA6">
        <w:rPr>
          <w:rFonts w:cstheme="minorHAnsi"/>
          <w:lang w:val="en-GB"/>
        </w:rPr>
        <w:t>,</w:t>
      </w:r>
      <w:proofErr w:type="gramEnd"/>
      <w:r w:rsidRPr="00C56DA6">
        <w:rPr>
          <w:rFonts w:cstheme="minorHAnsi"/>
          <w:lang w:val="en-GB"/>
        </w:rPr>
        <w:t xml:space="preserve"> are actually fields of expanding subatomic particles which, by nature, expand at the speed of light</w:t>
      </w:r>
      <w:r w:rsidR="00B61431" w:rsidRPr="00C56DA6">
        <w:rPr>
          <w:rFonts w:cstheme="minorHAnsi"/>
          <w:lang w:val="en-GB"/>
        </w:rPr>
        <w:t>.</w:t>
      </w:r>
      <w:r w:rsidR="008B2F45" w:rsidRPr="00C56DA6">
        <w:rPr>
          <w:rFonts w:cstheme="minorHAnsi"/>
          <w:lang w:val="en-GB"/>
        </w:rPr>
        <w:t xml:space="preserve"> </w:t>
      </w:r>
      <w:r w:rsidR="00B61431" w:rsidRPr="00C56DA6">
        <w:rPr>
          <w:rFonts w:cstheme="minorHAnsi"/>
          <w:lang w:val="en-GB"/>
        </w:rPr>
        <w:t>H</w:t>
      </w:r>
      <w:r w:rsidRPr="00C56DA6">
        <w:rPr>
          <w:rFonts w:cstheme="minorHAnsi"/>
          <w:lang w:val="en-GB"/>
        </w:rPr>
        <w:t>ence</w:t>
      </w:r>
      <w:r w:rsidR="00B61431" w:rsidRPr="00C56DA6">
        <w:rPr>
          <w:rFonts w:cstheme="minorHAnsi"/>
          <w:lang w:val="en-GB"/>
        </w:rPr>
        <w:t>,</w:t>
      </w:r>
      <w:r w:rsidRPr="00C56DA6">
        <w:rPr>
          <w:rFonts w:cstheme="minorHAnsi"/>
          <w:lang w:val="en-GB"/>
        </w:rPr>
        <w:t xml:space="preserve"> particles in these accelerators</w:t>
      </w:r>
      <w:r w:rsidR="00B61431" w:rsidRPr="00C56DA6">
        <w:rPr>
          <w:rFonts w:cstheme="minorHAnsi"/>
          <w:lang w:val="en-GB"/>
        </w:rPr>
        <w:t>,</w:t>
      </w:r>
      <w:r w:rsidRPr="00C56DA6">
        <w:rPr>
          <w:rFonts w:cstheme="minorHAnsi"/>
          <w:lang w:val="en-GB"/>
        </w:rPr>
        <w:t xml:space="preserve"> could never possibly go faster</w:t>
      </w:r>
      <w:r w:rsidR="00B61431" w:rsidRPr="00C56DA6">
        <w:rPr>
          <w:rFonts w:cstheme="minorHAnsi"/>
          <w:lang w:val="en-GB"/>
        </w:rPr>
        <w:t>,</w:t>
      </w:r>
      <w:r w:rsidRPr="00C56DA6">
        <w:rPr>
          <w:rFonts w:cstheme="minorHAnsi"/>
          <w:lang w:val="en-GB"/>
        </w:rPr>
        <w:t xml:space="preserve"> when powered by such means. </w:t>
      </w:r>
    </w:p>
    <w:p w14:paraId="44020A0F" w14:textId="1D4D55B0" w:rsidR="007B3F79" w:rsidRPr="00C56DA6" w:rsidRDefault="007B3F79" w:rsidP="008B2F45">
      <w:pPr>
        <w:ind w:firstLine="340"/>
        <w:rPr>
          <w:rFonts w:cstheme="minorHAnsi"/>
          <w:lang w:val="en-GB"/>
        </w:rPr>
      </w:pPr>
      <w:r w:rsidRPr="00C56DA6">
        <w:rPr>
          <w:rFonts w:cstheme="minorHAnsi"/>
          <w:lang w:val="en-GB"/>
        </w:rPr>
        <w:t>Also, apart from the practical propulsion challenges, the fact that our spacecraft have never come close to light-speed</w:t>
      </w:r>
      <w:r w:rsidR="00B61431" w:rsidRPr="00C56DA6">
        <w:rPr>
          <w:rFonts w:cstheme="minorHAnsi"/>
          <w:lang w:val="en-GB"/>
        </w:rPr>
        <w:t>,</w:t>
      </w:r>
      <w:r w:rsidRPr="00C56DA6">
        <w:rPr>
          <w:rFonts w:cstheme="minorHAnsi"/>
          <w:lang w:val="en-GB"/>
        </w:rPr>
        <w:t xml:space="preserve"> has nothing to do with such a speed limit in nature</w:t>
      </w:r>
      <w:r w:rsidR="00D51BF6" w:rsidRPr="00C56DA6">
        <w:rPr>
          <w:rFonts w:cstheme="minorHAnsi"/>
          <w:lang w:val="en-GB"/>
        </w:rPr>
        <w:t>.</w:t>
      </w:r>
      <w:r w:rsidRPr="00C56DA6">
        <w:rPr>
          <w:rFonts w:cstheme="minorHAnsi"/>
          <w:lang w:val="en-GB"/>
        </w:rPr>
        <w:t xml:space="preserve"> </w:t>
      </w:r>
      <w:r w:rsidR="00D51BF6" w:rsidRPr="00C56DA6">
        <w:rPr>
          <w:rFonts w:cstheme="minorHAnsi"/>
          <w:lang w:val="en-GB"/>
        </w:rPr>
        <w:t>It</w:t>
      </w:r>
      <w:r w:rsidRPr="00C56DA6">
        <w:rPr>
          <w:rFonts w:cstheme="minorHAnsi"/>
          <w:lang w:val="en-GB"/>
        </w:rPr>
        <w:t xml:space="preserve"> is more because we haven't truly </w:t>
      </w:r>
      <w:proofErr w:type="gramStart"/>
      <w:r w:rsidRPr="00C56DA6">
        <w:rPr>
          <w:rFonts w:cstheme="minorHAnsi"/>
          <w:lang w:val="en-GB"/>
        </w:rPr>
        <w:t>tried</w:t>
      </w:r>
      <w:r w:rsidR="00B61431" w:rsidRPr="00C56DA6">
        <w:rPr>
          <w:rFonts w:cstheme="minorHAnsi"/>
          <w:lang w:val="en-GB"/>
        </w:rPr>
        <w:t>,</w:t>
      </w:r>
      <w:r w:rsidRPr="00C56DA6">
        <w:rPr>
          <w:rFonts w:cstheme="minorHAnsi"/>
          <w:lang w:val="en-GB"/>
        </w:rPr>
        <w:t xml:space="preserve"> since</w:t>
      </w:r>
      <w:proofErr w:type="gramEnd"/>
      <w:r w:rsidRPr="00C56DA6">
        <w:rPr>
          <w:rFonts w:cstheme="minorHAnsi"/>
          <w:lang w:val="en-GB"/>
        </w:rPr>
        <w:t xml:space="preserve"> we believe today’s light-speed myths.</w:t>
      </w:r>
    </w:p>
    <w:p w14:paraId="22B83A1E" w14:textId="5548EBE3" w:rsidR="008B2F45" w:rsidRPr="00C56DA6" w:rsidRDefault="007B3F79" w:rsidP="007B3F79">
      <w:pPr>
        <w:ind w:firstLine="340"/>
        <w:rPr>
          <w:rFonts w:cstheme="minorHAnsi"/>
          <w:lang w:val="en-GB"/>
        </w:rPr>
      </w:pPr>
      <w:r w:rsidRPr="00C56DA6">
        <w:rPr>
          <w:rFonts w:cstheme="minorHAnsi"/>
          <w:lang w:val="en-GB"/>
        </w:rPr>
        <w:lastRenderedPageBreak/>
        <w:t>The power-source violations</w:t>
      </w:r>
      <w:r w:rsidR="008B2F45" w:rsidRPr="00C56DA6">
        <w:rPr>
          <w:rFonts w:cstheme="minorHAnsi"/>
          <w:lang w:val="en-GB"/>
        </w:rPr>
        <w:t>,</w:t>
      </w:r>
      <w:r w:rsidRPr="00C56DA6">
        <w:rPr>
          <w:rFonts w:cstheme="minorHAnsi"/>
          <w:lang w:val="en-GB"/>
        </w:rPr>
        <w:t xml:space="preserve"> of the "law of conservation of energy"</w:t>
      </w:r>
      <w:r w:rsidR="008B2F45" w:rsidRPr="00C56DA6">
        <w:rPr>
          <w:rFonts w:cstheme="minorHAnsi"/>
          <w:lang w:val="en-GB"/>
        </w:rPr>
        <w:t>,</w:t>
      </w:r>
      <w:r w:rsidRPr="00C56DA6">
        <w:rPr>
          <w:rFonts w:cstheme="minorHAnsi"/>
          <w:lang w:val="en-GB"/>
        </w:rPr>
        <w:t xml:space="preserve"> by gravity, magnetism, and many other observations</w:t>
      </w:r>
      <w:r w:rsidR="008B2F45" w:rsidRPr="00C56DA6">
        <w:rPr>
          <w:rFonts w:cstheme="minorHAnsi"/>
          <w:lang w:val="en-GB"/>
        </w:rPr>
        <w:t>,</w:t>
      </w:r>
      <w:r w:rsidRPr="00C56DA6">
        <w:rPr>
          <w:rFonts w:cstheme="minorHAnsi"/>
          <w:lang w:val="en-GB"/>
        </w:rPr>
        <w:t xml:space="preserve"> also now vanish. “Quantum mechanics” is as a mere fanciful model</w:t>
      </w:r>
      <w:r w:rsidR="008B2F45" w:rsidRPr="00C56DA6">
        <w:rPr>
          <w:rFonts w:cstheme="minorHAnsi"/>
          <w:lang w:val="en-GB"/>
        </w:rPr>
        <w:t>,</w:t>
      </w:r>
      <w:r w:rsidRPr="00C56DA6">
        <w:rPr>
          <w:rFonts w:cstheme="minorHAnsi"/>
          <w:lang w:val="en-GB"/>
        </w:rPr>
        <w:t xml:space="preserve"> for a much simpler physical manifestation</w:t>
      </w:r>
      <w:r w:rsidR="008B2F45" w:rsidRPr="00C56DA6">
        <w:rPr>
          <w:rFonts w:cstheme="minorHAnsi"/>
          <w:lang w:val="en-GB"/>
        </w:rPr>
        <w:t>,</w:t>
      </w:r>
      <w:r w:rsidRPr="00C56DA6">
        <w:rPr>
          <w:rFonts w:cstheme="minorHAnsi"/>
          <w:lang w:val="en-GB"/>
        </w:rPr>
        <w:t xml:space="preserve"> of expanding subatomic matter</w:t>
      </w:r>
      <w:r w:rsidR="008B2F45" w:rsidRPr="00C56DA6">
        <w:rPr>
          <w:rFonts w:cstheme="minorHAnsi"/>
          <w:lang w:val="en-GB"/>
        </w:rPr>
        <w:t>.</w:t>
      </w:r>
      <w:r w:rsidRPr="00C56DA6">
        <w:rPr>
          <w:rFonts w:cstheme="minorHAnsi"/>
          <w:lang w:val="en-GB"/>
        </w:rPr>
        <w:t xml:space="preserve"> </w:t>
      </w:r>
      <w:r w:rsidR="008B2F45" w:rsidRPr="00C56DA6">
        <w:rPr>
          <w:rFonts w:cstheme="minorHAnsi"/>
          <w:lang w:val="en-GB"/>
        </w:rPr>
        <w:t xml:space="preserve">And it </w:t>
      </w:r>
      <w:r w:rsidRPr="00C56DA6">
        <w:rPr>
          <w:rFonts w:cstheme="minorHAnsi"/>
          <w:lang w:val="en-GB"/>
        </w:rPr>
        <w:t>suggest</w:t>
      </w:r>
      <w:r w:rsidR="008B2F45" w:rsidRPr="00C56DA6">
        <w:rPr>
          <w:rFonts w:cstheme="minorHAnsi"/>
          <w:lang w:val="en-GB"/>
        </w:rPr>
        <w:t>s</w:t>
      </w:r>
      <w:r w:rsidRPr="00C56DA6">
        <w:rPr>
          <w:rFonts w:cstheme="minorHAnsi"/>
          <w:lang w:val="en-GB"/>
        </w:rPr>
        <w:t xml:space="preserve"> viable and simple new advances</w:t>
      </w:r>
      <w:r w:rsidR="008B2F45" w:rsidRPr="00C56DA6">
        <w:rPr>
          <w:rFonts w:cstheme="minorHAnsi"/>
          <w:lang w:val="en-GB"/>
        </w:rPr>
        <w:t>,</w:t>
      </w:r>
      <w:r w:rsidRPr="00C56DA6">
        <w:rPr>
          <w:rFonts w:cstheme="minorHAnsi"/>
          <w:lang w:val="en-GB"/>
        </w:rPr>
        <w:t xml:space="preserve"> toward detecting entire networks</w:t>
      </w:r>
      <w:r w:rsidR="008B2F45" w:rsidRPr="00C56DA6">
        <w:rPr>
          <w:rFonts w:cstheme="minorHAnsi"/>
          <w:lang w:val="en-GB"/>
        </w:rPr>
        <w:t>,</w:t>
      </w:r>
      <w:r w:rsidRPr="00C56DA6">
        <w:rPr>
          <w:rFonts w:cstheme="minorHAnsi"/>
          <w:lang w:val="en-GB"/>
        </w:rPr>
        <w:t xml:space="preserve"> of intelligent faster-than-light </w:t>
      </w:r>
      <w:proofErr w:type="spellStart"/>
      <w:r w:rsidRPr="00C56DA6">
        <w:rPr>
          <w:rFonts w:cstheme="minorHAnsi"/>
          <w:lang w:val="en-GB"/>
        </w:rPr>
        <w:t>extraterrestrial</w:t>
      </w:r>
      <w:proofErr w:type="spellEnd"/>
      <w:r w:rsidRPr="00C56DA6">
        <w:rPr>
          <w:rFonts w:cstheme="minorHAnsi"/>
          <w:lang w:val="en-GB"/>
        </w:rPr>
        <w:t xml:space="preserve"> communication</w:t>
      </w:r>
      <w:r w:rsidR="008B2F45" w:rsidRPr="00C56DA6">
        <w:rPr>
          <w:rFonts w:cstheme="minorHAnsi"/>
          <w:lang w:val="en-GB"/>
        </w:rPr>
        <w:t>,</w:t>
      </w:r>
      <w:r w:rsidRPr="00C56DA6">
        <w:rPr>
          <w:rFonts w:cstheme="minorHAnsi"/>
          <w:lang w:val="en-GB"/>
        </w:rPr>
        <w:t xml:space="preserve"> conducted along existing starlight. </w:t>
      </w:r>
    </w:p>
    <w:p w14:paraId="1D48C34F" w14:textId="3680E968" w:rsidR="007B3F79" w:rsidRPr="00C56DA6" w:rsidRDefault="007B3F79" w:rsidP="007B3F79">
      <w:pPr>
        <w:ind w:firstLine="340"/>
        <w:rPr>
          <w:rFonts w:cstheme="minorHAnsi"/>
          <w:lang w:val="en-GB"/>
        </w:rPr>
      </w:pPr>
      <w:r w:rsidRPr="00C56DA6">
        <w:rPr>
          <w:rFonts w:cstheme="minorHAnsi"/>
          <w:lang w:val="en-GB"/>
        </w:rPr>
        <w:t>Gone are the physical mysteries and confusion</w:t>
      </w:r>
      <w:r w:rsidR="008B2F45" w:rsidRPr="00C56DA6">
        <w:rPr>
          <w:rFonts w:cstheme="minorHAnsi"/>
          <w:lang w:val="en-GB"/>
        </w:rPr>
        <w:t>,</w:t>
      </w:r>
      <w:r w:rsidRPr="00C56DA6">
        <w:rPr>
          <w:rFonts w:cstheme="minorHAnsi"/>
          <w:lang w:val="en-GB"/>
        </w:rPr>
        <w:t xml:space="preserve"> of “quantum entanglement” and “quantum paradoxes”</w:t>
      </w:r>
      <w:r w:rsidR="00D51BF6" w:rsidRPr="00C56DA6">
        <w:rPr>
          <w:rFonts w:cstheme="minorHAnsi"/>
          <w:lang w:val="en-GB"/>
        </w:rPr>
        <w:t>.</w:t>
      </w:r>
      <w:r w:rsidRPr="00C56DA6">
        <w:rPr>
          <w:rFonts w:cstheme="minorHAnsi"/>
          <w:lang w:val="en-GB"/>
        </w:rPr>
        <w:t xml:space="preserve"> </w:t>
      </w:r>
      <w:r w:rsidR="00D51BF6" w:rsidRPr="00C56DA6">
        <w:rPr>
          <w:rFonts w:cstheme="minorHAnsi"/>
          <w:lang w:val="en-GB"/>
        </w:rPr>
        <w:t>I</w:t>
      </w:r>
      <w:r w:rsidRPr="00C56DA6">
        <w:rPr>
          <w:rFonts w:cstheme="minorHAnsi"/>
          <w:lang w:val="en-GB"/>
        </w:rPr>
        <w:t xml:space="preserve">t turns out, </w:t>
      </w:r>
      <w:r w:rsidR="00D51BF6" w:rsidRPr="00C56DA6">
        <w:rPr>
          <w:rFonts w:cstheme="minorHAnsi"/>
          <w:lang w:val="en-GB"/>
        </w:rPr>
        <w:t xml:space="preserve">they </w:t>
      </w:r>
      <w:r w:rsidRPr="00C56DA6">
        <w:rPr>
          <w:rFonts w:cstheme="minorHAnsi"/>
          <w:lang w:val="en-GB"/>
        </w:rPr>
        <w:t>never were true physical mysteries at all, but mere human misconceptions</w:t>
      </w:r>
      <w:r w:rsidR="004677C2" w:rsidRPr="00C56DA6">
        <w:rPr>
          <w:rFonts w:cstheme="minorHAnsi"/>
          <w:lang w:val="en-GB"/>
        </w:rPr>
        <w:t>,</w:t>
      </w:r>
      <w:r w:rsidRPr="00C56DA6">
        <w:rPr>
          <w:rFonts w:cstheme="minorHAnsi"/>
          <w:lang w:val="en-GB"/>
        </w:rPr>
        <w:t xml:space="preserve"> of a far simpler physical reality right under our noses. The need for communication satellites circling the globe</w:t>
      </w:r>
      <w:r w:rsidR="004677C2" w:rsidRPr="00C56DA6">
        <w:rPr>
          <w:rFonts w:cstheme="minorHAnsi"/>
          <w:lang w:val="en-GB"/>
        </w:rPr>
        <w:t>,</w:t>
      </w:r>
      <w:r w:rsidRPr="00C56DA6">
        <w:rPr>
          <w:rFonts w:cstheme="minorHAnsi"/>
          <w:lang w:val="en-GB"/>
        </w:rPr>
        <w:t xml:space="preserve"> may well now be a thing of the past, and real-time robotic “virtual reality” exploration</w:t>
      </w:r>
      <w:r w:rsidR="004677C2" w:rsidRPr="00C56DA6">
        <w:rPr>
          <w:rFonts w:cstheme="minorHAnsi"/>
          <w:lang w:val="en-GB"/>
        </w:rPr>
        <w:t>,</w:t>
      </w:r>
      <w:r w:rsidRPr="00C56DA6">
        <w:rPr>
          <w:rFonts w:cstheme="minorHAnsi"/>
          <w:lang w:val="en-GB"/>
        </w:rPr>
        <w:t xml:space="preserve"> of distant moons and planets</w:t>
      </w:r>
      <w:r w:rsidR="004677C2" w:rsidRPr="00C56DA6">
        <w:rPr>
          <w:rFonts w:cstheme="minorHAnsi"/>
          <w:lang w:val="en-GB"/>
        </w:rPr>
        <w:t>,</w:t>
      </w:r>
      <w:r w:rsidRPr="00C56DA6">
        <w:rPr>
          <w:rFonts w:cstheme="minorHAnsi"/>
          <w:lang w:val="en-GB"/>
        </w:rPr>
        <w:t xml:space="preserve"> could be a reality for us, controlled instantaneously from here on Earth.</w:t>
      </w:r>
    </w:p>
    <w:p w14:paraId="4BD97E47" w14:textId="14CF8E94" w:rsidR="007B3F79" w:rsidRPr="00C56DA6" w:rsidRDefault="007B3F79" w:rsidP="00ED18EB">
      <w:pPr>
        <w:ind w:firstLine="340"/>
        <w:rPr>
          <w:rFonts w:cstheme="minorHAnsi"/>
          <w:lang w:val="en-GB"/>
        </w:rPr>
      </w:pPr>
      <w:r w:rsidRPr="00C56DA6">
        <w:rPr>
          <w:rFonts w:cstheme="minorHAnsi"/>
          <w:lang w:val="en-GB"/>
        </w:rPr>
        <w:t>Is such a revolution worth studying, considering how many billions we are spending today</w:t>
      </w:r>
      <w:r w:rsidR="00B61431" w:rsidRPr="00C56DA6">
        <w:rPr>
          <w:rFonts w:cstheme="minorHAnsi"/>
          <w:lang w:val="en-GB"/>
        </w:rPr>
        <w:t>,</w:t>
      </w:r>
      <w:r w:rsidRPr="00C56DA6">
        <w:rPr>
          <w:rFonts w:cstheme="minorHAnsi"/>
          <w:lang w:val="en-GB"/>
        </w:rPr>
        <w:t xml:space="preserve"> on telecommunication research, quantum computers, satellites, </w:t>
      </w:r>
      <w:proofErr w:type="gramStart"/>
      <w:r w:rsidRPr="00C56DA6">
        <w:rPr>
          <w:rFonts w:cstheme="minorHAnsi"/>
          <w:lang w:val="en-GB"/>
        </w:rPr>
        <w:t>SETI</w:t>
      </w:r>
      <w:proofErr w:type="gramEnd"/>
      <w:r w:rsidRPr="00C56DA6">
        <w:rPr>
          <w:rFonts w:cstheme="minorHAnsi"/>
          <w:lang w:val="en-GB"/>
        </w:rPr>
        <w:t xml:space="preserve"> and other technology? I think so.</w:t>
      </w:r>
      <w:r w:rsidR="00744206" w:rsidRPr="00C56DA6">
        <w:rPr>
          <w:rFonts w:cstheme="minorHAnsi"/>
          <w:lang w:val="en-GB"/>
        </w:rPr>
        <w:t xml:space="preserve"> And maybe, using light instead of our actual technology, could solve the bandwidth issues, and might produce less radiation, so it would be healthier.</w:t>
      </w:r>
    </w:p>
    <w:p w14:paraId="0F8A0099" w14:textId="6A9D63A7" w:rsidR="007B3F79" w:rsidRPr="00C56DA6" w:rsidRDefault="009C1624" w:rsidP="006B76DE">
      <w:pPr>
        <w:pStyle w:val="Heading2"/>
        <w:rPr>
          <w:lang w:val="en-GB"/>
        </w:rPr>
      </w:pPr>
      <w:bookmarkStart w:id="325" w:name="_9.3_Dark-Matter,_Dark-Energy"/>
      <w:bookmarkStart w:id="326" w:name="_10.3_Dark-Matter,_Dark-Energy"/>
      <w:bookmarkStart w:id="327" w:name="_Toc113022379"/>
      <w:bookmarkEnd w:id="325"/>
      <w:bookmarkEnd w:id="326"/>
      <w:r w:rsidRPr="00C56DA6">
        <w:rPr>
          <w:lang w:val="en-GB"/>
        </w:rPr>
        <w:t>10</w:t>
      </w:r>
      <w:r w:rsidR="007B3F79" w:rsidRPr="00C56DA6">
        <w:rPr>
          <w:lang w:val="en-GB"/>
        </w:rPr>
        <w:t>.</w:t>
      </w:r>
      <w:r w:rsidR="00FD5884" w:rsidRPr="00C56DA6">
        <w:rPr>
          <w:lang w:val="en-GB"/>
        </w:rPr>
        <w:t>3</w:t>
      </w:r>
      <w:r w:rsidR="007B3F79" w:rsidRPr="00C56DA6">
        <w:rPr>
          <w:lang w:val="en-GB"/>
        </w:rPr>
        <w:t xml:space="preserve"> Dark-Matter, Dark-Energy and the Big-Bang All Finally Resolved</w:t>
      </w:r>
      <w:bookmarkEnd w:id="327"/>
    </w:p>
    <w:p w14:paraId="573D82BD" w14:textId="74E7BBA5" w:rsidR="007B3F79" w:rsidRPr="00C56DA6" w:rsidRDefault="009C1624" w:rsidP="001E01A1">
      <w:pPr>
        <w:pStyle w:val="Heading2"/>
        <w:rPr>
          <w:lang w:val="en-GB"/>
        </w:rPr>
      </w:pPr>
      <w:bookmarkStart w:id="328" w:name="_Toc113022380"/>
      <w:r w:rsidRPr="00C56DA6">
        <w:rPr>
          <w:lang w:val="en-GB"/>
        </w:rPr>
        <w:t>10</w:t>
      </w:r>
      <w:r w:rsidR="001E01A1" w:rsidRPr="00C56DA6">
        <w:rPr>
          <w:lang w:val="en-GB"/>
        </w:rPr>
        <w:t xml:space="preserve">.3a </w:t>
      </w:r>
      <w:r w:rsidR="007B3F79" w:rsidRPr="00C56DA6">
        <w:rPr>
          <w:lang w:val="en-GB"/>
        </w:rPr>
        <w:t>The Crisis in Cosmology</w:t>
      </w:r>
      <w:bookmarkEnd w:id="328"/>
    </w:p>
    <w:p w14:paraId="6DCD7B07" w14:textId="037024E9" w:rsidR="007B3F79" w:rsidRPr="00C56DA6" w:rsidRDefault="007B3F79" w:rsidP="007B3F79">
      <w:pPr>
        <w:ind w:firstLine="340"/>
        <w:rPr>
          <w:rFonts w:cstheme="minorHAnsi"/>
          <w:lang w:val="en-GB"/>
        </w:rPr>
      </w:pPr>
      <w:r w:rsidRPr="00C56DA6">
        <w:rPr>
          <w:rFonts w:cstheme="minorHAnsi"/>
          <w:lang w:val="en-GB"/>
        </w:rPr>
        <w:t>Today’s crisis in Cosmology is perhaps best demonstrated</w:t>
      </w:r>
      <w:r w:rsidR="003152A4" w:rsidRPr="00C56DA6">
        <w:rPr>
          <w:rFonts w:cstheme="minorHAnsi"/>
          <w:lang w:val="en-GB"/>
        </w:rPr>
        <w:t>,</w:t>
      </w:r>
      <w:r w:rsidRPr="00C56DA6">
        <w:rPr>
          <w:rFonts w:cstheme="minorHAnsi"/>
          <w:lang w:val="en-GB"/>
        </w:rPr>
        <w:t xml:space="preserve"> by an apparently accelerating expansion of the universe</w:t>
      </w:r>
      <w:r w:rsidR="003152A4" w:rsidRPr="00C56DA6">
        <w:rPr>
          <w:rFonts w:cstheme="minorHAnsi"/>
          <w:lang w:val="en-GB"/>
        </w:rPr>
        <w:t>,</w:t>
      </w:r>
      <w:r w:rsidRPr="00C56DA6">
        <w:rPr>
          <w:rFonts w:cstheme="minorHAnsi"/>
          <w:lang w:val="en-GB"/>
        </w:rPr>
        <w:t xml:space="preserve"> where a ‘Dark Energy’ must be postulated</w:t>
      </w:r>
      <w:r w:rsidR="003152A4" w:rsidRPr="00C56DA6">
        <w:rPr>
          <w:rFonts w:cstheme="minorHAnsi"/>
          <w:lang w:val="en-GB"/>
        </w:rPr>
        <w:t>,</w:t>
      </w:r>
      <w:r w:rsidRPr="00C56DA6">
        <w:rPr>
          <w:rFonts w:cstheme="minorHAnsi"/>
          <w:lang w:val="en-GB"/>
        </w:rPr>
        <w:t xml:space="preserve"> to justify this extraordinary acceleration apart</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an energy that itself defies both explanation and the Law of Conservation of Energy. </w:t>
      </w:r>
    </w:p>
    <w:p w14:paraId="7EF5AABC" w14:textId="75A683D5" w:rsidR="007B3F79" w:rsidRPr="00C56DA6" w:rsidRDefault="007B3F79" w:rsidP="007B3F79">
      <w:pPr>
        <w:ind w:firstLine="340"/>
        <w:rPr>
          <w:rFonts w:cstheme="minorHAnsi"/>
          <w:lang w:val="en-GB"/>
        </w:rPr>
      </w:pPr>
      <w:r w:rsidRPr="00C56DA6">
        <w:rPr>
          <w:rFonts w:cstheme="minorHAnsi"/>
          <w:lang w:val="en-GB"/>
        </w:rPr>
        <w:t>And the crisis only deepens</w:t>
      </w:r>
      <w:r w:rsidR="003152A4" w:rsidRPr="00C56DA6">
        <w:rPr>
          <w:rFonts w:cstheme="minorHAnsi"/>
          <w:lang w:val="en-GB"/>
        </w:rPr>
        <w:t>,</w:t>
      </w:r>
      <w:r w:rsidRPr="00C56DA6">
        <w:rPr>
          <w:rFonts w:cstheme="minorHAnsi"/>
          <w:lang w:val="en-GB"/>
        </w:rPr>
        <w:t xml:space="preserve"> considering there would have to be between 5 and 50 times more matter in the universe</w:t>
      </w:r>
      <w:r w:rsidR="003152A4" w:rsidRPr="00C56DA6">
        <w:rPr>
          <w:rFonts w:cstheme="minorHAnsi"/>
          <w:lang w:val="en-GB"/>
        </w:rPr>
        <w:t>,</w:t>
      </w:r>
      <w:r w:rsidRPr="00C56DA6">
        <w:rPr>
          <w:rFonts w:cstheme="minorHAnsi"/>
          <w:lang w:val="en-GB"/>
        </w:rPr>
        <w:t xml:space="preserve"> for Einstein’s gravitational calculations to match observations</w:t>
      </w:r>
      <w:r w:rsidR="003152A4" w:rsidRPr="00C56DA6">
        <w:rPr>
          <w:rFonts w:cstheme="minorHAnsi"/>
          <w:lang w:val="en-GB"/>
        </w:rPr>
        <w:t>.</w:t>
      </w:r>
      <w:r w:rsidRPr="00C56DA6">
        <w:rPr>
          <w:rFonts w:cstheme="minorHAnsi"/>
          <w:lang w:val="en-GB"/>
        </w:rPr>
        <w:t xml:space="preserve"> </w:t>
      </w:r>
      <w:r w:rsidR="003152A4" w:rsidRPr="00C56DA6">
        <w:rPr>
          <w:rFonts w:cstheme="minorHAnsi"/>
          <w:lang w:val="en-GB"/>
        </w:rPr>
        <w:t>W</w:t>
      </w:r>
      <w:r w:rsidRPr="00C56DA6">
        <w:rPr>
          <w:rFonts w:cstheme="minorHAnsi"/>
          <w:lang w:val="en-GB"/>
        </w:rPr>
        <w:t>hich is why unseen ‘Dark Matter’</w:t>
      </w:r>
      <w:r w:rsidR="003152A4" w:rsidRPr="00C56DA6">
        <w:rPr>
          <w:rFonts w:cstheme="minorHAnsi"/>
          <w:lang w:val="en-GB"/>
        </w:rPr>
        <w:t>,</w:t>
      </w:r>
      <w:r w:rsidRPr="00C56DA6">
        <w:rPr>
          <w:rFonts w:cstheme="minorHAnsi"/>
          <w:lang w:val="en-GB"/>
        </w:rPr>
        <w:t xml:space="preserve"> was conjectured to keep these calculations “correct”, and account for the “missing mass”.</w:t>
      </w:r>
    </w:p>
    <w:p w14:paraId="68D6BA12" w14:textId="65C2C8D2" w:rsidR="00C66776" w:rsidRPr="00C56DA6" w:rsidRDefault="007B3F79" w:rsidP="00C66776">
      <w:pPr>
        <w:ind w:firstLine="340"/>
        <w:rPr>
          <w:rFonts w:cstheme="minorHAnsi"/>
          <w:lang w:val="en-GB"/>
        </w:rPr>
      </w:pPr>
      <w:r w:rsidRPr="00C56DA6">
        <w:rPr>
          <w:rFonts w:cstheme="minorHAnsi"/>
          <w:lang w:val="en-GB"/>
        </w:rPr>
        <w:lastRenderedPageBreak/>
        <w:t>A further reason for this crisis</w:t>
      </w:r>
      <w:r w:rsidR="00C66776" w:rsidRPr="00C56DA6">
        <w:rPr>
          <w:rFonts w:cstheme="minorHAnsi"/>
          <w:lang w:val="en-GB"/>
        </w:rPr>
        <w:t>,</w:t>
      </w:r>
      <w:r w:rsidRPr="00C56DA6">
        <w:rPr>
          <w:rFonts w:cstheme="minorHAnsi"/>
          <w:lang w:val="en-GB"/>
        </w:rPr>
        <w:t xml:space="preserve"> is the now familiar ‘Big Bang’ theory</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the current consensus belief</w:t>
      </w:r>
      <w:r w:rsidR="00C66776" w:rsidRPr="00C56DA6">
        <w:rPr>
          <w:rFonts w:cstheme="minorHAnsi"/>
          <w:lang w:val="en-GB"/>
        </w:rPr>
        <w:t>,</w:t>
      </w:r>
      <w:r w:rsidRPr="00C56DA6">
        <w:rPr>
          <w:rFonts w:cstheme="minorHAnsi"/>
          <w:lang w:val="en-GB"/>
        </w:rPr>
        <w:t xml:space="preserve"> backed by the attendant vested interests, and therefore largely unquestioned, but which </w:t>
      </w:r>
      <w:proofErr w:type="gramStart"/>
      <w:r w:rsidRPr="00C56DA6">
        <w:rPr>
          <w:rFonts w:cstheme="minorHAnsi"/>
          <w:lang w:val="en-GB"/>
        </w:rPr>
        <w:t>actually fails</w:t>
      </w:r>
      <w:proofErr w:type="gramEnd"/>
      <w:r w:rsidRPr="00C56DA6">
        <w:rPr>
          <w:rFonts w:cstheme="minorHAnsi"/>
          <w:lang w:val="en-GB"/>
        </w:rPr>
        <w:t xml:space="preserve"> under objective analysis</w:t>
      </w:r>
      <w:r w:rsidR="00C66776" w:rsidRPr="00C56DA6">
        <w:rPr>
          <w:rFonts w:cstheme="minorHAnsi"/>
          <w:lang w:val="en-GB"/>
        </w:rPr>
        <w:t>,</w:t>
      </w:r>
      <w:r w:rsidRPr="00C56DA6">
        <w:rPr>
          <w:rFonts w:cstheme="minorHAnsi"/>
          <w:lang w:val="en-GB"/>
        </w:rPr>
        <w:t xml:space="preserve"> showing a universe that is not expanding apart at all. </w:t>
      </w:r>
    </w:p>
    <w:p w14:paraId="31A3DD6B" w14:textId="5327BFB2" w:rsidR="007B3F79" w:rsidRPr="00C56DA6" w:rsidRDefault="007B3F79" w:rsidP="00C66776">
      <w:pPr>
        <w:ind w:firstLine="340"/>
        <w:rPr>
          <w:rFonts w:cstheme="minorHAnsi"/>
          <w:lang w:val="en-GB"/>
        </w:rPr>
      </w:pPr>
      <w:r w:rsidRPr="00C56DA6">
        <w:rPr>
          <w:rFonts w:cstheme="minorHAnsi"/>
          <w:lang w:val="en-GB"/>
        </w:rPr>
        <w:t>Objective observation shows a universe</w:t>
      </w:r>
      <w:r w:rsidR="00C66776" w:rsidRPr="00C56DA6">
        <w:rPr>
          <w:rFonts w:cstheme="minorHAnsi"/>
          <w:lang w:val="en-GB"/>
        </w:rPr>
        <w:t>,</w:t>
      </w:r>
      <w:r w:rsidRPr="00C56DA6">
        <w:rPr>
          <w:rFonts w:cstheme="minorHAnsi"/>
          <w:lang w:val="en-GB"/>
        </w:rPr>
        <w:t xml:space="preserve"> where billions of stars organi</w:t>
      </w:r>
      <w:r w:rsidR="00035B64" w:rsidRPr="00C56DA6">
        <w:rPr>
          <w:rFonts w:cstheme="minorHAnsi"/>
          <w:lang w:val="en-GB"/>
        </w:rPr>
        <w:t>s</w:t>
      </w:r>
      <w:r w:rsidRPr="00C56DA6">
        <w:rPr>
          <w:rFonts w:cstheme="minorHAnsi"/>
          <w:lang w:val="en-GB"/>
        </w:rPr>
        <w:t xml:space="preserve">e into inwardly </w:t>
      </w:r>
      <w:r w:rsidR="00035B64" w:rsidRPr="00C56DA6">
        <w:rPr>
          <w:rFonts w:cstheme="minorHAnsi"/>
          <w:lang w:val="en-GB"/>
        </w:rPr>
        <w:t>spiralling</w:t>
      </w:r>
      <w:r w:rsidRPr="00C56DA6">
        <w:rPr>
          <w:rFonts w:cstheme="minorHAnsi"/>
          <w:lang w:val="en-GB"/>
        </w:rPr>
        <w:t xml:space="preserve"> galaxies</w:t>
      </w:r>
      <w:r w:rsidR="00C66776" w:rsidRPr="00C56DA6">
        <w:rPr>
          <w:rFonts w:cstheme="minorHAnsi"/>
          <w:lang w:val="en-GB"/>
        </w:rPr>
        <w:t>,</w:t>
      </w:r>
      <w:r w:rsidRPr="00C56DA6">
        <w:rPr>
          <w:rFonts w:cstheme="minorHAnsi"/>
          <w:lang w:val="en-GB"/>
        </w:rPr>
        <w:t xml:space="preserve"> that group into larger stable Galactic Clusters, then further into enormous Super Clusters</w:t>
      </w:r>
      <w:r w:rsidR="00C66776" w:rsidRPr="00C56DA6">
        <w:rPr>
          <w:rFonts w:cstheme="minorHAnsi"/>
          <w:lang w:val="en-GB"/>
        </w:rPr>
        <w:t>,</w:t>
      </w:r>
      <w:r w:rsidRPr="00C56DA6">
        <w:rPr>
          <w:rFonts w:cstheme="minorHAnsi"/>
          <w:lang w:val="en-GB"/>
        </w:rPr>
        <w:t xml:space="preserve"> that thread throughout the universe</w:t>
      </w:r>
      <w:r w:rsidR="00B93DB0" w:rsidRPr="00C56DA6">
        <w:rPr>
          <w:rFonts w:cstheme="minorHAnsi"/>
          <w:lang w:val="en-GB"/>
        </w:rPr>
        <w:t xml:space="preserve">, </w:t>
      </w:r>
      <w:r w:rsidRPr="00C56DA6">
        <w:rPr>
          <w:rFonts w:cstheme="minorHAnsi"/>
          <w:lang w:val="en-GB"/>
        </w:rPr>
        <w:t>providing definition even on the grandest scales.</w:t>
      </w:r>
    </w:p>
    <w:p w14:paraId="116BE02D" w14:textId="282862BF" w:rsidR="007B3F79" w:rsidRPr="00C56DA6" w:rsidRDefault="007B3F79" w:rsidP="006B76DE">
      <w:pPr>
        <w:ind w:firstLine="340"/>
        <w:rPr>
          <w:rFonts w:cstheme="minorHAnsi"/>
          <w:lang w:val="en-GB"/>
        </w:rPr>
      </w:pPr>
      <w:r w:rsidRPr="00C56DA6">
        <w:rPr>
          <w:rFonts w:cstheme="minorHAnsi"/>
          <w:lang w:val="en-GB"/>
        </w:rPr>
        <w:t>The fact that one camp solidly and consistently</w:t>
      </w:r>
      <w:r w:rsidR="00B93DB0" w:rsidRPr="00C56DA6">
        <w:rPr>
          <w:rFonts w:cstheme="minorHAnsi"/>
          <w:lang w:val="en-GB"/>
        </w:rPr>
        <w:t>,</w:t>
      </w:r>
      <w:r w:rsidRPr="00C56DA6">
        <w:rPr>
          <w:rFonts w:cstheme="minorHAnsi"/>
          <w:lang w:val="en-GB"/>
        </w:rPr>
        <w:t xml:space="preserve"> reports this stable observational structure of our universe on all scales</w:t>
      </w:r>
      <w:r w:rsidR="00B93DB0" w:rsidRPr="00C56DA6">
        <w:rPr>
          <w:rFonts w:cstheme="minorHAnsi"/>
          <w:lang w:val="en-GB"/>
        </w:rPr>
        <w:t>,</w:t>
      </w:r>
      <w:r w:rsidRPr="00C56DA6">
        <w:rPr>
          <w:rFonts w:cstheme="minorHAnsi"/>
          <w:lang w:val="en-GB"/>
        </w:rPr>
        <w:t xml:space="preserve"> while a separate camp powerfully and enthusiastically</w:t>
      </w:r>
      <w:r w:rsidR="00B93DB0" w:rsidRPr="00C56DA6">
        <w:rPr>
          <w:rFonts w:cstheme="minorHAnsi"/>
          <w:lang w:val="en-GB"/>
        </w:rPr>
        <w:t>,</w:t>
      </w:r>
      <w:r w:rsidRPr="00C56DA6">
        <w:rPr>
          <w:rFonts w:cstheme="minorHAnsi"/>
          <w:lang w:val="en-GB"/>
        </w:rPr>
        <w:t xml:space="preserve"> promotes a completely incompatible “Big Bang” / “Dark Energy” ever-accelerating universe</w:t>
      </w:r>
      <w:r w:rsidR="00B93DB0" w:rsidRPr="00C56DA6">
        <w:rPr>
          <w:rFonts w:cstheme="minorHAnsi"/>
          <w:lang w:val="en-GB"/>
        </w:rPr>
        <w:t>,</w:t>
      </w:r>
      <w:r w:rsidRPr="00C56DA6">
        <w:rPr>
          <w:rFonts w:cstheme="minorHAnsi"/>
          <w:lang w:val="en-GB"/>
        </w:rPr>
        <w:t xml:space="preserve"> merely reinforces the enormity of the crisis in today’s Cosmological community.</w:t>
      </w:r>
    </w:p>
    <w:p w14:paraId="4831C503" w14:textId="07C035D5" w:rsidR="007B3F79" w:rsidRPr="00C56DA6" w:rsidRDefault="009C1624" w:rsidP="001E01A1">
      <w:pPr>
        <w:pStyle w:val="Heading2"/>
        <w:rPr>
          <w:lang w:val="en-GB"/>
        </w:rPr>
      </w:pPr>
      <w:bookmarkStart w:id="329" w:name="_Toc113022381"/>
      <w:r w:rsidRPr="00C56DA6">
        <w:rPr>
          <w:lang w:val="en-GB"/>
        </w:rPr>
        <w:t>10</w:t>
      </w:r>
      <w:r w:rsidR="001E01A1" w:rsidRPr="00C56DA6">
        <w:rPr>
          <w:lang w:val="en-GB"/>
        </w:rPr>
        <w:t xml:space="preserve">.3b </w:t>
      </w:r>
      <w:r w:rsidR="007B3F79" w:rsidRPr="00C56DA6">
        <w:rPr>
          <w:lang w:val="en-GB"/>
        </w:rPr>
        <w:t>Deepening the Crisis: Painting the Wrong Picture of Our Universe</w:t>
      </w:r>
      <w:bookmarkEnd w:id="329"/>
    </w:p>
    <w:p w14:paraId="385FD623" w14:textId="7D0AE038" w:rsidR="007B3F79" w:rsidRPr="00C56DA6" w:rsidRDefault="007B3F79" w:rsidP="007B3F79">
      <w:pPr>
        <w:ind w:firstLine="340"/>
        <w:rPr>
          <w:rFonts w:cstheme="minorHAnsi"/>
          <w:lang w:val="en-GB"/>
        </w:rPr>
      </w:pPr>
      <w:r w:rsidRPr="00C56DA6">
        <w:rPr>
          <w:rFonts w:cstheme="minorHAnsi"/>
          <w:lang w:val="en-GB"/>
        </w:rPr>
        <w:t>However, despite the enormity of this crisis, it can be readily resolved once we identify where it all began</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a fundamental flaw in Hubble’s Law</w:t>
      </w:r>
      <w:r w:rsidR="00C239EC" w:rsidRPr="00C56DA6">
        <w:rPr>
          <w:rFonts w:cstheme="minorHAnsi"/>
          <w:lang w:val="en-GB"/>
        </w:rPr>
        <w:t>,</w:t>
      </w:r>
      <w:r w:rsidRPr="00C56DA6">
        <w:rPr>
          <w:rFonts w:cstheme="minorHAnsi"/>
          <w:lang w:val="en-GB"/>
        </w:rPr>
        <w:t xml:space="preserve"> which incorrectly assumes</w:t>
      </w:r>
      <w:r w:rsidR="00C239EC" w:rsidRPr="00C56DA6">
        <w:rPr>
          <w:rFonts w:cstheme="minorHAnsi"/>
          <w:lang w:val="en-GB"/>
        </w:rPr>
        <w:t>,</w:t>
      </w:r>
      <w:r w:rsidRPr="00C56DA6">
        <w:rPr>
          <w:rFonts w:cstheme="minorHAnsi"/>
          <w:lang w:val="en-GB"/>
        </w:rPr>
        <w:t xml:space="preserve"> that redshifts observed in starlight shifted toward lower frequencies</w:t>
      </w:r>
      <w:r w:rsidR="00B93DB0" w:rsidRPr="00C56DA6">
        <w:rPr>
          <w:rFonts w:cstheme="minorHAnsi"/>
          <w:lang w:val="en-GB"/>
        </w:rPr>
        <w:t>,</w:t>
      </w:r>
      <w:r w:rsidRPr="00C56DA6">
        <w:rPr>
          <w:rFonts w:cstheme="minorHAnsi"/>
          <w:lang w:val="en-GB"/>
        </w:rPr>
        <w:t xml:space="preserve"> correspond to velocity away through space. But first</w:t>
      </w:r>
      <w:r w:rsidR="00C239EC" w:rsidRPr="00C56DA6">
        <w:rPr>
          <w:rFonts w:cstheme="minorHAnsi"/>
          <w:lang w:val="en-GB"/>
        </w:rPr>
        <w:t>,</w:t>
      </w:r>
      <w:r w:rsidRPr="00C56DA6">
        <w:rPr>
          <w:rFonts w:cstheme="minorHAnsi"/>
          <w:lang w:val="en-GB"/>
        </w:rPr>
        <w:t xml:space="preserve"> it is worth taking a brief overview of the journey that brought things to this point</w:t>
      </w:r>
      <w:r w:rsidR="00C239EC" w:rsidRPr="00C56DA6">
        <w:rPr>
          <w:rFonts w:cstheme="minorHAnsi"/>
          <w:lang w:val="en-GB"/>
        </w:rPr>
        <w:t>.</w:t>
      </w:r>
    </w:p>
    <w:p w14:paraId="0FA012EA" w14:textId="123D967E" w:rsidR="00B93DB0" w:rsidRPr="00C56DA6" w:rsidRDefault="007B3F79" w:rsidP="007B3F79">
      <w:pPr>
        <w:ind w:firstLine="340"/>
        <w:rPr>
          <w:rFonts w:cstheme="minorHAnsi"/>
          <w:lang w:val="en-GB"/>
        </w:rPr>
      </w:pPr>
      <w:r w:rsidRPr="00C56DA6">
        <w:rPr>
          <w:rFonts w:cstheme="minorHAnsi"/>
          <w:lang w:val="en-GB"/>
        </w:rPr>
        <w:t xml:space="preserve">Earth was once considered flat and at the </w:t>
      </w:r>
      <w:r w:rsidR="00B824CF" w:rsidRPr="00C56DA6">
        <w:rPr>
          <w:rFonts w:cstheme="minorHAnsi"/>
          <w:lang w:val="en-GB"/>
        </w:rPr>
        <w:t>centre</w:t>
      </w:r>
      <w:r w:rsidRPr="00C56DA6">
        <w:rPr>
          <w:rFonts w:cstheme="minorHAnsi"/>
          <w:lang w:val="en-GB"/>
        </w:rPr>
        <w:t xml:space="preserve"> of the universe</w:t>
      </w:r>
      <w:r w:rsidR="00C239EC" w:rsidRPr="00C56DA6">
        <w:rPr>
          <w:rFonts w:cstheme="minorHAnsi"/>
          <w:lang w:val="en-GB"/>
        </w:rPr>
        <w:t>,</w:t>
      </w:r>
      <w:r w:rsidRPr="00C56DA6">
        <w:rPr>
          <w:rFonts w:cstheme="minorHAnsi"/>
          <w:lang w:val="en-GB"/>
        </w:rPr>
        <w:t xml:space="preserve"> until it was found to be round</w:t>
      </w:r>
      <w:r w:rsidR="009E554C" w:rsidRPr="00C56DA6">
        <w:rPr>
          <w:rFonts w:cstheme="minorHAnsi"/>
          <w:lang w:val="en-GB"/>
        </w:rPr>
        <w:t>,</w:t>
      </w:r>
      <w:r w:rsidRPr="00C56DA6">
        <w:rPr>
          <w:rFonts w:cstheme="minorHAnsi"/>
          <w:lang w:val="en-GB"/>
        </w:rPr>
        <w:t xml:space="preserve"> and in a Sun-</w:t>
      </w:r>
      <w:r w:rsidR="00B824CF" w:rsidRPr="00C56DA6">
        <w:rPr>
          <w:rFonts w:cstheme="minorHAnsi"/>
          <w:lang w:val="en-GB"/>
        </w:rPr>
        <w:t>centred</w:t>
      </w:r>
      <w:r w:rsidRPr="00C56DA6">
        <w:rPr>
          <w:rFonts w:cstheme="minorHAnsi"/>
          <w:lang w:val="en-GB"/>
        </w:rPr>
        <w:t xml:space="preserve"> solar system</w:t>
      </w:r>
      <w:r w:rsidR="00C239EC" w:rsidRPr="00C56DA6">
        <w:rPr>
          <w:rFonts w:cstheme="minorHAnsi"/>
          <w:lang w:val="en-GB"/>
        </w:rPr>
        <w:t>,</w:t>
      </w:r>
      <w:r w:rsidRPr="00C56DA6">
        <w:rPr>
          <w:rFonts w:cstheme="minorHAnsi"/>
          <w:lang w:val="en-GB"/>
        </w:rPr>
        <w:t xml:space="preserve"> as only a small part of a huge galaxy. And even our galaxy, the Milky Way, was later found to be one out of billions of galaxies</w:t>
      </w:r>
      <w:r w:rsidR="00C239EC" w:rsidRPr="00C56DA6">
        <w:rPr>
          <w:rFonts w:cstheme="minorHAnsi"/>
          <w:lang w:val="en-GB"/>
        </w:rPr>
        <w:t>,</w:t>
      </w:r>
      <w:r w:rsidRPr="00C56DA6">
        <w:rPr>
          <w:rFonts w:cstheme="minorHAnsi"/>
          <w:lang w:val="en-GB"/>
        </w:rPr>
        <w:t xml:space="preserve"> in our immense universe. </w:t>
      </w:r>
    </w:p>
    <w:p w14:paraId="4FA6D295" w14:textId="7449F95C" w:rsidR="007B3F79" w:rsidRPr="00C56DA6" w:rsidRDefault="007B3F79" w:rsidP="007B3F79">
      <w:pPr>
        <w:ind w:firstLine="340"/>
        <w:rPr>
          <w:rFonts w:cstheme="minorHAnsi"/>
          <w:lang w:val="en-GB"/>
        </w:rPr>
      </w:pPr>
      <w:r w:rsidRPr="00C56DA6">
        <w:rPr>
          <w:rFonts w:cstheme="minorHAnsi"/>
          <w:lang w:val="en-GB"/>
        </w:rPr>
        <w:t>Meanwhile, the universe itself changed from three dimensions to presumably four</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once time was included, and </w:t>
      </w:r>
      <w:proofErr w:type="gramStart"/>
      <w:r w:rsidRPr="00C56DA6">
        <w:rPr>
          <w:rFonts w:cstheme="minorHAnsi"/>
          <w:lang w:val="en-GB"/>
        </w:rPr>
        <w:t>from entirely regular matter</w:t>
      </w:r>
      <w:r w:rsidR="00C239EC" w:rsidRPr="00C56DA6">
        <w:rPr>
          <w:rFonts w:cstheme="minorHAnsi"/>
          <w:lang w:val="en-GB"/>
        </w:rPr>
        <w:t>,</w:t>
      </w:r>
      <w:proofErr w:type="gramEnd"/>
      <w:r w:rsidRPr="00C56DA6">
        <w:rPr>
          <w:rFonts w:cstheme="minorHAnsi"/>
          <w:lang w:val="en-GB"/>
        </w:rPr>
        <w:t xml:space="preserve"> to apparently mostly invisible matter filling the cosmos. It even changed from a static universe to one coasting apart, and now even a shocking accelerating expansion.</w:t>
      </w:r>
    </w:p>
    <w:p w14:paraId="7355D389" w14:textId="208267BB" w:rsidR="00B93DB0" w:rsidRPr="00C56DA6" w:rsidRDefault="007B3F79" w:rsidP="007B3F79">
      <w:pPr>
        <w:ind w:firstLine="340"/>
        <w:rPr>
          <w:rFonts w:cstheme="minorHAnsi"/>
          <w:lang w:val="en-GB"/>
        </w:rPr>
      </w:pPr>
      <w:r w:rsidRPr="00C56DA6">
        <w:rPr>
          <w:rFonts w:cstheme="minorHAnsi"/>
          <w:lang w:val="en-GB"/>
        </w:rPr>
        <w:lastRenderedPageBreak/>
        <w:t>This creates a picture of a universe</w:t>
      </w:r>
      <w:r w:rsidR="00ED38CE" w:rsidRPr="00C56DA6">
        <w:rPr>
          <w:rFonts w:cstheme="minorHAnsi"/>
          <w:lang w:val="en-GB"/>
        </w:rPr>
        <w:t>,</w:t>
      </w:r>
      <w:r w:rsidRPr="00C56DA6">
        <w:rPr>
          <w:rFonts w:cstheme="minorHAnsi"/>
          <w:lang w:val="en-GB"/>
        </w:rPr>
        <w:t xml:space="preserve"> composed of a literal ‘four-dimensional spacetime fabric’</w:t>
      </w:r>
      <w:r w:rsidR="00C239EC" w:rsidRPr="00C56DA6">
        <w:rPr>
          <w:rFonts w:cstheme="minorHAnsi"/>
          <w:lang w:val="en-GB"/>
        </w:rPr>
        <w:t>,</w:t>
      </w:r>
      <w:r w:rsidRPr="00C56DA6">
        <w:rPr>
          <w:rFonts w:cstheme="minorHAnsi"/>
          <w:lang w:val="en-GB"/>
        </w:rPr>
        <w:t xml:space="preserve"> bursting forth from an actual ‘Big Bang’ creation event</w:t>
      </w:r>
      <w:r w:rsidR="00ED38CE" w:rsidRPr="00C56DA6">
        <w:rPr>
          <w:rFonts w:cstheme="minorHAnsi"/>
          <w:lang w:val="en-GB"/>
        </w:rPr>
        <w:t>.</w:t>
      </w:r>
      <w:r w:rsidRPr="00C56DA6">
        <w:rPr>
          <w:rFonts w:cstheme="minorHAnsi"/>
          <w:lang w:val="en-GB"/>
        </w:rPr>
        <w:t xml:space="preserve"> </w:t>
      </w:r>
      <w:r w:rsidR="00ED38CE" w:rsidRPr="00C56DA6">
        <w:rPr>
          <w:rFonts w:cstheme="minorHAnsi"/>
          <w:lang w:val="en-GB"/>
        </w:rPr>
        <w:t>W</w:t>
      </w:r>
      <w:r w:rsidRPr="00C56DA6">
        <w:rPr>
          <w:rFonts w:cstheme="minorHAnsi"/>
          <w:lang w:val="en-GB"/>
        </w:rPr>
        <w:t>ith unseen exotic physical ‘Dark Matter’ filling the universe, and a new form of unexplained energy</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a mysterious ‘Dark Energy’</w:t>
      </w:r>
      <w:r w:rsidR="00ED38CE" w:rsidRPr="00C56DA6">
        <w:rPr>
          <w:rFonts w:cstheme="minorHAnsi"/>
          <w:lang w:val="en-GB"/>
        </w:rPr>
        <w:t>,</w:t>
      </w:r>
      <w:r w:rsidRPr="00C56DA6">
        <w:rPr>
          <w:rFonts w:cstheme="minorHAnsi"/>
          <w:lang w:val="en-GB"/>
        </w:rPr>
        <w:t xml:space="preserve"> repelling everything apart ever-faster. </w:t>
      </w:r>
    </w:p>
    <w:p w14:paraId="4DE97E1D" w14:textId="38B46ED7" w:rsidR="007B3F79" w:rsidRPr="00C56DA6" w:rsidRDefault="007B3F79" w:rsidP="007B3F79">
      <w:pPr>
        <w:ind w:firstLine="340"/>
        <w:rPr>
          <w:rFonts w:cstheme="minorHAnsi"/>
          <w:lang w:val="en-GB"/>
        </w:rPr>
      </w:pPr>
      <w:r w:rsidRPr="00C56DA6">
        <w:rPr>
          <w:rFonts w:cstheme="minorHAnsi"/>
          <w:lang w:val="en-GB"/>
        </w:rPr>
        <w:t>To counterbalance increasing acknowledgement</w:t>
      </w:r>
      <w:r w:rsidR="00ED38CE" w:rsidRPr="00C56DA6">
        <w:rPr>
          <w:rFonts w:cstheme="minorHAnsi"/>
          <w:lang w:val="en-GB"/>
        </w:rPr>
        <w:t>,</w:t>
      </w:r>
      <w:r w:rsidRPr="00C56DA6">
        <w:rPr>
          <w:rFonts w:cstheme="minorHAnsi"/>
          <w:lang w:val="en-GB"/>
        </w:rPr>
        <w:t xml:space="preserve"> of the complete lack of solid physical and scientific grounding</w:t>
      </w:r>
      <w:r w:rsidR="00F96254" w:rsidRPr="00C56DA6">
        <w:rPr>
          <w:rFonts w:cstheme="minorHAnsi"/>
          <w:lang w:val="en-GB"/>
        </w:rPr>
        <w:t>,</w:t>
      </w:r>
      <w:r w:rsidRPr="00C56DA6">
        <w:rPr>
          <w:rFonts w:cstheme="minorHAnsi"/>
          <w:lang w:val="en-GB"/>
        </w:rPr>
        <w:t xml:space="preserve"> for much of this picture</w:t>
      </w:r>
      <w:r w:rsidR="00C239EC" w:rsidRPr="00C56DA6">
        <w:rPr>
          <w:rFonts w:cstheme="minorHAnsi"/>
          <w:lang w:val="en-GB"/>
        </w:rPr>
        <w:t>,</w:t>
      </w:r>
      <w:r w:rsidRPr="00C56DA6">
        <w:rPr>
          <w:rFonts w:cstheme="minorHAnsi"/>
          <w:lang w:val="en-GB"/>
        </w:rPr>
        <w:t xml:space="preserve"> is a unified front of increasingly fortified scientific consensus</w:t>
      </w:r>
      <w:r w:rsidR="00C239EC" w:rsidRPr="00C56DA6">
        <w:rPr>
          <w:rFonts w:cstheme="minorHAnsi"/>
          <w:lang w:val="en-GB"/>
        </w:rPr>
        <w:t>,</w:t>
      </w:r>
      <w:r w:rsidRPr="00C56DA6">
        <w:rPr>
          <w:rFonts w:cstheme="minorHAnsi"/>
          <w:lang w:val="en-GB"/>
        </w:rPr>
        <w:t xml:space="preserve"> and continually growing Nobel Prize support.</w:t>
      </w:r>
    </w:p>
    <w:p w14:paraId="14B1BCD2" w14:textId="5CD1E621" w:rsidR="00C239EC" w:rsidRPr="00C56DA6" w:rsidRDefault="007B3F79" w:rsidP="007B3F79">
      <w:pPr>
        <w:ind w:firstLine="340"/>
        <w:rPr>
          <w:rFonts w:cstheme="minorHAnsi"/>
          <w:lang w:val="en-GB"/>
        </w:rPr>
      </w:pPr>
      <w:r w:rsidRPr="00C56DA6">
        <w:rPr>
          <w:rFonts w:cstheme="minorHAnsi"/>
          <w:lang w:val="en-GB"/>
        </w:rPr>
        <w:t xml:space="preserve">This process has resulted in </w:t>
      </w:r>
      <w:proofErr w:type="gramStart"/>
      <w:r w:rsidRPr="00C56DA6">
        <w:rPr>
          <w:rFonts w:cstheme="minorHAnsi"/>
          <w:lang w:val="en-GB"/>
        </w:rPr>
        <w:t>a number of</w:t>
      </w:r>
      <w:proofErr w:type="gramEnd"/>
      <w:r w:rsidRPr="00C56DA6">
        <w:rPr>
          <w:rFonts w:cstheme="minorHAnsi"/>
          <w:lang w:val="en-GB"/>
        </w:rPr>
        <w:t xml:space="preserve"> key assumptions and theories</w:t>
      </w:r>
      <w:r w:rsidR="00ED38CE" w:rsidRPr="00C56DA6">
        <w:rPr>
          <w:rFonts w:cstheme="minorHAnsi"/>
          <w:lang w:val="en-GB"/>
        </w:rPr>
        <w:t>,</w:t>
      </w:r>
      <w:r w:rsidRPr="00C56DA6">
        <w:rPr>
          <w:rFonts w:cstheme="minorHAnsi"/>
          <w:lang w:val="en-GB"/>
        </w:rPr>
        <w:t xml:space="preserve"> becoming effective ‘laws of nature’, after which, by definition, observations must fall in line</w:t>
      </w:r>
      <w:r w:rsidR="00F96254" w:rsidRPr="00C56DA6">
        <w:rPr>
          <w:rFonts w:cstheme="minorHAnsi"/>
          <w:lang w:val="en-GB"/>
        </w:rPr>
        <w:t>,</w:t>
      </w:r>
      <w:r w:rsidRPr="00C56DA6">
        <w:rPr>
          <w:rFonts w:cstheme="minorHAnsi"/>
          <w:lang w:val="en-GB"/>
        </w:rPr>
        <w:t xml:space="preserve"> and not conflict to suggest other interpretations. And while this is an important process for scientific advancement, it can potentially entrench incorrect ‘laws of </w:t>
      </w:r>
      <w:proofErr w:type="gramStart"/>
      <w:r w:rsidRPr="00C56DA6">
        <w:rPr>
          <w:rFonts w:cstheme="minorHAnsi"/>
          <w:lang w:val="en-GB"/>
        </w:rPr>
        <w:t>physics’</w:t>
      </w:r>
      <w:proofErr w:type="gramEnd"/>
      <w:r w:rsidRPr="00C56DA6">
        <w:rPr>
          <w:rFonts w:cstheme="minorHAnsi"/>
          <w:lang w:val="en-GB"/>
        </w:rPr>
        <w:t xml:space="preserve"> into our science</w:t>
      </w:r>
      <w:r w:rsidR="00C239EC" w:rsidRPr="00C56DA6">
        <w:rPr>
          <w:rFonts w:cstheme="minorHAnsi"/>
          <w:lang w:val="en-GB"/>
        </w:rPr>
        <w:t>,</w:t>
      </w:r>
      <w:r w:rsidRPr="00C56DA6">
        <w:rPr>
          <w:rFonts w:cstheme="minorHAnsi"/>
          <w:lang w:val="en-GB"/>
        </w:rPr>
        <w:t xml:space="preserve"> for indefinite periods of time, sometimes with disastrous results. </w:t>
      </w:r>
    </w:p>
    <w:p w14:paraId="0C4BC1A1" w14:textId="582694C3" w:rsidR="007B3F79" w:rsidRPr="00C56DA6" w:rsidRDefault="007B3F79" w:rsidP="006B76DE">
      <w:pPr>
        <w:ind w:firstLine="340"/>
        <w:rPr>
          <w:rFonts w:cstheme="minorHAnsi"/>
          <w:lang w:val="en-GB"/>
        </w:rPr>
      </w:pPr>
      <w:r w:rsidRPr="00C56DA6">
        <w:rPr>
          <w:rFonts w:cstheme="minorHAnsi"/>
          <w:lang w:val="en-GB"/>
        </w:rPr>
        <w:t>Indeed, even suggesting conflicting interpretations</w:t>
      </w:r>
      <w:r w:rsidR="00F96254" w:rsidRPr="00C56DA6">
        <w:rPr>
          <w:rFonts w:cstheme="minorHAnsi"/>
          <w:lang w:val="en-GB"/>
        </w:rPr>
        <w:t>,</w:t>
      </w:r>
      <w:r w:rsidRPr="00C56DA6">
        <w:rPr>
          <w:rFonts w:cstheme="minorHAnsi"/>
          <w:lang w:val="en-GB"/>
        </w:rPr>
        <w:t xml:space="preserve"> once a ‘law’ was established</w:t>
      </w:r>
      <w:r w:rsidR="00C239EC" w:rsidRPr="00C56DA6">
        <w:rPr>
          <w:rFonts w:cstheme="minorHAnsi"/>
          <w:lang w:val="en-GB"/>
        </w:rPr>
        <w:t>,</w:t>
      </w:r>
      <w:r w:rsidRPr="00C56DA6">
        <w:rPr>
          <w:rFonts w:cstheme="minorHAnsi"/>
          <w:lang w:val="en-GB"/>
        </w:rPr>
        <w:t xml:space="preserve"> was a very dangerous act</w:t>
      </w:r>
      <w:r w:rsidR="00C239EC" w:rsidRPr="00C56DA6">
        <w:rPr>
          <w:rFonts w:cstheme="minorHAnsi"/>
          <w:lang w:val="en-GB"/>
        </w:rPr>
        <w:t>,</w:t>
      </w:r>
      <w:r w:rsidRPr="00C56DA6">
        <w:rPr>
          <w:rFonts w:cstheme="minorHAnsi"/>
          <w:lang w:val="en-GB"/>
        </w:rPr>
        <w:t xml:space="preserve"> that history shows often carried severe penalties</w:t>
      </w:r>
      <w:r w:rsidR="00ED38CE" w:rsidRPr="00C56DA6">
        <w:rPr>
          <w:rFonts w:cstheme="minorHAnsi"/>
          <w:lang w:val="en-GB"/>
        </w:rPr>
        <w:t>.</w:t>
      </w:r>
      <w:r w:rsidRPr="00C56DA6">
        <w:rPr>
          <w:rFonts w:cstheme="minorHAnsi"/>
          <w:lang w:val="en-GB"/>
        </w:rPr>
        <w:t xml:space="preserve"> </w:t>
      </w:r>
      <w:r w:rsidR="00ED38CE" w:rsidRPr="00C56DA6">
        <w:rPr>
          <w:rFonts w:cstheme="minorHAnsi"/>
          <w:lang w:val="en-GB"/>
        </w:rPr>
        <w:t>I</w:t>
      </w:r>
      <w:r w:rsidRPr="00C56DA6">
        <w:rPr>
          <w:rFonts w:cstheme="minorHAnsi"/>
          <w:lang w:val="en-GB"/>
        </w:rPr>
        <w:t>t is important to note that today’s science</w:t>
      </w:r>
      <w:r w:rsidR="00ED38CE" w:rsidRPr="00C56DA6">
        <w:rPr>
          <w:rFonts w:cstheme="minorHAnsi"/>
          <w:lang w:val="en-GB"/>
        </w:rPr>
        <w:t>,</w:t>
      </w:r>
      <w:r w:rsidRPr="00C56DA6">
        <w:rPr>
          <w:rFonts w:cstheme="minorHAnsi"/>
          <w:lang w:val="en-GB"/>
        </w:rPr>
        <w:t xml:space="preserve"> has its own tight control and dismissal mechanisms</w:t>
      </w:r>
      <w:r w:rsidR="00C239EC" w:rsidRPr="00C56DA6">
        <w:rPr>
          <w:rFonts w:cstheme="minorHAnsi"/>
          <w:lang w:val="en-GB"/>
        </w:rPr>
        <w:t>,</w:t>
      </w:r>
      <w:r w:rsidRPr="00C56DA6">
        <w:rPr>
          <w:rFonts w:cstheme="minorHAnsi"/>
          <w:lang w:val="en-GB"/>
        </w:rPr>
        <w:t xml:space="preserve"> that can indefinitely entrench detrimental ‘laws’</w:t>
      </w:r>
      <w:r w:rsidR="00F96254" w:rsidRPr="00C56DA6">
        <w:rPr>
          <w:rFonts w:cstheme="minorHAnsi"/>
          <w:lang w:val="en-GB"/>
        </w:rPr>
        <w:t>,</w:t>
      </w:r>
      <w:r w:rsidRPr="00C56DA6">
        <w:rPr>
          <w:rFonts w:cstheme="minorHAnsi"/>
          <w:lang w:val="en-GB"/>
        </w:rPr>
        <w:t xml:space="preserve"> for reasons of vested interest</w:t>
      </w:r>
      <w:r w:rsidR="00C239EC" w:rsidRPr="00C56DA6">
        <w:rPr>
          <w:rFonts w:cstheme="minorHAnsi"/>
          <w:lang w:val="en-GB"/>
        </w:rPr>
        <w:t>,</w:t>
      </w:r>
      <w:r w:rsidRPr="00C56DA6">
        <w:rPr>
          <w:rFonts w:cstheme="minorHAnsi"/>
          <w:lang w:val="en-GB"/>
        </w:rPr>
        <w:t xml:space="preserve"> just as effectively as in times gone by.</w:t>
      </w:r>
    </w:p>
    <w:p w14:paraId="05B9046E" w14:textId="7273AD5A" w:rsidR="007B3F79" w:rsidRPr="00C56DA6" w:rsidRDefault="009C1624" w:rsidP="001E01A1">
      <w:pPr>
        <w:pStyle w:val="Heading2"/>
        <w:rPr>
          <w:lang w:val="en-GB"/>
        </w:rPr>
      </w:pPr>
      <w:bookmarkStart w:id="330" w:name="_Toc113022382"/>
      <w:r w:rsidRPr="00C56DA6">
        <w:rPr>
          <w:lang w:val="en-GB"/>
        </w:rPr>
        <w:t>10</w:t>
      </w:r>
      <w:r w:rsidR="001E01A1" w:rsidRPr="00C56DA6">
        <w:rPr>
          <w:lang w:val="en-GB"/>
        </w:rPr>
        <w:t xml:space="preserve">.3c </w:t>
      </w:r>
      <w:r w:rsidR="007B3F79" w:rsidRPr="00C56DA6">
        <w:rPr>
          <w:lang w:val="en-GB"/>
        </w:rPr>
        <w:t>Resolving the Crisis: Where It All Began</w:t>
      </w:r>
      <w:r w:rsidR="00EE7153" w:rsidRPr="00C56DA6">
        <w:rPr>
          <w:lang w:val="en-GB"/>
        </w:rPr>
        <w:t> </w:t>
      </w:r>
      <w:r w:rsidR="00976CF7" w:rsidRPr="00C56DA6">
        <w:rPr>
          <w:lang w:val="en-GB"/>
        </w:rPr>
        <w:t>–</w:t>
      </w:r>
      <w:r w:rsidR="007B3F79" w:rsidRPr="00C56DA6">
        <w:rPr>
          <w:lang w:val="en-GB"/>
        </w:rPr>
        <w:t xml:space="preserve"> “Hubble’s </w:t>
      </w:r>
      <w:proofErr w:type="gramStart"/>
      <w:r w:rsidR="007B3F79" w:rsidRPr="00C56DA6">
        <w:rPr>
          <w:lang w:val="en-GB"/>
        </w:rPr>
        <w:t>Law”</w:t>
      </w:r>
      <w:bookmarkEnd w:id="330"/>
      <w:proofErr w:type="gramEnd"/>
    </w:p>
    <w:p w14:paraId="25EB93EE" w14:textId="0353C37B" w:rsidR="007B3F79" w:rsidRPr="00C56DA6" w:rsidRDefault="007B3F79" w:rsidP="00A92E00">
      <w:pPr>
        <w:ind w:firstLine="340"/>
        <w:rPr>
          <w:rFonts w:cstheme="minorHAnsi"/>
          <w:lang w:val="en-GB"/>
        </w:rPr>
      </w:pPr>
      <w:r w:rsidRPr="00C56DA6">
        <w:rPr>
          <w:rFonts w:cstheme="minorHAnsi"/>
          <w:lang w:val="en-GB"/>
        </w:rPr>
        <w:t>One such example is Edwin Hubble’s assumption</w:t>
      </w:r>
      <w:r w:rsidR="00F96254" w:rsidRPr="00C56DA6">
        <w:rPr>
          <w:rFonts w:cstheme="minorHAnsi"/>
          <w:lang w:val="en-GB"/>
        </w:rPr>
        <w:t>,</w:t>
      </w:r>
      <w:r w:rsidRPr="00C56DA6">
        <w:rPr>
          <w:rFonts w:cstheme="minorHAnsi"/>
          <w:lang w:val="en-GB"/>
        </w:rPr>
        <w:t xml:space="preserve"> nearly a century ago</w:t>
      </w:r>
      <w:r w:rsidR="00F96254" w:rsidRPr="00C56DA6">
        <w:rPr>
          <w:rFonts w:cstheme="minorHAnsi"/>
          <w:lang w:val="en-GB"/>
        </w:rPr>
        <w:t>,</w:t>
      </w:r>
      <w:r w:rsidRPr="00C56DA6">
        <w:rPr>
          <w:rFonts w:cstheme="minorHAnsi"/>
          <w:lang w:val="en-GB"/>
        </w:rPr>
        <w:t xml:space="preserve"> that an observed redshift in starlight to lower frequencies</w:t>
      </w:r>
      <w:r w:rsidR="00F96254" w:rsidRPr="00C56DA6">
        <w:rPr>
          <w:rFonts w:cstheme="minorHAnsi"/>
          <w:lang w:val="en-GB"/>
        </w:rPr>
        <w:t>,</w:t>
      </w:r>
      <w:r w:rsidRPr="00C56DA6">
        <w:rPr>
          <w:rFonts w:cstheme="minorHAnsi"/>
          <w:lang w:val="en-GB"/>
        </w:rPr>
        <w:t xml:space="preserve"> indicates a star’s motion away from us in space</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based on a simple analogy</w:t>
      </w:r>
      <w:r w:rsidR="00F96254" w:rsidRPr="00C56DA6">
        <w:rPr>
          <w:rFonts w:cstheme="minorHAnsi"/>
          <w:lang w:val="en-GB"/>
        </w:rPr>
        <w:t>,</w:t>
      </w:r>
      <w:r w:rsidRPr="00C56DA6">
        <w:rPr>
          <w:rFonts w:cstheme="minorHAnsi"/>
          <w:lang w:val="en-GB"/>
        </w:rPr>
        <w:t xml:space="preserve"> to the known Doppler Shift of moving sound sources in air. </w:t>
      </w:r>
      <w:proofErr w:type="gramStart"/>
      <w:r w:rsidRPr="00C56DA6">
        <w:rPr>
          <w:rFonts w:cstheme="minorHAnsi"/>
          <w:lang w:val="en-GB"/>
        </w:rPr>
        <w:t>This Doppler-like assumption</w:t>
      </w:r>
      <w:r w:rsidR="00F96254" w:rsidRPr="00C56DA6">
        <w:rPr>
          <w:rFonts w:cstheme="minorHAnsi"/>
          <w:lang w:val="en-GB"/>
        </w:rPr>
        <w:t>,</w:t>
      </w:r>
      <w:proofErr w:type="gramEnd"/>
      <w:r w:rsidRPr="00C56DA6">
        <w:rPr>
          <w:rFonts w:cstheme="minorHAnsi"/>
          <w:lang w:val="en-GB"/>
        </w:rPr>
        <w:t xml:space="preserve"> was made at a time when light was presumed to be a wavelike phenomenon similar to sound, and when there was far more interest</w:t>
      </w:r>
      <w:r w:rsidR="00F96254" w:rsidRPr="00C56DA6">
        <w:rPr>
          <w:rFonts w:cstheme="minorHAnsi"/>
          <w:lang w:val="en-GB"/>
        </w:rPr>
        <w:t>,</w:t>
      </w:r>
      <w:r w:rsidRPr="00C56DA6">
        <w:rPr>
          <w:rFonts w:cstheme="minorHAnsi"/>
          <w:lang w:val="en-GB"/>
        </w:rPr>
        <w:t xml:space="preserve"> in the enormous cosmological implications of Hubble’s assumption</w:t>
      </w:r>
      <w:r w:rsidR="00F96254" w:rsidRPr="00C56DA6">
        <w:rPr>
          <w:rFonts w:cstheme="minorHAnsi"/>
          <w:lang w:val="en-GB"/>
        </w:rPr>
        <w:t>,</w:t>
      </w:r>
      <w:r w:rsidRPr="00C56DA6">
        <w:rPr>
          <w:rFonts w:cstheme="minorHAnsi"/>
          <w:lang w:val="en-GB"/>
        </w:rPr>
        <w:t xml:space="preserve"> than the actual immense differences between light and sound.</w:t>
      </w:r>
    </w:p>
    <w:p w14:paraId="5996CC21" w14:textId="6F197CC6" w:rsidR="007B3F79" w:rsidRPr="00C56DA6" w:rsidRDefault="007B3F79" w:rsidP="00A41E39">
      <w:pPr>
        <w:ind w:firstLine="340"/>
        <w:rPr>
          <w:rFonts w:cstheme="minorHAnsi"/>
          <w:lang w:val="en-GB"/>
        </w:rPr>
      </w:pPr>
      <w:r w:rsidRPr="00C56DA6">
        <w:rPr>
          <w:rFonts w:cstheme="minorHAnsi"/>
          <w:lang w:val="en-GB"/>
        </w:rPr>
        <w:lastRenderedPageBreak/>
        <w:t>Sound, for example, is simple compression waves</w:t>
      </w:r>
      <w:r w:rsidR="00A41E39" w:rsidRPr="00C56DA6">
        <w:rPr>
          <w:rFonts w:cstheme="minorHAnsi"/>
          <w:lang w:val="en-GB"/>
        </w:rPr>
        <w:t>,</w:t>
      </w:r>
      <w:r w:rsidRPr="00C56DA6">
        <w:rPr>
          <w:rFonts w:cstheme="minorHAnsi"/>
          <w:lang w:val="en-GB"/>
        </w:rPr>
        <w:t xml:space="preserve"> conducted at the speed of sound</w:t>
      </w:r>
      <w:r w:rsidR="005A16AD" w:rsidRPr="00C56DA6">
        <w:rPr>
          <w:rFonts w:cstheme="minorHAnsi"/>
          <w:lang w:val="en-GB"/>
        </w:rPr>
        <w:t>,</w:t>
      </w:r>
      <w:r w:rsidRPr="00C56DA6">
        <w:rPr>
          <w:rFonts w:cstheme="minorHAnsi"/>
          <w:lang w:val="en-GB"/>
        </w:rPr>
        <w:t xml:space="preserve"> in an air medium</w:t>
      </w:r>
      <w:r w:rsidR="00A41E39" w:rsidRPr="00C56DA6">
        <w:rPr>
          <w:rFonts w:cstheme="minorHAnsi"/>
          <w:lang w:val="en-GB"/>
        </w:rPr>
        <w:t>.</w:t>
      </w:r>
      <w:r w:rsidRPr="00C56DA6">
        <w:rPr>
          <w:rFonts w:cstheme="minorHAnsi"/>
          <w:lang w:val="en-GB"/>
        </w:rPr>
        <w:t xml:space="preserve"> </w:t>
      </w:r>
      <w:r w:rsidR="00A41E39" w:rsidRPr="00C56DA6">
        <w:rPr>
          <w:rFonts w:cstheme="minorHAnsi"/>
          <w:lang w:val="en-GB"/>
        </w:rPr>
        <w:t>W</w:t>
      </w:r>
      <w:r w:rsidRPr="00C56DA6">
        <w:rPr>
          <w:rFonts w:cstheme="minorHAnsi"/>
          <w:lang w:val="en-GB"/>
        </w:rPr>
        <w:t>hereas, even in Hubble’s day, light was considered a somewhat mysterious ‘electromagnetic energy wave’</w:t>
      </w:r>
      <w:r w:rsidR="005A16AD" w:rsidRPr="00C56DA6">
        <w:rPr>
          <w:rFonts w:cstheme="minorHAnsi"/>
          <w:lang w:val="en-GB"/>
        </w:rPr>
        <w:t>,</w:t>
      </w:r>
      <w:r w:rsidRPr="00C56DA6">
        <w:rPr>
          <w:rFonts w:cstheme="minorHAnsi"/>
          <w:lang w:val="en-GB"/>
        </w:rPr>
        <w:t xml:space="preserve"> that somehow always </w:t>
      </w:r>
      <w:r w:rsidR="009E554C" w:rsidRPr="00C56DA6">
        <w:rPr>
          <w:rFonts w:cstheme="minorHAnsi"/>
          <w:lang w:val="en-GB"/>
        </w:rPr>
        <w:t>travelled</w:t>
      </w:r>
      <w:r w:rsidRPr="00C56DA6">
        <w:rPr>
          <w:rFonts w:cstheme="minorHAnsi"/>
          <w:lang w:val="en-GB"/>
        </w:rPr>
        <w:t xml:space="preserve"> at constant light-speed</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and with no conducting medium at all. Further, light was increasingly considered an even more mysterious quantum-mechanical phenomenon</w:t>
      </w:r>
      <w:r w:rsidR="0060425F" w:rsidRPr="00C56DA6">
        <w:rPr>
          <w:rFonts w:cstheme="minorHAnsi"/>
          <w:lang w:val="en-GB"/>
        </w:rPr>
        <w:t>,</w:t>
      </w:r>
      <w:r w:rsidRPr="00C56DA6">
        <w:rPr>
          <w:rFonts w:cstheme="minorHAnsi"/>
          <w:lang w:val="en-GB"/>
        </w:rPr>
        <w:t xml:space="preserve"> that is somehow simultaneously also a ‘photon particle’, only settling on either wave or particle once detected.</w:t>
      </w:r>
    </w:p>
    <w:p w14:paraId="0921F073" w14:textId="577972C4" w:rsidR="007B3F79" w:rsidRPr="00C56DA6" w:rsidRDefault="007B3F79" w:rsidP="00A41E39">
      <w:pPr>
        <w:ind w:firstLine="340"/>
        <w:rPr>
          <w:rFonts w:cstheme="minorHAnsi"/>
          <w:lang w:val="en-GB"/>
        </w:rPr>
      </w:pPr>
      <w:r w:rsidRPr="00C56DA6">
        <w:rPr>
          <w:rFonts w:cstheme="minorHAnsi"/>
          <w:lang w:val="en-GB"/>
        </w:rPr>
        <w:t>Despite these serious problems</w:t>
      </w:r>
      <w:r w:rsidR="0060425F" w:rsidRPr="00C56DA6">
        <w:rPr>
          <w:rFonts w:cstheme="minorHAnsi"/>
          <w:lang w:val="en-GB"/>
        </w:rPr>
        <w:t>,</w:t>
      </w:r>
      <w:r w:rsidRPr="00C56DA6">
        <w:rPr>
          <w:rFonts w:cstheme="minorHAnsi"/>
          <w:lang w:val="en-GB"/>
        </w:rPr>
        <w:t xml:space="preserve"> with Hubble’s initial Doppler-inspired ‘redshift equals velocity’ assumption, the intrigue and controversy</w:t>
      </w:r>
      <w:r w:rsidR="0060425F" w:rsidRPr="00C56DA6">
        <w:rPr>
          <w:rFonts w:cstheme="minorHAnsi"/>
          <w:lang w:val="en-GB"/>
        </w:rPr>
        <w:t>,</w:t>
      </w:r>
      <w:r w:rsidRPr="00C56DA6">
        <w:rPr>
          <w:rFonts w:cstheme="minorHAnsi"/>
          <w:lang w:val="en-GB"/>
        </w:rPr>
        <w:t xml:space="preserve"> created by a possible expanding universe coasting from a ‘Big Bang’ creation event</w:t>
      </w:r>
      <w:r w:rsidR="0060425F" w:rsidRPr="00C56DA6">
        <w:rPr>
          <w:rFonts w:cstheme="minorHAnsi"/>
          <w:lang w:val="en-GB"/>
        </w:rPr>
        <w:t>,</w:t>
      </w:r>
      <w:r w:rsidRPr="00C56DA6">
        <w:rPr>
          <w:rFonts w:cstheme="minorHAnsi"/>
          <w:lang w:val="en-GB"/>
        </w:rPr>
        <w:t xml:space="preserve"> tipped the scales, entrenching both “Hubble’s Law” and this radically new cosmological picture</w:t>
      </w:r>
      <w:r w:rsidR="0060425F" w:rsidRPr="00C56DA6">
        <w:rPr>
          <w:rFonts w:cstheme="minorHAnsi"/>
          <w:lang w:val="en-GB"/>
        </w:rPr>
        <w:t>,</w:t>
      </w:r>
      <w:r w:rsidRPr="00C56DA6">
        <w:rPr>
          <w:rFonts w:cstheme="minorHAnsi"/>
          <w:lang w:val="en-GB"/>
        </w:rPr>
        <w:t xml:space="preserve"> into our science. The increasing observations of redshifted starlight all around us</w:t>
      </w:r>
      <w:r w:rsidR="0060425F" w:rsidRPr="00C56DA6">
        <w:rPr>
          <w:rFonts w:cstheme="minorHAnsi"/>
          <w:lang w:val="en-GB"/>
        </w:rPr>
        <w:t>,</w:t>
      </w:r>
      <w:r w:rsidRPr="00C56DA6">
        <w:rPr>
          <w:rFonts w:cstheme="minorHAnsi"/>
          <w:lang w:val="en-GB"/>
        </w:rPr>
        <w:t xml:space="preserve"> now had to align with Hubble’s apparent ‘law of nature’</w:t>
      </w:r>
      <w:r w:rsidR="00547EF9" w:rsidRPr="00C56DA6">
        <w:rPr>
          <w:rFonts w:cstheme="minorHAnsi"/>
          <w:lang w:val="en-GB"/>
        </w:rPr>
        <w:t>.</w:t>
      </w:r>
      <w:r w:rsidRPr="00C56DA6">
        <w:rPr>
          <w:rFonts w:cstheme="minorHAnsi"/>
          <w:lang w:val="en-GB"/>
        </w:rPr>
        <w:t xml:space="preserve"> </w:t>
      </w:r>
      <w:r w:rsidR="00547EF9" w:rsidRPr="00C56DA6">
        <w:rPr>
          <w:rFonts w:cstheme="minorHAnsi"/>
          <w:lang w:val="en-GB"/>
        </w:rPr>
        <w:t>W</w:t>
      </w:r>
      <w:r w:rsidRPr="00C56DA6">
        <w:rPr>
          <w:rFonts w:cstheme="minorHAnsi"/>
          <w:lang w:val="en-GB"/>
        </w:rPr>
        <w:t>hich could now only mean</w:t>
      </w:r>
      <w:r w:rsidR="00A41E39" w:rsidRPr="00C56DA6">
        <w:rPr>
          <w:rFonts w:cstheme="minorHAnsi"/>
          <w:lang w:val="en-GB"/>
        </w:rPr>
        <w:t>, that</w:t>
      </w:r>
      <w:r w:rsidRPr="00C56DA6">
        <w:rPr>
          <w:rFonts w:cstheme="minorHAnsi"/>
          <w:lang w:val="en-GB"/>
        </w:rPr>
        <w:t xml:space="preserve"> everything was moving away and apart, locking cosmology into this line of thought ever since.</w:t>
      </w:r>
    </w:p>
    <w:p w14:paraId="2E68A7C1" w14:textId="2BB7D367" w:rsidR="007B3F79" w:rsidRPr="00C56DA6" w:rsidRDefault="007B3F79" w:rsidP="006B76DE">
      <w:pPr>
        <w:ind w:firstLine="340"/>
        <w:rPr>
          <w:rFonts w:cstheme="minorHAnsi"/>
          <w:lang w:val="en-GB"/>
        </w:rPr>
      </w:pPr>
      <w:r w:rsidRPr="00C56DA6">
        <w:rPr>
          <w:rFonts w:cstheme="minorHAnsi"/>
          <w:lang w:val="en-GB"/>
        </w:rPr>
        <w:t>So powerful was this view</w:t>
      </w:r>
      <w:r w:rsidR="00547EF9" w:rsidRPr="00C56DA6">
        <w:rPr>
          <w:rFonts w:cstheme="minorHAnsi"/>
          <w:lang w:val="en-GB"/>
        </w:rPr>
        <w:t>,</w:t>
      </w:r>
      <w:r w:rsidRPr="00C56DA6">
        <w:rPr>
          <w:rFonts w:cstheme="minorHAnsi"/>
          <w:lang w:val="en-GB"/>
        </w:rPr>
        <w:t xml:space="preserve"> that it now dominates our understanding of the universe</w:t>
      </w:r>
      <w:r w:rsidR="0060425F" w:rsidRPr="00C56DA6">
        <w:rPr>
          <w:rFonts w:cstheme="minorHAnsi"/>
          <w:lang w:val="en-GB"/>
        </w:rPr>
        <w:t>,</w:t>
      </w:r>
      <w:r w:rsidRPr="00C56DA6">
        <w:rPr>
          <w:rFonts w:cstheme="minorHAnsi"/>
          <w:lang w:val="en-GB"/>
        </w:rPr>
        <w:t xml:space="preserve"> </w:t>
      </w:r>
      <w:proofErr w:type="gramStart"/>
      <w:r w:rsidRPr="00C56DA6">
        <w:rPr>
          <w:rFonts w:cstheme="minorHAnsi"/>
          <w:lang w:val="en-GB"/>
        </w:rPr>
        <w:t>despite the fact that</w:t>
      </w:r>
      <w:proofErr w:type="gramEnd"/>
      <w:r w:rsidRPr="00C56DA6">
        <w:rPr>
          <w:rFonts w:cstheme="minorHAnsi"/>
          <w:lang w:val="en-GB"/>
        </w:rPr>
        <w:t xml:space="preserve"> light</w:t>
      </w:r>
      <w:r w:rsidR="00547EF9" w:rsidRPr="00C56DA6">
        <w:rPr>
          <w:rFonts w:cstheme="minorHAnsi"/>
          <w:lang w:val="en-GB"/>
        </w:rPr>
        <w:t>,</w:t>
      </w:r>
      <w:r w:rsidRPr="00C56DA6">
        <w:rPr>
          <w:rFonts w:cstheme="minorHAnsi"/>
          <w:lang w:val="en-GB"/>
        </w:rPr>
        <w:t xml:space="preserve"> is nothing like Doppler Shift-able sound waves</w:t>
      </w:r>
      <w:r w:rsidR="00547EF9" w:rsidRPr="00C56DA6">
        <w:rPr>
          <w:rFonts w:cstheme="minorHAnsi"/>
          <w:lang w:val="en-GB"/>
        </w:rPr>
        <w:t>. Also</w:t>
      </w:r>
      <w:r w:rsidR="005367A3" w:rsidRPr="00C56DA6">
        <w:rPr>
          <w:rFonts w:cstheme="minorHAnsi"/>
          <w:lang w:val="en-GB"/>
        </w:rPr>
        <w:t>,</w:t>
      </w:r>
      <w:r w:rsidR="00547EF9" w:rsidRPr="00C56DA6">
        <w:rPr>
          <w:rFonts w:cstheme="minorHAnsi"/>
          <w:lang w:val="en-GB"/>
        </w:rPr>
        <w:t xml:space="preserve"> </w:t>
      </w:r>
      <w:r w:rsidRPr="00C56DA6">
        <w:rPr>
          <w:rFonts w:cstheme="minorHAnsi"/>
          <w:lang w:val="en-GB"/>
        </w:rPr>
        <w:t xml:space="preserve">that light is easily </w:t>
      </w:r>
      <w:proofErr w:type="gramStart"/>
      <w:r w:rsidRPr="00C56DA6">
        <w:rPr>
          <w:rFonts w:cstheme="minorHAnsi"/>
          <w:lang w:val="en-GB"/>
        </w:rPr>
        <w:t>red-shifted</w:t>
      </w:r>
      <w:proofErr w:type="gramEnd"/>
      <w:r w:rsidR="0060425F" w:rsidRPr="00C56DA6">
        <w:rPr>
          <w:rFonts w:cstheme="minorHAnsi"/>
          <w:lang w:val="en-GB"/>
        </w:rPr>
        <w:t>,</w:t>
      </w:r>
      <w:r w:rsidRPr="00C56DA6">
        <w:rPr>
          <w:rFonts w:cstheme="minorHAnsi"/>
          <w:lang w:val="en-GB"/>
        </w:rPr>
        <w:t xml:space="preserve"> merely by passing it through materials such as common plastics. Given this fact, the redshifts observed in starlight</w:t>
      </w:r>
      <w:r w:rsidR="00547EF9" w:rsidRPr="00C56DA6">
        <w:rPr>
          <w:rFonts w:cstheme="minorHAnsi"/>
          <w:lang w:val="en-GB"/>
        </w:rPr>
        <w:t>,</w:t>
      </w:r>
      <w:r w:rsidRPr="00C56DA6">
        <w:rPr>
          <w:rFonts w:cstheme="minorHAnsi"/>
          <w:lang w:val="en-GB"/>
        </w:rPr>
        <w:t xml:space="preserve"> across millions of light-years of space</w:t>
      </w:r>
      <w:r w:rsidR="0060425F" w:rsidRPr="00C56DA6">
        <w:rPr>
          <w:rFonts w:cstheme="minorHAnsi"/>
          <w:lang w:val="en-GB"/>
        </w:rPr>
        <w:t>,</w:t>
      </w:r>
      <w:r w:rsidRPr="00C56DA6">
        <w:rPr>
          <w:rFonts w:cstheme="minorHAnsi"/>
          <w:lang w:val="en-GB"/>
        </w:rPr>
        <w:t xml:space="preserve"> filled with all manner of materials and gases</w:t>
      </w:r>
      <w:r w:rsidR="0060425F" w:rsidRPr="00C56DA6">
        <w:rPr>
          <w:rFonts w:cstheme="minorHAnsi"/>
          <w:lang w:val="en-GB"/>
        </w:rPr>
        <w:t>,</w:t>
      </w:r>
      <w:r w:rsidRPr="00C56DA6">
        <w:rPr>
          <w:rFonts w:cstheme="minorHAnsi"/>
          <w:lang w:val="en-GB"/>
        </w:rPr>
        <w:t xml:space="preserve"> might not be particularly surprising</w:t>
      </w:r>
      <w:r w:rsidR="00547EF9" w:rsidRPr="00C56DA6">
        <w:rPr>
          <w:rFonts w:cstheme="minorHAnsi"/>
          <w:lang w:val="en-GB"/>
        </w:rPr>
        <w:t>.</w:t>
      </w:r>
      <w:r w:rsidRPr="00C56DA6">
        <w:rPr>
          <w:rFonts w:cstheme="minorHAnsi"/>
          <w:lang w:val="en-GB"/>
        </w:rPr>
        <w:t xml:space="preserve"> </w:t>
      </w:r>
      <w:r w:rsidR="00547EF9" w:rsidRPr="00C56DA6">
        <w:rPr>
          <w:rFonts w:cstheme="minorHAnsi"/>
          <w:lang w:val="en-GB"/>
        </w:rPr>
        <w:t>R</w:t>
      </w:r>
      <w:r w:rsidRPr="00C56DA6">
        <w:rPr>
          <w:rFonts w:cstheme="minorHAnsi"/>
          <w:lang w:val="en-GB"/>
        </w:rPr>
        <w:t>edshifts could simply indicate a great distance across space, and not a Doppler-like velocity at all.</w:t>
      </w:r>
    </w:p>
    <w:p w14:paraId="78099E35" w14:textId="7801D7D0" w:rsidR="007B3F79" w:rsidRPr="00C56DA6" w:rsidRDefault="009C1624" w:rsidP="001E01A1">
      <w:pPr>
        <w:pStyle w:val="Heading2"/>
        <w:rPr>
          <w:lang w:val="en-GB"/>
        </w:rPr>
      </w:pPr>
      <w:bookmarkStart w:id="331" w:name="_Toc113022383"/>
      <w:r w:rsidRPr="00C56DA6">
        <w:rPr>
          <w:lang w:val="en-GB"/>
        </w:rPr>
        <w:t>10</w:t>
      </w:r>
      <w:r w:rsidR="001E01A1" w:rsidRPr="00C56DA6">
        <w:rPr>
          <w:lang w:val="en-GB"/>
        </w:rPr>
        <w:t xml:space="preserve">.3d </w:t>
      </w:r>
      <w:r w:rsidR="007B3F79" w:rsidRPr="00C56DA6">
        <w:rPr>
          <w:lang w:val="en-GB"/>
        </w:rPr>
        <w:t>The Problems with Hubble’s Law Deepen</w:t>
      </w:r>
      <w:bookmarkEnd w:id="331"/>
    </w:p>
    <w:p w14:paraId="240752AA" w14:textId="43E46AAA" w:rsidR="007B3F79" w:rsidRPr="00C56DA6" w:rsidRDefault="007B3F79" w:rsidP="007B3F79">
      <w:pPr>
        <w:ind w:firstLine="340"/>
        <w:rPr>
          <w:rFonts w:cstheme="minorHAnsi"/>
          <w:lang w:val="en-GB"/>
        </w:rPr>
      </w:pPr>
      <w:r w:rsidRPr="00C56DA6">
        <w:rPr>
          <w:rFonts w:cstheme="minorHAnsi"/>
          <w:lang w:val="en-GB"/>
        </w:rPr>
        <w:t>One of the most critical problems</w:t>
      </w:r>
      <w:r w:rsidR="007F06AA" w:rsidRPr="00C56DA6">
        <w:rPr>
          <w:rFonts w:cstheme="minorHAnsi"/>
          <w:lang w:val="en-GB"/>
        </w:rPr>
        <w:t>,</w:t>
      </w:r>
      <w:r w:rsidRPr="00C56DA6">
        <w:rPr>
          <w:rFonts w:cstheme="minorHAnsi"/>
          <w:lang w:val="en-GB"/>
        </w:rPr>
        <w:t xml:space="preserve"> with Hubble’s “redshift equals velocity” claim</w:t>
      </w:r>
      <w:r w:rsidR="00EB476C" w:rsidRPr="00C56DA6">
        <w:rPr>
          <w:rFonts w:cstheme="minorHAnsi"/>
          <w:lang w:val="en-GB"/>
        </w:rPr>
        <w:t>,</w:t>
      </w:r>
      <w:r w:rsidRPr="00C56DA6">
        <w:rPr>
          <w:rFonts w:cstheme="minorHAnsi"/>
          <w:lang w:val="en-GB"/>
        </w:rPr>
        <w:t xml:space="preserve"> is that it contains a clearly fatal logical and physical error</w:t>
      </w:r>
      <w:r w:rsidR="00EB476C" w:rsidRPr="00C56DA6">
        <w:rPr>
          <w:rFonts w:cstheme="minorHAnsi"/>
          <w:lang w:val="en-GB"/>
        </w:rPr>
        <w:t>,</w:t>
      </w:r>
      <w:r w:rsidRPr="00C56DA6">
        <w:rPr>
          <w:rFonts w:cstheme="minorHAnsi"/>
          <w:lang w:val="en-GB"/>
        </w:rPr>
        <w:t xml:space="preserve"> that has been overlooked for nearly a century now. If the universe were </w:t>
      </w:r>
      <w:proofErr w:type="gramStart"/>
      <w:r w:rsidRPr="00C56DA6">
        <w:rPr>
          <w:rFonts w:cstheme="minorHAnsi"/>
          <w:lang w:val="en-GB"/>
        </w:rPr>
        <w:t>actually expanding</w:t>
      </w:r>
      <w:proofErr w:type="gramEnd"/>
      <w:r w:rsidRPr="00C56DA6">
        <w:rPr>
          <w:rFonts w:cstheme="minorHAnsi"/>
          <w:lang w:val="en-GB"/>
        </w:rPr>
        <w:t xml:space="preserve"> as Hubble claimed, it would produce nothing like the straight-line, regular spacing</w:t>
      </w:r>
      <w:r w:rsidR="00EB476C" w:rsidRPr="00C56DA6">
        <w:rPr>
          <w:rFonts w:cstheme="minorHAnsi"/>
          <w:lang w:val="en-GB"/>
        </w:rPr>
        <w:t>,</w:t>
      </w:r>
      <w:r w:rsidRPr="00C56DA6">
        <w:rPr>
          <w:rFonts w:cstheme="minorHAnsi"/>
          <w:lang w:val="en-GB"/>
        </w:rPr>
        <w:t xml:space="preserve"> of the associated Hubble-Law diagram. As the plot progresses to ever-greater distances</w:t>
      </w:r>
      <w:r w:rsidR="00EB476C" w:rsidRPr="00C56DA6">
        <w:rPr>
          <w:rFonts w:cstheme="minorHAnsi"/>
          <w:lang w:val="en-GB"/>
        </w:rPr>
        <w:t>,</w:t>
      </w:r>
      <w:r w:rsidRPr="00C56DA6">
        <w:rPr>
          <w:rFonts w:cstheme="minorHAnsi"/>
          <w:lang w:val="en-GB"/>
        </w:rPr>
        <w:t xml:space="preserve"> it also represents observations that are ever further back in time as well. </w:t>
      </w:r>
    </w:p>
    <w:p w14:paraId="47FAFD87" w14:textId="5A7C4640" w:rsidR="007B3F79" w:rsidRPr="00C56DA6" w:rsidRDefault="007B3F79" w:rsidP="007B3F79">
      <w:pPr>
        <w:ind w:firstLine="340"/>
        <w:rPr>
          <w:rFonts w:cstheme="minorHAnsi"/>
          <w:lang w:val="en-GB"/>
        </w:rPr>
      </w:pPr>
      <w:r w:rsidRPr="00C56DA6">
        <w:rPr>
          <w:rFonts w:cstheme="minorHAnsi"/>
          <w:lang w:val="en-GB"/>
        </w:rPr>
        <w:lastRenderedPageBreak/>
        <w:t>The universe is now believed to be about 14-billion years old, with billions of galaxies dotted throughout it</w:t>
      </w:r>
      <w:r w:rsidR="00EB476C" w:rsidRPr="00C56DA6">
        <w:rPr>
          <w:rFonts w:cstheme="minorHAnsi"/>
          <w:lang w:val="en-GB"/>
        </w:rPr>
        <w:t>,</w:t>
      </w:r>
      <w:r w:rsidRPr="00C56DA6">
        <w:rPr>
          <w:rFonts w:cstheme="minorHAnsi"/>
          <w:lang w:val="en-GB"/>
        </w:rPr>
        <w:t xml:space="preserve"> at such great distances</w:t>
      </w:r>
      <w:r w:rsidR="00EB476C" w:rsidRPr="00C56DA6">
        <w:rPr>
          <w:rFonts w:cstheme="minorHAnsi"/>
          <w:lang w:val="en-GB"/>
        </w:rPr>
        <w:t>,</w:t>
      </w:r>
      <w:r w:rsidRPr="00C56DA6">
        <w:rPr>
          <w:rFonts w:cstheme="minorHAnsi"/>
          <w:lang w:val="en-GB"/>
        </w:rPr>
        <w:t xml:space="preserve"> that we can only reasonably describe them in terms of light years</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the distance light travels in a full year. Even the nearest galaxies are millions of light-years from us, with most of them billions of light-years away</w:t>
      </w:r>
      <w:r w:rsidR="0045695F" w:rsidRPr="00C56DA6">
        <w:rPr>
          <w:rFonts w:cstheme="minorHAnsi"/>
          <w:lang w:val="en-GB"/>
        </w:rPr>
        <w:t>,</w:t>
      </w:r>
      <w:r w:rsidRPr="00C56DA6">
        <w:rPr>
          <w:rFonts w:cstheme="minorHAnsi"/>
          <w:lang w:val="en-GB"/>
        </w:rPr>
        <w:t xml:space="preserve"> across the observable universe</w:t>
      </w:r>
      <w:r w:rsidR="00EB476C" w:rsidRPr="00C56DA6">
        <w:rPr>
          <w:rFonts w:cstheme="minorHAnsi"/>
          <w:lang w:val="en-GB"/>
        </w:rPr>
        <w:t>,</w:t>
      </w:r>
      <w:r w:rsidRPr="00C56DA6">
        <w:rPr>
          <w:rFonts w:cstheme="minorHAnsi"/>
          <w:lang w:val="en-GB"/>
        </w:rPr>
        <w:t xml:space="preserve"> extending 14 billion light-years in all directions.</w:t>
      </w:r>
    </w:p>
    <w:p w14:paraId="7346B5CC" w14:textId="2254F20F" w:rsidR="007B3F79" w:rsidRPr="00C56DA6" w:rsidRDefault="007B3F79" w:rsidP="006B76DE">
      <w:pPr>
        <w:ind w:firstLine="340"/>
        <w:rPr>
          <w:rFonts w:cstheme="minorHAnsi"/>
          <w:lang w:val="en-GB"/>
        </w:rPr>
      </w:pPr>
      <w:r w:rsidRPr="00C56DA6">
        <w:rPr>
          <w:rFonts w:cstheme="minorHAnsi"/>
          <w:lang w:val="en-GB"/>
        </w:rPr>
        <w:t>As such, the points plotted on the diagram below</w:t>
      </w:r>
      <w:r w:rsidR="00EB476C" w:rsidRPr="00C56DA6">
        <w:rPr>
          <w:rFonts w:cstheme="minorHAnsi"/>
          <w:lang w:val="en-GB"/>
        </w:rPr>
        <w:t>,</w:t>
      </w:r>
      <w:r w:rsidRPr="00C56DA6">
        <w:rPr>
          <w:rFonts w:cstheme="minorHAnsi"/>
          <w:lang w:val="en-GB"/>
        </w:rPr>
        <w:t xml:space="preserve"> represent redshift measurements and the associated velocities</w:t>
      </w:r>
      <w:r w:rsidR="006B1E0C" w:rsidRPr="00C56DA6">
        <w:rPr>
          <w:rFonts w:cstheme="minorHAnsi"/>
          <w:lang w:val="en-GB"/>
        </w:rPr>
        <w:t>,</w:t>
      </w:r>
      <w:r w:rsidRPr="00C56DA6">
        <w:rPr>
          <w:rFonts w:cstheme="minorHAnsi"/>
          <w:lang w:val="en-GB"/>
        </w:rPr>
        <w:t xml:space="preserve"> as required by “Hubble’s Law”</w:t>
      </w:r>
      <w:r w:rsidR="006B1E0C" w:rsidRPr="00C56DA6">
        <w:rPr>
          <w:rFonts w:cstheme="minorHAnsi"/>
          <w:lang w:val="en-GB"/>
        </w:rPr>
        <w:t>,</w:t>
      </w:r>
      <w:r w:rsidRPr="00C56DA6">
        <w:rPr>
          <w:rFonts w:cstheme="minorHAnsi"/>
          <w:lang w:val="en-GB"/>
        </w:rPr>
        <w:t xml:space="preserve"> for galaxies at observed distances of one billion light-years, two billion light-years, three billion light-years, etc. And, of course, these are presumed velocities</w:t>
      </w:r>
      <w:r w:rsidR="006B1E0C" w:rsidRPr="00C56DA6">
        <w:rPr>
          <w:rFonts w:cstheme="minorHAnsi"/>
          <w:lang w:val="en-GB"/>
        </w:rPr>
        <w:t>,</w:t>
      </w:r>
      <w:r w:rsidRPr="00C56DA6">
        <w:rPr>
          <w:rFonts w:cstheme="minorHAnsi"/>
          <w:lang w:val="en-GB"/>
        </w:rPr>
        <w:t xml:space="preserve"> that were occurring one billion years ago, two billion years ago, three billion years ago, etc., since it took that long for their light to reach us.</w:t>
      </w:r>
    </w:p>
    <w:p w14:paraId="14939C4D" w14:textId="77777777" w:rsidR="00C251F3" w:rsidRPr="00C56DA6" w:rsidRDefault="00DE64A1" w:rsidP="006B76DE">
      <w:pPr>
        <w:keepNext/>
        <w:ind w:firstLine="0"/>
        <w:jc w:val="center"/>
        <w:rPr>
          <w:lang w:val="en-GB"/>
        </w:rPr>
      </w:pPr>
      <w:bookmarkStart w:id="332" w:name="_1321861297"/>
      <w:bookmarkStart w:id="333" w:name="_MON_1321861290"/>
      <w:bookmarkStart w:id="334" w:name="_MON_1321861307"/>
      <w:bookmarkStart w:id="335" w:name="_MON_1321861311"/>
      <w:bookmarkStart w:id="336" w:name="_MON_1321861760"/>
      <w:bookmarkStart w:id="337" w:name="_MON_1321861779"/>
      <w:bookmarkStart w:id="338" w:name="_MON_1321861787"/>
      <w:bookmarkStart w:id="339" w:name="_MON_1321867066"/>
      <w:bookmarkStart w:id="340" w:name="_MON_1321867125"/>
      <w:bookmarkStart w:id="341" w:name="_MON_1321867132"/>
      <w:bookmarkStart w:id="342" w:name="_MON_1321867146"/>
      <w:bookmarkStart w:id="343" w:name="_MON_1321867153"/>
      <w:bookmarkStart w:id="344" w:name="_MON_1321881812"/>
      <w:bookmarkStart w:id="345" w:name="_MON_1322307289"/>
      <w:bookmarkStart w:id="346" w:name="_MON_1322307303"/>
      <w:bookmarkStart w:id="347" w:name="_MON_1322307320"/>
      <w:bookmarkStart w:id="348" w:name="_MON_1321859776"/>
      <w:bookmarkStart w:id="349" w:name="_MON_1321861209"/>
      <w:bookmarkStart w:id="350" w:name="_MON_1321861222"/>
      <w:bookmarkStart w:id="351" w:name="_MON_1321861268"/>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C56DA6">
        <w:rPr>
          <w:rFonts w:cstheme="minorHAnsi"/>
          <w:noProof/>
          <w:lang w:val="en-GB"/>
        </w:rPr>
        <w:drawing>
          <wp:inline distT="0" distB="0" distL="0" distR="0" wp14:anchorId="7DCDB5B7" wp14:editId="4F29C198">
            <wp:extent cx="5727700" cy="2554605"/>
            <wp:effectExtent l="25400" t="25400" r="25400" b="23495"/>
            <wp:docPr id="63" name="Picture 63" descr="The first graph shows the redshift observations on the vertical, against distance on the horizontal, with dots fairly equally spaced out, going up on a line at 45 degrees. As redshift increases, proportionally so is distance. The second graph, replaces redshift on the vertical with velocity, with the legend stating: Velocity Assumption (Hubble's Law). As velocity increases, proportionally so is distance. The same fairly equally distributed dots, now have letters from A to G assigned to them, which will become relevant in the nex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e first graph shows the redshift observations on the vertical, against distance on the horizontal, with dots fairly equally spaced out, going up on a line at 45 degrees. As redshift increases, proportionally so is distance. The second graph, replaces redshift on the vertical with velocity, with the legend stating: Velocity Assumption (Hubble's Law). As velocity increases, proportionally so is distance. The same fairly equally distributed dots, now have letters from A to G assigned to them, which will become relevant in the next figure."/>
                    <pic:cNvPicPr/>
                  </pic:nvPicPr>
                  <pic:blipFill>
                    <a:blip r:embed="rId108">
                      <a:extLst>
                        <a:ext uri="{28A0092B-C50C-407E-A947-70E740481C1C}">
                          <a14:useLocalDpi xmlns:a14="http://schemas.microsoft.com/office/drawing/2010/main" val="0"/>
                        </a:ext>
                      </a:extLst>
                    </a:blip>
                    <a:stretch>
                      <a:fillRect/>
                    </a:stretch>
                  </pic:blipFill>
                  <pic:spPr>
                    <a:xfrm>
                      <a:off x="0" y="0"/>
                      <a:ext cx="5727700" cy="2554605"/>
                    </a:xfrm>
                    <a:prstGeom prst="rect">
                      <a:avLst/>
                    </a:prstGeom>
                    <a:ln w="15875">
                      <a:solidFill>
                        <a:srgbClr val="000000"/>
                      </a:solidFill>
                    </a:ln>
                  </pic:spPr>
                </pic:pic>
              </a:graphicData>
            </a:graphic>
          </wp:inline>
        </w:drawing>
      </w:r>
    </w:p>
    <w:p w14:paraId="6DEB4046" w14:textId="4905EFCE" w:rsidR="007B3F79" w:rsidRPr="00C56DA6" w:rsidRDefault="00C251F3" w:rsidP="006B76DE">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29</w:t>
      </w:r>
      <w:r w:rsidRPr="00C56DA6">
        <w:rPr>
          <w:lang w:val="en-GB"/>
        </w:rPr>
        <w:fldChar w:fldCharType="end"/>
      </w:r>
      <w:r w:rsidRPr="00C56DA6">
        <w:rPr>
          <w:lang w:val="en-GB"/>
        </w:rPr>
        <w:t xml:space="preserve"> (6-13) Hubble’s Law</w:t>
      </w:r>
      <w:r w:rsidR="00EE7153" w:rsidRPr="00C56DA6">
        <w:rPr>
          <w:lang w:val="en-GB"/>
        </w:rPr>
        <w:t> </w:t>
      </w:r>
      <w:r w:rsidRPr="00C56DA6">
        <w:rPr>
          <w:lang w:val="en-GB"/>
        </w:rPr>
        <w:t>– The “redshift=velocity” assumption</w:t>
      </w:r>
    </w:p>
    <w:p w14:paraId="750D9F35" w14:textId="4EE0F763" w:rsidR="007B3F79" w:rsidRPr="00C56DA6" w:rsidRDefault="007B3F79" w:rsidP="007B3F79">
      <w:pPr>
        <w:ind w:firstLine="340"/>
        <w:rPr>
          <w:rFonts w:cstheme="minorHAnsi"/>
          <w:lang w:val="en-GB"/>
        </w:rPr>
      </w:pPr>
      <w:r w:rsidRPr="00C56DA6">
        <w:rPr>
          <w:rFonts w:cstheme="minorHAnsi"/>
          <w:lang w:val="en-GB"/>
        </w:rPr>
        <w:t xml:space="preserve">Cosmologists are </w:t>
      </w:r>
      <w:proofErr w:type="gramStart"/>
      <w:r w:rsidRPr="00C56DA6">
        <w:rPr>
          <w:rFonts w:cstheme="minorHAnsi"/>
          <w:lang w:val="en-GB"/>
        </w:rPr>
        <w:t>well aware</w:t>
      </w:r>
      <w:proofErr w:type="gramEnd"/>
      <w:r w:rsidRPr="00C56DA6">
        <w:rPr>
          <w:rFonts w:cstheme="minorHAnsi"/>
          <w:lang w:val="en-GB"/>
        </w:rPr>
        <w:t xml:space="preserve"> of this, frequently stating that looking out into space</w:t>
      </w:r>
      <w:r w:rsidR="0045695F" w:rsidRPr="00C56DA6">
        <w:rPr>
          <w:rFonts w:cstheme="minorHAnsi"/>
          <w:lang w:val="en-GB"/>
        </w:rPr>
        <w:t>,</w:t>
      </w:r>
      <w:r w:rsidRPr="00C56DA6">
        <w:rPr>
          <w:rFonts w:cstheme="minorHAnsi"/>
          <w:lang w:val="en-GB"/>
        </w:rPr>
        <w:t xml:space="preserve"> is equivalent to looking back in time</w:t>
      </w:r>
      <w:r w:rsidR="0045695F" w:rsidRPr="00C56DA6">
        <w:rPr>
          <w:rFonts w:cstheme="minorHAnsi"/>
          <w:lang w:val="en-GB"/>
        </w:rPr>
        <w:t>.</w:t>
      </w:r>
      <w:r w:rsidRPr="00C56DA6">
        <w:rPr>
          <w:rFonts w:cstheme="minorHAnsi"/>
          <w:lang w:val="en-GB"/>
        </w:rPr>
        <w:t xml:space="preserve"> </w:t>
      </w:r>
      <w:r w:rsidR="0045695F" w:rsidRPr="00C56DA6">
        <w:rPr>
          <w:rFonts w:cstheme="minorHAnsi"/>
          <w:lang w:val="en-GB"/>
        </w:rPr>
        <w:t>Y</w:t>
      </w:r>
      <w:r w:rsidRPr="00C56DA6">
        <w:rPr>
          <w:rFonts w:cstheme="minorHAnsi"/>
          <w:lang w:val="en-GB"/>
        </w:rPr>
        <w:t>et</w:t>
      </w:r>
      <w:r w:rsidR="0045695F" w:rsidRPr="00C56DA6">
        <w:rPr>
          <w:rFonts w:cstheme="minorHAnsi"/>
          <w:lang w:val="en-GB"/>
        </w:rPr>
        <w:t>,</w:t>
      </w:r>
      <w:r w:rsidRPr="00C56DA6">
        <w:rPr>
          <w:rFonts w:cstheme="minorHAnsi"/>
          <w:lang w:val="en-GB"/>
        </w:rPr>
        <w:t xml:space="preserve"> they have failed to follow this understanding to its inevitable, troubling conclusion. </w:t>
      </w:r>
      <w:proofErr w:type="gramStart"/>
      <w:r w:rsidRPr="00C56DA6">
        <w:rPr>
          <w:rFonts w:cstheme="minorHAnsi"/>
          <w:lang w:val="en-GB"/>
        </w:rPr>
        <w:t>Galaxy A,</w:t>
      </w:r>
      <w:proofErr w:type="gramEnd"/>
      <w:r w:rsidRPr="00C56DA6">
        <w:rPr>
          <w:rFonts w:cstheme="minorHAnsi"/>
          <w:lang w:val="en-GB"/>
        </w:rPr>
        <w:t xml:space="preserve"> spotted one billion light years away, and which was apparently traveling at its redshift-indicated speed</w:t>
      </w:r>
      <w:r w:rsidR="00B23C91" w:rsidRPr="00C56DA6">
        <w:rPr>
          <w:rFonts w:cstheme="minorHAnsi"/>
          <w:lang w:val="en-GB"/>
        </w:rPr>
        <w:t>,</w:t>
      </w:r>
      <w:r w:rsidRPr="00C56DA6">
        <w:rPr>
          <w:rFonts w:cstheme="minorHAnsi"/>
          <w:lang w:val="en-GB"/>
        </w:rPr>
        <w:t xml:space="preserve"> one billion years ago, will </w:t>
      </w:r>
      <w:r w:rsidR="00DF63AE" w:rsidRPr="00C56DA6">
        <w:rPr>
          <w:rFonts w:cstheme="minorHAnsi"/>
          <w:lang w:val="en-GB"/>
        </w:rPr>
        <w:t xml:space="preserve">in actuality </w:t>
      </w:r>
      <w:r w:rsidRPr="00C56DA6">
        <w:rPr>
          <w:rFonts w:cstheme="minorHAnsi"/>
          <w:lang w:val="en-GB"/>
        </w:rPr>
        <w:t>now be far more distant, as it continued speeding away</w:t>
      </w:r>
      <w:r w:rsidR="00B23C91" w:rsidRPr="00C56DA6">
        <w:rPr>
          <w:rFonts w:cstheme="minorHAnsi"/>
          <w:lang w:val="en-GB"/>
        </w:rPr>
        <w:t>,</w:t>
      </w:r>
      <w:r w:rsidRPr="00C56DA6">
        <w:rPr>
          <w:rFonts w:cstheme="minorHAnsi"/>
          <w:lang w:val="en-GB"/>
        </w:rPr>
        <w:t xml:space="preserve"> over the intervening billion years. </w:t>
      </w:r>
    </w:p>
    <w:p w14:paraId="259BB4EF" w14:textId="3A56055B" w:rsidR="00547EF9" w:rsidRPr="00C56DA6" w:rsidRDefault="007B3F79" w:rsidP="007B3F79">
      <w:pPr>
        <w:ind w:firstLine="340"/>
        <w:rPr>
          <w:rFonts w:cstheme="minorHAnsi"/>
          <w:lang w:val="en-GB"/>
        </w:rPr>
      </w:pPr>
      <w:r w:rsidRPr="00C56DA6">
        <w:rPr>
          <w:rFonts w:cstheme="minorHAnsi"/>
          <w:lang w:val="en-GB"/>
        </w:rPr>
        <w:lastRenderedPageBreak/>
        <w:t>Any regularly spaced plot of galaxies</w:t>
      </w:r>
      <w:r w:rsidR="00DF63AE" w:rsidRPr="00C56DA6">
        <w:rPr>
          <w:rFonts w:cstheme="minorHAnsi"/>
          <w:lang w:val="en-GB"/>
        </w:rPr>
        <w:t>,</w:t>
      </w:r>
      <w:r w:rsidRPr="00C56DA6">
        <w:rPr>
          <w:rFonts w:cstheme="minorHAnsi"/>
          <w:lang w:val="en-GB"/>
        </w:rPr>
        <w:t xml:space="preserve"> along Hubble’s straight line, where both redshifts and velocities increase linearly with distance, shows galaxy spacing that existed in the past, and which must now be spaced with ever-increasing gaps out from us</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in the present state of the universe. </w:t>
      </w:r>
    </w:p>
    <w:p w14:paraId="26A1B61B" w14:textId="2109C49B" w:rsidR="007B3F79" w:rsidRPr="00C56DA6" w:rsidRDefault="007B3F79" w:rsidP="007B3F79">
      <w:pPr>
        <w:ind w:firstLine="340"/>
        <w:rPr>
          <w:rFonts w:cstheme="minorHAnsi"/>
          <w:lang w:val="en-GB"/>
        </w:rPr>
      </w:pPr>
      <w:r w:rsidRPr="00C56DA6">
        <w:rPr>
          <w:rFonts w:cstheme="minorHAnsi"/>
          <w:lang w:val="en-GB"/>
        </w:rPr>
        <w:t>This effect would be even more accentuated by, for example, the third galaxy out, Galaxy C, spotted three billion light-years away. Its “Hubble redshift” speed</w:t>
      </w:r>
      <w:r w:rsidR="00DF63AE" w:rsidRPr="00C56DA6">
        <w:rPr>
          <w:rFonts w:cstheme="minorHAnsi"/>
          <w:lang w:val="en-GB"/>
        </w:rPr>
        <w:t>,</w:t>
      </w:r>
      <w:r w:rsidRPr="00C56DA6">
        <w:rPr>
          <w:rFonts w:cstheme="minorHAnsi"/>
          <w:lang w:val="en-GB"/>
        </w:rPr>
        <w:t xml:space="preserve"> is supposedly three times faster than Galaxy A</w:t>
      </w:r>
      <w:r w:rsidR="00D22A8B" w:rsidRPr="00C56DA6">
        <w:rPr>
          <w:rFonts w:cstheme="minorHAnsi"/>
          <w:lang w:val="en-GB"/>
        </w:rPr>
        <w:t>.</w:t>
      </w:r>
      <w:r w:rsidRPr="00C56DA6">
        <w:rPr>
          <w:rFonts w:cstheme="minorHAnsi"/>
          <w:lang w:val="en-GB"/>
        </w:rPr>
        <w:t xml:space="preserve"> </w:t>
      </w:r>
      <w:r w:rsidR="00944886" w:rsidRPr="00C56DA6">
        <w:rPr>
          <w:rFonts w:cstheme="minorHAnsi"/>
          <w:lang w:val="en-GB"/>
        </w:rPr>
        <w:t xml:space="preserve">Thus, </w:t>
      </w:r>
      <w:r w:rsidR="00837C48" w:rsidRPr="00C56DA6">
        <w:rPr>
          <w:rFonts w:cstheme="minorHAnsi"/>
          <w:lang w:val="en-GB"/>
        </w:rPr>
        <w:t xml:space="preserve">by the time of this observation, </w:t>
      </w:r>
      <w:r w:rsidR="00944886" w:rsidRPr="00C56DA6">
        <w:rPr>
          <w:rFonts w:cstheme="minorHAnsi"/>
          <w:lang w:val="en-GB"/>
        </w:rPr>
        <w:t>i</w:t>
      </w:r>
      <w:r w:rsidRPr="00C56DA6">
        <w:rPr>
          <w:rFonts w:cstheme="minorHAnsi"/>
          <w:lang w:val="en-GB"/>
        </w:rPr>
        <w:t>t would have been speeding for three times longer than Galaxy A</w:t>
      </w:r>
      <w:r w:rsidR="00DF63AE" w:rsidRPr="00C56DA6">
        <w:rPr>
          <w:rFonts w:cstheme="minorHAnsi"/>
          <w:lang w:val="en-GB"/>
        </w:rPr>
        <w:t>,</w:t>
      </w:r>
      <w:r w:rsidRPr="00C56DA6">
        <w:rPr>
          <w:rFonts w:cstheme="minorHAnsi"/>
          <w:lang w:val="en-GB"/>
        </w:rPr>
        <w:t xml:space="preserve"> making its present gaps with the other galaxies greater</w:t>
      </w:r>
      <w:r w:rsidR="00837C48" w:rsidRPr="00C56DA6">
        <w:rPr>
          <w:rFonts w:cstheme="minorHAnsi"/>
          <w:lang w:val="en-GB"/>
        </w:rPr>
        <w:t>,</w:t>
      </w:r>
      <w:r w:rsidRPr="00C56DA6">
        <w:rPr>
          <w:rFonts w:cstheme="minorHAnsi"/>
          <w:lang w:val="en-GB"/>
        </w:rPr>
        <w:t xml:space="preserve"> by a far more disproportionate amount than shown.</w:t>
      </w:r>
    </w:p>
    <w:p w14:paraId="79F85B2A" w14:textId="241F4D04" w:rsidR="00547EF9" w:rsidRPr="00C56DA6" w:rsidRDefault="007B3F79" w:rsidP="007B3F79">
      <w:pPr>
        <w:ind w:firstLine="340"/>
        <w:rPr>
          <w:rFonts w:cstheme="minorHAnsi"/>
          <w:lang w:val="en-GB"/>
        </w:rPr>
      </w:pPr>
      <w:r w:rsidRPr="00C56DA6">
        <w:rPr>
          <w:rFonts w:cstheme="minorHAnsi"/>
          <w:lang w:val="en-GB"/>
        </w:rPr>
        <w:t xml:space="preserve">So, although the diagram shows gaps that all appear </w:t>
      </w:r>
      <w:proofErr w:type="gramStart"/>
      <w:r w:rsidRPr="00C56DA6">
        <w:rPr>
          <w:rFonts w:cstheme="minorHAnsi"/>
          <w:lang w:val="en-GB"/>
        </w:rPr>
        <w:t>fairly equal</w:t>
      </w:r>
      <w:proofErr w:type="gramEnd"/>
      <w:r w:rsidRPr="00C56DA6">
        <w:rPr>
          <w:rFonts w:cstheme="minorHAnsi"/>
          <w:lang w:val="en-GB"/>
        </w:rPr>
        <w:t xml:space="preserve"> in size</w:t>
      </w:r>
      <w:r w:rsidR="00944886" w:rsidRPr="00C56DA6">
        <w:rPr>
          <w:rFonts w:cstheme="minorHAnsi"/>
          <w:lang w:val="en-GB"/>
        </w:rPr>
        <w:t>,</w:t>
      </w:r>
      <w:r w:rsidRPr="00C56DA6">
        <w:rPr>
          <w:rFonts w:cstheme="minorHAnsi"/>
          <w:lang w:val="en-GB"/>
        </w:rPr>
        <w:t xml:space="preserve"> and expand apart fairly equally as well</w:t>
      </w:r>
      <w:r w:rsidR="00944886" w:rsidRPr="00C56DA6">
        <w:rPr>
          <w:rFonts w:cstheme="minorHAnsi"/>
          <w:lang w:val="en-GB"/>
        </w:rPr>
        <w:t>,</w:t>
      </w:r>
      <w:r w:rsidRPr="00C56DA6">
        <w:rPr>
          <w:rFonts w:cstheme="minorHAnsi"/>
          <w:lang w:val="en-GB"/>
        </w:rPr>
        <w:t xml:space="preserve"> to give a uniform universe from any location</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as required by the so-called Cosmological Principle</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this is actually not at all the case. Hubble’s “redshift equals velocity” interpretation</w:t>
      </w:r>
      <w:r w:rsidR="00944886" w:rsidRPr="00C56DA6">
        <w:rPr>
          <w:rFonts w:cstheme="minorHAnsi"/>
          <w:lang w:val="en-GB"/>
        </w:rPr>
        <w:t>,</w:t>
      </w:r>
      <w:r w:rsidRPr="00C56DA6">
        <w:rPr>
          <w:rFonts w:cstheme="minorHAnsi"/>
          <w:lang w:val="en-GB"/>
        </w:rPr>
        <w:t xml:space="preserve"> </w:t>
      </w:r>
      <w:proofErr w:type="gramStart"/>
      <w:r w:rsidRPr="00C56DA6">
        <w:rPr>
          <w:rFonts w:cstheme="minorHAnsi"/>
          <w:lang w:val="en-GB"/>
        </w:rPr>
        <w:t>actually describes</w:t>
      </w:r>
      <w:proofErr w:type="gramEnd"/>
      <w:r w:rsidRPr="00C56DA6">
        <w:rPr>
          <w:rFonts w:cstheme="minorHAnsi"/>
          <w:lang w:val="en-GB"/>
        </w:rPr>
        <w:t xml:space="preserve"> an impossible universe</w:t>
      </w:r>
      <w:r w:rsidR="00944886" w:rsidRPr="00C56DA6">
        <w:rPr>
          <w:rFonts w:cstheme="minorHAnsi"/>
          <w:lang w:val="en-GB"/>
        </w:rPr>
        <w:t>,</w:t>
      </w:r>
      <w:r w:rsidRPr="00C56DA6">
        <w:rPr>
          <w:rFonts w:cstheme="minorHAnsi"/>
          <w:lang w:val="en-GB"/>
        </w:rPr>
        <w:t xml:space="preserve"> where the gaps grow disproportionately larger with distance</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from the perspective of every galaxy in the universe. </w:t>
      </w:r>
    </w:p>
    <w:p w14:paraId="550BAE1D" w14:textId="77777777" w:rsidR="00837C48" w:rsidRPr="00C56DA6" w:rsidRDefault="007B3F79" w:rsidP="007B3F79">
      <w:pPr>
        <w:ind w:firstLine="340"/>
        <w:rPr>
          <w:rFonts w:cstheme="minorHAnsi"/>
          <w:lang w:val="en-GB"/>
        </w:rPr>
      </w:pPr>
      <w:r w:rsidRPr="00C56DA6">
        <w:rPr>
          <w:rFonts w:cstheme="minorHAnsi"/>
          <w:lang w:val="en-GB"/>
        </w:rPr>
        <w:t>But of course, it is logically and physically impossible</w:t>
      </w:r>
      <w:r w:rsidR="00944886" w:rsidRPr="00C56DA6">
        <w:rPr>
          <w:rFonts w:cstheme="minorHAnsi"/>
          <w:lang w:val="en-GB"/>
        </w:rPr>
        <w:t>,</w:t>
      </w:r>
      <w:r w:rsidRPr="00C56DA6">
        <w:rPr>
          <w:rFonts w:cstheme="minorHAnsi"/>
          <w:lang w:val="en-GB"/>
        </w:rPr>
        <w:t xml:space="preserve"> for the actual present-moment gaps</w:t>
      </w:r>
      <w:r w:rsidR="00944886" w:rsidRPr="00C56DA6">
        <w:rPr>
          <w:rFonts w:cstheme="minorHAnsi"/>
          <w:lang w:val="en-GB"/>
        </w:rPr>
        <w:t>,</w:t>
      </w:r>
      <w:r w:rsidRPr="00C56DA6">
        <w:rPr>
          <w:rFonts w:cstheme="minorHAnsi"/>
          <w:lang w:val="en-GB"/>
        </w:rPr>
        <w:t xml:space="preserve"> to be ever-larger outward from us toward distant galaxies, while also being simultaneously ever-larger outward</w:t>
      </w:r>
      <w:r w:rsidR="00944886" w:rsidRPr="00C56DA6">
        <w:rPr>
          <w:rFonts w:cstheme="minorHAnsi"/>
          <w:lang w:val="en-GB"/>
        </w:rPr>
        <w:t>,</w:t>
      </w:r>
      <w:r w:rsidRPr="00C56DA6">
        <w:rPr>
          <w:rFonts w:cstheme="minorHAnsi"/>
          <w:lang w:val="en-GB"/>
        </w:rPr>
        <w:t xml:space="preserve"> from distant galaxies toward us. </w:t>
      </w:r>
    </w:p>
    <w:p w14:paraId="73609733" w14:textId="436A01AB" w:rsidR="007B3F79" w:rsidRPr="00C56DA6" w:rsidRDefault="007B3F79" w:rsidP="006B76DE">
      <w:pPr>
        <w:ind w:firstLine="340"/>
        <w:rPr>
          <w:rFonts w:cstheme="minorHAnsi"/>
          <w:lang w:val="en-GB"/>
        </w:rPr>
      </w:pPr>
      <w:r w:rsidRPr="00C56DA6">
        <w:rPr>
          <w:rFonts w:cstheme="minorHAnsi"/>
          <w:lang w:val="en-GB"/>
        </w:rPr>
        <w:t>This impossible, but very real paradox in today’s Cosmology</w:t>
      </w:r>
      <w:r w:rsidR="00944886" w:rsidRPr="00C56DA6">
        <w:rPr>
          <w:rFonts w:cstheme="minorHAnsi"/>
          <w:lang w:val="en-GB"/>
        </w:rPr>
        <w:t>,</w:t>
      </w:r>
      <w:r w:rsidRPr="00C56DA6">
        <w:rPr>
          <w:rFonts w:cstheme="minorHAnsi"/>
          <w:lang w:val="en-GB"/>
        </w:rPr>
        <w:t xml:space="preserve"> is shown below, with two completely incompatible gaps from galaxies A to G</w:t>
      </w:r>
      <w:r w:rsidR="007F06AA" w:rsidRPr="00C56DA6">
        <w:rPr>
          <w:rFonts w:cstheme="minorHAnsi"/>
          <w:lang w:val="en-GB"/>
        </w:rPr>
        <w:t>, viewed from Earth</w:t>
      </w:r>
      <w:r w:rsidR="00944886" w:rsidRPr="00C56DA6">
        <w:rPr>
          <w:rFonts w:cstheme="minorHAnsi"/>
          <w:lang w:val="en-GB"/>
        </w:rPr>
        <w:t>,</w:t>
      </w:r>
      <w:r w:rsidRPr="00C56DA6">
        <w:rPr>
          <w:rFonts w:cstheme="minorHAnsi"/>
          <w:lang w:val="en-GB"/>
        </w:rPr>
        <w:t xml:space="preserve"> and back again from galaxies G to A</w:t>
      </w:r>
      <w:r w:rsidR="007F06AA" w:rsidRPr="00C56DA6">
        <w:rPr>
          <w:rFonts w:cstheme="minorHAnsi"/>
          <w:lang w:val="en-GB"/>
        </w:rPr>
        <w:t xml:space="preserve">, viewed from galaxy G. </w:t>
      </w:r>
      <w:proofErr w:type="gramStart"/>
      <w:r w:rsidR="007F06AA" w:rsidRPr="00C56DA6">
        <w:rPr>
          <w:rFonts w:cstheme="minorHAnsi"/>
          <w:lang w:val="en-GB"/>
        </w:rPr>
        <w:t>The only possible conclusion,</w:t>
      </w:r>
      <w:proofErr w:type="gramEnd"/>
      <w:r w:rsidR="007F06AA" w:rsidRPr="00C56DA6">
        <w:rPr>
          <w:rFonts w:cstheme="minorHAnsi"/>
          <w:lang w:val="en-GB"/>
        </w:rPr>
        <w:t xml:space="preserve"> is that Hubble’s Law is incorrect.</w:t>
      </w:r>
      <w:bookmarkStart w:id="352" w:name="_MON_1321882613"/>
      <w:bookmarkStart w:id="353" w:name="_MON_1321882683"/>
      <w:bookmarkStart w:id="354" w:name="_MON_1321882687"/>
      <w:bookmarkStart w:id="355" w:name="_MON_1321949033"/>
      <w:bookmarkStart w:id="356" w:name="_MON_1321949168"/>
      <w:bookmarkStart w:id="357" w:name="_MON_1321949177"/>
      <w:bookmarkStart w:id="358" w:name="_MON_1321949186"/>
      <w:bookmarkStart w:id="359" w:name="_MON_1321949270"/>
      <w:bookmarkStart w:id="360" w:name="_MON_1322564352"/>
      <w:bookmarkStart w:id="361" w:name="_MON_1321881777"/>
      <w:bookmarkEnd w:id="352"/>
      <w:bookmarkEnd w:id="353"/>
      <w:bookmarkEnd w:id="354"/>
      <w:bookmarkEnd w:id="355"/>
      <w:bookmarkEnd w:id="356"/>
      <w:bookmarkEnd w:id="357"/>
      <w:bookmarkEnd w:id="358"/>
      <w:bookmarkEnd w:id="359"/>
      <w:bookmarkEnd w:id="360"/>
      <w:bookmarkEnd w:id="361"/>
    </w:p>
    <w:p w14:paraId="302952DC" w14:textId="77777777" w:rsidR="00C251F3" w:rsidRPr="00C56DA6" w:rsidRDefault="00DE64A1" w:rsidP="006B76DE">
      <w:pPr>
        <w:keepNext/>
        <w:ind w:firstLine="0"/>
        <w:jc w:val="center"/>
        <w:rPr>
          <w:lang w:val="en-GB"/>
        </w:rPr>
      </w:pPr>
      <w:bookmarkStart w:id="362" w:name="_1321880651"/>
      <w:bookmarkEnd w:id="362"/>
      <w:r w:rsidRPr="00C56DA6">
        <w:rPr>
          <w:rFonts w:cstheme="minorHAnsi"/>
          <w:noProof/>
          <w:lang w:val="en-GB"/>
        </w:rPr>
        <w:lastRenderedPageBreak/>
        <w:drawing>
          <wp:inline distT="0" distB="0" distL="0" distR="0" wp14:anchorId="119442B9" wp14:editId="0FF4CB2C">
            <wp:extent cx="5727700" cy="1464945"/>
            <wp:effectExtent l="25400" t="25400" r="25400" b="20955"/>
            <wp:docPr id="448" name="Picture 448" descr="We see an arrow going from left to right, representing the galaxies we see from Earth, from A to G, becoming more and more spaced out with each letter. The gap between A and B is small, while the gap between F and G is huge. Underneath, we see another arrow going from right to left, representing the very same galaxies, but viewed from galaxy G this time. According to Hubble's Law, they should see the opposite of what we see, with the gap between galaxies G and F being very small, up to the gap between B and A becoming very large. Which is impossible, disproving the redshift equals velocity assumption and Hubble’s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We see an arrow going from left to right, representing the galaxies we see from Earth, from A to G, becoming more and more spaced out with each letter. The gap between A and B is small, while the gap between F and G is huge. Underneath, we see another arrow going from right to left, representing the very same galaxies, but viewed from galaxy G this time. According to Hubble's Law, they should see the opposite of what we see, with the gap between galaxies G and F being very small, up to the gap between B and A becoming very large. Which is impossible, disproving the redshift equals velocity assumption and Hubble’s Law."/>
                    <pic:cNvPicPr/>
                  </pic:nvPicPr>
                  <pic:blipFill>
                    <a:blip r:embed="rId109">
                      <a:extLst>
                        <a:ext uri="{28A0092B-C50C-407E-A947-70E740481C1C}">
                          <a14:useLocalDpi xmlns:a14="http://schemas.microsoft.com/office/drawing/2010/main" val="0"/>
                        </a:ext>
                      </a:extLst>
                    </a:blip>
                    <a:stretch>
                      <a:fillRect/>
                    </a:stretch>
                  </pic:blipFill>
                  <pic:spPr>
                    <a:xfrm>
                      <a:off x="0" y="0"/>
                      <a:ext cx="5727700" cy="1464945"/>
                    </a:xfrm>
                    <a:prstGeom prst="rect">
                      <a:avLst/>
                    </a:prstGeom>
                    <a:ln w="15875">
                      <a:solidFill>
                        <a:srgbClr val="000000"/>
                      </a:solidFill>
                    </a:ln>
                  </pic:spPr>
                </pic:pic>
              </a:graphicData>
            </a:graphic>
          </wp:inline>
        </w:drawing>
      </w:r>
    </w:p>
    <w:p w14:paraId="2AB75E64" w14:textId="795C8279" w:rsidR="007F06AA" w:rsidRPr="00C56DA6" w:rsidRDefault="00C251F3" w:rsidP="006B76DE">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30</w:t>
      </w:r>
      <w:r w:rsidRPr="00C56DA6">
        <w:rPr>
          <w:lang w:val="en-GB"/>
        </w:rPr>
        <w:fldChar w:fldCharType="end"/>
      </w:r>
      <w:r w:rsidRPr="00C56DA6">
        <w:rPr>
          <w:lang w:val="en-GB"/>
        </w:rPr>
        <w:t xml:space="preserve"> (6-14) Galaxy spacing out from us and from a distant </w:t>
      </w:r>
      <w:proofErr w:type="gramStart"/>
      <w:r w:rsidRPr="00C56DA6">
        <w:rPr>
          <w:lang w:val="en-GB"/>
        </w:rPr>
        <w:t>galaxy</w:t>
      </w:r>
      <w:proofErr w:type="gramEnd"/>
    </w:p>
    <w:p w14:paraId="7B5C1DB8" w14:textId="2901C5BB" w:rsidR="007B3F79" w:rsidRPr="00C56DA6" w:rsidRDefault="009C1624" w:rsidP="001E01A1">
      <w:pPr>
        <w:pStyle w:val="Heading2"/>
        <w:rPr>
          <w:lang w:val="en-GB"/>
        </w:rPr>
      </w:pPr>
      <w:bookmarkStart w:id="363" w:name="_Toc113022384"/>
      <w:r w:rsidRPr="00C56DA6">
        <w:rPr>
          <w:lang w:val="en-GB"/>
        </w:rPr>
        <w:t>10</w:t>
      </w:r>
      <w:r w:rsidR="001E01A1" w:rsidRPr="00C56DA6">
        <w:rPr>
          <w:lang w:val="en-GB"/>
        </w:rPr>
        <w:t xml:space="preserve">.3e </w:t>
      </w:r>
      <w:r w:rsidR="007B3F79" w:rsidRPr="00C56DA6">
        <w:rPr>
          <w:lang w:val="en-GB"/>
        </w:rPr>
        <w:t>Erroneous “Dark Energy” Invention Draws Nobel Prize</w:t>
      </w:r>
      <w:bookmarkEnd w:id="363"/>
    </w:p>
    <w:p w14:paraId="17ED0EDD" w14:textId="23B85341" w:rsidR="007B3F79" w:rsidRPr="00C56DA6" w:rsidRDefault="007B3F79" w:rsidP="007B3F79">
      <w:pPr>
        <w:ind w:firstLine="340"/>
        <w:rPr>
          <w:rFonts w:cstheme="minorHAnsi"/>
          <w:lang w:val="en-GB"/>
        </w:rPr>
      </w:pPr>
      <w:r w:rsidRPr="00C56DA6">
        <w:rPr>
          <w:rFonts w:cstheme="minorHAnsi"/>
          <w:lang w:val="en-GB"/>
        </w:rPr>
        <w:t>It is this type of problem</w:t>
      </w:r>
      <w:r w:rsidR="00837C48" w:rsidRPr="00C56DA6">
        <w:rPr>
          <w:rFonts w:cstheme="minorHAnsi"/>
          <w:lang w:val="en-GB"/>
        </w:rPr>
        <w:t>,</w:t>
      </w:r>
      <w:r w:rsidRPr="00C56DA6">
        <w:rPr>
          <w:rFonts w:cstheme="minorHAnsi"/>
          <w:lang w:val="en-GB"/>
        </w:rPr>
        <w:t xml:space="preserve"> that has been building within the Cosmological community</w:t>
      </w:r>
      <w:r w:rsidR="00837C48" w:rsidRPr="00C56DA6">
        <w:rPr>
          <w:rFonts w:cstheme="minorHAnsi"/>
          <w:lang w:val="en-GB"/>
        </w:rPr>
        <w:t>,</w:t>
      </w:r>
      <w:r w:rsidRPr="00C56DA6">
        <w:rPr>
          <w:rFonts w:cstheme="minorHAnsi"/>
          <w:lang w:val="en-GB"/>
        </w:rPr>
        <w:t xml:space="preserve"> to crisis proportions</w:t>
      </w:r>
      <w:r w:rsidR="00847A87" w:rsidRPr="00C56DA6">
        <w:rPr>
          <w:rFonts w:cstheme="minorHAnsi"/>
          <w:lang w:val="en-GB"/>
        </w:rPr>
        <w:t>.</w:t>
      </w:r>
      <w:r w:rsidRPr="00C56DA6">
        <w:rPr>
          <w:rFonts w:cstheme="minorHAnsi"/>
          <w:lang w:val="en-GB"/>
        </w:rPr>
        <w:t xml:space="preserve"> </w:t>
      </w:r>
      <w:r w:rsidR="00847A87" w:rsidRPr="00C56DA6">
        <w:rPr>
          <w:rFonts w:cstheme="minorHAnsi"/>
          <w:lang w:val="en-GB"/>
        </w:rPr>
        <w:t>C</w:t>
      </w:r>
      <w:r w:rsidRPr="00C56DA6">
        <w:rPr>
          <w:rFonts w:cstheme="minorHAnsi"/>
          <w:lang w:val="en-GB"/>
        </w:rPr>
        <w:t xml:space="preserve">ritically </w:t>
      </w:r>
      <w:r w:rsidR="00847A87" w:rsidRPr="00C56DA6">
        <w:rPr>
          <w:rFonts w:cstheme="minorHAnsi"/>
          <w:lang w:val="en-GB"/>
        </w:rPr>
        <w:t xml:space="preserve">so </w:t>
      </w:r>
      <w:r w:rsidRPr="00C56DA6">
        <w:rPr>
          <w:rFonts w:cstheme="minorHAnsi"/>
          <w:lang w:val="en-GB"/>
        </w:rPr>
        <w:t>in recent years</w:t>
      </w:r>
      <w:r w:rsidR="0020331D" w:rsidRPr="00C56DA6">
        <w:rPr>
          <w:rFonts w:cstheme="minorHAnsi"/>
          <w:lang w:val="en-GB"/>
        </w:rPr>
        <w:t>,</w:t>
      </w:r>
      <w:r w:rsidRPr="00C56DA6">
        <w:rPr>
          <w:rFonts w:cstheme="minorHAnsi"/>
          <w:lang w:val="en-GB"/>
        </w:rPr>
        <w:t xml:space="preserve"> over the issue of specific types of supernovas and their distances</w:t>
      </w:r>
      <w:r w:rsidR="00847A87" w:rsidRPr="00C56DA6">
        <w:rPr>
          <w:rFonts w:cstheme="minorHAnsi"/>
          <w:lang w:val="en-GB"/>
        </w:rPr>
        <w:t>,</w:t>
      </w:r>
      <w:r w:rsidRPr="00C56DA6">
        <w:rPr>
          <w:rFonts w:cstheme="minorHAnsi"/>
          <w:lang w:val="en-GB"/>
        </w:rPr>
        <w:t xml:space="preserve"> and apparent speeds of recession away from us. Chronic fundamental oversights in Hubble’s Law redshift interpretations, and logical paradoxes in misinterpretations, have led cosmologists to conclude</w:t>
      </w:r>
      <w:r w:rsidR="00847A87" w:rsidRPr="00C56DA6">
        <w:rPr>
          <w:rFonts w:cstheme="minorHAnsi"/>
          <w:lang w:val="en-GB"/>
        </w:rPr>
        <w:t>,</w:t>
      </w:r>
      <w:r w:rsidRPr="00C56DA6">
        <w:rPr>
          <w:rFonts w:cstheme="minorHAnsi"/>
          <w:lang w:val="en-GB"/>
        </w:rPr>
        <w:t xml:space="preserve"> that supernova evidence proves our universe is accelerating ever-faster</w:t>
      </w:r>
      <w:r w:rsidR="00847A87" w:rsidRPr="00C56DA6">
        <w:rPr>
          <w:rFonts w:cstheme="minorHAnsi"/>
          <w:lang w:val="en-GB"/>
        </w:rPr>
        <w:t>,</w:t>
      </w:r>
      <w:r w:rsidRPr="00C56DA6">
        <w:rPr>
          <w:rFonts w:cstheme="minorHAnsi"/>
          <w:lang w:val="en-GB"/>
        </w:rPr>
        <w:t xml:space="preserve"> due to a mysterious form of “Dark Energy”</w:t>
      </w:r>
      <w:r w:rsidR="0020331D" w:rsidRPr="00C56DA6">
        <w:rPr>
          <w:rFonts w:cstheme="minorHAnsi"/>
          <w:lang w:val="en-GB"/>
        </w:rPr>
        <w:t>,</w:t>
      </w:r>
      <w:r w:rsidRPr="00C56DA6">
        <w:rPr>
          <w:rFonts w:cstheme="minorHAnsi"/>
          <w:lang w:val="en-GB"/>
        </w:rPr>
        <w:t xml:space="preserve"> that is entirely new to science.</w:t>
      </w:r>
    </w:p>
    <w:p w14:paraId="7C5FE0DD" w14:textId="4403D134" w:rsidR="007B3F79" w:rsidRPr="00C56DA6" w:rsidRDefault="007B3F79" w:rsidP="007B3F79">
      <w:pPr>
        <w:ind w:firstLine="340"/>
        <w:rPr>
          <w:rFonts w:cstheme="minorHAnsi"/>
          <w:lang w:val="en-GB"/>
        </w:rPr>
      </w:pPr>
      <w:proofErr w:type="gramStart"/>
      <w:r w:rsidRPr="00C56DA6">
        <w:rPr>
          <w:rFonts w:cstheme="minorHAnsi"/>
          <w:lang w:val="en-GB"/>
        </w:rPr>
        <w:t>Despite the fact that</w:t>
      </w:r>
      <w:proofErr w:type="gramEnd"/>
      <w:r w:rsidRPr="00C56DA6">
        <w:rPr>
          <w:rFonts w:cstheme="minorHAnsi"/>
          <w:lang w:val="en-GB"/>
        </w:rPr>
        <w:t xml:space="preserve"> this new form of energy has no scientific explanation, has never been demonstrated in any experiment, and has never been identified on any energy spectrum, its “discovery” roughly 14 billion light-years away</w:t>
      </w:r>
      <w:r w:rsidR="00847A87" w:rsidRPr="00C56DA6">
        <w:rPr>
          <w:rFonts w:cstheme="minorHAnsi"/>
          <w:lang w:val="en-GB"/>
        </w:rPr>
        <w:t>,</w:t>
      </w:r>
      <w:r w:rsidRPr="00C56DA6">
        <w:rPr>
          <w:rFonts w:cstheme="minorHAnsi"/>
          <w:lang w:val="en-GB"/>
        </w:rPr>
        <w:t xml:space="preserve"> via the spectra of a handful of supernovas</w:t>
      </w:r>
      <w:r w:rsidR="00847A87" w:rsidRPr="00C56DA6">
        <w:rPr>
          <w:rFonts w:cstheme="minorHAnsi"/>
          <w:lang w:val="en-GB"/>
        </w:rPr>
        <w:t>,</w:t>
      </w:r>
      <w:r w:rsidRPr="00C56DA6">
        <w:rPr>
          <w:rFonts w:cstheme="minorHAnsi"/>
          <w:lang w:val="en-GB"/>
        </w:rPr>
        <w:t xml:space="preserve"> was recently awarded a Nobel Prize.</w:t>
      </w:r>
    </w:p>
    <w:p w14:paraId="636B6E30" w14:textId="21D610B4" w:rsidR="007B3F79" w:rsidRPr="00C56DA6" w:rsidRDefault="007B3F79" w:rsidP="006B76DE">
      <w:pPr>
        <w:ind w:firstLine="340"/>
        <w:rPr>
          <w:rFonts w:cstheme="minorHAnsi"/>
          <w:lang w:val="en-GB"/>
        </w:rPr>
      </w:pPr>
      <w:r w:rsidRPr="00C56DA6">
        <w:rPr>
          <w:rFonts w:cstheme="minorHAnsi"/>
          <w:lang w:val="en-GB"/>
        </w:rPr>
        <w:t>However, none of these paradoxes or mysteries would exist at all</w:t>
      </w:r>
      <w:r w:rsidR="00847A87" w:rsidRPr="00C56DA6">
        <w:rPr>
          <w:rFonts w:cstheme="minorHAnsi"/>
          <w:lang w:val="en-GB"/>
        </w:rPr>
        <w:t>,</w:t>
      </w:r>
      <w:r w:rsidRPr="00C56DA6">
        <w:rPr>
          <w:rFonts w:cstheme="minorHAnsi"/>
          <w:lang w:val="en-GB"/>
        </w:rPr>
        <w:t xml:space="preserve"> if the universe were relatively static</w:t>
      </w:r>
      <w:r w:rsidR="00847A87" w:rsidRPr="00C56DA6">
        <w:rPr>
          <w:rFonts w:cstheme="minorHAnsi"/>
          <w:lang w:val="en-GB"/>
        </w:rPr>
        <w:t>,</w:t>
      </w:r>
      <w:r w:rsidRPr="00C56DA6">
        <w:rPr>
          <w:rFonts w:cstheme="minorHAnsi"/>
          <w:lang w:val="en-GB"/>
        </w:rPr>
        <w:t xml:space="preserve"> and the detected supernova brightness and spectral redshifts</w:t>
      </w:r>
      <w:r w:rsidR="00847A87" w:rsidRPr="00C56DA6">
        <w:rPr>
          <w:rFonts w:cstheme="minorHAnsi"/>
          <w:lang w:val="en-GB"/>
        </w:rPr>
        <w:t>,</w:t>
      </w:r>
      <w:r w:rsidRPr="00C56DA6">
        <w:rPr>
          <w:rFonts w:cstheme="minorHAnsi"/>
          <w:lang w:val="en-GB"/>
        </w:rPr>
        <w:t xml:space="preserve"> merely arose from the nature and distance of the enormous spans of intervening space</w:t>
      </w:r>
      <w:r w:rsidR="00847A87" w:rsidRPr="00C56DA6">
        <w:rPr>
          <w:rFonts w:cstheme="minorHAnsi"/>
          <w:lang w:val="en-GB"/>
        </w:rPr>
        <w:t>,</w:t>
      </w:r>
      <w:r w:rsidRPr="00C56DA6">
        <w:rPr>
          <w:rFonts w:cstheme="minorHAnsi"/>
          <w:lang w:val="en-GB"/>
        </w:rPr>
        <w:t xml:space="preserve"> rather than “Hubble’s Law”. </w:t>
      </w:r>
    </w:p>
    <w:p w14:paraId="5D7F67BB" w14:textId="03C4A24A" w:rsidR="007B3F79" w:rsidRPr="00C56DA6" w:rsidRDefault="009C1624" w:rsidP="001E01A1">
      <w:pPr>
        <w:pStyle w:val="Heading2"/>
        <w:rPr>
          <w:lang w:val="en-GB"/>
        </w:rPr>
      </w:pPr>
      <w:bookmarkStart w:id="364" w:name="_Toc113022385"/>
      <w:r w:rsidRPr="00C56DA6">
        <w:rPr>
          <w:lang w:val="en-GB"/>
        </w:rPr>
        <w:lastRenderedPageBreak/>
        <w:t>10</w:t>
      </w:r>
      <w:r w:rsidR="001E01A1" w:rsidRPr="00C56DA6">
        <w:rPr>
          <w:lang w:val="en-GB"/>
        </w:rPr>
        <w:t xml:space="preserve">.3f </w:t>
      </w:r>
      <w:r w:rsidR="007B3F79" w:rsidRPr="00C56DA6">
        <w:rPr>
          <w:lang w:val="en-GB"/>
        </w:rPr>
        <w:t>Further Crisis Resolution: Einstein’s Erroneous General Relativity Theory</w:t>
      </w:r>
      <w:bookmarkEnd w:id="364"/>
    </w:p>
    <w:p w14:paraId="7BBB4D8B" w14:textId="37168189" w:rsidR="007B3F79" w:rsidRPr="00C56DA6" w:rsidRDefault="007B3F79" w:rsidP="007B3F79">
      <w:pPr>
        <w:ind w:firstLine="340"/>
        <w:rPr>
          <w:rFonts w:cstheme="minorHAnsi"/>
          <w:lang w:val="en-GB"/>
        </w:rPr>
      </w:pPr>
      <w:r w:rsidRPr="00C56DA6">
        <w:rPr>
          <w:rFonts w:cstheme="minorHAnsi"/>
          <w:lang w:val="en-GB"/>
        </w:rPr>
        <w:t>Einstein’s General Relativity theory presents a similar issue, with Einstein’s reputation</w:t>
      </w:r>
      <w:r w:rsidR="00E92A32" w:rsidRPr="00C56DA6">
        <w:rPr>
          <w:rFonts w:cstheme="minorHAnsi"/>
          <w:lang w:val="en-GB"/>
        </w:rPr>
        <w:t xml:space="preserve"> </w:t>
      </w:r>
      <w:r w:rsidRPr="00C56DA6">
        <w:rPr>
          <w:rFonts w:cstheme="minorHAnsi"/>
          <w:lang w:val="en-GB"/>
        </w:rPr>
        <w:t>helping elevate it</w:t>
      </w:r>
      <w:r w:rsidR="00E92A32" w:rsidRPr="00C56DA6">
        <w:rPr>
          <w:rFonts w:cstheme="minorHAnsi"/>
          <w:lang w:val="en-GB"/>
        </w:rPr>
        <w:t>,</w:t>
      </w:r>
      <w:r w:rsidRPr="00C56DA6">
        <w:rPr>
          <w:rFonts w:cstheme="minorHAnsi"/>
          <w:lang w:val="en-GB"/>
        </w:rPr>
        <w:t xml:space="preserve"> </w:t>
      </w:r>
      <w:r w:rsidR="00E92A32" w:rsidRPr="00C56DA6">
        <w:rPr>
          <w:rFonts w:cstheme="minorHAnsi"/>
          <w:lang w:val="en-GB"/>
        </w:rPr>
        <w:t xml:space="preserve">also, </w:t>
      </w:r>
      <w:r w:rsidRPr="00C56DA6">
        <w:rPr>
          <w:rFonts w:cstheme="minorHAnsi"/>
          <w:lang w:val="en-GB"/>
        </w:rPr>
        <w:t>to an effective gravitational ‘law of nature’</w:t>
      </w:r>
      <w:r w:rsidR="00E92A32" w:rsidRPr="00C56DA6">
        <w:rPr>
          <w:rFonts w:cstheme="minorHAnsi"/>
          <w:lang w:val="en-GB"/>
        </w:rPr>
        <w:t>.</w:t>
      </w:r>
      <w:r w:rsidRPr="00C56DA6">
        <w:rPr>
          <w:rFonts w:cstheme="minorHAnsi"/>
          <w:lang w:val="en-GB"/>
        </w:rPr>
        <w:t xml:space="preserve"> </w:t>
      </w:r>
      <w:r w:rsidR="00E92A32" w:rsidRPr="00C56DA6">
        <w:rPr>
          <w:rFonts w:cstheme="minorHAnsi"/>
          <w:lang w:val="en-GB"/>
        </w:rPr>
        <w:t xml:space="preserve">He </w:t>
      </w:r>
      <w:r w:rsidR="009E554C" w:rsidRPr="00C56DA6">
        <w:rPr>
          <w:rFonts w:cstheme="minorHAnsi"/>
          <w:lang w:val="en-GB"/>
        </w:rPr>
        <w:t>modelled</w:t>
      </w:r>
      <w:r w:rsidR="00E92A32" w:rsidRPr="00C56DA6">
        <w:rPr>
          <w:rFonts w:cstheme="minorHAnsi"/>
          <w:lang w:val="en-GB"/>
        </w:rPr>
        <w:t xml:space="preserve"> </w:t>
      </w:r>
      <w:r w:rsidRPr="00C56DA6">
        <w:rPr>
          <w:rFonts w:cstheme="minorHAnsi"/>
          <w:lang w:val="en-GB"/>
        </w:rPr>
        <w:t>the universe as a ‘warped four-dimensional spacetime realm’</w:t>
      </w:r>
      <w:r w:rsidR="00E92A32" w:rsidRPr="00C56DA6">
        <w:rPr>
          <w:rFonts w:cstheme="minorHAnsi"/>
          <w:lang w:val="en-GB"/>
        </w:rPr>
        <w:t>,</w:t>
      </w:r>
      <w:r w:rsidRPr="00C56DA6">
        <w:rPr>
          <w:rFonts w:cstheme="minorHAnsi"/>
          <w:lang w:val="en-GB"/>
        </w:rPr>
        <w:t xml:space="preserve"> rather than one of gravitational forces</w:t>
      </w:r>
      <w:r w:rsidR="005060C3" w:rsidRPr="00C56DA6">
        <w:rPr>
          <w:rFonts w:cstheme="minorHAnsi"/>
          <w:lang w:val="en-GB"/>
        </w:rPr>
        <w:t>,</w:t>
      </w:r>
      <w:r w:rsidRPr="00C56DA6">
        <w:rPr>
          <w:rFonts w:cstheme="minorHAnsi"/>
          <w:lang w:val="en-GB"/>
        </w:rPr>
        <w:t xml:space="preserve"> in regular three-dimensional space. </w:t>
      </w:r>
    </w:p>
    <w:p w14:paraId="5B9ABAD1" w14:textId="0CDB201A" w:rsidR="007B3F79" w:rsidRPr="00C56DA6" w:rsidRDefault="007B3F79" w:rsidP="007B3F79">
      <w:pPr>
        <w:ind w:firstLine="340"/>
        <w:rPr>
          <w:rFonts w:cstheme="minorHAnsi"/>
          <w:lang w:val="en-GB"/>
        </w:rPr>
      </w:pPr>
      <w:proofErr w:type="gramStart"/>
      <w:r w:rsidRPr="00C56DA6">
        <w:rPr>
          <w:rFonts w:cstheme="minorHAnsi"/>
          <w:lang w:val="en-GB"/>
        </w:rPr>
        <w:t>This effective ‘law’</w:t>
      </w:r>
      <w:r w:rsidR="00E92A32" w:rsidRPr="00C56DA6">
        <w:rPr>
          <w:rFonts w:cstheme="minorHAnsi"/>
          <w:lang w:val="en-GB"/>
        </w:rPr>
        <w:t>,</w:t>
      </w:r>
      <w:proofErr w:type="gramEnd"/>
      <w:r w:rsidRPr="00C56DA6">
        <w:rPr>
          <w:rFonts w:cstheme="minorHAnsi"/>
          <w:lang w:val="en-GB"/>
        </w:rPr>
        <w:t xml:space="preserve"> has likewise required observational interpretations to align with it</w:t>
      </w:r>
      <w:r w:rsidR="00E92A32" w:rsidRPr="00C56DA6">
        <w:rPr>
          <w:rFonts w:cstheme="minorHAnsi"/>
          <w:lang w:val="en-GB"/>
        </w:rPr>
        <w:t>,</w:t>
      </w:r>
      <w:r w:rsidRPr="00C56DA6">
        <w:rPr>
          <w:rFonts w:cstheme="minorHAnsi"/>
          <w:lang w:val="en-GB"/>
        </w:rPr>
        <w:t xml:space="preserve"> for nearly a century</w:t>
      </w:r>
      <w:r w:rsidR="00E92A32" w:rsidRPr="00C56DA6">
        <w:rPr>
          <w:rFonts w:cstheme="minorHAnsi"/>
          <w:lang w:val="en-GB"/>
        </w:rPr>
        <w:t>.</w:t>
      </w:r>
      <w:r w:rsidRPr="00C56DA6">
        <w:rPr>
          <w:rFonts w:cstheme="minorHAnsi"/>
          <w:lang w:val="en-GB"/>
        </w:rPr>
        <w:t xml:space="preserve"> </w:t>
      </w:r>
      <w:r w:rsidR="00E92A32" w:rsidRPr="00C56DA6">
        <w:rPr>
          <w:rFonts w:cstheme="minorHAnsi"/>
          <w:lang w:val="en-GB"/>
        </w:rPr>
        <w:t xml:space="preserve">It led to </w:t>
      </w:r>
      <w:r w:rsidRPr="00C56DA6">
        <w:rPr>
          <w:rFonts w:cstheme="minorHAnsi"/>
          <w:lang w:val="en-GB"/>
        </w:rPr>
        <w:t>cosmologists</w:t>
      </w:r>
      <w:r w:rsidR="005060C3" w:rsidRPr="00C56DA6">
        <w:rPr>
          <w:rFonts w:cstheme="minorHAnsi"/>
          <w:lang w:val="en-GB"/>
        </w:rPr>
        <w:t>,</w:t>
      </w:r>
      <w:r w:rsidRPr="00C56DA6">
        <w:rPr>
          <w:rFonts w:cstheme="minorHAnsi"/>
          <w:lang w:val="en-GB"/>
        </w:rPr>
        <w:t xml:space="preserve"> invent</w:t>
      </w:r>
      <w:r w:rsidR="00E92A32" w:rsidRPr="00C56DA6">
        <w:rPr>
          <w:rFonts w:cstheme="minorHAnsi"/>
          <w:lang w:val="en-GB"/>
        </w:rPr>
        <w:t>ing</w:t>
      </w:r>
      <w:r w:rsidRPr="00C56DA6">
        <w:rPr>
          <w:rFonts w:cstheme="minorHAnsi"/>
          <w:lang w:val="en-GB"/>
        </w:rPr>
        <w:t xml:space="preserve"> physically unexplained and completely undetectable ‘Dark Matter’</w:t>
      </w:r>
      <w:r w:rsidR="00E92A32" w:rsidRPr="00C56DA6">
        <w:rPr>
          <w:rFonts w:cstheme="minorHAnsi"/>
          <w:lang w:val="en-GB"/>
        </w:rPr>
        <w:t>,</w:t>
      </w:r>
      <w:r w:rsidRPr="00C56DA6">
        <w:rPr>
          <w:rFonts w:cstheme="minorHAnsi"/>
          <w:lang w:val="en-GB"/>
        </w:rPr>
        <w:t xml:space="preserve"> that neither emits, absorbs, </w:t>
      </w:r>
      <w:proofErr w:type="gramStart"/>
      <w:r w:rsidRPr="00C56DA6">
        <w:rPr>
          <w:rFonts w:cstheme="minorHAnsi"/>
          <w:lang w:val="en-GB"/>
        </w:rPr>
        <w:t>reflects</w:t>
      </w:r>
      <w:proofErr w:type="gramEnd"/>
      <w:r w:rsidRPr="00C56DA6">
        <w:rPr>
          <w:rFonts w:cstheme="minorHAnsi"/>
          <w:lang w:val="en-GB"/>
        </w:rPr>
        <w:t xml:space="preserve"> or blocks light</w:t>
      </w:r>
      <w:r w:rsidR="00E92A32" w:rsidRPr="00C56DA6">
        <w:rPr>
          <w:rFonts w:cstheme="minorHAnsi"/>
          <w:lang w:val="en-GB"/>
        </w:rPr>
        <w:t>,</w:t>
      </w:r>
      <w:r w:rsidRPr="00C56DA6">
        <w:rPr>
          <w:rFonts w:cstheme="minorHAnsi"/>
          <w:lang w:val="en-GB"/>
        </w:rPr>
        <w:t xml:space="preserve"> to account for tenfold discrepancies</w:t>
      </w:r>
      <w:r w:rsidR="005060C3" w:rsidRPr="00C56DA6">
        <w:rPr>
          <w:rFonts w:cstheme="minorHAnsi"/>
          <w:lang w:val="en-GB"/>
        </w:rPr>
        <w:t>,</w:t>
      </w:r>
      <w:r w:rsidRPr="00C56DA6">
        <w:rPr>
          <w:rFonts w:cstheme="minorHAnsi"/>
          <w:lang w:val="en-GB"/>
        </w:rPr>
        <w:t xml:space="preserve"> between Einstein’s theory and observations. </w:t>
      </w:r>
    </w:p>
    <w:p w14:paraId="59FDBE5D" w14:textId="2B7E8D97" w:rsidR="007B3F79" w:rsidRPr="00C56DA6" w:rsidRDefault="007B3F79" w:rsidP="007B3F79">
      <w:pPr>
        <w:ind w:firstLine="340"/>
        <w:rPr>
          <w:rFonts w:cstheme="minorHAnsi"/>
          <w:lang w:val="en-GB"/>
        </w:rPr>
      </w:pPr>
      <w:r w:rsidRPr="00C56DA6">
        <w:rPr>
          <w:rFonts w:cstheme="minorHAnsi"/>
          <w:lang w:val="en-GB"/>
        </w:rPr>
        <w:t>However, were it not for this ‘law of nature’ status, and Einstein’s reputation, following proper Scientific Method</w:t>
      </w:r>
      <w:r w:rsidR="005060C3" w:rsidRPr="00C56DA6">
        <w:rPr>
          <w:rFonts w:cstheme="minorHAnsi"/>
          <w:lang w:val="en-GB"/>
        </w:rPr>
        <w:t>,</w:t>
      </w:r>
      <w:r w:rsidRPr="00C56DA6">
        <w:rPr>
          <w:rFonts w:cstheme="minorHAnsi"/>
          <w:lang w:val="en-GB"/>
        </w:rPr>
        <w:t xml:space="preserve"> would merely have led to the conclusion</w:t>
      </w:r>
      <w:r w:rsidR="00E92A32" w:rsidRPr="00C56DA6">
        <w:rPr>
          <w:rFonts w:cstheme="minorHAnsi"/>
          <w:lang w:val="en-GB"/>
        </w:rPr>
        <w:t>,</w:t>
      </w:r>
      <w:r w:rsidRPr="00C56DA6">
        <w:rPr>
          <w:rFonts w:cstheme="minorHAnsi"/>
          <w:lang w:val="en-GB"/>
        </w:rPr>
        <w:t xml:space="preserve"> that Einstein’s largely untested theory is simply wrong</w:t>
      </w:r>
      <w:r w:rsidR="00A84DA5" w:rsidRPr="00C56DA6">
        <w:rPr>
          <w:rFonts w:cstheme="minorHAnsi"/>
          <w:lang w:val="en-GB"/>
        </w:rPr>
        <w:t>.</w:t>
      </w:r>
      <w:r w:rsidRPr="00C56DA6">
        <w:rPr>
          <w:rFonts w:cstheme="minorHAnsi"/>
          <w:lang w:val="en-GB"/>
        </w:rPr>
        <w:t xml:space="preserve"> </w:t>
      </w:r>
      <w:r w:rsidR="00A84DA5" w:rsidRPr="00C56DA6">
        <w:rPr>
          <w:rFonts w:cstheme="minorHAnsi"/>
          <w:lang w:val="en-GB"/>
        </w:rPr>
        <w:t xml:space="preserve">It is </w:t>
      </w:r>
      <w:r w:rsidRPr="00C56DA6">
        <w:rPr>
          <w:rFonts w:cstheme="minorHAnsi"/>
          <w:lang w:val="en-GB"/>
        </w:rPr>
        <w:t>now verified to be out by an enormous factor of ten</w:t>
      </w:r>
      <w:r w:rsidR="00E92A32" w:rsidRPr="00C56DA6">
        <w:rPr>
          <w:rFonts w:cstheme="minorHAnsi"/>
          <w:lang w:val="en-GB"/>
        </w:rPr>
        <w:t>,</w:t>
      </w:r>
      <w:r w:rsidRPr="00C56DA6">
        <w:rPr>
          <w:rFonts w:cstheme="minorHAnsi"/>
          <w:lang w:val="en-GB"/>
        </w:rPr>
        <w:t xml:space="preserve"> when simply held to the same objective unbiased scientific observation</w:t>
      </w:r>
      <w:r w:rsidR="00A84DA5" w:rsidRPr="00C56DA6">
        <w:rPr>
          <w:rFonts w:cstheme="minorHAnsi"/>
          <w:lang w:val="en-GB"/>
        </w:rPr>
        <w:t>,</w:t>
      </w:r>
      <w:r w:rsidRPr="00C56DA6">
        <w:rPr>
          <w:rFonts w:cstheme="minorHAnsi"/>
          <w:lang w:val="en-GB"/>
        </w:rPr>
        <w:t xml:space="preserve"> and scrutiny</w:t>
      </w:r>
      <w:r w:rsidR="00E92A32" w:rsidRPr="00C56DA6">
        <w:rPr>
          <w:rFonts w:cstheme="minorHAnsi"/>
          <w:lang w:val="en-GB"/>
        </w:rPr>
        <w:t>,</w:t>
      </w:r>
      <w:r w:rsidRPr="00C56DA6">
        <w:rPr>
          <w:rFonts w:cstheme="minorHAnsi"/>
          <w:lang w:val="en-GB"/>
        </w:rPr>
        <w:t xml:space="preserve"> as any other theory. </w:t>
      </w:r>
    </w:p>
    <w:p w14:paraId="767CD8D6" w14:textId="3967576F" w:rsidR="007B3F79" w:rsidRPr="00C56DA6" w:rsidRDefault="007B3F79" w:rsidP="007B3F79">
      <w:pPr>
        <w:ind w:firstLine="340"/>
        <w:rPr>
          <w:rFonts w:cstheme="minorHAnsi"/>
          <w:lang w:val="en-GB"/>
        </w:rPr>
      </w:pPr>
      <w:r w:rsidRPr="00C56DA6">
        <w:rPr>
          <w:rFonts w:cstheme="minorHAnsi"/>
          <w:lang w:val="en-GB"/>
        </w:rPr>
        <w:t>A bitter pill to swallow</w:t>
      </w:r>
      <w:r w:rsidR="00E92A32" w:rsidRPr="00C56DA6">
        <w:rPr>
          <w:rFonts w:cstheme="minorHAnsi"/>
          <w:lang w:val="en-GB"/>
        </w:rPr>
        <w:t>,</w:t>
      </w:r>
      <w:r w:rsidRPr="00C56DA6">
        <w:rPr>
          <w:rFonts w:cstheme="minorHAnsi"/>
          <w:lang w:val="en-GB"/>
        </w:rPr>
        <w:t xml:space="preserve"> for </w:t>
      </w:r>
      <w:proofErr w:type="gramStart"/>
      <w:r w:rsidRPr="00C56DA6">
        <w:rPr>
          <w:rFonts w:cstheme="minorHAnsi"/>
          <w:lang w:val="en-GB"/>
        </w:rPr>
        <w:t>huge vested</w:t>
      </w:r>
      <w:proofErr w:type="gramEnd"/>
      <w:r w:rsidRPr="00C56DA6">
        <w:rPr>
          <w:rFonts w:cstheme="minorHAnsi"/>
          <w:lang w:val="en-GB"/>
        </w:rPr>
        <w:t xml:space="preserve"> interests in the scientific community</w:t>
      </w:r>
      <w:r w:rsidR="00E92A32" w:rsidRPr="00C56DA6">
        <w:rPr>
          <w:rFonts w:cstheme="minorHAnsi"/>
          <w:lang w:val="en-GB"/>
        </w:rPr>
        <w:t>,</w:t>
      </w:r>
      <w:r w:rsidRPr="00C56DA6">
        <w:rPr>
          <w:rFonts w:cstheme="minorHAnsi"/>
          <w:lang w:val="en-GB"/>
        </w:rPr>
        <w:t xml:space="preserve"> who have staunchly supported this picture of the universe for decades? No doubt. An embarrassment</w:t>
      </w:r>
      <w:r w:rsidR="00E92A32" w:rsidRPr="00C56DA6">
        <w:rPr>
          <w:rFonts w:cstheme="minorHAnsi"/>
          <w:lang w:val="en-GB"/>
        </w:rPr>
        <w:t>,</w:t>
      </w:r>
      <w:r w:rsidRPr="00C56DA6">
        <w:rPr>
          <w:rFonts w:cstheme="minorHAnsi"/>
          <w:lang w:val="en-GB"/>
        </w:rPr>
        <w:t xml:space="preserve"> to see a scientific icon knocked from his pedestal</w:t>
      </w:r>
      <w:r w:rsidR="00E92A32" w:rsidRPr="00C56DA6">
        <w:rPr>
          <w:rFonts w:cstheme="minorHAnsi"/>
          <w:lang w:val="en-GB"/>
        </w:rPr>
        <w:t>,</w:t>
      </w:r>
      <w:r w:rsidRPr="00C56DA6">
        <w:rPr>
          <w:rFonts w:cstheme="minorHAnsi"/>
          <w:lang w:val="en-GB"/>
        </w:rPr>
        <w:t xml:space="preserve"> with one of his most long-standing revered theories</w:t>
      </w:r>
      <w:r w:rsidR="00E92A32" w:rsidRPr="00C56DA6">
        <w:rPr>
          <w:rFonts w:cstheme="minorHAnsi"/>
          <w:lang w:val="en-GB"/>
        </w:rPr>
        <w:t>,</w:t>
      </w:r>
      <w:r w:rsidRPr="00C56DA6">
        <w:rPr>
          <w:rFonts w:cstheme="minorHAnsi"/>
          <w:lang w:val="en-GB"/>
        </w:rPr>
        <w:t xml:space="preserve"> shown to be </w:t>
      </w:r>
      <w:proofErr w:type="gramStart"/>
      <w:r w:rsidRPr="00C56DA6">
        <w:rPr>
          <w:rFonts w:cstheme="minorHAnsi"/>
          <w:lang w:val="en-GB"/>
        </w:rPr>
        <w:t>completely false</w:t>
      </w:r>
      <w:proofErr w:type="gramEnd"/>
      <w:r w:rsidRPr="00C56DA6">
        <w:rPr>
          <w:rFonts w:cstheme="minorHAnsi"/>
          <w:lang w:val="en-GB"/>
        </w:rPr>
        <w:t>? Definitely. Reasons to knowingly send the whole of science and humanity off-track indefinitely</w:t>
      </w:r>
      <w:r w:rsidR="00E92A32" w:rsidRPr="00C56DA6">
        <w:rPr>
          <w:rFonts w:cstheme="minorHAnsi"/>
          <w:lang w:val="en-GB"/>
        </w:rPr>
        <w:t>,</w:t>
      </w:r>
      <w:r w:rsidRPr="00C56DA6">
        <w:rPr>
          <w:rFonts w:cstheme="minorHAnsi"/>
          <w:lang w:val="en-GB"/>
        </w:rPr>
        <w:t xml:space="preserve"> to keep these facts </w:t>
      </w:r>
      <w:proofErr w:type="gramStart"/>
      <w:r w:rsidRPr="00C56DA6">
        <w:rPr>
          <w:rFonts w:cstheme="minorHAnsi"/>
          <w:lang w:val="en-GB"/>
        </w:rPr>
        <w:t>hidden?</w:t>
      </w:r>
      <w:proofErr w:type="gramEnd"/>
      <w:r w:rsidRPr="00C56DA6">
        <w:rPr>
          <w:rFonts w:cstheme="minorHAnsi"/>
          <w:lang w:val="en-GB"/>
        </w:rPr>
        <w:t xml:space="preserve"> Hopefully not!</w:t>
      </w:r>
    </w:p>
    <w:p w14:paraId="3EA80C92" w14:textId="77777777" w:rsidR="00A84DA5" w:rsidRPr="00C56DA6" w:rsidRDefault="007B3F79" w:rsidP="005060C3">
      <w:pPr>
        <w:ind w:firstLine="340"/>
        <w:rPr>
          <w:rFonts w:cstheme="minorHAnsi"/>
          <w:lang w:val="en-GB"/>
        </w:rPr>
      </w:pPr>
      <w:r w:rsidRPr="00C56DA6">
        <w:rPr>
          <w:rFonts w:cstheme="minorHAnsi"/>
          <w:lang w:val="en-GB"/>
        </w:rPr>
        <w:t>Now, much as with “Hubble’s Law”, once we allow ourselves to question Einstein’s effective ‘law of nature’</w:t>
      </w:r>
      <w:r w:rsidR="00E92A32" w:rsidRPr="00C56DA6">
        <w:rPr>
          <w:rFonts w:cstheme="minorHAnsi"/>
          <w:lang w:val="en-GB"/>
        </w:rPr>
        <w:t>,</w:t>
      </w:r>
      <w:r w:rsidRPr="00C56DA6">
        <w:rPr>
          <w:rFonts w:cstheme="minorHAnsi"/>
          <w:lang w:val="en-GB"/>
        </w:rPr>
        <w:t xml:space="preserve"> and simply hold it up to the same scientific scrutiny as any other theory, its tenfold disagreement with observations</w:t>
      </w:r>
      <w:r w:rsidR="00A84DA5" w:rsidRPr="00C56DA6">
        <w:rPr>
          <w:rFonts w:cstheme="minorHAnsi"/>
          <w:lang w:val="en-GB"/>
        </w:rPr>
        <w:t>,</w:t>
      </w:r>
      <w:r w:rsidRPr="00C56DA6">
        <w:rPr>
          <w:rFonts w:cstheme="minorHAnsi"/>
          <w:lang w:val="en-GB"/>
        </w:rPr>
        <w:t xml:space="preserve"> immediately disproves it. </w:t>
      </w:r>
    </w:p>
    <w:p w14:paraId="07519221" w14:textId="06BADF5C" w:rsidR="007B3F79" w:rsidRPr="00C56DA6" w:rsidRDefault="007B3F79" w:rsidP="006B76DE">
      <w:pPr>
        <w:ind w:firstLine="340"/>
        <w:rPr>
          <w:rFonts w:cstheme="minorHAnsi"/>
          <w:lang w:val="en-GB"/>
        </w:rPr>
      </w:pPr>
      <w:r w:rsidRPr="00C56DA6">
        <w:rPr>
          <w:rFonts w:cstheme="minorHAnsi"/>
          <w:lang w:val="en-GB"/>
        </w:rPr>
        <w:t>And, just as letting go of this communal mental block</w:t>
      </w:r>
      <w:r w:rsidR="00E92A32" w:rsidRPr="00C56DA6">
        <w:rPr>
          <w:rFonts w:cstheme="minorHAnsi"/>
          <w:lang w:val="en-GB"/>
        </w:rPr>
        <w:t>,</w:t>
      </w:r>
      <w:r w:rsidRPr="00C56DA6">
        <w:rPr>
          <w:rFonts w:cstheme="minorHAnsi"/>
          <w:lang w:val="en-GB"/>
        </w:rPr>
        <w:t xml:space="preserve"> frees us to </w:t>
      </w:r>
      <w:proofErr w:type="gramStart"/>
      <w:r w:rsidRPr="00C56DA6">
        <w:rPr>
          <w:rFonts w:cstheme="minorHAnsi"/>
          <w:lang w:val="en-GB"/>
        </w:rPr>
        <w:t>completely eliminate</w:t>
      </w:r>
      <w:proofErr w:type="gramEnd"/>
      <w:r w:rsidRPr="00C56DA6">
        <w:rPr>
          <w:rFonts w:cstheme="minorHAnsi"/>
          <w:lang w:val="en-GB"/>
        </w:rPr>
        <w:t xml:space="preserve"> the mysterious ‘Dark Energy’</w:t>
      </w:r>
      <w:r w:rsidR="00A84DA5" w:rsidRPr="00C56DA6">
        <w:rPr>
          <w:rFonts w:cstheme="minorHAnsi"/>
          <w:lang w:val="en-GB"/>
        </w:rPr>
        <w:t>,</w:t>
      </w:r>
      <w:r w:rsidRPr="00C56DA6">
        <w:rPr>
          <w:rFonts w:cstheme="minorHAnsi"/>
          <w:lang w:val="en-GB"/>
        </w:rPr>
        <w:t xml:space="preserve"> attached to our “Hubble’s Law” beliefs, it also frees us to eliminate the mysterious ‘Dark Matter’</w:t>
      </w:r>
      <w:r w:rsidR="005060C3" w:rsidRPr="00C56DA6">
        <w:rPr>
          <w:rFonts w:cstheme="minorHAnsi"/>
          <w:lang w:val="en-GB"/>
        </w:rPr>
        <w:t>,</w:t>
      </w:r>
      <w:r w:rsidRPr="00C56DA6">
        <w:rPr>
          <w:rFonts w:cstheme="minorHAnsi"/>
          <w:lang w:val="en-GB"/>
        </w:rPr>
        <w:t xml:space="preserve"> invisibly dominating our universe, attached to our General Relativity beliefs.</w:t>
      </w:r>
    </w:p>
    <w:p w14:paraId="75511499" w14:textId="72FEFBD2" w:rsidR="007B3F79" w:rsidRPr="00C56DA6" w:rsidRDefault="009C1624" w:rsidP="001E01A1">
      <w:pPr>
        <w:pStyle w:val="Heading2"/>
        <w:rPr>
          <w:lang w:val="en-GB"/>
        </w:rPr>
      </w:pPr>
      <w:bookmarkStart w:id="365" w:name="_Toc113022386"/>
      <w:r w:rsidRPr="00C56DA6">
        <w:rPr>
          <w:lang w:val="en-GB"/>
        </w:rPr>
        <w:lastRenderedPageBreak/>
        <w:t>10</w:t>
      </w:r>
      <w:r w:rsidR="001E01A1" w:rsidRPr="00C56DA6">
        <w:rPr>
          <w:lang w:val="en-GB"/>
        </w:rPr>
        <w:t xml:space="preserve">.3g </w:t>
      </w:r>
      <w:r w:rsidR="007B3F79" w:rsidRPr="00C56DA6">
        <w:rPr>
          <w:lang w:val="en-GB"/>
        </w:rPr>
        <w:t>The Ongoing “Cosmological-Constant Blunder”</w:t>
      </w:r>
      <w:bookmarkEnd w:id="365"/>
    </w:p>
    <w:p w14:paraId="429021D3" w14:textId="68970E30" w:rsidR="007B3F79" w:rsidRPr="00C56DA6" w:rsidRDefault="007B3F79" w:rsidP="007B3F79">
      <w:pPr>
        <w:ind w:firstLine="340"/>
        <w:rPr>
          <w:rFonts w:cstheme="minorHAnsi"/>
          <w:lang w:val="en-GB"/>
        </w:rPr>
      </w:pPr>
      <w:r w:rsidRPr="00C56DA6">
        <w:rPr>
          <w:rFonts w:cstheme="minorHAnsi"/>
          <w:lang w:val="en-GB"/>
        </w:rPr>
        <w:t>Einstein created his General Relativity theory</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a merger of Newton's gravitational-force theory</w:t>
      </w:r>
      <w:r w:rsidR="009D2F11" w:rsidRPr="00C56DA6">
        <w:rPr>
          <w:rFonts w:cstheme="minorHAnsi"/>
          <w:lang w:val="en-GB"/>
        </w:rPr>
        <w:t>,</w:t>
      </w:r>
      <w:r w:rsidRPr="00C56DA6">
        <w:rPr>
          <w:rFonts w:cstheme="minorHAnsi"/>
          <w:lang w:val="en-GB"/>
        </w:rPr>
        <w:t xml:space="preserve"> and </w:t>
      </w:r>
      <w:proofErr w:type="spellStart"/>
      <w:r w:rsidRPr="00C56DA6">
        <w:rPr>
          <w:rFonts w:cstheme="minorHAnsi"/>
          <w:lang w:val="en-GB"/>
        </w:rPr>
        <w:t>Minkowski's</w:t>
      </w:r>
      <w:proofErr w:type="spellEnd"/>
      <w:r w:rsidRPr="00C56DA6">
        <w:rPr>
          <w:rFonts w:cstheme="minorHAnsi"/>
          <w:lang w:val="en-GB"/>
        </w:rPr>
        <w:t xml:space="preserve"> four-dimensional spacetime abstraction</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to try to provide a truly universal model</w:t>
      </w:r>
      <w:r w:rsidR="00421887" w:rsidRPr="00C56DA6">
        <w:rPr>
          <w:rFonts w:cstheme="minorHAnsi"/>
          <w:lang w:val="en-GB"/>
        </w:rPr>
        <w:t>,</w:t>
      </w:r>
      <w:r w:rsidRPr="00C56DA6">
        <w:rPr>
          <w:rFonts w:cstheme="minorHAnsi"/>
          <w:lang w:val="en-GB"/>
        </w:rPr>
        <w:t xml:space="preserve"> and new physical understanding of gravity, due to his strong dissatisfaction with Newton's theory; hence today’s 'warped spacetime' notion of gravity was born.</w:t>
      </w:r>
    </w:p>
    <w:p w14:paraId="2291E322" w14:textId="78573E6F" w:rsidR="00F02533" w:rsidRPr="00C56DA6" w:rsidRDefault="007B3F79" w:rsidP="007B3F79">
      <w:pPr>
        <w:ind w:firstLine="340"/>
        <w:rPr>
          <w:rFonts w:cstheme="minorHAnsi"/>
          <w:lang w:val="en-GB"/>
        </w:rPr>
      </w:pPr>
      <w:r w:rsidRPr="00C56DA6">
        <w:rPr>
          <w:rFonts w:cstheme="minorHAnsi"/>
          <w:lang w:val="en-GB"/>
        </w:rPr>
        <w:t>However, finding that his resulting equations</w:t>
      </w:r>
      <w:r w:rsidR="00421887" w:rsidRPr="00C56DA6">
        <w:rPr>
          <w:rFonts w:cstheme="minorHAnsi"/>
          <w:lang w:val="en-GB"/>
        </w:rPr>
        <w:t>,</w:t>
      </w:r>
      <w:r w:rsidRPr="00C56DA6">
        <w:rPr>
          <w:rFonts w:cstheme="minorHAnsi"/>
          <w:lang w:val="en-GB"/>
        </w:rPr>
        <w:t xml:space="preserve"> could not be used to describe the static universe</w:t>
      </w:r>
      <w:r w:rsidR="00421887" w:rsidRPr="00C56DA6">
        <w:rPr>
          <w:rFonts w:cstheme="minorHAnsi"/>
          <w:lang w:val="en-GB"/>
        </w:rPr>
        <w:t>,</w:t>
      </w:r>
      <w:r w:rsidRPr="00C56DA6">
        <w:rPr>
          <w:rFonts w:cstheme="minorHAnsi"/>
          <w:lang w:val="en-GB"/>
        </w:rPr>
        <w:t xml:space="preserve"> generally presumed at the time, but only one that either expanded apart or contracted together, Einstein further merged a siz</w:t>
      </w:r>
      <w:r w:rsidR="00337C90" w:rsidRPr="00C56DA6">
        <w:rPr>
          <w:rFonts w:cstheme="minorHAnsi"/>
          <w:lang w:val="en-GB"/>
        </w:rPr>
        <w:t>e</w:t>
      </w:r>
      <w:r w:rsidRPr="00C56DA6">
        <w:rPr>
          <w:rFonts w:cstheme="minorHAnsi"/>
          <w:lang w:val="en-GB"/>
        </w:rPr>
        <w:t>ably altered version of his equations</w:t>
      </w:r>
      <w:r w:rsidR="00F02533" w:rsidRPr="00C56DA6">
        <w:rPr>
          <w:rFonts w:cstheme="minorHAnsi"/>
          <w:lang w:val="en-GB"/>
        </w:rPr>
        <w:t>,</w:t>
      </w:r>
      <w:r w:rsidRPr="00C56DA6">
        <w:rPr>
          <w:rFonts w:cstheme="minorHAnsi"/>
          <w:lang w:val="en-GB"/>
        </w:rPr>
        <w:t xml:space="preserve"> describing a hypothetical mass-less universe</w:t>
      </w:r>
      <w:r w:rsidR="00F02533" w:rsidRPr="00C56DA6">
        <w:rPr>
          <w:rFonts w:cstheme="minorHAnsi"/>
          <w:lang w:val="en-GB"/>
        </w:rPr>
        <w:t>,</w:t>
      </w:r>
      <w:r w:rsidRPr="00C56DA6">
        <w:rPr>
          <w:rFonts w:cstheme="minorHAnsi"/>
          <w:lang w:val="en-GB"/>
        </w:rPr>
        <w:t xml:space="preserve"> envisioned by Willem de Sitter. </w:t>
      </w:r>
    </w:p>
    <w:p w14:paraId="2E6E7964" w14:textId="7A2F9D4A" w:rsidR="007B3F79" w:rsidRPr="00C56DA6" w:rsidRDefault="007B3F79" w:rsidP="007B3F79">
      <w:pPr>
        <w:ind w:firstLine="340"/>
        <w:rPr>
          <w:rFonts w:cstheme="minorHAnsi"/>
          <w:lang w:val="en-GB"/>
        </w:rPr>
      </w:pPr>
      <w:r w:rsidRPr="00C56DA6">
        <w:rPr>
          <w:rFonts w:cstheme="minorHAnsi"/>
          <w:lang w:val="en-GB"/>
        </w:rPr>
        <w:t>Since de Sitter had already added an arbitrary control parameter</w:t>
      </w:r>
      <w:r w:rsidR="00421887" w:rsidRPr="00C56DA6">
        <w:rPr>
          <w:rFonts w:cstheme="minorHAnsi"/>
          <w:lang w:val="en-GB"/>
        </w:rPr>
        <w:t>,</w:t>
      </w:r>
      <w:r w:rsidRPr="00C56DA6">
        <w:rPr>
          <w:rFonts w:cstheme="minorHAnsi"/>
          <w:lang w:val="en-GB"/>
        </w:rPr>
        <w:t xml:space="preserve"> to Einstein’s equations</w:t>
      </w:r>
      <w:r w:rsidR="00F02533" w:rsidRPr="00C56DA6">
        <w:rPr>
          <w:rFonts w:cstheme="minorHAnsi"/>
          <w:lang w:val="en-GB"/>
        </w:rPr>
        <w:t>,</w:t>
      </w:r>
      <w:r w:rsidRPr="00C56DA6">
        <w:rPr>
          <w:rFonts w:cstheme="minorHAnsi"/>
          <w:lang w:val="en-GB"/>
        </w:rPr>
        <w:t xml:space="preserve"> </w:t>
      </w:r>
      <w:proofErr w:type="gramStart"/>
      <w:r w:rsidRPr="00C56DA6">
        <w:rPr>
          <w:rFonts w:cstheme="minorHAnsi"/>
          <w:lang w:val="en-GB"/>
        </w:rPr>
        <w:t>in order to</w:t>
      </w:r>
      <w:proofErr w:type="gramEnd"/>
      <w:r w:rsidRPr="00C56DA6">
        <w:rPr>
          <w:rFonts w:cstheme="minorHAnsi"/>
          <w:lang w:val="en-GB"/>
        </w:rPr>
        <w:t xml:space="preserve"> tune the dynamics of his hypothetical universe, Einstein adopted this parameter, later called the ‘Cosmological Constant’</w:t>
      </w:r>
      <w:r w:rsidR="00134DA6" w:rsidRPr="00C56DA6">
        <w:rPr>
          <w:rFonts w:cstheme="minorHAnsi"/>
          <w:lang w:val="en-GB"/>
        </w:rPr>
        <w:t>.</w:t>
      </w:r>
      <w:r w:rsidRPr="00C56DA6">
        <w:rPr>
          <w:rFonts w:cstheme="minorHAnsi"/>
          <w:lang w:val="en-GB"/>
        </w:rPr>
        <w:t xml:space="preserve"> </w:t>
      </w:r>
      <w:r w:rsidR="00134DA6" w:rsidRPr="00C56DA6">
        <w:rPr>
          <w:rFonts w:cstheme="minorHAnsi"/>
          <w:lang w:val="en-GB"/>
        </w:rPr>
        <w:t xml:space="preserve">He was </w:t>
      </w:r>
      <w:r w:rsidRPr="00C56DA6">
        <w:rPr>
          <w:rFonts w:cstheme="minorHAnsi"/>
          <w:lang w:val="en-GB"/>
        </w:rPr>
        <w:t>hoping</w:t>
      </w:r>
      <w:r w:rsidR="00134DA6" w:rsidRPr="00C56DA6">
        <w:rPr>
          <w:rFonts w:cstheme="minorHAnsi"/>
          <w:lang w:val="en-GB"/>
        </w:rPr>
        <w:t xml:space="preserve"> </w:t>
      </w:r>
      <w:r w:rsidRPr="00C56DA6">
        <w:rPr>
          <w:rFonts w:cstheme="minorHAnsi"/>
          <w:lang w:val="en-GB"/>
        </w:rPr>
        <w:t>he might set it to a value</w:t>
      </w:r>
      <w:r w:rsidR="00F02533" w:rsidRPr="00C56DA6">
        <w:rPr>
          <w:rFonts w:cstheme="minorHAnsi"/>
          <w:lang w:val="en-GB"/>
        </w:rPr>
        <w:t>,</w:t>
      </w:r>
      <w:r w:rsidRPr="00C56DA6">
        <w:rPr>
          <w:rFonts w:cstheme="minorHAnsi"/>
          <w:lang w:val="en-GB"/>
        </w:rPr>
        <w:t xml:space="preserve"> that made his equations valid</w:t>
      </w:r>
      <w:r w:rsidR="00421887" w:rsidRPr="00C56DA6">
        <w:rPr>
          <w:rFonts w:cstheme="minorHAnsi"/>
          <w:lang w:val="en-GB"/>
        </w:rPr>
        <w:t>,</w:t>
      </w:r>
      <w:r w:rsidRPr="00C56DA6">
        <w:rPr>
          <w:rFonts w:cstheme="minorHAnsi"/>
          <w:lang w:val="en-GB"/>
        </w:rPr>
        <w:t xml:space="preserve"> for our presumably static universe.</w:t>
      </w:r>
    </w:p>
    <w:p w14:paraId="2963C282" w14:textId="0FB22868" w:rsidR="00134DA6" w:rsidRPr="00C56DA6" w:rsidRDefault="007B3F79" w:rsidP="00134DA6">
      <w:pPr>
        <w:ind w:firstLine="340"/>
        <w:rPr>
          <w:rFonts w:cstheme="minorHAnsi"/>
          <w:lang w:val="en-GB"/>
        </w:rPr>
      </w:pPr>
      <w:r w:rsidRPr="00C56DA6">
        <w:rPr>
          <w:rFonts w:cstheme="minorHAnsi"/>
          <w:lang w:val="en-GB"/>
        </w:rPr>
        <w:t>But during his attempts to model a static universe</w:t>
      </w:r>
      <w:r w:rsidR="00F02533" w:rsidRPr="00C56DA6">
        <w:rPr>
          <w:rFonts w:cstheme="minorHAnsi"/>
          <w:lang w:val="en-GB"/>
        </w:rPr>
        <w:t>,</w:t>
      </w:r>
      <w:r w:rsidRPr="00C56DA6">
        <w:rPr>
          <w:rFonts w:cstheme="minorHAnsi"/>
          <w:lang w:val="en-GB"/>
        </w:rPr>
        <w:t xml:space="preserve"> with these merged equations, Einstein became convinced</w:t>
      </w:r>
      <w:r w:rsidR="00421887" w:rsidRPr="00C56DA6">
        <w:rPr>
          <w:rFonts w:cstheme="minorHAnsi"/>
          <w:lang w:val="en-GB"/>
        </w:rPr>
        <w:t>,</w:t>
      </w:r>
      <w:r w:rsidRPr="00C56DA6">
        <w:rPr>
          <w:rFonts w:cstheme="minorHAnsi"/>
          <w:lang w:val="en-GB"/>
        </w:rPr>
        <w:t xml:space="preserve"> that the universe was </w:t>
      </w:r>
      <w:proofErr w:type="gramStart"/>
      <w:r w:rsidRPr="00C56DA6">
        <w:rPr>
          <w:rFonts w:cstheme="minorHAnsi"/>
          <w:lang w:val="en-GB"/>
        </w:rPr>
        <w:t>actually coasting</w:t>
      </w:r>
      <w:proofErr w:type="gramEnd"/>
      <w:r w:rsidRPr="00C56DA6">
        <w:rPr>
          <w:rFonts w:cstheme="minorHAnsi"/>
          <w:lang w:val="en-GB"/>
        </w:rPr>
        <w:t xml:space="preserve"> apart, based on Hubble's ‘redshift equals velocity’ interpretation</w:t>
      </w:r>
      <w:r w:rsidR="00F02533" w:rsidRPr="00C56DA6">
        <w:rPr>
          <w:rFonts w:cstheme="minorHAnsi"/>
          <w:lang w:val="en-GB"/>
        </w:rPr>
        <w:t>,</w:t>
      </w:r>
      <w:r w:rsidRPr="00C56DA6">
        <w:rPr>
          <w:rFonts w:cstheme="minorHAnsi"/>
          <w:lang w:val="en-GB"/>
        </w:rPr>
        <w:t xml:space="preserve"> of an observed redshift in starlight</w:t>
      </w:r>
      <w:r w:rsidR="00F02533" w:rsidRPr="00C56DA6">
        <w:rPr>
          <w:rFonts w:cstheme="minorHAnsi"/>
          <w:lang w:val="en-GB"/>
        </w:rPr>
        <w:t>,</w:t>
      </w:r>
      <w:r w:rsidRPr="00C56DA6">
        <w:rPr>
          <w:rFonts w:cstheme="minorHAnsi"/>
          <w:lang w:val="en-GB"/>
        </w:rPr>
        <w:t xml:space="preserve"> all around us. </w:t>
      </w:r>
    </w:p>
    <w:p w14:paraId="5F33ADB8" w14:textId="40C4CF76" w:rsidR="007B3F79" w:rsidRPr="00C56DA6" w:rsidRDefault="007B3F79" w:rsidP="00134DA6">
      <w:pPr>
        <w:ind w:firstLine="340"/>
        <w:rPr>
          <w:rFonts w:cstheme="minorHAnsi"/>
          <w:lang w:val="en-GB"/>
        </w:rPr>
      </w:pPr>
      <w:r w:rsidRPr="00C56DA6">
        <w:rPr>
          <w:rFonts w:cstheme="minorHAnsi"/>
          <w:lang w:val="en-GB"/>
        </w:rPr>
        <w:t>Famously calling his arbitrary 'Cosmological Constant' introduction</w:t>
      </w:r>
      <w:r w:rsidR="00134DA6" w:rsidRPr="00C56DA6">
        <w:rPr>
          <w:rFonts w:cstheme="minorHAnsi"/>
          <w:lang w:val="en-GB"/>
        </w:rPr>
        <w:t>,</w:t>
      </w:r>
      <w:r w:rsidRPr="00C56DA6">
        <w:rPr>
          <w:rFonts w:cstheme="minorHAnsi"/>
          <w:lang w:val="en-GB"/>
        </w:rPr>
        <w:t xml:space="preserve"> his “greatest blunder”, Einstein removed it from his General Relativity equations</w:t>
      </w:r>
      <w:r w:rsidR="00F02533" w:rsidRPr="00C56DA6">
        <w:rPr>
          <w:rFonts w:cstheme="minorHAnsi"/>
          <w:lang w:val="en-GB"/>
        </w:rPr>
        <w:t>,</w:t>
      </w:r>
      <w:r w:rsidRPr="00C56DA6">
        <w:rPr>
          <w:rFonts w:cstheme="minorHAnsi"/>
          <w:lang w:val="en-GB"/>
        </w:rPr>
        <w:t xml:space="preserve"> in the hope that his original equations</w:t>
      </w:r>
      <w:r w:rsidR="00421887" w:rsidRPr="00C56DA6">
        <w:rPr>
          <w:rFonts w:cstheme="minorHAnsi"/>
          <w:lang w:val="en-GB"/>
        </w:rPr>
        <w:t>,</w:t>
      </w:r>
      <w:r w:rsidRPr="00C56DA6">
        <w:rPr>
          <w:rFonts w:cstheme="minorHAnsi"/>
          <w:lang w:val="en-GB"/>
        </w:rPr>
        <w:t xml:space="preserve"> might better model a universe</w:t>
      </w:r>
      <w:r w:rsidR="00F02533" w:rsidRPr="00C56DA6">
        <w:rPr>
          <w:rFonts w:cstheme="minorHAnsi"/>
          <w:lang w:val="en-GB"/>
        </w:rPr>
        <w:t>,</w:t>
      </w:r>
      <w:r w:rsidRPr="00C56DA6">
        <w:rPr>
          <w:rFonts w:cstheme="minorHAnsi"/>
          <w:lang w:val="en-GB"/>
        </w:rPr>
        <w:t xml:space="preserve"> now apparently coasting apart, presumably from a ‘Big Bang’ creation event.</w:t>
      </w:r>
    </w:p>
    <w:p w14:paraId="3A052042" w14:textId="77777777" w:rsidR="00F02533" w:rsidRPr="00C56DA6" w:rsidRDefault="007B3F79" w:rsidP="007B3F79">
      <w:pPr>
        <w:ind w:firstLine="340"/>
        <w:rPr>
          <w:rFonts w:cstheme="minorHAnsi"/>
          <w:lang w:val="en-GB"/>
        </w:rPr>
      </w:pPr>
      <w:r w:rsidRPr="00C56DA6">
        <w:rPr>
          <w:rFonts w:cstheme="minorHAnsi"/>
          <w:lang w:val="en-GB"/>
        </w:rPr>
        <w:t xml:space="preserve">But cosmologists </w:t>
      </w:r>
      <w:proofErr w:type="gramStart"/>
      <w:r w:rsidRPr="00C56DA6">
        <w:rPr>
          <w:rFonts w:cstheme="minorHAnsi"/>
          <w:lang w:val="en-GB"/>
        </w:rPr>
        <w:t>later noted</w:t>
      </w:r>
      <w:r w:rsidR="00F02533" w:rsidRPr="00C56DA6">
        <w:rPr>
          <w:rFonts w:cstheme="minorHAnsi"/>
          <w:lang w:val="en-GB"/>
        </w:rPr>
        <w:t>,</w:t>
      </w:r>
      <w:proofErr w:type="gramEnd"/>
      <w:r w:rsidRPr="00C56DA6">
        <w:rPr>
          <w:rFonts w:cstheme="minorHAnsi"/>
          <w:lang w:val="en-GB"/>
        </w:rPr>
        <w:t xml:space="preserve"> that observations based on Hubble’s ‘redshift equals velocity’ assumption</w:t>
      </w:r>
      <w:r w:rsidR="00F02533" w:rsidRPr="00C56DA6">
        <w:rPr>
          <w:rFonts w:cstheme="minorHAnsi"/>
          <w:lang w:val="en-GB"/>
        </w:rPr>
        <w:t>,</w:t>
      </w:r>
      <w:r w:rsidRPr="00C56DA6">
        <w:rPr>
          <w:rFonts w:cstheme="minorHAnsi"/>
          <w:lang w:val="en-GB"/>
        </w:rPr>
        <w:t xml:space="preserve"> actually suggest that the universe is not only coasting apart, but actively accelerating apart ever faster, apparently driven by a mysterious repulsive 'Dark Energy'</w:t>
      </w:r>
      <w:r w:rsidR="00F02533" w:rsidRPr="00C56DA6">
        <w:rPr>
          <w:rFonts w:cstheme="minorHAnsi"/>
          <w:lang w:val="en-GB"/>
        </w:rPr>
        <w:t>,</w:t>
      </w:r>
      <w:r w:rsidRPr="00C56DA6">
        <w:rPr>
          <w:rFonts w:cstheme="minorHAnsi"/>
          <w:lang w:val="en-GB"/>
        </w:rPr>
        <w:t xml:space="preserve"> now dominating the universe. </w:t>
      </w:r>
    </w:p>
    <w:p w14:paraId="6E7441C0" w14:textId="77777777" w:rsidR="00134DA6" w:rsidRPr="00C56DA6" w:rsidRDefault="007B3F79" w:rsidP="007B3F79">
      <w:pPr>
        <w:ind w:firstLine="340"/>
        <w:rPr>
          <w:rFonts w:cstheme="minorHAnsi"/>
          <w:lang w:val="en-GB"/>
        </w:rPr>
      </w:pPr>
      <w:r w:rsidRPr="00C56DA6">
        <w:rPr>
          <w:rFonts w:cstheme="minorHAnsi"/>
          <w:lang w:val="en-GB"/>
        </w:rPr>
        <w:t>And, since even Einstein’s return to his original equations</w:t>
      </w:r>
      <w:r w:rsidR="00F02533" w:rsidRPr="00C56DA6">
        <w:rPr>
          <w:rFonts w:cstheme="minorHAnsi"/>
          <w:lang w:val="en-GB"/>
        </w:rPr>
        <w:t>,</w:t>
      </w:r>
      <w:r w:rsidRPr="00C56DA6">
        <w:rPr>
          <w:rFonts w:cstheme="minorHAnsi"/>
          <w:lang w:val="en-GB"/>
        </w:rPr>
        <w:t xml:space="preserve"> could not model this accelerating expansion apart, his “Cosmological-Constant blunder” removal</w:t>
      </w:r>
      <w:r w:rsidR="00134DA6" w:rsidRPr="00C56DA6">
        <w:rPr>
          <w:rFonts w:cstheme="minorHAnsi"/>
          <w:lang w:val="en-GB"/>
        </w:rPr>
        <w:t>,</w:t>
      </w:r>
      <w:r w:rsidRPr="00C56DA6">
        <w:rPr>
          <w:rFonts w:cstheme="minorHAnsi"/>
          <w:lang w:val="en-GB"/>
        </w:rPr>
        <w:t xml:space="preserve"> is now being reconsidered for return to General Relativity theory. </w:t>
      </w:r>
    </w:p>
    <w:p w14:paraId="747A419A" w14:textId="679A4308" w:rsidR="007B3F79" w:rsidRPr="00C56DA6" w:rsidRDefault="007B3F79" w:rsidP="006B76DE">
      <w:pPr>
        <w:ind w:firstLine="340"/>
        <w:rPr>
          <w:rFonts w:cstheme="minorHAnsi"/>
          <w:lang w:val="en-GB"/>
        </w:rPr>
      </w:pPr>
      <w:r w:rsidRPr="00C56DA6">
        <w:rPr>
          <w:rFonts w:cstheme="minorHAnsi"/>
          <w:lang w:val="en-GB"/>
        </w:rPr>
        <w:lastRenderedPageBreak/>
        <w:t>This time</w:t>
      </w:r>
      <w:r w:rsidR="00F02533" w:rsidRPr="00C56DA6">
        <w:rPr>
          <w:rFonts w:cstheme="minorHAnsi"/>
          <w:lang w:val="en-GB"/>
        </w:rPr>
        <w:t>,</w:t>
      </w:r>
      <w:r w:rsidRPr="00C56DA6">
        <w:rPr>
          <w:rFonts w:cstheme="minorHAnsi"/>
          <w:lang w:val="en-GB"/>
        </w:rPr>
        <w:t xml:space="preserve"> its arbitrary addition is intended to model an accelerating universe model</w:t>
      </w:r>
      <w:r w:rsidR="00F02533" w:rsidRPr="00C56DA6">
        <w:rPr>
          <w:rFonts w:cstheme="minorHAnsi"/>
          <w:lang w:val="en-GB"/>
        </w:rPr>
        <w:t>,</w:t>
      </w:r>
      <w:r w:rsidRPr="00C56DA6">
        <w:rPr>
          <w:rFonts w:cstheme="minorHAnsi"/>
          <w:lang w:val="en-GB"/>
        </w:rPr>
        <w:t xml:space="preserve"> that hopefully works for this current belief</w:t>
      </w:r>
      <w:r w:rsidR="00134DA6" w:rsidRPr="00C56DA6">
        <w:rPr>
          <w:rFonts w:cstheme="minorHAnsi"/>
          <w:lang w:val="en-GB"/>
        </w:rPr>
        <w:t>.</w:t>
      </w:r>
      <w:r w:rsidRPr="00C56DA6">
        <w:rPr>
          <w:rFonts w:cstheme="minorHAnsi"/>
          <w:lang w:val="en-GB"/>
        </w:rPr>
        <w:t xml:space="preserve"> </w:t>
      </w:r>
      <w:r w:rsidR="00134DA6" w:rsidRPr="00C56DA6">
        <w:rPr>
          <w:rFonts w:cstheme="minorHAnsi"/>
          <w:lang w:val="en-GB"/>
        </w:rPr>
        <w:t xml:space="preserve">It is </w:t>
      </w:r>
      <w:r w:rsidRPr="00C56DA6">
        <w:rPr>
          <w:rFonts w:cstheme="minorHAnsi"/>
          <w:lang w:val="en-GB"/>
        </w:rPr>
        <w:t>now persuasively renamed from Einstein’s “greatest blunder”</w:t>
      </w:r>
      <w:r w:rsidR="007026DD" w:rsidRPr="00C56DA6">
        <w:rPr>
          <w:rFonts w:cstheme="minorHAnsi"/>
          <w:lang w:val="en-GB"/>
        </w:rPr>
        <w:t> </w:t>
      </w:r>
      <w:r w:rsidR="00976CF7" w:rsidRPr="00C56DA6">
        <w:rPr>
          <w:rFonts w:cstheme="minorHAnsi"/>
          <w:lang w:val="en-GB"/>
        </w:rPr>
        <w:t>–</w:t>
      </w:r>
      <w:r w:rsidRPr="00C56DA6">
        <w:rPr>
          <w:rFonts w:cstheme="minorHAnsi"/>
          <w:lang w:val="en-GB"/>
        </w:rPr>
        <w:t xml:space="preserve"> his so-called ‘Cosmological Constant’</w:t>
      </w:r>
      <w:r w:rsidR="007026DD" w:rsidRPr="00C56DA6">
        <w:rPr>
          <w:rFonts w:cstheme="minorHAnsi"/>
          <w:lang w:val="en-GB"/>
        </w:rPr>
        <w:t> </w:t>
      </w:r>
      <w:r w:rsidR="00976CF7" w:rsidRPr="00C56DA6">
        <w:rPr>
          <w:rFonts w:cstheme="minorHAnsi"/>
          <w:lang w:val="en-GB"/>
        </w:rPr>
        <w:t>–</w:t>
      </w:r>
      <w:r w:rsidRPr="00C56DA6">
        <w:rPr>
          <w:rFonts w:cstheme="minorHAnsi"/>
          <w:lang w:val="en-GB"/>
        </w:rPr>
        <w:t xml:space="preserve"> to the apparently new and mysterious 'Dark Energy'</w:t>
      </w:r>
      <w:r w:rsidR="00F02533" w:rsidRPr="00C56DA6">
        <w:rPr>
          <w:rFonts w:cstheme="minorHAnsi"/>
          <w:lang w:val="en-GB"/>
        </w:rPr>
        <w:t>,</w:t>
      </w:r>
      <w:r w:rsidRPr="00C56DA6">
        <w:rPr>
          <w:rFonts w:cstheme="minorHAnsi"/>
          <w:lang w:val="en-GB"/>
        </w:rPr>
        <w:t xml:space="preserve"> pervading the universe.</w:t>
      </w:r>
    </w:p>
    <w:p w14:paraId="0650D9DE" w14:textId="547D5B1B" w:rsidR="007B3F79" w:rsidRPr="00C56DA6" w:rsidRDefault="009C1624" w:rsidP="001E01A1">
      <w:pPr>
        <w:pStyle w:val="Heading2"/>
        <w:rPr>
          <w:lang w:val="en-GB"/>
        </w:rPr>
      </w:pPr>
      <w:bookmarkStart w:id="366" w:name="_Toc113022387"/>
      <w:r w:rsidRPr="00C56DA6">
        <w:rPr>
          <w:lang w:val="en-GB"/>
        </w:rPr>
        <w:t>10</w:t>
      </w:r>
      <w:r w:rsidR="001E01A1" w:rsidRPr="00C56DA6">
        <w:rPr>
          <w:lang w:val="en-GB"/>
        </w:rPr>
        <w:t xml:space="preserve">.3h </w:t>
      </w:r>
      <w:r w:rsidR="007B3F79" w:rsidRPr="00C56DA6">
        <w:rPr>
          <w:lang w:val="en-GB"/>
        </w:rPr>
        <w:t>General Relativity</w:t>
      </w:r>
      <w:r w:rsidR="007026DD" w:rsidRPr="00C56DA6">
        <w:rPr>
          <w:lang w:val="en-GB"/>
        </w:rPr>
        <w:t> </w:t>
      </w:r>
      <w:r w:rsidR="00976CF7" w:rsidRPr="00C56DA6">
        <w:rPr>
          <w:lang w:val="en-GB"/>
        </w:rPr>
        <w:t>–</w:t>
      </w:r>
      <w:r w:rsidR="007B3F79" w:rsidRPr="00C56DA6">
        <w:rPr>
          <w:lang w:val="en-GB"/>
        </w:rPr>
        <w:t xml:space="preserve"> a Theory that has Never Actually Worked</w:t>
      </w:r>
      <w:bookmarkEnd w:id="366"/>
    </w:p>
    <w:p w14:paraId="3DBA60F5" w14:textId="59106C80" w:rsidR="00EF6E23" w:rsidRPr="00C56DA6" w:rsidRDefault="007B3F79" w:rsidP="00EF6E23">
      <w:pPr>
        <w:ind w:firstLine="340"/>
        <w:rPr>
          <w:rFonts w:cstheme="minorHAnsi"/>
          <w:lang w:val="en-GB"/>
        </w:rPr>
      </w:pPr>
      <w:r w:rsidRPr="00C56DA6">
        <w:rPr>
          <w:rFonts w:cstheme="minorHAnsi"/>
          <w:lang w:val="en-GB"/>
        </w:rPr>
        <w:t xml:space="preserve">The problems from </w:t>
      </w:r>
      <w:proofErr w:type="gramStart"/>
      <w:r w:rsidRPr="00C56DA6">
        <w:rPr>
          <w:rFonts w:cstheme="minorHAnsi"/>
          <w:lang w:val="en-GB"/>
        </w:rPr>
        <w:t>all of</w:t>
      </w:r>
      <w:proofErr w:type="gramEnd"/>
      <w:r w:rsidRPr="00C56DA6">
        <w:rPr>
          <w:rFonts w:cstheme="minorHAnsi"/>
          <w:lang w:val="en-GB"/>
        </w:rPr>
        <w:t xml:space="preserve"> these arbitrary abstractions, mergers, additions, removals and re-additions</w:t>
      </w:r>
      <w:r w:rsidR="00EF6E23" w:rsidRPr="00C56DA6">
        <w:rPr>
          <w:rFonts w:cstheme="minorHAnsi"/>
          <w:lang w:val="en-GB"/>
        </w:rPr>
        <w:t>,</w:t>
      </w:r>
      <w:r w:rsidRPr="00C56DA6">
        <w:rPr>
          <w:rFonts w:cstheme="minorHAnsi"/>
          <w:lang w:val="en-GB"/>
        </w:rPr>
        <w:t xml:space="preserve"> have steadily mounted. </w:t>
      </w:r>
      <w:proofErr w:type="gramStart"/>
      <w:r w:rsidRPr="00C56DA6">
        <w:rPr>
          <w:rFonts w:cstheme="minorHAnsi"/>
          <w:lang w:val="en-GB"/>
        </w:rPr>
        <w:t>Newton's 'gravitational force' theory</w:t>
      </w:r>
      <w:r w:rsidR="00EF6E23" w:rsidRPr="00C56DA6">
        <w:rPr>
          <w:rFonts w:cstheme="minorHAnsi"/>
          <w:lang w:val="en-GB"/>
        </w:rPr>
        <w:t>,</w:t>
      </w:r>
      <w:proofErr w:type="gramEnd"/>
      <w:r w:rsidRPr="00C56DA6">
        <w:rPr>
          <w:rFonts w:cstheme="minorHAnsi"/>
          <w:lang w:val="en-GB"/>
        </w:rPr>
        <w:t xml:space="preserve"> has actually never been scientifically explained</w:t>
      </w:r>
      <w:r w:rsidR="00EF6E23" w:rsidRPr="00C56DA6">
        <w:rPr>
          <w:rFonts w:cstheme="minorHAnsi"/>
          <w:lang w:val="en-GB"/>
        </w:rPr>
        <w:t>,</w:t>
      </w:r>
      <w:r w:rsidRPr="00C56DA6">
        <w:rPr>
          <w:rFonts w:cstheme="minorHAnsi"/>
          <w:lang w:val="en-GB"/>
        </w:rPr>
        <w:t xml:space="preserve"> despite its familiar and intuitive nature</w:t>
      </w:r>
      <w:r w:rsidR="00F84E5A" w:rsidRPr="00C56DA6">
        <w:rPr>
          <w:rFonts w:cstheme="minorHAnsi"/>
          <w:lang w:val="en-GB"/>
        </w:rPr>
        <w:t>.</w:t>
      </w:r>
      <w:r w:rsidRPr="00C56DA6">
        <w:rPr>
          <w:rFonts w:cstheme="minorHAnsi"/>
          <w:lang w:val="en-GB"/>
        </w:rPr>
        <w:t xml:space="preserve"> </w:t>
      </w:r>
      <w:r w:rsidR="00F84E5A" w:rsidRPr="00C56DA6">
        <w:rPr>
          <w:rFonts w:cstheme="minorHAnsi"/>
          <w:lang w:val="en-GB"/>
        </w:rPr>
        <w:t>A</w:t>
      </w:r>
      <w:r w:rsidRPr="00C56DA6">
        <w:rPr>
          <w:rFonts w:cstheme="minorHAnsi"/>
          <w:lang w:val="en-GB"/>
        </w:rPr>
        <w:t xml:space="preserve">nd neither has </w:t>
      </w:r>
      <w:proofErr w:type="spellStart"/>
      <w:r w:rsidRPr="00C56DA6">
        <w:rPr>
          <w:rFonts w:cstheme="minorHAnsi"/>
          <w:lang w:val="en-GB"/>
        </w:rPr>
        <w:t>Minkowski's</w:t>
      </w:r>
      <w:proofErr w:type="spellEnd"/>
      <w:r w:rsidRPr="00C56DA6">
        <w:rPr>
          <w:rFonts w:cstheme="minorHAnsi"/>
          <w:lang w:val="en-GB"/>
        </w:rPr>
        <w:t xml:space="preserve"> 'spacetime' abstraction</w:t>
      </w:r>
      <w:r w:rsidR="00EF6E23" w:rsidRPr="00C56DA6">
        <w:rPr>
          <w:rFonts w:cstheme="minorHAnsi"/>
          <w:lang w:val="en-GB"/>
        </w:rPr>
        <w:t>,</w:t>
      </w:r>
      <w:r w:rsidRPr="00C56DA6">
        <w:rPr>
          <w:rFonts w:cstheme="minorHAnsi"/>
          <w:lang w:val="en-GB"/>
        </w:rPr>
        <w:t xml:space="preserve"> which Einstein merged with it</w:t>
      </w:r>
      <w:r w:rsidR="00EF6E23" w:rsidRPr="00C56DA6">
        <w:rPr>
          <w:rFonts w:cstheme="minorHAnsi"/>
          <w:lang w:val="en-GB"/>
        </w:rPr>
        <w:t>,</w:t>
      </w:r>
      <w:r w:rsidRPr="00C56DA6">
        <w:rPr>
          <w:rFonts w:cstheme="minorHAnsi"/>
          <w:lang w:val="en-GB"/>
        </w:rPr>
        <w:t xml:space="preserve"> to create his General Relativity theory. </w:t>
      </w:r>
    </w:p>
    <w:p w14:paraId="66C2C973" w14:textId="4D0FC3E2" w:rsidR="007B3F79" w:rsidRPr="00C56DA6" w:rsidRDefault="007B3F79" w:rsidP="00EF6E23">
      <w:pPr>
        <w:ind w:firstLine="340"/>
        <w:rPr>
          <w:rFonts w:cstheme="minorHAnsi"/>
          <w:lang w:val="en-GB"/>
        </w:rPr>
      </w:pPr>
      <w:r w:rsidRPr="00C56DA6">
        <w:rPr>
          <w:rFonts w:cstheme="minorHAnsi"/>
          <w:lang w:val="en-GB"/>
        </w:rPr>
        <w:t>Further, de Sitter never claimed that his hypothetical mass-less universe</w:t>
      </w:r>
      <w:r w:rsidR="00EF6E23" w:rsidRPr="00C56DA6">
        <w:rPr>
          <w:rFonts w:cstheme="minorHAnsi"/>
          <w:lang w:val="en-GB"/>
        </w:rPr>
        <w:t>,</w:t>
      </w:r>
      <w:r w:rsidRPr="00C56DA6">
        <w:rPr>
          <w:rFonts w:cstheme="minorHAnsi"/>
          <w:lang w:val="en-GB"/>
        </w:rPr>
        <w:t xml:space="preserve"> with its arbitrary 'Cosmological Constant'</w:t>
      </w:r>
      <w:r w:rsidR="00EF6E23" w:rsidRPr="00C56DA6">
        <w:rPr>
          <w:rFonts w:cstheme="minorHAnsi"/>
          <w:lang w:val="en-GB"/>
        </w:rPr>
        <w:t>,</w:t>
      </w:r>
      <w:r w:rsidRPr="00C56DA6">
        <w:rPr>
          <w:rFonts w:cstheme="minorHAnsi"/>
          <w:lang w:val="en-GB"/>
        </w:rPr>
        <w:t xml:space="preserve"> was to be taken literally</w:t>
      </w:r>
      <w:r w:rsidR="00EF6E23" w:rsidRPr="00C56DA6">
        <w:rPr>
          <w:rFonts w:cstheme="minorHAnsi"/>
          <w:lang w:val="en-GB"/>
        </w:rPr>
        <w:t>.</w:t>
      </w:r>
      <w:r w:rsidRPr="00C56DA6">
        <w:rPr>
          <w:rFonts w:cstheme="minorHAnsi"/>
          <w:lang w:val="en-GB"/>
        </w:rPr>
        <w:t xml:space="preserve"> </w:t>
      </w:r>
      <w:r w:rsidR="00EF6E23" w:rsidRPr="00C56DA6">
        <w:rPr>
          <w:rFonts w:cstheme="minorHAnsi"/>
          <w:lang w:val="en-GB"/>
        </w:rPr>
        <w:t>A</w:t>
      </w:r>
      <w:r w:rsidRPr="00C56DA6">
        <w:rPr>
          <w:rFonts w:cstheme="minorHAnsi"/>
          <w:lang w:val="en-GB"/>
        </w:rPr>
        <w:t>nd nor did Hubble ever scientifically explain or validate</w:t>
      </w:r>
      <w:r w:rsidR="00F84E5A" w:rsidRPr="00C56DA6">
        <w:rPr>
          <w:rFonts w:cstheme="minorHAnsi"/>
          <w:lang w:val="en-GB"/>
        </w:rPr>
        <w:t>,</w:t>
      </w:r>
      <w:r w:rsidRPr="00C56DA6">
        <w:rPr>
          <w:rFonts w:cstheme="minorHAnsi"/>
          <w:lang w:val="en-GB"/>
        </w:rPr>
        <w:t xml:space="preserve"> his ‘redshift equals velocity’ assumption</w:t>
      </w:r>
      <w:r w:rsidR="00EF6E23" w:rsidRPr="00C56DA6">
        <w:rPr>
          <w:rFonts w:cstheme="minorHAnsi"/>
          <w:lang w:val="en-GB"/>
        </w:rPr>
        <w:t>,</w:t>
      </w:r>
      <w:r w:rsidRPr="00C56DA6">
        <w:rPr>
          <w:rFonts w:cstheme="minorHAnsi"/>
          <w:lang w:val="en-GB"/>
        </w:rPr>
        <w:t xml:space="preserve"> that compelled Einstein to later remove his ‘Cosmological Constant blunder’.</w:t>
      </w:r>
    </w:p>
    <w:p w14:paraId="59B73CA2" w14:textId="4EA3A58E" w:rsidR="007B3F79" w:rsidRPr="00C56DA6" w:rsidRDefault="007B3F79" w:rsidP="007B3F79">
      <w:pPr>
        <w:ind w:firstLine="340"/>
        <w:rPr>
          <w:rFonts w:cstheme="minorHAnsi"/>
          <w:lang w:val="en-GB"/>
        </w:rPr>
      </w:pPr>
      <w:r w:rsidRPr="00C56DA6">
        <w:rPr>
          <w:rFonts w:cstheme="minorHAnsi"/>
          <w:lang w:val="en-GB"/>
        </w:rPr>
        <w:t xml:space="preserve">As a </w:t>
      </w:r>
      <w:proofErr w:type="gramStart"/>
      <w:r w:rsidRPr="00C56DA6">
        <w:rPr>
          <w:rFonts w:cstheme="minorHAnsi"/>
          <w:lang w:val="en-GB"/>
        </w:rPr>
        <w:t>result, and</w:t>
      </w:r>
      <w:proofErr w:type="gramEnd"/>
      <w:r w:rsidRPr="00C56DA6">
        <w:rPr>
          <w:rFonts w:cstheme="minorHAnsi"/>
          <w:lang w:val="en-GB"/>
        </w:rPr>
        <w:t xml:space="preserve"> considering further ongoing alterations of Einstein’s General Relativity equations</w:t>
      </w:r>
      <w:r w:rsidR="007441CE" w:rsidRPr="00C56DA6">
        <w:rPr>
          <w:rFonts w:cstheme="minorHAnsi"/>
          <w:lang w:val="en-GB"/>
        </w:rPr>
        <w:t>,</w:t>
      </w:r>
      <w:r w:rsidRPr="00C56DA6">
        <w:rPr>
          <w:rFonts w:cstheme="minorHAnsi"/>
          <w:lang w:val="en-GB"/>
        </w:rPr>
        <w:t xml:space="preserve"> by various scientific camps, we have had a core theory of gravity for nearly a century now</w:t>
      </w:r>
      <w:r w:rsidR="007441CE" w:rsidRPr="00C56DA6">
        <w:rPr>
          <w:rFonts w:cstheme="minorHAnsi"/>
          <w:lang w:val="en-GB"/>
        </w:rPr>
        <w:t>,</w:t>
      </w:r>
      <w:r w:rsidRPr="00C56DA6">
        <w:rPr>
          <w:rFonts w:cstheme="minorHAnsi"/>
          <w:lang w:val="en-GB"/>
        </w:rPr>
        <w:t xml:space="preserve"> that has been cobbled together</w:t>
      </w:r>
      <w:r w:rsidR="007441CE" w:rsidRPr="00C56DA6">
        <w:rPr>
          <w:rFonts w:cstheme="minorHAnsi"/>
          <w:lang w:val="en-GB"/>
        </w:rPr>
        <w:t>,</w:t>
      </w:r>
      <w:r w:rsidRPr="00C56DA6">
        <w:rPr>
          <w:rFonts w:cstheme="minorHAnsi"/>
          <w:lang w:val="en-GB"/>
        </w:rPr>
        <w:t xml:space="preserve"> and repeatedly and arbitrarily altered</w:t>
      </w:r>
      <w:r w:rsidR="007441CE" w:rsidRPr="00C56DA6">
        <w:rPr>
          <w:rFonts w:cstheme="minorHAnsi"/>
          <w:lang w:val="en-GB"/>
        </w:rPr>
        <w:t>,</w:t>
      </w:r>
      <w:r w:rsidRPr="00C56DA6">
        <w:rPr>
          <w:rFonts w:cstheme="minorHAnsi"/>
          <w:lang w:val="en-GB"/>
        </w:rPr>
        <w:t xml:space="preserve"> to try to match the latest observations and beliefs, yet which has never actually worked at any point</w:t>
      </w:r>
      <w:r w:rsidR="007026DD" w:rsidRPr="00C56DA6">
        <w:rPr>
          <w:rFonts w:cstheme="minorHAnsi"/>
          <w:lang w:val="en-GB"/>
        </w:rPr>
        <w:t> </w:t>
      </w:r>
      <w:r w:rsidR="00976CF7" w:rsidRPr="00C56DA6">
        <w:rPr>
          <w:rFonts w:cstheme="minorHAnsi"/>
          <w:lang w:val="en-GB"/>
        </w:rPr>
        <w:t>–</w:t>
      </w:r>
      <w:r w:rsidRPr="00C56DA6">
        <w:rPr>
          <w:rFonts w:cstheme="minorHAnsi"/>
          <w:lang w:val="en-GB"/>
        </w:rPr>
        <w:t xml:space="preserve"> a fact that remains the case even today. </w:t>
      </w:r>
    </w:p>
    <w:p w14:paraId="7800E349" w14:textId="567D39C0" w:rsidR="007B3F79" w:rsidRPr="00C56DA6" w:rsidRDefault="007B3F79" w:rsidP="006B76DE">
      <w:pPr>
        <w:ind w:firstLine="340"/>
        <w:rPr>
          <w:rFonts w:cstheme="minorHAnsi"/>
          <w:lang w:val="en-GB"/>
        </w:rPr>
      </w:pPr>
      <w:r w:rsidRPr="00C56DA6">
        <w:rPr>
          <w:rFonts w:cstheme="minorHAnsi"/>
          <w:lang w:val="en-GB"/>
        </w:rPr>
        <w:t>This is the very reason</w:t>
      </w:r>
      <w:r w:rsidR="00F84E5A" w:rsidRPr="00C56DA6">
        <w:rPr>
          <w:rFonts w:cstheme="minorHAnsi"/>
          <w:lang w:val="en-GB"/>
        </w:rPr>
        <w:t>,</w:t>
      </w:r>
      <w:r w:rsidRPr="00C56DA6">
        <w:rPr>
          <w:rFonts w:cstheme="minorHAnsi"/>
          <w:lang w:val="en-GB"/>
        </w:rPr>
        <w:t xml:space="preserve"> for the seemingly endless stream of ‘mysteries’ and ‘surprises’ and ‘puzzles’</w:t>
      </w:r>
      <w:r w:rsidR="007441CE" w:rsidRPr="00C56DA6">
        <w:rPr>
          <w:rFonts w:cstheme="minorHAnsi"/>
          <w:lang w:val="en-GB"/>
        </w:rPr>
        <w:t>,</w:t>
      </w:r>
      <w:r w:rsidRPr="00C56DA6">
        <w:rPr>
          <w:rFonts w:cstheme="minorHAnsi"/>
          <w:lang w:val="en-GB"/>
        </w:rPr>
        <w:t xml:space="preserve"> that seem to arise from Cosmology</w:t>
      </w:r>
      <w:r w:rsidR="007441CE" w:rsidRPr="00C56DA6">
        <w:rPr>
          <w:rFonts w:cstheme="minorHAnsi"/>
          <w:lang w:val="en-GB"/>
        </w:rPr>
        <w:t>,</w:t>
      </w:r>
      <w:r w:rsidRPr="00C56DA6">
        <w:rPr>
          <w:rFonts w:cstheme="minorHAnsi"/>
          <w:lang w:val="en-GB"/>
        </w:rPr>
        <w:t xml:space="preserve"> decade after decade</w:t>
      </w:r>
      <w:r w:rsidR="007441CE" w:rsidRPr="00C56DA6">
        <w:rPr>
          <w:rFonts w:cstheme="minorHAnsi"/>
          <w:lang w:val="en-GB"/>
        </w:rPr>
        <w:t>.</w:t>
      </w:r>
      <w:r w:rsidRPr="00C56DA6">
        <w:rPr>
          <w:rFonts w:cstheme="minorHAnsi"/>
          <w:lang w:val="en-GB"/>
        </w:rPr>
        <w:t xml:space="preserve"> </w:t>
      </w:r>
      <w:proofErr w:type="gramStart"/>
      <w:r w:rsidR="007441CE" w:rsidRPr="00C56DA6">
        <w:rPr>
          <w:rFonts w:cstheme="minorHAnsi"/>
          <w:lang w:val="en-GB"/>
        </w:rPr>
        <w:t>I</w:t>
      </w:r>
      <w:r w:rsidRPr="00C56DA6">
        <w:rPr>
          <w:rFonts w:cstheme="minorHAnsi"/>
          <w:lang w:val="en-GB"/>
        </w:rPr>
        <w:t>n actuality, it</w:t>
      </w:r>
      <w:proofErr w:type="gramEnd"/>
      <w:r w:rsidRPr="00C56DA6">
        <w:rPr>
          <w:rFonts w:cstheme="minorHAnsi"/>
          <w:lang w:val="en-GB"/>
        </w:rPr>
        <w:t xml:space="preserve"> is not our universe that is so strange and bizarre, but merely the distorted theories and beliefs</w:t>
      </w:r>
      <w:r w:rsidR="007441CE" w:rsidRPr="00C56DA6">
        <w:rPr>
          <w:rFonts w:cstheme="minorHAnsi"/>
          <w:lang w:val="en-GB"/>
        </w:rPr>
        <w:t>,</w:t>
      </w:r>
      <w:r w:rsidRPr="00C56DA6">
        <w:rPr>
          <w:rFonts w:cstheme="minorHAnsi"/>
          <w:lang w:val="en-GB"/>
        </w:rPr>
        <w:t xml:space="preserve"> through which we view our universe</w:t>
      </w:r>
      <w:r w:rsidR="007441CE" w:rsidRPr="00C56DA6">
        <w:rPr>
          <w:rFonts w:cstheme="minorHAnsi"/>
          <w:lang w:val="en-GB"/>
        </w:rPr>
        <w:t>,</w:t>
      </w:r>
      <w:r w:rsidRPr="00C56DA6">
        <w:rPr>
          <w:rFonts w:cstheme="minorHAnsi"/>
          <w:lang w:val="en-GB"/>
        </w:rPr>
        <w:t xml:space="preserve"> that make it appear so.</w:t>
      </w:r>
    </w:p>
    <w:p w14:paraId="3E848D5D" w14:textId="1164E460" w:rsidR="007B3F79" w:rsidRPr="00C56DA6" w:rsidRDefault="009C1624" w:rsidP="001E01A1">
      <w:pPr>
        <w:pStyle w:val="Heading2"/>
        <w:rPr>
          <w:lang w:val="en-GB"/>
        </w:rPr>
      </w:pPr>
      <w:bookmarkStart w:id="367" w:name="_Toc113022388"/>
      <w:r w:rsidRPr="00C56DA6">
        <w:rPr>
          <w:lang w:val="en-GB"/>
        </w:rPr>
        <w:lastRenderedPageBreak/>
        <w:t>10</w:t>
      </w:r>
      <w:r w:rsidR="001E01A1" w:rsidRPr="00C56DA6">
        <w:rPr>
          <w:lang w:val="en-GB"/>
        </w:rPr>
        <w:t xml:space="preserve">.3i </w:t>
      </w:r>
      <w:r w:rsidR="007B3F79" w:rsidRPr="00C56DA6">
        <w:rPr>
          <w:lang w:val="en-GB"/>
        </w:rPr>
        <w:t>False Supporting Evidence: The Cosmic Microwave Background Radiation</w:t>
      </w:r>
      <w:bookmarkEnd w:id="367"/>
    </w:p>
    <w:p w14:paraId="7E30088A" w14:textId="43702A21" w:rsidR="007B3F79" w:rsidRPr="00C56DA6" w:rsidRDefault="007B3F79" w:rsidP="007B3F79">
      <w:pPr>
        <w:ind w:firstLine="340"/>
        <w:rPr>
          <w:rFonts w:cstheme="minorHAnsi"/>
          <w:lang w:val="en-GB"/>
        </w:rPr>
      </w:pPr>
      <w:r w:rsidRPr="00C56DA6">
        <w:rPr>
          <w:rFonts w:cstheme="minorHAnsi"/>
          <w:lang w:val="en-GB"/>
        </w:rPr>
        <w:t xml:space="preserve">Even further cracks </w:t>
      </w:r>
      <w:proofErr w:type="gramStart"/>
      <w:r w:rsidRPr="00C56DA6">
        <w:rPr>
          <w:rFonts w:cstheme="minorHAnsi"/>
          <w:lang w:val="en-GB"/>
        </w:rPr>
        <w:t>appear</w:t>
      </w:r>
      <w:r w:rsidR="00DC5A4E" w:rsidRPr="00C56DA6">
        <w:rPr>
          <w:rFonts w:cstheme="minorHAnsi"/>
          <w:lang w:val="en-GB"/>
        </w:rPr>
        <w:t>,</w:t>
      </w:r>
      <w:r w:rsidRPr="00C56DA6">
        <w:rPr>
          <w:rFonts w:cstheme="minorHAnsi"/>
          <w:lang w:val="en-GB"/>
        </w:rPr>
        <w:t xml:space="preserve"> once</w:t>
      </w:r>
      <w:proofErr w:type="gramEnd"/>
      <w:r w:rsidRPr="00C56DA6">
        <w:rPr>
          <w:rFonts w:cstheme="minorHAnsi"/>
          <w:lang w:val="en-GB"/>
        </w:rPr>
        <w:t xml:space="preserve"> we begin allowing ourselves to question today’s cosmological picture. For example, it can be readily shown</w:t>
      </w:r>
      <w:r w:rsidR="00DC5A4E" w:rsidRPr="00C56DA6">
        <w:rPr>
          <w:rFonts w:cstheme="minorHAnsi"/>
          <w:lang w:val="en-GB"/>
        </w:rPr>
        <w:t>,</w:t>
      </w:r>
      <w:r w:rsidRPr="00C56DA6">
        <w:rPr>
          <w:rFonts w:cstheme="minorHAnsi"/>
          <w:lang w:val="en-GB"/>
        </w:rPr>
        <w:t xml:space="preserve"> that faint ‘Cosmic Microwave Background Radiation’</w:t>
      </w:r>
      <w:r w:rsidR="00DC5A4E" w:rsidRPr="00C56DA6">
        <w:rPr>
          <w:rFonts w:cstheme="minorHAnsi"/>
          <w:lang w:val="en-GB"/>
        </w:rPr>
        <w:t>,</w:t>
      </w:r>
      <w:r w:rsidRPr="00C56DA6">
        <w:rPr>
          <w:rFonts w:cstheme="minorHAnsi"/>
          <w:lang w:val="en-GB"/>
        </w:rPr>
        <w:t xml:space="preserve"> arriving from space</w:t>
      </w:r>
      <w:r w:rsidR="00DC5A4E" w:rsidRPr="00C56DA6">
        <w:rPr>
          <w:rFonts w:cstheme="minorHAnsi"/>
          <w:lang w:val="en-GB"/>
        </w:rPr>
        <w:t>,</w:t>
      </w:r>
      <w:r w:rsidRPr="00C56DA6">
        <w:rPr>
          <w:rFonts w:cstheme="minorHAnsi"/>
          <w:lang w:val="en-GB"/>
        </w:rPr>
        <w:t xml:space="preserve"> is not the ‘Big Bang whisper’</w:t>
      </w:r>
      <w:r w:rsidR="004758F6" w:rsidRPr="00C56DA6">
        <w:rPr>
          <w:rFonts w:cstheme="minorHAnsi"/>
          <w:lang w:val="en-GB"/>
        </w:rPr>
        <w:t>,</w:t>
      </w:r>
      <w:r w:rsidRPr="00C56DA6">
        <w:rPr>
          <w:rFonts w:cstheme="minorHAnsi"/>
          <w:lang w:val="en-GB"/>
        </w:rPr>
        <w:t xml:space="preserve"> </w:t>
      </w:r>
      <w:r w:rsidR="004758F6" w:rsidRPr="00C56DA6">
        <w:rPr>
          <w:rFonts w:cstheme="minorHAnsi"/>
          <w:lang w:val="en-GB"/>
        </w:rPr>
        <w:t xml:space="preserve">that </w:t>
      </w:r>
      <w:r w:rsidRPr="00C56DA6">
        <w:rPr>
          <w:rFonts w:cstheme="minorHAnsi"/>
          <w:lang w:val="en-GB"/>
        </w:rPr>
        <w:t>it was claimed to be decades ago</w:t>
      </w:r>
      <w:r w:rsidR="00D65339" w:rsidRPr="00C56DA6">
        <w:rPr>
          <w:rFonts w:cstheme="minorHAnsi"/>
          <w:lang w:val="en-GB"/>
        </w:rPr>
        <w:t>.</w:t>
      </w:r>
      <w:r w:rsidRPr="00C56DA6">
        <w:rPr>
          <w:rFonts w:cstheme="minorHAnsi"/>
          <w:lang w:val="en-GB"/>
        </w:rPr>
        <w:t xml:space="preserve"> </w:t>
      </w:r>
      <w:r w:rsidR="00D65339" w:rsidRPr="00C56DA6">
        <w:rPr>
          <w:rFonts w:cstheme="minorHAnsi"/>
          <w:lang w:val="en-GB"/>
        </w:rPr>
        <w:t xml:space="preserve">It is </w:t>
      </w:r>
      <w:r w:rsidRPr="00C56DA6">
        <w:rPr>
          <w:rFonts w:cstheme="minorHAnsi"/>
          <w:lang w:val="en-GB"/>
        </w:rPr>
        <w:t xml:space="preserve">merely </w:t>
      </w:r>
      <w:proofErr w:type="gramStart"/>
      <w:r w:rsidRPr="00C56DA6">
        <w:rPr>
          <w:rFonts w:cstheme="minorHAnsi"/>
          <w:lang w:val="en-GB"/>
        </w:rPr>
        <w:t>microwave</w:t>
      </w:r>
      <w:proofErr w:type="gramEnd"/>
      <w:r w:rsidRPr="00C56DA6">
        <w:rPr>
          <w:rFonts w:cstheme="minorHAnsi"/>
          <w:lang w:val="en-GB"/>
        </w:rPr>
        <w:t xml:space="preserve"> noise</w:t>
      </w:r>
      <w:r w:rsidR="00DC5A4E" w:rsidRPr="00C56DA6">
        <w:rPr>
          <w:rFonts w:cstheme="minorHAnsi"/>
          <w:lang w:val="en-GB"/>
        </w:rPr>
        <w:t>,</w:t>
      </w:r>
      <w:r w:rsidRPr="00C56DA6">
        <w:rPr>
          <w:rFonts w:cstheme="minorHAnsi"/>
          <w:lang w:val="en-GB"/>
        </w:rPr>
        <w:t xml:space="preserve"> from our local solar system and galaxy. </w:t>
      </w:r>
    </w:p>
    <w:p w14:paraId="13C49B95" w14:textId="3B114280" w:rsidR="007B3F79" w:rsidRPr="00C56DA6" w:rsidRDefault="007B3F79" w:rsidP="007B3F79">
      <w:pPr>
        <w:ind w:firstLine="340"/>
        <w:rPr>
          <w:rFonts w:cstheme="minorHAnsi"/>
          <w:lang w:val="en-GB"/>
        </w:rPr>
      </w:pPr>
      <w:r w:rsidRPr="00C56DA6">
        <w:rPr>
          <w:rFonts w:cstheme="minorHAnsi"/>
          <w:lang w:val="en-GB"/>
        </w:rPr>
        <w:t xml:space="preserve">It is now </w:t>
      </w:r>
      <w:proofErr w:type="gramStart"/>
      <w:r w:rsidRPr="00C56DA6">
        <w:rPr>
          <w:rFonts w:cstheme="minorHAnsi"/>
          <w:lang w:val="en-GB"/>
        </w:rPr>
        <w:t>known</w:t>
      </w:r>
      <w:r w:rsidR="005642AA" w:rsidRPr="00C56DA6">
        <w:rPr>
          <w:rFonts w:cstheme="minorHAnsi"/>
          <w:lang w:val="en-GB"/>
        </w:rPr>
        <w:t>,</w:t>
      </w:r>
      <w:proofErr w:type="gramEnd"/>
      <w:r w:rsidRPr="00C56DA6">
        <w:rPr>
          <w:rFonts w:cstheme="minorHAnsi"/>
          <w:lang w:val="en-GB"/>
        </w:rPr>
        <w:t xml:space="preserve"> that the early ground-based detector was far too crude</w:t>
      </w:r>
      <w:r w:rsidR="005642AA" w:rsidRPr="00C56DA6">
        <w:rPr>
          <w:rFonts w:cstheme="minorHAnsi"/>
          <w:lang w:val="en-GB"/>
        </w:rPr>
        <w:t>,</w:t>
      </w:r>
      <w:r w:rsidRPr="00C56DA6">
        <w:rPr>
          <w:rFonts w:cstheme="minorHAnsi"/>
          <w:lang w:val="en-GB"/>
        </w:rPr>
        <w:t xml:space="preserve"> to discern any faint patterns from outside our galaxy</w:t>
      </w:r>
      <w:r w:rsidR="00DC5A4E" w:rsidRPr="00C56DA6">
        <w:rPr>
          <w:rFonts w:cstheme="minorHAnsi"/>
          <w:lang w:val="en-GB"/>
        </w:rPr>
        <w:t>.</w:t>
      </w:r>
      <w:r w:rsidRPr="00C56DA6">
        <w:rPr>
          <w:rFonts w:cstheme="minorHAnsi"/>
          <w:lang w:val="en-GB"/>
        </w:rPr>
        <w:t xml:space="preserve"> </w:t>
      </w:r>
      <w:r w:rsidR="00DC5A4E" w:rsidRPr="00C56DA6">
        <w:rPr>
          <w:rFonts w:cstheme="minorHAnsi"/>
          <w:lang w:val="en-GB"/>
        </w:rPr>
        <w:t>A</w:t>
      </w:r>
      <w:r w:rsidRPr="00C56DA6">
        <w:rPr>
          <w:rFonts w:cstheme="minorHAnsi"/>
          <w:lang w:val="en-GB"/>
        </w:rPr>
        <w:t>nd that</w:t>
      </w:r>
      <w:r w:rsidR="005642AA" w:rsidRPr="00C56DA6">
        <w:rPr>
          <w:rFonts w:cstheme="minorHAnsi"/>
          <w:lang w:val="en-GB"/>
        </w:rPr>
        <w:t>,</w:t>
      </w:r>
      <w:r w:rsidRPr="00C56DA6">
        <w:rPr>
          <w:rFonts w:cstheme="minorHAnsi"/>
          <w:lang w:val="en-GB"/>
        </w:rPr>
        <w:t xml:space="preserve"> the featureless detected radiation</w:t>
      </w:r>
      <w:r w:rsidR="00DC5A4E" w:rsidRPr="00C56DA6">
        <w:rPr>
          <w:rFonts w:cstheme="minorHAnsi"/>
          <w:lang w:val="en-GB"/>
        </w:rPr>
        <w:t>,</w:t>
      </w:r>
      <w:r w:rsidRPr="00C56DA6">
        <w:rPr>
          <w:rFonts w:cstheme="minorHAnsi"/>
          <w:lang w:val="en-GB"/>
        </w:rPr>
        <w:t xml:space="preserve"> contained no inherent indication of </w:t>
      </w:r>
      <w:proofErr w:type="gramStart"/>
      <w:r w:rsidRPr="00C56DA6">
        <w:rPr>
          <w:rFonts w:cstheme="minorHAnsi"/>
          <w:lang w:val="en-GB"/>
        </w:rPr>
        <w:t>a distance of origin</w:t>
      </w:r>
      <w:proofErr w:type="gramEnd"/>
      <w:r w:rsidR="00DC5A4E" w:rsidRPr="00C56DA6">
        <w:rPr>
          <w:rFonts w:cstheme="minorHAnsi"/>
          <w:lang w:val="en-GB"/>
        </w:rPr>
        <w:t>.</w:t>
      </w:r>
      <w:r w:rsidRPr="00C56DA6">
        <w:rPr>
          <w:rFonts w:cstheme="minorHAnsi"/>
          <w:lang w:val="en-GB"/>
        </w:rPr>
        <w:t xml:space="preserve"> </w:t>
      </w:r>
      <w:r w:rsidR="00DC5A4E" w:rsidRPr="00C56DA6">
        <w:rPr>
          <w:rFonts w:cstheme="minorHAnsi"/>
          <w:lang w:val="en-GB"/>
        </w:rPr>
        <w:t>Y</w:t>
      </w:r>
      <w:r w:rsidRPr="00C56DA6">
        <w:rPr>
          <w:rFonts w:cstheme="minorHAnsi"/>
          <w:lang w:val="en-GB"/>
        </w:rPr>
        <w:t>et it was</w:t>
      </w:r>
      <w:r w:rsidR="005642AA" w:rsidRPr="00C56DA6">
        <w:rPr>
          <w:rFonts w:cstheme="minorHAnsi"/>
          <w:lang w:val="en-GB"/>
        </w:rPr>
        <w:t xml:space="preserve"> considered</w:t>
      </w:r>
      <w:r w:rsidRPr="00C56DA6">
        <w:rPr>
          <w:rFonts w:cstheme="minorHAnsi"/>
          <w:lang w:val="en-GB"/>
        </w:rPr>
        <w:t>, and still is</w:t>
      </w:r>
      <w:r w:rsidR="00DC5A4E" w:rsidRPr="00C56DA6">
        <w:rPr>
          <w:rFonts w:cstheme="minorHAnsi"/>
          <w:lang w:val="en-GB"/>
        </w:rPr>
        <w:t>,</w:t>
      </w:r>
      <w:r w:rsidRPr="00C56DA6">
        <w:rPr>
          <w:rFonts w:cstheme="minorHAnsi"/>
          <w:lang w:val="en-GB"/>
        </w:rPr>
        <w:t xml:space="preserve"> </w:t>
      </w:r>
      <w:proofErr w:type="gramStart"/>
      <w:r w:rsidRPr="00C56DA6">
        <w:rPr>
          <w:rFonts w:cstheme="minorHAnsi"/>
          <w:lang w:val="en-GB"/>
        </w:rPr>
        <w:t>the first detection and mapping</w:t>
      </w:r>
      <w:r w:rsidR="006F38BF" w:rsidRPr="00C56DA6">
        <w:rPr>
          <w:rFonts w:cstheme="minorHAnsi"/>
          <w:lang w:val="en-GB"/>
        </w:rPr>
        <w:t>,</w:t>
      </w:r>
      <w:proofErr w:type="gramEnd"/>
      <w:r w:rsidRPr="00C56DA6">
        <w:rPr>
          <w:rFonts w:cstheme="minorHAnsi"/>
          <w:lang w:val="en-GB"/>
        </w:rPr>
        <w:t xml:space="preserve"> of the structure of the early universe. This remains the case despite hindsight now showing</w:t>
      </w:r>
      <w:r w:rsidR="005642AA" w:rsidRPr="00C56DA6">
        <w:rPr>
          <w:rFonts w:cstheme="minorHAnsi"/>
          <w:lang w:val="en-GB"/>
        </w:rPr>
        <w:t>,</w:t>
      </w:r>
      <w:r w:rsidRPr="00C56DA6">
        <w:rPr>
          <w:rFonts w:cstheme="minorHAnsi"/>
          <w:lang w:val="en-GB"/>
        </w:rPr>
        <w:t xml:space="preserve"> that this early ‘Big Bang whisper’ claim</w:t>
      </w:r>
      <w:r w:rsidR="00DC5A4E" w:rsidRPr="00C56DA6">
        <w:rPr>
          <w:rFonts w:cstheme="minorHAnsi"/>
          <w:lang w:val="en-GB"/>
        </w:rPr>
        <w:t>,</w:t>
      </w:r>
      <w:r w:rsidRPr="00C56DA6">
        <w:rPr>
          <w:rFonts w:cstheme="minorHAnsi"/>
          <w:lang w:val="en-GB"/>
        </w:rPr>
        <w:t xml:space="preserve"> is an obvious error that clearly should be retracted.</w:t>
      </w:r>
    </w:p>
    <w:p w14:paraId="789169EF" w14:textId="6A97FE72" w:rsidR="007B3F79" w:rsidRPr="00C56DA6" w:rsidRDefault="007B3F79" w:rsidP="007B3F79">
      <w:pPr>
        <w:ind w:firstLine="340"/>
        <w:rPr>
          <w:rFonts w:cstheme="minorHAnsi"/>
          <w:lang w:val="en-GB"/>
        </w:rPr>
      </w:pPr>
      <w:r w:rsidRPr="00C56DA6">
        <w:rPr>
          <w:rFonts w:cstheme="minorHAnsi"/>
          <w:lang w:val="en-GB"/>
        </w:rPr>
        <w:t>Once again, the case cannot be overstated. The original crude ground-based detector</w:t>
      </w:r>
      <w:r w:rsidR="00A90E59" w:rsidRPr="00C56DA6">
        <w:rPr>
          <w:rFonts w:cstheme="minorHAnsi"/>
          <w:lang w:val="en-GB"/>
        </w:rPr>
        <w:t>,</w:t>
      </w:r>
      <w:r w:rsidRPr="00C56DA6">
        <w:rPr>
          <w:rFonts w:cstheme="minorHAnsi"/>
          <w:lang w:val="en-GB"/>
        </w:rPr>
        <w:t xml:space="preserve"> initially stumbled into an unexpected random microwave hiss of noise. It was eventually decided by some</w:t>
      </w:r>
      <w:r w:rsidR="0080337E" w:rsidRPr="00C56DA6">
        <w:rPr>
          <w:rFonts w:cstheme="minorHAnsi"/>
          <w:lang w:val="en-GB"/>
        </w:rPr>
        <w:t>,</w:t>
      </w:r>
      <w:r w:rsidRPr="00C56DA6">
        <w:rPr>
          <w:rFonts w:cstheme="minorHAnsi"/>
          <w:lang w:val="en-GB"/>
        </w:rPr>
        <w:t xml:space="preserve"> that this hiss was the highly sought-after proof</w:t>
      </w:r>
      <w:r w:rsidR="00630C95" w:rsidRPr="00C56DA6">
        <w:rPr>
          <w:rFonts w:cstheme="minorHAnsi"/>
          <w:lang w:val="en-GB"/>
        </w:rPr>
        <w:t>,</w:t>
      </w:r>
      <w:r w:rsidRPr="00C56DA6">
        <w:rPr>
          <w:rFonts w:cstheme="minorHAnsi"/>
          <w:lang w:val="en-GB"/>
        </w:rPr>
        <w:t xml:space="preserve"> of the then controversial </w:t>
      </w:r>
      <w:r w:rsidR="00A90E59" w:rsidRPr="00C56DA6">
        <w:rPr>
          <w:rFonts w:cstheme="minorHAnsi"/>
          <w:lang w:val="en-GB"/>
        </w:rPr>
        <w:t>‘</w:t>
      </w:r>
      <w:r w:rsidRPr="00C56DA6">
        <w:rPr>
          <w:rFonts w:cstheme="minorHAnsi"/>
          <w:lang w:val="en-GB"/>
        </w:rPr>
        <w:t>Big Bang’ theory</w:t>
      </w:r>
      <w:r w:rsidR="00A90E59" w:rsidRPr="00C56DA6">
        <w:rPr>
          <w:rFonts w:cstheme="minorHAnsi"/>
          <w:lang w:val="en-GB"/>
        </w:rPr>
        <w:t>.</w:t>
      </w:r>
      <w:r w:rsidRPr="00C56DA6">
        <w:rPr>
          <w:rFonts w:cstheme="minorHAnsi"/>
          <w:lang w:val="en-GB"/>
        </w:rPr>
        <w:t xml:space="preserve"> </w:t>
      </w:r>
      <w:r w:rsidR="00A90E59" w:rsidRPr="00C56DA6">
        <w:rPr>
          <w:rFonts w:cstheme="minorHAnsi"/>
          <w:lang w:val="en-GB"/>
        </w:rPr>
        <w:t>A</w:t>
      </w:r>
      <w:r w:rsidRPr="00C56DA6">
        <w:rPr>
          <w:rFonts w:cstheme="minorHAnsi"/>
          <w:lang w:val="en-GB"/>
        </w:rPr>
        <w:t>fter which patterns</w:t>
      </w:r>
      <w:r w:rsidR="0080337E" w:rsidRPr="00C56DA6">
        <w:rPr>
          <w:rFonts w:cstheme="minorHAnsi"/>
          <w:lang w:val="en-GB"/>
        </w:rPr>
        <w:t>,</w:t>
      </w:r>
      <w:r w:rsidRPr="00C56DA6">
        <w:rPr>
          <w:rFonts w:cstheme="minorHAnsi"/>
          <w:lang w:val="en-GB"/>
        </w:rPr>
        <w:t xml:space="preserve"> presumably representing the structure of the early universe</w:t>
      </w:r>
      <w:r w:rsidR="00630C95" w:rsidRPr="00C56DA6">
        <w:rPr>
          <w:rFonts w:cstheme="minorHAnsi"/>
          <w:lang w:val="en-GB"/>
        </w:rPr>
        <w:t>,</w:t>
      </w:r>
      <w:r w:rsidRPr="00C56DA6">
        <w:rPr>
          <w:rFonts w:cstheme="minorHAnsi"/>
          <w:lang w:val="en-GB"/>
        </w:rPr>
        <w:t xml:space="preserve"> were said to be found within this radiation</w:t>
      </w:r>
      <w:r w:rsidR="00630C95" w:rsidRPr="00C56DA6">
        <w:rPr>
          <w:rFonts w:cstheme="minorHAnsi"/>
          <w:lang w:val="en-GB"/>
        </w:rPr>
        <w:t>.</w:t>
      </w:r>
      <w:r w:rsidRPr="00C56DA6">
        <w:rPr>
          <w:rFonts w:cstheme="minorHAnsi"/>
          <w:lang w:val="en-GB"/>
        </w:rPr>
        <w:t xml:space="preserve"> </w:t>
      </w:r>
      <w:r w:rsidR="00630C95" w:rsidRPr="00C56DA6">
        <w:rPr>
          <w:rFonts w:cstheme="minorHAnsi"/>
          <w:lang w:val="en-GB"/>
        </w:rPr>
        <w:t>A</w:t>
      </w:r>
      <w:r w:rsidRPr="00C56DA6">
        <w:rPr>
          <w:rFonts w:cstheme="minorHAnsi"/>
          <w:lang w:val="en-GB"/>
        </w:rPr>
        <w:t xml:space="preserve"> Nobel Prize was even later awarded to this effort.</w:t>
      </w:r>
    </w:p>
    <w:p w14:paraId="0F83D51E" w14:textId="3490D06C" w:rsidR="0080337E" w:rsidRPr="00C56DA6" w:rsidRDefault="007B3F79" w:rsidP="0080337E">
      <w:pPr>
        <w:ind w:firstLine="340"/>
        <w:rPr>
          <w:rFonts w:cstheme="minorHAnsi"/>
          <w:lang w:val="en-GB"/>
        </w:rPr>
      </w:pPr>
      <w:r w:rsidRPr="00C56DA6">
        <w:rPr>
          <w:rFonts w:cstheme="minorHAnsi"/>
          <w:lang w:val="en-GB"/>
        </w:rPr>
        <w:t>Crucially, it was much more quietly later acknowledged</w:t>
      </w:r>
      <w:r w:rsidR="005642AA" w:rsidRPr="00C56DA6">
        <w:rPr>
          <w:rFonts w:cstheme="minorHAnsi"/>
          <w:lang w:val="en-GB"/>
        </w:rPr>
        <w:t>,</w:t>
      </w:r>
      <w:r w:rsidRPr="00C56DA6">
        <w:rPr>
          <w:rFonts w:cstheme="minorHAnsi"/>
          <w:lang w:val="en-GB"/>
        </w:rPr>
        <w:t xml:space="preserve"> that the original random microwave hiss</w:t>
      </w:r>
      <w:r w:rsidR="0080337E" w:rsidRPr="00C56DA6">
        <w:rPr>
          <w:rFonts w:cstheme="minorHAnsi"/>
          <w:lang w:val="en-GB"/>
        </w:rPr>
        <w:t>,</w:t>
      </w:r>
      <w:r w:rsidRPr="00C56DA6">
        <w:rPr>
          <w:rFonts w:cstheme="minorHAnsi"/>
          <w:lang w:val="en-GB"/>
        </w:rPr>
        <w:t xml:space="preserve"> could only have been just that</w:t>
      </w:r>
      <w:r w:rsidR="007026DD" w:rsidRPr="00C56DA6">
        <w:rPr>
          <w:rFonts w:cstheme="minorHAnsi"/>
          <w:lang w:val="en-GB"/>
        </w:rPr>
        <w:t> </w:t>
      </w:r>
      <w:r w:rsidR="0004304A" w:rsidRPr="00C56DA6">
        <w:rPr>
          <w:rFonts w:cstheme="minorHAnsi"/>
          <w:lang w:val="en-GB"/>
        </w:rPr>
        <w:t>–</w:t>
      </w:r>
      <w:r w:rsidRPr="00C56DA6">
        <w:rPr>
          <w:rFonts w:cstheme="minorHAnsi"/>
          <w:lang w:val="en-GB"/>
        </w:rPr>
        <w:t xml:space="preserve"> a meaningless random hiss. This is because</w:t>
      </w:r>
      <w:r w:rsidR="005642AA" w:rsidRPr="00C56DA6">
        <w:rPr>
          <w:rFonts w:cstheme="minorHAnsi"/>
          <w:lang w:val="en-GB"/>
        </w:rPr>
        <w:t>,</w:t>
      </w:r>
      <w:r w:rsidRPr="00C56DA6">
        <w:rPr>
          <w:rFonts w:cstheme="minorHAnsi"/>
          <w:lang w:val="en-GB"/>
        </w:rPr>
        <w:t xml:space="preserve"> an extremely advanced detector would have been required</w:t>
      </w:r>
      <w:r w:rsidR="005642AA" w:rsidRPr="00C56DA6">
        <w:rPr>
          <w:rFonts w:cstheme="minorHAnsi"/>
          <w:lang w:val="en-GB"/>
        </w:rPr>
        <w:t>,</w:t>
      </w:r>
      <w:r w:rsidRPr="00C56DA6">
        <w:rPr>
          <w:rFonts w:cstheme="minorHAnsi"/>
          <w:lang w:val="en-GB"/>
        </w:rPr>
        <w:t xml:space="preserve"> to discern any meaningful pattern</w:t>
      </w:r>
      <w:r w:rsidR="005642AA" w:rsidRPr="00C56DA6">
        <w:rPr>
          <w:rFonts w:cstheme="minorHAnsi"/>
          <w:lang w:val="en-GB"/>
        </w:rPr>
        <w:t>,</w:t>
      </w:r>
      <w:r w:rsidRPr="00C56DA6">
        <w:rPr>
          <w:rFonts w:cstheme="minorHAnsi"/>
          <w:lang w:val="en-GB"/>
        </w:rPr>
        <w:t xml:space="preserve"> from a severely diminished signal</w:t>
      </w:r>
      <w:r w:rsidR="005642AA" w:rsidRPr="00C56DA6">
        <w:rPr>
          <w:rFonts w:cstheme="minorHAnsi"/>
          <w:lang w:val="en-GB"/>
        </w:rPr>
        <w:t>,</w:t>
      </w:r>
      <w:r w:rsidRPr="00C56DA6">
        <w:rPr>
          <w:rFonts w:cstheme="minorHAnsi"/>
          <w:lang w:val="en-GB"/>
        </w:rPr>
        <w:t xml:space="preserve"> across billions of light years of space, then across the 100-thousand light-years of our active galaxy, then through the radiation of our solar system and its burning </w:t>
      </w:r>
      <w:r w:rsidR="00EC2BA7" w:rsidRPr="00C56DA6">
        <w:rPr>
          <w:rFonts w:cstheme="minorHAnsi"/>
          <w:lang w:val="en-GB"/>
        </w:rPr>
        <w:t>s</w:t>
      </w:r>
      <w:r w:rsidRPr="00C56DA6">
        <w:rPr>
          <w:rFonts w:cstheme="minorHAnsi"/>
          <w:lang w:val="en-GB"/>
        </w:rPr>
        <w:t xml:space="preserve">un, and finally our dense atmosphere. </w:t>
      </w:r>
    </w:p>
    <w:p w14:paraId="7D99E89C" w14:textId="44679E13" w:rsidR="007B3F79" w:rsidRPr="00C56DA6" w:rsidRDefault="0080337E" w:rsidP="0080337E">
      <w:pPr>
        <w:ind w:firstLine="340"/>
        <w:rPr>
          <w:rFonts w:cstheme="minorHAnsi"/>
          <w:lang w:val="en-GB"/>
        </w:rPr>
      </w:pPr>
      <w:proofErr w:type="gramStart"/>
      <w:r w:rsidRPr="00C56DA6">
        <w:rPr>
          <w:rFonts w:cstheme="minorHAnsi"/>
          <w:lang w:val="en-GB"/>
        </w:rPr>
        <w:t>Also</w:t>
      </w:r>
      <w:proofErr w:type="gramEnd"/>
      <w:r w:rsidRPr="00C56DA6">
        <w:rPr>
          <w:rFonts w:cstheme="minorHAnsi"/>
          <w:lang w:val="en-GB"/>
        </w:rPr>
        <w:t xml:space="preserve"> because, t</w:t>
      </w:r>
      <w:r w:rsidR="007B3F79" w:rsidRPr="00C56DA6">
        <w:rPr>
          <w:rFonts w:cstheme="minorHAnsi"/>
          <w:lang w:val="en-GB"/>
        </w:rPr>
        <w:t>he detector in question was orders-of-magnitude too crude</w:t>
      </w:r>
      <w:r w:rsidR="00CF1491" w:rsidRPr="00C56DA6">
        <w:rPr>
          <w:rFonts w:cstheme="minorHAnsi"/>
          <w:lang w:val="en-GB"/>
        </w:rPr>
        <w:t> -</w:t>
      </w:r>
      <w:r w:rsidR="007B3F79" w:rsidRPr="00C56DA6">
        <w:rPr>
          <w:rFonts w:cstheme="minorHAnsi"/>
          <w:lang w:val="en-GB"/>
        </w:rPr>
        <w:t xml:space="preserve"> only able to pick up a meaningless random hiss of microwave noise</w:t>
      </w:r>
      <w:r w:rsidR="005642AA" w:rsidRPr="00C56DA6">
        <w:rPr>
          <w:rFonts w:cstheme="minorHAnsi"/>
          <w:lang w:val="en-GB"/>
        </w:rPr>
        <w:t>,</w:t>
      </w:r>
      <w:r w:rsidR="007B3F79" w:rsidRPr="00C56DA6">
        <w:rPr>
          <w:rFonts w:cstheme="minorHAnsi"/>
          <w:lang w:val="en-GB"/>
        </w:rPr>
        <w:t xml:space="preserve"> given the task just described</w:t>
      </w:r>
      <w:r w:rsidR="005642AA" w:rsidRPr="00C56DA6">
        <w:rPr>
          <w:rFonts w:cstheme="minorHAnsi"/>
          <w:lang w:val="en-GB"/>
        </w:rPr>
        <w:t>,</w:t>
      </w:r>
      <w:r w:rsidR="007B3F79" w:rsidRPr="00C56DA6">
        <w:rPr>
          <w:rFonts w:cstheme="minorHAnsi"/>
          <w:lang w:val="en-GB"/>
        </w:rPr>
        <w:t xml:space="preserve"> </w:t>
      </w:r>
      <w:r w:rsidR="00032618" w:rsidRPr="00C56DA6">
        <w:rPr>
          <w:rFonts w:cstheme="minorHAnsi"/>
          <w:lang w:val="en-GB"/>
        </w:rPr>
        <w:t xml:space="preserve">to detect </w:t>
      </w:r>
      <w:r w:rsidR="007B3F79" w:rsidRPr="00C56DA6">
        <w:rPr>
          <w:rFonts w:cstheme="minorHAnsi"/>
          <w:lang w:val="en-GB"/>
        </w:rPr>
        <w:t>any signal originating outside our galaxy</w:t>
      </w:r>
      <w:r w:rsidR="005642AA" w:rsidRPr="00C56DA6">
        <w:rPr>
          <w:rFonts w:cstheme="minorHAnsi"/>
          <w:lang w:val="en-GB"/>
        </w:rPr>
        <w:t>,</w:t>
      </w:r>
      <w:r w:rsidR="007B3F79" w:rsidRPr="00C56DA6">
        <w:rPr>
          <w:rFonts w:cstheme="minorHAnsi"/>
          <w:lang w:val="en-GB"/>
        </w:rPr>
        <w:t xml:space="preserve"> or even well within it, let alone from the distant early universe.</w:t>
      </w:r>
    </w:p>
    <w:p w14:paraId="3556D904" w14:textId="7E69300B" w:rsidR="007B3F79" w:rsidRPr="00C56DA6" w:rsidRDefault="007B3F79" w:rsidP="006B76DE">
      <w:pPr>
        <w:ind w:firstLine="340"/>
        <w:rPr>
          <w:rFonts w:cstheme="minorHAnsi"/>
          <w:lang w:val="en-GB"/>
        </w:rPr>
      </w:pPr>
      <w:r w:rsidRPr="00C56DA6">
        <w:rPr>
          <w:rFonts w:cstheme="minorHAnsi"/>
          <w:lang w:val="en-GB"/>
        </w:rPr>
        <w:lastRenderedPageBreak/>
        <w:t>Nevertheless, even today, despite full reali</w:t>
      </w:r>
      <w:r w:rsidR="002867FA" w:rsidRPr="00C56DA6">
        <w:rPr>
          <w:rFonts w:cstheme="minorHAnsi"/>
          <w:lang w:val="en-GB"/>
        </w:rPr>
        <w:t>s</w:t>
      </w:r>
      <w:r w:rsidRPr="00C56DA6">
        <w:rPr>
          <w:rFonts w:cstheme="minorHAnsi"/>
          <w:lang w:val="en-GB"/>
        </w:rPr>
        <w:t>ation and recognition of the above, no retraction of the original erroneous “Big Bang whisper detection”</w:t>
      </w:r>
      <w:r w:rsidR="005642AA" w:rsidRPr="00C56DA6">
        <w:rPr>
          <w:rFonts w:cstheme="minorHAnsi"/>
          <w:lang w:val="en-GB"/>
        </w:rPr>
        <w:t>,</w:t>
      </w:r>
      <w:r w:rsidRPr="00C56DA6">
        <w:rPr>
          <w:rFonts w:cstheme="minorHAnsi"/>
          <w:lang w:val="en-GB"/>
        </w:rPr>
        <w:t xml:space="preserve"> has ever been issued from the Cosmological community. In fact, in quite the opposite move, a more detailed ‘Cosmic Microwave Background Radiation’ detection</w:t>
      </w:r>
      <w:r w:rsidR="00613CEB" w:rsidRPr="00C56DA6">
        <w:rPr>
          <w:rFonts w:cstheme="minorHAnsi"/>
          <w:lang w:val="en-GB"/>
        </w:rPr>
        <w:t>,</w:t>
      </w:r>
      <w:r w:rsidRPr="00C56DA6">
        <w:rPr>
          <w:rFonts w:cstheme="minorHAnsi"/>
          <w:lang w:val="en-GB"/>
        </w:rPr>
        <w:t xml:space="preserve"> performed from orbit</w:t>
      </w:r>
      <w:r w:rsidR="005642AA" w:rsidRPr="00C56DA6">
        <w:rPr>
          <w:rFonts w:cstheme="minorHAnsi"/>
          <w:lang w:val="en-GB"/>
        </w:rPr>
        <w:t>,</w:t>
      </w:r>
      <w:r w:rsidRPr="00C56DA6">
        <w:rPr>
          <w:rFonts w:cstheme="minorHAnsi"/>
          <w:lang w:val="en-GB"/>
        </w:rPr>
        <w:t xml:space="preserve"> is said to agree with the initial ‘early universe’ detection pattern</w:t>
      </w:r>
      <w:r w:rsidR="00307A01" w:rsidRPr="00C56DA6">
        <w:rPr>
          <w:rFonts w:cstheme="minorHAnsi"/>
          <w:lang w:val="en-GB"/>
        </w:rPr>
        <w:t>.</w:t>
      </w:r>
      <w:r w:rsidRPr="00C56DA6">
        <w:rPr>
          <w:rFonts w:cstheme="minorHAnsi"/>
          <w:lang w:val="en-GB"/>
        </w:rPr>
        <w:t xml:space="preserve"> </w:t>
      </w:r>
      <w:r w:rsidR="00307A01" w:rsidRPr="00C56DA6">
        <w:rPr>
          <w:rFonts w:cstheme="minorHAnsi"/>
          <w:lang w:val="en-GB"/>
        </w:rPr>
        <w:t xml:space="preserve">This is </w:t>
      </w:r>
      <w:r w:rsidRPr="00C56DA6">
        <w:rPr>
          <w:rFonts w:cstheme="minorHAnsi"/>
          <w:lang w:val="en-GB"/>
        </w:rPr>
        <w:t>despite recognition</w:t>
      </w:r>
      <w:r w:rsidR="00613CEB" w:rsidRPr="00C56DA6">
        <w:rPr>
          <w:rFonts w:cstheme="minorHAnsi"/>
          <w:lang w:val="en-GB"/>
        </w:rPr>
        <w:t>,</w:t>
      </w:r>
      <w:r w:rsidRPr="00C56DA6">
        <w:rPr>
          <w:rFonts w:cstheme="minorHAnsi"/>
          <w:lang w:val="en-GB"/>
        </w:rPr>
        <w:t xml:space="preserve"> that the initial pattern is now verifiably meaningless</w:t>
      </w:r>
      <w:r w:rsidR="007026DD" w:rsidRPr="00C56DA6">
        <w:rPr>
          <w:rFonts w:cstheme="minorHAnsi"/>
          <w:lang w:val="en-GB"/>
        </w:rPr>
        <w:t> </w:t>
      </w:r>
      <w:r w:rsidR="005642AA" w:rsidRPr="00C56DA6">
        <w:rPr>
          <w:rFonts w:cstheme="minorHAnsi"/>
          <w:lang w:val="en-GB"/>
        </w:rPr>
        <w:t>–</w:t>
      </w:r>
      <w:r w:rsidRPr="00C56DA6">
        <w:rPr>
          <w:rFonts w:cstheme="minorHAnsi"/>
          <w:lang w:val="en-GB"/>
        </w:rPr>
        <w:t xml:space="preserve"> with the new detection effort also awarded a Nobel Prize.</w:t>
      </w:r>
    </w:p>
    <w:p w14:paraId="5532CE41" w14:textId="002C9A48" w:rsidR="007B3F79" w:rsidRPr="00C56DA6" w:rsidRDefault="009C1624" w:rsidP="001E01A1">
      <w:pPr>
        <w:pStyle w:val="Heading2"/>
        <w:rPr>
          <w:lang w:val="en-GB"/>
        </w:rPr>
      </w:pPr>
      <w:bookmarkStart w:id="368" w:name="_Toc113022389"/>
      <w:r w:rsidRPr="00C56DA6">
        <w:rPr>
          <w:lang w:val="en-GB"/>
        </w:rPr>
        <w:t>10</w:t>
      </w:r>
      <w:r w:rsidR="001E01A1" w:rsidRPr="00C56DA6">
        <w:rPr>
          <w:lang w:val="en-GB"/>
        </w:rPr>
        <w:t xml:space="preserve">.3j </w:t>
      </w:r>
      <w:r w:rsidR="007B3F79" w:rsidRPr="00C56DA6">
        <w:rPr>
          <w:lang w:val="en-GB"/>
        </w:rPr>
        <w:t>Erroneous Double Nobel Prize-Winning ‘Big-Bang’ Proof</w:t>
      </w:r>
      <w:bookmarkEnd w:id="368"/>
    </w:p>
    <w:p w14:paraId="191F6570" w14:textId="24187227" w:rsidR="007B3F79" w:rsidRPr="00C56DA6" w:rsidRDefault="007B3F79" w:rsidP="007B3F79">
      <w:pPr>
        <w:ind w:firstLine="340"/>
        <w:rPr>
          <w:rFonts w:cstheme="minorHAnsi"/>
          <w:lang w:val="en-GB"/>
        </w:rPr>
      </w:pPr>
      <w:proofErr w:type="gramStart"/>
      <w:r w:rsidRPr="00C56DA6">
        <w:rPr>
          <w:rFonts w:cstheme="minorHAnsi"/>
          <w:lang w:val="en-GB"/>
        </w:rPr>
        <w:t>Today's now largely unquestioned 'Big Bang' theory</w:t>
      </w:r>
      <w:r w:rsidR="008A2D33" w:rsidRPr="00C56DA6">
        <w:rPr>
          <w:rFonts w:cstheme="minorHAnsi"/>
          <w:lang w:val="en-GB"/>
        </w:rPr>
        <w:t>,</w:t>
      </w:r>
      <w:proofErr w:type="gramEnd"/>
      <w:r w:rsidRPr="00C56DA6">
        <w:rPr>
          <w:rFonts w:cstheme="minorHAnsi"/>
          <w:lang w:val="en-GB"/>
        </w:rPr>
        <w:t xml:space="preserve"> was originally heavily debated</w:t>
      </w:r>
      <w:r w:rsidR="008A2D33" w:rsidRPr="00C56DA6">
        <w:rPr>
          <w:rFonts w:cstheme="minorHAnsi"/>
          <w:lang w:val="en-GB"/>
        </w:rPr>
        <w:t>,</w:t>
      </w:r>
      <w:r w:rsidRPr="00C56DA6">
        <w:rPr>
          <w:rFonts w:cstheme="minorHAnsi"/>
          <w:lang w:val="en-GB"/>
        </w:rPr>
        <w:t xml:space="preserve"> until ground-based radio telescopes detected background microwave hiss</w:t>
      </w:r>
      <w:r w:rsidR="008A2D33" w:rsidRPr="00C56DA6">
        <w:rPr>
          <w:rFonts w:cstheme="minorHAnsi"/>
          <w:lang w:val="en-GB"/>
        </w:rPr>
        <w:t>.</w:t>
      </w:r>
      <w:r w:rsidRPr="00C56DA6">
        <w:rPr>
          <w:rFonts w:cstheme="minorHAnsi"/>
          <w:lang w:val="en-GB"/>
        </w:rPr>
        <w:t xml:space="preserve"> </w:t>
      </w:r>
      <w:r w:rsidR="008A2D33" w:rsidRPr="00C56DA6">
        <w:rPr>
          <w:rFonts w:cstheme="minorHAnsi"/>
          <w:lang w:val="en-GB"/>
        </w:rPr>
        <w:t xml:space="preserve">It </w:t>
      </w:r>
      <w:r w:rsidRPr="00C56DA6">
        <w:rPr>
          <w:rFonts w:cstheme="minorHAnsi"/>
          <w:lang w:val="en-GB"/>
        </w:rPr>
        <w:t>was claimed to have patterns</w:t>
      </w:r>
      <w:r w:rsidR="008A2D33" w:rsidRPr="00C56DA6">
        <w:rPr>
          <w:rFonts w:cstheme="minorHAnsi"/>
          <w:lang w:val="en-GB"/>
        </w:rPr>
        <w:t>,</w:t>
      </w:r>
      <w:r w:rsidRPr="00C56DA6">
        <w:rPr>
          <w:rFonts w:cstheme="minorHAnsi"/>
          <w:lang w:val="en-GB"/>
        </w:rPr>
        <w:t xml:space="preserve"> identifying it as ancient, greatly redshifted radiation from the 'Big Bang' creation event</w:t>
      </w:r>
      <w:r w:rsidR="007026DD" w:rsidRPr="00C56DA6">
        <w:rPr>
          <w:rFonts w:cstheme="minorHAnsi"/>
          <w:lang w:val="en-GB"/>
        </w:rPr>
        <w:t> </w:t>
      </w:r>
      <w:r w:rsidR="00976CF7" w:rsidRPr="00C56DA6">
        <w:rPr>
          <w:rFonts w:cstheme="minorHAnsi"/>
          <w:lang w:val="en-GB"/>
        </w:rPr>
        <w:t>–</w:t>
      </w:r>
      <w:r w:rsidRPr="00C56DA6">
        <w:rPr>
          <w:rFonts w:cstheme="minorHAnsi"/>
          <w:lang w:val="en-GB"/>
        </w:rPr>
        <w:t xml:space="preserve"> drawing a Nobel Prize.</w:t>
      </w:r>
    </w:p>
    <w:p w14:paraId="64833AA6" w14:textId="2FB2A0C9" w:rsidR="007B3F79" w:rsidRPr="00C56DA6" w:rsidRDefault="007B3F79" w:rsidP="007B3F79">
      <w:pPr>
        <w:ind w:firstLine="340"/>
        <w:rPr>
          <w:rFonts w:cstheme="minorHAnsi"/>
          <w:lang w:val="en-GB"/>
        </w:rPr>
      </w:pPr>
      <w:r w:rsidRPr="00C56DA6">
        <w:rPr>
          <w:rFonts w:cstheme="minorHAnsi"/>
          <w:lang w:val="en-GB"/>
        </w:rPr>
        <w:t xml:space="preserve">However, it is </w:t>
      </w:r>
      <w:r w:rsidR="000576C8" w:rsidRPr="00C56DA6">
        <w:rPr>
          <w:rFonts w:cstheme="minorHAnsi"/>
          <w:lang w:val="en-GB"/>
        </w:rPr>
        <w:t xml:space="preserve">first </w:t>
      </w:r>
      <w:r w:rsidRPr="00C56DA6">
        <w:rPr>
          <w:rFonts w:cstheme="minorHAnsi"/>
          <w:lang w:val="en-GB"/>
        </w:rPr>
        <w:t>important to note</w:t>
      </w:r>
      <w:r w:rsidR="000576C8" w:rsidRPr="00C56DA6">
        <w:rPr>
          <w:rFonts w:cstheme="minorHAnsi"/>
          <w:lang w:val="en-GB"/>
        </w:rPr>
        <w:t>,</w:t>
      </w:r>
      <w:r w:rsidRPr="00C56DA6">
        <w:rPr>
          <w:rFonts w:cstheme="minorHAnsi"/>
          <w:lang w:val="en-GB"/>
        </w:rPr>
        <w:t xml:space="preserve"> that this background microwave hiss</w:t>
      </w:r>
      <w:r w:rsidR="000576C8" w:rsidRPr="00C56DA6">
        <w:rPr>
          <w:rFonts w:cstheme="minorHAnsi"/>
          <w:lang w:val="en-GB"/>
        </w:rPr>
        <w:t>,</w:t>
      </w:r>
      <w:r w:rsidRPr="00C56DA6">
        <w:rPr>
          <w:rFonts w:cstheme="minorHAnsi"/>
          <w:lang w:val="en-GB"/>
        </w:rPr>
        <w:t xml:space="preserve"> is quite unlike redshifted starlight. It is not associated</w:t>
      </w:r>
      <w:r w:rsidR="000576C8" w:rsidRPr="00C56DA6">
        <w:rPr>
          <w:rFonts w:cstheme="minorHAnsi"/>
          <w:lang w:val="en-GB"/>
        </w:rPr>
        <w:t>,</w:t>
      </w:r>
      <w:r w:rsidRPr="00C56DA6">
        <w:rPr>
          <w:rFonts w:cstheme="minorHAnsi"/>
          <w:lang w:val="en-GB"/>
        </w:rPr>
        <w:t xml:space="preserve"> with any observable distant stellar objects</w:t>
      </w:r>
      <w:r w:rsidR="008A2D33" w:rsidRPr="00C56DA6">
        <w:rPr>
          <w:rFonts w:cstheme="minorHAnsi"/>
          <w:lang w:val="en-GB"/>
        </w:rPr>
        <w:t>,</w:t>
      </w:r>
      <w:r w:rsidRPr="00C56DA6">
        <w:rPr>
          <w:rFonts w:cstheme="minorHAnsi"/>
          <w:lang w:val="en-GB"/>
        </w:rPr>
        <w:t xml:space="preserve"> whose radiation</w:t>
      </w:r>
      <w:r w:rsidR="000576C8" w:rsidRPr="00C56DA6">
        <w:rPr>
          <w:rFonts w:cstheme="minorHAnsi"/>
          <w:lang w:val="en-GB"/>
        </w:rPr>
        <w:t>,</w:t>
      </w:r>
      <w:r w:rsidRPr="00C56DA6">
        <w:rPr>
          <w:rFonts w:cstheme="minorHAnsi"/>
          <w:lang w:val="en-GB"/>
        </w:rPr>
        <w:t xml:space="preserve"> is dramatically redshifted down to microwave frequencies</w:t>
      </w:r>
      <w:r w:rsidR="008A2D33" w:rsidRPr="00C56DA6">
        <w:rPr>
          <w:rFonts w:cstheme="minorHAnsi"/>
          <w:lang w:val="en-GB"/>
        </w:rPr>
        <w:t>.</w:t>
      </w:r>
      <w:r w:rsidRPr="00C56DA6">
        <w:rPr>
          <w:rFonts w:cstheme="minorHAnsi"/>
          <w:lang w:val="en-GB"/>
        </w:rPr>
        <w:t xml:space="preserve"> </w:t>
      </w:r>
      <w:r w:rsidR="008A2D33" w:rsidRPr="00C56DA6">
        <w:rPr>
          <w:rFonts w:cstheme="minorHAnsi"/>
          <w:lang w:val="en-GB"/>
        </w:rPr>
        <w:t>It</w:t>
      </w:r>
      <w:r w:rsidRPr="00C56DA6">
        <w:rPr>
          <w:rFonts w:cstheme="minorHAnsi"/>
          <w:lang w:val="en-GB"/>
        </w:rPr>
        <w:t xml:space="preserve"> is instead</w:t>
      </w:r>
      <w:r w:rsidR="008A2D33" w:rsidRPr="00C56DA6">
        <w:rPr>
          <w:rFonts w:cstheme="minorHAnsi"/>
          <w:lang w:val="en-GB"/>
        </w:rPr>
        <w:t>,</w:t>
      </w:r>
      <w:r w:rsidRPr="00C56DA6">
        <w:rPr>
          <w:rFonts w:cstheme="minorHAnsi"/>
          <w:lang w:val="en-GB"/>
        </w:rPr>
        <w:t xml:space="preserve"> an almost perfectly uniform hiss of background microwaves</w:t>
      </w:r>
      <w:r w:rsidR="008A2D33" w:rsidRPr="00C56DA6">
        <w:rPr>
          <w:rFonts w:cstheme="minorHAnsi"/>
          <w:lang w:val="en-GB"/>
        </w:rPr>
        <w:t>,</w:t>
      </w:r>
      <w:r w:rsidRPr="00C56DA6">
        <w:rPr>
          <w:rFonts w:cstheme="minorHAnsi"/>
          <w:lang w:val="en-GB"/>
        </w:rPr>
        <w:t xml:space="preserve"> arriving from all directions. As such, it is no more evidence of an origin of ancient radiation</w:t>
      </w:r>
      <w:r w:rsidR="00344745" w:rsidRPr="00C56DA6">
        <w:rPr>
          <w:rFonts w:cstheme="minorHAnsi"/>
          <w:lang w:val="en-GB"/>
        </w:rPr>
        <w:t>,</w:t>
      </w:r>
      <w:r w:rsidRPr="00C56DA6">
        <w:rPr>
          <w:rFonts w:cstheme="minorHAnsi"/>
          <w:lang w:val="en-GB"/>
        </w:rPr>
        <w:t xml:space="preserve"> from the distant early universe</w:t>
      </w:r>
      <w:r w:rsidR="008A2D33" w:rsidRPr="00C56DA6">
        <w:rPr>
          <w:rFonts w:cstheme="minorHAnsi"/>
          <w:lang w:val="en-GB"/>
        </w:rPr>
        <w:t>,</w:t>
      </w:r>
      <w:r w:rsidRPr="00C56DA6">
        <w:rPr>
          <w:rFonts w:cstheme="minorHAnsi"/>
          <w:lang w:val="en-GB"/>
        </w:rPr>
        <w:t xml:space="preserve"> than recent microwave noise</w:t>
      </w:r>
      <w:r w:rsidR="00344745" w:rsidRPr="00C56DA6">
        <w:rPr>
          <w:rFonts w:cstheme="minorHAnsi"/>
          <w:lang w:val="en-GB"/>
        </w:rPr>
        <w:t>,</w:t>
      </w:r>
      <w:r w:rsidRPr="00C56DA6">
        <w:rPr>
          <w:rFonts w:cstheme="minorHAnsi"/>
          <w:lang w:val="en-GB"/>
        </w:rPr>
        <w:t xml:space="preserve"> generated from the billions of stars in our local galaxy</w:t>
      </w:r>
      <w:r w:rsidR="008A2D33" w:rsidRPr="00C56DA6">
        <w:rPr>
          <w:rFonts w:cstheme="minorHAnsi"/>
          <w:lang w:val="en-GB"/>
        </w:rPr>
        <w:t>,</w:t>
      </w:r>
      <w:r w:rsidRPr="00C56DA6">
        <w:rPr>
          <w:rFonts w:cstheme="minorHAnsi"/>
          <w:lang w:val="en-GB"/>
        </w:rPr>
        <w:t xml:space="preserve"> or even our nearby blazing Sun.</w:t>
      </w:r>
    </w:p>
    <w:p w14:paraId="196DDEA7" w14:textId="0D3EB2B7" w:rsidR="007B3F79" w:rsidRPr="00C56DA6" w:rsidRDefault="007B3F79" w:rsidP="007B3F79">
      <w:pPr>
        <w:ind w:firstLine="340"/>
        <w:rPr>
          <w:rFonts w:cstheme="minorHAnsi"/>
          <w:lang w:val="en-GB"/>
        </w:rPr>
      </w:pPr>
      <w:r w:rsidRPr="00C56DA6">
        <w:rPr>
          <w:rFonts w:cstheme="minorHAnsi"/>
          <w:lang w:val="en-GB"/>
        </w:rPr>
        <w:t>Indeed, we now know</w:t>
      </w:r>
      <w:r w:rsidR="000A5AD3" w:rsidRPr="00C56DA6">
        <w:rPr>
          <w:rFonts w:cstheme="minorHAnsi"/>
          <w:lang w:val="en-GB"/>
        </w:rPr>
        <w:t>,</w:t>
      </w:r>
      <w:r w:rsidRPr="00C56DA6">
        <w:rPr>
          <w:rFonts w:cstheme="minorHAnsi"/>
          <w:lang w:val="en-GB"/>
        </w:rPr>
        <w:t xml:space="preserve"> from the far more sensitive COBE satellite, that the original detected radiation</w:t>
      </w:r>
      <w:r w:rsidR="005D75B9" w:rsidRPr="00C56DA6">
        <w:rPr>
          <w:rFonts w:cstheme="minorHAnsi"/>
          <w:lang w:val="en-GB"/>
        </w:rPr>
        <w:t>,</w:t>
      </w:r>
      <w:r w:rsidRPr="00C56DA6">
        <w:rPr>
          <w:rFonts w:cstheme="minorHAnsi"/>
          <w:lang w:val="en-GB"/>
        </w:rPr>
        <w:t xml:space="preserve"> was composed almost entirely</w:t>
      </w:r>
      <w:r w:rsidR="005D75B9" w:rsidRPr="00C56DA6">
        <w:rPr>
          <w:rFonts w:cstheme="minorHAnsi"/>
          <w:lang w:val="en-GB"/>
        </w:rPr>
        <w:t>,</w:t>
      </w:r>
      <w:r w:rsidRPr="00C56DA6">
        <w:rPr>
          <w:rFonts w:cstheme="minorHAnsi"/>
          <w:lang w:val="en-GB"/>
        </w:rPr>
        <w:t xml:space="preserve"> of radiation from precisely these local sources. COBE also showed that any patterns</w:t>
      </w:r>
      <w:r w:rsidR="00344745" w:rsidRPr="00C56DA6">
        <w:rPr>
          <w:rFonts w:cstheme="minorHAnsi"/>
          <w:lang w:val="en-GB"/>
        </w:rPr>
        <w:t>,</w:t>
      </w:r>
      <w:r w:rsidRPr="00C56DA6">
        <w:rPr>
          <w:rFonts w:cstheme="minorHAnsi"/>
          <w:lang w:val="en-GB"/>
        </w:rPr>
        <w:t xml:space="preserve"> that may exist in the faint radiation from beyond our galaxy</w:t>
      </w:r>
      <w:r w:rsidR="00996072" w:rsidRPr="00C56DA6">
        <w:rPr>
          <w:rFonts w:cstheme="minorHAnsi"/>
          <w:lang w:val="en-GB"/>
        </w:rPr>
        <w:t>,</w:t>
      </w:r>
      <w:r w:rsidRPr="00C56DA6">
        <w:rPr>
          <w:rFonts w:cstheme="minorHAnsi"/>
          <w:lang w:val="en-GB"/>
        </w:rPr>
        <w:t xml:space="preserve"> would be far below the detection threshold</w:t>
      </w:r>
      <w:r w:rsidR="000A5AD3" w:rsidRPr="00C56DA6">
        <w:rPr>
          <w:rFonts w:cstheme="minorHAnsi"/>
          <w:lang w:val="en-GB"/>
        </w:rPr>
        <w:t>,</w:t>
      </w:r>
      <w:r w:rsidRPr="00C56DA6">
        <w:rPr>
          <w:rFonts w:cstheme="minorHAnsi"/>
          <w:lang w:val="en-GB"/>
        </w:rPr>
        <w:t xml:space="preserve"> of the original radio telescopes</w:t>
      </w:r>
      <w:r w:rsidR="00996072" w:rsidRPr="00C56DA6">
        <w:rPr>
          <w:rFonts w:cstheme="minorHAnsi"/>
          <w:lang w:val="en-GB"/>
        </w:rPr>
        <w:t>.</w:t>
      </w:r>
      <w:r w:rsidRPr="00C56DA6">
        <w:rPr>
          <w:rFonts w:cstheme="minorHAnsi"/>
          <w:lang w:val="en-GB"/>
        </w:rPr>
        <w:t xml:space="preserve"> </w:t>
      </w:r>
      <w:r w:rsidR="00996072" w:rsidRPr="00C56DA6">
        <w:rPr>
          <w:rFonts w:cstheme="minorHAnsi"/>
          <w:lang w:val="en-GB"/>
        </w:rPr>
        <w:t>A</w:t>
      </w:r>
      <w:r w:rsidRPr="00C56DA6">
        <w:rPr>
          <w:rFonts w:cstheme="minorHAnsi"/>
          <w:lang w:val="en-GB"/>
        </w:rPr>
        <w:t>nd so</w:t>
      </w:r>
      <w:r w:rsidR="00996072" w:rsidRPr="00C56DA6">
        <w:rPr>
          <w:rFonts w:cstheme="minorHAnsi"/>
          <w:lang w:val="en-GB"/>
        </w:rPr>
        <w:t>,</w:t>
      </w:r>
      <w:r w:rsidRPr="00C56DA6">
        <w:rPr>
          <w:rFonts w:cstheme="minorHAnsi"/>
          <w:lang w:val="en-GB"/>
        </w:rPr>
        <w:t xml:space="preserve"> the initial Nobel Prize-winning claims</w:t>
      </w:r>
      <w:r w:rsidR="00996072" w:rsidRPr="00C56DA6">
        <w:rPr>
          <w:rFonts w:cstheme="minorHAnsi"/>
          <w:lang w:val="en-GB"/>
        </w:rPr>
        <w:t>,</w:t>
      </w:r>
      <w:r w:rsidRPr="00C56DA6">
        <w:rPr>
          <w:rFonts w:cstheme="minorHAnsi"/>
          <w:lang w:val="en-GB"/>
        </w:rPr>
        <w:t xml:space="preserve"> of patterns from the early universe</w:t>
      </w:r>
      <w:r w:rsidR="00996072" w:rsidRPr="00C56DA6">
        <w:rPr>
          <w:rFonts w:cstheme="minorHAnsi"/>
          <w:lang w:val="en-GB"/>
        </w:rPr>
        <w:t>,</w:t>
      </w:r>
      <w:r w:rsidRPr="00C56DA6">
        <w:rPr>
          <w:rFonts w:cstheme="minorHAnsi"/>
          <w:lang w:val="en-GB"/>
        </w:rPr>
        <w:t xml:space="preserve"> were verifiably</w:t>
      </w:r>
      <w:r w:rsidR="005D75B9" w:rsidRPr="00C56DA6">
        <w:rPr>
          <w:rFonts w:cstheme="minorHAnsi"/>
          <w:lang w:val="en-GB"/>
        </w:rPr>
        <w:t>,</w:t>
      </w:r>
      <w:r w:rsidRPr="00C56DA6">
        <w:rPr>
          <w:rFonts w:cstheme="minorHAnsi"/>
          <w:lang w:val="en-GB"/>
        </w:rPr>
        <w:t xml:space="preserve"> nothing more than wishful thinking at best.</w:t>
      </w:r>
    </w:p>
    <w:p w14:paraId="141F459C" w14:textId="395AD831" w:rsidR="001B0EA3" w:rsidRPr="00C56DA6" w:rsidRDefault="007B3F79" w:rsidP="007B3F79">
      <w:pPr>
        <w:ind w:firstLine="340"/>
        <w:rPr>
          <w:rFonts w:cstheme="minorHAnsi"/>
          <w:lang w:val="en-GB"/>
        </w:rPr>
      </w:pPr>
      <w:r w:rsidRPr="00C56DA6">
        <w:rPr>
          <w:rFonts w:cstheme="minorHAnsi"/>
          <w:lang w:val="en-GB"/>
        </w:rPr>
        <w:t>Secondly, the COBE</w:t>
      </w:r>
      <w:r w:rsidR="001B0EA3" w:rsidRPr="00C56DA6">
        <w:rPr>
          <w:rFonts w:cstheme="minorHAnsi"/>
          <w:lang w:val="en-GB"/>
        </w:rPr>
        <w:t>,</w:t>
      </w:r>
      <w:r w:rsidRPr="00C56DA6">
        <w:rPr>
          <w:rFonts w:cstheme="minorHAnsi"/>
          <w:lang w:val="en-GB"/>
        </w:rPr>
        <w:t xml:space="preserve"> and later WMAP satellites</w:t>
      </w:r>
      <w:r w:rsidR="001B0EA3" w:rsidRPr="00C56DA6">
        <w:rPr>
          <w:rFonts w:cstheme="minorHAnsi"/>
          <w:lang w:val="en-GB"/>
        </w:rPr>
        <w:t>,</w:t>
      </w:r>
      <w:r w:rsidRPr="00C56DA6">
        <w:rPr>
          <w:rFonts w:cstheme="minorHAnsi"/>
          <w:lang w:val="en-GB"/>
        </w:rPr>
        <w:t xml:space="preserve"> also showed that</w:t>
      </w:r>
      <w:r w:rsidR="005D75B9" w:rsidRPr="00C56DA6">
        <w:rPr>
          <w:rFonts w:cstheme="minorHAnsi"/>
          <w:lang w:val="en-GB"/>
        </w:rPr>
        <w:t>,</w:t>
      </w:r>
      <w:r w:rsidRPr="00C56DA6">
        <w:rPr>
          <w:rFonts w:cstheme="minorHAnsi"/>
          <w:lang w:val="en-GB"/>
        </w:rPr>
        <w:t xml:space="preserve"> any true ancient radiation patterns</w:t>
      </w:r>
      <w:r w:rsidR="001B0EA3" w:rsidRPr="00C56DA6">
        <w:rPr>
          <w:rFonts w:cstheme="minorHAnsi"/>
          <w:lang w:val="en-GB"/>
        </w:rPr>
        <w:t>,</w:t>
      </w:r>
      <w:r w:rsidRPr="00C56DA6">
        <w:rPr>
          <w:rFonts w:cstheme="minorHAnsi"/>
          <w:lang w:val="en-GB"/>
        </w:rPr>
        <w:t xml:space="preserve"> would be dwarfed by combined microwave disturbances and noise</w:t>
      </w:r>
      <w:r w:rsidR="001B0EA3" w:rsidRPr="00C56DA6">
        <w:rPr>
          <w:rFonts w:cstheme="minorHAnsi"/>
          <w:lang w:val="en-GB"/>
        </w:rPr>
        <w:t>,</w:t>
      </w:r>
      <w:r w:rsidRPr="00C56DA6">
        <w:rPr>
          <w:rFonts w:cstheme="minorHAnsi"/>
          <w:lang w:val="en-GB"/>
        </w:rPr>
        <w:t xml:space="preserve"> a </w:t>
      </w:r>
      <w:r w:rsidRPr="00C56DA6">
        <w:rPr>
          <w:rFonts w:cstheme="minorHAnsi"/>
          <w:lang w:val="en-GB"/>
        </w:rPr>
        <w:lastRenderedPageBreak/>
        <w:t>hundred-thousand times more powerful</w:t>
      </w:r>
      <w:r w:rsidR="001B0EA3" w:rsidRPr="00C56DA6">
        <w:rPr>
          <w:rFonts w:cstheme="minorHAnsi"/>
          <w:lang w:val="en-GB"/>
        </w:rPr>
        <w:t>,</w:t>
      </w:r>
      <w:r w:rsidRPr="00C56DA6">
        <w:rPr>
          <w:rFonts w:cstheme="minorHAnsi"/>
          <w:lang w:val="en-GB"/>
        </w:rPr>
        <w:t xml:space="preserve"> in crossing the immensity of intergalactic space, then our own galaxy of billions of active stellar objects, then our solar system with its blazing sun, and finally our highly absorbing and distorting atmosphere. </w:t>
      </w:r>
    </w:p>
    <w:p w14:paraId="2703792C" w14:textId="2148487A" w:rsidR="007B3F79" w:rsidRPr="00C56DA6" w:rsidRDefault="007B3F79" w:rsidP="007B3F79">
      <w:pPr>
        <w:ind w:firstLine="340"/>
        <w:rPr>
          <w:rFonts w:cstheme="minorHAnsi"/>
          <w:lang w:val="en-GB"/>
        </w:rPr>
      </w:pPr>
      <w:r w:rsidRPr="00C56DA6">
        <w:rPr>
          <w:rFonts w:cstheme="minorHAnsi"/>
          <w:lang w:val="en-GB"/>
        </w:rPr>
        <w:t>And</w:t>
      </w:r>
      <w:r w:rsidR="001B0EA3" w:rsidRPr="00C56DA6">
        <w:rPr>
          <w:rFonts w:cstheme="minorHAnsi"/>
          <w:lang w:val="en-GB"/>
        </w:rPr>
        <w:t>,</w:t>
      </w:r>
      <w:r w:rsidRPr="00C56DA6">
        <w:rPr>
          <w:rFonts w:cstheme="minorHAnsi"/>
          <w:lang w:val="en-GB"/>
        </w:rPr>
        <w:t xml:space="preserve"> since a great deal of this overwhelming distortion</w:t>
      </w:r>
      <w:r w:rsidR="001B0EA3" w:rsidRPr="00C56DA6">
        <w:rPr>
          <w:rFonts w:cstheme="minorHAnsi"/>
          <w:lang w:val="en-GB"/>
        </w:rPr>
        <w:t>,</w:t>
      </w:r>
      <w:r w:rsidRPr="00C56DA6">
        <w:rPr>
          <w:rFonts w:cstheme="minorHAnsi"/>
          <w:lang w:val="en-GB"/>
        </w:rPr>
        <w:t xml:space="preserve"> is largely or completely random, there is no way to reliably characteri</w:t>
      </w:r>
      <w:r w:rsidR="007C3682" w:rsidRPr="00C56DA6">
        <w:rPr>
          <w:rFonts w:cstheme="minorHAnsi"/>
          <w:lang w:val="en-GB"/>
        </w:rPr>
        <w:t>s</w:t>
      </w:r>
      <w:r w:rsidRPr="00C56DA6">
        <w:rPr>
          <w:rFonts w:cstheme="minorHAnsi"/>
          <w:lang w:val="en-GB"/>
        </w:rPr>
        <w:t>e and extract it</w:t>
      </w:r>
      <w:r w:rsidR="001B0EA3" w:rsidRPr="00C56DA6">
        <w:rPr>
          <w:rFonts w:cstheme="minorHAnsi"/>
          <w:lang w:val="en-GB"/>
        </w:rPr>
        <w:t>,</w:t>
      </w:r>
      <w:r w:rsidRPr="00C56DA6">
        <w:rPr>
          <w:rFonts w:cstheme="minorHAnsi"/>
          <w:lang w:val="en-GB"/>
        </w:rPr>
        <w:t xml:space="preserve"> to uncover any extremely subtle</w:t>
      </w:r>
      <w:r w:rsidR="005D75B9" w:rsidRPr="00C56DA6">
        <w:rPr>
          <w:rFonts w:cstheme="minorHAnsi"/>
          <w:lang w:val="en-GB"/>
        </w:rPr>
        <w:t>,</w:t>
      </w:r>
      <w:r w:rsidRPr="00C56DA6">
        <w:rPr>
          <w:rFonts w:cstheme="minorHAnsi"/>
          <w:lang w:val="en-GB"/>
        </w:rPr>
        <w:t xml:space="preserve"> and highly distorted inter-mingled patterns</w:t>
      </w:r>
      <w:r w:rsidR="001B0EA3" w:rsidRPr="00C56DA6">
        <w:rPr>
          <w:rFonts w:cstheme="minorHAnsi"/>
          <w:lang w:val="en-GB"/>
        </w:rPr>
        <w:t>,</w:t>
      </w:r>
      <w:r w:rsidRPr="00C56DA6">
        <w:rPr>
          <w:rFonts w:cstheme="minorHAnsi"/>
          <w:lang w:val="en-GB"/>
        </w:rPr>
        <w:t xml:space="preserve"> a hundred-thousand times weaker.</w:t>
      </w:r>
    </w:p>
    <w:p w14:paraId="55B3BDE0" w14:textId="17377AB3" w:rsidR="001B0EA3" w:rsidRPr="00C56DA6" w:rsidRDefault="007B3F79" w:rsidP="007B3F79">
      <w:pPr>
        <w:ind w:firstLine="340"/>
        <w:rPr>
          <w:rFonts w:cstheme="minorHAnsi"/>
          <w:lang w:val="en-GB"/>
        </w:rPr>
      </w:pPr>
      <w:r w:rsidRPr="00C56DA6">
        <w:rPr>
          <w:rFonts w:cstheme="minorHAnsi"/>
          <w:lang w:val="en-GB"/>
        </w:rPr>
        <w:t>Despite these facts, those behind the COBE and WMAP satellite projects</w:t>
      </w:r>
      <w:r w:rsidR="005D75B9" w:rsidRPr="00C56DA6">
        <w:rPr>
          <w:rFonts w:cstheme="minorHAnsi"/>
          <w:lang w:val="en-GB"/>
        </w:rPr>
        <w:t>,</w:t>
      </w:r>
      <w:r w:rsidRPr="00C56DA6">
        <w:rPr>
          <w:rFonts w:cstheme="minorHAnsi"/>
          <w:lang w:val="en-GB"/>
        </w:rPr>
        <w:t xml:space="preserve"> claim that not only have they clearly discerned even more detailed patterns</w:t>
      </w:r>
      <w:r w:rsidR="005D75B9" w:rsidRPr="00C56DA6">
        <w:rPr>
          <w:rFonts w:cstheme="minorHAnsi"/>
          <w:lang w:val="en-GB"/>
        </w:rPr>
        <w:t>,</w:t>
      </w:r>
      <w:r w:rsidRPr="00C56DA6">
        <w:rPr>
          <w:rFonts w:cstheme="minorHAnsi"/>
          <w:lang w:val="en-GB"/>
        </w:rPr>
        <w:t xml:space="preserve"> of the early universe</w:t>
      </w:r>
      <w:r w:rsidR="00344745" w:rsidRPr="00C56DA6">
        <w:rPr>
          <w:rFonts w:cstheme="minorHAnsi"/>
          <w:lang w:val="en-GB"/>
        </w:rPr>
        <w:t>,</w:t>
      </w:r>
      <w:r w:rsidRPr="00C56DA6">
        <w:rPr>
          <w:rFonts w:cstheme="minorHAnsi"/>
          <w:lang w:val="en-GB"/>
        </w:rPr>
        <w:t xml:space="preserve"> from this radiation, but also that these patterns correlate with those in the original detection claim, drawing yet a second Nobel Prize. </w:t>
      </w:r>
    </w:p>
    <w:p w14:paraId="4B4C51EB" w14:textId="466AEAEF" w:rsidR="007B3F79" w:rsidRPr="00C56DA6" w:rsidRDefault="007B3F79" w:rsidP="007B3F79">
      <w:pPr>
        <w:ind w:firstLine="340"/>
        <w:rPr>
          <w:rFonts w:cstheme="minorHAnsi"/>
          <w:lang w:val="en-GB"/>
        </w:rPr>
      </w:pPr>
      <w:r w:rsidRPr="00C56DA6">
        <w:rPr>
          <w:rFonts w:cstheme="minorHAnsi"/>
          <w:lang w:val="en-GB"/>
        </w:rPr>
        <w:t>Yet, as just described, it is a physical impossibility</w:t>
      </w:r>
      <w:r w:rsidR="000A5AD3" w:rsidRPr="00C56DA6">
        <w:rPr>
          <w:rFonts w:cstheme="minorHAnsi"/>
          <w:lang w:val="en-GB"/>
        </w:rPr>
        <w:t>,</w:t>
      </w:r>
      <w:r w:rsidRPr="00C56DA6">
        <w:rPr>
          <w:rFonts w:cstheme="minorHAnsi"/>
          <w:lang w:val="en-GB"/>
        </w:rPr>
        <w:t xml:space="preserve"> to recover and reconstruct any faint original signal</w:t>
      </w:r>
      <w:r w:rsidR="001B0EA3" w:rsidRPr="00C56DA6">
        <w:rPr>
          <w:rFonts w:cstheme="minorHAnsi"/>
          <w:lang w:val="en-GB"/>
        </w:rPr>
        <w:t>,</w:t>
      </w:r>
      <w:r w:rsidRPr="00C56DA6">
        <w:rPr>
          <w:rFonts w:cstheme="minorHAnsi"/>
          <w:lang w:val="en-GB"/>
        </w:rPr>
        <w:t xml:space="preserve"> from the overwhelming distorting random noise. Also, these later projects </w:t>
      </w:r>
      <w:proofErr w:type="gramStart"/>
      <w:r w:rsidRPr="00C56DA6">
        <w:rPr>
          <w:rFonts w:cstheme="minorHAnsi"/>
          <w:lang w:val="en-GB"/>
        </w:rPr>
        <w:t>actually show</w:t>
      </w:r>
      <w:proofErr w:type="gramEnd"/>
      <w:r w:rsidRPr="00C56DA6">
        <w:rPr>
          <w:rFonts w:cstheme="minorHAnsi"/>
          <w:lang w:val="en-GB"/>
        </w:rPr>
        <w:t xml:space="preserve"> that</w:t>
      </w:r>
      <w:r w:rsidR="001B0EA3" w:rsidRPr="00C56DA6">
        <w:rPr>
          <w:rFonts w:cstheme="minorHAnsi"/>
          <w:lang w:val="en-GB"/>
        </w:rPr>
        <w:t>,</w:t>
      </w:r>
      <w:r w:rsidRPr="00C56DA6">
        <w:rPr>
          <w:rFonts w:cstheme="minorHAnsi"/>
          <w:lang w:val="en-GB"/>
        </w:rPr>
        <w:t xml:space="preserve"> it would have been impossible</w:t>
      </w:r>
      <w:r w:rsidR="005D75B9" w:rsidRPr="00C56DA6">
        <w:rPr>
          <w:rFonts w:cstheme="minorHAnsi"/>
          <w:lang w:val="en-GB"/>
        </w:rPr>
        <w:t>,</w:t>
      </w:r>
      <w:r w:rsidRPr="00C56DA6">
        <w:rPr>
          <w:rFonts w:cstheme="minorHAnsi"/>
          <w:lang w:val="en-GB"/>
        </w:rPr>
        <w:t xml:space="preserve"> for the original detector</w:t>
      </w:r>
      <w:r w:rsidR="001B0EA3" w:rsidRPr="00C56DA6">
        <w:rPr>
          <w:rFonts w:cstheme="minorHAnsi"/>
          <w:lang w:val="en-GB"/>
        </w:rPr>
        <w:t>,</w:t>
      </w:r>
      <w:r w:rsidRPr="00C56DA6">
        <w:rPr>
          <w:rFonts w:cstheme="minorHAnsi"/>
          <w:lang w:val="en-GB"/>
        </w:rPr>
        <w:t xml:space="preserve"> to discern any actual ‘early universe’ patterns whatsoever</w:t>
      </w:r>
      <w:r w:rsidR="001B0EA3" w:rsidRPr="00C56DA6">
        <w:rPr>
          <w:rFonts w:cstheme="minorHAnsi"/>
          <w:lang w:val="en-GB"/>
        </w:rPr>
        <w:t>,</w:t>
      </w:r>
      <w:r w:rsidRPr="00C56DA6">
        <w:rPr>
          <w:rFonts w:cstheme="minorHAnsi"/>
          <w:lang w:val="en-GB"/>
        </w:rPr>
        <w:t xml:space="preserve"> in the original radiation.</w:t>
      </w:r>
    </w:p>
    <w:p w14:paraId="101B18BF" w14:textId="263DE5D1" w:rsidR="00344745" w:rsidRPr="00C56DA6" w:rsidRDefault="007B3F79" w:rsidP="007B3F79">
      <w:pPr>
        <w:ind w:firstLine="340"/>
        <w:rPr>
          <w:rFonts w:cstheme="minorHAnsi"/>
          <w:lang w:val="en-GB"/>
        </w:rPr>
      </w:pPr>
      <w:r w:rsidRPr="00C56DA6">
        <w:rPr>
          <w:rFonts w:cstheme="minorHAnsi"/>
          <w:lang w:val="en-GB"/>
        </w:rPr>
        <w:t>So</w:t>
      </w:r>
      <w:r w:rsidR="002B4A8C" w:rsidRPr="00C56DA6">
        <w:rPr>
          <w:rFonts w:cstheme="minorHAnsi"/>
          <w:lang w:val="en-GB"/>
        </w:rPr>
        <w:t>,</w:t>
      </w:r>
      <w:r w:rsidRPr="00C56DA6">
        <w:rPr>
          <w:rFonts w:cstheme="minorHAnsi"/>
          <w:lang w:val="en-GB"/>
        </w:rPr>
        <w:t xml:space="preserve"> the first scientifically responsible outcome from the COBE and WMAP projects</w:t>
      </w:r>
      <w:r w:rsidR="001B0EA3" w:rsidRPr="00C56DA6">
        <w:rPr>
          <w:rFonts w:cstheme="minorHAnsi"/>
          <w:lang w:val="en-GB"/>
        </w:rPr>
        <w:t>,</w:t>
      </w:r>
      <w:r w:rsidRPr="00C56DA6">
        <w:rPr>
          <w:rFonts w:cstheme="minorHAnsi"/>
          <w:lang w:val="en-GB"/>
        </w:rPr>
        <w:t xml:space="preserve"> should have been a resounding retraction</w:t>
      </w:r>
      <w:r w:rsidR="000A5AD3" w:rsidRPr="00C56DA6">
        <w:rPr>
          <w:rFonts w:cstheme="minorHAnsi"/>
          <w:lang w:val="en-GB"/>
        </w:rPr>
        <w:t>,</w:t>
      </w:r>
      <w:r w:rsidRPr="00C56DA6">
        <w:rPr>
          <w:rFonts w:cstheme="minorHAnsi"/>
          <w:lang w:val="en-GB"/>
        </w:rPr>
        <w:t xml:space="preserve"> of the initial Nobel Prize-winning claim</w:t>
      </w:r>
      <w:r w:rsidR="005D75B9" w:rsidRPr="00C56DA6">
        <w:rPr>
          <w:rFonts w:cstheme="minorHAnsi"/>
          <w:lang w:val="en-GB"/>
        </w:rPr>
        <w:t>.</w:t>
      </w:r>
      <w:r w:rsidRPr="00C56DA6">
        <w:rPr>
          <w:rFonts w:cstheme="minorHAnsi"/>
          <w:lang w:val="en-GB"/>
        </w:rPr>
        <w:t xml:space="preserve"> </w:t>
      </w:r>
      <w:r w:rsidR="005D75B9" w:rsidRPr="00C56DA6">
        <w:rPr>
          <w:rFonts w:cstheme="minorHAnsi"/>
          <w:lang w:val="en-GB"/>
        </w:rPr>
        <w:t>A</w:t>
      </w:r>
      <w:r w:rsidRPr="00C56DA6">
        <w:rPr>
          <w:rFonts w:cstheme="minorHAnsi"/>
          <w:lang w:val="en-GB"/>
        </w:rPr>
        <w:t>s the technology to make such a claim</w:t>
      </w:r>
      <w:r w:rsidR="00344745" w:rsidRPr="00C56DA6">
        <w:rPr>
          <w:rFonts w:cstheme="minorHAnsi"/>
          <w:lang w:val="en-GB"/>
        </w:rPr>
        <w:t>,</w:t>
      </w:r>
      <w:r w:rsidRPr="00C56DA6">
        <w:rPr>
          <w:rFonts w:cstheme="minorHAnsi"/>
          <w:lang w:val="en-GB"/>
        </w:rPr>
        <w:t xml:space="preserve"> was now unquestionably lacking</w:t>
      </w:r>
      <w:r w:rsidR="007026DD" w:rsidRPr="00C56DA6">
        <w:rPr>
          <w:rFonts w:cstheme="minorHAnsi"/>
          <w:lang w:val="en-GB"/>
        </w:rPr>
        <w:t> </w:t>
      </w:r>
      <w:r w:rsidR="00976CF7" w:rsidRPr="00C56DA6">
        <w:rPr>
          <w:rFonts w:cstheme="minorHAnsi"/>
          <w:lang w:val="en-GB"/>
        </w:rPr>
        <w:t>–</w:t>
      </w:r>
      <w:r w:rsidRPr="00C56DA6">
        <w:rPr>
          <w:rFonts w:cstheme="minorHAnsi"/>
          <w:lang w:val="en-GB"/>
        </w:rPr>
        <w:t xml:space="preserve"> by orders of magnitude. </w:t>
      </w:r>
    </w:p>
    <w:p w14:paraId="49EF8268" w14:textId="00376B6B" w:rsidR="007B3F79" w:rsidRPr="00C56DA6" w:rsidRDefault="007B3F79" w:rsidP="007B3F79">
      <w:pPr>
        <w:ind w:firstLine="340"/>
        <w:rPr>
          <w:rFonts w:cstheme="minorHAnsi"/>
          <w:lang w:val="en-GB"/>
        </w:rPr>
      </w:pPr>
      <w:r w:rsidRPr="00C56DA6">
        <w:rPr>
          <w:rFonts w:cstheme="minorHAnsi"/>
          <w:lang w:val="en-GB"/>
        </w:rPr>
        <w:t>However, not only was no such retraction made, but instead</w:t>
      </w:r>
      <w:r w:rsidR="001B0EA3" w:rsidRPr="00C56DA6">
        <w:rPr>
          <w:rFonts w:cstheme="minorHAnsi"/>
          <w:lang w:val="en-GB"/>
        </w:rPr>
        <w:t>,</w:t>
      </w:r>
      <w:r w:rsidRPr="00C56DA6">
        <w:rPr>
          <w:rFonts w:cstheme="minorHAnsi"/>
          <w:lang w:val="en-GB"/>
        </w:rPr>
        <w:t xml:space="preserve"> the verifiably meaningless “structural map of the early universe”</w:t>
      </w:r>
      <w:r w:rsidR="005D75B9" w:rsidRPr="00C56DA6">
        <w:rPr>
          <w:rFonts w:cstheme="minorHAnsi"/>
          <w:lang w:val="en-GB"/>
        </w:rPr>
        <w:t>,</w:t>
      </w:r>
      <w:r w:rsidRPr="00C56DA6">
        <w:rPr>
          <w:rFonts w:cstheme="minorHAnsi"/>
          <w:lang w:val="en-GB"/>
        </w:rPr>
        <w:t xml:space="preserve"> was re-released</w:t>
      </w:r>
      <w:r w:rsidR="001B0EA3" w:rsidRPr="00C56DA6">
        <w:rPr>
          <w:rFonts w:cstheme="minorHAnsi"/>
          <w:lang w:val="en-GB"/>
        </w:rPr>
        <w:t>,</w:t>
      </w:r>
      <w:r w:rsidRPr="00C56DA6">
        <w:rPr>
          <w:rFonts w:cstheme="minorHAnsi"/>
          <w:lang w:val="en-GB"/>
        </w:rPr>
        <w:t xml:space="preserve"> after the COBE and WMAP data had been processed for months</w:t>
      </w:r>
      <w:r w:rsidR="001B0EA3" w:rsidRPr="00C56DA6">
        <w:rPr>
          <w:rFonts w:cstheme="minorHAnsi"/>
          <w:lang w:val="en-GB"/>
        </w:rPr>
        <w:t>,</w:t>
      </w:r>
      <w:r w:rsidRPr="00C56DA6">
        <w:rPr>
          <w:rFonts w:cstheme="minorHAnsi"/>
          <w:lang w:val="en-GB"/>
        </w:rPr>
        <w:t xml:space="preserve"> until it was convincingly superimposed on top of it, reinforcing it with further detail, and collecting a second Nobel Prize in the process.</w:t>
      </w:r>
    </w:p>
    <w:p w14:paraId="0ABDAD27" w14:textId="5013F2B1" w:rsidR="007B3F79" w:rsidRPr="00C56DA6" w:rsidRDefault="007B3F79" w:rsidP="006B76DE">
      <w:pPr>
        <w:ind w:firstLine="340"/>
        <w:rPr>
          <w:rFonts w:cstheme="minorHAnsi"/>
          <w:lang w:val="en-GB"/>
        </w:rPr>
      </w:pPr>
      <w:r w:rsidRPr="00C56DA6">
        <w:rPr>
          <w:rFonts w:cstheme="minorHAnsi"/>
          <w:lang w:val="en-GB"/>
        </w:rPr>
        <w:t>As a result, a meaningless noise signal is, even today, held as verification of the 'Big Bang' theory, cementing it into our science</w:t>
      </w:r>
      <w:r w:rsidR="001B0EA3" w:rsidRPr="00C56DA6">
        <w:rPr>
          <w:rFonts w:cstheme="minorHAnsi"/>
          <w:lang w:val="en-GB"/>
        </w:rPr>
        <w:t>,</w:t>
      </w:r>
      <w:r w:rsidRPr="00C56DA6">
        <w:rPr>
          <w:rFonts w:cstheme="minorHAnsi"/>
          <w:lang w:val="en-GB"/>
        </w:rPr>
        <w:t xml:space="preserve"> our collective psyches and belief systems</w:t>
      </w:r>
      <w:r w:rsidR="001B0EA3" w:rsidRPr="00C56DA6">
        <w:rPr>
          <w:rFonts w:cstheme="minorHAnsi"/>
          <w:lang w:val="en-GB"/>
        </w:rPr>
        <w:t>,</w:t>
      </w:r>
      <w:r w:rsidRPr="00C56DA6">
        <w:rPr>
          <w:rFonts w:cstheme="minorHAnsi"/>
          <w:lang w:val="en-GB"/>
        </w:rPr>
        <w:t xml:space="preserve"> to the point where it is now a largely forgone conclusion</w:t>
      </w:r>
      <w:r w:rsidR="001B0EA3" w:rsidRPr="00C56DA6">
        <w:rPr>
          <w:rFonts w:cstheme="minorHAnsi"/>
          <w:lang w:val="en-GB"/>
        </w:rPr>
        <w:t>,</w:t>
      </w:r>
      <w:r w:rsidRPr="00C56DA6">
        <w:rPr>
          <w:rFonts w:cstheme="minorHAnsi"/>
          <w:lang w:val="en-GB"/>
        </w:rPr>
        <w:t xml:space="preserve"> and unquestioned</w:t>
      </w:r>
      <w:r w:rsidR="007026DD" w:rsidRPr="00C56DA6">
        <w:rPr>
          <w:rFonts w:cstheme="minorHAnsi"/>
          <w:lang w:val="en-GB"/>
        </w:rPr>
        <w:t> </w:t>
      </w:r>
      <w:r w:rsidR="00976CF7" w:rsidRPr="00C56DA6">
        <w:rPr>
          <w:rFonts w:cstheme="minorHAnsi"/>
          <w:lang w:val="en-GB"/>
        </w:rPr>
        <w:t>–</w:t>
      </w:r>
      <w:r w:rsidRPr="00C56DA6">
        <w:rPr>
          <w:rFonts w:cstheme="minorHAnsi"/>
          <w:lang w:val="en-GB"/>
        </w:rPr>
        <w:t xml:space="preserve"> if not even unquestionable</w:t>
      </w:r>
      <w:r w:rsidR="007026DD" w:rsidRPr="00C56DA6">
        <w:rPr>
          <w:rFonts w:cstheme="minorHAnsi"/>
          <w:lang w:val="en-GB"/>
        </w:rPr>
        <w:t> </w:t>
      </w:r>
      <w:r w:rsidR="001B0EA3" w:rsidRPr="00C56DA6">
        <w:rPr>
          <w:rFonts w:cstheme="minorHAnsi"/>
          <w:lang w:val="en-GB"/>
        </w:rPr>
        <w:t>–</w:t>
      </w:r>
      <w:r w:rsidRPr="00C56DA6">
        <w:rPr>
          <w:rFonts w:cstheme="minorHAnsi"/>
          <w:lang w:val="en-GB"/>
        </w:rPr>
        <w:t xml:space="preserve"> scientific ‘fact’.</w:t>
      </w:r>
    </w:p>
    <w:p w14:paraId="3D912F73" w14:textId="2644FC14" w:rsidR="007B3F79" w:rsidRPr="00C56DA6" w:rsidRDefault="009C1624" w:rsidP="001E01A1">
      <w:pPr>
        <w:pStyle w:val="Heading2"/>
        <w:rPr>
          <w:lang w:val="en-GB"/>
        </w:rPr>
      </w:pPr>
      <w:bookmarkStart w:id="369" w:name="_Toc113022390"/>
      <w:r w:rsidRPr="00C56DA6">
        <w:rPr>
          <w:lang w:val="en-GB"/>
        </w:rPr>
        <w:lastRenderedPageBreak/>
        <w:t>10</w:t>
      </w:r>
      <w:r w:rsidR="001E01A1" w:rsidRPr="00C56DA6">
        <w:rPr>
          <w:lang w:val="en-GB"/>
        </w:rPr>
        <w:t xml:space="preserve">.3k </w:t>
      </w:r>
      <w:r w:rsidR="007B3F79" w:rsidRPr="00C56DA6">
        <w:rPr>
          <w:lang w:val="en-GB"/>
        </w:rPr>
        <w:t>Time to End Our Mounting Theoretical and Physical Crisis in Cosmology</w:t>
      </w:r>
      <w:bookmarkEnd w:id="369"/>
    </w:p>
    <w:p w14:paraId="05D617C3" w14:textId="64813CEF" w:rsidR="007B3F79" w:rsidRPr="00C56DA6" w:rsidRDefault="007B3F79" w:rsidP="007B3F79">
      <w:pPr>
        <w:ind w:firstLine="340"/>
        <w:rPr>
          <w:rFonts w:cstheme="minorHAnsi"/>
          <w:lang w:val="en-GB"/>
        </w:rPr>
      </w:pPr>
      <w:r w:rsidRPr="00C56DA6">
        <w:rPr>
          <w:rFonts w:cstheme="minorHAnsi"/>
          <w:lang w:val="en-GB"/>
        </w:rPr>
        <w:t>So, from a theoretical perspective, our core gravitational theory in Cosmology, General Relativity, is a patchwork of scientifically unexplained, abstract sub-theories, with a 'Cosmological Constant' that is continually added and removed</w:t>
      </w:r>
      <w:r w:rsidR="00CF1FD2" w:rsidRPr="00C56DA6">
        <w:rPr>
          <w:rFonts w:cstheme="minorHAnsi"/>
          <w:lang w:val="en-GB"/>
        </w:rPr>
        <w:t>,</w:t>
      </w:r>
      <w:r w:rsidRPr="00C56DA6">
        <w:rPr>
          <w:rFonts w:cstheme="minorHAnsi"/>
          <w:lang w:val="en-GB"/>
        </w:rPr>
        <w:t xml:space="preserve"> in repeatedly failed attempts to match observations, </w:t>
      </w:r>
      <w:r w:rsidR="00826809" w:rsidRPr="00C56DA6">
        <w:rPr>
          <w:rFonts w:cstheme="minorHAnsi"/>
          <w:lang w:val="en-GB"/>
        </w:rPr>
        <w:t xml:space="preserve">and </w:t>
      </w:r>
      <w:r w:rsidRPr="00C56DA6">
        <w:rPr>
          <w:rFonts w:cstheme="minorHAnsi"/>
          <w:lang w:val="en-GB"/>
        </w:rPr>
        <w:t xml:space="preserve">proclaimed as everything </w:t>
      </w:r>
      <w:proofErr w:type="gramStart"/>
      <w:r w:rsidRPr="00C56DA6">
        <w:rPr>
          <w:rFonts w:cstheme="minorHAnsi"/>
          <w:lang w:val="en-GB"/>
        </w:rPr>
        <w:t>from a “great blunder”</w:t>
      </w:r>
      <w:r w:rsidR="00CF1FD2" w:rsidRPr="00C56DA6">
        <w:rPr>
          <w:rFonts w:cstheme="minorHAnsi"/>
          <w:lang w:val="en-GB"/>
        </w:rPr>
        <w:t>,</w:t>
      </w:r>
      <w:proofErr w:type="gramEnd"/>
      <w:r w:rsidRPr="00C56DA6">
        <w:rPr>
          <w:rFonts w:cstheme="minorHAnsi"/>
          <w:lang w:val="en-GB"/>
        </w:rPr>
        <w:t xml:space="preserve"> to a mysterious ‘Dark Energy’ permeating the universe.</w:t>
      </w:r>
    </w:p>
    <w:p w14:paraId="4EA7C8F2" w14:textId="4BFCC7D8" w:rsidR="00CF1FD2" w:rsidRPr="00C56DA6" w:rsidRDefault="007B3F79" w:rsidP="007B3F79">
      <w:pPr>
        <w:ind w:firstLine="340"/>
        <w:rPr>
          <w:rFonts w:cstheme="minorHAnsi"/>
          <w:lang w:val="en-GB"/>
        </w:rPr>
      </w:pPr>
      <w:r w:rsidRPr="00C56DA6">
        <w:rPr>
          <w:rFonts w:cstheme="minorHAnsi"/>
          <w:lang w:val="en-GB"/>
        </w:rPr>
        <w:t>And from a physical perspective, we have recent claims</w:t>
      </w:r>
      <w:r w:rsidR="00826809" w:rsidRPr="00C56DA6">
        <w:rPr>
          <w:rFonts w:cstheme="minorHAnsi"/>
          <w:lang w:val="en-GB"/>
        </w:rPr>
        <w:t>,</w:t>
      </w:r>
      <w:r w:rsidRPr="00C56DA6">
        <w:rPr>
          <w:rFonts w:cstheme="minorHAnsi"/>
          <w:lang w:val="en-GB"/>
        </w:rPr>
        <w:t xml:space="preserve"> of a universe somehow accelerating apart</w:t>
      </w:r>
      <w:r w:rsidR="00CF1FD2" w:rsidRPr="00C56DA6">
        <w:rPr>
          <w:rFonts w:cstheme="minorHAnsi"/>
          <w:lang w:val="en-GB"/>
        </w:rPr>
        <w:t>,</w:t>
      </w:r>
      <w:r w:rsidRPr="00C56DA6">
        <w:rPr>
          <w:rFonts w:cstheme="minorHAnsi"/>
          <w:lang w:val="en-GB"/>
        </w:rPr>
        <w:t xml:space="preserve"> after a presumed 'Big Bang' creation event</w:t>
      </w:r>
      <w:r w:rsidR="00CF1FD2" w:rsidRPr="00C56DA6">
        <w:rPr>
          <w:rFonts w:cstheme="minorHAnsi"/>
          <w:lang w:val="en-GB"/>
        </w:rPr>
        <w:t>,</w:t>
      </w:r>
      <w:r w:rsidRPr="00C56DA6">
        <w:rPr>
          <w:rFonts w:cstheme="minorHAnsi"/>
          <w:lang w:val="en-GB"/>
        </w:rPr>
        <w:t xml:space="preserve"> despite conflicting observations increasingly showing</w:t>
      </w:r>
      <w:r w:rsidR="00CF1FD2" w:rsidRPr="00C56DA6">
        <w:rPr>
          <w:rFonts w:cstheme="minorHAnsi"/>
          <w:lang w:val="en-GB"/>
        </w:rPr>
        <w:t>,</w:t>
      </w:r>
      <w:r w:rsidRPr="00C56DA6">
        <w:rPr>
          <w:rFonts w:cstheme="minorHAnsi"/>
          <w:lang w:val="en-GB"/>
        </w:rPr>
        <w:t xml:space="preserve"> all the stars existing within stable galaxies or galactic clusters</w:t>
      </w:r>
      <w:r w:rsidR="00CF1FD2" w:rsidRPr="00C56DA6">
        <w:rPr>
          <w:rFonts w:cstheme="minorHAnsi"/>
          <w:lang w:val="en-GB"/>
        </w:rPr>
        <w:t>,</w:t>
      </w:r>
      <w:r w:rsidRPr="00C56DA6">
        <w:rPr>
          <w:rFonts w:cstheme="minorHAnsi"/>
          <w:lang w:val="en-GB"/>
        </w:rPr>
        <w:t xml:space="preserve"> threading throughout the universe. </w:t>
      </w:r>
    </w:p>
    <w:p w14:paraId="015A442C" w14:textId="3B8B7419" w:rsidR="007B3F79" w:rsidRPr="00C56DA6" w:rsidRDefault="007B3F79" w:rsidP="007B3F79">
      <w:pPr>
        <w:ind w:firstLine="340"/>
        <w:rPr>
          <w:rFonts w:cstheme="minorHAnsi"/>
          <w:lang w:val="en-GB"/>
        </w:rPr>
      </w:pPr>
      <w:r w:rsidRPr="00C56DA6">
        <w:rPr>
          <w:rFonts w:cstheme="minorHAnsi"/>
          <w:lang w:val="en-GB"/>
        </w:rPr>
        <w:t>The recent law-violating claims</w:t>
      </w:r>
      <w:r w:rsidR="00CF1FD2" w:rsidRPr="00C56DA6">
        <w:rPr>
          <w:rFonts w:cstheme="minorHAnsi"/>
          <w:lang w:val="en-GB"/>
        </w:rPr>
        <w:t>,</w:t>
      </w:r>
      <w:r w:rsidRPr="00C56DA6">
        <w:rPr>
          <w:rFonts w:cstheme="minorHAnsi"/>
          <w:lang w:val="en-GB"/>
        </w:rPr>
        <w:t xml:space="preserve"> of a universe accelerating apart</w:t>
      </w:r>
      <w:r w:rsidR="00CF1FD2" w:rsidRPr="00C56DA6">
        <w:rPr>
          <w:rFonts w:cstheme="minorHAnsi"/>
          <w:lang w:val="en-GB"/>
        </w:rPr>
        <w:t>,</w:t>
      </w:r>
      <w:r w:rsidRPr="00C56DA6">
        <w:rPr>
          <w:rFonts w:cstheme="minorHAnsi"/>
          <w:lang w:val="en-GB"/>
        </w:rPr>
        <w:t xml:space="preserve"> are based on Hubble's largely unquestioned</w:t>
      </w:r>
      <w:r w:rsidR="00826809" w:rsidRPr="00C56DA6">
        <w:rPr>
          <w:rFonts w:cstheme="minorHAnsi"/>
          <w:lang w:val="en-GB"/>
        </w:rPr>
        <w:t>,</w:t>
      </w:r>
      <w:r w:rsidRPr="00C56DA6">
        <w:rPr>
          <w:rFonts w:cstheme="minorHAnsi"/>
          <w:lang w:val="en-GB"/>
        </w:rPr>
        <w:t xml:space="preserve"> and scientifically unverified assumption</w:t>
      </w:r>
      <w:r w:rsidR="00CF1FD2" w:rsidRPr="00C56DA6">
        <w:rPr>
          <w:rFonts w:cstheme="minorHAnsi"/>
          <w:lang w:val="en-GB"/>
        </w:rPr>
        <w:t>,</w:t>
      </w:r>
      <w:r w:rsidRPr="00C56DA6">
        <w:rPr>
          <w:rFonts w:cstheme="minorHAnsi"/>
          <w:lang w:val="en-GB"/>
        </w:rPr>
        <w:t xml:space="preserve"> that redshifted starlight equals velocity</w:t>
      </w:r>
      <w:r w:rsidR="00CF1FD2" w:rsidRPr="00C56DA6">
        <w:rPr>
          <w:rFonts w:cstheme="minorHAnsi"/>
          <w:lang w:val="en-GB"/>
        </w:rPr>
        <w:t>.</w:t>
      </w:r>
      <w:r w:rsidRPr="00C56DA6">
        <w:rPr>
          <w:rFonts w:cstheme="minorHAnsi"/>
          <w:lang w:val="en-GB"/>
        </w:rPr>
        <w:t xml:space="preserve"> </w:t>
      </w:r>
      <w:r w:rsidR="00CF1FD2" w:rsidRPr="00C56DA6">
        <w:rPr>
          <w:rFonts w:cstheme="minorHAnsi"/>
          <w:lang w:val="en-GB"/>
        </w:rPr>
        <w:t>A</w:t>
      </w:r>
      <w:r w:rsidRPr="00C56DA6">
        <w:rPr>
          <w:rFonts w:cstheme="minorHAnsi"/>
          <w:lang w:val="en-GB"/>
        </w:rPr>
        <w:t>nd the best 'Big Bang' evidence</w:t>
      </w:r>
      <w:r w:rsidR="00CF1FD2" w:rsidRPr="00C56DA6">
        <w:rPr>
          <w:rFonts w:cstheme="minorHAnsi"/>
          <w:lang w:val="en-GB"/>
        </w:rPr>
        <w:t>,</w:t>
      </w:r>
      <w:r w:rsidRPr="00C56DA6">
        <w:rPr>
          <w:rFonts w:cstheme="minorHAnsi"/>
          <w:lang w:val="en-GB"/>
        </w:rPr>
        <w:t xml:space="preserve"> is now actually verifiably</w:t>
      </w:r>
      <w:r w:rsidR="00CF1FD2" w:rsidRPr="00C56DA6">
        <w:rPr>
          <w:rFonts w:cstheme="minorHAnsi"/>
          <w:lang w:val="en-GB"/>
        </w:rPr>
        <w:t>,</w:t>
      </w:r>
      <w:r w:rsidRPr="00C56DA6">
        <w:rPr>
          <w:rFonts w:cstheme="minorHAnsi"/>
          <w:lang w:val="en-GB"/>
        </w:rPr>
        <w:t xml:space="preserve"> erroneously Nobel Prize-awarded microwave noise.</w:t>
      </w:r>
    </w:p>
    <w:p w14:paraId="3F3EF911" w14:textId="76FBE3DE" w:rsidR="007B3F79" w:rsidRPr="00C56DA6" w:rsidRDefault="007B3F79" w:rsidP="006B76DE">
      <w:pPr>
        <w:ind w:firstLine="340"/>
        <w:rPr>
          <w:rFonts w:cstheme="minorHAnsi"/>
          <w:lang w:val="en-GB"/>
        </w:rPr>
      </w:pPr>
      <w:r w:rsidRPr="00C56DA6">
        <w:rPr>
          <w:rFonts w:cstheme="minorHAnsi"/>
          <w:lang w:val="en-GB"/>
        </w:rPr>
        <w:t>This is undeniably the current state of Cosmology today</w:t>
      </w:r>
      <w:r w:rsidR="007026DD" w:rsidRPr="00C56DA6">
        <w:rPr>
          <w:rFonts w:cstheme="minorHAnsi"/>
          <w:lang w:val="en-GB"/>
        </w:rPr>
        <w:t> </w:t>
      </w:r>
      <w:r w:rsidR="00976CF7" w:rsidRPr="00C56DA6">
        <w:rPr>
          <w:rFonts w:cstheme="minorHAnsi"/>
          <w:lang w:val="en-GB"/>
        </w:rPr>
        <w:t>–</w:t>
      </w:r>
      <w:r w:rsidRPr="00C56DA6">
        <w:rPr>
          <w:rFonts w:cstheme="minorHAnsi"/>
          <w:lang w:val="en-GB"/>
        </w:rPr>
        <w:t xml:space="preserve"> and the current destination of billions of public tax dollars</w:t>
      </w:r>
      <w:r w:rsidR="00CF1FD2" w:rsidRPr="00C56DA6">
        <w:rPr>
          <w:rFonts w:cstheme="minorHAnsi"/>
          <w:lang w:val="en-GB"/>
        </w:rPr>
        <w:t>,</w:t>
      </w:r>
      <w:r w:rsidRPr="00C56DA6">
        <w:rPr>
          <w:rFonts w:cstheme="minorHAnsi"/>
          <w:lang w:val="en-GB"/>
        </w:rPr>
        <w:t xml:space="preserve"> earmarked for scientific investigation and advancement. </w:t>
      </w:r>
      <w:proofErr w:type="gramStart"/>
      <w:r w:rsidRPr="00C56DA6">
        <w:rPr>
          <w:rFonts w:cstheme="minorHAnsi"/>
          <w:lang w:val="en-GB"/>
        </w:rPr>
        <w:t>It is clear</w:t>
      </w:r>
      <w:r w:rsidR="00826809" w:rsidRPr="00C56DA6">
        <w:rPr>
          <w:rFonts w:cstheme="minorHAnsi"/>
          <w:lang w:val="en-GB"/>
        </w:rPr>
        <w:t xml:space="preserve"> </w:t>
      </w:r>
      <w:r w:rsidRPr="00C56DA6">
        <w:rPr>
          <w:rFonts w:cstheme="minorHAnsi"/>
          <w:lang w:val="en-GB"/>
        </w:rPr>
        <w:t>that vested</w:t>
      </w:r>
      <w:proofErr w:type="gramEnd"/>
      <w:r w:rsidRPr="00C56DA6">
        <w:rPr>
          <w:rFonts w:cstheme="minorHAnsi"/>
          <w:lang w:val="en-GB"/>
        </w:rPr>
        <w:t xml:space="preserve"> interests</w:t>
      </w:r>
      <w:r w:rsidR="00826809" w:rsidRPr="00C56DA6">
        <w:rPr>
          <w:rFonts w:cstheme="minorHAnsi"/>
          <w:lang w:val="en-GB"/>
        </w:rPr>
        <w:t>,</w:t>
      </w:r>
      <w:r w:rsidRPr="00C56DA6">
        <w:rPr>
          <w:rFonts w:cstheme="minorHAnsi"/>
          <w:lang w:val="en-GB"/>
        </w:rPr>
        <w:t xml:space="preserve"> in the scientific community</w:t>
      </w:r>
      <w:r w:rsidR="00CF1FD2" w:rsidRPr="00C56DA6">
        <w:rPr>
          <w:rFonts w:cstheme="minorHAnsi"/>
          <w:lang w:val="en-GB"/>
        </w:rPr>
        <w:t>,</w:t>
      </w:r>
      <w:r w:rsidRPr="00C56DA6">
        <w:rPr>
          <w:rFonts w:cstheme="minorHAnsi"/>
          <w:lang w:val="en-GB"/>
        </w:rPr>
        <w:t xml:space="preserve"> are not about to enact any significant change to this state of affairs</w:t>
      </w:r>
      <w:r w:rsidR="00CF1FD2" w:rsidRPr="00C56DA6">
        <w:rPr>
          <w:rFonts w:cstheme="minorHAnsi"/>
          <w:lang w:val="en-GB"/>
        </w:rPr>
        <w:t>.</w:t>
      </w:r>
      <w:r w:rsidRPr="00C56DA6">
        <w:rPr>
          <w:rFonts w:cstheme="minorHAnsi"/>
          <w:lang w:val="en-GB"/>
        </w:rPr>
        <w:t xml:space="preserve"> </w:t>
      </w:r>
      <w:r w:rsidR="00CF1FD2" w:rsidRPr="00C56DA6">
        <w:rPr>
          <w:rFonts w:cstheme="minorHAnsi"/>
          <w:lang w:val="en-GB"/>
        </w:rPr>
        <w:t>S</w:t>
      </w:r>
      <w:r w:rsidRPr="00C56DA6">
        <w:rPr>
          <w:rFonts w:cstheme="minorHAnsi"/>
          <w:lang w:val="en-GB"/>
        </w:rPr>
        <w:t>o</w:t>
      </w:r>
      <w:r w:rsidR="00826809" w:rsidRPr="00C56DA6">
        <w:rPr>
          <w:rFonts w:cstheme="minorHAnsi"/>
          <w:lang w:val="en-GB"/>
        </w:rPr>
        <w:t>,</w:t>
      </w:r>
      <w:r w:rsidRPr="00C56DA6">
        <w:rPr>
          <w:rFonts w:cstheme="minorHAnsi"/>
          <w:lang w:val="en-GB"/>
        </w:rPr>
        <w:t xml:space="preserve"> it is up to an informed and concerned public</w:t>
      </w:r>
      <w:r w:rsidR="00CF1FD2" w:rsidRPr="00C56DA6">
        <w:rPr>
          <w:rFonts w:cstheme="minorHAnsi"/>
          <w:lang w:val="en-GB"/>
        </w:rPr>
        <w:t>,</w:t>
      </w:r>
      <w:r w:rsidRPr="00C56DA6">
        <w:rPr>
          <w:rFonts w:cstheme="minorHAnsi"/>
          <w:lang w:val="en-GB"/>
        </w:rPr>
        <w:t xml:space="preserve"> to do something about this ongoing state of crisis</w:t>
      </w:r>
      <w:r w:rsidR="00CF1FD2" w:rsidRPr="00C56DA6">
        <w:rPr>
          <w:rFonts w:cstheme="minorHAnsi"/>
          <w:lang w:val="en-GB"/>
        </w:rPr>
        <w:t>,</w:t>
      </w:r>
      <w:r w:rsidRPr="00C56DA6">
        <w:rPr>
          <w:rFonts w:cstheme="minorHAnsi"/>
          <w:lang w:val="en-GB"/>
        </w:rPr>
        <w:t xml:space="preserve"> in our science.</w:t>
      </w:r>
    </w:p>
    <w:p w14:paraId="23B45549" w14:textId="7879B321" w:rsidR="007B3F79" w:rsidRPr="00C56DA6" w:rsidRDefault="009C1624" w:rsidP="001E01A1">
      <w:pPr>
        <w:pStyle w:val="Heading2"/>
        <w:rPr>
          <w:lang w:val="en-GB"/>
        </w:rPr>
      </w:pPr>
      <w:bookmarkStart w:id="370" w:name="_Toc113022391"/>
      <w:r w:rsidRPr="00C56DA6">
        <w:rPr>
          <w:lang w:val="en-GB"/>
        </w:rPr>
        <w:t>10</w:t>
      </w:r>
      <w:r w:rsidR="001E01A1" w:rsidRPr="00C56DA6">
        <w:rPr>
          <w:lang w:val="en-GB"/>
        </w:rPr>
        <w:t xml:space="preserve">.3l </w:t>
      </w:r>
      <w:r w:rsidR="007B3F79" w:rsidRPr="00C56DA6">
        <w:rPr>
          <w:lang w:val="en-GB"/>
        </w:rPr>
        <w:t>Farewell ‘Big Bang’, ‘Dark Matter’, ‘Dark Energy’ and ‘Space</w:t>
      </w:r>
      <w:r w:rsidR="00F12330" w:rsidRPr="00C56DA6">
        <w:rPr>
          <w:lang w:val="en-GB"/>
        </w:rPr>
        <w:t>t</w:t>
      </w:r>
      <w:r w:rsidR="007B3F79" w:rsidRPr="00C56DA6">
        <w:rPr>
          <w:lang w:val="en-GB"/>
        </w:rPr>
        <w:t>ime’</w:t>
      </w:r>
      <w:bookmarkEnd w:id="370"/>
    </w:p>
    <w:p w14:paraId="29E72AC4" w14:textId="2713CA4A" w:rsidR="007C5224" w:rsidRPr="00C56DA6" w:rsidRDefault="007B3F79" w:rsidP="007B3F79">
      <w:pPr>
        <w:ind w:firstLine="340"/>
        <w:rPr>
          <w:rFonts w:cstheme="minorHAnsi"/>
          <w:lang w:val="en-GB"/>
        </w:rPr>
      </w:pPr>
      <w:r w:rsidRPr="00C56DA6">
        <w:rPr>
          <w:rFonts w:cstheme="minorHAnsi"/>
          <w:lang w:val="en-GB"/>
        </w:rPr>
        <w:t>If we simply allow ourselves</w:t>
      </w:r>
      <w:r w:rsidR="006A096E" w:rsidRPr="00C56DA6">
        <w:rPr>
          <w:rFonts w:cstheme="minorHAnsi"/>
          <w:lang w:val="en-GB"/>
        </w:rPr>
        <w:t>,</w:t>
      </w:r>
      <w:r w:rsidRPr="00C56DA6">
        <w:rPr>
          <w:rFonts w:cstheme="minorHAnsi"/>
          <w:lang w:val="en-GB"/>
        </w:rPr>
        <w:t xml:space="preserve"> to take a critical look</w:t>
      </w:r>
      <w:r w:rsidR="00426D9A" w:rsidRPr="00C56DA6">
        <w:rPr>
          <w:rFonts w:cstheme="minorHAnsi"/>
          <w:lang w:val="en-GB"/>
        </w:rPr>
        <w:t>,</w:t>
      </w:r>
      <w:r w:rsidRPr="00C56DA6">
        <w:rPr>
          <w:rFonts w:cstheme="minorHAnsi"/>
          <w:lang w:val="en-GB"/>
        </w:rPr>
        <w:t xml:space="preserve"> at a double Nobel Prize-winning observational claim</w:t>
      </w:r>
      <w:r w:rsidR="007C5224" w:rsidRPr="00C56DA6">
        <w:rPr>
          <w:rFonts w:cstheme="minorHAnsi"/>
          <w:lang w:val="en-GB"/>
        </w:rPr>
        <w:t>,</w:t>
      </w:r>
      <w:r w:rsidRPr="00C56DA6">
        <w:rPr>
          <w:rFonts w:cstheme="minorHAnsi"/>
          <w:lang w:val="en-GB"/>
        </w:rPr>
        <w:t xml:space="preserve"> and re-think two highly questionable century-old ‘laws of nature’, we remove three of today’s largest mysteries from Cosmology: the ‘Big Bang’, ‘Dark Matter’ and ‘Dark Energy’. </w:t>
      </w:r>
    </w:p>
    <w:p w14:paraId="583899F9" w14:textId="2651F617" w:rsidR="007B3F79" w:rsidRPr="00C56DA6" w:rsidRDefault="007B3F79" w:rsidP="007B3F79">
      <w:pPr>
        <w:ind w:firstLine="340"/>
        <w:rPr>
          <w:rFonts w:cstheme="minorHAnsi"/>
          <w:lang w:val="en-GB"/>
        </w:rPr>
      </w:pPr>
      <w:r w:rsidRPr="00C56DA6">
        <w:rPr>
          <w:rFonts w:cstheme="minorHAnsi"/>
          <w:lang w:val="en-GB"/>
        </w:rPr>
        <w:lastRenderedPageBreak/>
        <w:t>It is worth noting</w:t>
      </w:r>
      <w:r w:rsidR="00454D8F" w:rsidRPr="00C56DA6">
        <w:rPr>
          <w:rFonts w:cstheme="minorHAnsi"/>
          <w:lang w:val="en-GB"/>
        </w:rPr>
        <w:t>,</w:t>
      </w:r>
      <w:r w:rsidRPr="00C56DA6">
        <w:rPr>
          <w:rFonts w:cstheme="minorHAnsi"/>
          <w:lang w:val="en-GB"/>
        </w:rPr>
        <w:t xml:space="preserve"> that these Cosmological claims, ‘</w:t>
      </w:r>
      <w:proofErr w:type="gramStart"/>
      <w:r w:rsidRPr="00C56DA6">
        <w:rPr>
          <w:rFonts w:cstheme="minorHAnsi"/>
          <w:lang w:val="en-GB"/>
        </w:rPr>
        <w:t>laws’</w:t>
      </w:r>
      <w:proofErr w:type="gramEnd"/>
      <w:r w:rsidRPr="00C56DA6">
        <w:rPr>
          <w:rFonts w:cstheme="minorHAnsi"/>
          <w:lang w:val="en-GB"/>
        </w:rPr>
        <w:t xml:space="preserve"> and observations</w:t>
      </w:r>
      <w:r w:rsidR="007C5224" w:rsidRPr="00C56DA6">
        <w:rPr>
          <w:rFonts w:cstheme="minorHAnsi"/>
          <w:lang w:val="en-GB"/>
        </w:rPr>
        <w:t>,</w:t>
      </w:r>
      <w:r w:rsidRPr="00C56DA6">
        <w:rPr>
          <w:rFonts w:cstheme="minorHAnsi"/>
          <w:lang w:val="en-GB"/>
        </w:rPr>
        <w:t xml:space="preserve"> are largely abstract or remote in nature</w:t>
      </w:r>
      <w:r w:rsidR="00454D8F" w:rsidRPr="00C56DA6">
        <w:rPr>
          <w:rFonts w:cstheme="minorHAnsi"/>
          <w:lang w:val="en-GB"/>
        </w:rPr>
        <w:t>.</w:t>
      </w:r>
      <w:r w:rsidRPr="00C56DA6">
        <w:rPr>
          <w:rFonts w:cstheme="minorHAnsi"/>
          <w:lang w:val="en-GB"/>
        </w:rPr>
        <w:t xml:space="preserve"> </w:t>
      </w:r>
      <w:r w:rsidR="00454D8F" w:rsidRPr="00C56DA6">
        <w:rPr>
          <w:rFonts w:cstheme="minorHAnsi"/>
          <w:lang w:val="en-GB"/>
        </w:rPr>
        <w:t>A</w:t>
      </w:r>
      <w:r w:rsidRPr="00C56DA6">
        <w:rPr>
          <w:rFonts w:cstheme="minorHAnsi"/>
          <w:lang w:val="en-GB"/>
        </w:rPr>
        <w:t>nd so</w:t>
      </w:r>
      <w:r w:rsidR="00454D8F" w:rsidRPr="00C56DA6">
        <w:rPr>
          <w:rFonts w:cstheme="minorHAnsi"/>
          <w:lang w:val="en-GB"/>
        </w:rPr>
        <w:t>,</w:t>
      </w:r>
      <w:r w:rsidRPr="00C56DA6">
        <w:rPr>
          <w:rFonts w:cstheme="minorHAnsi"/>
          <w:lang w:val="en-GB"/>
        </w:rPr>
        <w:t xml:space="preserve"> </w:t>
      </w:r>
      <w:r w:rsidR="00454D8F" w:rsidRPr="00C56DA6">
        <w:rPr>
          <w:rFonts w:cstheme="minorHAnsi"/>
          <w:lang w:val="en-GB"/>
        </w:rPr>
        <w:t xml:space="preserve">they </w:t>
      </w:r>
      <w:r w:rsidRPr="00C56DA6">
        <w:rPr>
          <w:rFonts w:cstheme="minorHAnsi"/>
          <w:lang w:val="en-GB"/>
        </w:rPr>
        <w:t xml:space="preserve">are far more susceptible to being thrown wildly off </w:t>
      </w:r>
      <w:proofErr w:type="gramStart"/>
      <w:r w:rsidRPr="00C56DA6">
        <w:rPr>
          <w:rFonts w:cstheme="minorHAnsi"/>
          <w:lang w:val="en-GB"/>
        </w:rPr>
        <w:t>track, and</w:t>
      </w:r>
      <w:proofErr w:type="gramEnd"/>
      <w:r w:rsidRPr="00C56DA6">
        <w:rPr>
          <w:rFonts w:cstheme="minorHAnsi"/>
          <w:lang w:val="en-GB"/>
        </w:rPr>
        <w:t xml:space="preserve"> require extra care and scientific due-diligence.</w:t>
      </w:r>
    </w:p>
    <w:p w14:paraId="58207D29" w14:textId="77777777" w:rsidR="00454D8F" w:rsidRPr="00C56DA6" w:rsidRDefault="007B3F79" w:rsidP="007B3F79">
      <w:pPr>
        <w:ind w:firstLine="340"/>
        <w:rPr>
          <w:rFonts w:cstheme="minorHAnsi"/>
          <w:lang w:val="en-GB"/>
        </w:rPr>
      </w:pPr>
      <w:r w:rsidRPr="00C56DA6">
        <w:rPr>
          <w:rFonts w:cstheme="minorHAnsi"/>
          <w:lang w:val="en-GB"/>
        </w:rPr>
        <w:t>However, now with appropriate corrective analysis, there is no longer a mysterious infinitely small singularity</w:t>
      </w:r>
      <w:r w:rsidR="00DF2152" w:rsidRPr="00C56DA6">
        <w:rPr>
          <w:rFonts w:cstheme="minorHAnsi"/>
          <w:lang w:val="en-GB"/>
        </w:rPr>
        <w:t>,</w:t>
      </w:r>
      <w:r w:rsidRPr="00C56DA6">
        <w:rPr>
          <w:rFonts w:cstheme="minorHAnsi"/>
          <w:lang w:val="en-GB"/>
        </w:rPr>
        <w:t xml:space="preserve"> from which the entire universe burst forth</w:t>
      </w:r>
      <w:r w:rsidR="00454D8F" w:rsidRPr="00C56DA6">
        <w:rPr>
          <w:rFonts w:cstheme="minorHAnsi"/>
          <w:lang w:val="en-GB"/>
        </w:rPr>
        <w:t>,</w:t>
      </w:r>
      <w:r w:rsidRPr="00C56DA6">
        <w:rPr>
          <w:rFonts w:cstheme="minorHAnsi"/>
          <w:lang w:val="en-GB"/>
        </w:rPr>
        <w:t xml:space="preserve"> </w:t>
      </w:r>
      <w:r w:rsidR="00454D8F" w:rsidRPr="00C56DA6">
        <w:rPr>
          <w:rFonts w:cstheme="minorHAnsi"/>
          <w:lang w:val="en-GB"/>
        </w:rPr>
        <w:t>n</w:t>
      </w:r>
      <w:r w:rsidRPr="00C56DA6">
        <w:rPr>
          <w:rFonts w:cstheme="minorHAnsi"/>
          <w:lang w:val="en-GB"/>
        </w:rPr>
        <w:t>o longer completely undetectable exotic ‘Dark Matter’</w:t>
      </w:r>
      <w:r w:rsidR="00DF2152" w:rsidRPr="00C56DA6">
        <w:rPr>
          <w:rFonts w:cstheme="minorHAnsi"/>
          <w:lang w:val="en-GB"/>
        </w:rPr>
        <w:t>,</w:t>
      </w:r>
      <w:r w:rsidRPr="00C56DA6">
        <w:rPr>
          <w:rFonts w:cstheme="minorHAnsi"/>
          <w:lang w:val="en-GB"/>
        </w:rPr>
        <w:t xml:space="preserve"> dominating our universe, and no longer a mysterious law-violating ‘Dark Energy’</w:t>
      </w:r>
      <w:r w:rsidR="00DF2152" w:rsidRPr="00C56DA6">
        <w:rPr>
          <w:rFonts w:cstheme="minorHAnsi"/>
          <w:lang w:val="en-GB"/>
        </w:rPr>
        <w:t>,</w:t>
      </w:r>
      <w:r w:rsidRPr="00C56DA6">
        <w:rPr>
          <w:rFonts w:cstheme="minorHAnsi"/>
          <w:lang w:val="en-GB"/>
        </w:rPr>
        <w:t xml:space="preserve"> accelerating the universe apart. </w:t>
      </w:r>
    </w:p>
    <w:p w14:paraId="0E77D81A" w14:textId="315A9A89" w:rsidR="007B3F79" w:rsidRPr="00C56DA6" w:rsidRDefault="007B3F79" w:rsidP="007B3F79">
      <w:pPr>
        <w:ind w:firstLine="340"/>
        <w:rPr>
          <w:rFonts w:cstheme="minorHAnsi"/>
          <w:lang w:val="en-GB"/>
        </w:rPr>
      </w:pPr>
      <w:r w:rsidRPr="00C56DA6">
        <w:rPr>
          <w:rFonts w:cstheme="minorHAnsi"/>
          <w:lang w:val="en-GB"/>
        </w:rPr>
        <w:t>In their place</w:t>
      </w:r>
      <w:r w:rsidR="00DF2152" w:rsidRPr="00C56DA6">
        <w:rPr>
          <w:rFonts w:cstheme="minorHAnsi"/>
          <w:lang w:val="en-GB"/>
        </w:rPr>
        <w:t>,</w:t>
      </w:r>
      <w:r w:rsidRPr="00C56DA6">
        <w:rPr>
          <w:rFonts w:cstheme="minorHAnsi"/>
          <w:lang w:val="en-GB"/>
        </w:rPr>
        <w:t xml:space="preserve"> is a possibly static universe</w:t>
      </w:r>
      <w:r w:rsidR="00DF2152" w:rsidRPr="00C56DA6">
        <w:rPr>
          <w:rFonts w:cstheme="minorHAnsi"/>
          <w:lang w:val="en-GB"/>
        </w:rPr>
        <w:t>,</w:t>
      </w:r>
      <w:r w:rsidRPr="00C56DA6">
        <w:rPr>
          <w:rFonts w:cstheme="minorHAnsi"/>
          <w:lang w:val="en-GB"/>
        </w:rPr>
        <w:t xml:space="preserve"> of potentially infinite size and age, within which</w:t>
      </w:r>
      <w:r w:rsidR="00DF2152" w:rsidRPr="00C56DA6">
        <w:rPr>
          <w:rFonts w:cstheme="minorHAnsi"/>
          <w:lang w:val="en-GB"/>
        </w:rPr>
        <w:t>,</w:t>
      </w:r>
      <w:r w:rsidRPr="00C56DA6">
        <w:rPr>
          <w:rFonts w:cstheme="minorHAnsi"/>
          <w:lang w:val="en-GB"/>
        </w:rPr>
        <w:t xml:space="preserve"> stars of regular matter</w:t>
      </w:r>
      <w:r w:rsidR="00454D8F" w:rsidRPr="00C56DA6">
        <w:rPr>
          <w:rFonts w:cstheme="minorHAnsi"/>
          <w:lang w:val="en-GB"/>
        </w:rPr>
        <w:t>,</w:t>
      </w:r>
      <w:r w:rsidRPr="00C56DA6">
        <w:rPr>
          <w:rFonts w:cstheme="minorHAnsi"/>
          <w:lang w:val="en-GB"/>
        </w:rPr>
        <w:t xml:space="preserve"> undergo continual births and deaths, with gravity-driven dynamics</w:t>
      </w:r>
      <w:r w:rsidR="00DF2152" w:rsidRPr="00C56DA6">
        <w:rPr>
          <w:rFonts w:cstheme="minorHAnsi"/>
          <w:lang w:val="en-GB"/>
        </w:rPr>
        <w:t>,</w:t>
      </w:r>
      <w:r w:rsidRPr="00C56DA6">
        <w:rPr>
          <w:rFonts w:cstheme="minorHAnsi"/>
          <w:lang w:val="en-GB"/>
        </w:rPr>
        <w:t xml:space="preserve"> in ordinary three-dimensional space.</w:t>
      </w:r>
    </w:p>
    <w:p w14:paraId="299DB0E7" w14:textId="00F463EF" w:rsidR="00DF2152" w:rsidRPr="00C56DA6" w:rsidRDefault="007B3F79" w:rsidP="00712C7E">
      <w:pPr>
        <w:ind w:firstLine="340"/>
        <w:rPr>
          <w:rFonts w:cstheme="minorHAnsi"/>
          <w:lang w:val="en-GB"/>
        </w:rPr>
      </w:pPr>
      <w:r w:rsidRPr="00C56DA6">
        <w:rPr>
          <w:rFonts w:cstheme="minorHAnsi"/>
          <w:lang w:val="en-GB"/>
        </w:rPr>
        <w:t xml:space="preserve">This leaves </w:t>
      </w:r>
      <w:proofErr w:type="gramStart"/>
      <w:r w:rsidRPr="00C56DA6">
        <w:rPr>
          <w:rFonts w:cstheme="minorHAnsi"/>
          <w:lang w:val="en-GB"/>
        </w:rPr>
        <w:t>a number of</w:t>
      </w:r>
      <w:proofErr w:type="gramEnd"/>
      <w:r w:rsidRPr="00C56DA6">
        <w:rPr>
          <w:rFonts w:cstheme="minorHAnsi"/>
          <w:lang w:val="en-GB"/>
        </w:rPr>
        <w:t xml:space="preserve"> immediate questions: Does the scientific community</w:t>
      </w:r>
      <w:r w:rsidR="00DF2152" w:rsidRPr="00C56DA6">
        <w:rPr>
          <w:rFonts w:cstheme="minorHAnsi"/>
          <w:lang w:val="en-GB"/>
        </w:rPr>
        <w:t>,</w:t>
      </w:r>
      <w:r w:rsidRPr="00C56DA6">
        <w:rPr>
          <w:rFonts w:cstheme="minorHAnsi"/>
          <w:lang w:val="en-GB"/>
        </w:rPr>
        <w:t xml:space="preserve"> for some reason</w:t>
      </w:r>
      <w:r w:rsidR="00DF2152" w:rsidRPr="00C56DA6">
        <w:rPr>
          <w:rFonts w:cstheme="minorHAnsi"/>
          <w:lang w:val="en-GB"/>
        </w:rPr>
        <w:t>,</w:t>
      </w:r>
      <w:r w:rsidRPr="00C56DA6">
        <w:rPr>
          <w:rFonts w:cstheme="minorHAnsi"/>
          <w:lang w:val="en-GB"/>
        </w:rPr>
        <w:t xml:space="preserve"> want to retain our current cosmological picture, with its deep and possibly irresolvable ongoing mysteries</w:t>
      </w:r>
      <w:r w:rsidR="00DF2152" w:rsidRPr="00C56DA6">
        <w:rPr>
          <w:rFonts w:cstheme="minorHAnsi"/>
          <w:lang w:val="en-GB"/>
        </w:rPr>
        <w:t>,</w:t>
      </w:r>
      <w:r w:rsidRPr="00C56DA6">
        <w:rPr>
          <w:rFonts w:cstheme="minorHAnsi"/>
          <w:lang w:val="en-GB"/>
        </w:rPr>
        <w:t xml:space="preserve"> and unquestioned “laws of nature”? And if not, and they are truly side-tracked on a centuries-old journey</w:t>
      </w:r>
      <w:r w:rsidR="00DF2152" w:rsidRPr="00C56DA6">
        <w:rPr>
          <w:rFonts w:cstheme="minorHAnsi"/>
          <w:lang w:val="en-GB"/>
        </w:rPr>
        <w:t>,</w:t>
      </w:r>
      <w:r w:rsidRPr="00C56DA6">
        <w:rPr>
          <w:rFonts w:cstheme="minorHAnsi"/>
          <w:lang w:val="en-GB"/>
        </w:rPr>
        <w:t xml:space="preserve"> in search for answers, then</w:t>
      </w:r>
      <w:r w:rsidR="00454D8F" w:rsidRPr="00C56DA6">
        <w:rPr>
          <w:rFonts w:cstheme="minorHAnsi"/>
          <w:lang w:val="en-GB"/>
        </w:rPr>
        <w:t>,</w:t>
      </w:r>
      <w:r w:rsidRPr="00C56DA6">
        <w:rPr>
          <w:rFonts w:cstheme="minorHAnsi"/>
          <w:lang w:val="en-GB"/>
        </w:rPr>
        <w:t xml:space="preserve"> what might this gravity be</w:t>
      </w:r>
      <w:r w:rsidR="00DF2152" w:rsidRPr="00C56DA6">
        <w:rPr>
          <w:rFonts w:cstheme="minorHAnsi"/>
          <w:lang w:val="en-GB"/>
        </w:rPr>
        <w:t>,</w:t>
      </w:r>
      <w:r w:rsidRPr="00C56DA6">
        <w:rPr>
          <w:rFonts w:cstheme="minorHAnsi"/>
          <w:lang w:val="en-GB"/>
        </w:rPr>
        <w:t xml:space="preserve"> that is driving our simple and possibly static and endless universe? </w:t>
      </w:r>
    </w:p>
    <w:p w14:paraId="43CD2684" w14:textId="5F1C0C47" w:rsidR="00D37827" w:rsidRPr="00C56DA6" w:rsidRDefault="007B3F79" w:rsidP="0075402B">
      <w:pPr>
        <w:ind w:firstLine="340"/>
        <w:rPr>
          <w:rFonts w:cstheme="minorHAnsi"/>
          <w:lang w:val="en-GB"/>
        </w:rPr>
      </w:pPr>
      <w:r w:rsidRPr="00C56DA6">
        <w:rPr>
          <w:rFonts w:cstheme="minorHAnsi"/>
          <w:lang w:val="en-GB"/>
        </w:rPr>
        <w:t>Newton’s gravitational-force theory has many problems, as Einstein recogni</w:t>
      </w:r>
      <w:r w:rsidR="009B4416" w:rsidRPr="00C56DA6">
        <w:rPr>
          <w:rFonts w:cstheme="minorHAnsi"/>
          <w:lang w:val="en-GB"/>
        </w:rPr>
        <w:t>s</w:t>
      </w:r>
      <w:r w:rsidRPr="00C56DA6">
        <w:rPr>
          <w:rFonts w:cstheme="minorHAnsi"/>
          <w:lang w:val="en-GB"/>
        </w:rPr>
        <w:t>ed in trying to replace it</w:t>
      </w:r>
      <w:r w:rsidR="00DF2152" w:rsidRPr="00C56DA6">
        <w:rPr>
          <w:rFonts w:cstheme="minorHAnsi"/>
          <w:lang w:val="en-GB"/>
        </w:rPr>
        <w:t>.</w:t>
      </w:r>
      <w:r w:rsidRPr="00C56DA6">
        <w:rPr>
          <w:rFonts w:cstheme="minorHAnsi"/>
          <w:lang w:val="en-GB"/>
        </w:rPr>
        <w:t xml:space="preserve"> Einstein’s warped spacetime theory</w:t>
      </w:r>
      <w:r w:rsidR="00DF2152" w:rsidRPr="00C56DA6">
        <w:rPr>
          <w:rFonts w:cstheme="minorHAnsi"/>
          <w:lang w:val="en-GB"/>
        </w:rPr>
        <w:t>,</w:t>
      </w:r>
      <w:r w:rsidRPr="00C56DA6">
        <w:rPr>
          <w:rFonts w:cstheme="minorHAnsi"/>
          <w:lang w:val="en-GB"/>
        </w:rPr>
        <w:t xml:space="preserve"> has even greater issues. And we certainly won’t get anywhere</w:t>
      </w:r>
      <w:r w:rsidR="00DF2152" w:rsidRPr="00C56DA6">
        <w:rPr>
          <w:rFonts w:cstheme="minorHAnsi"/>
          <w:lang w:val="en-GB"/>
        </w:rPr>
        <w:t>,</w:t>
      </w:r>
      <w:r w:rsidRPr="00C56DA6">
        <w:rPr>
          <w:rFonts w:cstheme="minorHAnsi"/>
          <w:lang w:val="en-GB"/>
        </w:rPr>
        <w:t xml:space="preserve"> inventing “Dark Matter” or “Dark Energy”</w:t>
      </w:r>
      <w:r w:rsidR="00DF2152" w:rsidRPr="00C56DA6">
        <w:rPr>
          <w:rFonts w:cstheme="minorHAnsi"/>
          <w:lang w:val="en-GB"/>
        </w:rPr>
        <w:t>.</w:t>
      </w:r>
      <w:r w:rsidRPr="00C56DA6">
        <w:rPr>
          <w:rFonts w:cstheme="minorHAnsi"/>
          <w:lang w:val="en-GB"/>
        </w:rPr>
        <w:t xml:space="preserve"> </w:t>
      </w:r>
      <w:r w:rsidR="00DF2152" w:rsidRPr="00C56DA6">
        <w:rPr>
          <w:rFonts w:cstheme="minorHAnsi"/>
          <w:lang w:val="en-GB"/>
        </w:rPr>
        <w:t>S</w:t>
      </w:r>
      <w:r w:rsidRPr="00C56DA6">
        <w:rPr>
          <w:rFonts w:cstheme="minorHAnsi"/>
          <w:lang w:val="en-GB"/>
        </w:rPr>
        <w:t>o</w:t>
      </w:r>
      <w:r w:rsidR="00805738" w:rsidRPr="00C56DA6">
        <w:rPr>
          <w:rFonts w:cstheme="minorHAnsi"/>
          <w:lang w:val="en-GB"/>
        </w:rPr>
        <w:t>,</w:t>
      </w:r>
      <w:r w:rsidRPr="00C56DA6">
        <w:rPr>
          <w:rFonts w:cstheme="minorHAnsi"/>
          <w:lang w:val="en-GB"/>
        </w:rPr>
        <w:t xml:space="preserve"> what is the answer? </w:t>
      </w:r>
      <w:r w:rsidR="00805738" w:rsidRPr="00C56DA6">
        <w:rPr>
          <w:rFonts w:cstheme="minorHAnsi"/>
          <w:lang w:val="en-GB"/>
        </w:rPr>
        <w:t>The answer is, w</w:t>
      </w:r>
      <w:r w:rsidRPr="00C56DA6">
        <w:rPr>
          <w:rFonts w:cstheme="minorHAnsi"/>
          <w:lang w:val="en-GB"/>
        </w:rPr>
        <w:t>e need a credible new Theory of Everything</w:t>
      </w:r>
      <w:r w:rsidR="00DF2152" w:rsidRPr="00C56DA6">
        <w:rPr>
          <w:rFonts w:cstheme="minorHAnsi"/>
          <w:lang w:val="en-GB"/>
        </w:rPr>
        <w:t>,</w:t>
      </w:r>
      <w:r w:rsidRPr="00C56DA6">
        <w:rPr>
          <w:rFonts w:cstheme="minorHAnsi"/>
          <w:lang w:val="en-GB"/>
        </w:rPr>
        <w:t xml:space="preserve"> including a new theory of gravity. </w:t>
      </w:r>
    </w:p>
    <w:p w14:paraId="20946066" w14:textId="2449559B" w:rsidR="007B3F79" w:rsidRPr="00C56DA6" w:rsidRDefault="00926B97" w:rsidP="0075402B">
      <w:pPr>
        <w:ind w:firstLine="340"/>
        <w:rPr>
          <w:rStyle w:val="Emphasis"/>
          <w:lang w:val="en-GB"/>
        </w:rPr>
      </w:pPr>
      <w:r w:rsidRPr="00C56DA6">
        <w:rPr>
          <w:rStyle w:val="Emphasis"/>
          <w:lang w:val="en-GB"/>
        </w:rPr>
        <w:t xml:space="preserve">For </w:t>
      </w:r>
      <w:r w:rsidR="006A096E" w:rsidRPr="00C56DA6">
        <w:rPr>
          <w:rStyle w:val="Emphasis"/>
          <w:lang w:val="en-GB"/>
        </w:rPr>
        <w:t xml:space="preserve">more information about these </w:t>
      </w:r>
      <w:r w:rsidR="00D37827" w:rsidRPr="00C56DA6">
        <w:rPr>
          <w:rStyle w:val="Emphasis"/>
          <w:lang w:val="en-GB"/>
        </w:rPr>
        <w:t>major issues in our science</w:t>
      </w:r>
      <w:r w:rsidRPr="00C56DA6">
        <w:rPr>
          <w:rStyle w:val="Emphasis"/>
          <w:lang w:val="en-GB"/>
        </w:rPr>
        <w:t xml:space="preserve">, read the excerpt </w:t>
      </w:r>
      <w:r w:rsidR="000B4A50" w:rsidRPr="00C56DA6">
        <w:rPr>
          <w:rStyle w:val="Emphasis"/>
          <w:i w:val="0"/>
          <w:iCs w:val="0"/>
          <w:lang w:val="en-GB"/>
        </w:rPr>
        <w:t>Cosmology in Crisis</w:t>
      </w:r>
      <w:r w:rsidR="000B4A50" w:rsidRPr="00C56DA6">
        <w:rPr>
          <w:rStyle w:val="Emphasis"/>
          <w:lang w:val="en-GB"/>
        </w:rPr>
        <w:t xml:space="preserve"> </w:t>
      </w:r>
      <w:r w:rsidRPr="00C56DA6">
        <w:rPr>
          <w:rStyle w:val="Emphasis"/>
          <w:lang w:val="en-GB"/>
        </w:rPr>
        <w:t xml:space="preserve">from </w:t>
      </w:r>
      <w:r w:rsidRPr="00C56DA6">
        <w:rPr>
          <w:rStyle w:val="Emphasis"/>
          <w:i w:val="0"/>
          <w:iCs w:val="0"/>
          <w:lang w:val="en-GB"/>
        </w:rPr>
        <w:t>The Final Theory</w:t>
      </w:r>
      <w:r w:rsidRPr="00C56DA6">
        <w:rPr>
          <w:rStyle w:val="Emphasis"/>
          <w:lang w:val="en-GB"/>
        </w:rPr>
        <w:t xml:space="preserve"> by Mark McCutcheon:</w:t>
      </w:r>
      <w:r w:rsidR="0075402B" w:rsidRPr="00C56DA6">
        <w:rPr>
          <w:rStyle w:val="Emphasis"/>
          <w:lang w:val="en-GB"/>
        </w:rPr>
        <w:t xml:space="preserve"> </w:t>
      </w:r>
    </w:p>
    <w:p w14:paraId="464B5261" w14:textId="4C19A1EE" w:rsidR="007B3F79" w:rsidRPr="00C56DA6" w:rsidRDefault="00000000" w:rsidP="0075402B">
      <w:pPr>
        <w:ind w:firstLine="340"/>
        <w:rPr>
          <w:rFonts w:cstheme="minorHAnsi"/>
          <w:lang w:val="en-GB"/>
        </w:rPr>
      </w:pPr>
      <w:hyperlink r:id="rId110" w:history="1">
        <w:r w:rsidR="000B4A50" w:rsidRPr="00C56DA6">
          <w:rPr>
            <w:rStyle w:val="Hyperlink"/>
            <w:rFonts w:cstheme="minorHAnsi"/>
            <w:lang w:val="en-GB"/>
          </w:rPr>
          <w:t>www.themarginal.com/CosmologyInCrisis.pdf</w:t>
        </w:r>
      </w:hyperlink>
    </w:p>
    <w:p w14:paraId="372AC43C" w14:textId="3CB914A0" w:rsidR="007B3F79" w:rsidRPr="00C56DA6" w:rsidRDefault="009C1624" w:rsidP="003C1DA1">
      <w:pPr>
        <w:pStyle w:val="Heading2"/>
        <w:rPr>
          <w:color w:val="0563C1" w:themeColor="hyperlink"/>
          <w:u w:val="single"/>
          <w:lang w:val="en-GB"/>
        </w:rPr>
      </w:pPr>
      <w:bookmarkStart w:id="371" w:name="_9.4_Gravity_Breakthrough:"/>
      <w:bookmarkStart w:id="372" w:name="_10.4_Gravity_Breakthrough:"/>
      <w:bookmarkStart w:id="373" w:name="_Toc113022392"/>
      <w:bookmarkEnd w:id="371"/>
      <w:bookmarkEnd w:id="372"/>
      <w:r w:rsidRPr="00C56DA6">
        <w:rPr>
          <w:lang w:val="en-GB"/>
        </w:rPr>
        <w:t>10</w:t>
      </w:r>
      <w:r w:rsidR="007B3F79" w:rsidRPr="00C56DA6">
        <w:rPr>
          <w:lang w:val="en-GB"/>
        </w:rPr>
        <w:t>.</w:t>
      </w:r>
      <w:r w:rsidR="00FD5884" w:rsidRPr="00C56DA6">
        <w:rPr>
          <w:lang w:val="en-GB"/>
        </w:rPr>
        <w:t>4</w:t>
      </w:r>
      <w:r w:rsidR="007B3F79" w:rsidRPr="00C56DA6">
        <w:rPr>
          <w:lang w:val="en-GB"/>
        </w:rPr>
        <w:t xml:space="preserve"> Gravity Breakthrough: Springing into a Gravitational Revolution</w:t>
      </w:r>
      <w:r w:rsidR="003C1DA1" w:rsidRPr="00C56DA6">
        <w:rPr>
          <w:lang w:val="en-GB"/>
        </w:rPr>
        <w:t xml:space="preserve"> (w</w:t>
      </w:r>
      <w:r w:rsidR="007B3F79" w:rsidRPr="00C56DA6">
        <w:rPr>
          <w:lang w:val="en-GB"/>
        </w:rPr>
        <w:t>ritten by Mark McCutcheo</w:t>
      </w:r>
      <w:r w:rsidR="00723A14" w:rsidRPr="00C56DA6">
        <w:rPr>
          <w:lang w:val="en-GB"/>
        </w:rPr>
        <w:t>n</w:t>
      </w:r>
      <w:r w:rsidR="00D37827" w:rsidRPr="00C56DA6">
        <w:rPr>
          <w:lang w:val="en-GB"/>
        </w:rPr>
        <w:t>,</w:t>
      </w:r>
      <w:r w:rsidR="00723A14" w:rsidRPr="00C56DA6">
        <w:rPr>
          <w:lang w:val="en-GB"/>
        </w:rPr>
        <w:t xml:space="preserve"> edited by Roland Michel Tremblay</w:t>
      </w:r>
      <w:r w:rsidR="003C1DA1" w:rsidRPr="00C56DA6">
        <w:rPr>
          <w:lang w:val="en-GB"/>
        </w:rPr>
        <w:t>)</w:t>
      </w:r>
      <w:bookmarkEnd w:id="373"/>
    </w:p>
    <w:p w14:paraId="318FC94E" w14:textId="19BDDCF1" w:rsidR="009C5167" w:rsidRPr="00C56DA6" w:rsidRDefault="007B3F79" w:rsidP="007B3F79">
      <w:pPr>
        <w:ind w:firstLine="340"/>
        <w:rPr>
          <w:rFonts w:cstheme="minorHAnsi"/>
          <w:lang w:val="en-GB"/>
        </w:rPr>
      </w:pPr>
      <w:r w:rsidRPr="00C56DA6">
        <w:rPr>
          <w:rFonts w:cstheme="minorHAnsi"/>
          <w:lang w:val="en-GB"/>
        </w:rPr>
        <w:t>Gravity is one of the most familiar everyday phenomena, yet it has mystified scientists and laymen for centuries. Even today, although the current official position on gravity</w:t>
      </w:r>
      <w:r w:rsidR="00D37827" w:rsidRPr="00C56DA6">
        <w:rPr>
          <w:rFonts w:cstheme="minorHAnsi"/>
          <w:lang w:val="en-GB"/>
        </w:rPr>
        <w:t>,</w:t>
      </w:r>
      <w:r w:rsidRPr="00C56DA6">
        <w:rPr>
          <w:rFonts w:cstheme="minorHAnsi"/>
          <w:lang w:val="en-GB"/>
        </w:rPr>
        <w:t xml:space="preserve"> is a </w:t>
      </w:r>
      <w:r w:rsidRPr="00C56DA6">
        <w:rPr>
          <w:rFonts w:cstheme="minorHAnsi"/>
          <w:lang w:val="en-GB"/>
        </w:rPr>
        <w:lastRenderedPageBreak/>
        <w:t>continual “spacetime warping” around objects</w:t>
      </w:r>
      <w:r w:rsidR="007026DD" w:rsidRPr="00C56DA6">
        <w:rPr>
          <w:rFonts w:cstheme="minorHAnsi"/>
          <w:lang w:val="en-GB"/>
        </w:rPr>
        <w:t> </w:t>
      </w:r>
      <w:r w:rsidR="00D37827" w:rsidRPr="00C56DA6">
        <w:rPr>
          <w:rFonts w:cstheme="minorHAnsi"/>
          <w:lang w:val="en-GB"/>
        </w:rPr>
        <w:t>–</w:t>
      </w:r>
      <w:r w:rsidRPr="00C56DA6">
        <w:rPr>
          <w:rFonts w:cstheme="minorHAnsi"/>
          <w:lang w:val="en-GB"/>
        </w:rPr>
        <w:t xml:space="preserve"> a claim from Einstein’s General Relativity theory, it is also still widely considered an endless attracting force emanating from objects, as claimed in Newton’s gravitational theory. </w:t>
      </w:r>
    </w:p>
    <w:p w14:paraId="3A050D26" w14:textId="3C93587B" w:rsidR="000002CE" w:rsidRPr="00C56DA6" w:rsidRDefault="007B3F79" w:rsidP="000002CE">
      <w:pPr>
        <w:ind w:firstLine="340"/>
        <w:rPr>
          <w:rFonts w:cstheme="minorHAnsi"/>
          <w:lang w:val="en-GB"/>
        </w:rPr>
      </w:pPr>
      <w:r w:rsidRPr="00C56DA6">
        <w:rPr>
          <w:rFonts w:cstheme="minorHAnsi"/>
          <w:lang w:val="en-GB"/>
        </w:rPr>
        <w:t xml:space="preserve">Setting aside </w:t>
      </w:r>
      <w:r w:rsidR="000C66B0" w:rsidRPr="00C56DA6">
        <w:rPr>
          <w:rFonts w:cstheme="minorHAnsi"/>
          <w:lang w:val="en-GB"/>
        </w:rPr>
        <w:t xml:space="preserve">for the moment </w:t>
      </w:r>
      <w:r w:rsidRPr="00C56DA6">
        <w:rPr>
          <w:rFonts w:cstheme="minorHAnsi"/>
          <w:lang w:val="en-GB"/>
        </w:rPr>
        <w:t>the troubling implications</w:t>
      </w:r>
      <w:r w:rsidR="000E3236" w:rsidRPr="00C56DA6">
        <w:rPr>
          <w:rFonts w:cstheme="minorHAnsi"/>
          <w:lang w:val="en-GB"/>
        </w:rPr>
        <w:t>,</w:t>
      </w:r>
      <w:r w:rsidRPr="00C56DA6">
        <w:rPr>
          <w:rFonts w:cstheme="minorHAnsi"/>
          <w:lang w:val="en-GB"/>
        </w:rPr>
        <w:t xml:space="preserve"> of two different physical descriptions of gravity in our science, it turns out that the </w:t>
      </w:r>
      <w:r w:rsidR="009B4416" w:rsidRPr="00C56DA6">
        <w:rPr>
          <w:rFonts w:cstheme="minorHAnsi"/>
          <w:lang w:val="en-GB"/>
        </w:rPr>
        <w:t>behaviour</w:t>
      </w:r>
      <w:r w:rsidRPr="00C56DA6">
        <w:rPr>
          <w:rFonts w:cstheme="minorHAnsi"/>
          <w:lang w:val="en-GB"/>
        </w:rPr>
        <w:t xml:space="preserve"> of a simple spring</w:t>
      </w:r>
      <w:r w:rsidR="000C66B0" w:rsidRPr="00C56DA6">
        <w:rPr>
          <w:rFonts w:cstheme="minorHAnsi"/>
          <w:lang w:val="en-GB"/>
        </w:rPr>
        <w:t>,</w:t>
      </w:r>
      <w:r w:rsidRPr="00C56DA6">
        <w:rPr>
          <w:rFonts w:cstheme="minorHAnsi"/>
          <w:lang w:val="en-GB"/>
        </w:rPr>
        <w:t xml:space="preserve"> may hold the final answer to this age-old mystery.</w:t>
      </w:r>
    </w:p>
    <w:p w14:paraId="42EDCEE1" w14:textId="6235611A" w:rsidR="00344D62" w:rsidRPr="00C56DA6" w:rsidRDefault="000002CE" w:rsidP="0075402B">
      <w:pPr>
        <w:ind w:firstLine="340"/>
        <w:rPr>
          <w:rFonts w:cstheme="minorHAnsi"/>
          <w:lang w:val="en-GB"/>
        </w:rPr>
      </w:pPr>
      <w:r w:rsidRPr="00C56DA6">
        <w:rPr>
          <w:rFonts w:cstheme="minorHAnsi"/>
          <w:lang w:val="en-GB"/>
        </w:rPr>
        <w:t>Consider what happens, when a loosely coiled spring is stretched apart from both ends, while laying on a tabletop, as shown below in the left-hand frame. The opposing forces spread equally across the spring, causing an equal coil spacing across the spring, which also occurs, whether either force pulls fully from the very end, or is divided to pull directly on each coil:</w:t>
      </w:r>
    </w:p>
    <w:p w14:paraId="3AAAE254" w14:textId="77777777" w:rsidR="00C251F3" w:rsidRPr="00C56DA6" w:rsidRDefault="00AD224C" w:rsidP="0075402B">
      <w:pPr>
        <w:keepNext/>
        <w:ind w:firstLine="0"/>
        <w:jc w:val="center"/>
        <w:rPr>
          <w:lang w:val="en-GB"/>
        </w:rPr>
      </w:pPr>
      <w:r w:rsidRPr="00C56DA6">
        <w:rPr>
          <w:rFonts w:cstheme="minorHAnsi"/>
          <w:noProof/>
          <w:lang w:val="en-GB"/>
        </w:rPr>
        <w:drawing>
          <wp:inline distT="0" distB="0" distL="0" distR="0" wp14:anchorId="528320C2" wp14:editId="3D23207D">
            <wp:extent cx="5727700" cy="1104900"/>
            <wp:effectExtent l="0" t="0" r="0" b="0"/>
            <wp:docPr id="17" name="Picture 17" descr="On the left, a horizontal spring on a tabletop, with coils equally stretched, by two opposing forces pulling in opposite directions. On the right, the same spring being pulled by a single pulling force, showing coils more spaced out near the pulling force, and less stretch between the coils towards the trailing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n the left, a horizontal spring on a tabletop, with coils equally stretched, by two opposing forces pulling in opposite directions. On the right, the same spring being pulled by a single pulling force, showing coils more spaced out near the pulling force, and less stretch between the coils towards the trailing end. "/>
                    <pic:cNvPicPr/>
                  </pic:nvPicPr>
                  <pic:blipFill>
                    <a:blip r:embed="rId111">
                      <a:extLst>
                        <a:ext uri="{28A0092B-C50C-407E-A947-70E740481C1C}">
                          <a14:useLocalDpi xmlns:a14="http://schemas.microsoft.com/office/drawing/2010/main" val="0"/>
                        </a:ext>
                      </a:extLst>
                    </a:blip>
                    <a:stretch>
                      <a:fillRect/>
                    </a:stretch>
                  </pic:blipFill>
                  <pic:spPr>
                    <a:xfrm>
                      <a:off x="0" y="0"/>
                      <a:ext cx="5727700" cy="1104900"/>
                    </a:xfrm>
                    <a:prstGeom prst="rect">
                      <a:avLst/>
                    </a:prstGeom>
                  </pic:spPr>
                </pic:pic>
              </a:graphicData>
            </a:graphic>
          </wp:inline>
        </w:drawing>
      </w:r>
    </w:p>
    <w:p w14:paraId="287F04D2" w14:textId="49B6DF4B" w:rsidR="000002CE" w:rsidRPr="00C56DA6" w:rsidRDefault="00C251F3"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31</w:t>
      </w:r>
      <w:r w:rsidRPr="00C56DA6">
        <w:rPr>
          <w:lang w:val="en-GB"/>
        </w:rPr>
        <w:fldChar w:fldCharType="end"/>
      </w:r>
      <w:r w:rsidRPr="00C56DA6">
        <w:rPr>
          <w:lang w:val="en-GB"/>
        </w:rPr>
        <w:t xml:space="preserve"> Two opposing forces</w:t>
      </w:r>
      <w:r w:rsidR="00632CF3" w:rsidRPr="00C56DA6">
        <w:rPr>
          <w:lang w:val="en-GB"/>
        </w:rPr>
        <w:t>,</w:t>
      </w:r>
      <w:r w:rsidRPr="00C56DA6">
        <w:rPr>
          <w:lang w:val="en-GB"/>
        </w:rPr>
        <w:t xml:space="preserve"> stretching a spring horizontally</w:t>
      </w:r>
      <w:r w:rsidR="00632CF3" w:rsidRPr="00C56DA6">
        <w:rPr>
          <w:lang w:val="en-GB"/>
        </w:rPr>
        <w:t>,</w:t>
      </w:r>
      <w:r w:rsidRPr="00C56DA6">
        <w:rPr>
          <w:lang w:val="en-GB"/>
        </w:rPr>
        <w:t xml:space="preserve"> compared to a single pulling </w:t>
      </w:r>
      <w:proofErr w:type="gramStart"/>
      <w:r w:rsidRPr="00C56DA6">
        <w:rPr>
          <w:lang w:val="en-GB"/>
        </w:rPr>
        <w:t>force</w:t>
      </w:r>
      <w:proofErr w:type="gramEnd"/>
    </w:p>
    <w:p w14:paraId="1A052660" w14:textId="324177AD" w:rsidR="007B3F79" w:rsidRPr="00C56DA6" w:rsidRDefault="007B3F79" w:rsidP="007B3F79">
      <w:pPr>
        <w:ind w:firstLine="340"/>
        <w:rPr>
          <w:rFonts w:cstheme="minorHAnsi"/>
          <w:lang w:val="en-GB"/>
        </w:rPr>
      </w:pPr>
      <w:r w:rsidRPr="00C56DA6">
        <w:rPr>
          <w:rFonts w:cstheme="minorHAnsi"/>
          <w:lang w:val="en-GB"/>
        </w:rPr>
        <w:t>However, with only a single continual pulling force on one end, shown on the right, the coils stretch more at the leading end</w:t>
      </w:r>
      <w:r w:rsidR="001273BB" w:rsidRPr="00C56DA6">
        <w:rPr>
          <w:rFonts w:cstheme="minorHAnsi"/>
          <w:lang w:val="en-GB"/>
        </w:rPr>
        <w:t>,</w:t>
      </w:r>
      <w:r w:rsidRPr="00C56DA6">
        <w:rPr>
          <w:rFonts w:cstheme="minorHAnsi"/>
          <w:lang w:val="en-GB"/>
        </w:rPr>
        <w:t xml:space="preserve"> as they strain to continually accelerate</w:t>
      </w:r>
      <w:r w:rsidR="000E3236" w:rsidRPr="00C56DA6">
        <w:rPr>
          <w:rFonts w:cstheme="minorHAnsi"/>
          <w:lang w:val="en-GB"/>
        </w:rPr>
        <w:t>,</w:t>
      </w:r>
      <w:r w:rsidRPr="00C56DA6">
        <w:rPr>
          <w:rFonts w:cstheme="minorHAnsi"/>
          <w:lang w:val="en-GB"/>
        </w:rPr>
        <w:t xml:space="preserve"> the ongoing resisting inertia of the rest of the spring. In this case, there is successively less stretch toward the trailing end</w:t>
      </w:r>
      <w:r w:rsidR="001273BB" w:rsidRPr="00C56DA6">
        <w:rPr>
          <w:rFonts w:cstheme="minorHAnsi"/>
          <w:lang w:val="en-GB"/>
        </w:rPr>
        <w:t>,</w:t>
      </w:r>
      <w:r w:rsidRPr="00C56DA6">
        <w:rPr>
          <w:rFonts w:cstheme="minorHAnsi"/>
          <w:lang w:val="en-GB"/>
        </w:rPr>
        <w:t xml:space="preserve"> as there is successively less trailing-coil mass</w:t>
      </w:r>
      <w:r w:rsidR="000E3236" w:rsidRPr="00C56DA6">
        <w:rPr>
          <w:rFonts w:cstheme="minorHAnsi"/>
          <w:lang w:val="en-GB"/>
        </w:rPr>
        <w:t>,</w:t>
      </w:r>
      <w:r w:rsidRPr="00C56DA6">
        <w:rPr>
          <w:rFonts w:cstheme="minorHAnsi"/>
          <w:lang w:val="en-GB"/>
        </w:rPr>
        <w:t xml:space="preserve"> to cause inertial drag.</w:t>
      </w:r>
    </w:p>
    <w:p w14:paraId="1E1109C5" w14:textId="4460F845" w:rsidR="0025621B" w:rsidRPr="00C56DA6" w:rsidRDefault="007B3F79" w:rsidP="007B3F79">
      <w:pPr>
        <w:ind w:firstLine="340"/>
        <w:rPr>
          <w:rFonts w:cstheme="minorHAnsi"/>
          <w:lang w:val="en-GB"/>
        </w:rPr>
      </w:pPr>
      <w:proofErr w:type="gramStart"/>
      <w:r w:rsidRPr="00C56DA6">
        <w:rPr>
          <w:rFonts w:cstheme="minorHAnsi"/>
          <w:lang w:val="en-GB"/>
        </w:rPr>
        <w:t>This deceptively simple experiment</w:t>
      </w:r>
      <w:r w:rsidR="0025621B" w:rsidRPr="00C56DA6">
        <w:rPr>
          <w:rFonts w:cstheme="minorHAnsi"/>
          <w:lang w:val="en-GB"/>
        </w:rPr>
        <w:t>,</w:t>
      </w:r>
      <w:proofErr w:type="gramEnd"/>
      <w:r w:rsidRPr="00C56DA6">
        <w:rPr>
          <w:rFonts w:cstheme="minorHAnsi"/>
          <w:lang w:val="en-GB"/>
        </w:rPr>
        <w:t xml:space="preserve"> has enormous implications</w:t>
      </w:r>
      <w:r w:rsidR="001273BB" w:rsidRPr="00C56DA6">
        <w:rPr>
          <w:rFonts w:cstheme="minorHAnsi"/>
          <w:lang w:val="en-GB"/>
        </w:rPr>
        <w:t>,</w:t>
      </w:r>
      <w:r w:rsidRPr="00C56DA6">
        <w:rPr>
          <w:rFonts w:cstheme="minorHAnsi"/>
          <w:lang w:val="en-GB"/>
        </w:rPr>
        <w:t xml:space="preserve"> for both Newton’s gravitational force</w:t>
      </w:r>
      <w:r w:rsidR="00D4770A" w:rsidRPr="00C56DA6">
        <w:rPr>
          <w:rFonts w:cstheme="minorHAnsi"/>
          <w:lang w:val="en-GB"/>
        </w:rPr>
        <w:t>,</w:t>
      </w:r>
      <w:r w:rsidRPr="00C56DA6">
        <w:rPr>
          <w:rFonts w:cstheme="minorHAnsi"/>
          <w:lang w:val="en-GB"/>
        </w:rPr>
        <w:t xml:space="preserve"> </w:t>
      </w:r>
      <w:r w:rsidR="00C5540F" w:rsidRPr="00C56DA6">
        <w:rPr>
          <w:rFonts w:cstheme="minorHAnsi"/>
          <w:lang w:val="en-GB"/>
        </w:rPr>
        <w:t xml:space="preserve">and </w:t>
      </w:r>
      <w:r w:rsidRPr="00C56DA6">
        <w:rPr>
          <w:rFonts w:cstheme="minorHAnsi"/>
          <w:lang w:val="en-GB"/>
        </w:rPr>
        <w:t>Einstein’s ‘warped spacetime’ theory of gravity</w:t>
      </w:r>
      <w:r w:rsidR="007026DD" w:rsidRPr="00C56DA6">
        <w:rPr>
          <w:rFonts w:cstheme="minorHAnsi"/>
          <w:lang w:val="en-GB"/>
        </w:rPr>
        <w:t> </w:t>
      </w:r>
      <w:r w:rsidR="00D37827" w:rsidRPr="00C56DA6">
        <w:rPr>
          <w:rFonts w:cstheme="minorHAnsi"/>
          <w:lang w:val="en-GB"/>
        </w:rPr>
        <w:t>–</w:t>
      </w:r>
      <w:r w:rsidRPr="00C56DA6">
        <w:rPr>
          <w:rFonts w:cstheme="minorHAnsi"/>
          <w:lang w:val="en-GB"/>
        </w:rPr>
        <w:t xml:space="preserve"> and for understanding the true physical nature of gravity itself. </w:t>
      </w:r>
    </w:p>
    <w:p w14:paraId="11A0FC17" w14:textId="59AB91BF" w:rsidR="007B3F79" w:rsidRPr="00C56DA6" w:rsidRDefault="007B3F79" w:rsidP="0075402B">
      <w:pPr>
        <w:ind w:firstLine="340"/>
        <w:rPr>
          <w:rFonts w:cstheme="minorHAnsi"/>
          <w:lang w:val="en-GB"/>
        </w:rPr>
      </w:pPr>
      <w:r w:rsidRPr="00C56DA6">
        <w:rPr>
          <w:rFonts w:cstheme="minorHAnsi"/>
          <w:lang w:val="en-GB"/>
        </w:rPr>
        <w:t>The first important point</w:t>
      </w:r>
      <w:r w:rsidR="001273BB" w:rsidRPr="00C56DA6">
        <w:rPr>
          <w:rFonts w:cstheme="minorHAnsi"/>
          <w:lang w:val="en-GB"/>
        </w:rPr>
        <w:t>,</w:t>
      </w:r>
      <w:r w:rsidRPr="00C56DA6">
        <w:rPr>
          <w:rFonts w:cstheme="minorHAnsi"/>
          <w:lang w:val="en-GB"/>
        </w:rPr>
        <w:t xml:space="preserve"> is that it highlights a widely overlooked but critical error</w:t>
      </w:r>
      <w:r w:rsidR="001273BB" w:rsidRPr="00C56DA6">
        <w:rPr>
          <w:rFonts w:cstheme="minorHAnsi"/>
          <w:lang w:val="en-GB"/>
        </w:rPr>
        <w:t>,</w:t>
      </w:r>
      <w:r w:rsidRPr="00C56DA6">
        <w:rPr>
          <w:rFonts w:cstheme="minorHAnsi"/>
          <w:lang w:val="en-GB"/>
        </w:rPr>
        <w:t xml:space="preserve"> surrounding Einstein’s famous “space elevator” thought experiment, which forms the foundation of his Principle of Equivalence</w:t>
      </w:r>
      <w:r w:rsidR="001273BB" w:rsidRPr="00C56DA6">
        <w:rPr>
          <w:rFonts w:cstheme="minorHAnsi"/>
          <w:lang w:val="en-GB"/>
        </w:rPr>
        <w:t>,</w:t>
      </w:r>
      <w:r w:rsidRPr="00C56DA6">
        <w:rPr>
          <w:rFonts w:cstheme="minorHAnsi"/>
          <w:lang w:val="en-GB"/>
        </w:rPr>
        <w:t xml:space="preserve"> and his later associated General Relativity theory of gravity.</w:t>
      </w:r>
    </w:p>
    <w:p w14:paraId="0C13BD61" w14:textId="05FC091B" w:rsidR="007B3F79" w:rsidRPr="00C56DA6" w:rsidRDefault="009C1624" w:rsidP="008765D6">
      <w:pPr>
        <w:pStyle w:val="Heading2"/>
        <w:rPr>
          <w:lang w:val="en-GB"/>
        </w:rPr>
      </w:pPr>
      <w:bookmarkStart w:id="374" w:name="_Toc113022393"/>
      <w:r w:rsidRPr="00C56DA6">
        <w:rPr>
          <w:lang w:val="en-GB"/>
        </w:rPr>
        <w:lastRenderedPageBreak/>
        <w:t>10</w:t>
      </w:r>
      <w:r w:rsidR="008765D6" w:rsidRPr="00C56DA6">
        <w:rPr>
          <w:lang w:val="en-GB"/>
        </w:rPr>
        <w:t xml:space="preserve">.4a </w:t>
      </w:r>
      <w:r w:rsidR="007B3F79" w:rsidRPr="00C56DA6">
        <w:rPr>
          <w:lang w:val="en-GB"/>
        </w:rPr>
        <w:t>The Erroneous “Principle of Equivalence”</w:t>
      </w:r>
      <w:bookmarkEnd w:id="374"/>
    </w:p>
    <w:p w14:paraId="30E04169" w14:textId="781BF785" w:rsidR="0025621B" w:rsidRPr="00C56DA6" w:rsidRDefault="007B3F79" w:rsidP="007B3F79">
      <w:pPr>
        <w:ind w:firstLine="340"/>
        <w:rPr>
          <w:rFonts w:cstheme="minorHAnsi"/>
          <w:lang w:val="en-GB"/>
        </w:rPr>
      </w:pPr>
      <w:r w:rsidRPr="00C56DA6">
        <w:rPr>
          <w:rFonts w:cstheme="minorHAnsi"/>
          <w:lang w:val="en-GB"/>
        </w:rPr>
        <w:t>Einstein claimed that all experiences and experiments</w:t>
      </w:r>
      <w:r w:rsidR="00D4770A" w:rsidRPr="00C56DA6">
        <w:rPr>
          <w:rFonts w:cstheme="minorHAnsi"/>
          <w:lang w:val="en-GB"/>
        </w:rPr>
        <w:t>,</w:t>
      </w:r>
      <w:r w:rsidRPr="00C56DA6">
        <w:rPr>
          <w:rFonts w:cstheme="minorHAnsi"/>
          <w:lang w:val="en-GB"/>
        </w:rPr>
        <w:t xml:space="preserve"> occurring inside a constantly accelerating elevator</w:t>
      </w:r>
      <w:r w:rsidR="00D4770A" w:rsidRPr="00C56DA6">
        <w:rPr>
          <w:rFonts w:cstheme="minorHAnsi"/>
          <w:lang w:val="en-GB"/>
        </w:rPr>
        <w:t>,</w:t>
      </w:r>
      <w:r w:rsidRPr="00C56DA6">
        <w:rPr>
          <w:rFonts w:cstheme="minorHAnsi"/>
          <w:lang w:val="en-GB"/>
        </w:rPr>
        <w:t xml:space="preserve"> moving upward in deep space</w:t>
      </w:r>
      <w:r w:rsidR="007026DD" w:rsidRPr="00C56DA6">
        <w:rPr>
          <w:rFonts w:cstheme="minorHAnsi"/>
          <w:lang w:val="en-GB"/>
        </w:rPr>
        <w:t> </w:t>
      </w:r>
      <w:r w:rsidR="00D37827" w:rsidRPr="00C56DA6">
        <w:rPr>
          <w:rFonts w:cstheme="minorHAnsi"/>
          <w:lang w:val="en-GB"/>
        </w:rPr>
        <w:t>–</w:t>
      </w:r>
      <w:r w:rsidRPr="00C56DA6">
        <w:rPr>
          <w:rFonts w:cstheme="minorHAnsi"/>
          <w:lang w:val="en-GB"/>
        </w:rPr>
        <w:t xml:space="preserve"> far from any gravitational influence</w:t>
      </w:r>
      <w:r w:rsidR="007026DD" w:rsidRPr="00C56DA6">
        <w:rPr>
          <w:rFonts w:cstheme="minorHAnsi"/>
          <w:lang w:val="en-GB"/>
        </w:rPr>
        <w:t> </w:t>
      </w:r>
      <w:r w:rsidR="00D37827" w:rsidRPr="00C56DA6">
        <w:rPr>
          <w:rFonts w:cstheme="minorHAnsi"/>
          <w:lang w:val="en-GB"/>
        </w:rPr>
        <w:t>–</w:t>
      </w:r>
      <w:r w:rsidRPr="00C56DA6">
        <w:rPr>
          <w:rFonts w:cstheme="minorHAnsi"/>
          <w:lang w:val="en-GB"/>
        </w:rPr>
        <w:t xml:space="preserve"> would be </w:t>
      </w:r>
      <w:proofErr w:type="gramStart"/>
      <w:r w:rsidRPr="00C56DA6">
        <w:rPr>
          <w:rFonts w:cstheme="minorHAnsi"/>
          <w:lang w:val="en-GB"/>
        </w:rPr>
        <w:t>indistinguishable</w:t>
      </w:r>
      <w:r w:rsidR="00B70DDF" w:rsidRPr="00C56DA6">
        <w:rPr>
          <w:rFonts w:cstheme="minorHAnsi"/>
          <w:lang w:val="en-GB"/>
        </w:rPr>
        <w:t>,</w:t>
      </w:r>
      <w:proofErr w:type="gramEnd"/>
      <w:r w:rsidRPr="00C56DA6">
        <w:rPr>
          <w:rFonts w:cstheme="minorHAnsi"/>
          <w:lang w:val="en-GB"/>
        </w:rPr>
        <w:t xml:space="preserve"> from them occurring under the influence of Newtonian gravity on Earth. </w:t>
      </w:r>
    </w:p>
    <w:p w14:paraId="6C54F765" w14:textId="4318B12E" w:rsidR="007B3F79" w:rsidRPr="00C56DA6" w:rsidRDefault="007B3F79" w:rsidP="007B3F79">
      <w:pPr>
        <w:ind w:firstLine="340"/>
        <w:rPr>
          <w:rFonts w:cstheme="minorHAnsi"/>
          <w:lang w:val="en-GB"/>
        </w:rPr>
      </w:pPr>
      <w:r w:rsidRPr="00C56DA6">
        <w:rPr>
          <w:rFonts w:cstheme="minorHAnsi"/>
          <w:lang w:val="en-GB"/>
        </w:rPr>
        <w:t xml:space="preserve">This claim is known as the Principle of </w:t>
      </w:r>
      <w:proofErr w:type="gramStart"/>
      <w:r w:rsidRPr="00C56DA6">
        <w:rPr>
          <w:rFonts w:cstheme="minorHAnsi"/>
          <w:lang w:val="en-GB"/>
        </w:rPr>
        <w:t>Equivalence, and</w:t>
      </w:r>
      <w:proofErr w:type="gramEnd"/>
      <w:r w:rsidRPr="00C56DA6">
        <w:rPr>
          <w:rFonts w:cstheme="minorHAnsi"/>
          <w:lang w:val="en-GB"/>
        </w:rPr>
        <w:t xml:space="preserve"> forms the cornerstone of gravitational physics in today’s science</w:t>
      </w:r>
      <w:r w:rsidR="00D4770A" w:rsidRPr="00C56DA6">
        <w:rPr>
          <w:rFonts w:cstheme="minorHAnsi"/>
          <w:lang w:val="en-GB"/>
        </w:rPr>
        <w:t>.</w:t>
      </w:r>
      <w:r w:rsidRPr="00C56DA6">
        <w:rPr>
          <w:rFonts w:cstheme="minorHAnsi"/>
          <w:lang w:val="en-GB"/>
        </w:rPr>
        <w:t xml:space="preserve"> </w:t>
      </w:r>
      <w:r w:rsidR="00D4770A" w:rsidRPr="00C56DA6">
        <w:rPr>
          <w:rFonts w:cstheme="minorHAnsi"/>
          <w:lang w:val="en-GB"/>
        </w:rPr>
        <w:t>H</w:t>
      </w:r>
      <w:r w:rsidRPr="00C56DA6">
        <w:rPr>
          <w:rFonts w:cstheme="minorHAnsi"/>
          <w:lang w:val="en-GB"/>
        </w:rPr>
        <w:t>owever, the simple spring experiments just discussed</w:t>
      </w:r>
      <w:r w:rsidR="00D4770A" w:rsidRPr="00C56DA6">
        <w:rPr>
          <w:rFonts w:cstheme="minorHAnsi"/>
          <w:lang w:val="en-GB"/>
        </w:rPr>
        <w:t>,</w:t>
      </w:r>
      <w:r w:rsidRPr="00C56DA6">
        <w:rPr>
          <w:rFonts w:cstheme="minorHAnsi"/>
          <w:lang w:val="en-GB"/>
        </w:rPr>
        <w:t xml:space="preserve"> can be used to show that this is an erroneous claim, with enormous implications for our understanding of gravity.</w:t>
      </w:r>
    </w:p>
    <w:p w14:paraId="550E0EDD" w14:textId="1536EB04" w:rsidR="00C5540F" w:rsidRPr="00C56DA6" w:rsidRDefault="007B3F79" w:rsidP="007B3F79">
      <w:pPr>
        <w:ind w:firstLine="340"/>
        <w:rPr>
          <w:rFonts w:cstheme="minorHAnsi"/>
          <w:lang w:val="en-GB"/>
        </w:rPr>
      </w:pPr>
      <w:proofErr w:type="gramStart"/>
      <w:r w:rsidRPr="00C56DA6">
        <w:rPr>
          <w:rFonts w:cstheme="minorHAnsi"/>
          <w:lang w:val="en-GB"/>
        </w:rPr>
        <w:t>Similar to</w:t>
      </w:r>
      <w:proofErr w:type="gramEnd"/>
      <w:r w:rsidRPr="00C56DA6">
        <w:rPr>
          <w:rFonts w:cstheme="minorHAnsi"/>
          <w:lang w:val="en-GB"/>
        </w:rPr>
        <w:t xml:space="preserve"> the left-frame tabletop experiment above, a hanging spring on Earth</w:t>
      </w:r>
      <w:r w:rsidR="00D4770A" w:rsidRPr="00C56DA6">
        <w:rPr>
          <w:rFonts w:cstheme="minorHAnsi"/>
          <w:lang w:val="en-GB"/>
        </w:rPr>
        <w:t>,</w:t>
      </w:r>
      <w:r w:rsidRPr="00C56DA6">
        <w:rPr>
          <w:rFonts w:cstheme="minorHAnsi"/>
          <w:lang w:val="en-GB"/>
        </w:rPr>
        <w:t xml:space="preserve"> should have two opposing forces distributed across it, equally spreading its coils</w:t>
      </w:r>
      <w:r w:rsidR="007026DD" w:rsidRPr="00C56DA6">
        <w:rPr>
          <w:rFonts w:cstheme="minorHAnsi"/>
          <w:lang w:val="en-GB"/>
        </w:rPr>
        <w:t> </w:t>
      </w:r>
      <w:r w:rsidR="00D37827" w:rsidRPr="00C56DA6">
        <w:rPr>
          <w:rFonts w:cstheme="minorHAnsi"/>
          <w:lang w:val="en-GB"/>
        </w:rPr>
        <w:t>–</w:t>
      </w:r>
      <w:r w:rsidRPr="00C56DA6">
        <w:rPr>
          <w:rFonts w:cstheme="minorHAnsi"/>
          <w:lang w:val="en-GB"/>
        </w:rPr>
        <w:t xml:space="preserve"> the force of gravity pulling downward</w:t>
      </w:r>
      <w:r w:rsidR="00D4770A" w:rsidRPr="00C56DA6">
        <w:rPr>
          <w:rFonts w:cstheme="minorHAnsi"/>
          <w:lang w:val="en-GB"/>
        </w:rPr>
        <w:t>,</w:t>
      </w:r>
      <w:r w:rsidRPr="00C56DA6">
        <w:rPr>
          <w:rFonts w:cstheme="minorHAnsi"/>
          <w:lang w:val="en-GB"/>
        </w:rPr>
        <w:t xml:space="preserve"> and the restraining force</w:t>
      </w:r>
      <w:r w:rsidR="00B70DDF" w:rsidRPr="00C56DA6">
        <w:rPr>
          <w:rFonts w:cstheme="minorHAnsi"/>
          <w:lang w:val="en-GB"/>
        </w:rPr>
        <w:t>,</w:t>
      </w:r>
      <w:r w:rsidRPr="00C56DA6">
        <w:rPr>
          <w:rFonts w:cstheme="minorHAnsi"/>
          <w:lang w:val="en-GB"/>
        </w:rPr>
        <w:t xml:space="preserve"> that effectively pulls upward. </w:t>
      </w:r>
    </w:p>
    <w:p w14:paraId="3187A2E8" w14:textId="15F3E8CA" w:rsidR="007B3F79" w:rsidRPr="00C56DA6" w:rsidRDefault="007B3F79" w:rsidP="0075402B">
      <w:pPr>
        <w:ind w:firstLine="340"/>
        <w:rPr>
          <w:rFonts w:cstheme="minorHAnsi"/>
          <w:lang w:val="en-GB"/>
        </w:rPr>
      </w:pPr>
      <w:r w:rsidRPr="00C56DA6">
        <w:rPr>
          <w:rFonts w:cstheme="minorHAnsi"/>
          <w:lang w:val="en-GB"/>
        </w:rPr>
        <w:t>However, as in the right-frame of the above tabletop experiment, a spring attached to the ceiling</w:t>
      </w:r>
      <w:r w:rsidR="00D4770A" w:rsidRPr="00C56DA6">
        <w:rPr>
          <w:rFonts w:cstheme="minorHAnsi"/>
          <w:lang w:val="en-GB"/>
        </w:rPr>
        <w:t>,</w:t>
      </w:r>
      <w:r w:rsidRPr="00C56DA6">
        <w:rPr>
          <w:rFonts w:cstheme="minorHAnsi"/>
          <w:lang w:val="en-GB"/>
        </w:rPr>
        <w:t xml:space="preserve"> of Einstein’s continually accelerating deep-space elevator, far from Earthly gravity, should exhibit the unequal coil distribution of a spring</w:t>
      </w:r>
      <w:r w:rsidR="00D4770A" w:rsidRPr="00C56DA6">
        <w:rPr>
          <w:rFonts w:cstheme="minorHAnsi"/>
          <w:lang w:val="en-GB"/>
        </w:rPr>
        <w:t>,</w:t>
      </w:r>
      <w:r w:rsidRPr="00C56DA6">
        <w:rPr>
          <w:rFonts w:cstheme="minorHAnsi"/>
          <w:lang w:val="en-GB"/>
        </w:rPr>
        <w:t xml:space="preserve"> pulled from only one end:</w:t>
      </w:r>
    </w:p>
    <w:p w14:paraId="370C80A3" w14:textId="77777777" w:rsidR="00C251F3" w:rsidRPr="00C56DA6" w:rsidRDefault="00AD224C" w:rsidP="0075402B">
      <w:pPr>
        <w:keepNext/>
        <w:ind w:firstLine="0"/>
        <w:jc w:val="center"/>
        <w:rPr>
          <w:lang w:val="en-GB"/>
        </w:rPr>
      </w:pPr>
      <w:r w:rsidRPr="00C56DA6">
        <w:rPr>
          <w:rFonts w:cstheme="minorHAnsi"/>
          <w:noProof/>
          <w:lang w:val="en-GB"/>
        </w:rPr>
        <w:drawing>
          <wp:inline distT="0" distB="0" distL="0" distR="0" wp14:anchorId="4D8FB524" wp14:editId="07A23C85">
            <wp:extent cx="5727700" cy="2047875"/>
            <wp:effectExtent l="0" t="0" r="0" b="0"/>
            <wp:docPr id="18" name="Picture 18" descr="On the left, a suspended spring in Einstein's elevator, on the ground, with coils equally stretched, by the restraining force at the top, and the gravitational force at the bottom. On the right, the elevator moving up in space, away from Earth, with just one restraining force at the top, showing coils more spaced out near the top, and less stretch between the coils towards the bottom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n the left, a suspended spring in Einstein's elevator, on the ground, with coils equally stretched, by the restraining force at the top, and the gravitational force at the bottom. On the right, the elevator moving up in space, away from Earth, with just one restraining force at the top, showing coils more spaced out near the top, and less stretch between the coils towards the bottom end.  "/>
                    <pic:cNvPicPr/>
                  </pic:nvPicPr>
                  <pic:blipFill>
                    <a:blip r:embed="rId112">
                      <a:extLst>
                        <a:ext uri="{28A0092B-C50C-407E-A947-70E740481C1C}">
                          <a14:useLocalDpi xmlns:a14="http://schemas.microsoft.com/office/drawing/2010/main" val="0"/>
                        </a:ext>
                      </a:extLst>
                    </a:blip>
                    <a:stretch>
                      <a:fillRect/>
                    </a:stretch>
                  </pic:blipFill>
                  <pic:spPr>
                    <a:xfrm>
                      <a:off x="0" y="0"/>
                      <a:ext cx="5727700" cy="2047875"/>
                    </a:xfrm>
                    <a:prstGeom prst="rect">
                      <a:avLst/>
                    </a:prstGeom>
                  </pic:spPr>
                </pic:pic>
              </a:graphicData>
            </a:graphic>
          </wp:inline>
        </w:drawing>
      </w:r>
    </w:p>
    <w:p w14:paraId="184EB7CF" w14:textId="0C2AFFEA" w:rsidR="000002CE" w:rsidRPr="00C56DA6" w:rsidRDefault="00C251F3"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32</w:t>
      </w:r>
      <w:r w:rsidRPr="00C56DA6">
        <w:rPr>
          <w:lang w:val="en-GB"/>
        </w:rPr>
        <w:fldChar w:fldCharType="end"/>
      </w:r>
      <w:r w:rsidRPr="00C56DA6">
        <w:rPr>
          <w:lang w:val="en-GB"/>
        </w:rPr>
        <w:t xml:space="preserve"> A hanging spring disproves Einstein’s Principle of Equivalence with Newton</w:t>
      </w:r>
    </w:p>
    <w:p w14:paraId="1381A2E7" w14:textId="718E73C2" w:rsidR="00FB37E6" w:rsidRPr="00C56DA6" w:rsidRDefault="007B3F79" w:rsidP="007B3F79">
      <w:pPr>
        <w:ind w:firstLine="340"/>
        <w:rPr>
          <w:rFonts w:cstheme="minorHAnsi"/>
          <w:lang w:val="en-GB"/>
        </w:rPr>
      </w:pPr>
      <w:r w:rsidRPr="00C56DA6">
        <w:rPr>
          <w:rFonts w:cstheme="minorHAnsi"/>
          <w:lang w:val="en-GB"/>
        </w:rPr>
        <w:lastRenderedPageBreak/>
        <w:t xml:space="preserve">So, this shows that Einstein’s </w:t>
      </w:r>
      <w:proofErr w:type="gramStart"/>
      <w:r w:rsidRPr="00C56DA6">
        <w:rPr>
          <w:rFonts w:cstheme="minorHAnsi"/>
          <w:lang w:val="en-GB"/>
        </w:rPr>
        <w:t>claimed</w:t>
      </w:r>
      <w:proofErr w:type="gramEnd"/>
      <w:r w:rsidRPr="00C56DA6">
        <w:rPr>
          <w:rFonts w:cstheme="minorHAnsi"/>
          <w:lang w:val="en-GB"/>
        </w:rPr>
        <w:t xml:space="preserve"> “Principle of Equivalence”</w:t>
      </w:r>
      <w:r w:rsidR="00FB37E6" w:rsidRPr="00C56DA6">
        <w:rPr>
          <w:rFonts w:cstheme="minorHAnsi"/>
          <w:lang w:val="en-GB"/>
        </w:rPr>
        <w:t>,</w:t>
      </w:r>
      <w:r w:rsidRPr="00C56DA6">
        <w:rPr>
          <w:rFonts w:cstheme="minorHAnsi"/>
          <w:lang w:val="en-GB"/>
        </w:rPr>
        <w:t xml:space="preserve"> between Newtonian gravity</w:t>
      </w:r>
      <w:r w:rsidR="0004344D" w:rsidRPr="00C56DA6">
        <w:rPr>
          <w:rFonts w:cstheme="minorHAnsi"/>
          <w:lang w:val="en-GB"/>
        </w:rPr>
        <w:t>,</w:t>
      </w:r>
      <w:r w:rsidRPr="00C56DA6">
        <w:rPr>
          <w:rFonts w:cstheme="minorHAnsi"/>
          <w:lang w:val="en-GB"/>
        </w:rPr>
        <w:t xml:space="preserve"> and pure acceleration in deep space</w:t>
      </w:r>
      <w:r w:rsidR="00FB37E6" w:rsidRPr="00C56DA6">
        <w:rPr>
          <w:rFonts w:cstheme="minorHAnsi"/>
          <w:lang w:val="en-GB"/>
        </w:rPr>
        <w:t>,</w:t>
      </w:r>
      <w:r w:rsidRPr="00C56DA6">
        <w:rPr>
          <w:rFonts w:cstheme="minorHAnsi"/>
          <w:lang w:val="en-GB"/>
        </w:rPr>
        <w:t xml:space="preserve"> must be wrong</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the effect of being accelerated upward in space</w:t>
      </w:r>
      <w:r w:rsidR="00FB37E6" w:rsidRPr="00C56DA6">
        <w:rPr>
          <w:rFonts w:cstheme="minorHAnsi"/>
          <w:lang w:val="en-GB"/>
        </w:rPr>
        <w:t>,</w:t>
      </w:r>
      <w:r w:rsidRPr="00C56DA6">
        <w:rPr>
          <w:rFonts w:cstheme="minorHAnsi"/>
          <w:lang w:val="en-GB"/>
        </w:rPr>
        <w:t xml:space="preserve"> must differ from an attracting force emanating from a planet. </w:t>
      </w:r>
    </w:p>
    <w:p w14:paraId="11995435" w14:textId="77777777" w:rsidR="009C5167" w:rsidRPr="00C56DA6" w:rsidRDefault="007B3F79" w:rsidP="007B3F79">
      <w:pPr>
        <w:ind w:firstLine="340"/>
        <w:rPr>
          <w:rFonts w:cstheme="minorHAnsi"/>
          <w:lang w:val="en-GB"/>
        </w:rPr>
      </w:pPr>
      <w:r w:rsidRPr="00C56DA6">
        <w:rPr>
          <w:rFonts w:cstheme="minorHAnsi"/>
          <w:lang w:val="en-GB"/>
        </w:rPr>
        <w:t>If Einstein had remained faithful to his original “space elevator” inspiration, rather than developing his General Relativity theory for equivalence to Newton, he would have produced a new understanding of gravitational physics</w:t>
      </w:r>
      <w:r w:rsidR="00FB37E6" w:rsidRPr="00C56DA6">
        <w:rPr>
          <w:rFonts w:cstheme="minorHAnsi"/>
          <w:lang w:val="en-GB"/>
        </w:rPr>
        <w:t>,</w:t>
      </w:r>
      <w:r w:rsidRPr="00C56DA6">
        <w:rPr>
          <w:rFonts w:cstheme="minorHAnsi"/>
          <w:lang w:val="en-GB"/>
        </w:rPr>
        <w:t xml:space="preserve"> that clearly differed from Newton’s, and which could be easily tested by a simple hanging spring experiment. </w:t>
      </w:r>
    </w:p>
    <w:p w14:paraId="6D43D8F6" w14:textId="1BDFD627" w:rsidR="007B3F79" w:rsidRPr="00C56DA6" w:rsidRDefault="007B3F79" w:rsidP="0075402B">
      <w:pPr>
        <w:ind w:firstLine="340"/>
        <w:rPr>
          <w:rFonts w:cstheme="minorHAnsi"/>
          <w:lang w:val="en-GB"/>
        </w:rPr>
      </w:pPr>
      <w:r w:rsidRPr="00C56DA6">
        <w:rPr>
          <w:rFonts w:cstheme="minorHAnsi"/>
          <w:lang w:val="en-GB"/>
        </w:rPr>
        <w:t>Instead, Einstein effectively abandoned his space-elevator inspiration</w:t>
      </w:r>
      <w:r w:rsidR="00FB37E6" w:rsidRPr="00C56DA6">
        <w:rPr>
          <w:rFonts w:cstheme="minorHAnsi"/>
          <w:lang w:val="en-GB"/>
        </w:rPr>
        <w:t>,</w:t>
      </w:r>
      <w:r w:rsidRPr="00C56DA6">
        <w:rPr>
          <w:rFonts w:cstheme="minorHAnsi"/>
          <w:lang w:val="en-GB"/>
        </w:rPr>
        <w:t xml:space="preserve"> in </w:t>
      </w:r>
      <w:r w:rsidR="009B4416" w:rsidRPr="00C56DA6">
        <w:rPr>
          <w:rFonts w:cstheme="minorHAnsi"/>
          <w:lang w:val="en-GB"/>
        </w:rPr>
        <w:t>favour</w:t>
      </w:r>
      <w:r w:rsidRPr="00C56DA6">
        <w:rPr>
          <w:rFonts w:cstheme="minorHAnsi"/>
          <w:lang w:val="en-GB"/>
        </w:rPr>
        <w:t xml:space="preserve"> of a mistaken “Principle of Equivalence” to Newton, and a related “warped space-time” proposal for the physics of gravity</w:t>
      </w:r>
      <w:r w:rsidR="00FB37E6" w:rsidRPr="00C56DA6">
        <w:rPr>
          <w:rFonts w:cstheme="minorHAnsi"/>
          <w:lang w:val="en-GB"/>
        </w:rPr>
        <w:t>,</w:t>
      </w:r>
      <w:r w:rsidRPr="00C56DA6">
        <w:rPr>
          <w:rFonts w:cstheme="minorHAnsi"/>
          <w:lang w:val="en-GB"/>
        </w:rPr>
        <w:t xml:space="preserve"> in his General Relativity theory.</w:t>
      </w:r>
    </w:p>
    <w:p w14:paraId="6B37FA4E" w14:textId="14EF0BA4" w:rsidR="007B3F79" w:rsidRPr="00C56DA6" w:rsidRDefault="009C1624" w:rsidP="0058000C">
      <w:pPr>
        <w:pStyle w:val="Heading2"/>
        <w:rPr>
          <w:lang w:val="en-GB"/>
        </w:rPr>
      </w:pPr>
      <w:bookmarkStart w:id="375" w:name="_Toc113022394"/>
      <w:r w:rsidRPr="00C56DA6">
        <w:rPr>
          <w:lang w:val="en-GB"/>
        </w:rPr>
        <w:t>10</w:t>
      </w:r>
      <w:r w:rsidR="0058000C" w:rsidRPr="00C56DA6">
        <w:rPr>
          <w:lang w:val="en-GB"/>
        </w:rPr>
        <w:t xml:space="preserve">.4b </w:t>
      </w:r>
      <w:r w:rsidR="007B3F79" w:rsidRPr="00C56DA6">
        <w:rPr>
          <w:lang w:val="en-GB"/>
        </w:rPr>
        <w:t>A Verifiable Revolution in our Understanding of Gravity</w:t>
      </w:r>
      <w:bookmarkEnd w:id="375"/>
    </w:p>
    <w:p w14:paraId="0418A135" w14:textId="77777777" w:rsidR="00D81962" w:rsidRPr="00C56DA6" w:rsidRDefault="007B3F79" w:rsidP="007B3F79">
      <w:pPr>
        <w:ind w:firstLine="340"/>
        <w:rPr>
          <w:rFonts w:cstheme="minorHAnsi"/>
          <w:lang w:val="en-GB"/>
        </w:rPr>
      </w:pPr>
      <w:r w:rsidRPr="00C56DA6">
        <w:rPr>
          <w:rFonts w:cstheme="minorHAnsi"/>
          <w:lang w:val="en-GB"/>
        </w:rPr>
        <w:t xml:space="preserve">But why concern </w:t>
      </w:r>
      <w:proofErr w:type="gramStart"/>
      <w:r w:rsidRPr="00C56DA6">
        <w:rPr>
          <w:rFonts w:cstheme="minorHAnsi"/>
          <w:lang w:val="en-GB"/>
        </w:rPr>
        <w:t>ourselves</w:t>
      </w:r>
      <w:proofErr w:type="gramEnd"/>
      <w:r w:rsidRPr="00C56DA6">
        <w:rPr>
          <w:rFonts w:cstheme="minorHAnsi"/>
          <w:lang w:val="en-GB"/>
        </w:rPr>
        <w:t xml:space="preserve"> with this hanging spring issue</w:t>
      </w:r>
      <w:r w:rsidR="00C5540F" w:rsidRPr="00C56DA6">
        <w:rPr>
          <w:rFonts w:cstheme="minorHAnsi"/>
          <w:lang w:val="en-GB"/>
        </w:rPr>
        <w:t>,</w:t>
      </w:r>
      <w:r w:rsidRPr="00C56DA6">
        <w:rPr>
          <w:rFonts w:cstheme="minorHAnsi"/>
          <w:lang w:val="en-GB"/>
        </w:rPr>
        <w:t xml:space="preserve"> in a deep-space elevator, especially if we already know that Einstein’s Principle of Equivalence</w:t>
      </w:r>
      <w:r w:rsidR="00D81962" w:rsidRPr="00C56DA6">
        <w:rPr>
          <w:rFonts w:cstheme="minorHAnsi"/>
          <w:lang w:val="en-GB"/>
        </w:rPr>
        <w:t>,</w:t>
      </w:r>
      <w:r w:rsidRPr="00C56DA6">
        <w:rPr>
          <w:rFonts w:cstheme="minorHAnsi"/>
          <w:lang w:val="en-GB"/>
        </w:rPr>
        <w:t xml:space="preserve"> and General Relativity theory</w:t>
      </w:r>
      <w:r w:rsidR="00D81962" w:rsidRPr="00C56DA6">
        <w:rPr>
          <w:rFonts w:cstheme="minorHAnsi"/>
          <w:lang w:val="en-GB"/>
        </w:rPr>
        <w:t>,</w:t>
      </w:r>
      <w:r w:rsidRPr="00C56DA6">
        <w:rPr>
          <w:rFonts w:cstheme="minorHAnsi"/>
          <w:lang w:val="en-GB"/>
        </w:rPr>
        <w:t xml:space="preserve"> are widely accepted today, and supposedly even proven</w:t>
      </w:r>
      <w:r w:rsidR="00D81962" w:rsidRPr="00C56DA6">
        <w:rPr>
          <w:rFonts w:cstheme="minorHAnsi"/>
          <w:lang w:val="en-GB"/>
        </w:rPr>
        <w:t>,</w:t>
      </w:r>
      <w:r w:rsidRPr="00C56DA6">
        <w:rPr>
          <w:rFonts w:cstheme="minorHAnsi"/>
          <w:lang w:val="en-GB"/>
        </w:rPr>
        <w:t xml:space="preserve"> by highly sophisticated experiments? </w:t>
      </w:r>
    </w:p>
    <w:p w14:paraId="492C184E" w14:textId="581742C0" w:rsidR="00D81962" w:rsidRPr="00C56DA6" w:rsidRDefault="007B3F79" w:rsidP="007B3F79">
      <w:pPr>
        <w:ind w:firstLine="340"/>
        <w:rPr>
          <w:rFonts w:cstheme="minorHAnsi"/>
          <w:lang w:val="en-GB"/>
        </w:rPr>
      </w:pPr>
      <w:r w:rsidRPr="00C56DA6">
        <w:rPr>
          <w:rFonts w:cstheme="minorHAnsi"/>
          <w:lang w:val="en-GB"/>
        </w:rPr>
        <w:t>The reason is</w:t>
      </w:r>
      <w:r w:rsidR="00D81962" w:rsidRPr="00C56DA6">
        <w:rPr>
          <w:rFonts w:cstheme="minorHAnsi"/>
          <w:lang w:val="en-GB"/>
        </w:rPr>
        <w:t>,</w:t>
      </w:r>
      <w:r w:rsidRPr="00C56DA6">
        <w:rPr>
          <w:rFonts w:cstheme="minorHAnsi"/>
          <w:lang w:val="en-GB"/>
        </w:rPr>
        <w:t xml:space="preserve"> this very same hanging spring experiment can be performed by anyone</w:t>
      </w:r>
      <w:r w:rsidR="007026DD" w:rsidRPr="00C56DA6">
        <w:rPr>
          <w:rFonts w:cstheme="minorHAnsi"/>
          <w:lang w:val="en-GB"/>
        </w:rPr>
        <w:t> </w:t>
      </w:r>
      <w:r w:rsidR="00D81962" w:rsidRPr="00C56DA6">
        <w:rPr>
          <w:rFonts w:cstheme="minorHAnsi"/>
          <w:lang w:val="en-GB"/>
        </w:rPr>
        <w:t>–</w:t>
      </w:r>
      <w:r w:rsidRPr="00C56DA6">
        <w:rPr>
          <w:rFonts w:cstheme="minorHAnsi"/>
          <w:lang w:val="en-GB"/>
        </w:rPr>
        <w:t xml:space="preserve"> by simply suspending a well-known spring toy from one end, showing that gravity on Earth behaves precisely</w:t>
      </w:r>
      <w:r w:rsidR="00D81962" w:rsidRPr="00C56DA6">
        <w:rPr>
          <w:rFonts w:cstheme="minorHAnsi"/>
          <w:lang w:val="en-GB"/>
        </w:rPr>
        <w:t>,</w:t>
      </w:r>
      <w:r w:rsidRPr="00C56DA6">
        <w:rPr>
          <w:rFonts w:cstheme="minorHAnsi"/>
          <w:lang w:val="en-GB"/>
        </w:rPr>
        <w:t xml:space="preserve"> as in Einstein’s original space-elevator inspiration, and not as in either Newton’s “gravitational force” theory</w:t>
      </w:r>
      <w:r w:rsidR="00D81962" w:rsidRPr="00C56DA6">
        <w:rPr>
          <w:rFonts w:cstheme="minorHAnsi"/>
          <w:lang w:val="en-GB"/>
        </w:rPr>
        <w:t>,</w:t>
      </w:r>
      <w:r w:rsidRPr="00C56DA6">
        <w:rPr>
          <w:rFonts w:cstheme="minorHAnsi"/>
          <w:lang w:val="en-GB"/>
        </w:rPr>
        <w:t xml:space="preserve"> or Einstein’s equivalent “warped space-time” General Relativity theory. </w:t>
      </w:r>
    </w:p>
    <w:p w14:paraId="5D8A6E15" w14:textId="10309E19" w:rsidR="007B3F79" w:rsidRPr="00C56DA6" w:rsidRDefault="007B3F79" w:rsidP="007B3F79">
      <w:pPr>
        <w:ind w:firstLine="340"/>
        <w:rPr>
          <w:rFonts w:cstheme="minorHAnsi"/>
          <w:lang w:val="en-GB"/>
        </w:rPr>
      </w:pPr>
      <w:proofErr w:type="gramStart"/>
      <w:r w:rsidRPr="00C56DA6">
        <w:rPr>
          <w:rFonts w:cstheme="minorHAnsi"/>
          <w:lang w:val="en-GB"/>
        </w:rPr>
        <w:t>This simple experiment</w:t>
      </w:r>
      <w:r w:rsidR="00F372DB" w:rsidRPr="00C56DA6">
        <w:rPr>
          <w:rFonts w:cstheme="minorHAnsi"/>
          <w:lang w:val="en-GB"/>
        </w:rPr>
        <w:t>,</w:t>
      </w:r>
      <w:proofErr w:type="gramEnd"/>
      <w:r w:rsidRPr="00C56DA6">
        <w:rPr>
          <w:rFonts w:cstheme="minorHAnsi"/>
          <w:lang w:val="en-GB"/>
        </w:rPr>
        <w:t xml:space="preserve"> shows a hanging spring with an unequal distribution</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here on Earth</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which could only occur</w:t>
      </w:r>
      <w:r w:rsidR="00D81962" w:rsidRPr="00C56DA6">
        <w:rPr>
          <w:rFonts w:cstheme="minorHAnsi"/>
          <w:lang w:val="en-GB"/>
        </w:rPr>
        <w:t>,</w:t>
      </w:r>
      <w:r w:rsidRPr="00C56DA6">
        <w:rPr>
          <w:rFonts w:cstheme="minorHAnsi"/>
          <w:lang w:val="en-GB"/>
        </w:rPr>
        <w:t xml:space="preserve"> if it were continually accelerated upward from its suspended end, and not stretched uniformly by an attracting “gravitational force”</w:t>
      </w:r>
      <w:r w:rsidR="00D81962" w:rsidRPr="00C56DA6">
        <w:rPr>
          <w:rFonts w:cstheme="minorHAnsi"/>
          <w:lang w:val="en-GB"/>
        </w:rPr>
        <w:t>,</w:t>
      </w:r>
      <w:r w:rsidRPr="00C56DA6">
        <w:rPr>
          <w:rFonts w:cstheme="minorHAnsi"/>
          <w:lang w:val="en-GB"/>
        </w:rPr>
        <w:t xml:space="preserve"> or equivalent “space-time warping”.</w:t>
      </w:r>
    </w:p>
    <w:p w14:paraId="1BA80523" w14:textId="77777777" w:rsidR="00326F3C" w:rsidRPr="00C56DA6" w:rsidRDefault="007B3F79" w:rsidP="007B3F79">
      <w:pPr>
        <w:ind w:firstLine="340"/>
        <w:rPr>
          <w:rFonts w:cstheme="minorHAnsi"/>
          <w:lang w:val="en-GB"/>
        </w:rPr>
      </w:pPr>
      <w:r w:rsidRPr="00C56DA6">
        <w:rPr>
          <w:rFonts w:cstheme="minorHAnsi"/>
          <w:lang w:val="en-GB"/>
        </w:rPr>
        <w:lastRenderedPageBreak/>
        <w:t>This further shows why no solid scientific explanation</w:t>
      </w:r>
      <w:r w:rsidR="00D81962" w:rsidRPr="00C56DA6">
        <w:rPr>
          <w:rFonts w:cstheme="minorHAnsi"/>
          <w:lang w:val="en-GB"/>
        </w:rPr>
        <w:t>,</w:t>
      </w:r>
      <w:r w:rsidRPr="00C56DA6">
        <w:rPr>
          <w:rFonts w:cstheme="minorHAnsi"/>
          <w:lang w:val="en-GB"/>
        </w:rPr>
        <w:t xml:space="preserve"> for the operation of Newton’s proposed attracting force</w:t>
      </w:r>
      <w:r w:rsidR="00D81962" w:rsidRPr="00C56DA6">
        <w:rPr>
          <w:rFonts w:cstheme="minorHAnsi"/>
          <w:lang w:val="en-GB"/>
        </w:rPr>
        <w:t>,</w:t>
      </w:r>
      <w:r w:rsidRPr="00C56DA6">
        <w:rPr>
          <w:rFonts w:cstheme="minorHAnsi"/>
          <w:lang w:val="en-GB"/>
        </w:rPr>
        <w:t xml:space="preserve"> has ever been settled upon, and nor has its apparently endless power source ever been identified or explained. </w:t>
      </w:r>
    </w:p>
    <w:p w14:paraId="07D9C0D2" w14:textId="48664FB5" w:rsidR="007B3F79" w:rsidRPr="00C56DA6" w:rsidRDefault="007B3F79" w:rsidP="0075402B">
      <w:pPr>
        <w:ind w:firstLine="340"/>
        <w:rPr>
          <w:rFonts w:cstheme="minorHAnsi"/>
          <w:lang w:val="en-GB"/>
        </w:rPr>
      </w:pPr>
      <w:r w:rsidRPr="00C56DA6">
        <w:rPr>
          <w:rFonts w:cstheme="minorHAnsi"/>
          <w:lang w:val="en-GB"/>
        </w:rPr>
        <w:t>This also means</w:t>
      </w:r>
      <w:r w:rsidR="008C6AE0" w:rsidRPr="00C56DA6">
        <w:rPr>
          <w:rFonts w:cstheme="minorHAnsi"/>
          <w:lang w:val="en-GB"/>
        </w:rPr>
        <w:t>,</w:t>
      </w:r>
      <w:r w:rsidRPr="00C56DA6">
        <w:rPr>
          <w:rFonts w:cstheme="minorHAnsi"/>
          <w:lang w:val="en-GB"/>
        </w:rPr>
        <w:t xml:space="preserve"> that Einstein’s efforts to mirror Newtonian gravitational theory</w:t>
      </w:r>
      <w:r w:rsidR="00D81962" w:rsidRPr="00C56DA6">
        <w:rPr>
          <w:rFonts w:cstheme="minorHAnsi"/>
          <w:lang w:val="en-GB"/>
        </w:rPr>
        <w:t>,</w:t>
      </w:r>
      <w:r w:rsidRPr="00C56DA6">
        <w:rPr>
          <w:rFonts w:cstheme="minorHAnsi"/>
          <w:lang w:val="en-GB"/>
        </w:rPr>
        <w:t xml:space="preserve"> in his General Relativity theory</w:t>
      </w:r>
      <w:r w:rsidR="00D81962" w:rsidRPr="00C56DA6">
        <w:rPr>
          <w:rFonts w:cstheme="minorHAnsi"/>
          <w:lang w:val="en-GB"/>
        </w:rPr>
        <w:t>,</w:t>
      </w:r>
      <w:r w:rsidRPr="00C56DA6">
        <w:rPr>
          <w:rFonts w:cstheme="minorHAnsi"/>
          <w:lang w:val="en-GB"/>
        </w:rPr>
        <w:t xml:space="preserve"> are equally verifiably in error</w:t>
      </w:r>
      <w:r w:rsidR="00D81962" w:rsidRPr="00C56DA6">
        <w:rPr>
          <w:rFonts w:cstheme="minorHAnsi"/>
          <w:lang w:val="en-GB"/>
        </w:rPr>
        <w:t>.</w:t>
      </w:r>
      <w:r w:rsidRPr="00C56DA6">
        <w:rPr>
          <w:rFonts w:cstheme="minorHAnsi"/>
          <w:lang w:val="en-GB"/>
        </w:rPr>
        <w:t xml:space="preserve"> </w:t>
      </w:r>
      <w:r w:rsidR="00D81962" w:rsidRPr="00C56DA6">
        <w:rPr>
          <w:rFonts w:cstheme="minorHAnsi"/>
          <w:lang w:val="en-GB"/>
        </w:rPr>
        <w:t>A</w:t>
      </w:r>
      <w:r w:rsidRPr="00C56DA6">
        <w:rPr>
          <w:rFonts w:cstheme="minorHAnsi"/>
          <w:lang w:val="en-GB"/>
        </w:rPr>
        <w:t>nd that the experiments presented as proof</w:t>
      </w:r>
      <w:r w:rsidR="00055F47" w:rsidRPr="00C56DA6">
        <w:rPr>
          <w:rFonts w:cstheme="minorHAnsi"/>
          <w:lang w:val="en-GB"/>
        </w:rPr>
        <w:t>,</w:t>
      </w:r>
      <w:r w:rsidRPr="00C56DA6">
        <w:rPr>
          <w:rFonts w:cstheme="minorHAnsi"/>
          <w:lang w:val="en-GB"/>
        </w:rPr>
        <w:t xml:space="preserve"> were </w:t>
      </w:r>
      <w:proofErr w:type="gramStart"/>
      <w:r w:rsidRPr="00C56DA6">
        <w:rPr>
          <w:rFonts w:cstheme="minorHAnsi"/>
          <w:lang w:val="en-GB"/>
        </w:rPr>
        <w:t>conceived</w:t>
      </w:r>
      <w:proofErr w:type="gramEnd"/>
      <w:r w:rsidRPr="00C56DA6">
        <w:rPr>
          <w:rFonts w:cstheme="minorHAnsi"/>
          <w:lang w:val="en-GB"/>
        </w:rPr>
        <w:t xml:space="preserve"> and designed</w:t>
      </w:r>
      <w:r w:rsidR="008C6AE0" w:rsidRPr="00C56DA6">
        <w:rPr>
          <w:rFonts w:cstheme="minorHAnsi"/>
          <w:lang w:val="en-GB"/>
        </w:rPr>
        <w:t>,</w:t>
      </w:r>
      <w:r w:rsidRPr="00C56DA6">
        <w:rPr>
          <w:rFonts w:cstheme="minorHAnsi"/>
          <w:lang w:val="en-GB"/>
        </w:rPr>
        <w:t xml:space="preserve"> such that their claimed “success” actually constitutes no particularly meaningful result at all.</w:t>
      </w:r>
    </w:p>
    <w:p w14:paraId="34415C08" w14:textId="01D1CEE8" w:rsidR="007B3F79" w:rsidRPr="00C56DA6" w:rsidRDefault="009C1624" w:rsidP="0058000C">
      <w:pPr>
        <w:pStyle w:val="Heading2"/>
        <w:rPr>
          <w:lang w:val="en-GB"/>
        </w:rPr>
      </w:pPr>
      <w:bookmarkStart w:id="376" w:name="_Toc113022395"/>
      <w:r w:rsidRPr="00C56DA6">
        <w:rPr>
          <w:lang w:val="en-GB"/>
        </w:rPr>
        <w:t>10</w:t>
      </w:r>
      <w:r w:rsidR="0058000C" w:rsidRPr="00C56DA6">
        <w:rPr>
          <w:lang w:val="en-GB"/>
        </w:rPr>
        <w:t xml:space="preserve">.4c </w:t>
      </w:r>
      <w:r w:rsidR="007B3F79" w:rsidRPr="00C56DA6">
        <w:rPr>
          <w:lang w:val="en-GB"/>
        </w:rPr>
        <w:t>Could the Evidence Still Support Today’s Gravitational Theories?</w:t>
      </w:r>
      <w:bookmarkEnd w:id="376"/>
    </w:p>
    <w:p w14:paraId="4A747C0B" w14:textId="64523A6B" w:rsidR="007B3F79" w:rsidRPr="00C56DA6" w:rsidRDefault="007B3F79" w:rsidP="007B3F79">
      <w:pPr>
        <w:ind w:firstLine="340"/>
        <w:rPr>
          <w:rFonts w:cstheme="minorHAnsi"/>
          <w:lang w:val="en-GB"/>
        </w:rPr>
      </w:pPr>
      <w:r w:rsidRPr="00C56DA6">
        <w:rPr>
          <w:rFonts w:cstheme="minorHAnsi"/>
          <w:lang w:val="en-GB"/>
        </w:rPr>
        <w:t>The preceding discussion</w:t>
      </w:r>
      <w:r w:rsidR="00BA24DD" w:rsidRPr="00C56DA6">
        <w:rPr>
          <w:rFonts w:cstheme="minorHAnsi"/>
          <w:lang w:val="en-GB"/>
        </w:rPr>
        <w:t>,</w:t>
      </w:r>
      <w:r w:rsidRPr="00C56DA6">
        <w:rPr>
          <w:rFonts w:cstheme="minorHAnsi"/>
          <w:lang w:val="en-GB"/>
        </w:rPr>
        <w:t xml:space="preserve"> shows that Newton’s theory of an attracting gravitational force</w:t>
      </w:r>
      <w:r w:rsidR="002E5873" w:rsidRPr="00C56DA6">
        <w:rPr>
          <w:rFonts w:cstheme="minorHAnsi"/>
          <w:lang w:val="en-GB"/>
        </w:rPr>
        <w:t>,</w:t>
      </w:r>
      <w:r w:rsidRPr="00C56DA6">
        <w:rPr>
          <w:rFonts w:cstheme="minorHAnsi"/>
          <w:lang w:val="en-GB"/>
        </w:rPr>
        <w:t xml:space="preserve"> is readily disproven by a simple hanging spring</w:t>
      </w:r>
      <w:r w:rsidR="00D25EB0" w:rsidRPr="00C56DA6">
        <w:rPr>
          <w:rFonts w:cstheme="minorHAnsi"/>
          <w:lang w:val="en-GB"/>
        </w:rPr>
        <w:t>.</w:t>
      </w:r>
      <w:r w:rsidRPr="00C56DA6">
        <w:rPr>
          <w:rFonts w:cstheme="minorHAnsi"/>
          <w:lang w:val="en-GB"/>
        </w:rPr>
        <w:t xml:space="preserve"> </w:t>
      </w:r>
      <w:r w:rsidR="00D25EB0" w:rsidRPr="00C56DA6">
        <w:rPr>
          <w:rFonts w:cstheme="minorHAnsi"/>
          <w:lang w:val="en-GB"/>
        </w:rPr>
        <w:t xml:space="preserve">And so </w:t>
      </w:r>
      <w:r w:rsidRPr="00C56DA6">
        <w:rPr>
          <w:rFonts w:cstheme="minorHAnsi"/>
          <w:lang w:val="en-GB"/>
        </w:rPr>
        <w:t>is Einstein’s ‘warped space-time’ General Relativity theory, which was deliberately designed</w:t>
      </w:r>
      <w:r w:rsidR="002E5873" w:rsidRPr="00C56DA6">
        <w:rPr>
          <w:rFonts w:cstheme="minorHAnsi"/>
          <w:lang w:val="en-GB"/>
        </w:rPr>
        <w:t>,</w:t>
      </w:r>
      <w:r w:rsidRPr="00C56DA6">
        <w:rPr>
          <w:rFonts w:cstheme="minorHAnsi"/>
          <w:lang w:val="en-GB"/>
        </w:rPr>
        <w:t xml:space="preserve"> to be functionally equivalent. But before addressing what all of this means, it can still be tempting to dismiss the above discussion</w:t>
      </w:r>
      <w:r w:rsidR="002E5873" w:rsidRPr="00C56DA6">
        <w:rPr>
          <w:rFonts w:cstheme="minorHAnsi"/>
          <w:lang w:val="en-GB"/>
        </w:rPr>
        <w:t>,</w:t>
      </w:r>
      <w:r w:rsidRPr="00C56DA6">
        <w:rPr>
          <w:rFonts w:cstheme="minorHAnsi"/>
          <w:lang w:val="en-GB"/>
        </w:rPr>
        <w:t xml:space="preserve"> with intuitive support for today’s gravitational theories, such as the following:</w:t>
      </w:r>
    </w:p>
    <w:p w14:paraId="71C7835E" w14:textId="5CD14385" w:rsidR="007B3F79" w:rsidRPr="00C56DA6" w:rsidRDefault="007B3F79" w:rsidP="007B3F79">
      <w:pPr>
        <w:ind w:firstLine="340"/>
        <w:rPr>
          <w:rFonts w:cstheme="minorHAnsi"/>
          <w:lang w:val="en-GB"/>
        </w:rPr>
      </w:pPr>
      <w:r w:rsidRPr="00C56DA6">
        <w:rPr>
          <w:rFonts w:cstheme="minorHAnsi"/>
          <w:lang w:val="en-GB"/>
        </w:rPr>
        <w:t>‘The coils at the top of a hanging spring</w:t>
      </w:r>
      <w:r w:rsidR="00E47991" w:rsidRPr="00C56DA6">
        <w:rPr>
          <w:rFonts w:cstheme="minorHAnsi"/>
          <w:lang w:val="en-GB"/>
        </w:rPr>
        <w:t>,</w:t>
      </w:r>
      <w:r w:rsidRPr="00C56DA6">
        <w:rPr>
          <w:rFonts w:cstheme="minorHAnsi"/>
          <w:lang w:val="en-GB"/>
        </w:rPr>
        <w:t xml:space="preserve"> simply bear the weight of the rest of the spring hanging below. And those further down</w:t>
      </w:r>
      <w:r w:rsidR="00E47991" w:rsidRPr="00C56DA6">
        <w:rPr>
          <w:rFonts w:cstheme="minorHAnsi"/>
          <w:lang w:val="en-GB"/>
        </w:rPr>
        <w:t>,</w:t>
      </w:r>
      <w:r w:rsidRPr="00C56DA6">
        <w:rPr>
          <w:rFonts w:cstheme="minorHAnsi"/>
          <w:lang w:val="en-GB"/>
        </w:rPr>
        <w:t xml:space="preserve"> have fewer coils below them, thus less weight to bear, stretching successively less</w:t>
      </w:r>
      <w:r w:rsidR="00B92815" w:rsidRPr="00C56DA6">
        <w:rPr>
          <w:rFonts w:cstheme="minorHAnsi"/>
          <w:lang w:val="en-GB"/>
        </w:rPr>
        <w:t>.</w:t>
      </w:r>
      <w:r w:rsidRPr="00C56DA6">
        <w:rPr>
          <w:rFonts w:cstheme="minorHAnsi"/>
          <w:lang w:val="en-GB"/>
        </w:rPr>
        <w:t xml:space="preserve"> </w:t>
      </w:r>
      <w:r w:rsidR="00B92815" w:rsidRPr="00C56DA6">
        <w:rPr>
          <w:rFonts w:cstheme="minorHAnsi"/>
          <w:lang w:val="en-GB"/>
        </w:rPr>
        <w:t xml:space="preserve">This results </w:t>
      </w:r>
      <w:r w:rsidRPr="00C56DA6">
        <w:rPr>
          <w:rFonts w:cstheme="minorHAnsi"/>
          <w:lang w:val="en-GB"/>
        </w:rPr>
        <w:t>in more stretch at the top</w:t>
      </w:r>
      <w:r w:rsidR="00E47991" w:rsidRPr="00C56DA6">
        <w:rPr>
          <w:rFonts w:cstheme="minorHAnsi"/>
          <w:lang w:val="en-GB"/>
        </w:rPr>
        <w:t>,</w:t>
      </w:r>
      <w:r w:rsidRPr="00C56DA6">
        <w:rPr>
          <w:rFonts w:cstheme="minorHAnsi"/>
          <w:lang w:val="en-GB"/>
        </w:rPr>
        <w:t xml:space="preserve"> and successively less toward the bottom</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a non-uniform hanging spring.’</w:t>
      </w:r>
    </w:p>
    <w:p w14:paraId="4F76B7D3" w14:textId="1B4DBE81" w:rsidR="00E47991" w:rsidRPr="00C56DA6" w:rsidRDefault="007B3F79" w:rsidP="007B3F79">
      <w:pPr>
        <w:ind w:firstLine="340"/>
        <w:rPr>
          <w:rFonts w:cstheme="minorHAnsi"/>
          <w:lang w:val="en-GB"/>
        </w:rPr>
      </w:pPr>
      <w:r w:rsidRPr="00C56DA6">
        <w:rPr>
          <w:rFonts w:cstheme="minorHAnsi"/>
          <w:lang w:val="en-GB"/>
        </w:rPr>
        <w:t>This may initially sound reasonable enough, but the first hint of a flaw in this logic</w:t>
      </w:r>
      <w:r w:rsidR="00E47991" w:rsidRPr="00C56DA6">
        <w:rPr>
          <w:rFonts w:cstheme="minorHAnsi"/>
          <w:lang w:val="en-GB"/>
        </w:rPr>
        <w:t>,</w:t>
      </w:r>
      <w:r w:rsidRPr="00C56DA6">
        <w:rPr>
          <w:rFonts w:cstheme="minorHAnsi"/>
          <w:lang w:val="en-GB"/>
        </w:rPr>
        <w:t xml:space="preserve"> is that it is at odds with the earlier tabletop experiment</w:t>
      </w:r>
      <w:r w:rsidR="00E47991" w:rsidRPr="00C56DA6">
        <w:rPr>
          <w:rFonts w:cstheme="minorHAnsi"/>
          <w:lang w:val="en-GB"/>
        </w:rPr>
        <w:t>,</w:t>
      </w:r>
      <w:r w:rsidRPr="00C56DA6">
        <w:rPr>
          <w:rFonts w:cstheme="minorHAnsi"/>
          <w:lang w:val="en-GB"/>
        </w:rPr>
        <w:t xml:space="preserve"> showing that two opposing forces (such as gravity pulling down</w:t>
      </w:r>
      <w:r w:rsidR="00E47991" w:rsidRPr="00C56DA6">
        <w:rPr>
          <w:rFonts w:cstheme="minorHAnsi"/>
          <w:lang w:val="en-GB"/>
        </w:rPr>
        <w:t>,</w:t>
      </w:r>
      <w:r w:rsidRPr="00C56DA6">
        <w:rPr>
          <w:rFonts w:cstheme="minorHAnsi"/>
          <w:lang w:val="en-GB"/>
        </w:rPr>
        <w:t xml:space="preserve"> and a restraining force pulling up)</w:t>
      </w:r>
      <w:r w:rsidR="00D25EB0" w:rsidRPr="00C56DA6">
        <w:rPr>
          <w:rFonts w:cstheme="minorHAnsi"/>
          <w:lang w:val="en-GB"/>
        </w:rPr>
        <w:t>,</w:t>
      </w:r>
      <w:r w:rsidRPr="00C56DA6">
        <w:rPr>
          <w:rFonts w:cstheme="minorHAnsi"/>
          <w:lang w:val="en-GB"/>
        </w:rPr>
        <w:t xml:space="preserve"> should result in uniform coil spacing. </w:t>
      </w:r>
    </w:p>
    <w:p w14:paraId="0E079108" w14:textId="21CF63D9" w:rsidR="007B3F79" w:rsidRPr="00C56DA6" w:rsidRDefault="007B3F79" w:rsidP="007B3F79">
      <w:pPr>
        <w:ind w:firstLine="340"/>
        <w:rPr>
          <w:rFonts w:cstheme="minorHAnsi"/>
          <w:lang w:val="en-GB"/>
        </w:rPr>
      </w:pPr>
      <w:r w:rsidRPr="00C56DA6">
        <w:rPr>
          <w:rFonts w:cstheme="minorHAnsi"/>
          <w:lang w:val="en-GB"/>
        </w:rPr>
        <w:t>So, what is the logical flaw in the above reasoning? It is the presumption that the strain caused by weight</w:t>
      </w:r>
      <w:r w:rsidR="00E47991" w:rsidRPr="00C56DA6">
        <w:rPr>
          <w:rFonts w:cstheme="minorHAnsi"/>
          <w:lang w:val="en-GB"/>
        </w:rPr>
        <w:t>,</w:t>
      </w:r>
      <w:r w:rsidRPr="00C56DA6">
        <w:rPr>
          <w:rFonts w:cstheme="minorHAnsi"/>
          <w:lang w:val="en-GB"/>
        </w:rPr>
        <w:t xml:space="preserve"> is solely due to a downward pull from gravity, and that this strain accumulates with the weight of the lower coils</w:t>
      </w:r>
      <w:r w:rsidR="00D25EB0" w:rsidRPr="00C56DA6">
        <w:rPr>
          <w:rFonts w:cstheme="minorHAnsi"/>
          <w:lang w:val="en-GB"/>
        </w:rPr>
        <w:t>,</w:t>
      </w:r>
      <w:r w:rsidRPr="00C56DA6">
        <w:rPr>
          <w:rFonts w:cstheme="minorHAnsi"/>
          <w:lang w:val="en-GB"/>
        </w:rPr>
        <w:t xml:space="preserve"> </w:t>
      </w:r>
      <w:r w:rsidR="00D25EB0" w:rsidRPr="00C56DA6">
        <w:rPr>
          <w:rFonts w:cstheme="minorHAnsi"/>
          <w:lang w:val="en-GB"/>
        </w:rPr>
        <w:t>tallying</w:t>
      </w:r>
      <w:r w:rsidRPr="00C56DA6">
        <w:rPr>
          <w:rFonts w:cstheme="minorHAnsi"/>
          <w:lang w:val="en-GB"/>
        </w:rPr>
        <w:t xml:space="preserve"> to greatly stretch the upper ones. </w:t>
      </w:r>
    </w:p>
    <w:p w14:paraId="590F0D46" w14:textId="7F19A283" w:rsidR="005E68C5" w:rsidRPr="00C56DA6" w:rsidRDefault="007B3F79" w:rsidP="007B3F79">
      <w:pPr>
        <w:ind w:firstLine="340"/>
        <w:rPr>
          <w:rFonts w:cstheme="minorHAnsi"/>
          <w:lang w:val="en-GB"/>
        </w:rPr>
      </w:pPr>
      <w:r w:rsidRPr="00C56DA6">
        <w:rPr>
          <w:rFonts w:cstheme="minorHAnsi"/>
          <w:lang w:val="en-GB"/>
        </w:rPr>
        <w:t>The error in this logic</w:t>
      </w:r>
      <w:r w:rsidR="00D25EB0" w:rsidRPr="00C56DA6">
        <w:rPr>
          <w:rFonts w:cstheme="minorHAnsi"/>
          <w:lang w:val="en-GB"/>
        </w:rPr>
        <w:t>,</w:t>
      </w:r>
      <w:r w:rsidRPr="00C56DA6">
        <w:rPr>
          <w:rFonts w:cstheme="minorHAnsi"/>
          <w:lang w:val="en-GB"/>
        </w:rPr>
        <w:t xml:space="preserve"> is shown in the first frame of the diagram below, where an object’s weight is shown as solely due to a downward pull from gravity. If it were literally true</w:t>
      </w:r>
      <w:r w:rsidR="00E47991" w:rsidRPr="00C56DA6">
        <w:rPr>
          <w:rFonts w:cstheme="minorHAnsi"/>
          <w:lang w:val="en-GB"/>
        </w:rPr>
        <w:t>,</w:t>
      </w:r>
      <w:r w:rsidRPr="00C56DA6">
        <w:rPr>
          <w:rFonts w:cstheme="minorHAnsi"/>
          <w:lang w:val="en-GB"/>
        </w:rPr>
        <w:t xml:space="preserve"> that </w:t>
      </w:r>
      <w:r w:rsidRPr="00C56DA6">
        <w:rPr>
          <w:rFonts w:cstheme="minorHAnsi"/>
          <w:lang w:val="en-GB"/>
        </w:rPr>
        <w:lastRenderedPageBreak/>
        <w:t xml:space="preserve">there is nothing but a downward force on the object, then the object would not rest as a weight in our hand, but would be in a weightless free-fall, as shown in the second frame. </w:t>
      </w:r>
    </w:p>
    <w:p w14:paraId="64FE4290" w14:textId="524869FF" w:rsidR="005642AA" w:rsidRPr="00C56DA6" w:rsidRDefault="007B3F79" w:rsidP="0075402B">
      <w:pPr>
        <w:ind w:firstLine="340"/>
        <w:rPr>
          <w:rFonts w:cstheme="minorHAnsi"/>
          <w:lang w:val="en-GB"/>
        </w:rPr>
      </w:pPr>
      <w:r w:rsidRPr="00C56DA6">
        <w:rPr>
          <w:rFonts w:cstheme="minorHAnsi"/>
          <w:lang w:val="en-GB"/>
        </w:rPr>
        <w:t>The very reason the object is not in a weightless free-fall, but sits instead as a weight in our hand, is because there is an opposing force</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in this case from our muscles</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holding it in place, as shown in the last frame:</w:t>
      </w:r>
    </w:p>
    <w:p w14:paraId="553A5882" w14:textId="77777777" w:rsidR="00C251F3" w:rsidRPr="00C56DA6" w:rsidRDefault="00AD224C" w:rsidP="0075402B">
      <w:pPr>
        <w:keepNext/>
        <w:ind w:firstLine="0"/>
        <w:jc w:val="center"/>
        <w:rPr>
          <w:lang w:val="en-GB"/>
        </w:rPr>
      </w:pPr>
      <w:r w:rsidRPr="00C56DA6">
        <w:rPr>
          <w:rFonts w:cstheme="minorHAnsi"/>
          <w:noProof/>
          <w:lang w:val="en-GB"/>
        </w:rPr>
        <w:drawing>
          <wp:inline distT="0" distB="0" distL="0" distR="0" wp14:anchorId="57D609F7" wp14:editId="75F87D60">
            <wp:extent cx="5727700" cy="2047875"/>
            <wp:effectExtent l="0" t="0" r="0" b="0"/>
            <wp:docPr id="19" name="Picture 19" descr="On the left, a cross over a hand holding a box, highlights the error of thinking, that in this case, gravity is acting alone, causing weight. In the middle, we see the box in free fall, as it would be, if only gravity was acting on it. On the right, we see a hand holding the box, stating gravity plus the opposing force, of the hand holding the box, causes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n the left, a cross over a hand holding a box, highlights the error of thinking, that in this case, gravity is acting alone, causing weight. In the middle, we see the box in free fall, as it would be, if only gravity was acting on it. On the right, we see a hand holding the box, stating gravity plus the opposing force, of the hand holding the box, causes weight."/>
                    <pic:cNvPicPr/>
                  </pic:nvPicPr>
                  <pic:blipFill>
                    <a:blip r:embed="rId113">
                      <a:extLst>
                        <a:ext uri="{28A0092B-C50C-407E-A947-70E740481C1C}">
                          <a14:useLocalDpi xmlns:a14="http://schemas.microsoft.com/office/drawing/2010/main" val="0"/>
                        </a:ext>
                      </a:extLst>
                    </a:blip>
                    <a:stretch>
                      <a:fillRect/>
                    </a:stretch>
                  </pic:blipFill>
                  <pic:spPr>
                    <a:xfrm>
                      <a:off x="0" y="0"/>
                      <a:ext cx="5727700" cy="2047875"/>
                    </a:xfrm>
                    <a:prstGeom prst="rect">
                      <a:avLst/>
                    </a:prstGeom>
                  </pic:spPr>
                </pic:pic>
              </a:graphicData>
            </a:graphic>
          </wp:inline>
        </w:drawing>
      </w:r>
    </w:p>
    <w:p w14:paraId="1FB21BB1" w14:textId="6344464B" w:rsidR="000002CE" w:rsidRPr="00C56DA6" w:rsidRDefault="00C251F3"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33</w:t>
      </w:r>
      <w:r w:rsidRPr="00C56DA6">
        <w:rPr>
          <w:lang w:val="en-GB"/>
        </w:rPr>
        <w:fldChar w:fldCharType="end"/>
      </w:r>
      <w:r w:rsidRPr="00C56DA6">
        <w:rPr>
          <w:lang w:val="en-GB"/>
        </w:rPr>
        <w:t xml:space="preserve"> Gravity plus opposing force causes </w:t>
      </w:r>
      <w:proofErr w:type="gramStart"/>
      <w:r w:rsidRPr="00C56DA6">
        <w:rPr>
          <w:lang w:val="en-GB"/>
        </w:rPr>
        <w:t>weight</w:t>
      </w:r>
      <w:proofErr w:type="gramEnd"/>
    </w:p>
    <w:p w14:paraId="1037FECA" w14:textId="4F36520A" w:rsidR="00EC3813" w:rsidRPr="00C56DA6" w:rsidRDefault="007B3F79" w:rsidP="007B3F79">
      <w:pPr>
        <w:ind w:firstLine="340"/>
        <w:rPr>
          <w:rFonts w:cstheme="minorHAnsi"/>
          <w:lang w:val="en-GB"/>
        </w:rPr>
      </w:pPr>
      <w:r w:rsidRPr="00C56DA6">
        <w:rPr>
          <w:rFonts w:cstheme="minorHAnsi"/>
          <w:lang w:val="en-GB"/>
        </w:rPr>
        <w:t>Similarly, the error of both logic and physics</w:t>
      </w:r>
      <w:r w:rsidR="00EC3813" w:rsidRPr="00C56DA6">
        <w:rPr>
          <w:rFonts w:cstheme="minorHAnsi"/>
          <w:lang w:val="en-GB"/>
        </w:rPr>
        <w:t>,</w:t>
      </w:r>
      <w:r w:rsidRPr="00C56DA6">
        <w:rPr>
          <w:rFonts w:cstheme="minorHAnsi"/>
          <w:lang w:val="en-GB"/>
        </w:rPr>
        <w:t xml:space="preserve"> in the weight-based reasoning for the non-uniform hanging spring</w:t>
      </w:r>
      <w:r w:rsidR="00EC3813" w:rsidRPr="00C56DA6">
        <w:rPr>
          <w:rFonts w:cstheme="minorHAnsi"/>
          <w:lang w:val="en-GB"/>
        </w:rPr>
        <w:t>,</w:t>
      </w:r>
      <w:r w:rsidRPr="00C56DA6">
        <w:rPr>
          <w:rFonts w:cstheme="minorHAnsi"/>
          <w:lang w:val="en-GB"/>
        </w:rPr>
        <w:t xml:space="preserve"> is the suggestion that the weight of each coil</w:t>
      </w:r>
      <w:r w:rsidR="00EC3813" w:rsidRPr="00C56DA6">
        <w:rPr>
          <w:rFonts w:cstheme="minorHAnsi"/>
          <w:lang w:val="en-GB"/>
        </w:rPr>
        <w:t>,</w:t>
      </w:r>
      <w:r w:rsidRPr="00C56DA6">
        <w:rPr>
          <w:rFonts w:cstheme="minorHAnsi"/>
          <w:lang w:val="en-GB"/>
        </w:rPr>
        <w:t xml:space="preserve"> is solely due to a gravitational force (frame 1 below), with downward weight accumulating along the spring. </w:t>
      </w:r>
    </w:p>
    <w:p w14:paraId="294262A4" w14:textId="77777777" w:rsidR="00EC3813" w:rsidRPr="00C56DA6" w:rsidRDefault="007B3F79" w:rsidP="007B3F79">
      <w:pPr>
        <w:ind w:firstLine="340"/>
        <w:rPr>
          <w:rFonts w:cstheme="minorHAnsi"/>
          <w:lang w:val="en-GB"/>
        </w:rPr>
      </w:pPr>
      <w:proofErr w:type="gramStart"/>
      <w:r w:rsidRPr="00C56DA6">
        <w:rPr>
          <w:rFonts w:cstheme="minorHAnsi"/>
          <w:lang w:val="en-GB"/>
        </w:rPr>
        <w:t>In actuality, a</w:t>
      </w:r>
      <w:proofErr w:type="gramEnd"/>
      <w:r w:rsidRPr="00C56DA6">
        <w:rPr>
          <w:rFonts w:cstheme="minorHAnsi"/>
          <w:lang w:val="en-GB"/>
        </w:rPr>
        <w:t xml:space="preserve"> scenario with only a downward gravitational force</w:t>
      </w:r>
      <w:r w:rsidR="00EC3813" w:rsidRPr="00C56DA6">
        <w:rPr>
          <w:rFonts w:cstheme="minorHAnsi"/>
          <w:lang w:val="en-GB"/>
        </w:rPr>
        <w:t>,</w:t>
      </w:r>
      <w:r w:rsidRPr="00C56DA6">
        <w:rPr>
          <w:rFonts w:cstheme="minorHAnsi"/>
          <w:lang w:val="en-GB"/>
        </w:rPr>
        <w:t xml:space="preserve"> would produce a spring in weightless free-fall (frame 2 below), which would accelerate toward the ground</w:t>
      </w:r>
      <w:r w:rsidR="00EC3813" w:rsidRPr="00C56DA6">
        <w:rPr>
          <w:rFonts w:cstheme="minorHAnsi"/>
          <w:lang w:val="en-GB"/>
        </w:rPr>
        <w:t>,</w:t>
      </w:r>
      <w:r w:rsidRPr="00C56DA6">
        <w:rPr>
          <w:rFonts w:cstheme="minorHAnsi"/>
          <w:lang w:val="en-GB"/>
        </w:rPr>
        <w:t xml:space="preserve"> with no stretching at all, in the absence of an opposing upward force. </w:t>
      </w:r>
    </w:p>
    <w:p w14:paraId="67459BC4" w14:textId="7C64ED35" w:rsidR="000002CE" w:rsidRPr="00C56DA6" w:rsidRDefault="007B3F79" w:rsidP="0075402B">
      <w:pPr>
        <w:ind w:firstLine="340"/>
        <w:rPr>
          <w:rFonts w:cstheme="minorHAnsi"/>
          <w:lang w:val="en-GB"/>
        </w:rPr>
      </w:pPr>
      <w:r w:rsidRPr="00C56DA6">
        <w:rPr>
          <w:rFonts w:cstheme="minorHAnsi"/>
          <w:lang w:val="en-GB"/>
        </w:rPr>
        <w:t xml:space="preserve">A statically hanging spring (last frame), however, </w:t>
      </w:r>
      <w:proofErr w:type="gramStart"/>
      <w:r w:rsidRPr="00C56DA6">
        <w:rPr>
          <w:rFonts w:cstheme="minorHAnsi"/>
          <w:lang w:val="en-GB"/>
        </w:rPr>
        <w:t>actually has</w:t>
      </w:r>
      <w:proofErr w:type="gramEnd"/>
      <w:r w:rsidRPr="00C56DA6">
        <w:rPr>
          <w:rFonts w:cstheme="minorHAnsi"/>
          <w:lang w:val="en-GB"/>
        </w:rPr>
        <w:t xml:space="preserve"> two opposing forces distributed throughout it</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according to today’s gravitational theory (gravity acting downward</w:t>
      </w:r>
      <w:r w:rsidR="00A21DDB" w:rsidRPr="00C56DA6">
        <w:rPr>
          <w:rFonts w:cstheme="minorHAnsi"/>
          <w:lang w:val="en-GB"/>
        </w:rPr>
        <w:t>,</w:t>
      </w:r>
      <w:r w:rsidRPr="00C56DA6">
        <w:rPr>
          <w:rFonts w:cstheme="minorHAnsi"/>
          <w:lang w:val="en-GB"/>
        </w:rPr>
        <w:t xml:space="preserve"> and the restraining force acting upward), which, again, should equally spread its coils.</w:t>
      </w:r>
    </w:p>
    <w:p w14:paraId="61BDF6EF" w14:textId="77777777" w:rsidR="00C251F3" w:rsidRPr="00C56DA6" w:rsidRDefault="00AD224C" w:rsidP="0075402B">
      <w:pPr>
        <w:keepNext/>
        <w:ind w:firstLine="0"/>
        <w:jc w:val="center"/>
        <w:rPr>
          <w:lang w:val="en-GB"/>
        </w:rPr>
      </w:pPr>
      <w:r w:rsidRPr="00C56DA6">
        <w:rPr>
          <w:rFonts w:cstheme="minorHAnsi"/>
          <w:noProof/>
          <w:lang w:val="en-GB"/>
        </w:rPr>
        <w:lastRenderedPageBreak/>
        <w:drawing>
          <wp:inline distT="0" distB="0" distL="0" distR="0" wp14:anchorId="7586D14E" wp14:editId="58EEBB84">
            <wp:extent cx="5727700" cy="1781175"/>
            <wp:effectExtent l="0" t="0" r="0" b="0"/>
            <wp:docPr id="20" name="Picture 20" descr="On the left, a cross over a spring in free fall, with the downward force of gravity acting on it, shows coils more spaced out near the top, and less stretch between the coils towards the bottom end. This is highlighting the error of thinking, that gravity acting alone, could cause weight accumulation in the coils. In the middle, we see a spring in free fall, with the spring completely unstretched, as it would be, if only gravity was acting on it. On the right, we see a suspended spring with coils equally stretched, gravity plus opposing force, should cause equal weight distribution, in the coils of a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n the left, a cross over a spring in free fall, with the downward force of gravity acting on it, shows coils more spaced out near the top, and less stretch between the coils towards the bottom end. This is highlighting the error of thinking, that gravity acting alone, could cause weight accumulation in the coils. In the middle, we see a spring in free fall, with the spring completely unstretched, as it would be, if only gravity was acting on it. On the right, we see a suspended spring with coils equally stretched, gravity plus opposing force, should cause equal weight distribution, in the coils of a spring."/>
                    <pic:cNvPicPr/>
                  </pic:nvPicPr>
                  <pic:blipFill>
                    <a:blip r:embed="rId114">
                      <a:extLst>
                        <a:ext uri="{28A0092B-C50C-407E-A947-70E740481C1C}">
                          <a14:useLocalDpi xmlns:a14="http://schemas.microsoft.com/office/drawing/2010/main" val="0"/>
                        </a:ext>
                      </a:extLst>
                    </a:blip>
                    <a:stretch>
                      <a:fillRect/>
                    </a:stretch>
                  </pic:blipFill>
                  <pic:spPr>
                    <a:xfrm>
                      <a:off x="0" y="0"/>
                      <a:ext cx="5727700" cy="1781175"/>
                    </a:xfrm>
                    <a:prstGeom prst="rect">
                      <a:avLst/>
                    </a:prstGeom>
                  </pic:spPr>
                </pic:pic>
              </a:graphicData>
            </a:graphic>
          </wp:inline>
        </w:drawing>
      </w:r>
    </w:p>
    <w:p w14:paraId="4D0016B1" w14:textId="21477E95" w:rsidR="00370EBB" w:rsidRPr="00C56DA6" w:rsidRDefault="00C251F3"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34</w:t>
      </w:r>
      <w:r w:rsidRPr="00C56DA6">
        <w:rPr>
          <w:lang w:val="en-GB"/>
        </w:rPr>
        <w:fldChar w:fldCharType="end"/>
      </w:r>
      <w:r w:rsidRPr="00C56DA6">
        <w:rPr>
          <w:lang w:val="en-GB"/>
        </w:rPr>
        <w:t xml:space="preserve"> Gravity plus opposing force</w:t>
      </w:r>
      <w:r w:rsidR="00632CF3" w:rsidRPr="00C56DA6">
        <w:rPr>
          <w:lang w:val="en-GB"/>
        </w:rPr>
        <w:t>,</w:t>
      </w:r>
      <w:r w:rsidRPr="00C56DA6">
        <w:rPr>
          <w:lang w:val="en-GB"/>
        </w:rPr>
        <w:t xml:space="preserve"> should cause equal weight distribution in the coils of a </w:t>
      </w:r>
      <w:proofErr w:type="gramStart"/>
      <w:r w:rsidRPr="00C56DA6">
        <w:rPr>
          <w:lang w:val="en-GB"/>
        </w:rPr>
        <w:t>spring</w:t>
      </w:r>
      <w:proofErr w:type="gramEnd"/>
    </w:p>
    <w:p w14:paraId="57125A5A" w14:textId="7475A051" w:rsidR="00A21DDB" w:rsidRPr="00C56DA6" w:rsidRDefault="007B3F79" w:rsidP="007B3F79">
      <w:pPr>
        <w:ind w:firstLine="340"/>
        <w:rPr>
          <w:rFonts w:cstheme="minorHAnsi"/>
          <w:lang w:val="en-GB"/>
        </w:rPr>
      </w:pPr>
      <w:r w:rsidRPr="00C56DA6">
        <w:rPr>
          <w:rFonts w:cstheme="minorHAnsi"/>
          <w:lang w:val="en-GB"/>
        </w:rPr>
        <w:t>There can be no such thing</w:t>
      </w:r>
      <w:r w:rsidR="00A21DDB" w:rsidRPr="00C56DA6">
        <w:rPr>
          <w:rFonts w:cstheme="minorHAnsi"/>
          <w:lang w:val="en-GB"/>
        </w:rPr>
        <w:t>,</w:t>
      </w:r>
      <w:r w:rsidRPr="00C56DA6">
        <w:rPr>
          <w:rFonts w:cstheme="minorHAnsi"/>
          <w:lang w:val="en-GB"/>
        </w:rPr>
        <w:t xml:space="preserve"> as ‘accumulating coil weights’ in a hanging spring, caused by a lone gravitational force pulling them downward</w:t>
      </w:r>
      <w:r w:rsidR="00A21DDB" w:rsidRPr="00C56DA6">
        <w:rPr>
          <w:rFonts w:cstheme="minorHAnsi"/>
          <w:lang w:val="en-GB"/>
        </w:rPr>
        <w:t>,</w:t>
      </w:r>
      <w:r w:rsidRPr="00C56DA6">
        <w:rPr>
          <w:rFonts w:cstheme="minorHAnsi"/>
          <w:lang w:val="en-GB"/>
        </w:rPr>
        <w:t xml:space="preserve"> and adding up to cause a non-uniform distribution</w:t>
      </w:r>
      <w:r w:rsidR="00A21DDB" w:rsidRPr="00C56DA6">
        <w:rPr>
          <w:rFonts w:cstheme="minorHAnsi"/>
          <w:lang w:val="en-GB"/>
        </w:rPr>
        <w:t>.</w:t>
      </w:r>
      <w:r w:rsidRPr="00C56DA6">
        <w:rPr>
          <w:rFonts w:cstheme="minorHAnsi"/>
          <w:lang w:val="en-GB"/>
        </w:rPr>
        <w:t xml:space="preserve"> </w:t>
      </w:r>
      <w:r w:rsidR="00A21DDB" w:rsidRPr="00C56DA6">
        <w:rPr>
          <w:rFonts w:cstheme="minorHAnsi"/>
          <w:lang w:val="en-GB"/>
        </w:rPr>
        <w:t xml:space="preserve">There can only be </w:t>
      </w:r>
      <w:r w:rsidRPr="00C56DA6">
        <w:rPr>
          <w:rFonts w:cstheme="minorHAnsi"/>
          <w:lang w:val="en-GB"/>
        </w:rPr>
        <w:t>equally stretched coils</w:t>
      </w:r>
      <w:r w:rsidR="00A21DDB" w:rsidRPr="00C56DA6">
        <w:rPr>
          <w:rFonts w:cstheme="minorHAnsi"/>
          <w:lang w:val="en-GB"/>
        </w:rPr>
        <w:t>,</w:t>
      </w:r>
      <w:r w:rsidRPr="00C56DA6">
        <w:rPr>
          <w:rFonts w:cstheme="minorHAnsi"/>
          <w:lang w:val="en-GB"/>
        </w:rPr>
        <w:t xml:space="preserve"> from two opposing forces. </w:t>
      </w:r>
    </w:p>
    <w:p w14:paraId="4A93960F" w14:textId="0E7D7ED7" w:rsidR="007B3F79" w:rsidRPr="00C56DA6" w:rsidRDefault="007B3F79" w:rsidP="0075402B">
      <w:pPr>
        <w:ind w:firstLine="340"/>
        <w:rPr>
          <w:rFonts w:cstheme="minorHAnsi"/>
          <w:lang w:val="en-GB"/>
        </w:rPr>
      </w:pPr>
      <w:r w:rsidRPr="00C56DA6">
        <w:rPr>
          <w:rFonts w:cstheme="minorHAnsi"/>
          <w:lang w:val="en-GB"/>
        </w:rPr>
        <w:t>There remains no viable explanation</w:t>
      </w:r>
      <w:r w:rsidR="00A21DDB" w:rsidRPr="00C56DA6">
        <w:rPr>
          <w:rFonts w:cstheme="minorHAnsi"/>
          <w:lang w:val="en-GB"/>
        </w:rPr>
        <w:t xml:space="preserve"> in today’s science,</w:t>
      </w:r>
      <w:r w:rsidRPr="00C56DA6">
        <w:rPr>
          <w:rFonts w:cstheme="minorHAnsi"/>
          <w:lang w:val="en-GB"/>
        </w:rPr>
        <w:t xml:space="preserve"> for the observed non-uniform distribution of a simple hanging spring</w:t>
      </w:r>
      <w:r w:rsidR="007026DD" w:rsidRPr="00C56DA6">
        <w:rPr>
          <w:rFonts w:cstheme="minorHAnsi"/>
          <w:lang w:val="en-GB"/>
        </w:rPr>
        <w:t> </w:t>
      </w:r>
      <w:r w:rsidR="00A21DDB" w:rsidRPr="00C56DA6">
        <w:rPr>
          <w:rFonts w:cstheme="minorHAnsi"/>
          <w:lang w:val="en-GB"/>
        </w:rPr>
        <w:t>–</w:t>
      </w:r>
      <w:r w:rsidRPr="00C56DA6">
        <w:rPr>
          <w:rFonts w:cstheme="minorHAnsi"/>
          <w:lang w:val="en-GB"/>
        </w:rPr>
        <w:t xml:space="preserve"> experimentally disproving all current gravitational theory.</w:t>
      </w:r>
    </w:p>
    <w:p w14:paraId="1BFF9703" w14:textId="649A9D4B" w:rsidR="007B3F79" w:rsidRPr="00C56DA6" w:rsidRDefault="009C1624" w:rsidP="0058000C">
      <w:pPr>
        <w:pStyle w:val="Heading2"/>
        <w:rPr>
          <w:lang w:val="en-GB"/>
        </w:rPr>
      </w:pPr>
      <w:bookmarkStart w:id="377" w:name="_Toc113022396"/>
      <w:r w:rsidRPr="00C56DA6">
        <w:rPr>
          <w:lang w:val="en-GB"/>
        </w:rPr>
        <w:t>10</w:t>
      </w:r>
      <w:r w:rsidR="0058000C" w:rsidRPr="00C56DA6">
        <w:rPr>
          <w:lang w:val="en-GB"/>
        </w:rPr>
        <w:t xml:space="preserve">.4d </w:t>
      </w:r>
      <w:r w:rsidR="007B3F79" w:rsidRPr="00C56DA6">
        <w:rPr>
          <w:lang w:val="en-GB"/>
        </w:rPr>
        <w:t>The True Nature of Gravity Finally Revealed</w:t>
      </w:r>
      <w:bookmarkEnd w:id="377"/>
    </w:p>
    <w:p w14:paraId="3751175F" w14:textId="5079DF71" w:rsidR="007B3F79" w:rsidRPr="00C56DA6" w:rsidRDefault="007B3F79" w:rsidP="0086107B">
      <w:pPr>
        <w:ind w:firstLine="340"/>
        <w:rPr>
          <w:rFonts w:cstheme="minorHAnsi"/>
          <w:lang w:val="en-GB"/>
        </w:rPr>
      </w:pPr>
      <w:r w:rsidRPr="00C56DA6">
        <w:rPr>
          <w:rFonts w:cstheme="minorHAnsi"/>
          <w:lang w:val="en-GB"/>
        </w:rPr>
        <w:t xml:space="preserve">So then, what does </w:t>
      </w:r>
      <w:proofErr w:type="gramStart"/>
      <w:r w:rsidRPr="00C56DA6">
        <w:rPr>
          <w:rFonts w:cstheme="minorHAnsi"/>
          <w:lang w:val="en-GB"/>
        </w:rPr>
        <w:t>all of</w:t>
      </w:r>
      <w:proofErr w:type="gramEnd"/>
      <w:r w:rsidRPr="00C56DA6">
        <w:rPr>
          <w:rFonts w:cstheme="minorHAnsi"/>
          <w:lang w:val="en-GB"/>
        </w:rPr>
        <w:t xml:space="preserve"> this mean? If a simple hanging spring</w:t>
      </w:r>
      <w:r w:rsidR="00991D93" w:rsidRPr="00C56DA6">
        <w:rPr>
          <w:rFonts w:cstheme="minorHAnsi"/>
          <w:lang w:val="en-GB"/>
        </w:rPr>
        <w:t>,</w:t>
      </w:r>
      <w:r w:rsidRPr="00C56DA6">
        <w:rPr>
          <w:rFonts w:cstheme="minorHAnsi"/>
          <w:lang w:val="en-GB"/>
        </w:rPr>
        <w:t xml:space="preserve"> experimentally disproves both Newton’s attracting-force suggestion</w:t>
      </w:r>
      <w:r w:rsidR="00991D93" w:rsidRPr="00C56DA6">
        <w:rPr>
          <w:rFonts w:cstheme="minorHAnsi"/>
          <w:lang w:val="en-GB"/>
        </w:rPr>
        <w:t>,</w:t>
      </w:r>
      <w:r w:rsidRPr="00C56DA6">
        <w:rPr>
          <w:rFonts w:cstheme="minorHAnsi"/>
          <w:lang w:val="en-GB"/>
        </w:rPr>
        <w:t xml:space="preserve"> and Einstein’s warped space-time proposal, what does it mean</w:t>
      </w:r>
      <w:r w:rsidR="00991D93" w:rsidRPr="00C56DA6">
        <w:rPr>
          <w:rFonts w:cstheme="minorHAnsi"/>
          <w:lang w:val="en-GB"/>
        </w:rPr>
        <w:t>,</w:t>
      </w:r>
      <w:r w:rsidRPr="00C56DA6">
        <w:rPr>
          <w:rFonts w:cstheme="minorHAnsi"/>
          <w:lang w:val="en-GB"/>
        </w:rPr>
        <w:t xml:space="preserve"> when the experiment mirrors Einstein’s upwardly accelerating space elevator?</w:t>
      </w:r>
      <w:r w:rsidR="0086107B" w:rsidRPr="00C56DA6">
        <w:rPr>
          <w:rFonts w:cstheme="minorHAnsi"/>
          <w:lang w:val="en-GB"/>
        </w:rPr>
        <w:t xml:space="preserve"> </w:t>
      </w:r>
      <w:r w:rsidRPr="00C56DA6">
        <w:rPr>
          <w:rFonts w:cstheme="minorHAnsi"/>
          <w:lang w:val="en-GB"/>
        </w:rPr>
        <w:t>A strong hint</w:t>
      </w:r>
      <w:r w:rsidR="0045029A" w:rsidRPr="00C56DA6">
        <w:rPr>
          <w:rFonts w:cstheme="minorHAnsi"/>
          <w:lang w:val="en-GB"/>
        </w:rPr>
        <w:t>,</w:t>
      </w:r>
      <w:r w:rsidRPr="00C56DA6">
        <w:rPr>
          <w:rFonts w:cstheme="minorHAnsi"/>
          <w:lang w:val="en-GB"/>
        </w:rPr>
        <w:t xml:space="preserve"> is that this experimental result</w:t>
      </w:r>
      <w:r w:rsidR="00991D93" w:rsidRPr="00C56DA6">
        <w:rPr>
          <w:rFonts w:cstheme="minorHAnsi"/>
          <w:lang w:val="en-GB"/>
        </w:rPr>
        <w:t>,</w:t>
      </w:r>
      <w:r w:rsidRPr="00C56DA6">
        <w:rPr>
          <w:rFonts w:cstheme="minorHAnsi"/>
          <w:lang w:val="en-GB"/>
        </w:rPr>
        <w:t xml:space="preserve"> is completely in line with a compelling new theory of gravity, known as Expansion Theory. </w:t>
      </w:r>
    </w:p>
    <w:p w14:paraId="3CFA63B7" w14:textId="49A90C6E" w:rsidR="007B3F79" w:rsidRPr="00C56DA6" w:rsidRDefault="007B3F79" w:rsidP="007B3F79">
      <w:pPr>
        <w:ind w:firstLine="340"/>
        <w:rPr>
          <w:rFonts w:cstheme="minorHAnsi"/>
          <w:lang w:val="en-GB"/>
        </w:rPr>
      </w:pPr>
      <w:r w:rsidRPr="00C56DA6">
        <w:rPr>
          <w:rFonts w:cstheme="minorHAnsi"/>
          <w:lang w:val="en-GB"/>
        </w:rPr>
        <w:t>This new theory states that all atoms</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and, by extension, all objects composed of atoms</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are slowly and continually expanding, by roughly one-millionth their size each second. This underlying expansion is unseen directly, as everything expands equally, but is felt as a force beneath us</w:t>
      </w:r>
      <w:r w:rsidR="00B66173" w:rsidRPr="00C56DA6">
        <w:rPr>
          <w:rFonts w:cstheme="minorHAnsi"/>
          <w:lang w:val="en-GB"/>
        </w:rPr>
        <w:t>,</w:t>
      </w:r>
      <w:r w:rsidRPr="00C56DA6">
        <w:rPr>
          <w:rFonts w:cstheme="minorHAnsi"/>
          <w:lang w:val="en-GB"/>
        </w:rPr>
        <w:t xml:space="preserve"> from our huge expanding planet</w:t>
      </w:r>
      <w:r w:rsidR="0045029A" w:rsidRPr="00C56DA6">
        <w:rPr>
          <w:rFonts w:cstheme="minorHAnsi"/>
          <w:lang w:val="en-GB"/>
        </w:rPr>
        <w:t>.</w:t>
      </w:r>
      <w:r w:rsidRPr="00C56DA6">
        <w:rPr>
          <w:rFonts w:cstheme="minorHAnsi"/>
          <w:lang w:val="en-GB"/>
        </w:rPr>
        <w:t xml:space="preserve"> </w:t>
      </w:r>
      <w:r w:rsidR="0045029A" w:rsidRPr="00C56DA6">
        <w:rPr>
          <w:rFonts w:cstheme="minorHAnsi"/>
          <w:lang w:val="en-GB"/>
        </w:rPr>
        <w:t>But it</w:t>
      </w:r>
      <w:r w:rsidRPr="00C56DA6">
        <w:rPr>
          <w:rFonts w:cstheme="minorHAnsi"/>
          <w:lang w:val="en-GB"/>
        </w:rPr>
        <w:t xml:space="preserve"> is seen indirectly</w:t>
      </w:r>
      <w:r w:rsidR="0045029A" w:rsidRPr="00C56DA6">
        <w:rPr>
          <w:rFonts w:cstheme="minorHAnsi"/>
          <w:lang w:val="en-GB"/>
        </w:rPr>
        <w:t>,</w:t>
      </w:r>
      <w:r w:rsidRPr="00C56DA6">
        <w:rPr>
          <w:rFonts w:cstheme="minorHAnsi"/>
          <w:lang w:val="en-GB"/>
        </w:rPr>
        <w:t xml:space="preserve"> as all objects, regardless of mass, appear to fall equally to the ground (which </w:t>
      </w:r>
      <w:proofErr w:type="gramStart"/>
      <w:r w:rsidRPr="00C56DA6">
        <w:rPr>
          <w:rFonts w:cstheme="minorHAnsi"/>
          <w:lang w:val="en-GB"/>
        </w:rPr>
        <w:t>actually rises</w:t>
      </w:r>
      <w:proofErr w:type="gramEnd"/>
      <w:r w:rsidRPr="00C56DA6">
        <w:rPr>
          <w:rFonts w:cstheme="minorHAnsi"/>
          <w:lang w:val="en-GB"/>
        </w:rPr>
        <w:t xml:space="preserve"> to meet them all equally).</w:t>
      </w:r>
    </w:p>
    <w:p w14:paraId="3AB4ADDE" w14:textId="61F23D37" w:rsidR="007B3F79" w:rsidRPr="00C56DA6" w:rsidRDefault="007B3F79" w:rsidP="00D45982">
      <w:pPr>
        <w:ind w:firstLine="340"/>
        <w:rPr>
          <w:rFonts w:cstheme="minorHAnsi"/>
          <w:lang w:val="en-GB"/>
        </w:rPr>
      </w:pPr>
      <w:r w:rsidRPr="00C56DA6">
        <w:rPr>
          <w:rFonts w:cstheme="minorHAnsi"/>
          <w:lang w:val="en-GB"/>
        </w:rPr>
        <w:lastRenderedPageBreak/>
        <w:t>This explains why Einstein’s space elevator</w:t>
      </w:r>
      <w:r w:rsidR="00B66173" w:rsidRPr="00C56DA6">
        <w:rPr>
          <w:rFonts w:cstheme="minorHAnsi"/>
          <w:lang w:val="en-GB"/>
        </w:rPr>
        <w:t>,</w:t>
      </w:r>
      <w:r w:rsidRPr="00C56DA6">
        <w:rPr>
          <w:rFonts w:cstheme="minorHAnsi"/>
          <w:lang w:val="en-GB"/>
        </w:rPr>
        <w:t xml:space="preserve"> correctly captures the observed </w:t>
      </w:r>
      <w:r w:rsidR="009B4416" w:rsidRPr="00C56DA6">
        <w:rPr>
          <w:rFonts w:cstheme="minorHAnsi"/>
          <w:lang w:val="en-GB"/>
        </w:rPr>
        <w:t>behaviour</w:t>
      </w:r>
      <w:r w:rsidRPr="00C56DA6">
        <w:rPr>
          <w:rFonts w:cstheme="minorHAnsi"/>
          <w:lang w:val="en-GB"/>
        </w:rPr>
        <w:t xml:space="preserve"> of a hanging spring on Earth, since our planet’s constant expansion</w:t>
      </w:r>
      <w:r w:rsidR="0045029A" w:rsidRPr="00C56DA6">
        <w:rPr>
          <w:rFonts w:cstheme="minorHAnsi"/>
          <w:lang w:val="en-GB"/>
        </w:rPr>
        <w:t>,</w:t>
      </w:r>
      <w:r w:rsidRPr="00C56DA6">
        <w:rPr>
          <w:rFonts w:cstheme="minorHAnsi"/>
          <w:lang w:val="en-GB"/>
        </w:rPr>
        <w:t xml:space="preserve"> effectively acts as an elevator constantly accelerating us upward. </w:t>
      </w:r>
    </w:p>
    <w:p w14:paraId="407EFAEF" w14:textId="38A48A47" w:rsidR="007B3F79" w:rsidRPr="00C56DA6" w:rsidRDefault="007B3F79" w:rsidP="007B3F79">
      <w:pPr>
        <w:ind w:firstLine="340"/>
        <w:rPr>
          <w:rFonts w:cstheme="minorHAnsi"/>
          <w:lang w:val="en-GB"/>
        </w:rPr>
      </w:pPr>
      <w:r w:rsidRPr="00C56DA6">
        <w:rPr>
          <w:rFonts w:cstheme="minorHAnsi"/>
          <w:lang w:val="en-GB"/>
        </w:rPr>
        <w:t>In this case, a suspended spring on Earth</w:t>
      </w:r>
      <w:r w:rsidR="0086107B" w:rsidRPr="00C56DA6">
        <w:rPr>
          <w:rFonts w:cstheme="minorHAnsi"/>
          <w:lang w:val="en-GB"/>
        </w:rPr>
        <w:t>,</w:t>
      </w:r>
      <w:r w:rsidRPr="00C56DA6">
        <w:rPr>
          <w:rFonts w:cstheme="minorHAnsi"/>
          <w:lang w:val="en-GB"/>
        </w:rPr>
        <w:t xml:space="preserve"> effectively hangs in the “elevator”, with a singular continual upward pulling force</w:t>
      </w:r>
      <w:r w:rsidR="0086107B" w:rsidRPr="00C56DA6">
        <w:rPr>
          <w:rFonts w:cstheme="minorHAnsi"/>
          <w:lang w:val="en-GB"/>
        </w:rPr>
        <w:t>,</w:t>
      </w:r>
      <w:r w:rsidRPr="00C56DA6">
        <w:rPr>
          <w:rFonts w:cstheme="minorHAnsi"/>
          <w:lang w:val="en-GB"/>
        </w:rPr>
        <w:t xml:space="preserve"> as we hold it suspended. Here, the accumulated ongoing resisting inertia</w:t>
      </w:r>
      <w:r w:rsidR="00233F90" w:rsidRPr="00C56DA6">
        <w:rPr>
          <w:rFonts w:cstheme="minorHAnsi"/>
          <w:lang w:val="en-GB"/>
        </w:rPr>
        <w:t>,</w:t>
      </w:r>
      <w:r w:rsidRPr="00C56DA6">
        <w:rPr>
          <w:rFonts w:cstheme="minorHAnsi"/>
          <w:lang w:val="en-GB"/>
        </w:rPr>
        <w:t xml:space="preserve"> of the lower coils</w:t>
      </w:r>
      <w:r w:rsidR="0086107B" w:rsidRPr="00C56DA6">
        <w:rPr>
          <w:rFonts w:cstheme="minorHAnsi"/>
          <w:lang w:val="en-GB"/>
        </w:rPr>
        <w:t>,</w:t>
      </w:r>
      <w:r w:rsidRPr="00C56DA6">
        <w:rPr>
          <w:rFonts w:cstheme="minorHAnsi"/>
          <w:lang w:val="en-GB"/>
        </w:rPr>
        <w:t xml:space="preserve"> would indeed cause greater stretching in the upper coils</w:t>
      </w:r>
      <w:r w:rsidR="0086107B" w:rsidRPr="00C56DA6">
        <w:rPr>
          <w:rFonts w:cstheme="minorHAnsi"/>
          <w:lang w:val="en-GB"/>
        </w:rPr>
        <w:t>,</w:t>
      </w:r>
      <w:r w:rsidRPr="00C56DA6">
        <w:rPr>
          <w:rFonts w:cstheme="minorHAnsi"/>
          <w:lang w:val="en-GB"/>
        </w:rPr>
        <w:t xml:space="preserve"> and </w:t>
      </w:r>
      <w:r w:rsidR="0086107B" w:rsidRPr="00C56DA6">
        <w:rPr>
          <w:rFonts w:cstheme="minorHAnsi"/>
          <w:lang w:val="en-GB"/>
        </w:rPr>
        <w:t xml:space="preserve">result in </w:t>
      </w:r>
      <w:r w:rsidRPr="00C56DA6">
        <w:rPr>
          <w:rFonts w:cstheme="minorHAnsi"/>
          <w:lang w:val="en-GB"/>
        </w:rPr>
        <w:t>the non-uniform distribution observed in the hanging spring.</w:t>
      </w:r>
    </w:p>
    <w:p w14:paraId="150CA2A6" w14:textId="16EC365B" w:rsidR="005156DC" w:rsidRPr="00C56DA6" w:rsidRDefault="007B3F79" w:rsidP="007B3F79">
      <w:pPr>
        <w:ind w:firstLine="340"/>
        <w:rPr>
          <w:rFonts w:cstheme="minorHAnsi"/>
          <w:lang w:val="en-GB"/>
        </w:rPr>
      </w:pPr>
      <w:r w:rsidRPr="00C56DA6">
        <w:rPr>
          <w:rFonts w:cstheme="minorHAnsi"/>
          <w:lang w:val="en-GB"/>
        </w:rPr>
        <w:t>This also explains</w:t>
      </w:r>
      <w:r w:rsidR="0017246A" w:rsidRPr="00C56DA6">
        <w:rPr>
          <w:rFonts w:cstheme="minorHAnsi"/>
          <w:lang w:val="en-GB"/>
        </w:rPr>
        <w:t>,</w:t>
      </w:r>
      <w:r w:rsidRPr="00C56DA6">
        <w:rPr>
          <w:rFonts w:cstheme="minorHAnsi"/>
          <w:lang w:val="en-GB"/>
        </w:rPr>
        <w:t xml:space="preserve"> why the spring’s </w:t>
      </w:r>
      <w:r w:rsidR="009B4416" w:rsidRPr="00C56DA6">
        <w:rPr>
          <w:rFonts w:cstheme="minorHAnsi"/>
          <w:lang w:val="en-GB"/>
        </w:rPr>
        <w:t>behaviour</w:t>
      </w:r>
      <w:r w:rsidRPr="00C56DA6">
        <w:rPr>
          <w:rFonts w:cstheme="minorHAnsi"/>
          <w:lang w:val="en-GB"/>
        </w:rPr>
        <w:t xml:space="preserve"> does not match</w:t>
      </w:r>
      <w:r w:rsidR="0017246A" w:rsidRPr="00C56DA6">
        <w:rPr>
          <w:rFonts w:cstheme="minorHAnsi"/>
          <w:lang w:val="en-GB"/>
        </w:rPr>
        <w:t>,</w:t>
      </w:r>
      <w:r w:rsidRPr="00C56DA6">
        <w:rPr>
          <w:rFonts w:cstheme="minorHAnsi"/>
          <w:lang w:val="en-GB"/>
        </w:rPr>
        <w:t xml:space="preserve"> either Newton’s or Einstein’s demonstrably flawed downward-pulling theories of gravity, which could only cause equal coil distribution. </w:t>
      </w:r>
    </w:p>
    <w:p w14:paraId="626D8222" w14:textId="6A43B1E5" w:rsidR="007B3F79" w:rsidRPr="00C56DA6" w:rsidRDefault="007B3F79" w:rsidP="007B3F79">
      <w:pPr>
        <w:ind w:firstLine="340"/>
        <w:rPr>
          <w:rFonts w:cstheme="minorHAnsi"/>
          <w:lang w:val="en-GB"/>
        </w:rPr>
      </w:pPr>
      <w:r w:rsidRPr="00C56DA6">
        <w:rPr>
          <w:rFonts w:cstheme="minorHAnsi"/>
          <w:lang w:val="en-GB"/>
        </w:rPr>
        <w:t>And, according to the formal Scientific Method, any single solid contrary experimental result</w:t>
      </w:r>
      <w:r w:rsidR="002B7875" w:rsidRPr="00C56DA6">
        <w:rPr>
          <w:rFonts w:cstheme="minorHAnsi"/>
          <w:lang w:val="en-GB"/>
        </w:rPr>
        <w:t>,</w:t>
      </w:r>
      <w:r w:rsidRPr="00C56DA6">
        <w:rPr>
          <w:rFonts w:cstheme="minorHAnsi"/>
          <w:lang w:val="en-GB"/>
        </w:rPr>
        <w:t xml:space="preserve"> definitively disproves any theory</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regardless of how well it may otherwise match or model observations.</w:t>
      </w:r>
    </w:p>
    <w:p w14:paraId="39883E51" w14:textId="555044CF" w:rsidR="002B7875" w:rsidRPr="00C56DA6" w:rsidRDefault="007B3F79" w:rsidP="007B3F79">
      <w:pPr>
        <w:ind w:firstLine="340"/>
        <w:rPr>
          <w:rFonts w:cstheme="minorHAnsi"/>
          <w:lang w:val="en-GB"/>
        </w:rPr>
      </w:pPr>
      <w:r w:rsidRPr="00C56DA6">
        <w:rPr>
          <w:rFonts w:cstheme="minorHAnsi"/>
          <w:lang w:val="en-GB"/>
        </w:rPr>
        <w:t>The only viable conclusion from this discussion, and from both experiment and our understanding of physics, is that the effect we call ‘gravity’</w:t>
      </w:r>
      <w:r w:rsidR="002B7875" w:rsidRPr="00C56DA6">
        <w:rPr>
          <w:rFonts w:cstheme="minorHAnsi"/>
          <w:lang w:val="en-GB"/>
        </w:rPr>
        <w:t>,</w:t>
      </w:r>
      <w:r w:rsidRPr="00C56DA6">
        <w:rPr>
          <w:rFonts w:cstheme="minorHAnsi"/>
          <w:lang w:val="en-GB"/>
        </w:rPr>
        <w:t xml:space="preserve"> arises from a universe of actively expanding matter, rather than one of separate inert matter</w:t>
      </w:r>
      <w:r w:rsidR="0017246A" w:rsidRPr="00C56DA6">
        <w:rPr>
          <w:rFonts w:cstheme="minorHAnsi"/>
          <w:lang w:val="en-GB"/>
        </w:rPr>
        <w:t>,</w:t>
      </w:r>
      <w:r w:rsidRPr="00C56DA6">
        <w:rPr>
          <w:rFonts w:cstheme="minorHAnsi"/>
          <w:lang w:val="en-GB"/>
        </w:rPr>
        <w:t xml:space="preserve"> and active “gravitational energy”</w:t>
      </w:r>
      <w:r w:rsidR="00CF6BD7" w:rsidRPr="00C56DA6">
        <w:rPr>
          <w:rFonts w:cstheme="minorHAnsi"/>
          <w:lang w:val="en-GB"/>
        </w:rPr>
        <w:t>,</w:t>
      </w:r>
      <w:r w:rsidRPr="00C56DA6">
        <w:rPr>
          <w:rFonts w:cstheme="minorHAnsi"/>
          <w:lang w:val="en-GB"/>
        </w:rPr>
        <w:t xml:space="preserve"> with no known, and necessarily draining, power source. </w:t>
      </w:r>
    </w:p>
    <w:p w14:paraId="2F94C753" w14:textId="222F1C66" w:rsidR="002B4A8C" w:rsidRPr="00C56DA6" w:rsidRDefault="007B3F79" w:rsidP="0054666C">
      <w:pPr>
        <w:ind w:firstLine="340"/>
        <w:rPr>
          <w:rFonts w:cstheme="minorHAnsi"/>
          <w:lang w:val="en-GB"/>
        </w:rPr>
      </w:pPr>
      <w:r w:rsidRPr="00C56DA6">
        <w:rPr>
          <w:rFonts w:cstheme="minorHAnsi"/>
          <w:lang w:val="en-GB"/>
        </w:rPr>
        <w:t>Ultimately, in Expansion Theory, all forms of “energy” turn out to be</w:t>
      </w:r>
      <w:r w:rsidR="0017246A" w:rsidRPr="00C56DA6">
        <w:rPr>
          <w:rFonts w:cstheme="minorHAnsi"/>
          <w:lang w:val="en-GB"/>
        </w:rPr>
        <w:t>,</w:t>
      </w:r>
      <w:r w:rsidRPr="00C56DA6">
        <w:rPr>
          <w:rFonts w:cstheme="minorHAnsi"/>
          <w:lang w:val="en-GB"/>
        </w:rPr>
        <w:t xml:space="preserve"> various forms of actively expanding atomic or subatomic matter, with “energy” being a mere misunderstanding</w:t>
      </w:r>
      <w:r w:rsidR="00CF6BD7" w:rsidRPr="00C56DA6">
        <w:rPr>
          <w:rFonts w:cstheme="minorHAnsi"/>
          <w:lang w:val="en-GB"/>
        </w:rPr>
        <w:t>,</w:t>
      </w:r>
      <w:r w:rsidRPr="00C56DA6">
        <w:rPr>
          <w:rFonts w:cstheme="minorHAnsi"/>
          <w:lang w:val="en-GB"/>
        </w:rPr>
        <w:t xml:space="preserve"> of a universe where all matter actively expands</w:t>
      </w:r>
      <w:r w:rsidR="002B7875" w:rsidRPr="00C56DA6">
        <w:rPr>
          <w:rFonts w:cstheme="minorHAnsi"/>
          <w:lang w:val="en-GB"/>
        </w:rPr>
        <w:t>,</w:t>
      </w:r>
      <w:r w:rsidRPr="00C56DA6">
        <w:rPr>
          <w:rFonts w:cstheme="minorHAnsi"/>
          <w:lang w:val="en-GB"/>
        </w:rPr>
        <w:t xml:space="preserve"> by its very nature of existence.</w:t>
      </w:r>
    </w:p>
    <w:p w14:paraId="46FCE56C" w14:textId="7CD46CE6" w:rsidR="007B3F79" w:rsidRPr="00C56DA6" w:rsidRDefault="009C1624" w:rsidP="0054666C">
      <w:pPr>
        <w:pStyle w:val="Heading2"/>
        <w:rPr>
          <w:lang w:val="en-GB"/>
        </w:rPr>
      </w:pPr>
      <w:bookmarkStart w:id="378" w:name="_Toc113022397"/>
      <w:r w:rsidRPr="00C56DA6">
        <w:rPr>
          <w:lang w:val="en-GB"/>
        </w:rPr>
        <w:t>10</w:t>
      </w:r>
      <w:r w:rsidR="007B3F79" w:rsidRPr="00C56DA6">
        <w:rPr>
          <w:lang w:val="en-GB"/>
        </w:rPr>
        <w:t>.</w:t>
      </w:r>
      <w:r w:rsidR="00FD5884" w:rsidRPr="00C56DA6">
        <w:rPr>
          <w:lang w:val="en-GB"/>
        </w:rPr>
        <w:t>5</w:t>
      </w:r>
      <w:r w:rsidR="007B3F79" w:rsidRPr="00C56DA6">
        <w:rPr>
          <w:lang w:val="en-GB"/>
        </w:rPr>
        <w:t xml:space="preserve"> Revolutionary new physics could lead to ultimate weapons of mass </w:t>
      </w:r>
      <w:proofErr w:type="gramStart"/>
      <w:r w:rsidR="007B3F79" w:rsidRPr="00C56DA6">
        <w:rPr>
          <w:lang w:val="en-GB"/>
        </w:rPr>
        <w:t>destruction</w:t>
      </w:r>
      <w:bookmarkEnd w:id="378"/>
      <w:proofErr w:type="gramEnd"/>
    </w:p>
    <w:p w14:paraId="6EFA4A8E" w14:textId="21C30154" w:rsidR="007B3F79" w:rsidRPr="00C56DA6" w:rsidRDefault="007B3F79" w:rsidP="00E26535">
      <w:pPr>
        <w:rPr>
          <w:lang w:val="en-GB"/>
        </w:rPr>
      </w:pPr>
      <w:r w:rsidRPr="00C56DA6">
        <w:rPr>
          <w:lang w:val="en-GB"/>
        </w:rPr>
        <w:t>As a sci-fi author and science consultant</w:t>
      </w:r>
      <w:r w:rsidR="00857DB0" w:rsidRPr="00C56DA6">
        <w:rPr>
          <w:lang w:val="en-GB"/>
        </w:rPr>
        <w:t>,</w:t>
      </w:r>
      <w:r w:rsidRPr="00C56DA6">
        <w:rPr>
          <w:lang w:val="en-GB"/>
        </w:rPr>
        <w:t xml:space="preserve"> for films and television documentaries, I have made it my mission to seek out every alternate theory out there</w:t>
      </w:r>
      <w:r w:rsidR="007026DD" w:rsidRPr="00C56DA6">
        <w:rPr>
          <w:lang w:val="en-GB"/>
        </w:rPr>
        <w:t> </w:t>
      </w:r>
      <w:r w:rsidRPr="00C56DA6">
        <w:rPr>
          <w:lang w:val="en-GB"/>
        </w:rPr>
        <w:t>– no matter how crazy they may seem</w:t>
      </w:r>
      <w:r w:rsidR="007026DD" w:rsidRPr="00C56DA6">
        <w:rPr>
          <w:lang w:val="en-GB"/>
        </w:rPr>
        <w:t> </w:t>
      </w:r>
      <w:r w:rsidRPr="00C56DA6">
        <w:rPr>
          <w:lang w:val="en-GB"/>
        </w:rPr>
        <w:t>– to explore any possibility of new physics</w:t>
      </w:r>
      <w:r w:rsidR="00857DB0" w:rsidRPr="00C56DA6">
        <w:rPr>
          <w:lang w:val="en-GB"/>
        </w:rPr>
        <w:t>,</w:t>
      </w:r>
      <w:r w:rsidRPr="00C56DA6">
        <w:rPr>
          <w:lang w:val="en-GB"/>
        </w:rPr>
        <w:t xml:space="preserve"> </w:t>
      </w:r>
      <w:r w:rsidR="00857DB0" w:rsidRPr="00C56DA6">
        <w:rPr>
          <w:lang w:val="en-GB"/>
        </w:rPr>
        <w:t>which</w:t>
      </w:r>
      <w:r w:rsidRPr="00C56DA6">
        <w:rPr>
          <w:lang w:val="en-GB"/>
        </w:rPr>
        <w:t xml:space="preserve"> might be uncovered and </w:t>
      </w:r>
      <w:proofErr w:type="gramStart"/>
      <w:r w:rsidRPr="00C56DA6">
        <w:rPr>
          <w:lang w:val="en-GB"/>
        </w:rPr>
        <w:t xml:space="preserve">put to </w:t>
      </w:r>
      <w:r w:rsidRPr="00C56DA6">
        <w:rPr>
          <w:lang w:val="en-GB"/>
        </w:rPr>
        <w:lastRenderedPageBreak/>
        <w:t>use</w:t>
      </w:r>
      <w:proofErr w:type="gramEnd"/>
      <w:r w:rsidRPr="00C56DA6">
        <w:rPr>
          <w:lang w:val="en-GB"/>
        </w:rPr>
        <w:t>. That is, until I came across something so perfect and convincing</w:t>
      </w:r>
      <w:r w:rsidR="006F0B45" w:rsidRPr="00C56DA6">
        <w:rPr>
          <w:lang w:val="en-GB"/>
        </w:rPr>
        <w:t>,</w:t>
      </w:r>
      <w:r w:rsidRPr="00C56DA6">
        <w:rPr>
          <w:lang w:val="en-GB"/>
        </w:rPr>
        <w:t xml:space="preserve"> that I had to stop in my tracks. </w:t>
      </w:r>
    </w:p>
    <w:p w14:paraId="130B2020" w14:textId="0E2EEAE1" w:rsidR="007B3F79" w:rsidRPr="00C56DA6" w:rsidRDefault="007B3F79" w:rsidP="00E26535">
      <w:pPr>
        <w:rPr>
          <w:lang w:val="en-GB"/>
        </w:rPr>
      </w:pPr>
      <w:r w:rsidRPr="00C56DA6">
        <w:rPr>
          <w:lang w:val="en-GB"/>
        </w:rPr>
        <w:t>I now reali</w:t>
      </w:r>
      <w:r w:rsidR="009B4416" w:rsidRPr="00C56DA6">
        <w:rPr>
          <w:lang w:val="en-GB"/>
        </w:rPr>
        <w:t>s</w:t>
      </w:r>
      <w:r w:rsidRPr="00C56DA6">
        <w:rPr>
          <w:lang w:val="en-GB"/>
        </w:rPr>
        <w:t xml:space="preserve">e, to my complete astonishment, that the true Theory of Everything </w:t>
      </w:r>
      <w:r w:rsidRPr="00C56DA6">
        <w:rPr>
          <w:i/>
          <w:lang w:val="en-GB"/>
        </w:rPr>
        <w:t>already exists</w:t>
      </w:r>
      <w:r w:rsidRPr="00C56DA6">
        <w:rPr>
          <w:lang w:val="en-GB"/>
        </w:rPr>
        <w:t>, in a book published soon after the new millennium</w:t>
      </w:r>
      <w:r w:rsidR="007026DD" w:rsidRPr="00C56DA6">
        <w:rPr>
          <w:lang w:val="en-GB"/>
        </w:rPr>
        <w:t> </w:t>
      </w:r>
      <w:r w:rsidRPr="00C56DA6">
        <w:rPr>
          <w:lang w:val="en-GB"/>
        </w:rPr>
        <w:t xml:space="preserve">– you just haven’t heard about it yet. Who is this author, Mark McCutcheon, and what is this book, </w:t>
      </w:r>
      <w:r w:rsidRPr="00C56DA6">
        <w:rPr>
          <w:i/>
          <w:lang w:val="en-GB"/>
        </w:rPr>
        <w:t>The Final Theory</w:t>
      </w:r>
      <w:r w:rsidRPr="00C56DA6">
        <w:rPr>
          <w:i/>
          <w:iCs/>
          <w:lang w:val="en-GB"/>
        </w:rPr>
        <w:t>?</w:t>
      </w:r>
      <w:r w:rsidRPr="00C56DA6">
        <w:rPr>
          <w:lang w:val="en-GB"/>
        </w:rPr>
        <w:t xml:space="preserve"> My God! This is not the usual crackpot theory</w:t>
      </w:r>
      <w:r w:rsidR="00575B58" w:rsidRPr="00C56DA6">
        <w:rPr>
          <w:lang w:val="en-GB"/>
        </w:rPr>
        <w:t>,</w:t>
      </w:r>
      <w:r w:rsidRPr="00C56DA6">
        <w:rPr>
          <w:lang w:val="en-GB"/>
        </w:rPr>
        <w:t xml:space="preserve"> used as fodder for some lame sci-fi TV series; this is it</w:t>
      </w:r>
      <w:r w:rsidR="007026DD" w:rsidRPr="00C56DA6">
        <w:rPr>
          <w:lang w:val="en-GB"/>
        </w:rPr>
        <w:t> </w:t>
      </w:r>
      <w:r w:rsidRPr="00C56DA6">
        <w:rPr>
          <w:lang w:val="en-GB"/>
        </w:rPr>
        <w:t>– the first truly viable new physics to have ever arisen.</w:t>
      </w:r>
    </w:p>
    <w:p w14:paraId="2CDC2CE4" w14:textId="5FF0A8F4" w:rsidR="007B3F79" w:rsidRPr="00C56DA6" w:rsidRDefault="007B3F79" w:rsidP="00E26535">
      <w:pPr>
        <w:rPr>
          <w:lang w:val="en-GB"/>
        </w:rPr>
      </w:pPr>
      <w:r w:rsidRPr="00C56DA6">
        <w:rPr>
          <w:lang w:val="en-GB"/>
        </w:rPr>
        <w:t>As I read on and on, for the first time gaining a complete understanding</w:t>
      </w:r>
      <w:r w:rsidR="00CD035F" w:rsidRPr="00C56DA6">
        <w:rPr>
          <w:lang w:val="en-GB"/>
        </w:rPr>
        <w:t>,</w:t>
      </w:r>
      <w:r w:rsidRPr="00C56DA6">
        <w:rPr>
          <w:lang w:val="en-GB"/>
        </w:rPr>
        <w:t xml:space="preserve"> of all that is currently mysterious and weird in theoretical physics, including Newton’s gravity, Einstein’s relativity, and especially the quantum mechanics of Niels Bohr, I found myself making a complete turnaround. I will never see the world the same way again.</w:t>
      </w:r>
    </w:p>
    <w:p w14:paraId="15B2E253" w14:textId="3A5A696E" w:rsidR="007B3F79" w:rsidRPr="00C56DA6" w:rsidRDefault="007B3F79" w:rsidP="00E26535">
      <w:pPr>
        <w:rPr>
          <w:lang w:val="en-GB"/>
        </w:rPr>
      </w:pPr>
      <w:r w:rsidRPr="00C56DA6">
        <w:rPr>
          <w:lang w:val="en-GB"/>
        </w:rPr>
        <w:t xml:space="preserve">Yes, this Theory of Everything really </w:t>
      </w:r>
      <w:r w:rsidRPr="00C56DA6">
        <w:rPr>
          <w:i/>
          <w:lang w:val="en-GB"/>
        </w:rPr>
        <w:t>does</w:t>
      </w:r>
      <w:r w:rsidRPr="00C56DA6">
        <w:rPr>
          <w:lang w:val="en-GB"/>
        </w:rPr>
        <w:t xml:space="preserve"> explain it all</w:t>
      </w:r>
      <w:r w:rsidR="007026DD" w:rsidRPr="00C56DA6">
        <w:rPr>
          <w:lang w:val="en-GB"/>
        </w:rPr>
        <w:t> </w:t>
      </w:r>
      <w:r w:rsidRPr="00C56DA6">
        <w:rPr>
          <w:lang w:val="en-GB"/>
        </w:rPr>
        <w:t>– no stone is left unturned. It explains everything, up to the mysteries surrounding the Pioneer satellites leaving the solar system</w:t>
      </w:r>
      <w:r w:rsidR="00CD035F" w:rsidRPr="00C56DA6">
        <w:rPr>
          <w:lang w:val="en-GB"/>
        </w:rPr>
        <w:t>,</w:t>
      </w:r>
      <w:r w:rsidRPr="00C56DA6">
        <w:rPr>
          <w:lang w:val="en-GB"/>
        </w:rPr>
        <w:t xml:space="preserve"> and the difficulties we have encountered landing spaceships</w:t>
      </w:r>
      <w:r w:rsidR="0075038E" w:rsidRPr="00C56DA6">
        <w:rPr>
          <w:lang w:val="en-GB"/>
        </w:rPr>
        <w:t>,</w:t>
      </w:r>
      <w:r w:rsidRPr="00C56DA6">
        <w:rPr>
          <w:lang w:val="en-GB"/>
        </w:rPr>
        <w:t xml:space="preserve"> on other moons and planets. At long last, complete explanation of everything there ever was in physics</w:t>
      </w:r>
      <w:r w:rsidR="00CD035F" w:rsidRPr="00C56DA6">
        <w:rPr>
          <w:lang w:val="en-GB"/>
        </w:rPr>
        <w:t>,</w:t>
      </w:r>
      <w:r w:rsidRPr="00C56DA6">
        <w:rPr>
          <w:lang w:val="en-GB"/>
        </w:rPr>
        <w:t xml:space="preserve"> has </w:t>
      </w:r>
      <w:r w:rsidRPr="00C56DA6">
        <w:rPr>
          <w:i/>
          <w:lang w:val="en-GB"/>
        </w:rPr>
        <w:t>finally</w:t>
      </w:r>
      <w:r w:rsidRPr="00C56DA6">
        <w:rPr>
          <w:lang w:val="en-GB"/>
        </w:rPr>
        <w:t xml:space="preserve"> arrived</w:t>
      </w:r>
      <w:r w:rsidR="007026DD" w:rsidRPr="00C56DA6">
        <w:rPr>
          <w:lang w:val="en-GB"/>
        </w:rPr>
        <w:t> </w:t>
      </w:r>
      <w:r w:rsidRPr="00C56DA6">
        <w:rPr>
          <w:lang w:val="en-GB"/>
        </w:rPr>
        <w:t>– and, as I now reali</w:t>
      </w:r>
      <w:r w:rsidR="009B4416" w:rsidRPr="00C56DA6">
        <w:rPr>
          <w:lang w:val="en-GB"/>
        </w:rPr>
        <w:t>s</w:t>
      </w:r>
      <w:r w:rsidRPr="00C56DA6">
        <w:rPr>
          <w:lang w:val="en-GB"/>
        </w:rPr>
        <w:t xml:space="preserve">e, the </w:t>
      </w:r>
      <w:r w:rsidRPr="00C56DA6">
        <w:rPr>
          <w:i/>
          <w:lang w:val="en-GB"/>
        </w:rPr>
        <w:t>first</w:t>
      </w:r>
      <w:r w:rsidRPr="00C56DA6">
        <w:rPr>
          <w:lang w:val="en-GB"/>
        </w:rPr>
        <w:t xml:space="preserve"> and </w:t>
      </w:r>
      <w:r w:rsidRPr="00C56DA6">
        <w:rPr>
          <w:i/>
          <w:lang w:val="en-GB"/>
        </w:rPr>
        <w:t>only</w:t>
      </w:r>
      <w:r w:rsidRPr="00C56DA6">
        <w:rPr>
          <w:lang w:val="en-GB"/>
        </w:rPr>
        <w:t xml:space="preserve"> true understanding we have ever had. </w:t>
      </w:r>
    </w:p>
    <w:p w14:paraId="0AA1462C" w14:textId="5B215660" w:rsidR="007B3F79" w:rsidRPr="00C56DA6" w:rsidRDefault="007B3F79" w:rsidP="00E26535">
      <w:pPr>
        <w:rPr>
          <w:lang w:val="en-GB"/>
        </w:rPr>
      </w:pPr>
      <w:r w:rsidRPr="00C56DA6">
        <w:rPr>
          <w:lang w:val="en-GB"/>
        </w:rPr>
        <w:t>McCutcheon has just rewritten the whole of physics</w:t>
      </w:r>
      <w:r w:rsidR="00CD035F" w:rsidRPr="00C56DA6">
        <w:rPr>
          <w:lang w:val="en-GB"/>
        </w:rPr>
        <w:t>,</w:t>
      </w:r>
      <w:r w:rsidRPr="00C56DA6">
        <w:rPr>
          <w:lang w:val="en-GB"/>
        </w:rPr>
        <w:t xml:space="preserve"> </w:t>
      </w:r>
      <w:r w:rsidR="00CD035F" w:rsidRPr="00C56DA6">
        <w:rPr>
          <w:lang w:val="en-GB"/>
        </w:rPr>
        <w:t>a</w:t>
      </w:r>
      <w:r w:rsidRPr="00C56DA6">
        <w:rPr>
          <w:lang w:val="en-GB"/>
        </w:rPr>
        <w:t>nd it makes sense. I cannot see how he could be wrong, and believe me</w:t>
      </w:r>
      <w:r w:rsidR="0075038E" w:rsidRPr="00C56DA6">
        <w:rPr>
          <w:lang w:val="en-GB"/>
        </w:rPr>
        <w:t>,</w:t>
      </w:r>
      <w:r w:rsidRPr="00C56DA6">
        <w:rPr>
          <w:lang w:val="en-GB"/>
        </w:rPr>
        <w:t xml:space="preserve"> I have tried to prove him wrong in a long correspondence with him</w:t>
      </w:r>
      <w:r w:rsidR="0075038E" w:rsidRPr="00C56DA6">
        <w:rPr>
          <w:lang w:val="en-GB"/>
        </w:rPr>
        <w:t>,</w:t>
      </w:r>
      <w:r w:rsidRPr="00C56DA6">
        <w:rPr>
          <w:lang w:val="en-GB"/>
        </w:rPr>
        <w:t xml:space="preserve"> now spanning several years.</w:t>
      </w:r>
    </w:p>
    <w:p w14:paraId="680DCC6A" w14:textId="553BB051" w:rsidR="007B3F79" w:rsidRPr="00C56DA6" w:rsidRDefault="007B3F79" w:rsidP="00E26535">
      <w:pPr>
        <w:rPr>
          <w:lang w:val="en-GB"/>
        </w:rPr>
      </w:pPr>
      <w:r w:rsidRPr="00C56DA6">
        <w:rPr>
          <w:lang w:val="en-GB"/>
        </w:rPr>
        <w:t>I then started wondering</w:t>
      </w:r>
      <w:r w:rsidR="00BD2B83" w:rsidRPr="00C56DA6">
        <w:rPr>
          <w:lang w:val="en-GB"/>
        </w:rPr>
        <w:t>,</w:t>
      </w:r>
      <w:r w:rsidRPr="00C56DA6">
        <w:rPr>
          <w:lang w:val="en-GB"/>
        </w:rPr>
        <w:t xml:space="preserve"> how this new understanding of every single phenomenon in physics</w:t>
      </w:r>
      <w:r w:rsidR="00BD2B83" w:rsidRPr="00C56DA6">
        <w:rPr>
          <w:lang w:val="en-GB"/>
        </w:rPr>
        <w:t>,</w:t>
      </w:r>
      <w:r w:rsidRPr="00C56DA6">
        <w:rPr>
          <w:lang w:val="en-GB"/>
        </w:rPr>
        <w:t xml:space="preserve"> might be used to perfect weapons of mass destruction, even build the most powerful nuclear weapons ever made. Up until now</w:t>
      </w:r>
      <w:r w:rsidR="00BD2B83" w:rsidRPr="00C56DA6">
        <w:rPr>
          <w:lang w:val="en-GB"/>
        </w:rPr>
        <w:t>,</w:t>
      </w:r>
      <w:r w:rsidRPr="00C56DA6">
        <w:rPr>
          <w:lang w:val="en-GB"/>
        </w:rPr>
        <w:t xml:space="preserve"> we never truly understood what was behind the physics</w:t>
      </w:r>
      <w:r w:rsidR="00DB1F8A" w:rsidRPr="00C56DA6">
        <w:rPr>
          <w:lang w:val="en-GB"/>
        </w:rPr>
        <w:t>,</w:t>
      </w:r>
      <w:r w:rsidRPr="00C56DA6">
        <w:rPr>
          <w:lang w:val="en-GB"/>
        </w:rPr>
        <w:t xml:space="preserve"> that we have exploited to make such weapons possible</w:t>
      </w:r>
      <w:r w:rsidR="007026DD" w:rsidRPr="00C56DA6">
        <w:rPr>
          <w:lang w:val="en-GB"/>
        </w:rPr>
        <w:t> </w:t>
      </w:r>
      <w:r w:rsidRPr="00C56DA6">
        <w:rPr>
          <w:lang w:val="en-GB"/>
        </w:rPr>
        <w:t>– it was largely a progression of abstract models</w:t>
      </w:r>
      <w:r w:rsidR="004710FC" w:rsidRPr="00C56DA6">
        <w:rPr>
          <w:lang w:val="en-GB"/>
        </w:rPr>
        <w:t>,</w:t>
      </w:r>
      <w:r w:rsidRPr="00C56DA6">
        <w:rPr>
          <w:lang w:val="en-GB"/>
        </w:rPr>
        <w:t xml:space="preserve"> and trial-and-error. Now I believe, through this new theory, </w:t>
      </w:r>
      <w:r w:rsidR="00BD2B83" w:rsidRPr="00C56DA6">
        <w:rPr>
          <w:lang w:val="en-GB"/>
        </w:rPr>
        <w:t xml:space="preserve">that </w:t>
      </w:r>
      <w:r w:rsidRPr="00C56DA6">
        <w:rPr>
          <w:lang w:val="en-GB"/>
        </w:rPr>
        <w:t>we can have a complete understanding of it all. I cannot fault it; perhaps you can?</w:t>
      </w:r>
    </w:p>
    <w:p w14:paraId="7467F4D1" w14:textId="34D67475" w:rsidR="007B3F79" w:rsidRPr="00C56DA6" w:rsidRDefault="007B3F79" w:rsidP="00E26535">
      <w:pPr>
        <w:rPr>
          <w:lang w:val="en-GB"/>
        </w:rPr>
      </w:pPr>
      <w:r w:rsidRPr="00C56DA6">
        <w:rPr>
          <w:lang w:val="en-GB"/>
        </w:rPr>
        <w:t>Who would have thought one single little idea</w:t>
      </w:r>
      <w:r w:rsidR="004710FC" w:rsidRPr="00C56DA6">
        <w:rPr>
          <w:lang w:val="en-GB"/>
        </w:rPr>
        <w:t>,</w:t>
      </w:r>
      <w:r w:rsidRPr="00C56DA6">
        <w:rPr>
          <w:lang w:val="en-GB"/>
        </w:rPr>
        <w:t xml:space="preserve"> could revolutioni</w:t>
      </w:r>
      <w:r w:rsidR="009B4416" w:rsidRPr="00C56DA6">
        <w:rPr>
          <w:lang w:val="en-GB"/>
        </w:rPr>
        <w:t>s</w:t>
      </w:r>
      <w:r w:rsidRPr="00C56DA6">
        <w:rPr>
          <w:lang w:val="en-GB"/>
        </w:rPr>
        <w:t>e the whole of physics</w:t>
      </w:r>
      <w:r w:rsidR="00BD2B83" w:rsidRPr="00C56DA6">
        <w:rPr>
          <w:lang w:val="en-GB"/>
        </w:rPr>
        <w:t>,</w:t>
      </w:r>
      <w:r w:rsidRPr="00C56DA6">
        <w:rPr>
          <w:lang w:val="en-GB"/>
        </w:rPr>
        <w:t xml:space="preserve"> and completely rewrite Newton, Einstein and Bohr, </w:t>
      </w:r>
      <w:proofErr w:type="gramStart"/>
      <w:r w:rsidRPr="00C56DA6">
        <w:rPr>
          <w:lang w:val="en-GB"/>
        </w:rPr>
        <w:t>all in one time</w:t>
      </w:r>
      <w:proofErr w:type="gramEnd"/>
      <w:r w:rsidRPr="00C56DA6">
        <w:rPr>
          <w:lang w:val="en-GB"/>
        </w:rPr>
        <w:t xml:space="preserve"> swoop? That is now </w:t>
      </w:r>
      <w:r w:rsidR="00BD2B83" w:rsidRPr="00C56DA6">
        <w:rPr>
          <w:lang w:val="en-GB"/>
        </w:rPr>
        <w:t xml:space="preserve">the </w:t>
      </w:r>
      <w:r w:rsidRPr="00C56DA6">
        <w:rPr>
          <w:lang w:val="en-GB"/>
        </w:rPr>
        <w:lastRenderedPageBreak/>
        <w:t xml:space="preserve">almost mythical hope for the long-sought Theory of Everything, but who among us </w:t>
      </w:r>
      <w:proofErr w:type="gramStart"/>
      <w:r w:rsidRPr="00C56DA6">
        <w:rPr>
          <w:lang w:val="en-GB"/>
        </w:rPr>
        <w:t>actually believed</w:t>
      </w:r>
      <w:proofErr w:type="gramEnd"/>
      <w:r w:rsidRPr="00C56DA6">
        <w:rPr>
          <w:lang w:val="en-GB"/>
        </w:rPr>
        <w:t xml:space="preserve"> it was possible? Completely rewriting the books on all these theories of gravity</w:t>
      </w:r>
      <w:r w:rsidR="00245E51" w:rsidRPr="00C56DA6">
        <w:rPr>
          <w:lang w:val="en-GB"/>
        </w:rPr>
        <w:t>,</w:t>
      </w:r>
      <w:r w:rsidRPr="00C56DA6">
        <w:rPr>
          <w:lang w:val="en-GB"/>
        </w:rPr>
        <w:t xml:space="preserve"> </w:t>
      </w:r>
      <w:proofErr w:type="gramStart"/>
      <w:r w:rsidRPr="00C56DA6">
        <w:rPr>
          <w:lang w:val="en-GB"/>
        </w:rPr>
        <w:t>relativity</w:t>
      </w:r>
      <w:proofErr w:type="gramEnd"/>
      <w:r w:rsidRPr="00C56DA6">
        <w:rPr>
          <w:lang w:val="en-GB"/>
        </w:rPr>
        <w:t xml:space="preserve"> and quantum mechanics, all based on one singular new principle</w:t>
      </w:r>
      <w:r w:rsidR="000C1F16" w:rsidRPr="00C56DA6">
        <w:rPr>
          <w:lang w:val="en-GB"/>
        </w:rPr>
        <w:t>,</w:t>
      </w:r>
      <w:r w:rsidRPr="00C56DA6">
        <w:rPr>
          <w:lang w:val="en-GB"/>
        </w:rPr>
        <w:t xml:space="preserve"> running throughout it all? </w:t>
      </w:r>
    </w:p>
    <w:p w14:paraId="5327EEDC" w14:textId="54C2E37C" w:rsidR="007B3F79" w:rsidRPr="00C56DA6" w:rsidRDefault="007B3F79" w:rsidP="00E26535">
      <w:pPr>
        <w:rPr>
          <w:lang w:val="en-GB"/>
        </w:rPr>
      </w:pPr>
      <w:r w:rsidRPr="00C56DA6">
        <w:rPr>
          <w:lang w:val="en-GB"/>
        </w:rPr>
        <w:t xml:space="preserve">Yet, I assure you, this is it; this is what </w:t>
      </w:r>
      <w:r w:rsidR="00BD2B83" w:rsidRPr="00C56DA6">
        <w:rPr>
          <w:lang w:val="en-GB"/>
        </w:rPr>
        <w:t xml:space="preserve">Mark </w:t>
      </w:r>
      <w:r w:rsidRPr="00C56DA6">
        <w:rPr>
          <w:lang w:val="en-GB"/>
        </w:rPr>
        <w:t>McCutcheon has achieved</w:t>
      </w:r>
      <w:r w:rsidR="000B4DCA" w:rsidRPr="00C56DA6">
        <w:rPr>
          <w:lang w:val="en-GB"/>
        </w:rPr>
        <w:t>.</w:t>
      </w:r>
      <w:r w:rsidRPr="00C56DA6">
        <w:rPr>
          <w:lang w:val="en-GB"/>
        </w:rPr>
        <w:t xml:space="preserve"> I’m sure without even reali</w:t>
      </w:r>
      <w:r w:rsidR="009B4416" w:rsidRPr="00C56DA6">
        <w:rPr>
          <w:lang w:val="en-GB"/>
        </w:rPr>
        <w:t>s</w:t>
      </w:r>
      <w:r w:rsidRPr="00C56DA6">
        <w:rPr>
          <w:lang w:val="en-GB"/>
        </w:rPr>
        <w:t>ing</w:t>
      </w:r>
      <w:r w:rsidR="000B4DCA" w:rsidRPr="00C56DA6">
        <w:rPr>
          <w:lang w:val="en-GB"/>
        </w:rPr>
        <w:t>,</w:t>
      </w:r>
      <w:r w:rsidRPr="00C56DA6">
        <w:rPr>
          <w:lang w:val="en-GB"/>
        </w:rPr>
        <w:t xml:space="preserve"> the enormous impact this will have on the world, and how we will go about building more powerful weapons of mass destruction</w:t>
      </w:r>
      <w:r w:rsidR="00DB1F8A" w:rsidRPr="00C56DA6">
        <w:rPr>
          <w:lang w:val="en-GB"/>
        </w:rPr>
        <w:t>,</w:t>
      </w:r>
      <w:r w:rsidRPr="00C56DA6">
        <w:rPr>
          <w:lang w:val="en-GB"/>
        </w:rPr>
        <w:t xml:space="preserve"> </w:t>
      </w:r>
      <w:proofErr w:type="gramStart"/>
      <w:r w:rsidRPr="00C56DA6">
        <w:rPr>
          <w:lang w:val="en-GB"/>
        </w:rPr>
        <w:t>as a consequence</w:t>
      </w:r>
      <w:proofErr w:type="gramEnd"/>
      <w:r w:rsidRPr="00C56DA6">
        <w:rPr>
          <w:lang w:val="en-GB"/>
        </w:rPr>
        <w:t>.</w:t>
      </w:r>
    </w:p>
    <w:p w14:paraId="3E034E5B" w14:textId="74A8C555" w:rsidR="007B3F79" w:rsidRPr="00C56DA6" w:rsidRDefault="007B3F79" w:rsidP="00E26535">
      <w:pPr>
        <w:rPr>
          <w:lang w:val="en-GB"/>
        </w:rPr>
      </w:pPr>
      <w:r w:rsidRPr="00C56DA6">
        <w:rPr>
          <w:lang w:val="en-GB"/>
        </w:rPr>
        <w:t xml:space="preserve">Are we </w:t>
      </w:r>
      <w:proofErr w:type="gramStart"/>
      <w:r w:rsidRPr="00C56DA6">
        <w:rPr>
          <w:lang w:val="en-GB"/>
        </w:rPr>
        <w:t>wise</w:t>
      </w:r>
      <w:proofErr w:type="gramEnd"/>
      <w:r w:rsidRPr="00C56DA6">
        <w:rPr>
          <w:lang w:val="en-GB"/>
        </w:rPr>
        <w:t xml:space="preserve"> enough</w:t>
      </w:r>
      <w:r w:rsidR="000B4DCA" w:rsidRPr="00C56DA6">
        <w:rPr>
          <w:lang w:val="en-GB"/>
        </w:rPr>
        <w:t>,</w:t>
      </w:r>
      <w:r w:rsidRPr="00C56DA6">
        <w:rPr>
          <w:lang w:val="en-GB"/>
        </w:rPr>
        <w:t xml:space="preserve"> to handle this new knowledge, this entirely new physics? Well, above all else</w:t>
      </w:r>
      <w:r w:rsidR="00245E51" w:rsidRPr="00C56DA6">
        <w:rPr>
          <w:lang w:val="en-GB"/>
        </w:rPr>
        <w:t>,</w:t>
      </w:r>
      <w:r w:rsidRPr="00C56DA6">
        <w:rPr>
          <w:lang w:val="en-GB"/>
        </w:rPr>
        <w:t xml:space="preserve"> we must do our best to uncover and communicate</w:t>
      </w:r>
      <w:r w:rsidR="000B4DCA" w:rsidRPr="00C56DA6">
        <w:rPr>
          <w:lang w:val="en-GB"/>
        </w:rPr>
        <w:t>,</w:t>
      </w:r>
      <w:r w:rsidRPr="00C56DA6">
        <w:rPr>
          <w:lang w:val="en-GB"/>
        </w:rPr>
        <w:t xml:space="preserve"> the whole truth to everyone, to every single </w:t>
      </w:r>
      <w:r w:rsidR="000B4DCA" w:rsidRPr="00C56DA6">
        <w:rPr>
          <w:lang w:val="en-GB"/>
        </w:rPr>
        <w:t>student</w:t>
      </w:r>
      <w:r w:rsidRPr="00C56DA6">
        <w:rPr>
          <w:lang w:val="en-GB"/>
        </w:rPr>
        <w:t xml:space="preserve"> studying physics, </w:t>
      </w:r>
      <w:proofErr w:type="gramStart"/>
      <w:r w:rsidRPr="00C56DA6">
        <w:rPr>
          <w:lang w:val="en-GB"/>
        </w:rPr>
        <w:t>mathematics</w:t>
      </w:r>
      <w:proofErr w:type="gramEnd"/>
      <w:r w:rsidRPr="00C56DA6">
        <w:rPr>
          <w:lang w:val="en-GB"/>
        </w:rPr>
        <w:t xml:space="preserve"> and chemistry world-wide. There is no point going any further</w:t>
      </w:r>
      <w:r w:rsidR="00244C86" w:rsidRPr="00C56DA6">
        <w:rPr>
          <w:lang w:val="en-GB"/>
        </w:rPr>
        <w:t>,</w:t>
      </w:r>
      <w:r w:rsidRPr="00C56DA6">
        <w:rPr>
          <w:lang w:val="en-GB"/>
        </w:rPr>
        <w:t xml:space="preserve"> on our current path in science</w:t>
      </w:r>
      <w:r w:rsidR="007026DD" w:rsidRPr="00C56DA6">
        <w:rPr>
          <w:lang w:val="en-GB"/>
        </w:rPr>
        <w:t> </w:t>
      </w:r>
      <w:r w:rsidRPr="00C56DA6">
        <w:rPr>
          <w:lang w:val="en-GB"/>
        </w:rPr>
        <w:t xml:space="preserve">– our Standard Theory, filled with warped spacetime, quantum mysteries and relativity paradoxes. </w:t>
      </w:r>
    </w:p>
    <w:p w14:paraId="1FE1CA22" w14:textId="6E2CBE42" w:rsidR="007B3F79" w:rsidRPr="00C56DA6" w:rsidRDefault="007B3F79" w:rsidP="00E26535">
      <w:pPr>
        <w:rPr>
          <w:lang w:val="en-GB"/>
        </w:rPr>
      </w:pPr>
      <w:r w:rsidRPr="00C56DA6">
        <w:rPr>
          <w:lang w:val="en-GB"/>
        </w:rPr>
        <w:t>These are chronic issues in our science</w:t>
      </w:r>
      <w:r w:rsidR="00244C86" w:rsidRPr="00C56DA6">
        <w:rPr>
          <w:lang w:val="en-GB"/>
        </w:rPr>
        <w:t>,</w:t>
      </w:r>
      <w:r w:rsidRPr="00C56DA6">
        <w:rPr>
          <w:lang w:val="en-GB"/>
        </w:rPr>
        <w:t xml:space="preserve"> that never disappear</w:t>
      </w:r>
      <w:r w:rsidR="00BD2B83" w:rsidRPr="00C56DA6">
        <w:rPr>
          <w:lang w:val="en-GB"/>
        </w:rPr>
        <w:t>,</w:t>
      </w:r>
      <w:r w:rsidRPr="00C56DA6">
        <w:rPr>
          <w:lang w:val="en-GB"/>
        </w:rPr>
        <w:t xml:space="preserve"> and which no one truly understands</w:t>
      </w:r>
      <w:r w:rsidR="007026DD" w:rsidRPr="00C56DA6">
        <w:rPr>
          <w:lang w:val="en-GB"/>
        </w:rPr>
        <w:t> </w:t>
      </w:r>
      <w:r w:rsidRPr="00C56DA6">
        <w:rPr>
          <w:lang w:val="en-GB"/>
        </w:rPr>
        <w:t xml:space="preserve">– despite the odd academic assurance to the contrary. This is not because </w:t>
      </w:r>
      <w:proofErr w:type="gramStart"/>
      <w:r w:rsidRPr="00C56DA6">
        <w:rPr>
          <w:lang w:val="en-GB"/>
        </w:rPr>
        <w:t>the vast majority of</w:t>
      </w:r>
      <w:proofErr w:type="gramEnd"/>
      <w:r w:rsidRPr="00C56DA6">
        <w:rPr>
          <w:lang w:val="en-GB"/>
        </w:rPr>
        <w:t xml:space="preserve"> us</w:t>
      </w:r>
      <w:r w:rsidR="00244C86" w:rsidRPr="00C56DA6">
        <w:rPr>
          <w:lang w:val="en-GB"/>
        </w:rPr>
        <w:t>,</w:t>
      </w:r>
      <w:r w:rsidRPr="00C56DA6">
        <w:rPr>
          <w:lang w:val="en-GB"/>
        </w:rPr>
        <w:t xml:space="preserve"> lacks the intellectual capacity, while the handful</w:t>
      </w:r>
      <w:r w:rsidR="00244C86" w:rsidRPr="00C56DA6">
        <w:rPr>
          <w:lang w:val="en-GB"/>
        </w:rPr>
        <w:t>,</w:t>
      </w:r>
      <w:r w:rsidRPr="00C56DA6">
        <w:rPr>
          <w:lang w:val="en-GB"/>
        </w:rPr>
        <w:t xml:space="preserve"> who are heavily invested in these specialties</w:t>
      </w:r>
      <w:r w:rsidR="00244C86" w:rsidRPr="00C56DA6">
        <w:rPr>
          <w:lang w:val="en-GB"/>
        </w:rPr>
        <w:t>,</w:t>
      </w:r>
      <w:r w:rsidRPr="00C56DA6">
        <w:rPr>
          <w:lang w:val="en-GB"/>
        </w:rPr>
        <w:t xml:space="preserve"> are, oddly, so far beyond the rest</w:t>
      </w:r>
      <w:r w:rsidR="00245E51" w:rsidRPr="00C56DA6">
        <w:rPr>
          <w:lang w:val="en-GB"/>
        </w:rPr>
        <w:t>.</w:t>
      </w:r>
      <w:r w:rsidRPr="00C56DA6">
        <w:rPr>
          <w:lang w:val="en-GB"/>
        </w:rPr>
        <w:t xml:space="preserve"> </w:t>
      </w:r>
      <w:r w:rsidR="00245E51" w:rsidRPr="00C56DA6">
        <w:rPr>
          <w:lang w:val="en-GB"/>
        </w:rPr>
        <w:t xml:space="preserve">It is </w:t>
      </w:r>
      <w:r w:rsidRPr="00C56DA6">
        <w:rPr>
          <w:lang w:val="en-GB"/>
        </w:rPr>
        <w:t>because these concepts</w:t>
      </w:r>
      <w:r w:rsidR="002312A3" w:rsidRPr="00C56DA6">
        <w:rPr>
          <w:lang w:val="en-GB"/>
        </w:rPr>
        <w:t>,</w:t>
      </w:r>
      <w:r w:rsidRPr="00C56DA6">
        <w:rPr>
          <w:lang w:val="en-GB"/>
        </w:rPr>
        <w:t xml:space="preserve"> are inherently nonsensical</w:t>
      </w:r>
      <w:r w:rsidR="000C1F16" w:rsidRPr="00C56DA6">
        <w:rPr>
          <w:lang w:val="en-GB"/>
        </w:rPr>
        <w:t>,</w:t>
      </w:r>
      <w:r w:rsidRPr="00C56DA6">
        <w:rPr>
          <w:lang w:val="en-GB"/>
        </w:rPr>
        <w:t xml:space="preserve"> to any sensible mind without an agenda. </w:t>
      </w:r>
    </w:p>
    <w:p w14:paraId="5FE48807" w14:textId="22592742" w:rsidR="007B3F79" w:rsidRPr="00C56DA6" w:rsidRDefault="007B3F79" w:rsidP="0023140F">
      <w:pPr>
        <w:rPr>
          <w:lang w:val="en-GB"/>
        </w:rPr>
      </w:pPr>
      <w:r w:rsidRPr="00C56DA6">
        <w:rPr>
          <w:lang w:val="en-GB"/>
        </w:rPr>
        <w:t>Only now can I see this with crystal clarity. I can now re-read the explanation attempts</w:t>
      </w:r>
      <w:r w:rsidR="000C1F16" w:rsidRPr="00C56DA6">
        <w:rPr>
          <w:lang w:val="en-GB"/>
        </w:rPr>
        <w:t>,</w:t>
      </w:r>
      <w:r w:rsidRPr="00C56DA6">
        <w:rPr>
          <w:lang w:val="en-GB"/>
        </w:rPr>
        <w:t xml:space="preserve"> offered for the various paradoxes in our science</w:t>
      </w:r>
      <w:r w:rsidR="00BD2B83" w:rsidRPr="00C56DA6">
        <w:rPr>
          <w:lang w:val="en-GB"/>
        </w:rPr>
        <w:t>,</w:t>
      </w:r>
      <w:r w:rsidRPr="00C56DA6">
        <w:rPr>
          <w:lang w:val="en-GB"/>
        </w:rPr>
        <w:t xml:space="preserve"> and see the logical flaws in all of them</w:t>
      </w:r>
      <w:r w:rsidR="007026DD" w:rsidRPr="00C56DA6">
        <w:rPr>
          <w:lang w:val="en-GB"/>
        </w:rPr>
        <w:t> </w:t>
      </w:r>
      <w:r w:rsidRPr="00C56DA6">
        <w:rPr>
          <w:lang w:val="en-GB"/>
        </w:rPr>
        <w:t xml:space="preserve">– the </w:t>
      </w:r>
      <w:proofErr w:type="gramStart"/>
      <w:r w:rsidRPr="00C56DA6">
        <w:rPr>
          <w:lang w:val="en-GB"/>
        </w:rPr>
        <w:t>Emperor</w:t>
      </w:r>
      <w:proofErr w:type="gramEnd"/>
      <w:r w:rsidRPr="00C56DA6">
        <w:rPr>
          <w:lang w:val="en-GB"/>
        </w:rPr>
        <w:t xml:space="preserve"> is finally disrobed. </w:t>
      </w:r>
      <w:r w:rsidR="00BD2B83" w:rsidRPr="00C56DA6">
        <w:rPr>
          <w:lang w:val="en-GB"/>
        </w:rPr>
        <w:t xml:space="preserve">Mark </w:t>
      </w:r>
      <w:r w:rsidRPr="00C56DA6">
        <w:rPr>
          <w:lang w:val="en-GB"/>
        </w:rPr>
        <w:t>McCutcheon has just rewritten the whole thing for us, and I challenge you to read this book and tell me otherwise</w:t>
      </w:r>
      <w:r w:rsidR="0023140F" w:rsidRPr="00C56DA6">
        <w:rPr>
          <w:lang w:val="en-GB"/>
        </w:rPr>
        <w:t xml:space="preserve">. </w:t>
      </w:r>
    </w:p>
    <w:p w14:paraId="5D436E60" w14:textId="04DE1433" w:rsidR="007B3F79" w:rsidRPr="00C56DA6" w:rsidRDefault="007B3F79" w:rsidP="00E26535">
      <w:pPr>
        <w:rPr>
          <w:lang w:val="en-GB"/>
        </w:rPr>
      </w:pPr>
      <w:r w:rsidRPr="00C56DA6">
        <w:rPr>
          <w:lang w:val="en-GB"/>
        </w:rPr>
        <w:t>Now we can have a true understanding</w:t>
      </w:r>
      <w:r w:rsidR="002312A3" w:rsidRPr="00C56DA6">
        <w:rPr>
          <w:lang w:val="en-GB"/>
        </w:rPr>
        <w:t xml:space="preserve">, </w:t>
      </w:r>
      <w:r w:rsidRPr="00C56DA6">
        <w:rPr>
          <w:lang w:val="en-GB"/>
        </w:rPr>
        <w:t>of how nuclear weapons truly work</w:t>
      </w:r>
      <w:r w:rsidR="00BD2B83" w:rsidRPr="00C56DA6">
        <w:rPr>
          <w:lang w:val="en-GB"/>
        </w:rPr>
        <w:t>,</w:t>
      </w:r>
      <w:r w:rsidRPr="00C56DA6">
        <w:rPr>
          <w:lang w:val="en-GB"/>
        </w:rPr>
        <w:t xml:space="preserve"> and what </w:t>
      </w:r>
      <w:r w:rsidRPr="00C56DA6">
        <w:rPr>
          <w:i/>
          <w:lang w:val="en-GB"/>
        </w:rPr>
        <w:t>E=mc</w:t>
      </w:r>
      <w:r w:rsidRPr="00C56DA6">
        <w:rPr>
          <w:i/>
          <w:vertAlign w:val="superscript"/>
          <w:lang w:val="en-GB"/>
        </w:rPr>
        <w:t>2</w:t>
      </w:r>
      <w:r w:rsidRPr="00C56DA6">
        <w:rPr>
          <w:lang w:val="en-GB"/>
        </w:rPr>
        <w:t xml:space="preserve"> really means. Now we can know the true nature</w:t>
      </w:r>
      <w:r w:rsidR="002312A3" w:rsidRPr="00C56DA6">
        <w:rPr>
          <w:lang w:val="en-GB"/>
        </w:rPr>
        <w:t>,</w:t>
      </w:r>
      <w:r w:rsidRPr="00C56DA6">
        <w:rPr>
          <w:lang w:val="en-GB"/>
        </w:rPr>
        <w:t xml:space="preserve"> of subatomic and atomic bonds, furthering research in such areas as biological, </w:t>
      </w:r>
      <w:proofErr w:type="gramStart"/>
      <w:r w:rsidRPr="00C56DA6">
        <w:rPr>
          <w:lang w:val="en-GB"/>
        </w:rPr>
        <w:t>chemical</w:t>
      </w:r>
      <w:proofErr w:type="gramEnd"/>
      <w:r w:rsidRPr="00C56DA6">
        <w:rPr>
          <w:lang w:val="en-GB"/>
        </w:rPr>
        <w:t xml:space="preserve"> and nuclear weapons. I don’t know, but with such an understanding</w:t>
      </w:r>
      <w:r w:rsidR="002312A3" w:rsidRPr="00C56DA6">
        <w:rPr>
          <w:lang w:val="en-GB"/>
        </w:rPr>
        <w:t>,</w:t>
      </w:r>
      <w:r w:rsidRPr="00C56DA6">
        <w:rPr>
          <w:lang w:val="en-GB"/>
        </w:rPr>
        <w:t xml:space="preserve"> of how physics and chemistry truly work, I think we may have finally stumbled upon the Holy Grail of all wars</w:t>
      </w:r>
      <w:r w:rsidR="002312A3" w:rsidRPr="00C56DA6">
        <w:rPr>
          <w:lang w:val="en-GB"/>
        </w:rPr>
        <w:t xml:space="preserve">, but also, the Holy Grail of </w:t>
      </w:r>
      <w:r w:rsidR="00824D51" w:rsidRPr="00C56DA6">
        <w:rPr>
          <w:lang w:val="en-GB"/>
        </w:rPr>
        <w:t xml:space="preserve">revolutionary new </w:t>
      </w:r>
      <w:r w:rsidR="002312A3" w:rsidRPr="00C56DA6">
        <w:rPr>
          <w:lang w:val="en-GB"/>
        </w:rPr>
        <w:t>technologies.</w:t>
      </w:r>
    </w:p>
    <w:p w14:paraId="7EEE400C" w14:textId="60F1EAE3" w:rsidR="007B3F79" w:rsidRPr="00C56DA6" w:rsidRDefault="007B3F79" w:rsidP="00E26535">
      <w:pPr>
        <w:rPr>
          <w:lang w:val="en-GB"/>
        </w:rPr>
      </w:pPr>
      <w:r w:rsidRPr="00C56DA6">
        <w:rPr>
          <w:lang w:val="en-GB"/>
        </w:rPr>
        <w:lastRenderedPageBreak/>
        <w:t>And yet, I cannot say this should be hidden from view. I cannot say that such an understanding of all physics</w:t>
      </w:r>
      <w:r w:rsidR="002312A3" w:rsidRPr="00C56DA6">
        <w:rPr>
          <w:lang w:val="en-GB"/>
        </w:rPr>
        <w:t>,</w:t>
      </w:r>
      <w:r w:rsidRPr="00C56DA6">
        <w:rPr>
          <w:lang w:val="en-GB"/>
        </w:rPr>
        <w:t xml:space="preserve"> should be kept secret. I believe we should seek the truth above all else</w:t>
      </w:r>
      <w:r w:rsidR="00F90A5C" w:rsidRPr="00C56DA6">
        <w:rPr>
          <w:lang w:val="en-GB"/>
        </w:rPr>
        <w:t>.</w:t>
      </w:r>
      <w:r w:rsidRPr="00C56DA6">
        <w:rPr>
          <w:lang w:val="en-GB"/>
        </w:rPr>
        <w:t xml:space="preserve"> </w:t>
      </w:r>
      <w:r w:rsidR="00F90A5C" w:rsidRPr="00C56DA6">
        <w:rPr>
          <w:lang w:val="en-GB"/>
        </w:rPr>
        <w:t>E</w:t>
      </w:r>
      <w:r w:rsidRPr="00C56DA6">
        <w:rPr>
          <w:lang w:val="en-GB"/>
        </w:rPr>
        <w:t>specially considering how many billions of dollars</w:t>
      </w:r>
      <w:r w:rsidR="002312A3" w:rsidRPr="00C56DA6">
        <w:rPr>
          <w:lang w:val="en-GB"/>
        </w:rPr>
        <w:t>,</w:t>
      </w:r>
      <w:r w:rsidRPr="00C56DA6">
        <w:rPr>
          <w:lang w:val="en-GB"/>
        </w:rPr>
        <w:t xml:space="preserve"> we spend on experiments</w:t>
      </w:r>
      <w:r w:rsidR="002312A3" w:rsidRPr="00C56DA6">
        <w:rPr>
          <w:lang w:val="en-GB"/>
        </w:rPr>
        <w:t xml:space="preserve"> and studies</w:t>
      </w:r>
      <w:r w:rsidR="00BD2B83" w:rsidRPr="00C56DA6">
        <w:rPr>
          <w:lang w:val="en-GB"/>
        </w:rPr>
        <w:t>,</w:t>
      </w:r>
      <w:r w:rsidRPr="00C56DA6">
        <w:rPr>
          <w:lang w:val="en-GB"/>
        </w:rPr>
        <w:t xml:space="preserve"> that can now be clearly demonstrated</w:t>
      </w:r>
      <w:r w:rsidR="000C1F16" w:rsidRPr="00C56DA6">
        <w:rPr>
          <w:lang w:val="en-GB"/>
        </w:rPr>
        <w:t xml:space="preserve"> </w:t>
      </w:r>
      <w:r w:rsidRPr="00C56DA6">
        <w:rPr>
          <w:lang w:val="en-GB"/>
        </w:rPr>
        <w:t xml:space="preserve">to be primitive, </w:t>
      </w:r>
      <w:proofErr w:type="gramStart"/>
      <w:r w:rsidRPr="00C56DA6">
        <w:rPr>
          <w:lang w:val="en-GB"/>
        </w:rPr>
        <w:t>misguided</w:t>
      </w:r>
      <w:proofErr w:type="gramEnd"/>
      <w:r w:rsidRPr="00C56DA6">
        <w:rPr>
          <w:lang w:val="en-GB"/>
        </w:rPr>
        <w:t xml:space="preserve"> or useless</w:t>
      </w:r>
      <w:r w:rsidR="00FD4D20" w:rsidRPr="00C56DA6">
        <w:rPr>
          <w:lang w:val="en-GB"/>
        </w:rPr>
        <w:t>, by theory alone.</w:t>
      </w:r>
      <w:r w:rsidRPr="00C56DA6">
        <w:rPr>
          <w:lang w:val="en-GB"/>
        </w:rPr>
        <w:t xml:space="preserve"> </w:t>
      </w:r>
    </w:p>
    <w:p w14:paraId="1F2FA7C8" w14:textId="77777777" w:rsidR="00E26535" w:rsidRPr="00C56DA6" w:rsidRDefault="007B3F79" w:rsidP="00E26535">
      <w:pPr>
        <w:rPr>
          <w:lang w:val="en-GB"/>
        </w:rPr>
      </w:pPr>
      <w:r w:rsidRPr="00C56DA6">
        <w:rPr>
          <w:lang w:val="en-GB"/>
        </w:rPr>
        <w:t xml:space="preserve">This strikes me </w:t>
      </w:r>
      <w:proofErr w:type="gramStart"/>
      <w:r w:rsidRPr="00C56DA6">
        <w:rPr>
          <w:lang w:val="en-GB"/>
        </w:rPr>
        <w:t>all the more</w:t>
      </w:r>
      <w:proofErr w:type="gramEnd"/>
      <w:r w:rsidR="00BD2B83" w:rsidRPr="00C56DA6">
        <w:rPr>
          <w:lang w:val="en-GB"/>
        </w:rPr>
        <w:t>,</w:t>
      </w:r>
      <w:r w:rsidRPr="00C56DA6">
        <w:rPr>
          <w:lang w:val="en-GB"/>
        </w:rPr>
        <w:t xml:space="preserve"> when I encounter documentaries about </w:t>
      </w:r>
      <w:r w:rsidR="00F048AA" w:rsidRPr="00C56DA6">
        <w:rPr>
          <w:lang w:val="en-GB"/>
        </w:rPr>
        <w:t>the physics of our world</w:t>
      </w:r>
      <w:r w:rsidR="00F35B56" w:rsidRPr="00C56DA6">
        <w:rPr>
          <w:lang w:val="en-GB"/>
        </w:rPr>
        <w:t>, w</w:t>
      </w:r>
      <w:r w:rsidRPr="00C56DA6">
        <w:rPr>
          <w:lang w:val="en-GB"/>
        </w:rPr>
        <w:t>here presumably great theoretical physicists</w:t>
      </w:r>
      <w:r w:rsidR="00D74294" w:rsidRPr="00C56DA6">
        <w:rPr>
          <w:lang w:val="en-GB"/>
        </w:rPr>
        <w:t xml:space="preserve">, </w:t>
      </w:r>
      <w:r w:rsidRPr="00C56DA6">
        <w:rPr>
          <w:lang w:val="en-GB"/>
        </w:rPr>
        <w:t>are actually just wasting time and money</w:t>
      </w:r>
      <w:r w:rsidR="00F35B56" w:rsidRPr="00C56DA6">
        <w:rPr>
          <w:lang w:val="en-GB"/>
        </w:rPr>
        <w:t>.</w:t>
      </w:r>
      <w:r w:rsidRPr="00C56DA6">
        <w:rPr>
          <w:lang w:val="en-GB"/>
        </w:rPr>
        <w:t xml:space="preserve"> </w:t>
      </w:r>
      <w:r w:rsidR="00F35B56" w:rsidRPr="00C56DA6">
        <w:rPr>
          <w:lang w:val="en-GB"/>
        </w:rPr>
        <w:t>Their time</w:t>
      </w:r>
      <w:r w:rsidRPr="00C56DA6">
        <w:rPr>
          <w:lang w:val="en-GB"/>
        </w:rPr>
        <w:t xml:space="preserve"> </w:t>
      </w:r>
      <w:r w:rsidR="007B21F9" w:rsidRPr="00C56DA6">
        <w:rPr>
          <w:lang w:val="en-GB"/>
        </w:rPr>
        <w:t xml:space="preserve">and resources </w:t>
      </w:r>
      <w:r w:rsidRPr="00C56DA6">
        <w:rPr>
          <w:lang w:val="en-GB"/>
        </w:rPr>
        <w:t>could be far better spent</w:t>
      </w:r>
      <w:r w:rsidR="000C1F16" w:rsidRPr="00C56DA6">
        <w:rPr>
          <w:lang w:val="en-GB"/>
        </w:rPr>
        <w:t>,</w:t>
      </w:r>
      <w:r w:rsidRPr="00C56DA6">
        <w:rPr>
          <w:lang w:val="en-GB"/>
        </w:rPr>
        <w:t xml:space="preserve"> if they had the real physics to work with, rather than the </w:t>
      </w:r>
      <w:r w:rsidR="00F35B56" w:rsidRPr="00C56DA6">
        <w:rPr>
          <w:lang w:val="en-GB"/>
        </w:rPr>
        <w:t xml:space="preserve">overbaked </w:t>
      </w:r>
      <w:r w:rsidR="007B21F9" w:rsidRPr="00C56DA6">
        <w:rPr>
          <w:lang w:val="en-GB"/>
        </w:rPr>
        <w:t>convoluted</w:t>
      </w:r>
      <w:r w:rsidR="00F35B56" w:rsidRPr="00C56DA6">
        <w:rPr>
          <w:lang w:val="en-GB"/>
        </w:rPr>
        <w:t xml:space="preserve"> theories</w:t>
      </w:r>
      <w:r w:rsidRPr="00C56DA6">
        <w:rPr>
          <w:lang w:val="en-GB"/>
        </w:rPr>
        <w:t xml:space="preserve"> they have now</w:t>
      </w:r>
      <w:r w:rsidR="00D74294" w:rsidRPr="00C56DA6">
        <w:rPr>
          <w:lang w:val="en-GB"/>
        </w:rPr>
        <w:t>, and that they struggle to dumb down for us.</w:t>
      </w:r>
    </w:p>
    <w:p w14:paraId="3843ED40" w14:textId="317EB72F" w:rsidR="00E26535" w:rsidRPr="00C56DA6" w:rsidRDefault="007B3F79" w:rsidP="00E26535">
      <w:pPr>
        <w:rPr>
          <w:lang w:val="en-GB"/>
        </w:rPr>
      </w:pPr>
      <w:r w:rsidRPr="00C56DA6">
        <w:rPr>
          <w:i/>
          <w:lang w:val="en-GB"/>
        </w:rPr>
        <w:t>Expansion Theory</w:t>
      </w:r>
      <w:r w:rsidRPr="00C56DA6">
        <w:rPr>
          <w:lang w:val="en-GB"/>
        </w:rPr>
        <w:t xml:space="preserve">, as </w:t>
      </w:r>
      <w:r w:rsidR="00F82E20" w:rsidRPr="00C56DA6">
        <w:rPr>
          <w:lang w:val="en-GB"/>
        </w:rPr>
        <w:t xml:space="preserve">Mark </w:t>
      </w:r>
      <w:r w:rsidRPr="00C56DA6">
        <w:rPr>
          <w:lang w:val="en-GB"/>
        </w:rPr>
        <w:t>McCutcheon has aptly named this new theory, will ensure we will never struggle to understand how to land a spacecraft</w:t>
      </w:r>
      <w:r w:rsidR="00F35B56" w:rsidRPr="00C56DA6">
        <w:rPr>
          <w:lang w:val="en-GB"/>
        </w:rPr>
        <w:t>,</w:t>
      </w:r>
      <w:r w:rsidRPr="00C56DA6">
        <w:rPr>
          <w:lang w:val="en-GB"/>
        </w:rPr>
        <w:t xml:space="preserve"> on any moon or planet in the solar system, or needlessly lose one more astronaut. Gravity is not what we think it is today</w:t>
      </w:r>
      <w:r w:rsidR="007026DD" w:rsidRPr="00C56DA6">
        <w:rPr>
          <w:lang w:val="en-GB"/>
        </w:rPr>
        <w:t> </w:t>
      </w:r>
      <w:r w:rsidRPr="00C56DA6">
        <w:rPr>
          <w:lang w:val="en-GB"/>
        </w:rPr>
        <w:t xml:space="preserve">– it finally has a proper, entirely new definition. This is our only viable way out of the solar </w:t>
      </w:r>
      <w:proofErr w:type="gramStart"/>
      <w:r w:rsidRPr="00C56DA6">
        <w:rPr>
          <w:lang w:val="en-GB"/>
        </w:rPr>
        <w:t>system</w:t>
      </w:r>
      <w:r w:rsidR="00FA6472" w:rsidRPr="00C56DA6">
        <w:rPr>
          <w:lang w:val="en-GB"/>
        </w:rPr>
        <w:t>,</w:t>
      </w:r>
      <w:r w:rsidRPr="00C56DA6">
        <w:rPr>
          <w:lang w:val="en-GB"/>
        </w:rPr>
        <w:t xml:space="preserve"> once</w:t>
      </w:r>
      <w:proofErr w:type="gramEnd"/>
      <w:r w:rsidRPr="00C56DA6">
        <w:rPr>
          <w:lang w:val="en-GB"/>
        </w:rPr>
        <w:t xml:space="preserve"> we decide to seriously get to work on it. </w:t>
      </w:r>
    </w:p>
    <w:p w14:paraId="2AE02123" w14:textId="3920BEC9" w:rsidR="007B21F9" w:rsidRPr="00C56DA6" w:rsidRDefault="007B3F79" w:rsidP="00E26535">
      <w:pPr>
        <w:rPr>
          <w:lang w:val="en-GB"/>
        </w:rPr>
      </w:pPr>
      <w:r w:rsidRPr="00C56DA6">
        <w:rPr>
          <w:lang w:val="en-GB"/>
        </w:rPr>
        <w:t xml:space="preserve">I am now going to give you, for the first time ever, a core insight from the new theory, which you can take or leave as you see fit. But if you read the book, just as I did, I have no doubt you will be convinced of its truth. </w:t>
      </w:r>
    </w:p>
    <w:p w14:paraId="1457F545" w14:textId="1F352CF9" w:rsidR="007B3F79" w:rsidRPr="00C56DA6" w:rsidRDefault="007B3F79" w:rsidP="00E26535">
      <w:pPr>
        <w:rPr>
          <w:lang w:val="en-GB"/>
        </w:rPr>
      </w:pPr>
      <w:r w:rsidRPr="00C56DA6">
        <w:rPr>
          <w:lang w:val="en-GB"/>
        </w:rPr>
        <w:t>And it is simply this: all can be explained by the fact</w:t>
      </w:r>
      <w:r w:rsidR="002E54B2" w:rsidRPr="00C56DA6">
        <w:rPr>
          <w:lang w:val="en-GB"/>
        </w:rPr>
        <w:t>,</w:t>
      </w:r>
      <w:r w:rsidRPr="00C56DA6">
        <w:rPr>
          <w:lang w:val="en-GB"/>
        </w:rPr>
        <w:t xml:space="preserve"> that the electron is the only fundamental particle in the universe, and that it constantly expands, causing all atoms, which are composed of </w:t>
      </w:r>
      <w:r w:rsidR="008F4C17" w:rsidRPr="00C56DA6">
        <w:rPr>
          <w:lang w:val="en-GB"/>
        </w:rPr>
        <w:t>electrons</w:t>
      </w:r>
      <w:r w:rsidRPr="00C56DA6">
        <w:rPr>
          <w:lang w:val="en-GB"/>
        </w:rPr>
        <w:t xml:space="preserve">, to also expand. And since atoms are expanding entities, all objects made of atoms expand as well, at a </w:t>
      </w:r>
      <w:r w:rsidR="00D74294" w:rsidRPr="00C56DA6">
        <w:rPr>
          <w:lang w:val="en-GB"/>
        </w:rPr>
        <w:t xml:space="preserve">constant </w:t>
      </w:r>
      <w:r w:rsidRPr="00C56DA6">
        <w:rPr>
          <w:lang w:val="en-GB"/>
        </w:rPr>
        <w:t>rate confirmed mathematically. Every atom or object in the universe</w:t>
      </w:r>
      <w:r w:rsidR="008F4C17" w:rsidRPr="00C56DA6">
        <w:rPr>
          <w:lang w:val="en-GB"/>
        </w:rPr>
        <w:t>,</w:t>
      </w:r>
      <w:r w:rsidRPr="00C56DA6">
        <w:rPr>
          <w:lang w:val="en-GB"/>
        </w:rPr>
        <w:t xml:space="preserve"> doubles in size every 19 minutes</w:t>
      </w:r>
      <w:r w:rsidR="007E4F8E" w:rsidRPr="00C56DA6">
        <w:rPr>
          <w:lang w:val="en-GB"/>
        </w:rPr>
        <w:t>.</w:t>
      </w:r>
      <w:r w:rsidRPr="00C56DA6">
        <w:rPr>
          <w:lang w:val="en-GB"/>
        </w:rPr>
        <w:t xml:space="preserve"> </w:t>
      </w:r>
      <w:r w:rsidR="007E4F8E" w:rsidRPr="00C56DA6">
        <w:rPr>
          <w:lang w:val="en-GB"/>
        </w:rPr>
        <w:t>But t</w:t>
      </w:r>
      <w:r w:rsidRPr="00C56DA6">
        <w:rPr>
          <w:lang w:val="en-GB"/>
        </w:rPr>
        <w:t xml:space="preserve">his growth is unseen </w:t>
      </w:r>
      <w:proofErr w:type="gramStart"/>
      <w:r w:rsidRPr="00C56DA6">
        <w:rPr>
          <w:lang w:val="en-GB"/>
        </w:rPr>
        <w:t>directly</w:t>
      </w:r>
      <w:r w:rsidR="00FA6472" w:rsidRPr="00C56DA6">
        <w:rPr>
          <w:lang w:val="en-GB"/>
        </w:rPr>
        <w:t>,</w:t>
      </w:r>
      <w:r w:rsidRPr="00C56DA6">
        <w:rPr>
          <w:lang w:val="en-GB"/>
        </w:rPr>
        <w:t xml:space="preserve"> since</w:t>
      </w:r>
      <w:proofErr w:type="gramEnd"/>
      <w:r w:rsidRPr="00C56DA6">
        <w:rPr>
          <w:lang w:val="en-GB"/>
        </w:rPr>
        <w:t xml:space="preserve"> everything maintains the same </w:t>
      </w:r>
      <w:r w:rsidRPr="00C56DA6">
        <w:rPr>
          <w:i/>
          <w:lang w:val="en-GB"/>
        </w:rPr>
        <w:t>relative</w:t>
      </w:r>
      <w:r w:rsidRPr="00C56DA6">
        <w:rPr>
          <w:lang w:val="en-GB"/>
        </w:rPr>
        <w:t xml:space="preserve"> size.</w:t>
      </w:r>
    </w:p>
    <w:p w14:paraId="0D6916EF" w14:textId="6C2020B7" w:rsidR="007B3F79" w:rsidRPr="00C56DA6" w:rsidRDefault="007B3F79" w:rsidP="00E26535">
      <w:pPr>
        <w:rPr>
          <w:lang w:val="en-GB"/>
        </w:rPr>
      </w:pPr>
      <w:r w:rsidRPr="00C56DA6">
        <w:rPr>
          <w:lang w:val="en-GB"/>
        </w:rPr>
        <w:t>Th</w:t>
      </w:r>
      <w:r w:rsidR="002A1F9C" w:rsidRPr="00C56DA6">
        <w:rPr>
          <w:lang w:val="en-GB"/>
        </w:rPr>
        <w:t>is</w:t>
      </w:r>
      <w:r w:rsidRPr="00C56DA6">
        <w:rPr>
          <w:lang w:val="en-GB"/>
        </w:rPr>
        <w:t xml:space="preserve"> means</w:t>
      </w:r>
      <w:r w:rsidR="00FA6472" w:rsidRPr="00C56DA6">
        <w:rPr>
          <w:lang w:val="en-GB"/>
        </w:rPr>
        <w:t>,</w:t>
      </w:r>
      <w:r w:rsidRPr="00C56DA6">
        <w:rPr>
          <w:lang w:val="en-GB"/>
        </w:rPr>
        <w:t xml:space="preserve"> the Earth expands by 4.9 meters</w:t>
      </w:r>
      <w:r w:rsidR="00195618" w:rsidRPr="00C56DA6">
        <w:rPr>
          <w:lang w:val="en-GB"/>
        </w:rPr>
        <w:t xml:space="preserve"> </w:t>
      </w:r>
      <w:r w:rsidR="00D74294" w:rsidRPr="00C56DA6">
        <w:rPr>
          <w:lang w:val="en-GB"/>
        </w:rPr>
        <w:t xml:space="preserve">each second, </w:t>
      </w:r>
      <w:r w:rsidR="00195618" w:rsidRPr="00C56DA6">
        <w:rPr>
          <w:lang w:val="en-GB"/>
        </w:rPr>
        <w:t>pushing us upward</w:t>
      </w:r>
      <w:r w:rsidRPr="00C56DA6">
        <w:rPr>
          <w:lang w:val="en-GB"/>
        </w:rPr>
        <w:t xml:space="preserve">. Falling objects never truly fall, they float in the air until the Earth reaches them whilst expanding. </w:t>
      </w:r>
      <w:r w:rsidR="002A1F9C" w:rsidRPr="00C56DA6">
        <w:rPr>
          <w:lang w:val="en-GB"/>
        </w:rPr>
        <w:lastRenderedPageBreak/>
        <w:t>This expansion goes on to</w:t>
      </w:r>
      <w:r w:rsidRPr="00C56DA6">
        <w:rPr>
          <w:lang w:val="en-GB"/>
        </w:rPr>
        <w:t xml:space="preserve"> explain all of gravity, all orbits, </w:t>
      </w:r>
      <w:r w:rsidR="00D74294" w:rsidRPr="00C56DA6">
        <w:rPr>
          <w:lang w:val="en-GB"/>
        </w:rPr>
        <w:t xml:space="preserve">and </w:t>
      </w:r>
      <w:r w:rsidRPr="00C56DA6">
        <w:rPr>
          <w:lang w:val="en-GB"/>
        </w:rPr>
        <w:t>all of energy.</w:t>
      </w:r>
      <w:r w:rsidR="00FA6472" w:rsidRPr="00C56DA6">
        <w:rPr>
          <w:lang w:val="en-GB"/>
        </w:rPr>
        <w:t xml:space="preserve"> Isn’t that revolutionary?</w:t>
      </w:r>
    </w:p>
    <w:p w14:paraId="3113511E" w14:textId="560B0B79" w:rsidR="00333DC8" w:rsidRPr="00C56DA6" w:rsidRDefault="007B3F79" w:rsidP="00E26535">
      <w:pPr>
        <w:rPr>
          <w:lang w:val="en-GB"/>
        </w:rPr>
      </w:pPr>
      <w:r w:rsidRPr="00C56DA6">
        <w:rPr>
          <w:lang w:val="en-GB"/>
        </w:rPr>
        <w:t xml:space="preserve">This is Newtonian gravity </w:t>
      </w:r>
      <w:proofErr w:type="gramStart"/>
      <w:r w:rsidRPr="00C56DA6">
        <w:rPr>
          <w:lang w:val="en-GB"/>
        </w:rPr>
        <w:t>completely destroyed</w:t>
      </w:r>
      <w:proofErr w:type="gramEnd"/>
      <w:r w:rsidRPr="00C56DA6">
        <w:rPr>
          <w:lang w:val="en-GB"/>
        </w:rPr>
        <w:t>. Objects are not attracted to each other</w:t>
      </w:r>
      <w:r w:rsidR="00731F90" w:rsidRPr="00C56DA6">
        <w:rPr>
          <w:lang w:val="en-GB"/>
        </w:rPr>
        <w:t>,</w:t>
      </w:r>
      <w:r w:rsidRPr="00C56DA6">
        <w:rPr>
          <w:lang w:val="en-GB"/>
        </w:rPr>
        <w:t xml:space="preserve"> by a mysterious gravitational force </w:t>
      </w:r>
      <w:r w:rsidR="00843734" w:rsidRPr="00C56DA6">
        <w:rPr>
          <w:lang w:val="en-GB"/>
        </w:rPr>
        <w:t xml:space="preserve">acting </w:t>
      </w:r>
      <w:r w:rsidRPr="00C56DA6">
        <w:rPr>
          <w:lang w:val="en-GB"/>
        </w:rPr>
        <w:t>at a distance. The distance between objects simply diminishes</w:t>
      </w:r>
      <w:r w:rsidR="00FA6472" w:rsidRPr="00C56DA6">
        <w:rPr>
          <w:lang w:val="en-GB"/>
        </w:rPr>
        <w:t>,</w:t>
      </w:r>
      <w:r w:rsidRPr="00C56DA6">
        <w:rPr>
          <w:lang w:val="en-GB"/>
        </w:rPr>
        <w:t xml:space="preserve"> </w:t>
      </w:r>
      <w:proofErr w:type="gramStart"/>
      <w:r w:rsidRPr="00C56DA6">
        <w:rPr>
          <w:lang w:val="en-GB"/>
        </w:rPr>
        <w:t>due to the fact that</w:t>
      </w:r>
      <w:proofErr w:type="gramEnd"/>
      <w:r w:rsidRPr="00C56DA6">
        <w:rPr>
          <w:lang w:val="en-GB"/>
        </w:rPr>
        <w:t xml:space="preserve"> all objects undergo a constant underlying expansion, </w:t>
      </w:r>
      <w:r w:rsidR="00F90A5C" w:rsidRPr="00C56DA6">
        <w:rPr>
          <w:lang w:val="en-GB"/>
        </w:rPr>
        <w:t xml:space="preserve">including </w:t>
      </w:r>
      <w:r w:rsidR="00512B63" w:rsidRPr="00C56DA6">
        <w:rPr>
          <w:lang w:val="en-GB"/>
        </w:rPr>
        <w:t xml:space="preserve">of </w:t>
      </w:r>
      <w:r w:rsidR="00F90A5C" w:rsidRPr="00C56DA6">
        <w:rPr>
          <w:lang w:val="en-GB"/>
        </w:rPr>
        <w:t xml:space="preserve">all orbits, </w:t>
      </w:r>
      <w:r w:rsidRPr="00C56DA6">
        <w:rPr>
          <w:lang w:val="en-GB"/>
        </w:rPr>
        <w:t>while empty space does not</w:t>
      </w:r>
      <w:r w:rsidR="00843734" w:rsidRPr="00C56DA6">
        <w:rPr>
          <w:lang w:val="en-GB"/>
        </w:rPr>
        <w:t>.</w:t>
      </w:r>
      <w:r w:rsidRPr="00C56DA6">
        <w:rPr>
          <w:lang w:val="en-GB"/>
        </w:rPr>
        <w:t xml:space="preserve"> </w:t>
      </w:r>
    </w:p>
    <w:p w14:paraId="3F53FF9A" w14:textId="2A90C0E3" w:rsidR="00BF4FE3" w:rsidRPr="00C56DA6" w:rsidRDefault="00A946E5" w:rsidP="00E26535">
      <w:pPr>
        <w:rPr>
          <w:lang w:val="en-GB"/>
        </w:rPr>
      </w:pPr>
      <w:r w:rsidRPr="00C56DA6">
        <w:rPr>
          <w:lang w:val="en-GB"/>
        </w:rPr>
        <w:t xml:space="preserve">And </w:t>
      </w:r>
      <w:r w:rsidR="00527023" w:rsidRPr="00C56DA6">
        <w:rPr>
          <w:lang w:val="en-GB"/>
        </w:rPr>
        <w:t>as</w:t>
      </w:r>
      <w:r w:rsidRPr="00C56DA6">
        <w:rPr>
          <w:lang w:val="en-GB"/>
        </w:rPr>
        <w:t xml:space="preserve"> we cannot see this expansion, </w:t>
      </w:r>
      <w:r w:rsidR="00527023" w:rsidRPr="00C56DA6">
        <w:rPr>
          <w:lang w:val="en-GB"/>
        </w:rPr>
        <w:t xml:space="preserve">since we also expand, </w:t>
      </w:r>
      <w:r w:rsidRPr="00C56DA6">
        <w:rPr>
          <w:lang w:val="en-GB"/>
        </w:rPr>
        <w:t>t</w:t>
      </w:r>
      <w:r w:rsidR="00843734" w:rsidRPr="00C56DA6">
        <w:rPr>
          <w:lang w:val="en-GB"/>
        </w:rPr>
        <w:t xml:space="preserve">his </w:t>
      </w:r>
      <w:r w:rsidR="007B3F79" w:rsidRPr="00C56DA6">
        <w:rPr>
          <w:lang w:val="en-GB"/>
        </w:rPr>
        <w:t>resul</w:t>
      </w:r>
      <w:r w:rsidR="00843734" w:rsidRPr="00C56DA6">
        <w:rPr>
          <w:lang w:val="en-GB"/>
        </w:rPr>
        <w:t>ts</w:t>
      </w:r>
      <w:r w:rsidR="007B3F79" w:rsidRPr="00C56DA6">
        <w:rPr>
          <w:lang w:val="en-GB"/>
        </w:rPr>
        <w:t xml:space="preserve"> in effectively constant-sized objects</w:t>
      </w:r>
      <w:r w:rsidR="00D07206" w:rsidRPr="00C56DA6">
        <w:rPr>
          <w:lang w:val="en-GB"/>
        </w:rPr>
        <w:t>,</w:t>
      </w:r>
      <w:r w:rsidR="007B3F79" w:rsidRPr="00C56DA6">
        <w:rPr>
          <w:lang w:val="en-GB"/>
        </w:rPr>
        <w:t xml:space="preserve"> moving toward each other</w:t>
      </w:r>
      <w:r w:rsidR="00F90A5C" w:rsidRPr="00C56DA6">
        <w:rPr>
          <w:lang w:val="en-GB"/>
        </w:rPr>
        <w:t>.</w:t>
      </w:r>
      <w:r w:rsidR="00512B63" w:rsidRPr="00C56DA6">
        <w:rPr>
          <w:lang w:val="en-GB"/>
        </w:rPr>
        <w:t xml:space="preserve"> At which point, they may hit or start orbiting each other</w:t>
      </w:r>
      <w:r w:rsidR="005118DB" w:rsidRPr="00C56DA6">
        <w:rPr>
          <w:lang w:val="en-GB"/>
        </w:rPr>
        <w:t xml:space="preserve">, </w:t>
      </w:r>
      <w:r w:rsidR="00A642B0" w:rsidRPr="00C56DA6">
        <w:rPr>
          <w:lang w:val="en-GB"/>
        </w:rPr>
        <w:t>determined</w:t>
      </w:r>
      <w:r w:rsidR="005118DB" w:rsidRPr="00C56DA6">
        <w:rPr>
          <w:lang w:val="en-GB"/>
        </w:rPr>
        <w:t xml:space="preserve"> by the geometry of expansion</w:t>
      </w:r>
      <w:r w:rsidR="00A642B0" w:rsidRPr="00C56DA6">
        <w:rPr>
          <w:lang w:val="en-GB"/>
        </w:rPr>
        <w:t xml:space="preserve"> behind the scenes</w:t>
      </w:r>
      <w:r w:rsidR="00512B63" w:rsidRPr="00C56DA6">
        <w:rPr>
          <w:lang w:val="en-GB"/>
        </w:rPr>
        <w:t>.</w:t>
      </w:r>
    </w:p>
    <w:p w14:paraId="38581B64" w14:textId="50D68B30" w:rsidR="007B3F79" w:rsidRPr="00C56DA6" w:rsidRDefault="007B3F79" w:rsidP="00E26535">
      <w:pPr>
        <w:rPr>
          <w:lang w:val="en-GB"/>
        </w:rPr>
      </w:pPr>
      <w:r w:rsidRPr="00C56DA6">
        <w:rPr>
          <w:lang w:val="en-GB"/>
        </w:rPr>
        <w:t>The expansion of electrons and atoms explains everything: gravity, chemical bonds, a new model of both the electron and the atom</w:t>
      </w:r>
      <w:r w:rsidR="00FA6472" w:rsidRPr="00C56DA6">
        <w:rPr>
          <w:lang w:val="en-GB"/>
        </w:rPr>
        <w:t>,</w:t>
      </w:r>
      <w:r w:rsidRPr="00C56DA6">
        <w:rPr>
          <w:lang w:val="en-GB"/>
        </w:rPr>
        <w:t xml:space="preserve"> without any inherent charge or magnetism. The entire universe is alive with expanding electrons, pushing against each other</w:t>
      </w:r>
      <w:r w:rsidR="00410367" w:rsidRPr="00C56DA6">
        <w:rPr>
          <w:lang w:val="en-GB"/>
        </w:rPr>
        <w:t>,</w:t>
      </w:r>
      <w:r w:rsidRPr="00C56DA6">
        <w:rPr>
          <w:lang w:val="en-GB"/>
        </w:rPr>
        <w:t xml:space="preserve"> both within and outside the atom, in electron clouds or electron clusters</w:t>
      </w:r>
      <w:r w:rsidR="00FA6472" w:rsidRPr="00C56DA6">
        <w:rPr>
          <w:lang w:val="en-GB"/>
        </w:rPr>
        <w:t>,</w:t>
      </w:r>
      <w:r w:rsidRPr="00C56DA6">
        <w:rPr>
          <w:lang w:val="en-GB"/>
        </w:rPr>
        <w:t xml:space="preserve"> that explain radiating heat and light. The theory goes on to explain radio waves</w:t>
      </w:r>
      <w:r w:rsidR="00410367" w:rsidRPr="00C56DA6">
        <w:rPr>
          <w:lang w:val="en-GB"/>
        </w:rPr>
        <w:t>,</w:t>
      </w:r>
      <w:r w:rsidRPr="00C56DA6">
        <w:rPr>
          <w:lang w:val="en-GB"/>
        </w:rPr>
        <w:t xml:space="preserve"> and the whole spectrum of energy waves, which are no longer waves at all, but various configurations of expanding electrons. </w:t>
      </w:r>
    </w:p>
    <w:p w14:paraId="271FAC23" w14:textId="66A51611" w:rsidR="007B3F79" w:rsidRPr="00C56DA6" w:rsidRDefault="007B3F79" w:rsidP="00E26535">
      <w:pPr>
        <w:rPr>
          <w:lang w:val="en-GB"/>
        </w:rPr>
      </w:pPr>
      <w:r w:rsidRPr="00C56DA6">
        <w:rPr>
          <w:lang w:val="en-GB"/>
        </w:rPr>
        <w:t>The whole of physics is now explained by expanding electrons. We now have light without mysterious photons, without Einstein, without quantum mechanics. No more weird claims</w:t>
      </w:r>
      <w:r w:rsidR="007160E5" w:rsidRPr="00C56DA6">
        <w:rPr>
          <w:lang w:val="en-GB"/>
        </w:rPr>
        <w:t>,</w:t>
      </w:r>
      <w:r w:rsidRPr="00C56DA6">
        <w:rPr>
          <w:lang w:val="en-GB"/>
        </w:rPr>
        <w:t xml:space="preserve"> that no one can understand or explain.</w:t>
      </w:r>
    </w:p>
    <w:p w14:paraId="051B8845" w14:textId="3A4EB256" w:rsidR="007B3F79" w:rsidRPr="00C56DA6" w:rsidRDefault="007B3F79" w:rsidP="00E26535">
      <w:pPr>
        <w:rPr>
          <w:lang w:val="en-GB"/>
        </w:rPr>
      </w:pPr>
      <w:r w:rsidRPr="00C56DA6">
        <w:rPr>
          <w:lang w:val="en-GB"/>
        </w:rPr>
        <w:t>I never thought in a million years</w:t>
      </w:r>
      <w:r w:rsidR="00FA6472" w:rsidRPr="00C56DA6">
        <w:rPr>
          <w:lang w:val="en-GB"/>
        </w:rPr>
        <w:t>,</w:t>
      </w:r>
      <w:r w:rsidRPr="00C56DA6">
        <w:rPr>
          <w:lang w:val="en-GB"/>
        </w:rPr>
        <w:t xml:space="preserve"> that one </w:t>
      </w:r>
      <w:r w:rsidR="00570AAD" w:rsidRPr="00C56DA6">
        <w:rPr>
          <w:lang w:val="en-GB"/>
        </w:rPr>
        <w:t>person</w:t>
      </w:r>
      <w:r w:rsidRPr="00C56DA6">
        <w:rPr>
          <w:lang w:val="en-GB"/>
        </w:rPr>
        <w:t xml:space="preserve"> could come up with such a radical change of the whole of physics</w:t>
      </w:r>
      <w:r w:rsidR="002E54B2" w:rsidRPr="00C56DA6">
        <w:rPr>
          <w:lang w:val="en-GB"/>
        </w:rPr>
        <w:t>,</w:t>
      </w:r>
      <w:r w:rsidRPr="00C56DA6">
        <w:rPr>
          <w:lang w:val="en-GB"/>
        </w:rPr>
        <w:t xml:space="preserve"> all in one go, all within one revolutionary book. You thought Einstein was a genius, just wait until </w:t>
      </w:r>
      <w:r w:rsidR="00FA6472" w:rsidRPr="00C56DA6">
        <w:rPr>
          <w:lang w:val="en-GB"/>
        </w:rPr>
        <w:t xml:space="preserve">Mark </w:t>
      </w:r>
      <w:r w:rsidRPr="00C56DA6">
        <w:rPr>
          <w:lang w:val="en-GB"/>
        </w:rPr>
        <w:t xml:space="preserve">McCutcheon explodes unto the world of physics world-wide. Every single book of physics, </w:t>
      </w:r>
      <w:proofErr w:type="gramStart"/>
      <w:r w:rsidRPr="00C56DA6">
        <w:rPr>
          <w:lang w:val="en-GB"/>
        </w:rPr>
        <w:t>math</w:t>
      </w:r>
      <w:proofErr w:type="gramEnd"/>
      <w:r w:rsidRPr="00C56DA6">
        <w:rPr>
          <w:lang w:val="en-GB"/>
        </w:rPr>
        <w:t xml:space="preserve"> and chemistry</w:t>
      </w:r>
      <w:r w:rsidR="00410367" w:rsidRPr="00C56DA6">
        <w:rPr>
          <w:lang w:val="en-GB"/>
        </w:rPr>
        <w:t>,</w:t>
      </w:r>
      <w:r w:rsidRPr="00C56DA6">
        <w:rPr>
          <w:lang w:val="en-GB"/>
        </w:rPr>
        <w:t xml:space="preserve"> will have to be re-written. </w:t>
      </w:r>
    </w:p>
    <w:p w14:paraId="0C477278" w14:textId="6E061A8B" w:rsidR="007B3F79" w:rsidRPr="00C56DA6" w:rsidRDefault="007B3F79" w:rsidP="00E26535">
      <w:pPr>
        <w:rPr>
          <w:lang w:val="en-GB"/>
        </w:rPr>
      </w:pPr>
      <w:r w:rsidRPr="00C56DA6">
        <w:rPr>
          <w:lang w:val="en-GB"/>
        </w:rPr>
        <w:t xml:space="preserve">Can you explain what you observe in the world around you? Planetary orbits, atomic bonds, the </w:t>
      </w:r>
      <w:proofErr w:type="gramStart"/>
      <w:r w:rsidRPr="00C56DA6">
        <w:rPr>
          <w:lang w:val="en-GB"/>
        </w:rPr>
        <w:t>configuration</w:t>
      </w:r>
      <w:proofErr w:type="gramEnd"/>
      <w:r w:rsidRPr="00C56DA6">
        <w:rPr>
          <w:lang w:val="en-GB"/>
        </w:rPr>
        <w:t xml:space="preserve"> and dynamics of all matter in this world? The true nature of all these energy forces, which is shown to be an obsolete concept</w:t>
      </w:r>
      <w:r w:rsidR="00410367" w:rsidRPr="00C56DA6">
        <w:rPr>
          <w:lang w:val="en-GB"/>
        </w:rPr>
        <w:t>,</w:t>
      </w:r>
      <w:r w:rsidRPr="00C56DA6">
        <w:rPr>
          <w:lang w:val="en-GB"/>
        </w:rPr>
        <w:t xml:space="preserve"> in this new theory? Now I </w:t>
      </w:r>
      <w:proofErr w:type="gramStart"/>
      <w:r w:rsidRPr="00C56DA6">
        <w:rPr>
          <w:lang w:val="en-GB"/>
        </w:rPr>
        <w:t>can</w:t>
      </w:r>
      <w:r w:rsidR="00570AAD" w:rsidRPr="00C56DA6">
        <w:rPr>
          <w:lang w:val="en-GB"/>
        </w:rPr>
        <w:t>,</w:t>
      </w:r>
      <w:r w:rsidRPr="00C56DA6">
        <w:rPr>
          <w:lang w:val="en-GB"/>
        </w:rPr>
        <w:t xml:space="preserve"> because</w:t>
      </w:r>
      <w:proofErr w:type="gramEnd"/>
      <w:r w:rsidRPr="00C56DA6">
        <w:rPr>
          <w:lang w:val="en-GB"/>
        </w:rPr>
        <w:t xml:space="preserve"> I now have a clear understanding of all of physics. </w:t>
      </w:r>
    </w:p>
    <w:p w14:paraId="1E21028C" w14:textId="53317B59" w:rsidR="007160E5" w:rsidRPr="00C56DA6" w:rsidRDefault="007B3F79" w:rsidP="00E26535">
      <w:pPr>
        <w:rPr>
          <w:lang w:val="en-GB"/>
        </w:rPr>
      </w:pPr>
      <w:r w:rsidRPr="00C56DA6">
        <w:rPr>
          <w:lang w:val="en-GB"/>
        </w:rPr>
        <w:lastRenderedPageBreak/>
        <w:t>I’m so pleased I won’t have to struggle to wrap my brain around understanding Einstein and quantum mechanics. I now understand why I could never quite do it</w:t>
      </w:r>
      <w:r w:rsidR="00A76B11" w:rsidRPr="00C56DA6">
        <w:rPr>
          <w:lang w:val="en-GB"/>
        </w:rPr>
        <w:t>,</w:t>
      </w:r>
      <w:r w:rsidRPr="00C56DA6">
        <w:rPr>
          <w:lang w:val="en-GB"/>
        </w:rPr>
        <w:t xml:space="preserve"> no matter how hard I tried</w:t>
      </w:r>
      <w:r w:rsidR="007026DD" w:rsidRPr="00C56DA6">
        <w:rPr>
          <w:lang w:val="en-GB"/>
        </w:rPr>
        <w:t> </w:t>
      </w:r>
      <w:r w:rsidRPr="00C56DA6">
        <w:rPr>
          <w:lang w:val="en-GB"/>
        </w:rPr>
        <w:t xml:space="preserve">– because it was all truly nonsense, and thankfully it is all gone now. My God, even Newton’s gravitational force is gone, replaced by a much more viable physical explanation. </w:t>
      </w:r>
    </w:p>
    <w:p w14:paraId="2BFF304C" w14:textId="0A5036D9" w:rsidR="007B3F79" w:rsidRPr="00C56DA6" w:rsidRDefault="007B3F79" w:rsidP="00E26535">
      <w:pPr>
        <w:rPr>
          <w:lang w:val="en-GB"/>
        </w:rPr>
      </w:pPr>
      <w:r w:rsidRPr="00C56DA6">
        <w:rPr>
          <w:lang w:val="en-GB"/>
        </w:rPr>
        <w:t xml:space="preserve">It is all now simplified completely; there are no more mysteries. Now I can worry </w:t>
      </w:r>
      <w:r w:rsidR="007160E5" w:rsidRPr="00C56DA6">
        <w:rPr>
          <w:lang w:val="en-GB"/>
        </w:rPr>
        <w:t xml:space="preserve">instead, </w:t>
      </w:r>
      <w:r w:rsidRPr="00C56DA6">
        <w:rPr>
          <w:lang w:val="en-GB"/>
        </w:rPr>
        <w:t xml:space="preserve">about how such an understanding of the true physics of this world, how the true </w:t>
      </w:r>
      <w:r w:rsidRPr="00C56DA6">
        <w:rPr>
          <w:i/>
          <w:lang w:val="en-GB"/>
        </w:rPr>
        <w:t>final</w:t>
      </w:r>
      <w:r w:rsidRPr="00C56DA6">
        <w:rPr>
          <w:lang w:val="en-GB"/>
        </w:rPr>
        <w:t xml:space="preserve"> Theory of Everything, could potentially be used to annihilate the world we live in. </w:t>
      </w:r>
    </w:p>
    <w:p w14:paraId="77ECB11E" w14:textId="45320BCA" w:rsidR="007B3F79" w:rsidRPr="00C56DA6" w:rsidRDefault="007B3F79" w:rsidP="00E26535">
      <w:pPr>
        <w:rPr>
          <w:lang w:val="en-GB"/>
        </w:rPr>
      </w:pPr>
      <w:r w:rsidRPr="00C56DA6">
        <w:rPr>
          <w:lang w:val="en-GB"/>
        </w:rPr>
        <w:t>We should always remain one step ahead, shouldn’t we? I know there are many crackpots out there</w:t>
      </w:r>
      <w:r w:rsidR="002E54B2" w:rsidRPr="00C56DA6">
        <w:rPr>
          <w:lang w:val="en-GB"/>
        </w:rPr>
        <w:t>,</w:t>
      </w:r>
      <w:r w:rsidRPr="00C56DA6">
        <w:rPr>
          <w:lang w:val="en-GB"/>
        </w:rPr>
        <w:t xml:space="preserve"> coming up with new definitions of just about everything in physics, including gravity. But remember, as in the well-known parable, while many may cry “</w:t>
      </w:r>
      <w:r w:rsidRPr="00C56DA6">
        <w:rPr>
          <w:i/>
          <w:lang w:val="en-GB"/>
        </w:rPr>
        <w:t>wolf!</w:t>
      </w:r>
      <w:r w:rsidRPr="00C56DA6">
        <w:rPr>
          <w:lang w:val="en-GB"/>
        </w:rPr>
        <w:t xml:space="preserve">”, there eventually really </w:t>
      </w:r>
      <w:r w:rsidRPr="00C56DA6">
        <w:rPr>
          <w:i/>
          <w:lang w:val="en-GB"/>
        </w:rPr>
        <w:t>was</w:t>
      </w:r>
      <w:r w:rsidRPr="00C56DA6">
        <w:rPr>
          <w:lang w:val="en-GB"/>
        </w:rPr>
        <w:t xml:space="preserve"> a wolf. McCutcheon is the one voice in the crowd</w:t>
      </w:r>
      <w:r w:rsidR="002E54B2" w:rsidRPr="00C56DA6">
        <w:rPr>
          <w:lang w:val="en-GB"/>
        </w:rPr>
        <w:t>,</w:t>
      </w:r>
      <w:r w:rsidRPr="00C56DA6">
        <w:rPr>
          <w:lang w:val="en-GB"/>
        </w:rPr>
        <w:t xml:space="preserve"> who has finally truly struck gold; he cannot possibly be wrong in my opinion, and his book proves it in theory, with so many proofs page after page. </w:t>
      </w:r>
    </w:p>
    <w:p w14:paraId="4E53C01D" w14:textId="578AF992" w:rsidR="007B3F79" w:rsidRPr="00C56DA6" w:rsidRDefault="007B3F79" w:rsidP="00E26535">
      <w:pPr>
        <w:rPr>
          <w:lang w:val="en-GB"/>
        </w:rPr>
      </w:pPr>
      <w:r w:rsidRPr="00C56DA6">
        <w:rPr>
          <w:lang w:val="en-GB"/>
        </w:rPr>
        <w:t xml:space="preserve">In fact, I am so impressed, I think this is such an important book </w:t>
      </w:r>
      <w:r w:rsidR="00410367" w:rsidRPr="00C56DA6">
        <w:rPr>
          <w:lang w:val="en-GB"/>
        </w:rPr>
        <w:t>which</w:t>
      </w:r>
      <w:r w:rsidRPr="00C56DA6">
        <w:rPr>
          <w:lang w:val="en-GB"/>
        </w:rPr>
        <w:t xml:space="preserve"> will revolutioni</w:t>
      </w:r>
      <w:r w:rsidR="007B3943" w:rsidRPr="00C56DA6">
        <w:rPr>
          <w:lang w:val="en-GB"/>
        </w:rPr>
        <w:t>s</w:t>
      </w:r>
      <w:r w:rsidRPr="00C56DA6">
        <w:rPr>
          <w:lang w:val="en-GB"/>
        </w:rPr>
        <w:t xml:space="preserve">e everything, </w:t>
      </w:r>
      <w:r w:rsidR="00410367" w:rsidRPr="00C56DA6">
        <w:rPr>
          <w:lang w:val="en-GB"/>
        </w:rPr>
        <w:t xml:space="preserve">that </w:t>
      </w:r>
      <w:r w:rsidRPr="00C56DA6">
        <w:rPr>
          <w:lang w:val="en-GB"/>
        </w:rPr>
        <w:t xml:space="preserve">I’m thinking about turning the book into a television documentary. This is how much I </w:t>
      </w:r>
      <w:proofErr w:type="gramStart"/>
      <w:r w:rsidRPr="00C56DA6">
        <w:rPr>
          <w:lang w:val="en-GB"/>
        </w:rPr>
        <w:t>believe</w:t>
      </w:r>
      <w:r w:rsidR="00410367" w:rsidRPr="00C56DA6">
        <w:rPr>
          <w:lang w:val="en-GB"/>
        </w:rPr>
        <w:t>,</w:t>
      </w:r>
      <w:proofErr w:type="gramEnd"/>
      <w:r w:rsidRPr="00C56DA6">
        <w:rPr>
          <w:lang w:val="en-GB"/>
        </w:rPr>
        <w:t xml:space="preserve"> it is the only true physics we need to consider. If you read the book and you are interested in financing such a documentary, please contact me. It will happen at any </w:t>
      </w:r>
      <w:proofErr w:type="gramStart"/>
      <w:r w:rsidRPr="00C56DA6">
        <w:rPr>
          <w:lang w:val="en-GB"/>
        </w:rPr>
        <w:t>rate,</w:t>
      </w:r>
      <w:proofErr w:type="gramEnd"/>
      <w:r w:rsidRPr="00C56DA6">
        <w:rPr>
          <w:lang w:val="en-GB"/>
        </w:rPr>
        <w:t xml:space="preserve"> I can assure you</w:t>
      </w:r>
      <w:r w:rsidR="00570AAD" w:rsidRPr="00C56DA6">
        <w:rPr>
          <w:lang w:val="en-GB"/>
        </w:rPr>
        <w:t>.</w:t>
      </w:r>
      <w:r w:rsidRPr="00C56DA6">
        <w:rPr>
          <w:lang w:val="en-GB"/>
        </w:rPr>
        <w:t xml:space="preserve"> </w:t>
      </w:r>
      <w:r w:rsidR="00570AAD" w:rsidRPr="00C56DA6">
        <w:rPr>
          <w:lang w:val="en-GB"/>
        </w:rPr>
        <w:t>I</w:t>
      </w:r>
      <w:r w:rsidRPr="00C56DA6">
        <w:rPr>
          <w:lang w:val="en-GB"/>
        </w:rPr>
        <w:t>t’s just a question of whether you are in</w:t>
      </w:r>
      <w:r w:rsidR="002B344B" w:rsidRPr="00C56DA6">
        <w:rPr>
          <w:lang w:val="en-GB"/>
        </w:rPr>
        <w:t>,</w:t>
      </w:r>
      <w:r w:rsidRPr="00C56DA6">
        <w:rPr>
          <w:lang w:val="en-GB"/>
        </w:rPr>
        <w:t xml:space="preserve"> on this coming revolution</w:t>
      </w:r>
      <w:r w:rsidR="002B344B" w:rsidRPr="00C56DA6">
        <w:rPr>
          <w:lang w:val="en-GB"/>
        </w:rPr>
        <w:t>,</w:t>
      </w:r>
      <w:r w:rsidRPr="00C56DA6">
        <w:rPr>
          <w:lang w:val="en-GB"/>
        </w:rPr>
        <w:t xml:space="preserve"> or not. This entirely new paradigm truly needs to get around</w:t>
      </w:r>
      <w:r w:rsidR="007026DD" w:rsidRPr="00C56DA6">
        <w:rPr>
          <w:lang w:val="en-GB"/>
        </w:rPr>
        <w:t> </w:t>
      </w:r>
      <w:r w:rsidRPr="00C56DA6">
        <w:rPr>
          <w:lang w:val="en-GB"/>
        </w:rPr>
        <w:t xml:space="preserve">– it </w:t>
      </w:r>
      <w:proofErr w:type="gramStart"/>
      <w:r w:rsidRPr="00C56DA6">
        <w:rPr>
          <w:i/>
          <w:lang w:val="en-GB"/>
        </w:rPr>
        <w:t>has</w:t>
      </w:r>
      <w:r w:rsidRPr="00C56DA6">
        <w:rPr>
          <w:lang w:val="en-GB"/>
        </w:rPr>
        <w:t xml:space="preserve"> to</w:t>
      </w:r>
      <w:proofErr w:type="gramEnd"/>
      <w:r w:rsidRPr="00C56DA6">
        <w:rPr>
          <w:lang w:val="en-GB"/>
        </w:rPr>
        <w:t xml:space="preserve"> be recogni</w:t>
      </w:r>
      <w:r w:rsidR="007B3943" w:rsidRPr="00C56DA6">
        <w:rPr>
          <w:lang w:val="en-GB"/>
        </w:rPr>
        <w:t>s</w:t>
      </w:r>
      <w:r w:rsidRPr="00C56DA6">
        <w:rPr>
          <w:lang w:val="en-GB"/>
        </w:rPr>
        <w:t>ed</w:t>
      </w:r>
      <w:r w:rsidR="00264B0E" w:rsidRPr="00C56DA6">
        <w:rPr>
          <w:lang w:val="en-GB"/>
        </w:rPr>
        <w:t>,</w:t>
      </w:r>
      <w:r w:rsidRPr="00C56DA6">
        <w:rPr>
          <w:lang w:val="en-GB"/>
        </w:rPr>
        <w:t xml:space="preserve"> so we can stop wasting time, money and energy</w:t>
      </w:r>
      <w:r w:rsidR="00410367" w:rsidRPr="00C56DA6">
        <w:rPr>
          <w:lang w:val="en-GB"/>
        </w:rPr>
        <w:t>,</w:t>
      </w:r>
      <w:r w:rsidRPr="00C56DA6">
        <w:rPr>
          <w:lang w:val="en-GB"/>
        </w:rPr>
        <w:t xml:space="preserve"> on the wrong physics. </w:t>
      </w:r>
    </w:p>
    <w:p w14:paraId="7DFDE7E1" w14:textId="01F2847A" w:rsidR="007B3F79" w:rsidRPr="00C56DA6" w:rsidRDefault="007B3F79" w:rsidP="00E26535">
      <w:pPr>
        <w:rPr>
          <w:lang w:val="en-GB"/>
        </w:rPr>
      </w:pPr>
      <w:r w:rsidRPr="00C56DA6">
        <w:rPr>
          <w:lang w:val="en-GB"/>
        </w:rPr>
        <w:t>I can’t believe how hard it is</w:t>
      </w:r>
      <w:r w:rsidR="002B344B" w:rsidRPr="00C56DA6">
        <w:rPr>
          <w:lang w:val="en-GB"/>
        </w:rPr>
        <w:t>,</w:t>
      </w:r>
      <w:r w:rsidRPr="00C56DA6">
        <w:rPr>
          <w:lang w:val="en-GB"/>
        </w:rPr>
        <w:t xml:space="preserve"> without a proper marketing machine</w:t>
      </w:r>
      <w:r w:rsidR="00A76B11" w:rsidRPr="00C56DA6">
        <w:rPr>
          <w:lang w:val="en-GB"/>
        </w:rPr>
        <w:t>,</w:t>
      </w:r>
      <w:r w:rsidRPr="00C56DA6">
        <w:rPr>
          <w:lang w:val="en-GB"/>
        </w:rPr>
        <w:t xml:space="preserve"> to reach out and tell the world about a critical new development. In an ideal world, a book such as this</w:t>
      </w:r>
      <w:r w:rsidR="002863FC" w:rsidRPr="00C56DA6">
        <w:rPr>
          <w:lang w:val="en-GB"/>
        </w:rPr>
        <w:t>,</w:t>
      </w:r>
      <w:r w:rsidRPr="00C56DA6">
        <w:rPr>
          <w:lang w:val="en-GB"/>
        </w:rPr>
        <w:t xml:space="preserve"> should have had such an impact by now</w:t>
      </w:r>
      <w:r w:rsidR="00A76B11" w:rsidRPr="00C56DA6">
        <w:rPr>
          <w:lang w:val="en-GB"/>
        </w:rPr>
        <w:t>.</w:t>
      </w:r>
      <w:r w:rsidRPr="00C56DA6">
        <w:rPr>
          <w:lang w:val="en-GB"/>
        </w:rPr>
        <w:t xml:space="preserve"> </w:t>
      </w:r>
      <w:r w:rsidR="00A76B11" w:rsidRPr="00C56DA6">
        <w:rPr>
          <w:lang w:val="en-GB"/>
        </w:rPr>
        <w:t>B</w:t>
      </w:r>
      <w:r w:rsidRPr="00C56DA6">
        <w:rPr>
          <w:lang w:val="en-GB"/>
        </w:rPr>
        <w:t xml:space="preserve">ut obviously our world is far from ideal, so more must be </w:t>
      </w:r>
      <w:r w:rsidR="002863FC" w:rsidRPr="00C56DA6">
        <w:rPr>
          <w:lang w:val="en-GB"/>
        </w:rPr>
        <w:t xml:space="preserve">said and </w:t>
      </w:r>
      <w:r w:rsidRPr="00C56DA6">
        <w:rPr>
          <w:lang w:val="en-GB"/>
        </w:rPr>
        <w:t>done. You</w:t>
      </w:r>
      <w:r w:rsidR="002863FC" w:rsidRPr="00C56DA6">
        <w:rPr>
          <w:lang w:val="en-GB"/>
        </w:rPr>
        <w:t>,</w:t>
      </w:r>
      <w:r w:rsidRPr="00C56DA6">
        <w:rPr>
          <w:lang w:val="en-GB"/>
        </w:rPr>
        <w:t xml:space="preserve"> too, will have no doubt about this</w:t>
      </w:r>
      <w:r w:rsidR="00A76B11" w:rsidRPr="00C56DA6">
        <w:rPr>
          <w:lang w:val="en-GB"/>
        </w:rPr>
        <w:t>,</w:t>
      </w:r>
      <w:r w:rsidRPr="00C56DA6">
        <w:rPr>
          <w:lang w:val="en-GB"/>
        </w:rPr>
        <w:t xml:space="preserve"> once you read the book. </w:t>
      </w:r>
    </w:p>
    <w:p w14:paraId="0B5FE163" w14:textId="44877467" w:rsidR="007B3F79" w:rsidRPr="00C56DA6" w:rsidRDefault="007B3F79" w:rsidP="00E26535">
      <w:pPr>
        <w:rPr>
          <w:lang w:val="en-GB"/>
        </w:rPr>
      </w:pPr>
      <w:r w:rsidRPr="00C56DA6">
        <w:rPr>
          <w:i/>
          <w:lang w:val="en-GB"/>
        </w:rPr>
        <w:t>The Final Theory</w:t>
      </w:r>
      <w:r w:rsidRPr="00C56DA6">
        <w:rPr>
          <w:lang w:val="en-GB"/>
        </w:rPr>
        <w:t xml:space="preserve"> itself is the only proof we need. It is not possible to read it</w:t>
      </w:r>
      <w:r w:rsidR="002B344B" w:rsidRPr="00C56DA6">
        <w:rPr>
          <w:lang w:val="en-GB"/>
        </w:rPr>
        <w:t>,</w:t>
      </w:r>
      <w:r w:rsidRPr="00C56DA6">
        <w:rPr>
          <w:lang w:val="en-GB"/>
        </w:rPr>
        <w:t xml:space="preserve"> and state that this is not it, that “</w:t>
      </w:r>
      <w:r w:rsidRPr="00C56DA6">
        <w:rPr>
          <w:i/>
          <w:lang w:val="en-GB"/>
        </w:rPr>
        <w:t>Expansion</w:t>
      </w:r>
      <w:r w:rsidRPr="00C56DA6">
        <w:rPr>
          <w:lang w:val="en-GB"/>
        </w:rPr>
        <w:t xml:space="preserve"> </w:t>
      </w:r>
      <w:r w:rsidRPr="00C56DA6">
        <w:rPr>
          <w:i/>
          <w:lang w:val="en-GB"/>
        </w:rPr>
        <w:t>Theory</w:t>
      </w:r>
      <w:r w:rsidRPr="00C56DA6">
        <w:rPr>
          <w:lang w:val="en-GB"/>
        </w:rPr>
        <w:t>” does not explain everything in physics, unless somehow you feel threatened by such a revolution.</w:t>
      </w:r>
      <w:r w:rsidR="008A3FAC" w:rsidRPr="00C56DA6">
        <w:rPr>
          <w:lang w:val="en-GB"/>
        </w:rPr>
        <w:t xml:space="preserve"> </w:t>
      </w:r>
      <w:r w:rsidRPr="00C56DA6">
        <w:rPr>
          <w:lang w:val="en-GB"/>
        </w:rPr>
        <w:t xml:space="preserve">The long-awaited revolution in science is </w:t>
      </w:r>
      <w:r w:rsidRPr="00C56DA6">
        <w:rPr>
          <w:lang w:val="en-GB"/>
        </w:rPr>
        <w:lastRenderedPageBreak/>
        <w:t>here, we now have a true Theory of Everything</w:t>
      </w:r>
      <w:r w:rsidR="00792D96" w:rsidRPr="00C56DA6">
        <w:rPr>
          <w:lang w:val="en-GB"/>
        </w:rPr>
        <w:t>,</w:t>
      </w:r>
      <w:r w:rsidRPr="00C56DA6">
        <w:rPr>
          <w:lang w:val="en-GB"/>
        </w:rPr>
        <w:t xml:space="preserve"> for the first time ever. And now let’s see the leaps and bounds science can make</w:t>
      </w:r>
      <w:r w:rsidR="00792D96" w:rsidRPr="00C56DA6">
        <w:rPr>
          <w:lang w:val="en-GB"/>
        </w:rPr>
        <w:t>,</w:t>
      </w:r>
      <w:r w:rsidRPr="00C56DA6">
        <w:rPr>
          <w:lang w:val="en-GB"/>
        </w:rPr>
        <w:t xml:space="preserve"> when </w:t>
      </w:r>
      <w:r w:rsidR="00AA6A38" w:rsidRPr="00C56DA6">
        <w:rPr>
          <w:lang w:val="en-GB"/>
        </w:rPr>
        <w:t>finally,</w:t>
      </w:r>
      <w:r w:rsidRPr="00C56DA6">
        <w:rPr>
          <w:lang w:val="en-GB"/>
        </w:rPr>
        <w:t xml:space="preserve"> we have a full understanding of what we are doing. </w:t>
      </w:r>
    </w:p>
    <w:p w14:paraId="75FD078F" w14:textId="393CC5AC" w:rsidR="007B3F79" w:rsidRPr="00C56DA6" w:rsidRDefault="007B3F79" w:rsidP="00E26535">
      <w:pPr>
        <w:rPr>
          <w:color w:val="0563C1" w:themeColor="hyperlink"/>
          <w:lang w:val="en-GB"/>
        </w:rPr>
      </w:pPr>
      <w:r w:rsidRPr="00C56DA6">
        <w:rPr>
          <w:lang w:val="en-GB"/>
        </w:rPr>
        <w:t xml:space="preserve">It may lead to better weapons of mass destruction, </w:t>
      </w:r>
      <w:r w:rsidR="00264B0E" w:rsidRPr="00C56DA6">
        <w:rPr>
          <w:lang w:val="en-GB"/>
        </w:rPr>
        <w:t>but we already have efficient ones that could destroy us many times over, and we’re still here. More importantly, i</w:t>
      </w:r>
      <w:r w:rsidRPr="00C56DA6">
        <w:rPr>
          <w:lang w:val="en-GB"/>
        </w:rPr>
        <w:t>t could also lead to a new technological revolution</w:t>
      </w:r>
      <w:r w:rsidR="002B344B" w:rsidRPr="00C56DA6">
        <w:rPr>
          <w:lang w:val="en-GB"/>
        </w:rPr>
        <w:t>,</w:t>
      </w:r>
      <w:r w:rsidRPr="00C56DA6">
        <w:rPr>
          <w:lang w:val="en-GB"/>
        </w:rPr>
        <w:t xml:space="preserve"> that has been too long in coming. </w:t>
      </w:r>
      <w:proofErr w:type="gramStart"/>
      <w:r w:rsidRPr="00C56DA6">
        <w:rPr>
          <w:lang w:val="en-GB"/>
        </w:rPr>
        <w:t>Actually, it</w:t>
      </w:r>
      <w:proofErr w:type="gramEnd"/>
      <w:r w:rsidRPr="00C56DA6">
        <w:rPr>
          <w:lang w:val="en-GB"/>
        </w:rPr>
        <w:t xml:space="preserve"> is our only hope to instantly solve the energy crisis</w:t>
      </w:r>
      <w:r w:rsidR="00792D96" w:rsidRPr="00C56DA6">
        <w:rPr>
          <w:lang w:val="en-GB"/>
        </w:rPr>
        <w:t>,</w:t>
      </w:r>
      <w:r w:rsidRPr="00C56DA6">
        <w:rPr>
          <w:lang w:val="en-GB"/>
        </w:rPr>
        <w:t xml:space="preserve"> which is responsible for most wars in this world</w:t>
      </w:r>
      <w:r w:rsidR="002B344B" w:rsidRPr="00C56DA6">
        <w:rPr>
          <w:lang w:val="en-GB"/>
        </w:rPr>
        <w:t>, and the only mean we might have</w:t>
      </w:r>
      <w:r w:rsidR="008C168A" w:rsidRPr="00C56DA6">
        <w:rPr>
          <w:lang w:val="en-GB"/>
        </w:rPr>
        <w:t>,</w:t>
      </w:r>
      <w:r w:rsidR="002B344B" w:rsidRPr="00C56DA6">
        <w:rPr>
          <w:lang w:val="en-GB"/>
        </w:rPr>
        <w:t xml:space="preserve"> to replace our fleet of petrol and diesel cars and trucks, to electric ones</w:t>
      </w:r>
      <w:r w:rsidRPr="00C56DA6">
        <w:rPr>
          <w:lang w:val="en-GB"/>
        </w:rPr>
        <w:t>. A new physics for a new millennium, and now we can finally reach out to the stars!</w:t>
      </w:r>
    </w:p>
    <w:p w14:paraId="0C1820AD" w14:textId="28C6F8C1" w:rsidR="00D45982" w:rsidRPr="00C56DA6" w:rsidRDefault="009C1624" w:rsidP="003C1DA1">
      <w:pPr>
        <w:pStyle w:val="Heading2"/>
        <w:rPr>
          <w:lang w:val="en-GB"/>
        </w:rPr>
      </w:pPr>
      <w:bookmarkStart w:id="379" w:name="_Toc113022398"/>
      <w:r w:rsidRPr="00C56DA6">
        <w:rPr>
          <w:lang w:val="en-GB"/>
        </w:rPr>
        <w:t>10</w:t>
      </w:r>
      <w:r w:rsidR="007B3F79" w:rsidRPr="00C56DA6">
        <w:rPr>
          <w:lang w:val="en-GB"/>
        </w:rPr>
        <w:t>.</w:t>
      </w:r>
      <w:r w:rsidR="00FD5884" w:rsidRPr="00C56DA6">
        <w:rPr>
          <w:lang w:val="en-GB"/>
        </w:rPr>
        <w:t>6</w:t>
      </w:r>
      <w:r w:rsidR="007B3F79" w:rsidRPr="00C56DA6">
        <w:rPr>
          <w:lang w:val="en-GB"/>
        </w:rPr>
        <w:t xml:space="preserve"> The Final Theory of Everything</w:t>
      </w:r>
      <w:r w:rsidR="003C1DA1" w:rsidRPr="00C56DA6">
        <w:rPr>
          <w:lang w:val="en-GB"/>
        </w:rPr>
        <w:t xml:space="preserve"> - </w:t>
      </w:r>
      <w:r w:rsidR="007B3F79" w:rsidRPr="00C56DA6">
        <w:rPr>
          <w:lang w:val="en-GB"/>
        </w:rPr>
        <w:t>An in-depth interview with the author Mark McCutcheon</w:t>
      </w:r>
      <w:r w:rsidR="004D219C" w:rsidRPr="00C56DA6">
        <w:rPr>
          <w:lang w:val="en-GB"/>
        </w:rPr>
        <w:t xml:space="preserve">, </w:t>
      </w:r>
      <w:r w:rsidR="007B3F79" w:rsidRPr="00C56DA6">
        <w:rPr>
          <w:lang w:val="en-GB"/>
        </w:rPr>
        <w:t>By Roland Michel Tremblay</w:t>
      </w:r>
      <w:bookmarkEnd w:id="379"/>
    </w:p>
    <w:p w14:paraId="08011336" w14:textId="1B897AD2" w:rsidR="007B3F79" w:rsidRPr="00C56DA6" w:rsidRDefault="007B3F79" w:rsidP="007B3F79">
      <w:pPr>
        <w:ind w:firstLine="340"/>
        <w:rPr>
          <w:rFonts w:cstheme="minorHAnsi"/>
          <w:lang w:val="en-GB"/>
        </w:rPr>
      </w:pPr>
      <w:r w:rsidRPr="00C56DA6">
        <w:rPr>
          <w:rFonts w:cstheme="minorHAnsi"/>
          <w:lang w:val="en-GB"/>
        </w:rPr>
        <w:t>In 2002</w:t>
      </w:r>
      <w:r w:rsidR="004E2FF0" w:rsidRPr="00C56DA6">
        <w:rPr>
          <w:rFonts w:cstheme="minorHAnsi"/>
          <w:lang w:val="en-GB"/>
        </w:rPr>
        <w:t>,</w:t>
      </w:r>
      <w:r w:rsidRPr="00C56DA6">
        <w:rPr>
          <w:rFonts w:cstheme="minorHAnsi"/>
          <w:lang w:val="en-GB"/>
        </w:rPr>
        <w:t xml:space="preserve"> </w:t>
      </w:r>
      <w:r w:rsidR="001E54F1" w:rsidRPr="00C56DA6">
        <w:rPr>
          <w:rFonts w:cstheme="minorHAnsi"/>
          <w:lang w:val="en-GB"/>
        </w:rPr>
        <w:t xml:space="preserve">at Universal Publishers, </w:t>
      </w:r>
      <w:r w:rsidRPr="00C56DA6">
        <w:rPr>
          <w:rFonts w:cstheme="minorHAnsi"/>
          <w:lang w:val="en-GB"/>
        </w:rPr>
        <w:t xml:space="preserve">Mark McCutcheon published the first edition of his book </w:t>
      </w:r>
      <w:r w:rsidRPr="00C56DA6">
        <w:rPr>
          <w:rFonts w:cstheme="minorHAnsi"/>
          <w:i/>
          <w:lang w:val="en-GB"/>
        </w:rPr>
        <w:t>The Final Theory</w:t>
      </w:r>
      <w:r w:rsidRPr="00C56DA6">
        <w:rPr>
          <w:rFonts w:cstheme="minorHAnsi"/>
          <w:lang w:val="en-GB"/>
        </w:rPr>
        <w:t xml:space="preserve">. It was an instant </w:t>
      </w:r>
      <w:proofErr w:type="gramStart"/>
      <w:r w:rsidRPr="00C56DA6">
        <w:rPr>
          <w:rFonts w:cstheme="minorHAnsi"/>
          <w:lang w:val="en-GB"/>
        </w:rPr>
        <w:t>success,</w:t>
      </w:r>
      <w:proofErr w:type="gramEnd"/>
      <w:r w:rsidRPr="00C56DA6">
        <w:rPr>
          <w:rFonts w:cstheme="minorHAnsi"/>
          <w:lang w:val="en-GB"/>
        </w:rPr>
        <w:t xml:space="preserve"> however</w:t>
      </w:r>
      <w:r w:rsidR="004E2FF0" w:rsidRPr="00C56DA6">
        <w:rPr>
          <w:rFonts w:cstheme="minorHAnsi"/>
          <w:lang w:val="en-GB"/>
        </w:rPr>
        <w:t>,</w:t>
      </w:r>
      <w:r w:rsidRPr="00C56DA6">
        <w:rPr>
          <w:rFonts w:cstheme="minorHAnsi"/>
          <w:lang w:val="en-GB"/>
        </w:rPr>
        <w:t xml:space="preserve"> it also created some controversy. It presented to the world</w:t>
      </w:r>
      <w:r w:rsidR="004E2FF0" w:rsidRPr="00C56DA6">
        <w:rPr>
          <w:rFonts w:cstheme="minorHAnsi"/>
          <w:lang w:val="en-GB"/>
        </w:rPr>
        <w:t>,</w:t>
      </w:r>
      <w:r w:rsidRPr="00C56DA6">
        <w:rPr>
          <w:rFonts w:cstheme="minorHAnsi"/>
          <w:lang w:val="en-GB"/>
        </w:rPr>
        <w:t xml:space="preserve"> a new Theory of Everything that worked out of the box, to replace Newton’s Law of Universal Gravitation, Einstein’s Theories of Relativity</w:t>
      </w:r>
      <w:r w:rsidR="004F522E" w:rsidRPr="00C56DA6">
        <w:rPr>
          <w:rFonts w:cstheme="minorHAnsi"/>
          <w:lang w:val="en-GB"/>
        </w:rPr>
        <w:t>,</w:t>
      </w:r>
      <w:r w:rsidRPr="00C56DA6">
        <w:rPr>
          <w:rFonts w:cstheme="minorHAnsi"/>
          <w:lang w:val="en-GB"/>
        </w:rPr>
        <w:t xml:space="preserve"> and Quantum Mechanics. </w:t>
      </w:r>
    </w:p>
    <w:p w14:paraId="2C4AACB3" w14:textId="5409CE36" w:rsidR="007B3F79" w:rsidRPr="00C56DA6" w:rsidRDefault="007B3F79" w:rsidP="007B3F79">
      <w:pPr>
        <w:ind w:firstLine="340"/>
        <w:rPr>
          <w:rFonts w:cstheme="minorHAnsi"/>
          <w:lang w:val="en-GB"/>
        </w:rPr>
      </w:pPr>
      <w:r w:rsidRPr="00C56DA6">
        <w:rPr>
          <w:rFonts w:cstheme="minorHAnsi"/>
          <w:lang w:val="en-GB"/>
        </w:rPr>
        <w:t>The theory is based on the one principle</w:t>
      </w:r>
      <w:r w:rsidR="0013132A" w:rsidRPr="00C56DA6">
        <w:rPr>
          <w:rFonts w:cstheme="minorHAnsi"/>
          <w:lang w:val="en-GB"/>
        </w:rPr>
        <w:t>,</w:t>
      </w:r>
      <w:r w:rsidRPr="00C56DA6">
        <w:rPr>
          <w:rFonts w:cstheme="minorHAnsi"/>
          <w:lang w:val="en-GB"/>
        </w:rPr>
        <w:t xml:space="preserve"> that matter simply expands </w:t>
      </w:r>
      <w:r w:rsidR="004E2FF0" w:rsidRPr="00C56DA6">
        <w:rPr>
          <w:rFonts w:cstheme="minorHAnsi"/>
          <w:lang w:val="en-GB"/>
        </w:rPr>
        <w:t>at a constant rate</w:t>
      </w:r>
      <w:r w:rsidRPr="00C56DA6">
        <w:rPr>
          <w:rFonts w:cstheme="minorHAnsi"/>
          <w:lang w:val="en-GB"/>
        </w:rPr>
        <w:t xml:space="preserve">, reducing the distance </w:t>
      </w:r>
      <w:r w:rsidR="0024155C" w:rsidRPr="00C56DA6">
        <w:rPr>
          <w:rFonts w:cstheme="minorHAnsi"/>
          <w:lang w:val="en-GB"/>
        </w:rPr>
        <w:t xml:space="preserve">between objects </w:t>
      </w:r>
      <w:r w:rsidRPr="00C56DA6">
        <w:rPr>
          <w:rFonts w:cstheme="minorHAnsi"/>
          <w:lang w:val="en-GB"/>
        </w:rPr>
        <w:t xml:space="preserve">in an acceleration, explaining gravity. We stay on the </w:t>
      </w:r>
      <w:proofErr w:type="gramStart"/>
      <w:r w:rsidRPr="00C56DA6">
        <w:rPr>
          <w:rFonts w:cstheme="minorHAnsi"/>
          <w:lang w:val="en-GB"/>
        </w:rPr>
        <w:t>ground</w:t>
      </w:r>
      <w:r w:rsidR="004E2FF0" w:rsidRPr="00C56DA6">
        <w:rPr>
          <w:rFonts w:cstheme="minorHAnsi"/>
          <w:lang w:val="en-GB"/>
        </w:rPr>
        <w:t>,</w:t>
      </w:r>
      <w:r w:rsidRPr="00C56DA6">
        <w:rPr>
          <w:rFonts w:cstheme="minorHAnsi"/>
          <w:lang w:val="en-GB"/>
        </w:rPr>
        <w:t xml:space="preserve"> because</w:t>
      </w:r>
      <w:proofErr w:type="gramEnd"/>
      <w:r w:rsidRPr="00C56DA6">
        <w:rPr>
          <w:rFonts w:cstheme="minorHAnsi"/>
          <w:lang w:val="en-GB"/>
        </w:rPr>
        <w:t xml:space="preserve"> Earth is expanding underneath our feet. This expansion is unseen by us</w:t>
      </w:r>
      <w:r w:rsidR="004E2FF0" w:rsidRPr="00C56DA6">
        <w:rPr>
          <w:rFonts w:cstheme="minorHAnsi"/>
          <w:lang w:val="en-GB"/>
        </w:rPr>
        <w:t>,</w:t>
      </w:r>
      <w:r w:rsidRPr="00C56DA6">
        <w:rPr>
          <w:rFonts w:cstheme="minorHAnsi"/>
          <w:lang w:val="en-GB"/>
        </w:rPr>
        <w:t xml:space="preserve"> since everything expands proportionally at the same rate, including our measuring instruments and ourselves.</w:t>
      </w:r>
    </w:p>
    <w:p w14:paraId="47D01DB4" w14:textId="01B393AA" w:rsidR="007B3F79" w:rsidRPr="00C56DA6" w:rsidRDefault="007B3F79" w:rsidP="007B3F79">
      <w:pPr>
        <w:ind w:firstLine="340"/>
        <w:rPr>
          <w:rFonts w:cstheme="minorHAnsi"/>
          <w:lang w:val="en-GB"/>
        </w:rPr>
      </w:pPr>
      <w:r w:rsidRPr="00C56DA6">
        <w:rPr>
          <w:rFonts w:cstheme="minorHAnsi"/>
          <w:lang w:val="en-GB"/>
        </w:rPr>
        <w:t>All particles, like protons and neutrons, are now composed solely of electrons</w:t>
      </w:r>
      <w:r w:rsidR="004E2FF0" w:rsidRPr="00C56DA6">
        <w:rPr>
          <w:rFonts w:cstheme="minorHAnsi"/>
          <w:lang w:val="en-GB"/>
        </w:rPr>
        <w:t>,</w:t>
      </w:r>
      <w:r w:rsidRPr="00C56DA6">
        <w:rPr>
          <w:rFonts w:cstheme="minorHAnsi"/>
          <w:lang w:val="en-GB"/>
        </w:rPr>
        <w:t xml:space="preserve"> expanding against each other within the atom, preventing them from flying apart, </w:t>
      </w:r>
      <w:r w:rsidR="004E2FF0" w:rsidRPr="00C56DA6">
        <w:rPr>
          <w:rFonts w:cstheme="minorHAnsi"/>
          <w:lang w:val="en-GB"/>
        </w:rPr>
        <w:t xml:space="preserve">and </w:t>
      </w:r>
      <w:r w:rsidRPr="00C56DA6">
        <w:rPr>
          <w:rFonts w:cstheme="minorHAnsi"/>
          <w:lang w:val="en-GB"/>
        </w:rPr>
        <w:t>elucidating the strong nuclear force. A neutron is an unstable particle by nature</w:t>
      </w:r>
      <w:r w:rsidR="004E2FF0" w:rsidRPr="00C56DA6">
        <w:rPr>
          <w:rFonts w:cstheme="minorHAnsi"/>
          <w:lang w:val="en-GB"/>
        </w:rPr>
        <w:t>,</w:t>
      </w:r>
      <w:r w:rsidRPr="00C56DA6">
        <w:rPr>
          <w:rFonts w:cstheme="minorHAnsi"/>
          <w:lang w:val="en-GB"/>
        </w:rPr>
        <w:t xml:space="preserve"> that decays into a more stable proton, releasing an electron in the process, to justify the weak interaction. </w:t>
      </w:r>
    </w:p>
    <w:p w14:paraId="40F6ED87" w14:textId="547C391B" w:rsidR="006E0415" w:rsidRPr="00C56DA6" w:rsidRDefault="007B3F79" w:rsidP="007B3F79">
      <w:pPr>
        <w:ind w:firstLine="340"/>
        <w:rPr>
          <w:rFonts w:cstheme="minorHAnsi"/>
          <w:lang w:val="en-GB"/>
        </w:rPr>
      </w:pPr>
      <w:r w:rsidRPr="00C56DA6">
        <w:rPr>
          <w:rFonts w:cstheme="minorHAnsi"/>
          <w:lang w:val="en-GB"/>
        </w:rPr>
        <w:lastRenderedPageBreak/>
        <w:t>There are no more charges or charged particles in electromagnetism, just like there is no more force acting at a distance in gravity</w:t>
      </w:r>
      <w:r w:rsidR="001E54F1" w:rsidRPr="00C56DA6">
        <w:rPr>
          <w:rFonts w:cstheme="minorHAnsi"/>
          <w:lang w:val="en-GB"/>
        </w:rPr>
        <w:t>.</w:t>
      </w:r>
      <w:r w:rsidRPr="00C56DA6">
        <w:rPr>
          <w:rFonts w:cstheme="minorHAnsi"/>
          <w:lang w:val="en-GB"/>
        </w:rPr>
        <w:t xml:space="preserve"> </w:t>
      </w:r>
      <w:r w:rsidR="001E54F1" w:rsidRPr="00C56DA6">
        <w:rPr>
          <w:rFonts w:cstheme="minorHAnsi"/>
          <w:lang w:val="en-GB"/>
        </w:rPr>
        <w:t>A</w:t>
      </w:r>
      <w:r w:rsidRPr="00C56DA6">
        <w:rPr>
          <w:rFonts w:cstheme="minorHAnsi"/>
          <w:lang w:val="en-GB"/>
        </w:rPr>
        <w:t>nd yet</w:t>
      </w:r>
      <w:r w:rsidR="001E54F1" w:rsidRPr="00C56DA6">
        <w:rPr>
          <w:rFonts w:cstheme="minorHAnsi"/>
          <w:lang w:val="en-GB"/>
        </w:rPr>
        <w:t>,</w:t>
      </w:r>
      <w:r w:rsidRPr="00C56DA6">
        <w:rPr>
          <w:rFonts w:cstheme="minorHAnsi"/>
          <w:lang w:val="en-GB"/>
        </w:rPr>
        <w:t xml:space="preserve"> the entire energy spectrum can be explained</w:t>
      </w:r>
      <w:r w:rsidR="004E2FF0" w:rsidRPr="00C56DA6">
        <w:rPr>
          <w:rFonts w:cstheme="minorHAnsi"/>
          <w:lang w:val="en-GB"/>
        </w:rPr>
        <w:t>,</w:t>
      </w:r>
      <w:r w:rsidRPr="00C56DA6">
        <w:rPr>
          <w:rFonts w:cstheme="minorHAnsi"/>
          <w:lang w:val="en-GB"/>
        </w:rPr>
        <w:t xml:space="preserve"> through the simple expansion and movement of the electrons. </w:t>
      </w:r>
    </w:p>
    <w:p w14:paraId="34083CBC" w14:textId="29C9B7CF" w:rsidR="006E0415" w:rsidRPr="00C56DA6" w:rsidRDefault="007B3F79" w:rsidP="007B3F79">
      <w:pPr>
        <w:ind w:firstLine="340"/>
        <w:rPr>
          <w:rFonts w:cstheme="minorHAnsi"/>
          <w:lang w:val="en-GB"/>
        </w:rPr>
      </w:pPr>
      <w:r w:rsidRPr="00C56DA6">
        <w:rPr>
          <w:rFonts w:cstheme="minorHAnsi"/>
          <w:lang w:val="en-GB"/>
        </w:rPr>
        <w:t>They move from where there is a surplus of electrons</w:t>
      </w:r>
      <w:r w:rsidR="0013132A" w:rsidRPr="00C56DA6">
        <w:rPr>
          <w:rFonts w:cstheme="minorHAnsi"/>
          <w:lang w:val="en-GB"/>
        </w:rPr>
        <w:t>,</w:t>
      </w:r>
      <w:r w:rsidRPr="00C56DA6">
        <w:rPr>
          <w:rFonts w:cstheme="minorHAnsi"/>
          <w:lang w:val="en-GB"/>
        </w:rPr>
        <w:t xml:space="preserve"> toward where there is a depletion, in a search for balance. </w:t>
      </w:r>
      <w:r w:rsidR="005823D2" w:rsidRPr="00C56DA6">
        <w:rPr>
          <w:rFonts w:cstheme="minorHAnsi"/>
          <w:lang w:val="en-GB"/>
        </w:rPr>
        <w:t>In a crossover effect, t</w:t>
      </w:r>
      <w:r w:rsidR="0013132A" w:rsidRPr="00C56DA6">
        <w:rPr>
          <w:rFonts w:cstheme="minorHAnsi"/>
          <w:lang w:val="en-GB"/>
        </w:rPr>
        <w:t xml:space="preserve">hey also grow and shrink as they get excited, </w:t>
      </w:r>
      <w:r w:rsidR="005823D2" w:rsidRPr="00C56DA6">
        <w:rPr>
          <w:rFonts w:cstheme="minorHAnsi"/>
          <w:lang w:val="en-GB"/>
        </w:rPr>
        <w:t>equali</w:t>
      </w:r>
      <w:r w:rsidR="00DA491F" w:rsidRPr="00C56DA6">
        <w:rPr>
          <w:rFonts w:cstheme="minorHAnsi"/>
          <w:lang w:val="en-GB"/>
        </w:rPr>
        <w:t>s</w:t>
      </w:r>
      <w:r w:rsidR="005823D2" w:rsidRPr="00C56DA6">
        <w:rPr>
          <w:rFonts w:cstheme="minorHAnsi"/>
          <w:lang w:val="en-GB"/>
        </w:rPr>
        <w:t>ing in size while pushing against each other</w:t>
      </w:r>
      <w:r w:rsidR="009C68C2" w:rsidRPr="00C56DA6">
        <w:rPr>
          <w:rFonts w:cstheme="minorHAnsi"/>
          <w:lang w:val="en-GB"/>
        </w:rPr>
        <w:t>,</w:t>
      </w:r>
      <w:r w:rsidR="001E54F1" w:rsidRPr="00C56DA6">
        <w:rPr>
          <w:rFonts w:cstheme="minorHAnsi"/>
          <w:lang w:val="en-GB"/>
        </w:rPr>
        <w:t xml:space="preserve"> on wires</w:t>
      </w:r>
      <w:r w:rsidR="009C68C2" w:rsidRPr="00C56DA6">
        <w:rPr>
          <w:rFonts w:cstheme="minorHAnsi"/>
          <w:lang w:val="en-GB"/>
        </w:rPr>
        <w:t xml:space="preserve"> for electricity, in clouds for magnetic fields, in clusters for heat and light, and in compressed bands for electromagnetic fields</w:t>
      </w:r>
      <w:r w:rsidR="0021495D" w:rsidRPr="00C56DA6">
        <w:rPr>
          <w:rFonts w:cstheme="minorHAnsi"/>
          <w:lang w:val="en-GB"/>
        </w:rPr>
        <w:t>,</w:t>
      </w:r>
      <w:r w:rsidR="009C68C2" w:rsidRPr="00C56DA6">
        <w:rPr>
          <w:rFonts w:cstheme="minorHAnsi"/>
          <w:lang w:val="en-GB"/>
        </w:rPr>
        <w:t xml:space="preserve"> such as radio signals and microwaves.</w:t>
      </w:r>
    </w:p>
    <w:p w14:paraId="16105198" w14:textId="328C5637" w:rsidR="007B3F79" w:rsidRPr="00C56DA6" w:rsidRDefault="007B3F79" w:rsidP="007B3F79">
      <w:pPr>
        <w:ind w:firstLine="340"/>
        <w:rPr>
          <w:rFonts w:cstheme="minorHAnsi"/>
          <w:lang w:val="en-GB"/>
        </w:rPr>
      </w:pPr>
      <w:r w:rsidRPr="00C56DA6">
        <w:rPr>
          <w:rFonts w:cstheme="minorHAnsi"/>
          <w:lang w:val="en-GB"/>
        </w:rPr>
        <w:t>The electrons are bouncing off</w:t>
      </w:r>
      <w:r w:rsidR="0021495D" w:rsidRPr="00C56DA6">
        <w:rPr>
          <w:rFonts w:cstheme="minorHAnsi"/>
          <w:lang w:val="en-GB"/>
        </w:rPr>
        <w:t>,</w:t>
      </w:r>
      <w:r w:rsidRPr="00C56DA6">
        <w:rPr>
          <w:rFonts w:cstheme="minorHAnsi"/>
          <w:lang w:val="en-GB"/>
        </w:rPr>
        <w:t xml:space="preserve"> between the expanding nuclei of atoms, justifying chemical bonds. Orbits are described</w:t>
      </w:r>
      <w:r w:rsidR="00073E60" w:rsidRPr="00C56DA6">
        <w:rPr>
          <w:rFonts w:cstheme="minorHAnsi"/>
          <w:lang w:val="en-GB"/>
        </w:rPr>
        <w:t>,</w:t>
      </w:r>
      <w:r w:rsidRPr="00C56DA6">
        <w:rPr>
          <w:rFonts w:cstheme="minorHAnsi"/>
          <w:lang w:val="en-GB"/>
        </w:rPr>
        <w:t xml:space="preserve"> by an ingenious new natural orbit effect</w:t>
      </w:r>
      <w:r w:rsidR="004E2FF0" w:rsidRPr="00C56DA6">
        <w:rPr>
          <w:rFonts w:cstheme="minorHAnsi"/>
          <w:lang w:val="en-GB"/>
        </w:rPr>
        <w:t>,</w:t>
      </w:r>
      <w:r w:rsidRPr="00C56DA6">
        <w:rPr>
          <w:rFonts w:cstheme="minorHAnsi"/>
          <w:lang w:val="en-GB"/>
        </w:rPr>
        <w:t xml:space="preserve"> through the simple geometry of expansion.</w:t>
      </w:r>
    </w:p>
    <w:p w14:paraId="3259633E" w14:textId="6CB752F9" w:rsidR="00462397" w:rsidRPr="00C56DA6" w:rsidRDefault="007B3F79" w:rsidP="0024155C">
      <w:pPr>
        <w:ind w:firstLine="340"/>
        <w:rPr>
          <w:rFonts w:cstheme="minorHAnsi"/>
          <w:lang w:val="en-GB"/>
        </w:rPr>
      </w:pPr>
      <w:r w:rsidRPr="00C56DA6">
        <w:rPr>
          <w:rFonts w:cstheme="minorHAnsi"/>
          <w:lang w:val="en-GB"/>
        </w:rPr>
        <w:t xml:space="preserve">This is all four main forces of nature explained, while they are no longer forces per </w:t>
      </w:r>
      <w:proofErr w:type="gramStart"/>
      <w:r w:rsidRPr="00C56DA6">
        <w:rPr>
          <w:rFonts w:cstheme="minorHAnsi"/>
          <w:lang w:val="en-GB"/>
        </w:rPr>
        <w:t>se, now that</w:t>
      </w:r>
      <w:proofErr w:type="gramEnd"/>
      <w:r w:rsidRPr="00C56DA6">
        <w:rPr>
          <w:rFonts w:cstheme="minorHAnsi"/>
          <w:lang w:val="en-GB"/>
        </w:rPr>
        <w:t xml:space="preserve"> we understand their true nature. We could never have found a Unified Field Theory within Standard Theory, as there was nothing to unify</w:t>
      </w:r>
      <w:r w:rsidR="004E2FF0" w:rsidRPr="00C56DA6">
        <w:rPr>
          <w:rFonts w:cstheme="minorHAnsi"/>
          <w:lang w:val="en-GB"/>
        </w:rPr>
        <w:t>,</w:t>
      </w:r>
      <w:r w:rsidRPr="00C56DA6">
        <w:rPr>
          <w:rFonts w:cstheme="minorHAnsi"/>
          <w:lang w:val="en-GB"/>
        </w:rPr>
        <w:t xml:space="preserve"> in these four arbitrarily identified forces of nature. </w:t>
      </w:r>
    </w:p>
    <w:p w14:paraId="36375F83" w14:textId="35E5145F" w:rsidR="007B3F79" w:rsidRPr="00C56DA6" w:rsidRDefault="007B3F79" w:rsidP="004D219C">
      <w:pPr>
        <w:ind w:firstLine="340"/>
        <w:rPr>
          <w:rFonts w:cstheme="minorHAnsi"/>
          <w:lang w:val="en-GB"/>
        </w:rPr>
      </w:pPr>
      <w:r w:rsidRPr="00C56DA6">
        <w:rPr>
          <w:rFonts w:cstheme="minorHAnsi"/>
          <w:lang w:val="en-GB"/>
        </w:rPr>
        <w:t>Mark McCutcheon is Canadian</w:t>
      </w:r>
      <w:r w:rsidR="00462397" w:rsidRPr="00C56DA6">
        <w:rPr>
          <w:rFonts w:cstheme="minorHAnsi"/>
          <w:lang w:val="en-GB"/>
        </w:rPr>
        <w:t xml:space="preserve">, </w:t>
      </w:r>
      <w:r w:rsidR="0013132A" w:rsidRPr="00C56DA6">
        <w:rPr>
          <w:rFonts w:cstheme="minorHAnsi"/>
          <w:lang w:val="en-GB"/>
        </w:rPr>
        <w:t xml:space="preserve">like me, </w:t>
      </w:r>
      <w:r w:rsidRPr="00C56DA6">
        <w:rPr>
          <w:rFonts w:cstheme="minorHAnsi"/>
          <w:lang w:val="en-GB"/>
        </w:rPr>
        <w:t>and has a combined Electrical Engineer / Physics degree. He has successfully re-written our entire physics, and yet it has gone largely ignored</w:t>
      </w:r>
      <w:r w:rsidR="006E0415" w:rsidRPr="00C56DA6">
        <w:rPr>
          <w:rFonts w:cstheme="minorHAnsi"/>
          <w:lang w:val="en-GB"/>
        </w:rPr>
        <w:t>,</w:t>
      </w:r>
      <w:r w:rsidRPr="00C56DA6">
        <w:rPr>
          <w:rFonts w:cstheme="minorHAnsi"/>
          <w:lang w:val="en-GB"/>
        </w:rPr>
        <w:t xml:space="preserve"> after the initial interest. This is the first in-depth interview with him, to catch up with what he thinks of his Theory of Everything now, and what he feels about the state of our physics today.</w:t>
      </w:r>
    </w:p>
    <w:p w14:paraId="0557E901" w14:textId="6ADFF04C" w:rsidR="007B3F79" w:rsidRPr="00C56DA6" w:rsidRDefault="007B3F79" w:rsidP="007B3F79">
      <w:pPr>
        <w:ind w:firstLine="340"/>
        <w:rPr>
          <w:rStyle w:val="Emphasis"/>
          <w:lang w:val="en-GB"/>
        </w:rPr>
      </w:pPr>
      <w:r w:rsidRPr="00C56DA6">
        <w:rPr>
          <w:rStyle w:val="Emphasis"/>
          <w:lang w:val="en-GB"/>
        </w:rPr>
        <w:t>Q1. Could you describe to us</w:t>
      </w:r>
      <w:r w:rsidR="00EB2799" w:rsidRPr="00C56DA6">
        <w:rPr>
          <w:rStyle w:val="Emphasis"/>
          <w:lang w:val="en-GB"/>
        </w:rPr>
        <w:t>,</w:t>
      </w:r>
      <w:r w:rsidRPr="00C56DA6">
        <w:rPr>
          <w:rStyle w:val="Emphasis"/>
          <w:lang w:val="en-GB"/>
        </w:rPr>
        <w:t xml:space="preserve"> in your own words, Atomic Expansion Theory? How is it different than any other individual out there</w:t>
      </w:r>
      <w:r w:rsidR="00B22F3B" w:rsidRPr="00C56DA6">
        <w:rPr>
          <w:rStyle w:val="Emphasis"/>
          <w:lang w:val="en-GB"/>
        </w:rPr>
        <w:t>,</w:t>
      </w:r>
      <w:r w:rsidRPr="00C56DA6">
        <w:rPr>
          <w:rStyle w:val="Emphasis"/>
          <w:lang w:val="en-GB"/>
        </w:rPr>
        <w:t xml:space="preserve"> claiming to have found a Theory of Everything, and how does it differ from the other Theories of Everything</w:t>
      </w:r>
      <w:r w:rsidR="00B22F3B" w:rsidRPr="00C56DA6">
        <w:rPr>
          <w:rStyle w:val="Emphasis"/>
          <w:lang w:val="en-GB"/>
        </w:rPr>
        <w:t>,</w:t>
      </w:r>
      <w:r w:rsidRPr="00C56DA6">
        <w:rPr>
          <w:rStyle w:val="Emphasis"/>
          <w:lang w:val="en-GB"/>
        </w:rPr>
        <w:t xml:space="preserve"> being pursued by theoretical physicists today?</w:t>
      </w:r>
    </w:p>
    <w:p w14:paraId="1892789F" w14:textId="47F98F79" w:rsidR="007B3F79" w:rsidRPr="00C56DA6" w:rsidRDefault="007B3F79" w:rsidP="007B3F79">
      <w:pPr>
        <w:ind w:firstLine="340"/>
        <w:rPr>
          <w:rFonts w:cstheme="minorHAnsi"/>
          <w:lang w:val="en-GB"/>
        </w:rPr>
      </w:pPr>
      <w:r w:rsidRPr="00C56DA6">
        <w:rPr>
          <w:rFonts w:cstheme="minorHAnsi"/>
          <w:i/>
          <w:lang w:val="en-GB"/>
        </w:rPr>
        <w:t>Expansion Theory</w:t>
      </w:r>
      <w:r w:rsidRPr="00C56DA6">
        <w:rPr>
          <w:rFonts w:cstheme="minorHAnsi"/>
          <w:lang w:val="en-GB"/>
        </w:rPr>
        <w:t>, which encompasses both expanding subatomic and atomic matter, arose from my increasing awareness of many holes in accepted Standard Theory</w:t>
      </w:r>
      <w:r w:rsidR="00714F3A" w:rsidRPr="00C56DA6">
        <w:rPr>
          <w:rFonts w:cstheme="minorHAnsi"/>
          <w:lang w:val="en-GB"/>
        </w:rPr>
        <w:t>,</w:t>
      </w:r>
      <w:r w:rsidRPr="00C56DA6">
        <w:rPr>
          <w:rFonts w:cstheme="minorHAnsi"/>
          <w:lang w:val="en-GB"/>
        </w:rPr>
        <w:t xml:space="preserve"> as I progressed through my scientific education, continuing even through university. Many of the problems were so fundamental</w:t>
      </w:r>
      <w:r w:rsidR="00714F3A" w:rsidRPr="00C56DA6">
        <w:rPr>
          <w:rFonts w:cstheme="minorHAnsi"/>
          <w:lang w:val="en-GB"/>
        </w:rPr>
        <w:t>,</w:t>
      </w:r>
      <w:r w:rsidRPr="00C56DA6">
        <w:rPr>
          <w:rFonts w:cstheme="minorHAnsi"/>
          <w:lang w:val="en-GB"/>
        </w:rPr>
        <w:t xml:space="preserve"> that I saw no clear resolution, either personally or in the </w:t>
      </w:r>
      <w:r w:rsidRPr="00C56DA6">
        <w:rPr>
          <w:rFonts w:cstheme="minorHAnsi"/>
          <w:lang w:val="en-GB"/>
        </w:rPr>
        <w:lastRenderedPageBreak/>
        <w:t>understanding of other scientists</w:t>
      </w:r>
      <w:r w:rsidR="00714F3A" w:rsidRPr="00C56DA6">
        <w:rPr>
          <w:rFonts w:cstheme="minorHAnsi"/>
          <w:lang w:val="en-GB"/>
        </w:rPr>
        <w:t>,</w:t>
      </w:r>
      <w:r w:rsidRPr="00C56DA6">
        <w:rPr>
          <w:rFonts w:cstheme="minorHAnsi"/>
          <w:lang w:val="en-GB"/>
        </w:rPr>
        <w:t xml:space="preserve"> who went through this same system. In retrospect, it required an entirely new perspective</w:t>
      </w:r>
      <w:r w:rsidR="00714F3A" w:rsidRPr="00C56DA6">
        <w:rPr>
          <w:rFonts w:cstheme="minorHAnsi"/>
          <w:lang w:val="en-GB"/>
        </w:rPr>
        <w:t>,</w:t>
      </w:r>
      <w:r w:rsidRPr="00C56DA6">
        <w:rPr>
          <w:rFonts w:cstheme="minorHAnsi"/>
          <w:lang w:val="en-GB"/>
        </w:rPr>
        <w:t xml:space="preserve"> on the fundamental physical sciences</w:t>
      </w:r>
      <w:r w:rsidR="00714F3A" w:rsidRPr="00C56DA6">
        <w:rPr>
          <w:rFonts w:cstheme="minorHAnsi"/>
          <w:lang w:val="en-GB"/>
        </w:rPr>
        <w:t>,</w:t>
      </w:r>
      <w:r w:rsidRPr="00C56DA6">
        <w:rPr>
          <w:rFonts w:cstheme="minorHAnsi"/>
          <w:lang w:val="en-GB"/>
        </w:rPr>
        <w:t xml:space="preserve"> to truly address these key issues, and hence an entirely new Theory of Everything.</w:t>
      </w:r>
    </w:p>
    <w:p w14:paraId="061B94D1" w14:textId="0B382278" w:rsidR="007B3F79" w:rsidRPr="00C56DA6" w:rsidRDefault="00E241A4" w:rsidP="004D219C">
      <w:pPr>
        <w:ind w:firstLine="340"/>
        <w:rPr>
          <w:rFonts w:cstheme="minorHAnsi"/>
          <w:lang w:val="en-GB"/>
        </w:rPr>
      </w:pPr>
      <w:r w:rsidRPr="00C56DA6">
        <w:rPr>
          <w:rFonts w:cstheme="minorHAnsi"/>
          <w:lang w:val="en-GB"/>
        </w:rPr>
        <w:t>Of course,</w:t>
      </w:r>
      <w:r w:rsidR="007B3F79" w:rsidRPr="00C56DA6">
        <w:rPr>
          <w:rFonts w:cstheme="minorHAnsi"/>
          <w:lang w:val="en-GB"/>
        </w:rPr>
        <w:t xml:space="preserve"> any viable theory</w:t>
      </w:r>
      <w:r w:rsidR="00714F3A" w:rsidRPr="00C56DA6">
        <w:rPr>
          <w:rFonts w:cstheme="minorHAnsi"/>
          <w:lang w:val="en-GB"/>
        </w:rPr>
        <w:t>,</w:t>
      </w:r>
      <w:r w:rsidR="007B3F79" w:rsidRPr="00C56DA6">
        <w:rPr>
          <w:rFonts w:cstheme="minorHAnsi"/>
          <w:lang w:val="en-GB"/>
        </w:rPr>
        <w:t xml:space="preserve"> must be validated by real-world observations and experiments, which was my guide and entire purpose in pursuing this issue</w:t>
      </w:r>
      <w:r w:rsidR="007026DD" w:rsidRPr="00C56DA6">
        <w:rPr>
          <w:rFonts w:cstheme="minorHAnsi"/>
          <w:lang w:val="en-GB"/>
        </w:rPr>
        <w:t> </w:t>
      </w:r>
      <w:r w:rsidR="00982216" w:rsidRPr="00C56DA6">
        <w:rPr>
          <w:rFonts w:cstheme="minorHAnsi"/>
          <w:color w:val="000000"/>
          <w:lang w:val="en-GB"/>
        </w:rPr>
        <w:t>–</w:t>
      </w:r>
      <w:r w:rsidR="007B3F79" w:rsidRPr="00C56DA6">
        <w:rPr>
          <w:rFonts w:cstheme="minorHAnsi"/>
          <w:lang w:val="en-GB"/>
        </w:rPr>
        <w:t xml:space="preserve"> to not only equally explain everything in current science, but further explain that which current science did not. I was not driven by</w:t>
      </w:r>
      <w:r w:rsidR="00714F3A" w:rsidRPr="00C56DA6">
        <w:rPr>
          <w:rFonts w:cstheme="minorHAnsi"/>
          <w:lang w:val="en-GB"/>
        </w:rPr>
        <w:t>,</w:t>
      </w:r>
      <w:r w:rsidR="007B3F79" w:rsidRPr="00C56DA6">
        <w:rPr>
          <w:rFonts w:cstheme="minorHAnsi"/>
          <w:lang w:val="en-GB"/>
        </w:rPr>
        <w:t xml:space="preserve"> nor interested</w:t>
      </w:r>
      <w:r w:rsidR="00714F3A" w:rsidRPr="00C56DA6">
        <w:rPr>
          <w:rFonts w:cstheme="minorHAnsi"/>
          <w:lang w:val="en-GB"/>
        </w:rPr>
        <w:t>,</w:t>
      </w:r>
      <w:r w:rsidR="007B3F79" w:rsidRPr="00C56DA6">
        <w:rPr>
          <w:rFonts w:cstheme="minorHAnsi"/>
          <w:lang w:val="en-GB"/>
        </w:rPr>
        <w:t xml:space="preserve"> in a personal ‘pet theory’, but truly comprehensive and objectively verifiable answers</w:t>
      </w:r>
      <w:r w:rsidR="00714F3A" w:rsidRPr="00C56DA6">
        <w:rPr>
          <w:rFonts w:cstheme="minorHAnsi"/>
          <w:lang w:val="en-GB"/>
        </w:rPr>
        <w:t>,</w:t>
      </w:r>
      <w:r w:rsidR="007B3F79" w:rsidRPr="00C56DA6">
        <w:rPr>
          <w:rFonts w:cstheme="minorHAnsi"/>
          <w:lang w:val="en-GB"/>
        </w:rPr>
        <w:t xml:space="preserve"> founded in solid logic and scientific principles.</w:t>
      </w:r>
      <w:bookmarkStart w:id="380" w:name="_1066864229"/>
      <w:bookmarkStart w:id="381" w:name="_MON_1066864944"/>
      <w:bookmarkStart w:id="382" w:name="_MON_1066908565"/>
      <w:bookmarkStart w:id="383" w:name="_MON_1066908746"/>
      <w:bookmarkStart w:id="384" w:name="_MON_1066913872"/>
      <w:bookmarkStart w:id="385" w:name="_MON_1067068711"/>
      <w:bookmarkStart w:id="386" w:name="_MON_1067068730"/>
      <w:bookmarkStart w:id="387" w:name="_MON_1067068751"/>
      <w:bookmarkStart w:id="388" w:name="_MON_1067154363"/>
      <w:bookmarkStart w:id="389" w:name="_MON_1067154377"/>
      <w:bookmarkStart w:id="390" w:name="_MON_1067154385"/>
      <w:bookmarkStart w:id="391" w:name="_MON_1067154457"/>
      <w:bookmarkStart w:id="392" w:name="_MON_1067154491"/>
      <w:bookmarkStart w:id="393" w:name="_MON_1094327933"/>
      <w:bookmarkStart w:id="394" w:name="_MON_1094425476"/>
      <w:bookmarkStart w:id="395" w:name="_MON_1094425484"/>
      <w:bookmarkStart w:id="396" w:name="_MON_1094613389"/>
      <w:bookmarkStart w:id="397" w:name="_MON_1094613443"/>
      <w:bookmarkStart w:id="398" w:name="_MON_1094613450"/>
      <w:bookmarkStart w:id="399" w:name="_MON_1269269631"/>
      <w:bookmarkStart w:id="400" w:name="_MON_1308031888"/>
      <w:bookmarkStart w:id="401" w:name="_MON_1066718940"/>
      <w:bookmarkStart w:id="402" w:name="_MON_1066721333"/>
      <w:bookmarkStart w:id="403" w:name="_MON_1066721389"/>
      <w:bookmarkStart w:id="404" w:name="_MON_1066721405"/>
      <w:bookmarkStart w:id="405" w:name="_MON_1066721440"/>
      <w:bookmarkStart w:id="406" w:name="_MON_1066721487"/>
      <w:bookmarkStart w:id="407" w:name="_MON_1066721585"/>
      <w:bookmarkStart w:id="408" w:name="_MON_1066856842"/>
      <w:bookmarkStart w:id="409" w:name="_MON_1066861718"/>
      <w:bookmarkStart w:id="410" w:name="_MON_1066863846"/>
      <w:bookmarkStart w:id="411" w:name="_MON_1066864005"/>
      <w:bookmarkStart w:id="412" w:name="_MON_1066864042"/>
      <w:bookmarkStart w:id="413" w:name="_MON_1066864685"/>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6B28CE6B" w14:textId="08B38AC9" w:rsidR="007B3F79" w:rsidRPr="00C56DA6" w:rsidRDefault="007B3F79" w:rsidP="007B3F79">
      <w:pPr>
        <w:ind w:firstLine="340"/>
        <w:rPr>
          <w:rStyle w:val="Emphasis"/>
          <w:lang w:val="en-GB"/>
        </w:rPr>
      </w:pPr>
      <w:r w:rsidRPr="00C56DA6">
        <w:rPr>
          <w:rStyle w:val="Emphasis"/>
          <w:lang w:val="en-GB"/>
        </w:rPr>
        <w:t>Q2. What was your eureka moment? When did you think for the first time</w:t>
      </w:r>
      <w:r w:rsidR="00BF3A1D" w:rsidRPr="00C56DA6">
        <w:rPr>
          <w:rStyle w:val="Emphasis"/>
          <w:lang w:val="en-GB"/>
        </w:rPr>
        <w:t>,</w:t>
      </w:r>
      <w:r w:rsidRPr="00C56DA6">
        <w:rPr>
          <w:rStyle w:val="Emphasis"/>
          <w:lang w:val="en-GB"/>
        </w:rPr>
        <w:t xml:space="preserve"> that if matter was simply expanding, an entire new physics could emerge? How did you feel at the time, and what were your circumstances then?</w:t>
      </w:r>
    </w:p>
    <w:p w14:paraId="1783DD6E" w14:textId="475B1BF3" w:rsidR="007B3F79" w:rsidRPr="00C56DA6" w:rsidRDefault="007B3F79" w:rsidP="007B3F79">
      <w:pPr>
        <w:ind w:firstLine="340"/>
        <w:rPr>
          <w:rFonts w:cstheme="minorHAnsi"/>
          <w:lang w:val="en-GB"/>
        </w:rPr>
      </w:pPr>
      <w:r w:rsidRPr="00C56DA6">
        <w:rPr>
          <w:rFonts w:cstheme="minorHAnsi"/>
          <w:lang w:val="en-GB"/>
        </w:rPr>
        <w:t>It was a few years after university, following one of the many TV documentaries I had seen</w:t>
      </w:r>
      <w:r w:rsidR="001C78CF" w:rsidRPr="00C56DA6">
        <w:rPr>
          <w:rFonts w:cstheme="minorHAnsi"/>
          <w:lang w:val="en-GB"/>
        </w:rPr>
        <w:t>,</w:t>
      </w:r>
      <w:r w:rsidRPr="00C56DA6">
        <w:rPr>
          <w:rFonts w:cstheme="minorHAnsi"/>
          <w:lang w:val="en-GB"/>
        </w:rPr>
        <w:t xml:space="preserve"> about Einstein’s warped 4-dimensional space-time theory of gravity. It struck me just how fanciful and problematic this theory had grown</w:t>
      </w:r>
      <w:r w:rsidR="001C78CF" w:rsidRPr="00C56DA6">
        <w:rPr>
          <w:rFonts w:cstheme="minorHAnsi"/>
          <w:lang w:val="en-GB"/>
        </w:rPr>
        <w:t>,</w:t>
      </w:r>
      <w:r w:rsidRPr="00C56DA6">
        <w:rPr>
          <w:rFonts w:cstheme="minorHAnsi"/>
          <w:lang w:val="en-GB"/>
        </w:rPr>
        <w:t xml:space="preserve"> from Einstein’s original intention to revise Newton’s theory of gravity, which he clearly felt </w:t>
      </w:r>
      <w:proofErr w:type="gramStart"/>
      <w:r w:rsidRPr="00C56DA6">
        <w:rPr>
          <w:rFonts w:cstheme="minorHAnsi"/>
          <w:lang w:val="en-GB"/>
        </w:rPr>
        <w:t>was in need of</w:t>
      </w:r>
      <w:proofErr w:type="gramEnd"/>
      <w:r w:rsidRPr="00C56DA6">
        <w:rPr>
          <w:rFonts w:cstheme="minorHAnsi"/>
          <w:lang w:val="en-GB"/>
        </w:rPr>
        <w:t xml:space="preserve"> a major rethink.</w:t>
      </w:r>
    </w:p>
    <w:p w14:paraId="38D2707F" w14:textId="72251629" w:rsidR="007B3F79" w:rsidRPr="00C56DA6" w:rsidRDefault="007B3F79" w:rsidP="007B3F79">
      <w:pPr>
        <w:ind w:firstLine="340"/>
        <w:rPr>
          <w:rFonts w:cstheme="minorHAnsi"/>
          <w:lang w:val="en-GB"/>
        </w:rPr>
      </w:pPr>
      <w:r w:rsidRPr="00C56DA6">
        <w:rPr>
          <w:rFonts w:cstheme="minorHAnsi"/>
          <w:lang w:val="en-GB"/>
        </w:rPr>
        <w:t>So rather than accepting</w:t>
      </w:r>
      <w:r w:rsidR="003B5B89" w:rsidRPr="00C56DA6">
        <w:rPr>
          <w:rFonts w:cstheme="minorHAnsi"/>
          <w:lang w:val="en-GB"/>
        </w:rPr>
        <w:t>,</w:t>
      </w:r>
      <w:r w:rsidRPr="00C56DA6">
        <w:rPr>
          <w:rFonts w:cstheme="minorHAnsi"/>
          <w:lang w:val="en-GB"/>
        </w:rPr>
        <w:t xml:space="preserve"> being confined within the framework of one or the other, or </w:t>
      </w:r>
      <w:proofErr w:type="gramStart"/>
      <w:r w:rsidRPr="00C56DA6">
        <w:rPr>
          <w:rFonts w:cstheme="minorHAnsi"/>
          <w:lang w:val="en-GB"/>
        </w:rPr>
        <w:t>both of these</w:t>
      </w:r>
      <w:proofErr w:type="gramEnd"/>
      <w:r w:rsidRPr="00C56DA6">
        <w:rPr>
          <w:rFonts w:cstheme="minorHAnsi"/>
          <w:lang w:val="en-GB"/>
        </w:rPr>
        <w:t xml:space="preserve"> problematic theories of gravity, I pondered how I would explain my experience of gravity, simply and clearly, to beings who somehow had never experienced it.</w:t>
      </w:r>
    </w:p>
    <w:p w14:paraId="7C328011" w14:textId="20E5EE84" w:rsidR="007B3F79" w:rsidRPr="00C56DA6" w:rsidRDefault="007B3F79" w:rsidP="007B3F79">
      <w:pPr>
        <w:ind w:firstLine="340"/>
        <w:rPr>
          <w:rFonts w:cstheme="minorHAnsi"/>
          <w:lang w:val="en-GB"/>
        </w:rPr>
      </w:pPr>
      <w:r w:rsidRPr="00C56DA6">
        <w:rPr>
          <w:rFonts w:cstheme="minorHAnsi"/>
          <w:lang w:val="en-GB"/>
        </w:rPr>
        <w:t>First and foremost, I experienced an effective push from the planet below, which I had to continually combat to remain standing upright. The fact that Newton modelled this experience as an attracting force</w:t>
      </w:r>
      <w:r w:rsidR="001C78CF" w:rsidRPr="00C56DA6">
        <w:rPr>
          <w:rFonts w:cstheme="minorHAnsi"/>
          <w:lang w:val="en-GB"/>
        </w:rPr>
        <w:t>,</w:t>
      </w:r>
      <w:r w:rsidRPr="00C56DA6">
        <w:rPr>
          <w:rFonts w:cstheme="minorHAnsi"/>
          <w:lang w:val="en-GB"/>
        </w:rPr>
        <w:t xml:space="preserve"> was secondary at this point, and, again, a problematic one at that (where was the power source? specifically why did it attract</w:t>
      </w:r>
      <w:r w:rsidR="007026DD" w:rsidRPr="00C56DA6">
        <w:rPr>
          <w:rFonts w:cstheme="minorHAnsi"/>
          <w:lang w:val="en-GB"/>
        </w:rPr>
        <w:t> </w:t>
      </w:r>
      <w:r w:rsidR="00982216" w:rsidRPr="00C56DA6">
        <w:rPr>
          <w:rFonts w:cstheme="minorHAnsi"/>
          <w:color w:val="000000"/>
          <w:lang w:val="en-GB"/>
        </w:rPr>
        <w:t>–</w:t>
      </w:r>
      <w:r w:rsidRPr="00C56DA6">
        <w:rPr>
          <w:rFonts w:cstheme="minorHAnsi"/>
          <w:lang w:val="en-GB"/>
        </w:rPr>
        <w:t xml:space="preserve"> why not repel? how could it never drain</w:t>
      </w:r>
      <w:r w:rsidR="001C78CF" w:rsidRPr="00C56DA6">
        <w:rPr>
          <w:rFonts w:cstheme="minorHAnsi"/>
          <w:lang w:val="en-GB"/>
        </w:rPr>
        <w:t>,</w:t>
      </w:r>
      <w:r w:rsidRPr="00C56DA6">
        <w:rPr>
          <w:rFonts w:cstheme="minorHAnsi"/>
          <w:lang w:val="en-GB"/>
        </w:rPr>
        <w:t xml:space="preserve"> as it orchestrated the dynamics of our world and universe?).</w:t>
      </w:r>
    </w:p>
    <w:p w14:paraId="3867F467" w14:textId="71ABA0A3" w:rsidR="007B3F79" w:rsidRPr="00C56DA6" w:rsidRDefault="007B3F79" w:rsidP="007B3F79">
      <w:pPr>
        <w:ind w:firstLine="340"/>
        <w:rPr>
          <w:rFonts w:cstheme="minorHAnsi"/>
          <w:lang w:val="en-GB"/>
        </w:rPr>
      </w:pPr>
      <w:r w:rsidRPr="00C56DA6">
        <w:rPr>
          <w:rFonts w:cstheme="minorHAnsi"/>
          <w:lang w:val="en-GB"/>
        </w:rPr>
        <w:t>From this push experience</w:t>
      </w:r>
      <w:r w:rsidR="00E26DAD" w:rsidRPr="00C56DA6">
        <w:rPr>
          <w:rFonts w:cstheme="minorHAnsi"/>
          <w:lang w:val="en-GB"/>
        </w:rPr>
        <w:t>,</w:t>
      </w:r>
      <w:r w:rsidRPr="00C56DA6">
        <w:rPr>
          <w:rFonts w:cstheme="minorHAnsi"/>
          <w:lang w:val="en-GB"/>
        </w:rPr>
        <w:t xml:space="preserve"> it then followed that</w:t>
      </w:r>
      <w:r w:rsidR="001B09BF" w:rsidRPr="00C56DA6">
        <w:rPr>
          <w:rFonts w:cstheme="minorHAnsi"/>
          <w:lang w:val="en-GB"/>
        </w:rPr>
        <w:t>,</w:t>
      </w:r>
      <w:r w:rsidRPr="00C56DA6">
        <w:rPr>
          <w:rFonts w:cstheme="minorHAnsi"/>
          <w:lang w:val="en-GB"/>
        </w:rPr>
        <w:t xml:space="preserve"> the only way everyone around the globe</w:t>
      </w:r>
      <w:r w:rsidR="00034202" w:rsidRPr="00C56DA6">
        <w:rPr>
          <w:rFonts w:cstheme="minorHAnsi"/>
          <w:lang w:val="en-GB"/>
        </w:rPr>
        <w:t>,</w:t>
      </w:r>
      <w:r w:rsidRPr="00C56DA6">
        <w:rPr>
          <w:rFonts w:cstheme="minorHAnsi"/>
          <w:lang w:val="en-GB"/>
        </w:rPr>
        <w:t xml:space="preserve"> could be experiencing the same push from below</w:t>
      </w:r>
      <w:r w:rsidR="001C78CF" w:rsidRPr="00C56DA6">
        <w:rPr>
          <w:rFonts w:cstheme="minorHAnsi"/>
          <w:lang w:val="en-GB"/>
        </w:rPr>
        <w:t>,</w:t>
      </w:r>
      <w:r w:rsidRPr="00C56DA6">
        <w:rPr>
          <w:rFonts w:cstheme="minorHAnsi"/>
          <w:lang w:val="en-GB"/>
        </w:rPr>
        <w:t xml:space="preserve"> is if the entire planet was pushing outward in all directions</w:t>
      </w:r>
      <w:r w:rsidR="007026DD" w:rsidRPr="00C56DA6">
        <w:rPr>
          <w:rFonts w:cstheme="minorHAnsi"/>
          <w:lang w:val="en-GB"/>
        </w:rPr>
        <w:t> </w:t>
      </w:r>
      <w:r w:rsidR="00982216" w:rsidRPr="00C56DA6">
        <w:rPr>
          <w:rFonts w:cstheme="minorHAnsi"/>
          <w:color w:val="000000"/>
          <w:lang w:val="en-GB"/>
        </w:rPr>
        <w:t>–</w:t>
      </w:r>
      <w:r w:rsidRPr="00C56DA6">
        <w:rPr>
          <w:rFonts w:cstheme="minorHAnsi"/>
          <w:lang w:val="en-GB"/>
        </w:rPr>
        <w:t xml:space="preserve"> </w:t>
      </w:r>
      <w:r w:rsidR="00DF4436" w:rsidRPr="00C56DA6">
        <w:rPr>
          <w:rFonts w:cstheme="minorHAnsi"/>
          <w:lang w:val="en-GB"/>
        </w:rPr>
        <w:t>i.e.,</w:t>
      </w:r>
      <w:r w:rsidRPr="00C56DA6">
        <w:rPr>
          <w:rFonts w:cstheme="minorHAnsi"/>
          <w:lang w:val="en-GB"/>
        </w:rPr>
        <w:t xml:space="preserve"> expanding.</w:t>
      </w:r>
    </w:p>
    <w:p w14:paraId="0717E060" w14:textId="765D037D" w:rsidR="007B3F79" w:rsidRPr="00C56DA6" w:rsidRDefault="007B3F79" w:rsidP="007B3F79">
      <w:pPr>
        <w:ind w:firstLine="340"/>
        <w:rPr>
          <w:rFonts w:cstheme="minorHAnsi"/>
          <w:lang w:val="en-GB"/>
        </w:rPr>
      </w:pPr>
      <w:r w:rsidRPr="00C56DA6">
        <w:rPr>
          <w:rFonts w:cstheme="minorHAnsi"/>
          <w:lang w:val="en-GB"/>
        </w:rPr>
        <w:lastRenderedPageBreak/>
        <w:t>The next logical conclusion</w:t>
      </w:r>
      <w:r w:rsidR="00A5562C" w:rsidRPr="00C56DA6">
        <w:rPr>
          <w:rFonts w:cstheme="minorHAnsi"/>
          <w:lang w:val="en-GB"/>
        </w:rPr>
        <w:t>,</w:t>
      </w:r>
      <w:r w:rsidRPr="00C56DA6">
        <w:rPr>
          <w:rFonts w:cstheme="minorHAnsi"/>
          <w:lang w:val="en-GB"/>
        </w:rPr>
        <w:t xml:space="preserve"> was that myself and every other object around me</w:t>
      </w:r>
      <w:r w:rsidR="00A5562C" w:rsidRPr="00C56DA6">
        <w:rPr>
          <w:rFonts w:cstheme="minorHAnsi"/>
          <w:lang w:val="en-GB"/>
        </w:rPr>
        <w:t>,</w:t>
      </w:r>
      <w:r w:rsidRPr="00C56DA6">
        <w:rPr>
          <w:rFonts w:cstheme="minorHAnsi"/>
          <w:lang w:val="en-GB"/>
        </w:rPr>
        <w:t xml:space="preserve"> had to be similarly expanding, since everything remained the same relative size. And this would make sense</w:t>
      </w:r>
      <w:r w:rsidR="00A5562C" w:rsidRPr="00C56DA6">
        <w:rPr>
          <w:rFonts w:cstheme="minorHAnsi"/>
          <w:lang w:val="en-GB"/>
        </w:rPr>
        <w:t>,</w:t>
      </w:r>
      <w:r w:rsidRPr="00C56DA6">
        <w:rPr>
          <w:rFonts w:cstheme="minorHAnsi"/>
          <w:lang w:val="en-GB"/>
        </w:rPr>
        <w:t xml:space="preserve"> from the fact that everything was made of the same atoms, which would then have to be equally expanding atoms.</w:t>
      </w:r>
    </w:p>
    <w:p w14:paraId="3A0764E5" w14:textId="3830BEF4" w:rsidR="007B3F79" w:rsidRPr="00C56DA6" w:rsidRDefault="007B3F79" w:rsidP="007B3F79">
      <w:pPr>
        <w:ind w:firstLine="340"/>
        <w:rPr>
          <w:rFonts w:cstheme="minorHAnsi"/>
          <w:lang w:val="en-GB"/>
        </w:rPr>
      </w:pPr>
      <w:r w:rsidRPr="00C56DA6">
        <w:rPr>
          <w:rFonts w:cstheme="minorHAnsi"/>
          <w:lang w:val="en-GB"/>
        </w:rPr>
        <w:t xml:space="preserve">The more I followed this line of thought, the more it moved </w:t>
      </w:r>
      <w:proofErr w:type="gramStart"/>
      <w:r w:rsidRPr="00C56DA6">
        <w:rPr>
          <w:rFonts w:cstheme="minorHAnsi"/>
          <w:lang w:val="en-GB"/>
        </w:rPr>
        <w:t>from a simple abstract thought experiment</w:t>
      </w:r>
      <w:r w:rsidR="00A5562C" w:rsidRPr="00C56DA6">
        <w:rPr>
          <w:rFonts w:cstheme="minorHAnsi"/>
          <w:lang w:val="en-GB"/>
        </w:rPr>
        <w:t>,</w:t>
      </w:r>
      <w:proofErr w:type="gramEnd"/>
      <w:r w:rsidRPr="00C56DA6">
        <w:rPr>
          <w:rFonts w:cstheme="minorHAnsi"/>
          <w:lang w:val="en-GB"/>
        </w:rPr>
        <w:t xml:space="preserve"> to a viable explanation</w:t>
      </w:r>
      <w:r w:rsidR="00034202" w:rsidRPr="00C56DA6">
        <w:rPr>
          <w:rFonts w:cstheme="minorHAnsi"/>
          <w:lang w:val="en-GB"/>
        </w:rPr>
        <w:t>,</w:t>
      </w:r>
      <w:r w:rsidRPr="00C56DA6">
        <w:rPr>
          <w:rFonts w:cstheme="minorHAnsi"/>
          <w:lang w:val="en-GB"/>
        </w:rPr>
        <w:t xml:space="preserve"> of actual real-world experience and observation, continuing through dropped objects, orbits, etc. And it also then occurred to me</w:t>
      </w:r>
      <w:r w:rsidR="00A5562C" w:rsidRPr="00C56DA6">
        <w:rPr>
          <w:rFonts w:cstheme="minorHAnsi"/>
          <w:lang w:val="en-GB"/>
        </w:rPr>
        <w:t>,</w:t>
      </w:r>
      <w:r w:rsidRPr="00C56DA6">
        <w:rPr>
          <w:rFonts w:cstheme="minorHAnsi"/>
          <w:lang w:val="en-GB"/>
        </w:rPr>
        <w:t xml:space="preserve"> that this was quite </w:t>
      </w:r>
      <w:proofErr w:type="gramStart"/>
      <w:r w:rsidRPr="00C56DA6">
        <w:rPr>
          <w:rFonts w:cstheme="minorHAnsi"/>
          <w:lang w:val="en-GB"/>
        </w:rPr>
        <w:t>similar to</w:t>
      </w:r>
      <w:proofErr w:type="gramEnd"/>
      <w:r w:rsidRPr="00C56DA6">
        <w:rPr>
          <w:rFonts w:cstheme="minorHAnsi"/>
          <w:lang w:val="en-GB"/>
        </w:rPr>
        <w:t xml:space="preserve"> Einstein’s actual simple thought experiment</w:t>
      </w:r>
      <w:r w:rsidR="00A5562C" w:rsidRPr="00C56DA6">
        <w:rPr>
          <w:rFonts w:cstheme="minorHAnsi"/>
          <w:lang w:val="en-GB"/>
        </w:rPr>
        <w:t>,</w:t>
      </w:r>
      <w:r w:rsidRPr="00C56DA6">
        <w:rPr>
          <w:rFonts w:cstheme="minorHAnsi"/>
          <w:lang w:val="en-GB"/>
        </w:rPr>
        <w:t xml:space="preserve"> that evolved over time into its ‘warped space-time’ form.</w:t>
      </w:r>
    </w:p>
    <w:p w14:paraId="48B66A80" w14:textId="64EFF8DC" w:rsidR="007B3F79" w:rsidRPr="00C56DA6" w:rsidRDefault="007B3F79" w:rsidP="007B3F79">
      <w:pPr>
        <w:ind w:firstLine="340"/>
        <w:rPr>
          <w:rFonts w:cstheme="minorHAnsi"/>
          <w:lang w:val="en-GB"/>
        </w:rPr>
      </w:pPr>
      <w:r w:rsidRPr="00C56DA6">
        <w:rPr>
          <w:rFonts w:cstheme="minorHAnsi"/>
          <w:lang w:val="en-GB"/>
        </w:rPr>
        <w:t>That early experiment was his suggestion</w:t>
      </w:r>
      <w:r w:rsidR="00A5562C" w:rsidRPr="00C56DA6">
        <w:rPr>
          <w:rFonts w:cstheme="minorHAnsi"/>
          <w:lang w:val="en-GB"/>
        </w:rPr>
        <w:t>,</w:t>
      </w:r>
      <w:r w:rsidRPr="00C56DA6">
        <w:rPr>
          <w:rFonts w:cstheme="minorHAnsi"/>
          <w:lang w:val="en-GB"/>
        </w:rPr>
        <w:t xml:space="preserve"> that gravity was indistinguishable in every way</w:t>
      </w:r>
      <w:r w:rsidR="001B09BF" w:rsidRPr="00C56DA6">
        <w:rPr>
          <w:rFonts w:cstheme="minorHAnsi"/>
          <w:lang w:val="en-GB"/>
        </w:rPr>
        <w:t>,</w:t>
      </w:r>
      <w:r w:rsidRPr="00C56DA6">
        <w:rPr>
          <w:rFonts w:cstheme="minorHAnsi"/>
          <w:lang w:val="en-GB"/>
        </w:rPr>
        <w:t xml:space="preserve"> to being in a box in space where there was no gravity, while being accelerated from below through space</w:t>
      </w:r>
      <w:r w:rsidR="00A5562C" w:rsidRPr="00C56DA6">
        <w:rPr>
          <w:rFonts w:cstheme="minorHAnsi"/>
          <w:lang w:val="en-GB"/>
        </w:rPr>
        <w:t>,</w:t>
      </w:r>
      <w:r w:rsidRPr="00C56DA6">
        <w:rPr>
          <w:rFonts w:cstheme="minorHAnsi"/>
          <w:lang w:val="en-GB"/>
        </w:rPr>
        <w:t xml:space="preserve"> at a constant 1g acceleration. </w:t>
      </w:r>
      <w:proofErr w:type="gramStart"/>
      <w:r w:rsidRPr="00C56DA6">
        <w:rPr>
          <w:rFonts w:cstheme="minorHAnsi"/>
          <w:lang w:val="en-GB"/>
        </w:rPr>
        <w:t>All experience and experiments</w:t>
      </w:r>
      <w:r w:rsidR="00A5562C" w:rsidRPr="00C56DA6">
        <w:rPr>
          <w:rFonts w:cstheme="minorHAnsi"/>
          <w:lang w:val="en-GB"/>
        </w:rPr>
        <w:t>,</w:t>
      </w:r>
      <w:proofErr w:type="gramEnd"/>
      <w:r w:rsidRPr="00C56DA6">
        <w:rPr>
          <w:rFonts w:cstheme="minorHAnsi"/>
          <w:lang w:val="en-GB"/>
        </w:rPr>
        <w:t xml:space="preserve"> would be indistinguishable from being in that box on Earth.</w:t>
      </w:r>
    </w:p>
    <w:p w14:paraId="1081DC1E" w14:textId="3479E0BC" w:rsidR="007B3F79" w:rsidRPr="00C56DA6" w:rsidRDefault="007B3F79" w:rsidP="004D219C">
      <w:pPr>
        <w:ind w:firstLine="340"/>
        <w:rPr>
          <w:rFonts w:cstheme="minorHAnsi"/>
          <w:lang w:val="en-GB"/>
        </w:rPr>
      </w:pPr>
      <w:r w:rsidRPr="00C56DA6">
        <w:rPr>
          <w:rFonts w:cstheme="minorHAnsi"/>
          <w:lang w:val="en-GB"/>
        </w:rPr>
        <w:t>However, Einstein apparently never considered</w:t>
      </w:r>
      <w:r w:rsidR="00A5562C" w:rsidRPr="00C56DA6">
        <w:rPr>
          <w:rFonts w:cstheme="minorHAnsi"/>
          <w:lang w:val="en-GB"/>
        </w:rPr>
        <w:t>,</w:t>
      </w:r>
      <w:r w:rsidRPr="00C56DA6">
        <w:rPr>
          <w:rFonts w:cstheme="minorHAnsi"/>
          <w:lang w:val="en-GB"/>
        </w:rPr>
        <w:t xml:space="preserve"> that Earth was </w:t>
      </w:r>
      <w:r w:rsidRPr="00C56DA6">
        <w:rPr>
          <w:rFonts w:cstheme="minorHAnsi"/>
          <w:i/>
          <w:lang w:val="en-GB"/>
        </w:rPr>
        <w:t>literally</w:t>
      </w:r>
      <w:r w:rsidRPr="00C56DA6">
        <w:rPr>
          <w:rFonts w:cstheme="minorHAnsi"/>
          <w:lang w:val="en-GB"/>
        </w:rPr>
        <w:t xml:space="preserve"> that mechanical acceleration from below, as an expanding planet, proceeding instead down the path that led to warped 4-dimensional space-time.</w:t>
      </w:r>
    </w:p>
    <w:p w14:paraId="60E61F32" w14:textId="2B7713C0" w:rsidR="007B3F79" w:rsidRPr="00C56DA6" w:rsidRDefault="007B3F79" w:rsidP="007B3F79">
      <w:pPr>
        <w:ind w:firstLine="340"/>
        <w:rPr>
          <w:rStyle w:val="Emphasis"/>
          <w:lang w:val="en-GB"/>
        </w:rPr>
      </w:pPr>
      <w:r w:rsidRPr="00C56DA6">
        <w:rPr>
          <w:rStyle w:val="Emphasis"/>
          <w:lang w:val="en-GB"/>
        </w:rPr>
        <w:t>Q3. After that great idea, you set yourself to write a very elaborate and ambitious book</w:t>
      </w:r>
      <w:r w:rsidR="00BF3A1D" w:rsidRPr="00C56DA6">
        <w:rPr>
          <w:rStyle w:val="Emphasis"/>
          <w:lang w:val="en-GB"/>
        </w:rPr>
        <w:t>,</w:t>
      </w:r>
      <w:r w:rsidRPr="00C56DA6">
        <w:rPr>
          <w:rStyle w:val="Emphasis"/>
          <w:lang w:val="en-GB"/>
        </w:rPr>
        <w:t xml:space="preserve"> re-writing the entire physics. Could you tell us about how you went about it, how long it took, how much research you did, the entire process?</w:t>
      </w:r>
    </w:p>
    <w:p w14:paraId="7747B91F" w14:textId="4D05BAE0" w:rsidR="007B3F79" w:rsidRPr="00C56DA6" w:rsidRDefault="007B3F79" w:rsidP="007B3F79">
      <w:pPr>
        <w:ind w:firstLine="340"/>
        <w:rPr>
          <w:rFonts w:cstheme="minorHAnsi"/>
          <w:lang w:val="en-GB"/>
        </w:rPr>
      </w:pPr>
      <w:r w:rsidRPr="00C56DA6">
        <w:rPr>
          <w:rFonts w:cstheme="minorHAnsi"/>
          <w:lang w:val="en-GB"/>
        </w:rPr>
        <w:t>It turns out I had accumulated</w:t>
      </w:r>
      <w:r w:rsidR="005E3032" w:rsidRPr="00C56DA6">
        <w:rPr>
          <w:rFonts w:cstheme="minorHAnsi"/>
          <w:lang w:val="en-GB"/>
        </w:rPr>
        <w:t>,</w:t>
      </w:r>
      <w:r w:rsidRPr="00C56DA6">
        <w:rPr>
          <w:rFonts w:cstheme="minorHAnsi"/>
          <w:lang w:val="en-GB"/>
        </w:rPr>
        <w:t xml:space="preserve"> quite a body of unanswered questions and problematic answers throughout my life, from grade school through university, which I eventually just came to accept and move on. So, once I had the expanding atomic-matter concept, issue after issue flooded back to mind, and as I applied my new </w:t>
      </w:r>
      <w:r w:rsidR="00E241A4" w:rsidRPr="00C56DA6">
        <w:rPr>
          <w:rFonts w:cstheme="minorHAnsi"/>
          <w:lang w:val="en-GB"/>
        </w:rPr>
        <w:t>perspective,</w:t>
      </w:r>
      <w:r w:rsidRPr="00C56DA6">
        <w:rPr>
          <w:rFonts w:cstheme="minorHAnsi"/>
          <w:lang w:val="en-GB"/>
        </w:rPr>
        <w:t xml:space="preserve"> I began to find very sensible, satisfactory answers for the first time. </w:t>
      </w:r>
    </w:p>
    <w:p w14:paraId="2FCE45B5" w14:textId="35022DB4" w:rsidR="007B3F79" w:rsidRPr="00C56DA6" w:rsidRDefault="007B3F79" w:rsidP="004D219C">
      <w:pPr>
        <w:ind w:firstLine="340"/>
        <w:rPr>
          <w:rFonts w:cstheme="minorHAnsi"/>
          <w:lang w:val="en-GB"/>
        </w:rPr>
      </w:pPr>
      <w:r w:rsidRPr="00C56DA6">
        <w:rPr>
          <w:rFonts w:cstheme="minorHAnsi"/>
          <w:lang w:val="en-GB"/>
        </w:rPr>
        <w:t>This process continued to the point</w:t>
      </w:r>
      <w:r w:rsidR="005F2756" w:rsidRPr="00C56DA6">
        <w:rPr>
          <w:rFonts w:cstheme="minorHAnsi"/>
          <w:lang w:val="en-GB"/>
        </w:rPr>
        <w:t>,</w:t>
      </w:r>
      <w:r w:rsidRPr="00C56DA6">
        <w:rPr>
          <w:rFonts w:cstheme="minorHAnsi"/>
          <w:lang w:val="en-GB"/>
        </w:rPr>
        <w:t xml:space="preserve"> where I had to start documenting it, and over a period of several months</w:t>
      </w:r>
      <w:r w:rsidR="005E3032" w:rsidRPr="00C56DA6">
        <w:rPr>
          <w:rFonts w:cstheme="minorHAnsi"/>
          <w:lang w:val="en-GB"/>
        </w:rPr>
        <w:t>,</w:t>
      </w:r>
      <w:r w:rsidRPr="00C56DA6">
        <w:rPr>
          <w:rFonts w:cstheme="minorHAnsi"/>
          <w:lang w:val="en-GB"/>
        </w:rPr>
        <w:t xml:space="preserve"> I had what might be considered a very rough start</w:t>
      </w:r>
      <w:r w:rsidR="005F2756" w:rsidRPr="00C56DA6">
        <w:rPr>
          <w:rFonts w:cstheme="minorHAnsi"/>
          <w:lang w:val="en-GB"/>
        </w:rPr>
        <w:t>,</w:t>
      </w:r>
      <w:r w:rsidRPr="00C56DA6">
        <w:rPr>
          <w:rFonts w:cstheme="minorHAnsi"/>
          <w:lang w:val="en-GB"/>
        </w:rPr>
        <w:t xml:space="preserve"> on an annotated first draft</w:t>
      </w:r>
      <w:r w:rsidR="005E3032" w:rsidRPr="00C56DA6">
        <w:rPr>
          <w:rFonts w:cstheme="minorHAnsi"/>
          <w:lang w:val="en-GB"/>
        </w:rPr>
        <w:t>,</w:t>
      </w:r>
      <w:r w:rsidRPr="00C56DA6">
        <w:rPr>
          <w:rFonts w:cstheme="minorHAnsi"/>
          <w:lang w:val="en-GB"/>
        </w:rPr>
        <w:t xml:space="preserve"> of what continued to grow into </w:t>
      </w:r>
      <w:r w:rsidRPr="00C56DA6">
        <w:rPr>
          <w:rFonts w:cstheme="minorHAnsi"/>
          <w:i/>
          <w:lang w:val="en-GB"/>
        </w:rPr>
        <w:t>The Final Theory</w:t>
      </w:r>
      <w:r w:rsidRPr="00C56DA6">
        <w:rPr>
          <w:rFonts w:cstheme="minorHAnsi"/>
          <w:lang w:val="en-GB"/>
        </w:rPr>
        <w:t>, published several years later.</w:t>
      </w:r>
    </w:p>
    <w:p w14:paraId="1754FC22" w14:textId="65FA2FA5" w:rsidR="007B3F79" w:rsidRPr="00C56DA6" w:rsidRDefault="007B3F79" w:rsidP="007B3F79">
      <w:pPr>
        <w:ind w:firstLine="340"/>
        <w:rPr>
          <w:rStyle w:val="Emphasis"/>
          <w:lang w:val="en-GB"/>
        </w:rPr>
      </w:pPr>
      <w:r w:rsidRPr="00C56DA6">
        <w:rPr>
          <w:rStyle w:val="Emphasis"/>
          <w:lang w:val="en-GB"/>
        </w:rPr>
        <w:lastRenderedPageBreak/>
        <w:t xml:space="preserve">Q4. The book was finally </w:t>
      </w:r>
      <w:proofErr w:type="gramStart"/>
      <w:r w:rsidRPr="00C56DA6">
        <w:rPr>
          <w:rStyle w:val="Emphasis"/>
          <w:lang w:val="en-GB"/>
        </w:rPr>
        <w:t>published</w:t>
      </w:r>
      <w:proofErr w:type="gramEnd"/>
      <w:r w:rsidR="008A3FAC" w:rsidRPr="00C56DA6">
        <w:rPr>
          <w:rStyle w:val="Emphasis"/>
          <w:lang w:val="en-GB"/>
        </w:rPr>
        <w:t xml:space="preserve"> and</w:t>
      </w:r>
      <w:r w:rsidRPr="00C56DA6">
        <w:rPr>
          <w:rStyle w:val="Emphasis"/>
          <w:lang w:val="en-GB"/>
        </w:rPr>
        <w:t xml:space="preserve"> it was a success, however it created some controversy. You were confronted by people who could not accept</w:t>
      </w:r>
      <w:r w:rsidR="00BF3A1D" w:rsidRPr="00C56DA6">
        <w:rPr>
          <w:rStyle w:val="Emphasis"/>
          <w:lang w:val="en-GB"/>
        </w:rPr>
        <w:t>,</w:t>
      </w:r>
      <w:r w:rsidRPr="00C56DA6">
        <w:rPr>
          <w:rStyle w:val="Emphasis"/>
          <w:lang w:val="en-GB"/>
        </w:rPr>
        <w:t xml:space="preserve"> such a radically different way to describe our world, and who could not conceive that neither Newton nor Einstein could be incorrect, although Newton had already been superseded by Einstein. How did you welcome and deal with the success, and the backlash from firm believers in Standard Theory?</w:t>
      </w:r>
    </w:p>
    <w:p w14:paraId="325973DA" w14:textId="46B5A197" w:rsidR="007B3F79" w:rsidRPr="00C56DA6" w:rsidRDefault="007B3F79" w:rsidP="007B3F79">
      <w:pPr>
        <w:ind w:firstLine="340"/>
        <w:rPr>
          <w:rFonts w:cstheme="minorHAnsi"/>
          <w:lang w:val="en-GB"/>
        </w:rPr>
      </w:pPr>
      <w:r w:rsidRPr="00C56DA6">
        <w:rPr>
          <w:rFonts w:cstheme="minorHAnsi"/>
          <w:lang w:val="en-GB"/>
        </w:rPr>
        <w:t>I was very pleased</w:t>
      </w:r>
      <w:r w:rsidR="00DF1957" w:rsidRPr="00C56DA6">
        <w:rPr>
          <w:rFonts w:cstheme="minorHAnsi"/>
          <w:lang w:val="en-GB"/>
        </w:rPr>
        <w:t>,</w:t>
      </w:r>
      <w:r w:rsidRPr="00C56DA6">
        <w:rPr>
          <w:rFonts w:cstheme="minorHAnsi"/>
          <w:lang w:val="en-GB"/>
        </w:rPr>
        <w:t xml:space="preserve"> with the enthusiastic response from many individual readers, both in the form of online reviews</w:t>
      </w:r>
      <w:r w:rsidR="00DF1957" w:rsidRPr="00C56DA6">
        <w:rPr>
          <w:rFonts w:cstheme="minorHAnsi"/>
          <w:lang w:val="en-GB"/>
        </w:rPr>
        <w:t>,</w:t>
      </w:r>
      <w:r w:rsidRPr="00C56DA6">
        <w:rPr>
          <w:rFonts w:cstheme="minorHAnsi"/>
          <w:lang w:val="en-GB"/>
        </w:rPr>
        <w:t xml:space="preserve"> and personal email feedback. It was very rewarding to discover</w:t>
      </w:r>
      <w:r w:rsidR="00DF1957" w:rsidRPr="00C56DA6">
        <w:rPr>
          <w:rFonts w:cstheme="minorHAnsi"/>
          <w:lang w:val="en-GB"/>
        </w:rPr>
        <w:t>,</w:t>
      </w:r>
      <w:r w:rsidRPr="00C56DA6">
        <w:rPr>
          <w:rFonts w:cstheme="minorHAnsi"/>
          <w:lang w:val="en-GB"/>
        </w:rPr>
        <w:t xml:space="preserve"> that there were a great many others having similar struggles</w:t>
      </w:r>
      <w:r w:rsidR="00DF1957" w:rsidRPr="00C56DA6">
        <w:rPr>
          <w:rFonts w:cstheme="minorHAnsi"/>
          <w:lang w:val="en-GB"/>
        </w:rPr>
        <w:t>,</w:t>
      </w:r>
      <w:r w:rsidRPr="00C56DA6">
        <w:rPr>
          <w:rFonts w:cstheme="minorHAnsi"/>
          <w:lang w:val="en-GB"/>
        </w:rPr>
        <w:t xml:space="preserve"> to find sensible answers to many fundamental questions, and that this new perspective</w:t>
      </w:r>
      <w:r w:rsidR="007653A0" w:rsidRPr="00C56DA6">
        <w:rPr>
          <w:rFonts w:cstheme="minorHAnsi"/>
          <w:lang w:val="en-GB"/>
        </w:rPr>
        <w:t>,</w:t>
      </w:r>
      <w:r w:rsidRPr="00C56DA6">
        <w:rPr>
          <w:rFonts w:cstheme="minorHAnsi"/>
          <w:lang w:val="en-GB"/>
        </w:rPr>
        <w:t xml:space="preserve"> gave them viable answers for the first time, as it did for me.</w:t>
      </w:r>
    </w:p>
    <w:p w14:paraId="19DCB970" w14:textId="574BDBA7" w:rsidR="007B3F79" w:rsidRPr="00C56DA6" w:rsidRDefault="007B3F79" w:rsidP="004D219C">
      <w:pPr>
        <w:ind w:firstLine="340"/>
        <w:rPr>
          <w:rFonts w:cstheme="minorHAnsi"/>
          <w:lang w:val="en-GB"/>
        </w:rPr>
      </w:pPr>
      <w:r w:rsidRPr="00C56DA6">
        <w:rPr>
          <w:rFonts w:cstheme="minorHAnsi"/>
          <w:lang w:val="en-GB"/>
        </w:rPr>
        <w:t>I was also equally surprised by small groups of people</w:t>
      </w:r>
      <w:r w:rsidR="00DF1957" w:rsidRPr="00C56DA6">
        <w:rPr>
          <w:rFonts w:cstheme="minorHAnsi"/>
          <w:lang w:val="en-GB"/>
        </w:rPr>
        <w:t>,</w:t>
      </w:r>
      <w:r w:rsidRPr="00C56DA6">
        <w:rPr>
          <w:rFonts w:cstheme="minorHAnsi"/>
          <w:lang w:val="en-GB"/>
        </w:rPr>
        <w:t xml:space="preserve"> who banded together via chat forums</w:t>
      </w:r>
      <w:r w:rsidR="00DF1957" w:rsidRPr="00C56DA6">
        <w:rPr>
          <w:rFonts w:cstheme="minorHAnsi"/>
          <w:lang w:val="en-GB"/>
        </w:rPr>
        <w:t>,</w:t>
      </w:r>
      <w:r w:rsidRPr="00C56DA6">
        <w:rPr>
          <w:rFonts w:cstheme="minorHAnsi"/>
          <w:lang w:val="en-GB"/>
        </w:rPr>
        <w:t xml:space="preserve"> to mount coordinated efforts</w:t>
      </w:r>
      <w:r w:rsidR="007653A0" w:rsidRPr="00C56DA6">
        <w:rPr>
          <w:rFonts w:cstheme="minorHAnsi"/>
          <w:lang w:val="en-GB"/>
        </w:rPr>
        <w:t>,</w:t>
      </w:r>
      <w:r w:rsidRPr="00C56DA6">
        <w:rPr>
          <w:rFonts w:cstheme="minorHAnsi"/>
          <w:lang w:val="en-GB"/>
        </w:rPr>
        <w:t xml:space="preserve"> to attack and defame a book that they clearly had not even read, running on pure misconceptions and false assumptions. I found it particularly saddening</w:t>
      </w:r>
      <w:r w:rsidR="00DF1957" w:rsidRPr="00C56DA6">
        <w:rPr>
          <w:rFonts w:cstheme="minorHAnsi"/>
          <w:lang w:val="en-GB"/>
        </w:rPr>
        <w:t>,</w:t>
      </w:r>
      <w:r w:rsidRPr="00C56DA6">
        <w:rPr>
          <w:rFonts w:cstheme="minorHAnsi"/>
          <w:lang w:val="en-GB"/>
        </w:rPr>
        <w:t xml:space="preserve"> that they were trying to mislead as many people as possible</w:t>
      </w:r>
      <w:r w:rsidR="00DF1957" w:rsidRPr="00C56DA6">
        <w:rPr>
          <w:rFonts w:cstheme="minorHAnsi"/>
          <w:lang w:val="en-GB"/>
        </w:rPr>
        <w:t>,</w:t>
      </w:r>
      <w:r w:rsidRPr="00C56DA6">
        <w:rPr>
          <w:rFonts w:cstheme="minorHAnsi"/>
          <w:lang w:val="en-GB"/>
        </w:rPr>
        <w:t xml:space="preserve"> who could have greatly benefitted from the information in the book</w:t>
      </w:r>
      <w:r w:rsidR="007026DD" w:rsidRPr="00C56DA6">
        <w:rPr>
          <w:rFonts w:cstheme="minorHAnsi"/>
          <w:lang w:val="en-GB"/>
        </w:rPr>
        <w:t> </w:t>
      </w:r>
      <w:r w:rsidR="00982216" w:rsidRPr="00C56DA6">
        <w:rPr>
          <w:rFonts w:cstheme="minorHAnsi"/>
          <w:color w:val="000000"/>
          <w:lang w:val="en-GB"/>
        </w:rPr>
        <w:t>–</w:t>
      </w:r>
      <w:r w:rsidRPr="00C56DA6">
        <w:rPr>
          <w:rFonts w:cstheme="minorHAnsi"/>
          <w:lang w:val="en-GB"/>
        </w:rPr>
        <w:t xml:space="preserve"> material that I believed, and still do, to be their birth-right of understanding</w:t>
      </w:r>
      <w:r w:rsidR="007653A0" w:rsidRPr="00C56DA6">
        <w:rPr>
          <w:rFonts w:cstheme="minorHAnsi"/>
          <w:lang w:val="en-GB"/>
        </w:rPr>
        <w:t>,</w:t>
      </w:r>
      <w:r w:rsidRPr="00C56DA6">
        <w:rPr>
          <w:rFonts w:cstheme="minorHAnsi"/>
          <w:lang w:val="en-GB"/>
        </w:rPr>
        <w:t xml:space="preserve"> of the world around them and the universe in which they live. Today such efforts are well known</w:t>
      </w:r>
      <w:r w:rsidR="00DF1957" w:rsidRPr="00C56DA6">
        <w:rPr>
          <w:rFonts w:cstheme="minorHAnsi"/>
          <w:lang w:val="en-GB"/>
        </w:rPr>
        <w:t>,</w:t>
      </w:r>
      <w:r w:rsidRPr="00C56DA6">
        <w:rPr>
          <w:rFonts w:cstheme="minorHAnsi"/>
          <w:lang w:val="en-GB"/>
        </w:rPr>
        <w:t xml:space="preserve"> as a </w:t>
      </w:r>
      <w:proofErr w:type="gramStart"/>
      <w:r w:rsidRPr="00C56DA6">
        <w:rPr>
          <w:rFonts w:cstheme="minorHAnsi"/>
          <w:lang w:val="en-GB"/>
        </w:rPr>
        <w:t>fairly standard</w:t>
      </w:r>
      <w:proofErr w:type="gramEnd"/>
      <w:r w:rsidRPr="00C56DA6">
        <w:rPr>
          <w:rFonts w:cstheme="minorHAnsi"/>
          <w:lang w:val="en-GB"/>
        </w:rPr>
        <w:t xml:space="preserve"> Internet Troll response</w:t>
      </w:r>
      <w:r w:rsidR="00DF1957" w:rsidRPr="00C56DA6">
        <w:rPr>
          <w:rFonts w:cstheme="minorHAnsi"/>
          <w:lang w:val="en-GB"/>
        </w:rPr>
        <w:t>,</w:t>
      </w:r>
      <w:r w:rsidRPr="00C56DA6">
        <w:rPr>
          <w:rFonts w:cstheme="minorHAnsi"/>
          <w:lang w:val="en-GB"/>
        </w:rPr>
        <w:t xml:space="preserve"> to just about anything that appears on the radar, but at the time I was very surprised and saddened at this dynamic.</w:t>
      </w:r>
    </w:p>
    <w:p w14:paraId="43C2BE93" w14:textId="674EA128" w:rsidR="007B3F79" w:rsidRPr="00C56DA6" w:rsidRDefault="007B3F79" w:rsidP="007B3F79">
      <w:pPr>
        <w:ind w:firstLine="340"/>
        <w:rPr>
          <w:rStyle w:val="Emphasis"/>
          <w:lang w:val="en-GB"/>
        </w:rPr>
      </w:pPr>
      <w:r w:rsidRPr="00C56DA6">
        <w:rPr>
          <w:rStyle w:val="Emphasis"/>
          <w:lang w:val="en-GB"/>
        </w:rPr>
        <w:t>Q5. Now that time has passed, are you disillusioned about the state of our science? This hot pursuit for dark matter, dark energy, gravitational waves, graviton particles, the Big Bang, black holes, wormholes, singularities, parallel universes, etc., all of which cannot exist within Atomic Expansion Theory? Where have we gone wrong?</w:t>
      </w:r>
    </w:p>
    <w:p w14:paraId="2115F2C8" w14:textId="514E9EF9" w:rsidR="007B3F79" w:rsidRPr="00C56DA6" w:rsidRDefault="007B3F79" w:rsidP="007B3F79">
      <w:pPr>
        <w:ind w:firstLine="340"/>
        <w:rPr>
          <w:rFonts w:cstheme="minorHAnsi"/>
          <w:lang w:val="en-GB"/>
        </w:rPr>
      </w:pPr>
      <w:r w:rsidRPr="00C56DA6">
        <w:rPr>
          <w:rFonts w:cstheme="minorHAnsi"/>
          <w:lang w:val="en-GB"/>
        </w:rPr>
        <w:t>I have come to see that our current scientific community</w:t>
      </w:r>
      <w:r w:rsidR="0045402E" w:rsidRPr="00C56DA6">
        <w:rPr>
          <w:rFonts w:cstheme="minorHAnsi"/>
          <w:lang w:val="en-GB"/>
        </w:rPr>
        <w:t>,</w:t>
      </w:r>
      <w:r w:rsidRPr="00C56DA6">
        <w:rPr>
          <w:rFonts w:cstheme="minorHAnsi"/>
          <w:lang w:val="en-GB"/>
        </w:rPr>
        <w:t xml:space="preserve"> is going to continue along as usual, deeply steeped in the various concepts you raise in your question. There is too much history, tradition</w:t>
      </w:r>
      <w:r w:rsidR="00D0423C" w:rsidRPr="00C56DA6">
        <w:rPr>
          <w:rFonts w:cstheme="minorHAnsi"/>
          <w:lang w:val="en-GB"/>
        </w:rPr>
        <w:t>,</w:t>
      </w:r>
      <w:r w:rsidRPr="00C56DA6">
        <w:rPr>
          <w:rFonts w:cstheme="minorHAnsi"/>
          <w:lang w:val="en-GB"/>
        </w:rPr>
        <w:t xml:space="preserve"> and both personal and professional investment in that direction</w:t>
      </w:r>
      <w:r w:rsidR="0045402E" w:rsidRPr="00C56DA6">
        <w:rPr>
          <w:rFonts w:cstheme="minorHAnsi"/>
          <w:lang w:val="en-GB"/>
        </w:rPr>
        <w:t>,</w:t>
      </w:r>
      <w:r w:rsidRPr="00C56DA6">
        <w:rPr>
          <w:rFonts w:cstheme="minorHAnsi"/>
          <w:lang w:val="en-GB"/>
        </w:rPr>
        <w:t xml:space="preserve"> to expect anything to change. </w:t>
      </w:r>
    </w:p>
    <w:p w14:paraId="0F5D95B8" w14:textId="654C8139" w:rsidR="007B3F79" w:rsidRPr="00C56DA6" w:rsidRDefault="007B3F79" w:rsidP="004D219C">
      <w:pPr>
        <w:ind w:firstLine="340"/>
        <w:rPr>
          <w:rFonts w:cstheme="minorHAnsi"/>
          <w:lang w:val="en-GB"/>
        </w:rPr>
      </w:pPr>
      <w:r w:rsidRPr="00C56DA6">
        <w:rPr>
          <w:rFonts w:cstheme="minorHAnsi"/>
          <w:lang w:val="en-GB"/>
        </w:rPr>
        <w:lastRenderedPageBreak/>
        <w:t>Every so often there is also mounting pressure</w:t>
      </w:r>
      <w:r w:rsidR="0045402E" w:rsidRPr="00C56DA6">
        <w:rPr>
          <w:rFonts w:cstheme="minorHAnsi"/>
          <w:lang w:val="en-GB"/>
        </w:rPr>
        <w:t>,</w:t>
      </w:r>
      <w:r w:rsidRPr="00C56DA6">
        <w:rPr>
          <w:rFonts w:cstheme="minorHAnsi"/>
          <w:lang w:val="en-GB"/>
        </w:rPr>
        <w:t xml:space="preserve"> to announce success in one or another of these areas after much time, </w:t>
      </w:r>
      <w:proofErr w:type="gramStart"/>
      <w:r w:rsidRPr="00C56DA6">
        <w:rPr>
          <w:rFonts w:cstheme="minorHAnsi"/>
          <w:lang w:val="en-GB"/>
        </w:rPr>
        <w:t>effort</w:t>
      </w:r>
      <w:proofErr w:type="gramEnd"/>
      <w:r w:rsidRPr="00C56DA6">
        <w:rPr>
          <w:rFonts w:cstheme="minorHAnsi"/>
          <w:lang w:val="en-GB"/>
        </w:rPr>
        <w:t xml:space="preserve"> and expense</w:t>
      </w:r>
      <w:r w:rsidR="00D0423C" w:rsidRPr="00C56DA6">
        <w:rPr>
          <w:rFonts w:cstheme="minorHAnsi"/>
          <w:lang w:val="en-GB"/>
        </w:rPr>
        <w:t>.</w:t>
      </w:r>
      <w:r w:rsidRPr="00C56DA6">
        <w:rPr>
          <w:rFonts w:cstheme="minorHAnsi"/>
          <w:lang w:val="en-GB"/>
        </w:rPr>
        <w:t xml:space="preserve"> </w:t>
      </w:r>
      <w:r w:rsidR="00D0423C" w:rsidRPr="00C56DA6">
        <w:rPr>
          <w:rFonts w:cstheme="minorHAnsi"/>
          <w:lang w:val="en-GB"/>
        </w:rPr>
        <w:t>B</w:t>
      </w:r>
      <w:r w:rsidRPr="00C56DA6">
        <w:rPr>
          <w:rFonts w:cstheme="minorHAnsi"/>
          <w:lang w:val="en-GB"/>
        </w:rPr>
        <w:t xml:space="preserve">e it claims of finding a key fundamental particle, of experimental success further supporting an exotic theory, of apparent detection of a new supporting physical phenomena, etc. I’ll leave it up to </w:t>
      </w:r>
      <w:proofErr w:type="gramStart"/>
      <w:r w:rsidRPr="00C56DA6">
        <w:rPr>
          <w:rFonts w:cstheme="minorHAnsi"/>
          <w:lang w:val="en-GB"/>
        </w:rPr>
        <w:t>each individual</w:t>
      </w:r>
      <w:proofErr w:type="gramEnd"/>
      <w:r w:rsidRPr="00C56DA6">
        <w:rPr>
          <w:rFonts w:cstheme="minorHAnsi"/>
          <w:lang w:val="en-GB"/>
        </w:rPr>
        <w:t xml:space="preserve"> to decide</w:t>
      </w:r>
      <w:r w:rsidR="0045402E" w:rsidRPr="00C56DA6">
        <w:rPr>
          <w:rFonts w:cstheme="minorHAnsi"/>
          <w:lang w:val="en-GB"/>
        </w:rPr>
        <w:t>,</w:t>
      </w:r>
      <w:r w:rsidRPr="00C56DA6">
        <w:rPr>
          <w:rFonts w:cstheme="minorHAnsi"/>
          <w:lang w:val="en-GB"/>
        </w:rPr>
        <w:t xml:space="preserve"> whether they wish to seriously </w:t>
      </w:r>
      <w:r w:rsidR="00E241A4" w:rsidRPr="00C56DA6">
        <w:rPr>
          <w:rFonts w:cstheme="minorHAnsi"/>
          <w:lang w:val="en-GB"/>
        </w:rPr>
        <w:t>scrutinize</w:t>
      </w:r>
      <w:r w:rsidRPr="00C56DA6">
        <w:rPr>
          <w:rFonts w:cstheme="minorHAnsi"/>
          <w:lang w:val="en-GB"/>
        </w:rPr>
        <w:t xml:space="preserve"> and question these claims, but I believe the information in the book</w:t>
      </w:r>
      <w:r w:rsidR="0045402E" w:rsidRPr="00C56DA6">
        <w:rPr>
          <w:rFonts w:cstheme="minorHAnsi"/>
          <w:lang w:val="en-GB"/>
        </w:rPr>
        <w:t>,</w:t>
      </w:r>
      <w:r w:rsidRPr="00C56DA6">
        <w:rPr>
          <w:rFonts w:cstheme="minorHAnsi"/>
          <w:lang w:val="en-GB"/>
        </w:rPr>
        <w:t xml:space="preserve"> will greatly assist any such inquiry.</w:t>
      </w:r>
    </w:p>
    <w:p w14:paraId="14456F0A" w14:textId="0C722CC4" w:rsidR="007B3F79" w:rsidRPr="00C56DA6" w:rsidRDefault="007B3F79" w:rsidP="007B3F79">
      <w:pPr>
        <w:ind w:firstLine="340"/>
        <w:rPr>
          <w:rStyle w:val="Emphasis"/>
          <w:lang w:val="en-GB"/>
        </w:rPr>
      </w:pPr>
      <w:r w:rsidRPr="00C56DA6">
        <w:rPr>
          <w:rStyle w:val="Emphasis"/>
          <w:lang w:val="en-GB"/>
        </w:rPr>
        <w:t>Q6. In most articles these days</w:t>
      </w:r>
      <w:r w:rsidR="00BF3A1D" w:rsidRPr="00C56DA6">
        <w:rPr>
          <w:rStyle w:val="Emphasis"/>
          <w:lang w:val="en-GB"/>
        </w:rPr>
        <w:t>,</w:t>
      </w:r>
      <w:r w:rsidRPr="00C56DA6">
        <w:rPr>
          <w:rStyle w:val="Emphasis"/>
          <w:lang w:val="en-GB"/>
        </w:rPr>
        <w:t xml:space="preserve"> concerning dark matter and dark energy, I noticed that they fail to state why it is thought</w:t>
      </w:r>
      <w:r w:rsidR="00350365" w:rsidRPr="00C56DA6">
        <w:rPr>
          <w:rStyle w:val="Emphasis"/>
          <w:lang w:val="en-GB"/>
        </w:rPr>
        <w:t>,</w:t>
      </w:r>
      <w:r w:rsidRPr="00C56DA6">
        <w:rPr>
          <w:rStyle w:val="Emphasis"/>
          <w:lang w:val="en-GB"/>
        </w:rPr>
        <w:t xml:space="preserve"> </w:t>
      </w:r>
      <w:r w:rsidR="00350365" w:rsidRPr="00C56DA6">
        <w:rPr>
          <w:rStyle w:val="Emphasis"/>
          <w:lang w:val="en-GB"/>
        </w:rPr>
        <w:t xml:space="preserve">that </w:t>
      </w:r>
      <w:r w:rsidRPr="00C56DA6">
        <w:rPr>
          <w:rStyle w:val="Emphasis"/>
          <w:lang w:val="en-GB"/>
        </w:rPr>
        <w:t>such concept-ideas should exist. When considering Atomic Expansion Theory, such concepts are superfluous. Could you tell us why</w:t>
      </w:r>
      <w:r w:rsidR="00D63641" w:rsidRPr="00C56DA6">
        <w:rPr>
          <w:rStyle w:val="Emphasis"/>
          <w:lang w:val="en-GB"/>
        </w:rPr>
        <w:t>,</w:t>
      </w:r>
      <w:r w:rsidRPr="00C56DA6">
        <w:rPr>
          <w:rStyle w:val="Emphasis"/>
          <w:lang w:val="en-GB"/>
        </w:rPr>
        <w:t xml:space="preserve"> exactly</w:t>
      </w:r>
      <w:r w:rsidR="00A14FDB" w:rsidRPr="00C56DA6">
        <w:rPr>
          <w:rStyle w:val="Emphasis"/>
          <w:lang w:val="en-GB"/>
        </w:rPr>
        <w:t>,</w:t>
      </w:r>
      <w:r w:rsidRPr="00C56DA6">
        <w:rPr>
          <w:rStyle w:val="Emphasis"/>
          <w:lang w:val="en-GB"/>
        </w:rPr>
        <w:t xml:space="preserve"> we are searching for dark matter and dark energy, and why you believe we won’t find them?</w:t>
      </w:r>
    </w:p>
    <w:p w14:paraId="21267444" w14:textId="401CFC07" w:rsidR="001F6759" w:rsidRPr="00C56DA6" w:rsidRDefault="007B3F79" w:rsidP="007B3F79">
      <w:pPr>
        <w:ind w:firstLine="340"/>
        <w:rPr>
          <w:rFonts w:cstheme="minorHAnsi"/>
          <w:lang w:val="en-GB"/>
        </w:rPr>
      </w:pPr>
      <w:r w:rsidRPr="00C56DA6">
        <w:rPr>
          <w:rFonts w:cstheme="minorHAnsi"/>
          <w:lang w:val="en-GB"/>
        </w:rPr>
        <w:t>Once Expansion Theory is considered, replacing both Newton’s and Einstein’s closely related</w:t>
      </w:r>
      <w:r w:rsidR="00B34174" w:rsidRPr="00C56DA6">
        <w:rPr>
          <w:rFonts w:cstheme="minorHAnsi"/>
          <w:lang w:val="en-GB"/>
        </w:rPr>
        <w:t xml:space="preserve"> models,</w:t>
      </w:r>
      <w:r w:rsidR="00E455B7" w:rsidRPr="00C56DA6">
        <w:rPr>
          <w:rFonts w:cstheme="minorHAnsi"/>
          <w:lang w:val="en-GB"/>
        </w:rPr>
        <w:t xml:space="preserve"> </w:t>
      </w:r>
      <w:r w:rsidR="00B34174" w:rsidRPr="00C56DA6">
        <w:rPr>
          <w:rFonts w:cstheme="minorHAnsi"/>
          <w:lang w:val="en-GB"/>
        </w:rPr>
        <w:t xml:space="preserve">of </w:t>
      </w:r>
      <w:r w:rsidRPr="00C56DA6">
        <w:rPr>
          <w:rFonts w:cstheme="minorHAnsi"/>
          <w:lang w:val="en-GB"/>
        </w:rPr>
        <w:t xml:space="preserve">mass/energy gravitational </w:t>
      </w:r>
      <w:r w:rsidR="00CB06ED" w:rsidRPr="00C56DA6">
        <w:rPr>
          <w:rFonts w:cstheme="minorHAnsi"/>
          <w:lang w:val="en-GB"/>
        </w:rPr>
        <w:t>theories</w:t>
      </w:r>
      <w:r w:rsidRPr="00C56DA6">
        <w:rPr>
          <w:rFonts w:cstheme="minorHAnsi"/>
          <w:lang w:val="en-GB"/>
        </w:rPr>
        <w:t xml:space="preserve"> and mathematics, you can consider the expansion dynamics of matter, rather than a force or energy effect</w:t>
      </w:r>
      <w:r w:rsidR="00DE6A29" w:rsidRPr="00C56DA6">
        <w:rPr>
          <w:rFonts w:cstheme="minorHAnsi"/>
          <w:lang w:val="en-GB"/>
        </w:rPr>
        <w:t>,</w:t>
      </w:r>
      <w:r w:rsidRPr="00C56DA6">
        <w:rPr>
          <w:rFonts w:cstheme="minorHAnsi"/>
          <w:lang w:val="en-GB"/>
        </w:rPr>
        <w:t xml:space="preserve"> emanating from mass. </w:t>
      </w:r>
    </w:p>
    <w:p w14:paraId="76EB0481" w14:textId="0A829BD2" w:rsidR="00DD1B9E" w:rsidRPr="00C56DA6" w:rsidRDefault="007B3F79" w:rsidP="007B3F79">
      <w:pPr>
        <w:ind w:firstLine="340"/>
        <w:rPr>
          <w:rFonts w:cstheme="minorHAnsi"/>
          <w:lang w:val="en-GB"/>
        </w:rPr>
      </w:pPr>
      <w:r w:rsidRPr="00C56DA6">
        <w:rPr>
          <w:rFonts w:cstheme="minorHAnsi"/>
          <w:lang w:val="en-GB"/>
        </w:rPr>
        <w:t>Orbits can then be understood</w:t>
      </w:r>
      <w:r w:rsidR="00D73683" w:rsidRPr="00C56DA6">
        <w:rPr>
          <w:rFonts w:cstheme="minorHAnsi"/>
          <w:lang w:val="en-GB"/>
        </w:rPr>
        <w:t>,</w:t>
      </w:r>
      <w:r w:rsidRPr="00C56DA6">
        <w:rPr>
          <w:rFonts w:cstheme="minorHAnsi"/>
          <w:lang w:val="en-GB"/>
        </w:rPr>
        <w:t xml:space="preserve"> as geometry of expanding objects instead</w:t>
      </w:r>
      <w:r w:rsidR="007026DD" w:rsidRPr="00C56DA6">
        <w:rPr>
          <w:rFonts w:cstheme="minorHAnsi"/>
          <w:lang w:val="en-GB"/>
        </w:rPr>
        <w:t> </w:t>
      </w:r>
      <w:r w:rsidR="00982216" w:rsidRPr="00C56DA6">
        <w:rPr>
          <w:rFonts w:cstheme="minorHAnsi"/>
          <w:color w:val="000000"/>
          <w:lang w:val="en-GB"/>
        </w:rPr>
        <w:t>–</w:t>
      </w:r>
      <w:r w:rsidRPr="00C56DA6">
        <w:rPr>
          <w:rFonts w:cstheme="minorHAnsi"/>
          <w:lang w:val="en-GB"/>
        </w:rPr>
        <w:t xml:space="preserve"> whether it’s objects orbiting planets, planets orbiting stars, or solar systems swirling within galaxies. This frees us</w:t>
      </w:r>
      <w:r w:rsidR="00DF056A" w:rsidRPr="00C56DA6">
        <w:rPr>
          <w:rFonts w:cstheme="minorHAnsi"/>
          <w:lang w:val="en-GB"/>
        </w:rPr>
        <w:t>,</w:t>
      </w:r>
      <w:r w:rsidRPr="00C56DA6">
        <w:rPr>
          <w:rFonts w:cstheme="minorHAnsi"/>
          <w:lang w:val="en-GB"/>
        </w:rPr>
        <w:t xml:space="preserve"> </w:t>
      </w:r>
      <w:r w:rsidR="00DF056A" w:rsidRPr="00C56DA6">
        <w:rPr>
          <w:rFonts w:cstheme="minorHAnsi"/>
          <w:lang w:val="en-GB"/>
        </w:rPr>
        <w:t xml:space="preserve">in today’s theories, </w:t>
      </w:r>
      <w:r w:rsidRPr="00C56DA6">
        <w:rPr>
          <w:rFonts w:cstheme="minorHAnsi"/>
          <w:lang w:val="en-GB"/>
        </w:rPr>
        <w:t>from the tenfold discrepancies</w:t>
      </w:r>
      <w:r w:rsidR="00B835BD" w:rsidRPr="00C56DA6">
        <w:rPr>
          <w:rFonts w:cstheme="minorHAnsi"/>
          <w:lang w:val="en-GB"/>
        </w:rPr>
        <w:t>,</w:t>
      </w:r>
      <w:r w:rsidRPr="00C56DA6">
        <w:rPr>
          <w:rFonts w:cstheme="minorHAnsi"/>
          <w:lang w:val="en-GB"/>
        </w:rPr>
        <w:t xml:space="preserve"> in mass vs. observed orbital motion</w:t>
      </w:r>
      <w:r w:rsidR="002F5CC0" w:rsidRPr="00C56DA6">
        <w:rPr>
          <w:rFonts w:cstheme="minorHAnsi"/>
          <w:lang w:val="en-GB"/>
        </w:rPr>
        <w:t>.</w:t>
      </w:r>
      <w:r w:rsidRPr="00C56DA6">
        <w:rPr>
          <w:rFonts w:cstheme="minorHAnsi"/>
          <w:lang w:val="en-GB"/>
        </w:rPr>
        <w:t xml:space="preserve"> </w:t>
      </w:r>
      <w:r w:rsidR="002F5CC0" w:rsidRPr="00C56DA6">
        <w:rPr>
          <w:rFonts w:cstheme="minorHAnsi"/>
          <w:lang w:val="en-GB"/>
        </w:rPr>
        <w:t xml:space="preserve">This </w:t>
      </w:r>
      <w:r w:rsidR="00A0304E" w:rsidRPr="00C56DA6">
        <w:rPr>
          <w:rFonts w:cstheme="minorHAnsi"/>
          <w:lang w:val="en-GB"/>
        </w:rPr>
        <w:t xml:space="preserve">conflict </w:t>
      </w:r>
      <w:r w:rsidR="002F5CC0" w:rsidRPr="00C56DA6">
        <w:rPr>
          <w:rFonts w:cstheme="minorHAnsi"/>
          <w:lang w:val="en-GB"/>
        </w:rPr>
        <w:t>has</w:t>
      </w:r>
      <w:r w:rsidRPr="00C56DA6">
        <w:rPr>
          <w:rFonts w:cstheme="minorHAnsi"/>
          <w:lang w:val="en-GB"/>
        </w:rPr>
        <w:t xml:space="preserve"> scientists</w:t>
      </w:r>
      <w:r w:rsidR="00A0304E" w:rsidRPr="00C56DA6">
        <w:rPr>
          <w:rFonts w:cstheme="minorHAnsi"/>
          <w:lang w:val="en-GB"/>
        </w:rPr>
        <w:t>,</w:t>
      </w:r>
      <w:r w:rsidRPr="00C56DA6">
        <w:rPr>
          <w:rFonts w:cstheme="minorHAnsi"/>
          <w:lang w:val="en-GB"/>
        </w:rPr>
        <w:t xml:space="preserve"> filling in these huge gaps</w:t>
      </w:r>
      <w:r w:rsidR="00DD1B9E" w:rsidRPr="00C56DA6">
        <w:rPr>
          <w:rFonts w:cstheme="minorHAnsi"/>
          <w:lang w:val="en-GB"/>
        </w:rPr>
        <w:t>,</w:t>
      </w:r>
      <w:r w:rsidRPr="00C56DA6">
        <w:rPr>
          <w:rFonts w:cstheme="minorHAnsi"/>
          <w:lang w:val="en-GB"/>
        </w:rPr>
        <w:t xml:space="preserve"> with claims of mysterious “dark matter”</w:t>
      </w:r>
      <w:r w:rsidR="00A819FF" w:rsidRPr="00C56DA6">
        <w:rPr>
          <w:rFonts w:cstheme="minorHAnsi"/>
          <w:lang w:val="en-GB"/>
        </w:rPr>
        <w:t>,</w:t>
      </w:r>
      <w:r w:rsidRPr="00C56DA6">
        <w:rPr>
          <w:rFonts w:cstheme="minorHAnsi"/>
          <w:lang w:val="en-GB"/>
        </w:rPr>
        <w:t xml:space="preserve"> that does not reflect, </w:t>
      </w:r>
      <w:proofErr w:type="gramStart"/>
      <w:r w:rsidRPr="00C56DA6">
        <w:rPr>
          <w:rFonts w:cstheme="minorHAnsi"/>
          <w:lang w:val="en-GB"/>
        </w:rPr>
        <w:t>absorb</w:t>
      </w:r>
      <w:proofErr w:type="gramEnd"/>
      <w:r w:rsidRPr="00C56DA6">
        <w:rPr>
          <w:rFonts w:cstheme="minorHAnsi"/>
          <w:lang w:val="en-GB"/>
        </w:rPr>
        <w:t xml:space="preserve"> or emit</w:t>
      </w:r>
      <w:r w:rsidR="00D73683" w:rsidRPr="00C56DA6">
        <w:rPr>
          <w:rFonts w:cstheme="minorHAnsi"/>
          <w:lang w:val="en-GB"/>
        </w:rPr>
        <w:t>,</w:t>
      </w:r>
      <w:r w:rsidRPr="00C56DA6">
        <w:rPr>
          <w:rFonts w:cstheme="minorHAnsi"/>
          <w:lang w:val="en-GB"/>
        </w:rPr>
        <w:t xml:space="preserve"> any known form of energy or radiation. </w:t>
      </w:r>
    </w:p>
    <w:p w14:paraId="46C19924" w14:textId="5AAC61B6" w:rsidR="007B3F79" w:rsidRPr="00C56DA6" w:rsidRDefault="007B3F79" w:rsidP="007B3F79">
      <w:pPr>
        <w:ind w:firstLine="340"/>
        <w:rPr>
          <w:rFonts w:cstheme="minorHAnsi"/>
          <w:lang w:val="en-GB"/>
        </w:rPr>
      </w:pPr>
      <w:r w:rsidRPr="00C56DA6">
        <w:rPr>
          <w:rFonts w:cstheme="minorHAnsi"/>
          <w:lang w:val="en-GB"/>
        </w:rPr>
        <w:t>In other words, ‘dark matter’ is completely made up, with no evidence or physical explanation, rather than taking a second look</w:t>
      </w:r>
      <w:r w:rsidR="00A819FF" w:rsidRPr="00C56DA6">
        <w:rPr>
          <w:rFonts w:cstheme="minorHAnsi"/>
          <w:lang w:val="en-GB"/>
        </w:rPr>
        <w:t>,</w:t>
      </w:r>
      <w:r w:rsidRPr="00C56DA6">
        <w:rPr>
          <w:rFonts w:cstheme="minorHAnsi"/>
          <w:lang w:val="en-GB"/>
        </w:rPr>
        <w:t xml:space="preserve"> at current unquestioned theories. This is the exact opposite of the proper Scientific Method</w:t>
      </w:r>
      <w:r w:rsidR="007026DD" w:rsidRPr="00C56DA6">
        <w:rPr>
          <w:rFonts w:cstheme="minorHAnsi"/>
          <w:lang w:val="en-GB"/>
        </w:rPr>
        <w:t> </w:t>
      </w:r>
      <w:r w:rsidR="00982216" w:rsidRPr="00C56DA6">
        <w:rPr>
          <w:rFonts w:cstheme="minorHAnsi"/>
          <w:color w:val="000000"/>
          <w:lang w:val="en-GB"/>
        </w:rPr>
        <w:t>–</w:t>
      </w:r>
      <w:r w:rsidRPr="00C56DA6">
        <w:rPr>
          <w:rFonts w:cstheme="minorHAnsi"/>
          <w:lang w:val="en-GB"/>
        </w:rPr>
        <w:t xml:space="preserve"> if experiment and observation</w:t>
      </w:r>
      <w:r w:rsidR="00D73683" w:rsidRPr="00C56DA6">
        <w:rPr>
          <w:rFonts w:cstheme="minorHAnsi"/>
          <w:lang w:val="en-GB"/>
        </w:rPr>
        <w:t>,</w:t>
      </w:r>
      <w:r w:rsidRPr="00C56DA6">
        <w:rPr>
          <w:rFonts w:cstheme="minorHAnsi"/>
          <w:lang w:val="en-GB"/>
        </w:rPr>
        <w:t xml:space="preserve"> clearly </w:t>
      </w:r>
      <w:r w:rsidR="00FB17EE" w:rsidRPr="00C56DA6">
        <w:rPr>
          <w:rFonts w:cstheme="minorHAnsi"/>
          <w:lang w:val="en-GB"/>
        </w:rPr>
        <w:t>disagree</w:t>
      </w:r>
      <w:r w:rsidRPr="00C56DA6">
        <w:rPr>
          <w:rFonts w:cstheme="minorHAnsi"/>
          <w:lang w:val="en-GB"/>
        </w:rPr>
        <w:t xml:space="preserve"> with a theory, the theory must be in error</w:t>
      </w:r>
      <w:r w:rsidR="00DD1B9E" w:rsidRPr="00C56DA6">
        <w:rPr>
          <w:rFonts w:cstheme="minorHAnsi"/>
          <w:lang w:val="en-GB"/>
        </w:rPr>
        <w:t>.</w:t>
      </w:r>
      <w:r w:rsidRPr="00C56DA6">
        <w:rPr>
          <w:rFonts w:cstheme="minorHAnsi"/>
          <w:lang w:val="en-GB"/>
        </w:rPr>
        <w:t xml:space="preserve"> </w:t>
      </w:r>
      <w:r w:rsidR="00DD1B9E" w:rsidRPr="00C56DA6">
        <w:rPr>
          <w:rFonts w:cstheme="minorHAnsi"/>
          <w:lang w:val="en-GB"/>
        </w:rPr>
        <w:t>W</w:t>
      </w:r>
      <w:r w:rsidRPr="00C56DA6">
        <w:rPr>
          <w:rFonts w:cstheme="minorHAnsi"/>
          <w:lang w:val="en-GB"/>
        </w:rPr>
        <w:t>e aren’t supposed to instead invent</w:t>
      </w:r>
      <w:r w:rsidR="00D73683" w:rsidRPr="00C56DA6">
        <w:rPr>
          <w:rFonts w:cstheme="minorHAnsi"/>
          <w:lang w:val="en-GB"/>
        </w:rPr>
        <w:t>,</w:t>
      </w:r>
      <w:r w:rsidRPr="00C56DA6">
        <w:rPr>
          <w:rFonts w:cstheme="minorHAnsi"/>
          <w:lang w:val="en-GB"/>
        </w:rPr>
        <w:t xml:space="preserve"> inexplicable justifications to retain the theory.  </w:t>
      </w:r>
    </w:p>
    <w:p w14:paraId="1BCD069E" w14:textId="41739341" w:rsidR="00DD1B9E" w:rsidRPr="00C56DA6" w:rsidRDefault="007B3F79" w:rsidP="007B3F79">
      <w:pPr>
        <w:ind w:firstLine="340"/>
        <w:rPr>
          <w:rFonts w:cstheme="minorHAnsi"/>
          <w:lang w:val="en-GB"/>
        </w:rPr>
      </w:pPr>
      <w:r w:rsidRPr="00C56DA6">
        <w:rPr>
          <w:rFonts w:cstheme="minorHAnsi"/>
          <w:lang w:val="en-GB"/>
        </w:rPr>
        <w:t>The same applies to the idea of ‘dark energy’, which violates one of the current fundamental laws of physics</w:t>
      </w:r>
      <w:r w:rsidR="007026DD" w:rsidRPr="00C56DA6">
        <w:rPr>
          <w:rFonts w:cstheme="minorHAnsi"/>
          <w:lang w:val="en-GB"/>
        </w:rPr>
        <w:t> </w:t>
      </w:r>
      <w:r w:rsidR="00982216" w:rsidRPr="00C56DA6">
        <w:rPr>
          <w:rFonts w:cstheme="minorHAnsi"/>
          <w:color w:val="000000"/>
          <w:lang w:val="en-GB"/>
        </w:rPr>
        <w:t>–</w:t>
      </w:r>
      <w:r w:rsidRPr="00C56DA6">
        <w:rPr>
          <w:rFonts w:cstheme="minorHAnsi"/>
          <w:lang w:val="en-GB"/>
        </w:rPr>
        <w:t xml:space="preserve"> the Law of Conservation of Energy. </w:t>
      </w:r>
      <w:proofErr w:type="gramStart"/>
      <w:r w:rsidRPr="00C56DA6">
        <w:rPr>
          <w:rFonts w:cstheme="minorHAnsi"/>
          <w:lang w:val="en-GB"/>
        </w:rPr>
        <w:t>The interpretation of observations</w:t>
      </w:r>
      <w:r w:rsidR="00DD1B9E" w:rsidRPr="00C56DA6">
        <w:rPr>
          <w:rFonts w:cstheme="minorHAnsi"/>
          <w:lang w:val="en-GB"/>
        </w:rPr>
        <w:t>,</w:t>
      </w:r>
      <w:proofErr w:type="gramEnd"/>
      <w:r w:rsidRPr="00C56DA6">
        <w:rPr>
          <w:rFonts w:cstheme="minorHAnsi"/>
          <w:lang w:val="en-GB"/>
        </w:rPr>
        <w:t xml:space="preserve"> is claimed to show the universe flying apart</w:t>
      </w:r>
      <w:r w:rsidR="00D73683" w:rsidRPr="00C56DA6">
        <w:rPr>
          <w:rFonts w:cstheme="minorHAnsi"/>
          <w:lang w:val="en-GB"/>
        </w:rPr>
        <w:t>,</w:t>
      </w:r>
      <w:r w:rsidRPr="00C56DA6">
        <w:rPr>
          <w:rFonts w:cstheme="minorHAnsi"/>
          <w:lang w:val="en-GB"/>
        </w:rPr>
        <w:t xml:space="preserve"> with ever-greater acceleration</w:t>
      </w:r>
      <w:r w:rsidR="005A5F56" w:rsidRPr="00C56DA6">
        <w:rPr>
          <w:rFonts w:cstheme="minorHAnsi"/>
          <w:lang w:val="en-GB"/>
        </w:rPr>
        <w:t>.</w:t>
      </w:r>
      <w:r w:rsidRPr="00C56DA6">
        <w:rPr>
          <w:rFonts w:cstheme="minorHAnsi"/>
          <w:lang w:val="en-GB"/>
        </w:rPr>
        <w:t xml:space="preserve"> </w:t>
      </w:r>
      <w:r w:rsidR="005A5F56" w:rsidRPr="00C56DA6">
        <w:rPr>
          <w:rFonts w:cstheme="minorHAnsi"/>
          <w:lang w:val="en-GB"/>
        </w:rPr>
        <w:t>But with</w:t>
      </w:r>
      <w:r w:rsidR="00FC319A" w:rsidRPr="00C56DA6">
        <w:rPr>
          <w:rFonts w:cstheme="minorHAnsi"/>
          <w:lang w:val="en-GB"/>
        </w:rPr>
        <w:t>out any</w:t>
      </w:r>
      <w:r w:rsidRPr="00C56DA6">
        <w:rPr>
          <w:rFonts w:cstheme="minorHAnsi"/>
          <w:lang w:val="en-GB"/>
        </w:rPr>
        <w:t xml:space="preserve"> explanation</w:t>
      </w:r>
      <w:r w:rsidR="00272AF3" w:rsidRPr="00C56DA6">
        <w:rPr>
          <w:rFonts w:cstheme="minorHAnsi"/>
          <w:lang w:val="en-GB"/>
        </w:rPr>
        <w:t>,</w:t>
      </w:r>
      <w:r w:rsidRPr="00C56DA6">
        <w:rPr>
          <w:rFonts w:cstheme="minorHAnsi"/>
          <w:lang w:val="en-GB"/>
        </w:rPr>
        <w:t xml:space="preserve"> for the source of this supposed ever-increasing energy. Plus, </w:t>
      </w:r>
      <w:r w:rsidR="00272AF3" w:rsidRPr="00C56DA6">
        <w:rPr>
          <w:rFonts w:cstheme="minorHAnsi"/>
          <w:lang w:val="en-GB"/>
        </w:rPr>
        <w:t xml:space="preserve">of </w:t>
      </w:r>
      <w:r w:rsidR="00272AF3" w:rsidRPr="00C56DA6">
        <w:rPr>
          <w:rFonts w:cstheme="minorHAnsi"/>
          <w:lang w:val="en-GB"/>
        </w:rPr>
        <w:lastRenderedPageBreak/>
        <w:t xml:space="preserve">course, </w:t>
      </w:r>
      <w:r w:rsidRPr="00C56DA6">
        <w:rPr>
          <w:rFonts w:cstheme="minorHAnsi"/>
          <w:lang w:val="en-GB"/>
        </w:rPr>
        <w:t>every known attracting or repelling force</w:t>
      </w:r>
      <w:r w:rsidR="00272AF3" w:rsidRPr="00C56DA6">
        <w:rPr>
          <w:rFonts w:cstheme="minorHAnsi"/>
          <w:lang w:val="en-GB"/>
        </w:rPr>
        <w:t>,</w:t>
      </w:r>
      <w:r w:rsidRPr="00C56DA6">
        <w:rPr>
          <w:rFonts w:cstheme="minorHAnsi"/>
          <w:lang w:val="en-GB"/>
        </w:rPr>
        <w:t xml:space="preserve"> weakens with distance</w:t>
      </w:r>
      <w:r w:rsidR="003948EC" w:rsidRPr="00C56DA6">
        <w:rPr>
          <w:rFonts w:cstheme="minorHAnsi"/>
          <w:lang w:val="en-GB"/>
        </w:rPr>
        <w:t>.</w:t>
      </w:r>
      <w:r w:rsidRPr="00C56DA6">
        <w:rPr>
          <w:rFonts w:cstheme="minorHAnsi"/>
          <w:lang w:val="en-GB"/>
        </w:rPr>
        <w:t xml:space="preserve"> </w:t>
      </w:r>
      <w:r w:rsidR="003948EC" w:rsidRPr="00C56DA6">
        <w:rPr>
          <w:rFonts w:cstheme="minorHAnsi"/>
          <w:lang w:val="en-GB"/>
        </w:rPr>
        <w:t>B</w:t>
      </w:r>
      <w:r w:rsidRPr="00C56DA6">
        <w:rPr>
          <w:rFonts w:cstheme="minorHAnsi"/>
          <w:lang w:val="en-GB"/>
        </w:rPr>
        <w:t>ut this mysterious ‘dark energy’</w:t>
      </w:r>
      <w:r w:rsidR="00FC319A" w:rsidRPr="00C56DA6">
        <w:rPr>
          <w:rFonts w:cstheme="minorHAnsi"/>
          <w:lang w:val="en-GB"/>
        </w:rPr>
        <w:t>,</w:t>
      </w:r>
      <w:r w:rsidRPr="00C56DA6">
        <w:rPr>
          <w:rFonts w:cstheme="minorHAnsi"/>
          <w:lang w:val="en-GB"/>
        </w:rPr>
        <w:t xml:space="preserve"> is claimed to strengthen</w:t>
      </w:r>
      <w:r w:rsidR="00DD1B9E" w:rsidRPr="00C56DA6">
        <w:rPr>
          <w:rFonts w:cstheme="minorHAnsi"/>
          <w:lang w:val="en-GB"/>
        </w:rPr>
        <w:t>,</w:t>
      </w:r>
      <w:r w:rsidRPr="00C56DA6">
        <w:rPr>
          <w:rFonts w:cstheme="minorHAnsi"/>
          <w:lang w:val="en-GB"/>
        </w:rPr>
        <w:t xml:space="preserve"> even as matter presumably accelerates</w:t>
      </w:r>
      <w:r w:rsidR="00D73683" w:rsidRPr="00C56DA6">
        <w:rPr>
          <w:rFonts w:cstheme="minorHAnsi"/>
          <w:lang w:val="en-GB"/>
        </w:rPr>
        <w:t>,</w:t>
      </w:r>
      <w:r w:rsidRPr="00C56DA6">
        <w:rPr>
          <w:rFonts w:cstheme="minorHAnsi"/>
          <w:lang w:val="en-GB"/>
        </w:rPr>
        <w:t xml:space="preserve"> further and further apart. </w:t>
      </w:r>
    </w:p>
    <w:p w14:paraId="0DC162DD" w14:textId="63CA70C4" w:rsidR="00DD1B9E" w:rsidRPr="00C56DA6" w:rsidRDefault="007B3F79" w:rsidP="007B3F79">
      <w:pPr>
        <w:ind w:firstLine="340"/>
        <w:rPr>
          <w:rFonts w:cstheme="minorHAnsi"/>
          <w:lang w:val="en-GB"/>
        </w:rPr>
      </w:pPr>
      <w:r w:rsidRPr="00C56DA6">
        <w:rPr>
          <w:rFonts w:cstheme="minorHAnsi"/>
          <w:lang w:val="en-GB"/>
        </w:rPr>
        <w:t>All of this arises from an interpretation</w:t>
      </w:r>
      <w:r w:rsidR="00F64D3F" w:rsidRPr="00C56DA6">
        <w:rPr>
          <w:rFonts w:cstheme="minorHAnsi"/>
          <w:lang w:val="en-GB"/>
        </w:rPr>
        <w:t>,</w:t>
      </w:r>
      <w:r w:rsidRPr="00C56DA6">
        <w:rPr>
          <w:rFonts w:cstheme="minorHAnsi"/>
          <w:lang w:val="en-GB"/>
        </w:rPr>
        <w:t xml:space="preserve"> of distant shifted light frequencies</w:t>
      </w:r>
      <w:r w:rsidR="00DD1B9E" w:rsidRPr="00C56DA6">
        <w:rPr>
          <w:rFonts w:cstheme="minorHAnsi"/>
          <w:lang w:val="en-GB"/>
        </w:rPr>
        <w:t>,</w:t>
      </w:r>
      <w:r w:rsidRPr="00C56DA6">
        <w:rPr>
          <w:rFonts w:cstheme="minorHAnsi"/>
          <w:lang w:val="en-GB"/>
        </w:rPr>
        <w:t xml:space="preserve"> as indicating accelerating velocities, when far simpler explanations exist</w:t>
      </w:r>
      <w:r w:rsidR="00F64D3F" w:rsidRPr="00C56DA6">
        <w:rPr>
          <w:rFonts w:cstheme="minorHAnsi"/>
          <w:lang w:val="en-GB"/>
        </w:rPr>
        <w:t>.</w:t>
      </w:r>
      <w:r w:rsidRPr="00C56DA6">
        <w:rPr>
          <w:rFonts w:cstheme="minorHAnsi"/>
          <w:lang w:val="en-GB"/>
        </w:rPr>
        <w:t xml:space="preserve"> </w:t>
      </w:r>
      <w:r w:rsidR="00F64D3F" w:rsidRPr="00C56DA6">
        <w:rPr>
          <w:rFonts w:cstheme="minorHAnsi"/>
          <w:lang w:val="en-GB"/>
        </w:rPr>
        <w:t>S</w:t>
      </w:r>
      <w:r w:rsidRPr="00C56DA6">
        <w:rPr>
          <w:rFonts w:cstheme="minorHAnsi"/>
          <w:lang w:val="en-GB"/>
        </w:rPr>
        <w:t>uch as the known fact</w:t>
      </w:r>
      <w:r w:rsidR="00F64D3F" w:rsidRPr="00C56DA6">
        <w:rPr>
          <w:rFonts w:cstheme="minorHAnsi"/>
          <w:lang w:val="en-GB"/>
        </w:rPr>
        <w:t>,</w:t>
      </w:r>
      <w:r w:rsidRPr="00C56DA6">
        <w:rPr>
          <w:rFonts w:cstheme="minorHAnsi"/>
          <w:lang w:val="en-GB"/>
        </w:rPr>
        <w:t xml:space="preserve"> that similar shifts should be expected</w:t>
      </w:r>
      <w:r w:rsidR="00DD1B9E" w:rsidRPr="00C56DA6">
        <w:rPr>
          <w:rFonts w:cstheme="minorHAnsi"/>
          <w:lang w:val="en-GB"/>
        </w:rPr>
        <w:t>,</w:t>
      </w:r>
      <w:r w:rsidRPr="00C56DA6">
        <w:rPr>
          <w:rFonts w:cstheme="minorHAnsi"/>
          <w:lang w:val="en-GB"/>
        </w:rPr>
        <w:t xml:space="preserve"> simply due to light passing through space filled with gas and plasmas</w:t>
      </w:r>
      <w:r w:rsidR="00D73683" w:rsidRPr="00C56DA6">
        <w:rPr>
          <w:rFonts w:cstheme="minorHAnsi"/>
          <w:lang w:val="en-GB"/>
        </w:rPr>
        <w:t>,</w:t>
      </w:r>
      <w:r w:rsidRPr="00C56DA6">
        <w:rPr>
          <w:rFonts w:cstheme="minorHAnsi"/>
          <w:lang w:val="en-GB"/>
        </w:rPr>
        <w:t xml:space="preserve"> for billions of years. Such light shifting occurs</w:t>
      </w:r>
      <w:r w:rsidR="00DD1B9E" w:rsidRPr="00C56DA6">
        <w:rPr>
          <w:rFonts w:cstheme="minorHAnsi"/>
          <w:lang w:val="en-GB"/>
        </w:rPr>
        <w:t>,</w:t>
      </w:r>
      <w:r w:rsidRPr="00C56DA6">
        <w:rPr>
          <w:rFonts w:cstheme="minorHAnsi"/>
          <w:lang w:val="en-GB"/>
        </w:rPr>
        <w:t xml:space="preserve"> even just passing light through gas or mere </w:t>
      </w:r>
      <w:proofErr w:type="spellStart"/>
      <w:r w:rsidR="00E241A4" w:rsidRPr="00C56DA6">
        <w:rPr>
          <w:rFonts w:cstheme="minorHAnsi"/>
          <w:lang w:val="en-GB"/>
        </w:rPr>
        <w:t>millimeters</w:t>
      </w:r>
      <w:proofErr w:type="spellEnd"/>
      <w:r w:rsidRPr="00C56DA6">
        <w:rPr>
          <w:rFonts w:cstheme="minorHAnsi"/>
          <w:lang w:val="en-GB"/>
        </w:rPr>
        <w:t xml:space="preserve"> of plastic</w:t>
      </w:r>
      <w:r w:rsidR="00DD1B9E" w:rsidRPr="00C56DA6">
        <w:rPr>
          <w:rFonts w:cstheme="minorHAnsi"/>
          <w:lang w:val="en-GB"/>
        </w:rPr>
        <w:t>,</w:t>
      </w:r>
      <w:r w:rsidRPr="00C56DA6">
        <w:rPr>
          <w:rFonts w:cstheme="minorHAnsi"/>
          <w:lang w:val="en-GB"/>
        </w:rPr>
        <w:t xml:space="preserve"> in lab environments. </w:t>
      </w:r>
    </w:p>
    <w:p w14:paraId="488A9516" w14:textId="508E6BAF" w:rsidR="007B3F79" w:rsidRPr="00C56DA6" w:rsidRDefault="007B3F79" w:rsidP="004D219C">
      <w:pPr>
        <w:ind w:firstLine="340"/>
        <w:rPr>
          <w:rFonts w:cstheme="minorHAnsi"/>
          <w:lang w:val="en-GB"/>
        </w:rPr>
      </w:pPr>
      <w:r w:rsidRPr="00C56DA6">
        <w:rPr>
          <w:rFonts w:cstheme="minorHAnsi"/>
          <w:lang w:val="en-GB"/>
        </w:rPr>
        <w:t>There is a concept of Occam’s razor, which says the simplest answer is probably the correct one. Why invent physically unexplainable, law-violating ‘dark energy’</w:t>
      </w:r>
      <w:r w:rsidR="00DD1B9E" w:rsidRPr="00C56DA6">
        <w:rPr>
          <w:rFonts w:cstheme="minorHAnsi"/>
          <w:lang w:val="en-GB"/>
        </w:rPr>
        <w:t>,</w:t>
      </w:r>
      <w:r w:rsidRPr="00C56DA6">
        <w:rPr>
          <w:rFonts w:cstheme="minorHAnsi"/>
          <w:lang w:val="en-GB"/>
        </w:rPr>
        <w:t xml:space="preserve"> when there are far simpler and more viable answers?</w:t>
      </w:r>
    </w:p>
    <w:p w14:paraId="07864DA7" w14:textId="35D36173" w:rsidR="007B3F79" w:rsidRPr="00C56DA6" w:rsidRDefault="007B3F79" w:rsidP="007B3F79">
      <w:pPr>
        <w:ind w:firstLine="340"/>
        <w:rPr>
          <w:rStyle w:val="Emphasis"/>
          <w:lang w:val="en-GB"/>
        </w:rPr>
      </w:pPr>
      <w:r w:rsidRPr="00C56DA6">
        <w:rPr>
          <w:rStyle w:val="Emphasis"/>
          <w:lang w:val="en-GB"/>
        </w:rPr>
        <w:t>Q7. Would you say that science is closed to new theories and ideas, and that it is difficult</w:t>
      </w:r>
      <w:r w:rsidR="00023E90" w:rsidRPr="00C56DA6">
        <w:rPr>
          <w:rStyle w:val="Emphasis"/>
          <w:lang w:val="en-GB"/>
        </w:rPr>
        <w:t>,</w:t>
      </w:r>
      <w:r w:rsidRPr="00C56DA6">
        <w:rPr>
          <w:rStyle w:val="Emphasis"/>
          <w:lang w:val="en-GB"/>
        </w:rPr>
        <w:t xml:space="preserve"> to get any new idea which lays outside Standard Theory, to be considered? What would you change in science today</w:t>
      </w:r>
      <w:r w:rsidR="00982C1A" w:rsidRPr="00C56DA6">
        <w:rPr>
          <w:rStyle w:val="Emphasis"/>
          <w:lang w:val="en-GB"/>
        </w:rPr>
        <w:t>,</w:t>
      </w:r>
      <w:r w:rsidRPr="00C56DA6">
        <w:rPr>
          <w:rStyle w:val="Emphasis"/>
          <w:lang w:val="en-GB"/>
        </w:rPr>
        <w:t xml:space="preserve"> that could prevent this serious impediment</w:t>
      </w:r>
      <w:r w:rsidR="00982C1A" w:rsidRPr="00C56DA6">
        <w:rPr>
          <w:rStyle w:val="Emphasis"/>
          <w:lang w:val="en-GB"/>
        </w:rPr>
        <w:t>,</w:t>
      </w:r>
      <w:r w:rsidRPr="00C56DA6">
        <w:rPr>
          <w:rStyle w:val="Emphasis"/>
          <w:lang w:val="en-GB"/>
        </w:rPr>
        <w:t xml:space="preserve"> to identifying a new Theory of Everything worth considering?</w:t>
      </w:r>
    </w:p>
    <w:p w14:paraId="465DBF48" w14:textId="2FE5E69E" w:rsidR="007B3F79" w:rsidRPr="00C56DA6" w:rsidRDefault="007B3F79" w:rsidP="007B3F79">
      <w:pPr>
        <w:ind w:firstLine="340"/>
        <w:rPr>
          <w:rFonts w:cstheme="minorHAnsi"/>
          <w:lang w:val="en-GB"/>
        </w:rPr>
      </w:pPr>
      <w:r w:rsidRPr="00C56DA6">
        <w:rPr>
          <w:rFonts w:cstheme="minorHAnsi"/>
          <w:lang w:val="en-GB"/>
        </w:rPr>
        <w:t>I think the issue is largely one of human psychology. We would all like to think of science as an idealistic machine</w:t>
      </w:r>
      <w:r w:rsidR="003D2693" w:rsidRPr="00C56DA6">
        <w:rPr>
          <w:rFonts w:cstheme="minorHAnsi"/>
          <w:lang w:val="en-GB"/>
        </w:rPr>
        <w:t>,</w:t>
      </w:r>
      <w:r w:rsidRPr="00C56DA6">
        <w:rPr>
          <w:rFonts w:cstheme="minorHAnsi"/>
          <w:lang w:val="en-GB"/>
        </w:rPr>
        <w:t xml:space="preserve"> of pure objective logic and reason</w:t>
      </w:r>
      <w:r w:rsidR="007026DD" w:rsidRPr="00C56DA6">
        <w:rPr>
          <w:rFonts w:cstheme="minorHAnsi"/>
          <w:lang w:val="en-GB"/>
        </w:rPr>
        <w:t> </w:t>
      </w:r>
      <w:r w:rsidR="00982216" w:rsidRPr="00C56DA6">
        <w:rPr>
          <w:rFonts w:cstheme="minorHAnsi"/>
          <w:lang w:val="en-GB"/>
        </w:rPr>
        <w:t>–</w:t>
      </w:r>
      <w:r w:rsidRPr="00C56DA6">
        <w:rPr>
          <w:rFonts w:cstheme="minorHAnsi"/>
          <w:lang w:val="en-GB"/>
        </w:rPr>
        <w:t xml:space="preserve"> basically the embodiment of the Scientific Method. But the reality, of course, is that this idealistic machine is operated by humans, who are susceptible to personal agendas, cognitive biases, vested interests, logical-fallacies, funding influences and pressures, competition, preconceived ideas, emotion-based decisions, etc. </w:t>
      </w:r>
    </w:p>
    <w:p w14:paraId="15800F2A" w14:textId="19631000" w:rsidR="007B3F79" w:rsidRPr="00C56DA6" w:rsidRDefault="007B3F79" w:rsidP="007B3F79">
      <w:pPr>
        <w:ind w:firstLine="340"/>
        <w:rPr>
          <w:rFonts w:cstheme="minorHAnsi"/>
          <w:lang w:val="en-GB"/>
        </w:rPr>
      </w:pPr>
      <w:r w:rsidRPr="00C56DA6">
        <w:rPr>
          <w:rFonts w:cstheme="minorHAnsi"/>
          <w:lang w:val="en-GB"/>
        </w:rPr>
        <w:t>Given this reality, although there is much well-intentioned rhetoric around</w:t>
      </w:r>
      <w:r w:rsidR="003D2693" w:rsidRPr="00C56DA6">
        <w:rPr>
          <w:rFonts w:cstheme="minorHAnsi"/>
          <w:lang w:val="en-GB"/>
        </w:rPr>
        <w:t>,</w:t>
      </w:r>
      <w:r w:rsidRPr="00C56DA6">
        <w:rPr>
          <w:rFonts w:cstheme="minorHAnsi"/>
          <w:lang w:val="en-GB"/>
        </w:rPr>
        <w:t xml:space="preserve"> searching for better understanding, and possibly even</w:t>
      </w:r>
      <w:r w:rsidR="00023E90" w:rsidRPr="00C56DA6">
        <w:rPr>
          <w:rFonts w:cstheme="minorHAnsi"/>
          <w:lang w:val="en-GB"/>
        </w:rPr>
        <w:t>,</w:t>
      </w:r>
      <w:r w:rsidRPr="00C56DA6">
        <w:rPr>
          <w:rFonts w:cstheme="minorHAnsi"/>
          <w:lang w:val="en-GB"/>
        </w:rPr>
        <w:t xml:space="preserve"> a true Theory of Everything that rewrites the textbooks, for the most part</w:t>
      </w:r>
      <w:r w:rsidR="00023E90" w:rsidRPr="00C56DA6">
        <w:rPr>
          <w:rFonts w:cstheme="minorHAnsi"/>
          <w:lang w:val="en-GB"/>
        </w:rPr>
        <w:t>,</w:t>
      </w:r>
      <w:r w:rsidRPr="00C56DA6">
        <w:rPr>
          <w:rFonts w:cstheme="minorHAnsi"/>
          <w:lang w:val="en-GB"/>
        </w:rPr>
        <w:t xml:space="preserve"> this seems true only to the extent</w:t>
      </w:r>
      <w:r w:rsidR="003D2693" w:rsidRPr="00C56DA6">
        <w:rPr>
          <w:rFonts w:cstheme="minorHAnsi"/>
          <w:lang w:val="en-GB"/>
        </w:rPr>
        <w:t>,</w:t>
      </w:r>
      <w:r w:rsidRPr="00C56DA6">
        <w:rPr>
          <w:rFonts w:cstheme="minorHAnsi"/>
          <w:lang w:val="en-GB"/>
        </w:rPr>
        <w:t xml:space="preserve"> that it doesn’t upset the human element too much. </w:t>
      </w:r>
    </w:p>
    <w:p w14:paraId="63C0642B" w14:textId="5189CFCB" w:rsidR="007B3F79" w:rsidRPr="00C56DA6" w:rsidRDefault="007B3F79" w:rsidP="004D219C">
      <w:pPr>
        <w:ind w:firstLine="340"/>
        <w:rPr>
          <w:rFonts w:cstheme="minorHAnsi"/>
          <w:lang w:val="en-GB"/>
        </w:rPr>
      </w:pPr>
      <w:r w:rsidRPr="00C56DA6">
        <w:rPr>
          <w:rFonts w:cstheme="minorHAnsi"/>
          <w:lang w:val="en-GB"/>
        </w:rPr>
        <w:t xml:space="preserve">When it comes down to it, most expert </w:t>
      </w:r>
      <w:proofErr w:type="gramStart"/>
      <w:r w:rsidRPr="00C56DA6">
        <w:rPr>
          <w:rFonts w:cstheme="minorHAnsi"/>
          <w:lang w:val="en-GB"/>
        </w:rPr>
        <w:t>individuals</w:t>
      </w:r>
      <w:proofErr w:type="gramEnd"/>
      <w:r w:rsidRPr="00C56DA6">
        <w:rPr>
          <w:rFonts w:cstheme="minorHAnsi"/>
          <w:lang w:val="en-GB"/>
        </w:rPr>
        <w:t xml:space="preserve"> and institutions</w:t>
      </w:r>
      <w:r w:rsidR="003D2693" w:rsidRPr="00C56DA6">
        <w:rPr>
          <w:rFonts w:cstheme="minorHAnsi"/>
          <w:lang w:val="en-GB"/>
        </w:rPr>
        <w:t>,</w:t>
      </w:r>
      <w:r w:rsidRPr="00C56DA6">
        <w:rPr>
          <w:rFonts w:cstheme="minorHAnsi"/>
          <w:lang w:val="en-GB"/>
        </w:rPr>
        <w:t xml:space="preserve"> aren’t truly willing to potentially risk their authority, reputation, status and funding</w:t>
      </w:r>
      <w:r w:rsidR="007026DD" w:rsidRPr="00C56DA6">
        <w:rPr>
          <w:rFonts w:cstheme="minorHAnsi"/>
          <w:lang w:val="en-GB"/>
        </w:rPr>
        <w:t> </w:t>
      </w:r>
      <w:r w:rsidR="00982216" w:rsidRPr="00C56DA6">
        <w:rPr>
          <w:rFonts w:cstheme="minorHAnsi"/>
          <w:lang w:val="en-GB"/>
        </w:rPr>
        <w:t>–</w:t>
      </w:r>
      <w:r w:rsidRPr="00C56DA6">
        <w:rPr>
          <w:rFonts w:cstheme="minorHAnsi"/>
          <w:lang w:val="en-GB"/>
        </w:rPr>
        <w:t xml:space="preserve"> to consider that</w:t>
      </w:r>
      <w:r w:rsidR="003D2693" w:rsidRPr="00C56DA6">
        <w:rPr>
          <w:rFonts w:cstheme="minorHAnsi"/>
          <w:lang w:val="en-GB"/>
        </w:rPr>
        <w:t>,</w:t>
      </w:r>
      <w:r w:rsidRPr="00C56DA6">
        <w:rPr>
          <w:rFonts w:cstheme="minorHAnsi"/>
          <w:lang w:val="en-GB"/>
        </w:rPr>
        <w:t xml:space="preserve"> much of </w:t>
      </w:r>
      <w:r w:rsidRPr="00C56DA6">
        <w:rPr>
          <w:rFonts w:cstheme="minorHAnsi"/>
          <w:lang w:val="en-GB"/>
        </w:rPr>
        <w:lastRenderedPageBreak/>
        <w:t>what they have studied and professed</w:t>
      </w:r>
      <w:r w:rsidR="00023E90" w:rsidRPr="00C56DA6">
        <w:rPr>
          <w:rFonts w:cstheme="minorHAnsi"/>
          <w:lang w:val="en-GB"/>
        </w:rPr>
        <w:t>,</w:t>
      </w:r>
      <w:r w:rsidRPr="00C56DA6">
        <w:rPr>
          <w:rFonts w:cstheme="minorHAnsi"/>
          <w:lang w:val="en-GB"/>
        </w:rPr>
        <w:t xml:space="preserve"> may be in question. And the assumption is</w:t>
      </w:r>
      <w:r w:rsidR="003D2693" w:rsidRPr="00C56DA6">
        <w:rPr>
          <w:rFonts w:cstheme="minorHAnsi"/>
          <w:lang w:val="en-GB"/>
        </w:rPr>
        <w:t>,</w:t>
      </w:r>
      <w:r w:rsidRPr="00C56DA6">
        <w:rPr>
          <w:rFonts w:cstheme="minorHAnsi"/>
          <w:lang w:val="en-GB"/>
        </w:rPr>
        <w:t xml:space="preserve"> that the sought-after understanding</w:t>
      </w:r>
      <w:r w:rsidR="003D2693" w:rsidRPr="00C56DA6">
        <w:rPr>
          <w:rFonts w:cstheme="minorHAnsi"/>
          <w:lang w:val="en-GB"/>
        </w:rPr>
        <w:t>,</w:t>
      </w:r>
      <w:r w:rsidRPr="00C56DA6">
        <w:rPr>
          <w:rFonts w:cstheme="minorHAnsi"/>
          <w:lang w:val="en-GB"/>
        </w:rPr>
        <w:t xml:space="preserve"> will be in line with </w:t>
      </w:r>
      <w:proofErr w:type="gramStart"/>
      <w:r w:rsidRPr="00C56DA6">
        <w:rPr>
          <w:rFonts w:cstheme="minorHAnsi"/>
          <w:lang w:val="en-GB"/>
        </w:rPr>
        <w:t>all of</w:t>
      </w:r>
      <w:proofErr w:type="gramEnd"/>
      <w:r w:rsidRPr="00C56DA6">
        <w:rPr>
          <w:rFonts w:cstheme="minorHAnsi"/>
          <w:lang w:val="en-GB"/>
        </w:rPr>
        <w:t xml:space="preserve"> these human concerns; but what if it is not? That appears to be the real roadblock.</w:t>
      </w:r>
    </w:p>
    <w:p w14:paraId="66CFBCD4" w14:textId="0221A331" w:rsidR="007B3F79" w:rsidRPr="00C56DA6" w:rsidRDefault="007B3F79" w:rsidP="007B3F79">
      <w:pPr>
        <w:ind w:firstLine="340"/>
        <w:rPr>
          <w:rStyle w:val="Emphasis"/>
          <w:lang w:val="en-GB"/>
        </w:rPr>
      </w:pPr>
      <w:r w:rsidRPr="00C56DA6">
        <w:rPr>
          <w:rStyle w:val="Emphasis"/>
          <w:lang w:val="en-GB"/>
        </w:rPr>
        <w:t>Q8. What do you think of people like me, and others out there, who have picked up your theories</w:t>
      </w:r>
      <w:r w:rsidR="00FA57BF" w:rsidRPr="00C56DA6">
        <w:rPr>
          <w:rStyle w:val="Emphasis"/>
          <w:lang w:val="en-GB"/>
        </w:rPr>
        <w:t>,</w:t>
      </w:r>
      <w:r w:rsidRPr="00C56DA6">
        <w:rPr>
          <w:rStyle w:val="Emphasis"/>
          <w:lang w:val="en-GB"/>
        </w:rPr>
        <w:t xml:space="preserve"> and are developing them further? Are you encouraging everyone to do the same?</w:t>
      </w:r>
    </w:p>
    <w:p w14:paraId="7A6F03A9" w14:textId="3438E3AD" w:rsidR="007B3F79" w:rsidRPr="00C56DA6" w:rsidRDefault="007B3F79" w:rsidP="004D219C">
      <w:pPr>
        <w:ind w:firstLine="340"/>
        <w:rPr>
          <w:rFonts w:cstheme="minorHAnsi"/>
          <w:lang w:val="en-GB"/>
        </w:rPr>
      </w:pPr>
      <w:r w:rsidRPr="00C56DA6">
        <w:rPr>
          <w:rFonts w:cstheme="minorHAnsi"/>
          <w:lang w:val="en-GB"/>
        </w:rPr>
        <w:t xml:space="preserve">Absolutely. This is not my pet theory. If correct, as it appears to be, it is humanity’s birth-right of understanding. It belongs to </w:t>
      </w:r>
      <w:proofErr w:type="gramStart"/>
      <w:r w:rsidRPr="00C56DA6">
        <w:rPr>
          <w:rFonts w:cstheme="minorHAnsi"/>
          <w:lang w:val="en-GB"/>
        </w:rPr>
        <w:t>each and every</w:t>
      </w:r>
      <w:proofErr w:type="gramEnd"/>
      <w:r w:rsidRPr="00C56DA6">
        <w:rPr>
          <w:rFonts w:cstheme="minorHAnsi"/>
          <w:lang w:val="en-GB"/>
        </w:rPr>
        <w:t xml:space="preserve"> one of us, allowing us to truly understand our world and universe, and make the most of it in whatever ways possible.</w:t>
      </w:r>
    </w:p>
    <w:p w14:paraId="0FEC5864" w14:textId="76449C19" w:rsidR="007B3F79" w:rsidRPr="00C56DA6" w:rsidRDefault="007B3F79" w:rsidP="007B3F79">
      <w:pPr>
        <w:ind w:firstLine="340"/>
        <w:rPr>
          <w:rStyle w:val="Emphasis"/>
          <w:lang w:val="en-GB"/>
        </w:rPr>
      </w:pPr>
      <w:r w:rsidRPr="00C56DA6">
        <w:rPr>
          <w:rStyle w:val="Emphasis"/>
          <w:lang w:val="en-GB"/>
        </w:rPr>
        <w:t>Q9. Any last thought you would like to share with us?</w:t>
      </w:r>
    </w:p>
    <w:p w14:paraId="0EF4FABC" w14:textId="77777777" w:rsidR="003D2693" w:rsidRPr="00C56DA6" w:rsidRDefault="007B3F79" w:rsidP="00E9496A">
      <w:pPr>
        <w:ind w:firstLine="340"/>
        <w:rPr>
          <w:rFonts w:cstheme="minorHAnsi"/>
          <w:lang w:val="en-GB"/>
        </w:rPr>
      </w:pPr>
      <w:r w:rsidRPr="00C56DA6">
        <w:rPr>
          <w:rFonts w:cstheme="minorHAnsi"/>
          <w:lang w:val="en-GB"/>
        </w:rPr>
        <w:t xml:space="preserve">Just to take note of the growing global </w:t>
      </w:r>
      <w:r w:rsidR="00E241A4" w:rsidRPr="00C56DA6">
        <w:rPr>
          <w:rFonts w:cstheme="minorHAnsi"/>
          <w:lang w:val="en-GB"/>
        </w:rPr>
        <w:t>realization</w:t>
      </w:r>
      <w:r w:rsidR="003D2693" w:rsidRPr="00C56DA6">
        <w:rPr>
          <w:rFonts w:cstheme="minorHAnsi"/>
          <w:lang w:val="en-GB"/>
        </w:rPr>
        <w:t>,</w:t>
      </w:r>
      <w:r w:rsidRPr="00C56DA6">
        <w:rPr>
          <w:rFonts w:cstheme="minorHAnsi"/>
          <w:lang w:val="en-GB"/>
        </w:rPr>
        <w:t xml:space="preserve"> that the ‘Internet Trolls’ do not have the interests of others at heart. They have their own personal agendas, and are neither sincere nor knowledgeable in their efforts, doing a great disservice to others who allow them undue influence. </w:t>
      </w:r>
    </w:p>
    <w:p w14:paraId="59B3296D" w14:textId="76B9BCCD" w:rsidR="003D2693" w:rsidRPr="00C56DA6" w:rsidRDefault="007B3F79" w:rsidP="004D219C">
      <w:pPr>
        <w:ind w:firstLine="340"/>
        <w:rPr>
          <w:rFonts w:cstheme="minorHAnsi"/>
          <w:lang w:val="en-GB"/>
        </w:rPr>
      </w:pPr>
      <w:r w:rsidRPr="00C56DA6">
        <w:rPr>
          <w:rFonts w:cstheme="minorHAnsi"/>
          <w:lang w:val="en-GB"/>
        </w:rPr>
        <w:t>A revolutionary new understanding awaits!</w:t>
      </w:r>
    </w:p>
    <w:p w14:paraId="12F666A0" w14:textId="091CA38A" w:rsidR="00383099" w:rsidRPr="00C02E2C" w:rsidRDefault="004D219C" w:rsidP="004D219C">
      <w:pPr>
        <w:ind w:firstLine="0"/>
        <w:jc w:val="center"/>
        <w:rPr>
          <w:rFonts w:cstheme="minorHAnsi"/>
          <w:lang w:val="fr-FR"/>
        </w:rPr>
      </w:pPr>
      <w:r w:rsidRPr="00C02E2C">
        <w:rPr>
          <w:rFonts w:cstheme="minorHAnsi"/>
          <w:lang w:val="fr-FR"/>
        </w:rPr>
        <w:t>* * *</w:t>
      </w:r>
    </w:p>
    <w:p w14:paraId="1DEDA721" w14:textId="77777777" w:rsidR="009C3DD3" w:rsidRPr="00C02E2C" w:rsidRDefault="009C3DD3" w:rsidP="009C3DD3">
      <w:pPr>
        <w:ind w:firstLine="0"/>
        <w:rPr>
          <w:rFonts w:cstheme="minorHAnsi"/>
          <w:b/>
          <w:bCs/>
          <w:lang w:val="fr-FR"/>
        </w:rPr>
      </w:pPr>
    </w:p>
    <w:p w14:paraId="41315436" w14:textId="77777777" w:rsidR="009C3DD3" w:rsidRPr="00C02E2C" w:rsidRDefault="009C3DD3" w:rsidP="009C3DD3">
      <w:pPr>
        <w:ind w:firstLine="0"/>
        <w:rPr>
          <w:rFonts w:cstheme="minorHAnsi"/>
          <w:b/>
          <w:bCs/>
          <w:lang w:val="fr-FR"/>
        </w:rPr>
      </w:pPr>
      <w:r w:rsidRPr="00C02E2C">
        <w:rPr>
          <w:rFonts w:cstheme="minorHAnsi"/>
          <w:b/>
          <w:bCs/>
          <w:lang w:val="fr-FR"/>
        </w:rPr>
        <w:t>Roland Michel Tremblay</w:t>
      </w:r>
    </w:p>
    <w:p w14:paraId="1C787070" w14:textId="77777777" w:rsidR="009C3DD3" w:rsidRPr="00C02E2C" w:rsidRDefault="00000000" w:rsidP="009C3DD3">
      <w:pPr>
        <w:ind w:firstLine="0"/>
        <w:rPr>
          <w:rFonts w:cstheme="minorHAnsi"/>
          <w:lang w:val="fr-FR"/>
        </w:rPr>
      </w:pPr>
      <w:r>
        <w:fldChar w:fldCharType="begin"/>
      </w:r>
      <w:r w:rsidRPr="00F05F61">
        <w:rPr>
          <w:lang w:val="fr-FR"/>
        </w:rPr>
        <w:instrText>HYPERLINK "mailto:rm@themarginal.com"</w:instrText>
      </w:r>
      <w:r>
        <w:fldChar w:fldCharType="separate"/>
      </w:r>
      <w:r w:rsidR="009C3DD3" w:rsidRPr="00C02E2C">
        <w:rPr>
          <w:rStyle w:val="Hyperlink"/>
          <w:rFonts w:cstheme="minorHAnsi"/>
          <w:lang w:val="fr-FR"/>
        </w:rPr>
        <w:t>rm@themarginal.com</w:t>
      </w:r>
      <w:r>
        <w:rPr>
          <w:rStyle w:val="Hyperlink"/>
          <w:rFonts w:cstheme="minorHAnsi"/>
          <w:lang w:val="fr-FR"/>
        </w:rPr>
        <w:fldChar w:fldCharType="end"/>
      </w:r>
      <w:r w:rsidR="009C3DD3" w:rsidRPr="00C02E2C">
        <w:rPr>
          <w:rFonts w:cstheme="minorHAnsi"/>
          <w:lang w:val="fr-FR"/>
        </w:rPr>
        <w:t xml:space="preserve"> </w:t>
      </w:r>
    </w:p>
    <w:p w14:paraId="537E43D7" w14:textId="77777777" w:rsidR="009C3DD3" w:rsidRPr="00C02E2C" w:rsidRDefault="00000000" w:rsidP="009C3DD3">
      <w:pPr>
        <w:ind w:firstLine="0"/>
        <w:rPr>
          <w:rStyle w:val="Hyperlink"/>
          <w:rFonts w:cstheme="minorHAnsi"/>
          <w:lang w:val="fr-FR"/>
        </w:rPr>
      </w:pPr>
      <w:r>
        <w:fldChar w:fldCharType="begin"/>
      </w:r>
      <w:r w:rsidRPr="00F05F61">
        <w:rPr>
          <w:lang w:val="fr-FR"/>
        </w:rPr>
        <w:instrText>HYPERLINK "http://www.themarginal.com"</w:instrText>
      </w:r>
      <w:r>
        <w:fldChar w:fldCharType="separate"/>
      </w:r>
      <w:r w:rsidR="009C3DD3" w:rsidRPr="00C02E2C">
        <w:rPr>
          <w:rStyle w:val="Hyperlink"/>
          <w:rFonts w:cstheme="minorHAnsi"/>
          <w:lang w:val="fr-FR"/>
        </w:rPr>
        <w:t>www.themarginal.com</w:t>
      </w:r>
      <w:r>
        <w:rPr>
          <w:rStyle w:val="Hyperlink"/>
          <w:rFonts w:cstheme="minorHAnsi"/>
          <w:lang w:val="fr-FR"/>
        </w:rPr>
        <w:fldChar w:fldCharType="end"/>
      </w:r>
    </w:p>
    <w:p w14:paraId="2DFD7010" w14:textId="77777777" w:rsidR="009C3DD3" w:rsidRPr="00C02E2C" w:rsidRDefault="00000000" w:rsidP="009C3DD3">
      <w:pPr>
        <w:ind w:firstLine="0"/>
        <w:rPr>
          <w:rFonts w:cstheme="minorHAnsi"/>
          <w:lang w:val="fr-FR"/>
        </w:rPr>
      </w:pPr>
      <w:r>
        <w:fldChar w:fldCharType="begin"/>
      </w:r>
      <w:r w:rsidRPr="00F05F61">
        <w:rPr>
          <w:lang w:val="fr-FR"/>
        </w:rPr>
        <w:instrText>HYPERLINK "http://www.lemarginal.com"</w:instrText>
      </w:r>
      <w:r>
        <w:fldChar w:fldCharType="separate"/>
      </w:r>
      <w:r w:rsidR="009C3DD3" w:rsidRPr="00C02E2C">
        <w:rPr>
          <w:rStyle w:val="Hyperlink"/>
          <w:rFonts w:cstheme="minorHAnsi"/>
          <w:lang w:val="fr-FR"/>
        </w:rPr>
        <w:t>www.lemarginal.com</w:t>
      </w:r>
      <w:r>
        <w:rPr>
          <w:rStyle w:val="Hyperlink"/>
          <w:rFonts w:cstheme="minorHAnsi"/>
          <w:lang w:val="fr-FR"/>
        </w:rPr>
        <w:fldChar w:fldCharType="end"/>
      </w:r>
    </w:p>
    <w:p w14:paraId="6EC0F14C" w14:textId="77777777" w:rsidR="009C3DD3" w:rsidRPr="00C02E2C" w:rsidRDefault="009C3DD3" w:rsidP="009C3DD3">
      <w:pPr>
        <w:ind w:firstLine="0"/>
        <w:rPr>
          <w:rFonts w:cstheme="minorHAnsi"/>
          <w:lang w:val="fr-FR"/>
        </w:rPr>
      </w:pPr>
    </w:p>
    <w:p w14:paraId="7AF5E87E" w14:textId="77777777" w:rsidR="009C3DD3" w:rsidRPr="00C56DA6" w:rsidRDefault="00000000" w:rsidP="009C3DD3">
      <w:pPr>
        <w:ind w:firstLine="0"/>
        <w:rPr>
          <w:rFonts w:cstheme="minorHAnsi"/>
          <w:b/>
          <w:bCs/>
          <w:i/>
          <w:iCs/>
          <w:lang w:val="en-GB"/>
        </w:rPr>
      </w:pPr>
      <w:hyperlink r:id="rId115" w:history="1">
        <w:r w:rsidR="009C3DD3" w:rsidRPr="00C56DA6">
          <w:rPr>
            <w:rStyle w:val="Hyperlink"/>
            <w:rFonts w:cstheme="minorHAnsi"/>
            <w:b/>
            <w:bCs/>
            <w:i/>
            <w:iCs/>
            <w:lang w:val="en-GB"/>
          </w:rPr>
          <w:t>Roland Michel Tremblay Catch Up and Interview</w:t>
        </w:r>
      </w:hyperlink>
    </w:p>
    <w:p w14:paraId="5E604665" w14:textId="77777777" w:rsidR="009C3DD3" w:rsidRPr="00C56DA6" w:rsidRDefault="00000000" w:rsidP="009C3DD3">
      <w:pPr>
        <w:ind w:firstLine="0"/>
        <w:rPr>
          <w:rFonts w:cstheme="minorHAnsi"/>
          <w:b/>
          <w:bCs/>
          <w:i/>
          <w:iCs/>
          <w:lang w:val="en-GB"/>
        </w:rPr>
      </w:pPr>
      <w:hyperlink r:id="rId116" w:history="1">
        <w:r w:rsidR="009C3DD3" w:rsidRPr="00C56DA6">
          <w:rPr>
            <w:rStyle w:val="Hyperlink"/>
            <w:rFonts w:cstheme="minorHAnsi"/>
            <w:b/>
            <w:bCs/>
            <w:i/>
            <w:iCs/>
            <w:lang w:val="en-GB"/>
          </w:rPr>
          <w:t>Atomic Expansion Theory Full Interview - A Theory of Everything</w:t>
        </w:r>
      </w:hyperlink>
    </w:p>
    <w:p w14:paraId="2E798907" w14:textId="77777777" w:rsidR="009C3DD3" w:rsidRPr="00C56DA6" w:rsidRDefault="009C3DD3" w:rsidP="009C3DD3">
      <w:pPr>
        <w:ind w:firstLine="0"/>
        <w:rPr>
          <w:rFonts w:cstheme="minorHAnsi"/>
          <w:lang w:val="en-GB"/>
        </w:rPr>
      </w:pPr>
    </w:p>
    <w:p w14:paraId="6C39F327" w14:textId="13E7A9BE" w:rsidR="009C3DD3" w:rsidRPr="00C56DA6" w:rsidRDefault="009C3DD3" w:rsidP="009C3DD3">
      <w:pPr>
        <w:ind w:firstLine="0"/>
        <w:rPr>
          <w:rFonts w:cstheme="minorHAnsi"/>
          <w:lang w:val="en-GB"/>
        </w:rPr>
      </w:pPr>
      <w:r w:rsidRPr="00C56DA6">
        <w:rPr>
          <w:rFonts w:cstheme="minorHAnsi"/>
          <w:color w:val="404040"/>
          <w:shd w:val="clear" w:color="auto" w:fill="FFFFFF"/>
          <w:lang w:val="en-GB"/>
        </w:rPr>
        <w:t>Buy the book </w:t>
      </w:r>
      <w:r w:rsidRPr="00C56DA6">
        <w:rPr>
          <w:rStyle w:val="Emphasis"/>
          <w:rFonts w:cstheme="minorHAnsi"/>
          <w:color w:val="404040"/>
          <w:shd w:val="clear" w:color="auto" w:fill="FFFFFF"/>
          <w:lang w:val="en-GB"/>
        </w:rPr>
        <w:t>New Age Physics</w:t>
      </w:r>
      <w:r w:rsidRPr="00C56DA6">
        <w:rPr>
          <w:rFonts w:cstheme="minorHAnsi"/>
          <w:color w:val="404040"/>
          <w:shd w:val="clear" w:color="auto" w:fill="FFFFFF"/>
          <w:lang w:val="en-GB"/>
        </w:rPr>
        <w:t> at Amazon: </w:t>
      </w:r>
      <w:hyperlink r:id="rId117" w:history="1">
        <w:r w:rsidRPr="00C56DA6">
          <w:rPr>
            <w:rStyle w:val="Hyperlink"/>
            <w:rFonts w:cstheme="minorHAnsi"/>
            <w:shd w:val="clear" w:color="auto" w:fill="FFFFFF"/>
            <w:lang w:val="en-GB"/>
          </w:rPr>
          <w:t>UK</w:t>
        </w:r>
      </w:hyperlink>
      <w:r w:rsidRPr="00C56DA6">
        <w:rPr>
          <w:rFonts w:cstheme="minorHAnsi"/>
          <w:color w:val="404040"/>
          <w:shd w:val="clear" w:color="auto" w:fill="FFFFFF"/>
          <w:lang w:val="en-GB"/>
        </w:rPr>
        <w:t>, </w:t>
      </w:r>
      <w:hyperlink r:id="rId118" w:history="1">
        <w:r w:rsidRPr="00C56DA6">
          <w:rPr>
            <w:rStyle w:val="Hyperlink"/>
            <w:rFonts w:cstheme="minorHAnsi"/>
            <w:shd w:val="clear" w:color="auto" w:fill="FFFFFF"/>
            <w:lang w:val="en-GB"/>
          </w:rPr>
          <w:t>US</w:t>
        </w:r>
      </w:hyperlink>
      <w:r w:rsidRPr="00C56DA6">
        <w:rPr>
          <w:rFonts w:cstheme="minorHAnsi"/>
          <w:color w:val="404040"/>
          <w:shd w:val="clear" w:color="auto" w:fill="FFFFFF"/>
          <w:lang w:val="en-GB"/>
        </w:rPr>
        <w:t>, </w:t>
      </w:r>
      <w:hyperlink r:id="rId119" w:history="1">
        <w:r w:rsidRPr="00C56DA6">
          <w:rPr>
            <w:rStyle w:val="Hyperlink"/>
            <w:rFonts w:cstheme="minorHAnsi"/>
            <w:shd w:val="clear" w:color="auto" w:fill="FFFFFF"/>
            <w:lang w:val="en-GB"/>
          </w:rPr>
          <w:t>Canada</w:t>
        </w:r>
      </w:hyperlink>
      <w:r w:rsidRPr="00C56DA6">
        <w:rPr>
          <w:rFonts w:cstheme="minorHAnsi"/>
          <w:color w:val="404040"/>
          <w:shd w:val="clear" w:color="auto" w:fill="FFFFFF"/>
          <w:lang w:val="en-GB"/>
        </w:rPr>
        <w:t>, </w:t>
      </w:r>
      <w:hyperlink r:id="rId120" w:history="1">
        <w:r w:rsidRPr="00C56DA6">
          <w:rPr>
            <w:rStyle w:val="Hyperlink"/>
            <w:rFonts w:cstheme="minorHAnsi"/>
            <w:shd w:val="clear" w:color="auto" w:fill="FFFFFF"/>
            <w:lang w:val="en-GB"/>
          </w:rPr>
          <w:t>Australia</w:t>
        </w:r>
      </w:hyperlink>
      <w:r w:rsidRPr="00C56DA6">
        <w:rPr>
          <w:rFonts w:cstheme="minorHAnsi"/>
          <w:lang w:val="en-GB"/>
        </w:rPr>
        <w:t>.</w:t>
      </w:r>
    </w:p>
    <w:p w14:paraId="4192204B" w14:textId="60E6DE36" w:rsidR="009C3DD3" w:rsidRPr="00C56DA6" w:rsidRDefault="009C3DD3" w:rsidP="009C3DD3">
      <w:pPr>
        <w:ind w:firstLine="0"/>
        <w:rPr>
          <w:rFonts w:cstheme="minorHAnsi"/>
          <w:color w:val="404040"/>
          <w:shd w:val="clear" w:color="auto" w:fill="FFFFFF"/>
          <w:lang w:val="en-GB"/>
        </w:rPr>
      </w:pPr>
      <w:r w:rsidRPr="00C56DA6">
        <w:rPr>
          <w:rFonts w:cstheme="minorHAnsi"/>
          <w:color w:val="404040"/>
          <w:shd w:val="clear" w:color="auto" w:fill="FFFFFF"/>
          <w:lang w:val="en-GB"/>
        </w:rPr>
        <w:t>Also available in the US at </w:t>
      </w:r>
      <w:hyperlink r:id="rId121" w:history="1">
        <w:r w:rsidRPr="00C56DA6">
          <w:rPr>
            <w:rStyle w:val="Hyperlink"/>
            <w:rFonts w:cstheme="minorHAnsi"/>
            <w:shd w:val="clear" w:color="auto" w:fill="FFFFFF"/>
            <w:lang w:val="en-GB"/>
          </w:rPr>
          <w:t>Barnes &amp; Noble</w:t>
        </w:r>
      </w:hyperlink>
      <w:r w:rsidRPr="00C56DA6">
        <w:rPr>
          <w:rFonts w:cstheme="minorHAnsi"/>
          <w:color w:val="404040"/>
          <w:shd w:val="clear" w:color="auto" w:fill="FFFFFF"/>
          <w:lang w:val="en-GB"/>
        </w:rPr>
        <w:t>, or order it from any bookstore in the world.</w:t>
      </w:r>
    </w:p>
    <w:p w14:paraId="7D90D9DB" w14:textId="16F61348" w:rsidR="009C3DD3" w:rsidRPr="00C56DA6" w:rsidRDefault="009C3DD3" w:rsidP="009C3DD3">
      <w:pPr>
        <w:ind w:firstLine="0"/>
        <w:jc w:val="center"/>
        <w:rPr>
          <w:rFonts w:cstheme="minorHAnsi"/>
          <w:lang w:val="en-GB"/>
        </w:rPr>
      </w:pPr>
      <w:r w:rsidRPr="00C56DA6">
        <w:rPr>
          <w:rFonts w:cstheme="minorHAnsi"/>
          <w:lang w:val="en-GB"/>
        </w:rPr>
        <w:t>* * *</w:t>
      </w:r>
    </w:p>
    <w:p w14:paraId="4FB7F6D1" w14:textId="0E823D6B" w:rsidR="00383099" w:rsidRPr="00C56DA6" w:rsidRDefault="00383099" w:rsidP="000C68DE">
      <w:pPr>
        <w:pStyle w:val="Heading1"/>
        <w:rPr>
          <w:lang w:val="en-GB"/>
        </w:rPr>
      </w:pPr>
      <w:bookmarkStart w:id="414" w:name="_Toc113022399"/>
      <w:r w:rsidRPr="00C56DA6">
        <w:rPr>
          <w:lang w:val="en-GB"/>
        </w:rPr>
        <w:lastRenderedPageBreak/>
        <w:t>About the author</w:t>
      </w:r>
      <w:bookmarkEnd w:id="414"/>
    </w:p>
    <w:p w14:paraId="5F8482A5" w14:textId="3B8153EF" w:rsidR="00383099" w:rsidRPr="00C56DA6" w:rsidRDefault="00383099" w:rsidP="004D219C">
      <w:pPr>
        <w:ind w:firstLine="0"/>
        <w:jc w:val="center"/>
        <w:rPr>
          <w:rFonts w:cstheme="minorHAnsi"/>
          <w:bCs/>
          <w:lang w:val="en-GB"/>
        </w:rPr>
      </w:pPr>
      <w:r w:rsidRPr="00C56DA6">
        <w:rPr>
          <w:rFonts w:cstheme="minorHAnsi"/>
          <w:bCs/>
          <w:noProof/>
          <w:lang w:val="en-GB"/>
        </w:rPr>
        <w:drawing>
          <wp:inline distT="0" distB="0" distL="0" distR="0" wp14:anchorId="3E2D4883" wp14:editId="45CF32FA">
            <wp:extent cx="3120257" cy="3717560"/>
            <wp:effectExtent l="0" t="0" r="4445" b="3810"/>
            <wp:docPr id="11" name="Picture 11" descr="Roland Michel Tremblay's best portrait photo on a black background, while living in London, 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oland Michel Tremblay's best portrait photo on a black background, while living in London, UK. "/>
                    <pic:cNvPicPr/>
                  </pic:nvPicPr>
                  <pic:blipFill>
                    <a:blip r:embed="rId122">
                      <a:extLst>
                        <a:ext uri="{28A0092B-C50C-407E-A947-70E740481C1C}">
                          <a14:useLocalDpi xmlns:a14="http://schemas.microsoft.com/office/drawing/2010/main" val="0"/>
                        </a:ext>
                      </a:extLst>
                    </a:blip>
                    <a:stretch>
                      <a:fillRect/>
                    </a:stretch>
                  </pic:blipFill>
                  <pic:spPr>
                    <a:xfrm>
                      <a:off x="0" y="0"/>
                      <a:ext cx="3135082" cy="3735223"/>
                    </a:xfrm>
                    <a:prstGeom prst="rect">
                      <a:avLst/>
                    </a:prstGeom>
                  </pic:spPr>
                </pic:pic>
              </a:graphicData>
            </a:graphic>
          </wp:inline>
        </w:drawing>
      </w:r>
    </w:p>
    <w:p w14:paraId="5FB52026" w14:textId="60F4F953" w:rsidR="00383099" w:rsidRPr="00C56DA6" w:rsidRDefault="001C5379" w:rsidP="00B35A76">
      <w:pPr>
        <w:ind w:firstLine="340"/>
        <w:rPr>
          <w:rFonts w:cstheme="minorHAnsi"/>
          <w:bCs/>
          <w:lang w:val="en-GB"/>
        </w:rPr>
      </w:pPr>
      <w:r w:rsidRPr="00C56DA6">
        <w:rPr>
          <w:rFonts w:cstheme="minorHAnsi"/>
          <w:bCs/>
          <w:lang w:val="en-GB"/>
        </w:rPr>
        <w:t xml:space="preserve">Roland Michel Tremblay was born in Québec City in 1972, and is a published author of novels, philosophy, </w:t>
      </w:r>
      <w:r w:rsidR="00F82F0B" w:rsidRPr="00C56DA6">
        <w:rPr>
          <w:rFonts w:cstheme="minorHAnsi"/>
          <w:bCs/>
          <w:lang w:val="en-GB"/>
        </w:rPr>
        <w:t xml:space="preserve">essays, </w:t>
      </w:r>
      <w:proofErr w:type="gramStart"/>
      <w:r w:rsidRPr="00C56DA6">
        <w:rPr>
          <w:rFonts w:cstheme="minorHAnsi"/>
          <w:bCs/>
          <w:lang w:val="en-GB"/>
        </w:rPr>
        <w:t>poetry</w:t>
      </w:r>
      <w:proofErr w:type="gramEnd"/>
      <w:r w:rsidRPr="00C56DA6">
        <w:rPr>
          <w:rFonts w:cstheme="minorHAnsi"/>
          <w:bCs/>
          <w:lang w:val="en-GB"/>
        </w:rPr>
        <w:t xml:space="preserve"> and journals</w:t>
      </w:r>
      <w:r w:rsidR="00F60131" w:rsidRPr="00C56DA6">
        <w:rPr>
          <w:rFonts w:cstheme="minorHAnsi"/>
          <w:bCs/>
          <w:lang w:val="en-GB"/>
        </w:rPr>
        <w:t xml:space="preserve">, both in </w:t>
      </w:r>
      <w:r w:rsidRPr="00C56DA6">
        <w:rPr>
          <w:rFonts w:cstheme="minorHAnsi"/>
          <w:bCs/>
          <w:lang w:val="en-GB"/>
        </w:rPr>
        <w:t xml:space="preserve">France and </w:t>
      </w:r>
      <w:r w:rsidR="00F82F0B" w:rsidRPr="00C56DA6">
        <w:rPr>
          <w:rFonts w:cstheme="minorHAnsi"/>
          <w:bCs/>
          <w:lang w:val="en-GB"/>
        </w:rPr>
        <w:t xml:space="preserve">in </w:t>
      </w:r>
      <w:r w:rsidRPr="00C56DA6">
        <w:rPr>
          <w:rFonts w:cstheme="minorHAnsi"/>
          <w:bCs/>
          <w:lang w:val="en-GB"/>
        </w:rPr>
        <w:t xml:space="preserve">the United Kingdom. He has a College Diploma in Human Sciences from the Cégep of Jonquière in Québec, a Bachelor of Arts degree, Specialisation </w:t>
      </w:r>
      <w:proofErr w:type="spellStart"/>
      <w:r w:rsidRPr="00C56DA6">
        <w:rPr>
          <w:rFonts w:cstheme="minorHAnsi"/>
          <w:bCs/>
          <w:lang w:val="en-GB"/>
        </w:rPr>
        <w:t>Lettres</w:t>
      </w:r>
      <w:proofErr w:type="spellEnd"/>
      <w:r w:rsidRPr="00C56DA6">
        <w:rPr>
          <w:rFonts w:cstheme="minorHAnsi"/>
          <w:bCs/>
          <w:lang w:val="en-GB"/>
        </w:rPr>
        <w:t xml:space="preserve"> </w:t>
      </w:r>
      <w:proofErr w:type="spellStart"/>
      <w:r w:rsidRPr="00C56DA6">
        <w:rPr>
          <w:rFonts w:cstheme="minorHAnsi"/>
          <w:bCs/>
          <w:lang w:val="en-GB"/>
        </w:rPr>
        <w:t>Françaises</w:t>
      </w:r>
      <w:proofErr w:type="spellEnd"/>
      <w:r w:rsidRPr="00C56DA6">
        <w:rPr>
          <w:rFonts w:cstheme="minorHAnsi"/>
          <w:bCs/>
          <w:lang w:val="en-GB"/>
        </w:rPr>
        <w:t xml:space="preserve">, from the University of Ottawa in Ontario, and a Master of Arts degree in Romance Languages and Literatures (French) from the University of London, Birkbeck College, UK. As a career he produced international </w:t>
      </w:r>
      <w:proofErr w:type="gramStart"/>
      <w:r w:rsidRPr="00C56DA6">
        <w:rPr>
          <w:rFonts w:cstheme="minorHAnsi"/>
          <w:bCs/>
          <w:lang w:val="en-GB"/>
        </w:rPr>
        <w:t>conferences, and</w:t>
      </w:r>
      <w:proofErr w:type="gramEnd"/>
      <w:r w:rsidRPr="00C56DA6">
        <w:rPr>
          <w:rFonts w:cstheme="minorHAnsi"/>
          <w:bCs/>
          <w:lang w:val="en-GB"/>
        </w:rPr>
        <w:t xml:space="preserve"> worked as a Clerk in a Crown Court in London. He now lives and writes in an old cottage deep in the heart of the Welsh countryside.</w:t>
      </w:r>
    </w:p>
    <w:p w14:paraId="7980C82C" w14:textId="62EBD0B4" w:rsidR="004D7C3A" w:rsidRPr="00C56DA6" w:rsidRDefault="004D7C3A" w:rsidP="004D7C3A">
      <w:pPr>
        <w:ind w:firstLine="0"/>
        <w:jc w:val="center"/>
        <w:rPr>
          <w:rFonts w:cstheme="minorHAnsi"/>
          <w:bCs/>
          <w:lang w:val="en-GB"/>
        </w:rPr>
      </w:pPr>
      <w:r w:rsidRPr="00C56DA6">
        <w:rPr>
          <w:rFonts w:cstheme="minorHAnsi"/>
          <w:bCs/>
          <w:lang w:val="en-GB"/>
        </w:rPr>
        <w:t>* * *</w:t>
      </w:r>
    </w:p>
    <w:p w14:paraId="13EED8FA" w14:textId="572319B5" w:rsidR="0099152B" w:rsidRPr="00C56DA6" w:rsidRDefault="0099152B" w:rsidP="0058000C">
      <w:pPr>
        <w:pStyle w:val="Heading1"/>
        <w:rPr>
          <w:lang w:val="en-GB"/>
        </w:rPr>
      </w:pPr>
      <w:bookmarkStart w:id="415" w:name="_Toc113022400"/>
      <w:proofErr w:type="gramStart"/>
      <w:r w:rsidRPr="00C56DA6">
        <w:rPr>
          <w:lang w:val="en-GB"/>
        </w:rPr>
        <w:lastRenderedPageBreak/>
        <w:t>Also</w:t>
      </w:r>
      <w:proofErr w:type="gramEnd"/>
      <w:r w:rsidRPr="00C56DA6">
        <w:rPr>
          <w:lang w:val="en-GB"/>
        </w:rPr>
        <w:t xml:space="preserve"> by Roland Michel Tremblay</w:t>
      </w:r>
      <w:bookmarkEnd w:id="415"/>
    </w:p>
    <w:p w14:paraId="5FC9C628" w14:textId="27BCECB9" w:rsidR="00BE4A04" w:rsidRPr="00C56DA6" w:rsidRDefault="00BE4A04" w:rsidP="00B06915">
      <w:pPr>
        <w:ind w:firstLine="0"/>
        <w:jc w:val="center"/>
        <w:rPr>
          <w:lang w:val="en-GB"/>
        </w:rPr>
      </w:pPr>
      <w:r w:rsidRPr="00C56DA6">
        <w:rPr>
          <w:noProof/>
          <w:lang w:val="en-GB"/>
        </w:rPr>
        <w:drawing>
          <wp:inline distT="0" distB="0" distL="0" distR="0" wp14:anchorId="15D23E57" wp14:editId="354C45E8">
            <wp:extent cx="3076352" cy="4918960"/>
            <wp:effectExtent l="0" t="0" r="0" b="0"/>
            <wp:docPr id="5" name="Picture 5" descr="Book cover of “Destructivism - The Path to Self-Destruction” by Roland Michel Tremblay. The title at the top is dark yellow and the subtitle is white. The author’s name at the bottom is orange, and underneath there are three large grey apostrophes. In the upper cover, we see one large pyramid containing a blue sky with clouds and stars, with two smaller darker pyramids below, over a dark teal background intermixed with blue and dark dots. There are pale blue numbers on both sides of the cover indicating in feet and metres how far below water the scene is, like you might see in the periscope of a submarine, while the background image shows dark rivers and mounds at the bottom of the ocean. In the lower part of the cover, there is a photo in black and white of an adult and two children wearing clothes from the First World War in Great Britain, with gas masks and carrying cases at the front. They are walking on a large orange mound reminiscent of the Sun, and their heads are interconnected with pale blue circles and lines, to a small yellow flower in the middle of th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ook cover of “Destructivism - The Path to Self-Destruction” by Roland Michel Tremblay. The title at the top is dark yellow and the subtitle is white. The author’s name at the bottom is orange, and underneath there are three large grey apostrophes. In the upper cover, we see one large pyramid containing a blue sky with clouds and stars, with two smaller darker pyramids below, over a dark teal background intermixed with blue and dark dots. There are pale blue numbers on both sides of the cover indicating in feet and metres how far below water the scene is, like you might see in the periscope of a submarine, while the background image shows dark rivers and mounds at the bottom of the ocean. In the lower part of the cover, there is a photo in black and white of an adult and two children wearing clothes from the First World War in Great Britain, with gas masks and carrying cases at the front. They are walking on a large orange mound reminiscent of the Sun, and their heads are interconnected with pale blue circles and lines, to a small yellow flower in the middle of the cover."/>
                    <pic:cNvPicPr/>
                  </pic:nvPicPr>
                  <pic:blipFill>
                    <a:blip r:embed="rId123">
                      <a:extLst>
                        <a:ext uri="{28A0092B-C50C-407E-A947-70E740481C1C}">
                          <a14:useLocalDpi xmlns:a14="http://schemas.microsoft.com/office/drawing/2010/main" val="0"/>
                        </a:ext>
                      </a:extLst>
                    </a:blip>
                    <a:stretch>
                      <a:fillRect/>
                    </a:stretch>
                  </pic:blipFill>
                  <pic:spPr>
                    <a:xfrm>
                      <a:off x="0" y="0"/>
                      <a:ext cx="3104683" cy="4964260"/>
                    </a:xfrm>
                    <a:prstGeom prst="rect">
                      <a:avLst/>
                    </a:prstGeom>
                  </pic:spPr>
                </pic:pic>
              </a:graphicData>
            </a:graphic>
          </wp:inline>
        </w:drawing>
      </w:r>
    </w:p>
    <w:p w14:paraId="281B3531" w14:textId="4BD8AF93" w:rsidR="0099152B" w:rsidRPr="00C56DA6" w:rsidRDefault="0099152B" w:rsidP="00216D28">
      <w:pPr>
        <w:pStyle w:val="Heading2"/>
        <w:rPr>
          <w:i/>
          <w:iCs/>
          <w:lang w:val="en-GB"/>
        </w:rPr>
      </w:pPr>
      <w:bookmarkStart w:id="416" w:name="_Toc113022401"/>
      <w:proofErr w:type="spellStart"/>
      <w:r w:rsidRPr="00C56DA6">
        <w:rPr>
          <w:i/>
          <w:iCs/>
          <w:lang w:val="en-GB"/>
        </w:rPr>
        <w:t>Destructivism</w:t>
      </w:r>
      <w:proofErr w:type="spellEnd"/>
      <w:r w:rsidR="0076113A" w:rsidRPr="00C56DA6">
        <w:rPr>
          <w:i/>
          <w:iCs/>
          <w:lang w:val="en-GB"/>
        </w:rPr>
        <w:t>:</w:t>
      </w:r>
      <w:r w:rsidRPr="00C56DA6">
        <w:rPr>
          <w:i/>
          <w:iCs/>
          <w:lang w:val="en-GB"/>
        </w:rPr>
        <w:t xml:space="preserve"> The Path to Self-Destruction</w:t>
      </w:r>
      <w:bookmarkEnd w:id="416"/>
    </w:p>
    <w:p w14:paraId="08617CDE" w14:textId="77777777" w:rsidR="00321A5D" w:rsidRPr="00C56DA6" w:rsidRDefault="00321A5D" w:rsidP="00321A5D">
      <w:pPr>
        <w:ind w:firstLine="340"/>
        <w:rPr>
          <w:rFonts w:cstheme="minorHAnsi"/>
          <w:color w:val="000000" w:themeColor="text1"/>
          <w:lang w:val="en-GB"/>
        </w:rPr>
      </w:pPr>
      <w:r w:rsidRPr="00C56DA6">
        <w:rPr>
          <w:rFonts w:cstheme="minorHAnsi"/>
          <w:color w:val="000000" w:themeColor="text1"/>
          <w:lang w:val="en-GB"/>
        </w:rPr>
        <w:t xml:space="preserve">Who are we? Where are we heading? What is the universe and our purpose within it? </w:t>
      </w:r>
      <w:proofErr w:type="spellStart"/>
      <w:r w:rsidRPr="00C56DA6">
        <w:rPr>
          <w:rFonts w:cstheme="minorHAnsi"/>
          <w:i/>
          <w:iCs/>
          <w:color w:val="000000" w:themeColor="text1"/>
          <w:lang w:val="en-GB"/>
        </w:rPr>
        <w:t>Destructivism</w:t>
      </w:r>
      <w:proofErr w:type="spellEnd"/>
      <w:r w:rsidRPr="00C56DA6">
        <w:rPr>
          <w:rFonts w:cstheme="minorHAnsi"/>
          <w:color w:val="000000" w:themeColor="text1"/>
          <w:lang w:val="en-GB"/>
        </w:rPr>
        <w:t xml:space="preserve"> is a philosophical discussion about humanity and the world in general, assessing the grand questions of existence and of our way of life.</w:t>
      </w:r>
    </w:p>
    <w:p w14:paraId="1F001848" w14:textId="77777777" w:rsidR="00321A5D" w:rsidRPr="00C56DA6" w:rsidRDefault="00321A5D" w:rsidP="00321A5D">
      <w:pPr>
        <w:ind w:firstLine="340"/>
        <w:rPr>
          <w:rFonts w:cstheme="minorHAnsi"/>
          <w:color w:val="000000" w:themeColor="text1"/>
          <w:lang w:val="en-GB"/>
        </w:rPr>
      </w:pPr>
      <w:r w:rsidRPr="00C56DA6">
        <w:rPr>
          <w:rFonts w:cstheme="minorHAnsi"/>
          <w:color w:val="000000" w:themeColor="text1"/>
          <w:lang w:val="en-GB"/>
        </w:rPr>
        <w:lastRenderedPageBreak/>
        <w:t>The first section concerning politics, covers such topics as democracy, capitalism, identity, freedom, war, globalisation, and justice. The ethics section talks about love, hate, life, trust, and fairness. The epistemology section addresses consciousness, dreams, death, soul, and knowledge. While metaphysics discusses virtuality, determinism, time, and a theory of everything unveiling an entirely new physics, to explain the world we live in.</w:t>
      </w:r>
    </w:p>
    <w:p w14:paraId="61B04E82" w14:textId="77777777" w:rsidR="00321A5D" w:rsidRPr="00C56DA6" w:rsidRDefault="00321A5D" w:rsidP="00321A5D">
      <w:pPr>
        <w:ind w:firstLine="340"/>
        <w:rPr>
          <w:rFonts w:cstheme="minorHAnsi"/>
          <w:color w:val="000000" w:themeColor="text1"/>
          <w:lang w:val="en-GB"/>
        </w:rPr>
      </w:pPr>
      <w:r w:rsidRPr="00C56DA6">
        <w:rPr>
          <w:rFonts w:cstheme="minorHAnsi"/>
          <w:color w:val="000000" w:themeColor="text1"/>
          <w:lang w:val="en-GB"/>
        </w:rPr>
        <w:t xml:space="preserve">Between 2008 and 2011, several of these essays gathered a lot of attention, as they were published as articles on independent news websites. Despite </w:t>
      </w:r>
      <w:proofErr w:type="spellStart"/>
      <w:r w:rsidRPr="00C56DA6">
        <w:rPr>
          <w:rFonts w:cstheme="minorHAnsi"/>
          <w:i/>
          <w:iCs/>
          <w:color w:val="000000" w:themeColor="text1"/>
          <w:lang w:val="en-GB"/>
        </w:rPr>
        <w:t>Destructivism</w:t>
      </w:r>
      <w:proofErr w:type="spellEnd"/>
      <w:r w:rsidRPr="00C56DA6">
        <w:rPr>
          <w:rFonts w:cstheme="minorHAnsi"/>
          <w:color w:val="000000" w:themeColor="text1"/>
          <w:lang w:val="en-GB"/>
        </w:rPr>
        <w:t xml:space="preserve"> not being overtly controversial, it led me to being placed under surveillance with not one, but two vans </w:t>
      </w:r>
      <w:proofErr w:type="gramStart"/>
      <w:r w:rsidRPr="00C56DA6">
        <w:rPr>
          <w:rFonts w:cstheme="minorHAnsi"/>
          <w:color w:val="000000" w:themeColor="text1"/>
          <w:lang w:val="en-GB"/>
        </w:rPr>
        <w:t>sitting at all times</w:t>
      </w:r>
      <w:proofErr w:type="gramEnd"/>
      <w:r w:rsidRPr="00C56DA6">
        <w:rPr>
          <w:rFonts w:cstheme="minorHAnsi"/>
          <w:color w:val="000000" w:themeColor="text1"/>
          <w:lang w:val="en-GB"/>
        </w:rPr>
        <w:t xml:space="preserve"> outside my flat in London. </w:t>
      </w:r>
    </w:p>
    <w:p w14:paraId="43C0AE96" w14:textId="77777777" w:rsidR="00321A5D" w:rsidRPr="00C56DA6" w:rsidRDefault="00321A5D" w:rsidP="00321A5D">
      <w:pPr>
        <w:ind w:firstLine="340"/>
        <w:rPr>
          <w:rFonts w:cstheme="minorHAnsi"/>
          <w:color w:val="000000" w:themeColor="text1"/>
          <w:lang w:val="en-GB"/>
        </w:rPr>
      </w:pPr>
      <w:r w:rsidRPr="00C56DA6">
        <w:rPr>
          <w:rFonts w:cstheme="minorHAnsi"/>
          <w:color w:val="000000" w:themeColor="text1"/>
          <w:lang w:val="en-GB"/>
        </w:rPr>
        <w:t xml:space="preserve">My landline was making strange clicking noises, my computer was under constant attack and rendered unusable, and I even received veiled threats. But this pales in comparison to my close friend, a writer who helped with the research and inspiration for these articles, being found dead soon after saying she had been poisoned. </w:t>
      </w:r>
    </w:p>
    <w:p w14:paraId="51F696C5" w14:textId="77777777" w:rsidR="00321A5D" w:rsidRPr="00C56DA6" w:rsidRDefault="00321A5D" w:rsidP="00321A5D">
      <w:pPr>
        <w:ind w:firstLine="340"/>
        <w:rPr>
          <w:rFonts w:cstheme="minorHAnsi"/>
          <w:color w:val="000000" w:themeColor="text1"/>
          <w:lang w:val="en-GB"/>
        </w:rPr>
      </w:pPr>
      <w:r w:rsidRPr="00C56DA6">
        <w:rPr>
          <w:rFonts w:cstheme="minorHAnsi"/>
          <w:color w:val="000000" w:themeColor="text1"/>
          <w:lang w:val="en-GB"/>
        </w:rPr>
        <w:t xml:space="preserve">Either writing philosophy equates to being a domestic terrorist to be censored, </w:t>
      </w:r>
      <w:proofErr w:type="gramStart"/>
      <w:r w:rsidRPr="00C56DA6">
        <w:rPr>
          <w:rFonts w:cstheme="minorHAnsi"/>
          <w:color w:val="000000" w:themeColor="text1"/>
          <w:lang w:val="en-GB"/>
        </w:rPr>
        <w:t>intimidated</w:t>
      </w:r>
      <w:proofErr w:type="gramEnd"/>
      <w:r w:rsidRPr="00C56DA6">
        <w:rPr>
          <w:rFonts w:cstheme="minorHAnsi"/>
          <w:color w:val="000000" w:themeColor="text1"/>
          <w:lang w:val="en-GB"/>
        </w:rPr>
        <w:t xml:space="preserve"> or eliminated, or there must be something in this book which was frightening some powerful people. Perhaps it was the essays about dystopia, dictatorship, despotism, economics, New World Order, or rigged elections? </w:t>
      </w:r>
    </w:p>
    <w:p w14:paraId="535E7000" w14:textId="7C02DB14" w:rsidR="0099152B" w:rsidRPr="00C56DA6" w:rsidRDefault="00321A5D" w:rsidP="00321A5D">
      <w:pPr>
        <w:ind w:firstLine="340"/>
        <w:rPr>
          <w:rFonts w:cstheme="minorHAnsi"/>
          <w:color w:val="000000" w:themeColor="text1"/>
          <w:lang w:val="en-GB"/>
        </w:rPr>
      </w:pPr>
      <w:r w:rsidRPr="00C56DA6">
        <w:rPr>
          <w:rFonts w:cstheme="minorHAnsi"/>
          <w:color w:val="000000" w:themeColor="text1"/>
          <w:lang w:val="en-GB"/>
        </w:rPr>
        <w:t xml:space="preserve">It certainly drives the point home, that unless as a society we soon regain our common sense, we will continue to head towards self-destruction. In a way this book was quite prophetic, since less than a decade later, we pretty much achieved self-destruction. </w:t>
      </w:r>
      <w:proofErr w:type="spellStart"/>
      <w:r w:rsidRPr="00C56DA6">
        <w:rPr>
          <w:rFonts w:cstheme="minorHAnsi"/>
          <w:i/>
          <w:iCs/>
          <w:color w:val="000000" w:themeColor="text1"/>
          <w:lang w:val="en-GB"/>
        </w:rPr>
        <w:t>Destructivism</w:t>
      </w:r>
      <w:proofErr w:type="spellEnd"/>
      <w:r w:rsidRPr="00C56DA6">
        <w:rPr>
          <w:rFonts w:cstheme="minorHAnsi"/>
          <w:color w:val="000000" w:themeColor="text1"/>
          <w:lang w:val="en-GB"/>
        </w:rPr>
        <w:t xml:space="preserve"> helps uncover how we got there in the first place.</w:t>
      </w:r>
    </w:p>
    <w:p w14:paraId="003075D1" w14:textId="77777777" w:rsidR="002F3A19" w:rsidRPr="00C56DA6" w:rsidRDefault="002F3A19" w:rsidP="002F3A19">
      <w:pPr>
        <w:ind w:firstLine="0"/>
        <w:jc w:val="center"/>
        <w:rPr>
          <w:lang w:val="en-GB"/>
        </w:rPr>
      </w:pPr>
      <w:r w:rsidRPr="00C56DA6">
        <w:rPr>
          <w:lang w:val="en-GB"/>
        </w:rPr>
        <w:t>* * *</w:t>
      </w:r>
    </w:p>
    <w:p w14:paraId="2DBB2969" w14:textId="77777777" w:rsidR="002F3A19" w:rsidRPr="00C56DA6" w:rsidRDefault="002F3A19" w:rsidP="001E002B">
      <w:pPr>
        <w:ind w:firstLine="340"/>
        <w:rPr>
          <w:lang w:val="en-GB"/>
        </w:rPr>
      </w:pPr>
    </w:p>
    <w:p w14:paraId="6076113C" w14:textId="48E7F43C" w:rsidR="00527722" w:rsidRPr="00C56DA6" w:rsidRDefault="00527722" w:rsidP="00B06915">
      <w:pPr>
        <w:ind w:firstLine="0"/>
        <w:jc w:val="center"/>
        <w:rPr>
          <w:lang w:val="en-GB"/>
        </w:rPr>
      </w:pPr>
      <w:r w:rsidRPr="00C56DA6">
        <w:rPr>
          <w:noProof/>
          <w:lang w:val="en-GB"/>
        </w:rPr>
        <w:lastRenderedPageBreak/>
        <w:drawing>
          <wp:inline distT="0" distB="0" distL="0" distR="0" wp14:anchorId="05918FF2" wp14:editId="005E6C84">
            <wp:extent cx="3081600" cy="4928400"/>
            <wp:effectExtent l="0" t="0" r="5080" b="0"/>
            <wp:docPr id="8" name="Picture 8" descr="Book cover of “Anna Maria” by Roland Michel Tremblay. The title at the top is dark orange, and the name of the author at the bottom is dark green. A smiling British first aid nun from the First World War is sitting on the large bulb of a giant green plant. A bird can be seen in the plant's large green leaves. In the upper half, there are three sets of concentric circles in dotted pale grey lines, indicating sound waves moving away from the tip of two tuning forks on each side, and from a fly at the top of the plant. In the white greyish marble background, there is a large orange circle, reminiscent of the Sun, covering the upper half of the nun and the lower half of the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ok cover of “Anna Maria” by Roland Michel Tremblay. The title at the top is dark orange, and the name of the author at the bottom is dark green. A smiling British first aid nun from the First World War is sitting on the large bulb of a giant green plant. A bird can be seen in the plant's large green leaves. In the upper half, there are three sets of concentric circles in dotted pale grey lines, indicating sound waves moving away from the tip of two tuning forks on each side, and from a fly at the top of the plant. In the white greyish marble background, there is a large orange circle, reminiscent of the Sun, covering the upper half of the nun and the lower half of the plant."/>
                    <pic:cNvPicPr/>
                  </pic:nvPicPr>
                  <pic:blipFill>
                    <a:blip r:embed="rId124">
                      <a:extLst>
                        <a:ext uri="{28A0092B-C50C-407E-A947-70E740481C1C}">
                          <a14:useLocalDpi xmlns:a14="http://schemas.microsoft.com/office/drawing/2010/main" val="0"/>
                        </a:ext>
                      </a:extLst>
                    </a:blip>
                    <a:stretch>
                      <a:fillRect/>
                    </a:stretch>
                  </pic:blipFill>
                  <pic:spPr>
                    <a:xfrm>
                      <a:off x="0" y="0"/>
                      <a:ext cx="3081600" cy="4928400"/>
                    </a:xfrm>
                    <a:prstGeom prst="rect">
                      <a:avLst/>
                    </a:prstGeom>
                  </pic:spPr>
                </pic:pic>
              </a:graphicData>
            </a:graphic>
          </wp:inline>
        </w:drawing>
      </w:r>
    </w:p>
    <w:p w14:paraId="7853346B" w14:textId="2FA50E33" w:rsidR="0099152B" w:rsidRPr="00C56DA6" w:rsidRDefault="0099152B" w:rsidP="00216D28">
      <w:pPr>
        <w:pStyle w:val="Heading2"/>
        <w:rPr>
          <w:b/>
          <w:bCs/>
          <w:i/>
          <w:iCs/>
          <w:lang w:val="en-GB"/>
        </w:rPr>
      </w:pPr>
      <w:bookmarkStart w:id="417" w:name="_Toc113022402"/>
      <w:r w:rsidRPr="00C56DA6">
        <w:rPr>
          <w:i/>
          <w:iCs/>
          <w:lang w:val="en-GB"/>
        </w:rPr>
        <w:t>Anna Maria</w:t>
      </w:r>
      <w:r w:rsidR="0076113A" w:rsidRPr="00C56DA6">
        <w:rPr>
          <w:i/>
          <w:iCs/>
          <w:lang w:val="en-GB"/>
        </w:rPr>
        <w:t>:</w:t>
      </w:r>
      <w:r w:rsidR="003257F2" w:rsidRPr="00C56DA6">
        <w:rPr>
          <w:i/>
          <w:iCs/>
          <w:lang w:val="en-GB"/>
        </w:rPr>
        <w:t xml:space="preserve"> </w:t>
      </w:r>
      <w:r w:rsidR="0076113A" w:rsidRPr="00C56DA6">
        <w:rPr>
          <w:i/>
          <w:iCs/>
          <w:lang w:val="en-GB"/>
        </w:rPr>
        <w:t>A</w:t>
      </w:r>
      <w:r w:rsidR="00043C2A" w:rsidRPr="00C56DA6">
        <w:rPr>
          <w:i/>
          <w:iCs/>
          <w:lang w:val="en-GB"/>
        </w:rPr>
        <w:t xml:space="preserve"> </w:t>
      </w:r>
      <w:r w:rsidR="0076113A" w:rsidRPr="00C56DA6">
        <w:rPr>
          <w:i/>
          <w:iCs/>
          <w:lang w:val="en-GB"/>
        </w:rPr>
        <w:t>P</w:t>
      </w:r>
      <w:r w:rsidR="00527722" w:rsidRPr="00C56DA6">
        <w:rPr>
          <w:i/>
          <w:iCs/>
          <w:lang w:val="en-GB"/>
        </w:rPr>
        <w:t xml:space="preserve">aranormal </w:t>
      </w:r>
      <w:r w:rsidR="0076113A" w:rsidRPr="00C56DA6">
        <w:rPr>
          <w:i/>
          <w:iCs/>
          <w:lang w:val="en-GB"/>
        </w:rPr>
        <w:t>S</w:t>
      </w:r>
      <w:r w:rsidR="003257F2" w:rsidRPr="00C56DA6">
        <w:rPr>
          <w:i/>
          <w:iCs/>
          <w:lang w:val="en-GB"/>
        </w:rPr>
        <w:t xml:space="preserve">cience </w:t>
      </w:r>
      <w:r w:rsidR="0076113A" w:rsidRPr="00C56DA6">
        <w:rPr>
          <w:i/>
          <w:iCs/>
          <w:lang w:val="en-GB"/>
        </w:rPr>
        <w:t>F</w:t>
      </w:r>
      <w:r w:rsidR="003257F2" w:rsidRPr="00C56DA6">
        <w:rPr>
          <w:i/>
          <w:iCs/>
          <w:lang w:val="en-GB"/>
        </w:rPr>
        <w:t xml:space="preserve">iction </w:t>
      </w:r>
      <w:r w:rsidR="0076113A" w:rsidRPr="00C56DA6">
        <w:rPr>
          <w:i/>
          <w:iCs/>
          <w:lang w:val="en-GB"/>
        </w:rPr>
        <w:t>M</w:t>
      </w:r>
      <w:r w:rsidR="000176EB" w:rsidRPr="00C56DA6">
        <w:rPr>
          <w:i/>
          <w:iCs/>
          <w:lang w:val="en-GB"/>
        </w:rPr>
        <w:t>ystery</w:t>
      </w:r>
      <w:bookmarkEnd w:id="417"/>
    </w:p>
    <w:p w14:paraId="0DB4BF18" w14:textId="07D68EE9" w:rsidR="00E8688C" w:rsidRPr="00C56DA6" w:rsidRDefault="00C27318" w:rsidP="00A70BDF">
      <w:pPr>
        <w:suppressAutoHyphens/>
        <w:ind w:firstLine="340"/>
        <w:rPr>
          <w:rFonts w:cstheme="minorHAnsi"/>
          <w:color w:val="000000" w:themeColor="text1"/>
          <w:lang w:val="en-GB"/>
        </w:rPr>
      </w:pPr>
      <w:r w:rsidRPr="00C56DA6">
        <w:rPr>
          <w:rFonts w:cstheme="minorHAnsi"/>
          <w:color w:val="000000" w:themeColor="text1"/>
          <w:lang w:val="en-GB"/>
        </w:rPr>
        <w:t>Living in a thatched roof cottage in Richmond Park in West London, clairvoyant Anna Maria investigates unexplained phenomena and mysteries with her neighbour the Duke of Connaught. As their relationship evolves, they experience parallel universes, time travel, precognition, déjà vu, ghosts, and space exploration.</w:t>
      </w:r>
    </w:p>
    <w:p w14:paraId="3429B06C" w14:textId="7E434B4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God lives in Chiswick,</w:t>
      </w:r>
      <w:r w:rsidRPr="00C56DA6">
        <w:rPr>
          <w:rFonts w:cstheme="minorHAnsi"/>
          <w:color w:val="000000" w:themeColor="text1"/>
          <w:lang w:val="en-GB"/>
        </w:rPr>
        <w:t xml:space="preserve"> Anna Maria and the Duke of Connaught meet Ms </w:t>
      </w:r>
      <w:proofErr w:type="spellStart"/>
      <w:r w:rsidRPr="00C56DA6">
        <w:rPr>
          <w:rFonts w:cstheme="minorHAnsi"/>
          <w:color w:val="000000" w:themeColor="text1"/>
          <w:lang w:val="en-GB"/>
        </w:rPr>
        <w:t>Barnsworth</w:t>
      </w:r>
      <w:proofErr w:type="spellEnd"/>
      <w:r w:rsidRPr="00C56DA6">
        <w:rPr>
          <w:rFonts w:cstheme="minorHAnsi"/>
          <w:color w:val="000000" w:themeColor="text1"/>
          <w:lang w:val="en-GB"/>
        </w:rPr>
        <w:t xml:space="preserve">, a mentally ill patient who claims she’s from another universe in which she is sent to a space </w:t>
      </w:r>
      <w:r w:rsidRPr="00C56DA6">
        <w:rPr>
          <w:rFonts w:cstheme="minorHAnsi"/>
          <w:color w:val="000000" w:themeColor="text1"/>
          <w:lang w:val="en-GB"/>
        </w:rPr>
        <w:lastRenderedPageBreak/>
        <w:t xml:space="preserve">station around Saturn. She is also apparently capable of creating human beings out of the vacuum of space. </w:t>
      </w:r>
    </w:p>
    <w:p w14:paraId="3E61F3E7"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The Marginals,</w:t>
      </w:r>
      <w:r w:rsidRPr="00C56DA6">
        <w:rPr>
          <w:rFonts w:cstheme="minorHAnsi"/>
          <w:color w:val="000000" w:themeColor="text1"/>
          <w:lang w:val="en-GB"/>
        </w:rPr>
        <w:t xml:space="preserve"> our heroes meet two scientists who are studying statistical probabilities, predictions of the future and people’s behaviours. When they meet, they realise that they are a perfect match, but don't dare admit to it </w:t>
      </w:r>
      <w:proofErr w:type="gramStart"/>
      <w:r w:rsidRPr="00C56DA6">
        <w:rPr>
          <w:rFonts w:cstheme="minorHAnsi"/>
          <w:color w:val="000000" w:themeColor="text1"/>
          <w:lang w:val="en-GB"/>
        </w:rPr>
        <w:t>in order to</w:t>
      </w:r>
      <w:proofErr w:type="gramEnd"/>
      <w:r w:rsidRPr="00C56DA6">
        <w:rPr>
          <w:rFonts w:cstheme="minorHAnsi"/>
          <w:color w:val="000000" w:themeColor="text1"/>
          <w:lang w:val="en-GB"/>
        </w:rPr>
        <w:t xml:space="preserve"> avoid being the victim of this predestination. </w:t>
      </w:r>
    </w:p>
    <w:p w14:paraId="4ED6C87F"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Psi-Star</w:t>
      </w:r>
      <w:r w:rsidRPr="00C56DA6">
        <w:rPr>
          <w:rFonts w:cstheme="minorHAnsi"/>
          <w:color w:val="000000" w:themeColor="text1"/>
          <w:lang w:val="en-GB"/>
        </w:rPr>
        <w:t xml:space="preserve"> we find out about how Anna Maria at 18 learned to cope with being the most psychic woman alive whilst developing quantum computers in Victoria. </w:t>
      </w:r>
    </w:p>
    <w:p w14:paraId="20D69957"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Déjà Vu</w:t>
      </w:r>
      <w:r w:rsidRPr="00C56DA6">
        <w:rPr>
          <w:rFonts w:cstheme="minorHAnsi"/>
          <w:color w:val="000000" w:themeColor="text1"/>
          <w:lang w:val="en-GB"/>
        </w:rPr>
        <w:t xml:space="preserve"> they get to fear a Professor from Oxford capable of changing reality at will. </w:t>
      </w:r>
    </w:p>
    <w:p w14:paraId="63C552FA"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Dead Girl’s Song,</w:t>
      </w:r>
      <w:r w:rsidRPr="00C56DA6">
        <w:rPr>
          <w:rFonts w:cstheme="minorHAnsi"/>
          <w:color w:val="000000" w:themeColor="text1"/>
          <w:lang w:val="en-GB"/>
        </w:rPr>
        <w:t xml:space="preserve"> we meet a special ghost from York in quest for the key to the city. </w:t>
      </w:r>
    </w:p>
    <w:p w14:paraId="240D3FC0"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Righteous Citizens of Sidmouth,</w:t>
      </w:r>
      <w:r w:rsidRPr="00C56DA6">
        <w:rPr>
          <w:rFonts w:cstheme="minorHAnsi"/>
          <w:color w:val="000000" w:themeColor="text1"/>
          <w:lang w:val="en-GB"/>
        </w:rPr>
        <w:t xml:space="preserve"> our characters </w:t>
      </w:r>
      <w:proofErr w:type="gramStart"/>
      <w:r w:rsidRPr="00C56DA6">
        <w:rPr>
          <w:rFonts w:cstheme="minorHAnsi"/>
          <w:color w:val="000000" w:themeColor="text1"/>
          <w:lang w:val="en-GB"/>
        </w:rPr>
        <w:t>have to</w:t>
      </w:r>
      <w:proofErr w:type="gramEnd"/>
      <w:r w:rsidRPr="00C56DA6">
        <w:rPr>
          <w:rFonts w:cstheme="minorHAnsi"/>
          <w:color w:val="000000" w:themeColor="text1"/>
          <w:lang w:val="en-GB"/>
        </w:rPr>
        <w:t xml:space="preserve"> fight against a small group of people who denounce online inhabitants who do not conform to their beliefs. </w:t>
      </w:r>
    </w:p>
    <w:p w14:paraId="2B53770D"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London’s Library from the Future,</w:t>
      </w:r>
      <w:r w:rsidRPr="00C56DA6">
        <w:rPr>
          <w:rFonts w:cstheme="minorHAnsi"/>
          <w:color w:val="000000" w:themeColor="text1"/>
          <w:lang w:val="en-GB"/>
        </w:rPr>
        <w:t xml:space="preserve"> it is not easy to distinguish the reality from what books from the future are describing. Should they destroy the career of the Prime Minister or not? </w:t>
      </w:r>
    </w:p>
    <w:p w14:paraId="3C0B0072" w14:textId="77777777" w:rsidR="00A70BDF" w:rsidRPr="00C56DA6" w:rsidRDefault="00A70BDF" w:rsidP="00A70BDF">
      <w:pPr>
        <w:suppressAutoHyphens/>
        <w:ind w:firstLine="340"/>
        <w:rPr>
          <w:rFonts w:cstheme="minorHAnsi"/>
          <w:color w:val="000000" w:themeColor="text1"/>
          <w:lang w:val="en-GB"/>
        </w:rPr>
      </w:pPr>
      <w:r w:rsidRPr="00C56DA6">
        <w:rPr>
          <w:rFonts w:cstheme="minorHAnsi"/>
          <w:bCs/>
          <w:color w:val="000000" w:themeColor="text1"/>
          <w:lang w:val="en-GB"/>
        </w:rPr>
        <w:t xml:space="preserve">In </w:t>
      </w:r>
      <w:r w:rsidRPr="00C56DA6">
        <w:rPr>
          <w:rFonts w:cstheme="minorHAnsi"/>
          <w:b/>
          <w:bCs/>
          <w:i/>
          <w:color w:val="000000" w:themeColor="text1"/>
          <w:lang w:val="en-GB"/>
        </w:rPr>
        <w:t xml:space="preserve">The Uncertainty of King George </w:t>
      </w:r>
      <w:r w:rsidRPr="00C56DA6">
        <w:rPr>
          <w:rFonts w:cstheme="minorHAnsi"/>
          <w:b/>
          <w:i/>
          <w:color w:val="000000" w:themeColor="text1"/>
          <w:lang w:val="en-GB"/>
        </w:rPr>
        <w:t>V</w:t>
      </w:r>
      <w:r w:rsidRPr="00C56DA6">
        <w:rPr>
          <w:rFonts w:cstheme="minorHAnsi"/>
          <w:b/>
          <w:bCs/>
          <w:i/>
          <w:color w:val="000000" w:themeColor="text1"/>
          <w:lang w:val="en-GB"/>
        </w:rPr>
        <w:t>arney,</w:t>
      </w:r>
      <w:r w:rsidRPr="00C56DA6">
        <w:rPr>
          <w:rFonts w:cstheme="minorHAnsi"/>
          <w:bCs/>
          <w:color w:val="000000" w:themeColor="text1"/>
          <w:lang w:val="en-GB"/>
        </w:rPr>
        <w:t xml:space="preserve"> the existence of some of our descendants is due to a temporal paradox, and the survival of humanity after two world wars depends on Anna Maria finishing the </w:t>
      </w:r>
      <w:proofErr w:type="gramStart"/>
      <w:r w:rsidRPr="00C56DA6">
        <w:rPr>
          <w:rFonts w:cstheme="minorHAnsi"/>
          <w:bCs/>
          <w:color w:val="000000" w:themeColor="text1"/>
          <w:lang w:val="en-GB"/>
        </w:rPr>
        <w:t>work</w:t>
      </w:r>
      <w:proofErr w:type="gramEnd"/>
      <w:r w:rsidRPr="00C56DA6">
        <w:rPr>
          <w:rFonts w:cstheme="minorHAnsi"/>
          <w:bCs/>
          <w:color w:val="000000" w:themeColor="text1"/>
          <w:lang w:val="en-GB"/>
        </w:rPr>
        <w:t xml:space="preserve"> she started years ago.</w:t>
      </w:r>
    </w:p>
    <w:p w14:paraId="0D1CDD46"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The Box on the Seven Dials,</w:t>
      </w:r>
      <w:r w:rsidRPr="00C56DA6">
        <w:rPr>
          <w:rFonts w:cstheme="minorHAnsi"/>
          <w:color w:val="000000" w:themeColor="text1"/>
          <w:lang w:val="en-GB"/>
        </w:rPr>
        <w:t xml:space="preserve"> the Duke of Connaught experiences for himself what mind powers can do to his own personal existence. </w:t>
      </w:r>
    </w:p>
    <w:p w14:paraId="27618153"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The Richmond Park Experiment,</w:t>
      </w:r>
      <w:r w:rsidRPr="00C56DA6">
        <w:rPr>
          <w:rFonts w:cstheme="minorHAnsi"/>
          <w:color w:val="000000" w:themeColor="text1"/>
          <w:lang w:val="en-GB"/>
        </w:rPr>
        <w:t xml:space="preserve"> we find out about other scale universes.</w:t>
      </w:r>
    </w:p>
    <w:p w14:paraId="73CCC48D" w14:textId="62AB1E26" w:rsidR="0099152B" w:rsidRPr="00C56DA6" w:rsidRDefault="00A70BDF" w:rsidP="00A70BDF">
      <w:pPr>
        <w:ind w:firstLine="340"/>
        <w:rPr>
          <w:lang w:val="en-GB"/>
        </w:rPr>
      </w:pPr>
      <w:r w:rsidRPr="00C56DA6">
        <w:rPr>
          <w:rFonts w:cstheme="minorHAnsi"/>
          <w:color w:val="000000" w:themeColor="text1"/>
          <w:lang w:val="en-GB"/>
        </w:rPr>
        <w:t xml:space="preserve">Finally, in </w:t>
      </w:r>
      <w:r w:rsidRPr="00C56DA6">
        <w:rPr>
          <w:rFonts w:cstheme="minorHAnsi"/>
          <w:b/>
          <w:bCs/>
          <w:i/>
          <w:iCs/>
          <w:color w:val="000000" w:themeColor="text1"/>
          <w:lang w:val="en-GB"/>
        </w:rPr>
        <w:t>Bibliotheca Alexandrina in El Cerro Del Pueblo,</w:t>
      </w:r>
      <w:r w:rsidRPr="00C56DA6">
        <w:rPr>
          <w:rFonts w:cstheme="minorHAnsi"/>
          <w:color w:val="000000" w:themeColor="text1"/>
          <w:lang w:val="en-GB"/>
        </w:rPr>
        <w:t xml:space="preserve"> they investigate interdimensional worlds.</w:t>
      </w:r>
    </w:p>
    <w:p w14:paraId="0790179D" w14:textId="4AAA7CCB" w:rsidR="00216D28" w:rsidRPr="00C56DA6" w:rsidRDefault="00216D28" w:rsidP="00216D28">
      <w:pPr>
        <w:ind w:firstLine="0"/>
        <w:jc w:val="center"/>
        <w:rPr>
          <w:lang w:val="en-GB"/>
        </w:rPr>
      </w:pPr>
      <w:r w:rsidRPr="00C56DA6">
        <w:rPr>
          <w:lang w:val="en-GB"/>
        </w:rPr>
        <w:t>* * *</w:t>
      </w:r>
    </w:p>
    <w:sectPr w:rsidR="00216D28" w:rsidRPr="00C56DA6" w:rsidSect="00AA4380">
      <w:headerReference w:type="even" r:id="rId125"/>
      <w:headerReference w:type="default" r:id="rId126"/>
      <w:footerReference w:type="even" r:id="rId127"/>
      <w:footerReference w:type="default" r:id="rId128"/>
      <w:headerReference w:type="first" r:id="rId129"/>
      <w:footerReference w:type="first" r:id="rId130"/>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17530" w14:textId="77777777" w:rsidR="005B264F" w:rsidRDefault="005B264F">
      <w:r>
        <w:separator/>
      </w:r>
    </w:p>
    <w:p w14:paraId="7D19B51C" w14:textId="77777777" w:rsidR="005B264F" w:rsidRDefault="005B264F"/>
    <w:p w14:paraId="5E45EAFB" w14:textId="77777777" w:rsidR="005B264F" w:rsidRDefault="005B264F"/>
  </w:endnote>
  <w:endnote w:type="continuationSeparator" w:id="0">
    <w:p w14:paraId="35430F5E" w14:textId="77777777" w:rsidR="005B264F" w:rsidRDefault="005B264F">
      <w:r>
        <w:continuationSeparator/>
      </w:r>
    </w:p>
    <w:p w14:paraId="68B14FA7" w14:textId="77777777" w:rsidR="005B264F" w:rsidRDefault="005B264F"/>
    <w:p w14:paraId="7549B6F2" w14:textId="77777777" w:rsidR="005B264F" w:rsidRDefault="005B264F"/>
  </w:endnote>
  <w:endnote w:type="continuationNotice" w:id="1">
    <w:p w14:paraId="1697FE4E" w14:textId="77777777" w:rsidR="005B264F" w:rsidRDefault="005B264F"/>
    <w:p w14:paraId="6003BCEB" w14:textId="77777777" w:rsidR="005B264F" w:rsidRDefault="005B264F"/>
    <w:p w14:paraId="0A736143" w14:textId="77777777" w:rsidR="005B264F" w:rsidRDefault="005B2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w:panose1 w:val="02070309020205020404"/>
    <w:charset w:val="00"/>
    <w:family w:val="modern"/>
    <w:pitch w:val="fixed"/>
    <w:sig w:usb0="E0002AFF" w:usb1="C0007843" w:usb2="00000009" w:usb3="00000000" w:csb0="000001FF" w:csb1="00000000"/>
  </w:font>
  <w:font w:name="Tms Rmn">
    <w:panose1 w:val="020B0604020202020204"/>
    <w:charset w:val="00"/>
    <w:family w:val="roman"/>
    <w:pitch w:val="variable"/>
    <w:sig w:usb0="00000003" w:usb1="00000000" w:usb2="00000000" w:usb3="00000000" w:csb0="00000001" w:csb1="00000000"/>
  </w:font>
  <w:font w:name="Helv">
    <w:panose1 w:val="02000503000000020004"/>
    <w:charset w:val="00"/>
    <w:family w:val="auto"/>
    <w:pitch w:val="variable"/>
    <w:sig w:usb0="E50002FF" w:usb1="500079D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Avenir Book">
    <w:panose1 w:val="02000503020000020003"/>
    <w:charset w:val="00"/>
    <w:family w:val="auto"/>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6DAC" w14:textId="58F940A8" w:rsidR="00D937C1" w:rsidRDefault="00D937C1" w:rsidP="00AA43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8430A2" w14:textId="77777777" w:rsidR="00D937C1" w:rsidRDefault="00D937C1" w:rsidP="00AA4380">
    <w:pPr>
      <w:pStyle w:val="Footer"/>
      <w:ind w:right="360"/>
    </w:pPr>
  </w:p>
  <w:p w14:paraId="0338A074" w14:textId="77777777" w:rsidR="008A21D3" w:rsidRDefault="008A21D3"/>
  <w:p w14:paraId="5D2274E5" w14:textId="77777777" w:rsidR="008A21D3" w:rsidRDefault="008A21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DABA" w14:textId="4AD1838B" w:rsidR="00D937C1" w:rsidRPr="0071001F" w:rsidRDefault="00D937C1" w:rsidP="00AA4380">
    <w:pPr>
      <w:pStyle w:val="Footer"/>
      <w:framePr w:wrap="none" w:vAnchor="text" w:hAnchor="margin" w:xAlign="right" w:y="1"/>
      <w:rPr>
        <w:rStyle w:val="PageNumber"/>
        <w:sz w:val="22"/>
        <w:szCs w:val="22"/>
      </w:rPr>
    </w:pPr>
    <w:r w:rsidRPr="0071001F">
      <w:rPr>
        <w:rStyle w:val="PageNumber"/>
        <w:sz w:val="22"/>
        <w:szCs w:val="22"/>
      </w:rPr>
      <w:fldChar w:fldCharType="begin"/>
    </w:r>
    <w:r w:rsidRPr="0071001F">
      <w:rPr>
        <w:rStyle w:val="PageNumber"/>
        <w:sz w:val="22"/>
        <w:szCs w:val="22"/>
      </w:rPr>
      <w:instrText xml:space="preserve">PAGE  </w:instrText>
    </w:r>
    <w:r w:rsidRPr="0071001F">
      <w:rPr>
        <w:rStyle w:val="PageNumber"/>
        <w:sz w:val="22"/>
        <w:szCs w:val="22"/>
      </w:rPr>
      <w:fldChar w:fldCharType="separate"/>
    </w:r>
    <w:r>
      <w:rPr>
        <w:rStyle w:val="PageNumber"/>
        <w:noProof/>
        <w:sz w:val="22"/>
        <w:szCs w:val="22"/>
      </w:rPr>
      <w:t>28</w:t>
    </w:r>
    <w:r w:rsidRPr="0071001F">
      <w:rPr>
        <w:rStyle w:val="PageNumber"/>
        <w:sz w:val="22"/>
        <w:szCs w:val="22"/>
      </w:rPr>
      <w:fldChar w:fldCharType="end"/>
    </w:r>
  </w:p>
  <w:p w14:paraId="085FDAB4" w14:textId="77777777" w:rsidR="00D937C1" w:rsidRPr="0071001F" w:rsidRDefault="00D937C1" w:rsidP="00AA4380">
    <w:pPr>
      <w:pStyle w:val="Footer"/>
      <w:ind w:right="360"/>
      <w:rPr>
        <w:sz w:val="22"/>
        <w:szCs w:val="22"/>
      </w:rPr>
    </w:pPr>
  </w:p>
  <w:p w14:paraId="6AEB02CE" w14:textId="77777777" w:rsidR="008A21D3" w:rsidRDefault="008A21D3"/>
  <w:p w14:paraId="5D41AF56" w14:textId="77777777" w:rsidR="008A21D3" w:rsidRDefault="008A21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B4438" w14:textId="0C0B9926" w:rsidR="001A1A76" w:rsidRDefault="001A1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F4667" w14:textId="77777777" w:rsidR="005B264F" w:rsidRDefault="005B264F">
      <w:r>
        <w:separator/>
      </w:r>
    </w:p>
    <w:p w14:paraId="74CCC1D2" w14:textId="77777777" w:rsidR="005B264F" w:rsidRDefault="005B264F"/>
    <w:p w14:paraId="6E347E69" w14:textId="77777777" w:rsidR="005B264F" w:rsidRDefault="005B264F"/>
  </w:footnote>
  <w:footnote w:type="continuationSeparator" w:id="0">
    <w:p w14:paraId="01C96C6E" w14:textId="77777777" w:rsidR="005B264F" w:rsidRDefault="005B264F">
      <w:r>
        <w:continuationSeparator/>
      </w:r>
    </w:p>
    <w:p w14:paraId="27516272" w14:textId="77777777" w:rsidR="005B264F" w:rsidRDefault="005B264F"/>
    <w:p w14:paraId="783A88E1" w14:textId="77777777" w:rsidR="005B264F" w:rsidRDefault="005B264F"/>
  </w:footnote>
  <w:footnote w:type="continuationNotice" w:id="1">
    <w:p w14:paraId="7BB0B4C0" w14:textId="77777777" w:rsidR="005B264F" w:rsidRDefault="005B264F"/>
    <w:p w14:paraId="45131D5D" w14:textId="77777777" w:rsidR="005B264F" w:rsidRDefault="005B264F"/>
    <w:p w14:paraId="095A5D1E" w14:textId="77777777" w:rsidR="005B264F" w:rsidRDefault="005B2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83526" w14:textId="66DAC112" w:rsidR="001A1A76" w:rsidRDefault="001A1A76">
    <w:pPr>
      <w:pStyle w:val="Header"/>
    </w:pPr>
  </w:p>
  <w:p w14:paraId="68D7A533" w14:textId="77777777" w:rsidR="008A21D3" w:rsidRDefault="008A21D3"/>
  <w:p w14:paraId="1BB64AEA" w14:textId="77777777" w:rsidR="008A21D3" w:rsidRDefault="008A21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9E4A7" w14:textId="109A7443" w:rsidR="001A1A76" w:rsidRDefault="001A1A76">
    <w:pPr>
      <w:pStyle w:val="Header"/>
    </w:pPr>
  </w:p>
  <w:p w14:paraId="641E469E" w14:textId="77777777" w:rsidR="008A21D3" w:rsidRDefault="008A21D3"/>
  <w:p w14:paraId="28756186" w14:textId="77777777" w:rsidR="008A21D3" w:rsidRDefault="008A21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02F0" w14:textId="33FF02D3" w:rsidR="001A1A76" w:rsidRDefault="001A1A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43C35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124C3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8D0351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C0AC1D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DECCE1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4622AA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0E8611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CF0319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E96DBF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C10C7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17C5A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AD713C"/>
    <w:multiLevelType w:val="hybridMultilevel"/>
    <w:tmpl w:val="A4E6871A"/>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15:restartNumberingAfterBreak="0">
    <w:nsid w:val="0A951800"/>
    <w:multiLevelType w:val="hybridMultilevel"/>
    <w:tmpl w:val="E9505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1A4D61"/>
    <w:multiLevelType w:val="hybridMultilevel"/>
    <w:tmpl w:val="9F7E0C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27438A"/>
    <w:multiLevelType w:val="hybridMultilevel"/>
    <w:tmpl w:val="7D0EE2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A76EA"/>
    <w:multiLevelType w:val="hybridMultilevel"/>
    <w:tmpl w:val="94D09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C72913"/>
    <w:multiLevelType w:val="hybridMultilevel"/>
    <w:tmpl w:val="CF28E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444C41"/>
    <w:multiLevelType w:val="hybridMultilevel"/>
    <w:tmpl w:val="3582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6C49B8"/>
    <w:multiLevelType w:val="hybridMultilevel"/>
    <w:tmpl w:val="DB889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8B29C3"/>
    <w:multiLevelType w:val="hybridMultilevel"/>
    <w:tmpl w:val="B390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9E52DC"/>
    <w:multiLevelType w:val="hybridMultilevel"/>
    <w:tmpl w:val="F9B68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9D2186"/>
    <w:multiLevelType w:val="hybridMultilevel"/>
    <w:tmpl w:val="84EE1E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C02EBF"/>
    <w:multiLevelType w:val="hybridMultilevel"/>
    <w:tmpl w:val="1420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0F687E"/>
    <w:multiLevelType w:val="hybridMultilevel"/>
    <w:tmpl w:val="F13C21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4D242F"/>
    <w:multiLevelType w:val="hybridMultilevel"/>
    <w:tmpl w:val="FD08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614A3A"/>
    <w:multiLevelType w:val="hybridMultilevel"/>
    <w:tmpl w:val="8A961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704808"/>
    <w:multiLevelType w:val="hybridMultilevel"/>
    <w:tmpl w:val="62DAA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8B3A93"/>
    <w:multiLevelType w:val="hybridMultilevel"/>
    <w:tmpl w:val="E14E1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4D2FA4"/>
    <w:multiLevelType w:val="hybridMultilevel"/>
    <w:tmpl w:val="D9DA423A"/>
    <w:lvl w:ilvl="0" w:tplc="40265686">
      <w:start w:val="1"/>
      <w:numFmt w:val="bullet"/>
      <w:lvlText w:val=""/>
      <w:lvlJc w:val="left"/>
      <w:pPr>
        <w:ind w:left="680" w:hanging="340"/>
      </w:pPr>
      <w:rPr>
        <w:rFonts w:ascii="Symbol" w:hAnsi="Symbo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29" w15:restartNumberingAfterBreak="0">
    <w:nsid w:val="5FD64CA2"/>
    <w:multiLevelType w:val="hybridMultilevel"/>
    <w:tmpl w:val="4AECAA5A"/>
    <w:lvl w:ilvl="0" w:tplc="2DD00C5E">
      <w:start w:val="1"/>
      <w:numFmt w:val="bullet"/>
      <w:lvlText w:val=""/>
      <w:lvlJc w:val="left"/>
      <w:pPr>
        <w:ind w:left="720" w:hanging="363"/>
      </w:pPr>
      <w:rPr>
        <w:rFonts w:ascii="Symbol" w:hAnsi="Symbo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30" w15:restartNumberingAfterBreak="0">
    <w:nsid w:val="63FE5A36"/>
    <w:multiLevelType w:val="hybridMultilevel"/>
    <w:tmpl w:val="11AE83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666E14"/>
    <w:multiLevelType w:val="hybridMultilevel"/>
    <w:tmpl w:val="7D468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2A3892"/>
    <w:multiLevelType w:val="hybridMultilevel"/>
    <w:tmpl w:val="CAD0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B27377"/>
    <w:multiLevelType w:val="hybridMultilevel"/>
    <w:tmpl w:val="D38AF7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3363555">
    <w:abstractNumId w:val="31"/>
  </w:num>
  <w:num w:numId="2" w16cid:durableId="2023967078">
    <w:abstractNumId w:val="25"/>
  </w:num>
  <w:num w:numId="3" w16cid:durableId="1239949159">
    <w:abstractNumId w:val="21"/>
  </w:num>
  <w:num w:numId="4" w16cid:durableId="2139912558">
    <w:abstractNumId w:val="32"/>
  </w:num>
  <w:num w:numId="5" w16cid:durableId="886259337">
    <w:abstractNumId w:val="33"/>
  </w:num>
  <w:num w:numId="6" w16cid:durableId="563494319">
    <w:abstractNumId w:val="16"/>
  </w:num>
  <w:num w:numId="7" w16cid:durableId="1019626618">
    <w:abstractNumId w:val="14"/>
  </w:num>
  <w:num w:numId="8" w16cid:durableId="2089189264">
    <w:abstractNumId w:val="12"/>
  </w:num>
  <w:num w:numId="9" w16cid:durableId="621958943">
    <w:abstractNumId w:val="13"/>
  </w:num>
  <w:num w:numId="10" w16cid:durableId="906458859">
    <w:abstractNumId w:val="20"/>
  </w:num>
  <w:num w:numId="11" w16cid:durableId="1166243571">
    <w:abstractNumId w:val="30"/>
  </w:num>
  <w:num w:numId="12" w16cid:durableId="196630003">
    <w:abstractNumId w:val="24"/>
  </w:num>
  <w:num w:numId="13" w16cid:durableId="557595629">
    <w:abstractNumId w:val="23"/>
  </w:num>
  <w:num w:numId="14" w16cid:durableId="218516260">
    <w:abstractNumId w:val="15"/>
  </w:num>
  <w:num w:numId="15" w16cid:durableId="586115901">
    <w:abstractNumId w:val="17"/>
  </w:num>
  <w:num w:numId="16" w16cid:durableId="1540359231">
    <w:abstractNumId w:val="11"/>
  </w:num>
  <w:num w:numId="17" w16cid:durableId="115030938">
    <w:abstractNumId w:val="29"/>
  </w:num>
  <w:num w:numId="18" w16cid:durableId="1010453188">
    <w:abstractNumId w:val="28"/>
  </w:num>
  <w:num w:numId="19" w16cid:durableId="78141740">
    <w:abstractNumId w:val="10"/>
  </w:num>
  <w:num w:numId="20" w16cid:durableId="1142771654">
    <w:abstractNumId w:val="8"/>
  </w:num>
  <w:num w:numId="21" w16cid:durableId="379595894">
    <w:abstractNumId w:val="9"/>
  </w:num>
  <w:num w:numId="22" w16cid:durableId="1978411062">
    <w:abstractNumId w:val="4"/>
  </w:num>
  <w:num w:numId="23" w16cid:durableId="1639144467">
    <w:abstractNumId w:val="3"/>
  </w:num>
  <w:num w:numId="24" w16cid:durableId="275260237">
    <w:abstractNumId w:val="2"/>
  </w:num>
  <w:num w:numId="25" w16cid:durableId="1908152954">
    <w:abstractNumId w:val="1"/>
  </w:num>
  <w:num w:numId="26" w16cid:durableId="1995794185">
    <w:abstractNumId w:val="0"/>
  </w:num>
  <w:num w:numId="27" w16cid:durableId="115560540">
    <w:abstractNumId w:val="5"/>
  </w:num>
  <w:num w:numId="28" w16cid:durableId="693578156">
    <w:abstractNumId w:val="7"/>
  </w:num>
  <w:num w:numId="29" w16cid:durableId="1699349352">
    <w:abstractNumId w:val="6"/>
  </w:num>
  <w:num w:numId="30" w16cid:durableId="1456562001">
    <w:abstractNumId w:val="27"/>
  </w:num>
  <w:num w:numId="31" w16cid:durableId="150484412">
    <w:abstractNumId w:val="18"/>
  </w:num>
  <w:num w:numId="32" w16cid:durableId="131870297">
    <w:abstractNumId w:val="26"/>
  </w:num>
  <w:num w:numId="33" w16cid:durableId="414743968">
    <w:abstractNumId w:val="22"/>
  </w:num>
  <w:num w:numId="34" w16cid:durableId="1768037731">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F79"/>
    <w:rsid w:val="000002CE"/>
    <w:rsid w:val="0000053C"/>
    <w:rsid w:val="000007F1"/>
    <w:rsid w:val="00000A09"/>
    <w:rsid w:val="00001038"/>
    <w:rsid w:val="00001383"/>
    <w:rsid w:val="000018AC"/>
    <w:rsid w:val="00001B43"/>
    <w:rsid w:val="00001B83"/>
    <w:rsid w:val="00001DCC"/>
    <w:rsid w:val="00002C32"/>
    <w:rsid w:val="00002FBE"/>
    <w:rsid w:val="00003799"/>
    <w:rsid w:val="00003CED"/>
    <w:rsid w:val="00003D69"/>
    <w:rsid w:val="00003EE3"/>
    <w:rsid w:val="0000421C"/>
    <w:rsid w:val="0000428E"/>
    <w:rsid w:val="000043C6"/>
    <w:rsid w:val="000043C9"/>
    <w:rsid w:val="00004FAA"/>
    <w:rsid w:val="000053C7"/>
    <w:rsid w:val="000057B7"/>
    <w:rsid w:val="0000591A"/>
    <w:rsid w:val="00005E3F"/>
    <w:rsid w:val="00005EC0"/>
    <w:rsid w:val="000066D1"/>
    <w:rsid w:val="00006BA2"/>
    <w:rsid w:val="00006E28"/>
    <w:rsid w:val="00006E5D"/>
    <w:rsid w:val="000070CD"/>
    <w:rsid w:val="000075CA"/>
    <w:rsid w:val="00007D0A"/>
    <w:rsid w:val="00007E33"/>
    <w:rsid w:val="00010461"/>
    <w:rsid w:val="0001126E"/>
    <w:rsid w:val="000115FE"/>
    <w:rsid w:val="00011B3B"/>
    <w:rsid w:val="00012627"/>
    <w:rsid w:val="00012674"/>
    <w:rsid w:val="00013031"/>
    <w:rsid w:val="0001369B"/>
    <w:rsid w:val="000136E3"/>
    <w:rsid w:val="00013CC6"/>
    <w:rsid w:val="00013CC7"/>
    <w:rsid w:val="00013DF7"/>
    <w:rsid w:val="00013F1D"/>
    <w:rsid w:val="0001401E"/>
    <w:rsid w:val="000144CC"/>
    <w:rsid w:val="0001485E"/>
    <w:rsid w:val="000149AD"/>
    <w:rsid w:val="00014CEB"/>
    <w:rsid w:val="000150B8"/>
    <w:rsid w:val="00015F58"/>
    <w:rsid w:val="0001667C"/>
    <w:rsid w:val="00017671"/>
    <w:rsid w:val="000176EB"/>
    <w:rsid w:val="0001784E"/>
    <w:rsid w:val="000200C0"/>
    <w:rsid w:val="000210B2"/>
    <w:rsid w:val="00021314"/>
    <w:rsid w:val="000219AA"/>
    <w:rsid w:val="000219B2"/>
    <w:rsid w:val="000219DB"/>
    <w:rsid w:val="00021AC7"/>
    <w:rsid w:val="00021F76"/>
    <w:rsid w:val="00022113"/>
    <w:rsid w:val="00022262"/>
    <w:rsid w:val="00022793"/>
    <w:rsid w:val="00023916"/>
    <w:rsid w:val="00023D74"/>
    <w:rsid w:val="00023E90"/>
    <w:rsid w:val="00023ECA"/>
    <w:rsid w:val="00024264"/>
    <w:rsid w:val="0002442E"/>
    <w:rsid w:val="000244D5"/>
    <w:rsid w:val="000246DA"/>
    <w:rsid w:val="00024C50"/>
    <w:rsid w:val="00025438"/>
    <w:rsid w:val="00025B8F"/>
    <w:rsid w:val="00026147"/>
    <w:rsid w:val="00026660"/>
    <w:rsid w:val="00026FAE"/>
    <w:rsid w:val="000272F3"/>
    <w:rsid w:val="0002731B"/>
    <w:rsid w:val="000304F0"/>
    <w:rsid w:val="000309C5"/>
    <w:rsid w:val="00030C8A"/>
    <w:rsid w:val="00030F12"/>
    <w:rsid w:val="00031026"/>
    <w:rsid w:val="00031501"/>
    <w:rsid w:val="00031A10"/>
    <w:rsid w:val="00031A87"/>
    <w:rsid w:val="0003221B"/>
    <w:rsid w:val="00032497"/>
    <w:rsid w:val="00032618"/>
    <w:rsid w:val="00032D18"/>
    <w:rsid w:val="000334A1"/>
    <w:rsid w:val="00033BEA"/>
    <w:rsid w:val="00034202"/>
    <w:rsid w:val="00035351"/>
    <w:rsid w:val="00035B64"/>
    <w:rsid w:val="0003615D"/>
    <w:rsid w:val="0003620A"/>
    <w:rsid w:val="0003684B"/>
    <w:rsid w:val="00036B5A"/>
    <w:rsid w:val="00036B6E"/>
    <w:rsid w:val="00036B71"/>
    <w:rsid w:val="0003787E"/>
    <w:rsid w:val="00037C24"/>
    <w:rsid w:val="00037C8F"/>
    <w:rsid w:val="000400B0"/>
    <w:rsid w:val="0004074D"/>
    <w:rsid w:val="000407AB"/>
    <w:rsid w:val="0004150A"/>
    <w:rsid w:val="00041A87"/>
    <w:rsid w:val="00041F89"/>
    <w:rsid w:val="000421BE"/>
    <w:rsid w:val="0004254A"/>
    <w:rsid w:val="000426BA"/>
    <w:rsid w:val="0004304A"/>
    <w:rsid w:val="0004344D"/>
    <w:rsid w:val="00043C2A"/>
    <w:rsid w:val="00043E14"/>
    <w:rsid w:val="000446EB"/>
    <w:rsid w:val="00045016"/>
    <w:rsid w:val="0004522C"/>
    <w:rsid w:val="00045241"/>
    <w:rsid w:val="00045A25"/>
    <w:rsid w:val="00046654"/>
    <w:rsid w:val="00046B3C"/>
    <w:rsid w:val="00046D8D"/>
    <w:rsid w:val="00046F06"/>
    <w:rsid w:val="00047494"/>
    <w:rsid w:val="00047638"/>
    <w:rsid w:val="0005013E"/>
    <w:rsid w:val="00050331"/>
    <w:rsid w:val="00050A1C"/>
    <w:rsid w:val="00050A56"/>
    <w:rsid w:val="0005103B"/>
    <w:rsid w:val="0005130D"/>
    <w:rsid w:val="00051433"/>
    <w:rsid w:val="00051780"/>
    <w:rsid w:val="00051A1C"/>
    <w:rsid w:val="00051B90"/>
    <w:rsid w:val="00052D72"/>
    <w:rsid w:val="00053352"/>
    <w:rsid w:val="000535BD"/>
    <w:rsid w:val="00053CBE"/>
    <w:rsid w:val="00054845"/>
    <w:rsid w:val="00054B20"/>
    <w:rsid w:val="0005528A"/>
    <w:rsid w:val="00055352"/>
    <w:rsid w:val="0005588E"/>
    <w:rsid w:val="00055D65"/>
    <w:rsid w:val="00055F47"/>
    <w:rsid w:val="00056190"/>
    <w:rsid w:val="000561EC"/>
    <w:rsid w:val="000568BA"/>
    <w:rsid w:val="00056928"/>
    <w:rsid w:val="00056C60"/>
    <w:rsid w:val="00056F63"/>
    <w:rsid w:val="00057219"/>
    <w:rsid w:val="00057509"/>
    <w:rsid w:val="000576C8"/>
    <w:rsid w:val="000578D7"/>
    <w:rsid w:val="00057C8F"/>
    <w:rsid w:val="0006041C"/>
    <w:rsid w:val="00060BC8"/>
    <w:rsid w:val="0006138A"/>
    <w:rsid w:val="00061565"/>
    <w:rsid w:val="00061916"/>
    <w:rsid w:val="000619C3"/>
    <w:rsid w:val="00062427"/>
    <w:rsid w:val="000626F3"/>
    <w:rsid w:val="00062834"/>
    <w:rsid w:val="000629C2"/>
    <w:rsid w:val="00062B06"/>
    <w:rsid w:val="00062DDE"/>
    <w:rsid w:val="0006338F"/>
    <w:rsid w:val="00063694"/>
    <w:rsid w:val="000667EE"/>
    <w:rsid w:val="00066A27"/>
    <w:rsid w:val="00066AB7"/>
    <w:rsid w:val="00067695"/>
    <w:rsid w:val="00067DC5"/>
    <w:rsid w:val="0007036A"/>
    <w:rsid w:val="0007044F"/>
    <w:rsid w:val="0007173B"/>
    <w:rsid w:val="00072CFB"/>
    <w:rsid w:val="000733B3"/>
    <w:rsid w:val="00073490"/>
    <w:rsid w:val="00073E2A"/>
    <w:rsid w:val="00073E60"/>
    <w:rsid w:val="00074736"/>
    <w:rsid w:val="00075ED8"/>
    <w:rsid w:val="000764D5"/>
    <w:rsid w:val="00076C2A"/>
    <w:rsid w:val="00076C3B"/>
    <w:rsid w:val="00076F79"/>
    <w:rsid w:val="000777D4"/>
    <w:rsid w:val="000804DF"/>
    <w:rsid w:val="00080C53"/>
    <w:rsid w:val="000815BA"/>
    <w:rsid w:val="00081F74"/>
    <w:rsid w:val="00081FB7"/>
    <w:rsid w:val="00082A74"/>
    <w:rsid w:val="00083122"/>
    <w:rsid w:val="00083B1B"/>
    <w:rsid w:val="0008423A"/>
    <w:rsid w:val="00084292"/>
    <w:rsid w:val="000843CE"/>
    <w:rsid w:val="00084E44"/>
    <w:rsid w:val="00085B3C"/>
    <w:rsid w:val="0008606F"/>
    <w:rsid w:val="00086748"/>
    <w:rsid w:val="000876DF"/>
    <w:rsid w:val="00087BA8"/>
    <w:rsid w:val="00090677"/>
    <w:rsid w:val="00091061"/>
    <w:rsid w:val="000912E4"/>
    <w:rsid w:val="00091682"/>
    <w:rsid w:val="00091756"/>
    <w:rsid w:val="00092057"/>
    <w:rsid w:val="00092A3D"/>
    <w:rsid w:val="00092B63"/>
    <w:rsid w:val="00092E2A"/>
    <w:rsid w:val="00093C4B"/>
    <w:rsid w:val="00094C19"/>
    <w:rsid w:val="00094FE4"/>
    <w:rsid w:val="00095829"/>
    <w:rsid w:val="000959B1"/>
    <w:rsid w:val="000959E2"/>
    <w:rsid w:val="00095CCA"/>
    <w:rsid w:val="00095E76"/>
    <w:rsid w:val="00096266"/>
    <w:rsid w:val="000964D8"/>
    <w:rsid w:val="00097256"/>
    <w:rsid w:val="00097E40"/>
    <w:rsid w:val="000A10D1"/>
    <w:rsid w:val="000A171F"/>
    <w:rsid w:val="000A1988"/>
    <w:rsid w:val="000A1E16"/>
    <w:rsid w:val="000A2280"/>
    <w:rsid w:val="000A240A"/>
    <w:rsid w:val="000A2BB9"/>
    <w:rsid w:val="000A4045"/>
    <w:rsid w:val="000A4067"/>
    <w:rsid w:val="000A4362"/>
    <w:rsid w:val="000A43C3"/>
    <w:rsid w:val="000A499D"/>
    <w:rsid w:val="000A4A4A"/>
    <w:rsid w:val="000A4A76"/>
    <w:rsid w:val="000A4F5D"/>
    <w:rsid w:val="000A5150"/>
    <w:rsid w:val="000A53E9"/>
    <w:rsid w:val="000A5AD3"/>
    <w:rsid w:val="000A64C9"/>
    <w:rsid w:val="000A6A0D"/>
    <w:rsid w:val="000A6C15"/>
    <w:rsid w:val="000A7519"/>
    <w:rsid w:val="000A78BC"/>
    <w:rsid w:val="000A7CBC"/>
    <w:rsid w:val="000B0AB1"/>
    <w:rsid w:val="000B13A4"/>
    <w:rsid w:val="000B294A"/>
    <w:rsid w:val="000B2D5D"/>
    <w:rsid w:val="000B345D"/>
    <w:rsid w:val="000B365D"/>
    <w:rsid w:val="000B4A50"/>
    <w:rsid w:val="000B4DCA"/>
    <w:rsid w:val="000B531C"/>
    <w:rsid w:val="000B5863"/>
    <w:rsid w:val="000B5ED2"/>
    <w:rsid w:val="000B695E"/>
    <w:rsid w:val="000B6C03"/>
    <w:rsid w:val="000C021F"/>
    <w:rsid w:val="000C0366"/>
    <w:rsid w:val="000C13CE"/>
    <w:rsid w:val="000C1F16"/>
    <w:rsid w:val="000C2798"/>
    <w:rsid w:val="000C2823"/>
    <w:rsid w:val="000C2B77"/>
    <w:rsid w:val="000C33C7"/>
    <w:rsid w:val="000C343D"/>
    <w:rsid w:val="000C36FC"/>
    <w:rsid w:val="000C3BAF"/>
    <w:rsid w:val="000C3D89"/>
    <w:rsid w:val="000C41C6"/>
    <w:rsid w:val="000C42BC"/>
    <w:rsid w:val="000C4BB0"/>
    <w:rsid w:val="000C4F35"/>
    <w:rsid w:val="000C5213"/>
    <w:rsid w:val="000C5F26"/>
    <w:rsid w:val="000C6155"/>
    <w:rsid w:val="000C6535"/>
    <w:rsid w:val="000C66B0"/>
    <w:rsid w:val="000C68DE"/>
    <w:rsid w:val="000C6919"/>
    <w:rsid w:val="000C6A7A"/>
    <w:rsid w:val="000C70D6"/>
    <w:rsid w:val="000C735A"/>
    <w:rsid w:val="000C7DAF"/>
    <w:rsid w:val="000D083F"/>
    <w:rsid w:val="000D17E6"/>
    <w:rsid w:val="000D18A4"/>
    <w:rsid w:val="000D18EB"/>
    <w:rsid w:val="000D2003"/>
    <w:rsid w:val="000D2133"/>
    <w:rsid w:val="000D3034"/>
    <w:rsid w:val="000D3044"/>
    <w:rsid w:val="000D31A3"/>
    <w:rsid w:val="000D443A"/>
    <w:rsid w:val="000D4A7F"/>
    <w:rsid w:val="000D4E36"/>
    <w:rsid w:val="000D549C"/>
    <w:rsid w:val="000D57FB"/>
    <w:rsid w:val="000D65D2"/>
    <w:rsid w:val="000D661D"/>
    <w:rsid w:val="000D6E33"/>
    <w:rsid w:val="000D722D"/>
    <w:rsid w:val="000D7477"/>
    <w:rsid w:val="000D799D"/>
    <w:rsid w:val="000E0E29"/>
    <w:rsid w:val="000E2187"/>
    <w:rsid w:val="000E218B"/>
    <w:rsid w:val="000E2CF4"/>
    <w:rsid w:val="000E2D1F"/>
    <w:rsid w:val="000E2ECF"/>
    <w:rsid w:val="000E308E"/>
    <w:rsid w:val="000E3236"/>
    <w:rsid w:val="000E37B1"/>
    <w:rsid w:val="000E4254"/>
    <w:rsid w:val="000E523B"/>
    <w:rsid w:val="000E5903"/>
    <w:rsid w:val="000E5EA0"/>
    <w:rsid w:val="000E62BD"/>
    <w:rsid w:val="000E66C2"/>
    <w:rsid w:val="000E6966"/>
    <w:rsid w:val="000E6998"/>
    <w:rsid w:val="000E6CBB"/>
    <w:rsid w:val="000E7862"/>
    <w:rsid w:val="000E7EC2"/>
    <w:rsid w:val="000F0C4A"/>
    <w:rsid w:val="000F1791"/>
    <w:rsid w:val="000F1A25"/>
    <w:rsid w:val="000F1EDE"/>
    <w:rsid w:val="000F2A71"/>
    <w:rsid w:val="000F2C45"/>
    <w:rsid w:val="000F2DFE"/>
    <w:rsid w:val="000F3A80"/>
    <w:rsid w:val="000F4085"/>
    <w:rsid w:val="000F4797"/>
    <w:rsid w:val="000F4C15"/>
    <w:rsid w:val="000F4D31"/>
    <w:rsid w:val="000F4DEF"/>
    <w:rsid w:val="000F500D"/>
    <w:rsid w:val="000F5763"/>
    <w:rsid w:val="000F5C7B"/>
    <w:rsid w:val="000F6089"/>
    <w:rsid w:val="000F69AA"/>
    <w:rsid w:val="000F6A66"/>
    <w:rsid w:val="000F6ADE"/>
    <w:rsid w:val="000F6B60"/>
    <w:rsid w:val="000F7704"/>
    <w:rsid w:val="001004B1"/>
    <w:rsid w:val="001005C6"/>
    <w:rsid w:val="00100A75"/>
    <w:rsid w:val="00101234"/>
    <w:rsid w:val="00101569"/>
    <w:rsid w:val="00101D0D"/>
    <w:rsid w:val="00101D24"/>
    <w:rsid w:val="00102026"/>
    <w:rsid w:val="001021B2"/>
    <w:rsid w:val="00102BCE"/>
    <w:rsid w:val="0010340E"/>
    <w:rsid w:val="0010391F"/>
    <w:rsid w:val="00103B02"/>
    <w:rsid w:val="00103C0E"/>
    <w:rsid w:val="00104C37"/>
    <w:rsid w:val="00104C94"/>
    <w:rsid w:val="00105016"/>
    <w:rsid w:val="001058AC"/>
    <w:rsid w:val="001058FA"/>
    <w:rsid w:val="00105CA2"/>
    <w:rsid w:val="001072F7"/>
    <w:rsid w:val="001100E1"/>
    <w:rsid w:val="001104CE"/>
    <w:rsid w:val="00110729"/>
    <w:rsid w:val="00111073"/>
    <w:rsid w:val="001112B2"/>
    <w:rsid w:val="00111603"/>
    <w:rsid w:val="00111699"/>
    <w:rsid w:val="0011175B"/>
    <w:rsid w:val="001120A4"/>
    <w:rsid w:val="001126A3"/>
    <w:rsid w:val="00112B6E"/>
    <w:rsid w:val="00113121"/>
    <w:rsid w:val="0011367F"/>
    <w:rsid w:val="001138DC"/>
    <w:rsid w:val="00113994"/>
    <w:rsid w:val="00113D6D"/>
    <w:rsid w:val="0011403C"/>
    <w:rsid w:val="00114803"/>
    <w:rsid w:val="00115220"/>
    <w:rsid w:val="00115BA1"/>
    <w:rsid w:val="00115D6D"/>
    <w:rsid w:val="00115F8D"/>
    <w:rsid w:val="001161B4"/>
    <w:rsid w:val="001166D3"/>
    <w:rsid w:val="0011759A"/>
    <w:rsid w:val="00117B7E"/>
    <w:rsid w:val="00117E11"/>
    <w:rsid w:val="0012013D"/>
    <w:rsid w:val="00120249"/>
    <w:rsid w:val="00120AB1"/>
    <w:rsid w:val="00122D01"/>
    <w:rsid w:val="00122DF2"/>
    <w:rsid w:val="00123F42"/>
    <w:rsid w:val="001244D0"/>
    <w:rsid w:val="001250AA"/>
    <w:rsid w:val="00125569"/>
    <w:rsid w:val="00125A00"/>
    <w:rsid w:val="00126653"/>
    <w:rsid w:val="001269C2"/>
    <w:rsid w:val="001273BB"/>
    <w:rsid w:val="00130298"/>
    <w:rsid w:val="001307AD"/>
    <w:rsid w:val="00131071"/>
    <w:rsid w:val="001312A1"/>
    <w:rsid w:val="0013132A"/>
    <w:rsid w:val="0013267A"/>
    <w:rsid w:val="00132925"/>
    <w:rsid w:val="00132C41"/>
    <w:rsid w:val="00133C8A"/>
    <w:rsid w:val="00133EC8"/>
    <w:rsid w:val="0013418D"/>
    <w:rsid w:val="001343FF"/>
    <w:rsid w:val="00134875"/>
    <w:rsid w:val="00134B27"/>
    <w:rsid w:val="00134BD0"/>
    <w:rsid w:val="00134DA6"/>
    <w:rsid w:val="001359F0"/>
    <w:rsid w:val="00135A94"/>
    <w:rsid w:val="001361B2"/>
    <w:rsid w:val="00136B4F"/>
    <w:rsid w:val="00136EC6"/>
    <w:rsid w:val="0013750C"/>
    <w:rsid w:val="00137927"/>
    <w:rsid w:val="00140005"/>
    <w:rsid w:val="001407BD"/>
    <w:rsid w:val="001408CB"/>
    <w:rsid w:val="00141225"/>
    <w:rsid w:val="00144451"/>
    <w:rsid w:val="00144974"/>
    <w:rsid w:val="001454C6"/>
    <w:rsid w:val="0014588B"/>
    <w:rsid w:val="00145B89"/>
    <w:rsid w:val="00145EE2"/>
    <w:rsid w:val="00145F1F"/>
    <w:rsid w:val="001466DC"/>
    <w:rsid w:val="001469B9"/>
    <w:rsid w:val="001469CC"/>
    <w:rsid w:val="00146B52"/>
    <w:rsid w:val="0014701C"/>
    <w:rsid w:val="00147029"/>
    <w:rsid w:val="00147255"/>
    <w:rsid w:val="001479F4"/>
    <w:rsid w:val="00147D31"/>
    <w:rsid w:val="0015029C"/>
    <w:rsid w:val="0015038A"/>
    <w:rsid w:val="00150FEB"/>
    <w:rsid w:val="00151028"/>
    <w:rsid w:val="0015125C"/>
    <w:rsid w:val="001512C5"/>
    <w:rsid w:val="001529E8"/>
    <w:rsid w:val="00152BD0"/>
    <w:rsid w:val="00152E96"/>
    <w:rsid w:val="00152EF7"/>
    <w:rsid w:val="00153440"/>
    <w:rsid w:val="00153466"/>
    <w:rsid w:val="00153553"/>
    <w:rsid w:val="00153DB1"/>
    <w:rsid w:val="0015421B"/>
    <w:rsid w:val="00154F07"/>
    <w:rsid w:val="00155C42"/>
    <w:rsid w:val="00155CD5"/>
    <w:rsid w:val="00156A1E"/>
    <w:rsid w:val="00156C96"/>
    <w:rsid w:val="00157E85"/>
    <w:rsid w:val="00160484"/>
    <w:rsid w:val="001616AF"/>
    <w:rsid w:val="00161F5C"/>
    <w:rsid w:val="00161F8D"/>
    <w:rsid w:val="0016227C"/>
    <w:rsid w:val="00162593"/>
    <w:rsid w:val="001642D5"/>
    <w:rsid w:val="0016448C"/>
    <w:rsid w:val="0016462E"/>
    <w:rsid w:val="001650DD"/>
    <w:rsid w:val="0016564E"/>
    <w:rsid w:val="00166918"/>
    <w:rsid w:val="00166A86"/>
    <w:rsid w:val="00167C8B"/>
    <w:rsid w:val="001709B5"/>
    <w:rsid w:val="00170DD7"/>
    <w:rsid w:val="00170EB8"/>
    <w:rsid w:val="00171176"/>
    <w:rsid w:val="001718F2"/>
    <w:rsid w:val="00171A8E"/>
    <w:rsid w:val="0017246A"/>
    <w:rsid w:val="00172C25"/>
    <w:rsid w:val="00173153"/>
    <w:rsid w:val="00173663"/>
    <w:rsid w:val="001746E4"/>
    <w:rsid w:val="001749C3"/>
    <w:rsid w:val="00174DA2"/>
    <w:rsid w:val="001758FB"/>
    <w:rsid w:val="00175F1F"/>
    <w:rsid w:val="001765DA"/>
    <w:rsid w:val="00177B8F"/>
    <w:rsid w:val="00180CB3"/>
    <w:rsid w:val="00181312"/>
    <w:rsid w:val="00181323"/>
    <w:rsid w:val="00181B45"/>
    <w:rsid w:val="00181EAF"/>
    <w:rsid w:val="001820AE"/>
    <w:rsid w:val="001822AD"/>
    <w:rsid w:val="001822CC"/>
    <w:rsid w:val="00182AB2"/>
    <w:rsid w:val="001833C9"/>
    <w:rsid w:val="00183C34"/>
    <w:rsid w:val="00183ED8"/>
    <w:rsid w:val="001843FA"/>
    <w:rsid w:val="001844FC"/>
    <w:rsid w:val="001845FA"/>
    <w:rsid w:val="0018465F"/>
    <w:rsid w:val="00184663"/>
    <w:rsid w:val="00184685"/>
    <w:rsid w:val="0018489C"/>
    <w:rsid w:val="00184C26"/>
    <w:rsid w:val="0018559E"/>
    <w:rsid w:val="0018698E"/>
    <w:rsid w:val="0018699E"/>
    <w:rsid w:val="0019050F"/>
    <w:rsid w:val="0019105A"/>
    <w:rsid w:val="001915E5"/>
    <w:rsid w:val="00191C34"/>
    <w:rsid w:val="00191CE5"/>
    <w:rsid w:val="00191F0C"/>
    <w:rsid w:val="001921B2"/>
    <w:rsid w:val="001924EB"/>
    <w:rsid w:val="001936A6"/>
    <w:rsid w:val="001936FA"/>
    <w:rsid w:val="001941D6"/>
    <w:rsid w:val="001944CC"/>
    <w:rsid w:val="00194A37"/>
    <w:rsid w:val="00194D80"/>
    <w:rsid w:val="00194DFD"/>
    <w:rsid w:val="00195618"/>
    <w:rsid w:val="0019580D"/>
    <w:rsid w:val="001959E8"/>
    <w:rsid w:val="00195BA2"/>
    <w:rsid w:val="00195EEE"/>
    <w:rsid w:val="0019614C"/>
    <w:rsid w:val="00196264"/>
    <w:rsid w:val="0019654B"/>
    <w:rsid w:val="00197AB6"/>
    <w:rsid w:val="001A04AA"/>
    <w:rsid w:val="001A04D1"/>
    <w:rsid w:val="001A1381"/>
    <w:rsid w:val="001A14A2"/>
    <w:rsid w:val="001A154C"/>
    <w:rsid w:val="001A1A76"/>
    <w:rsid w:val="001A1B3D"/>
    <w:rsid w:val="001A2073"/>
    <w:rsid w:val="001A21F8"/>
    <w:rsid w:val="001A2917"/>
    <w:rsid w:val="001A2968"/>
    <w:rsid w:val="001A2D0A"/>
    <w:rsid w:val="001A3048"/>
    <w:rsid w:val="001A324E"/>
    <w:rsid w:val="001A33D1"/>
    <w:rsid w:val="001A351F"/>
    <w:rsid w:val="001A3896"/>
    <w:rsid w:val="001A3991"/>
    <w:rsid w:val="001A3BAF"/>
    <w:rsid w:val="001A3C30"/>
    <w:rsid w:val="001A3D6D"/>
    <w:rsid w:val="001A4836"/>
    <w:rsid w:val="001A4986"/>
    <w:rsid w:val="001A4A8A"/>
    <w:rsid w:val="001A4E4A"/>
    <w:rsid w:val="001A5386"/>
    <w:rsid w:val="001A58F6"/>
    <w:rsid w:val="001A6130"/>
    <w:rsid w:val="001A6838"/>
    <w:rsid w:val="001A6B20"/>
    <w:rsid w:val="001A6E48"/>
    <w:rsid w:val="001A703A"/>
    <w:rsid w:val="001A72BF"/>
    <w:rsid w:val="001A74BE"/>
    <w:rsid w:val="001A78ED"/>
    <w:rsid w:val="001B0682"/>
    <w:rsid w:val="001B09BF"/>
    <w:rsid w:val="001B0DEA"/>
    <w:rsid w:val="001B0EA3"/>
    <w:rsid w:val="001B177D"/>
    <w:rsid w:val="001B1C90"/>
    <w:rsid w:val="001B1E32"/>
    <w:rsid w:val="001B2DFB"/>
    <w:rsid w:val="001B3B11"/>
    <w:rsid w:val="001B3CA9"/>
    <w:rsid w:val="001B3F00"/>
    <w:rsid w:val="001B477D"/>
    <w:rsid w:val="001B5422"/>
    <w:rsid w:val="001B5A84"/>
    <w:rsid w:val="001B5CFA"/>
    <w:rsid w:val="001B5E73"/>
    <w:rsid w:val="001B632E"/>
    <w:rsid w:val="001B63E4"/>
    <w:rsid w:val="001B70B7"/>
    <w:rsid w:val="001B7544"/>
    <w:rsid w:val="001C0277"/>
    <w:rsid w:val="001C0400"/>
    <w:rsid w:val="001C0522"/>
    <w:rsid w:val="001C0AA4"/>
    <w:rsid w:val="001C0AE1"/>
    <w:rsid w:val="001C0D67"/>
    <w:rsid w:val="001C0FD9"/>
    <w:rsid w:val="001C1D63"/>
    <w:rsid w:val="001C1F48"/>
    <w:rsid w:val="001C2104"/>
    <w:rsid w:val="001C257E"/>
    <w:rsid w:val="001C2A8E"/>
    <w:rsid w:val="001C2EF7"/>
    <w:rsid w:val="001C3183"/>
    <w:rsid w:val="001C34AE"/>
    <w:rsid w:val="001C365A"/>
    <w:rsid w:val="001C3AFA"/>
    <w:rsid w:val="001C524C"/>
    <w:rsid w:val="001C5379"/>
    <w:rsid w:val="001C55B7"/>
    <w:rsid w:val="001C5B4D"/>
    <w:rsid w:val="001C61A0"/>
    <w:rsid w:val="001C656C"/>
    <w:rsid w:val="001C6E29"/>
    <w:rsid w:val="001C71E6"/>
    <w:rsid w:val="001C78CF"/>
    <w:rsid w:val="001C7AC5"/>
    <w:rsid w:val="001C7FCA"/>
    <w:rsid w:val="001D0006"/>
    <w:rsid w:val="001D013C"/>
    <w:rsid w:val="001D0163"/>
    <w:rsid w:val="001D10E3"/>
    <w:rsid w:val="001D15ED"/>
    <w:rsid w:val="001D1D70"/>
    <w:rsid w:val="001D23CC"/>
    <w:rsid w:val="001D257B"/>
    <w:rsid w:val="001D313D"/>
    <w:rsid w:val="001D36B2"/>
    <w:rsid w:val="001D3C4A"/>
    <w:rsid w:val="001D3EDE"/>
    <w:rsid w:val="001D4C22"/>
    <w:rsid w:val="001D5592"/>
    <w:rsid w:val="001D5A86"/>
    <w:rsid w:val="001D6FC3"/>
    <w:rsid w:val="001D70C4"/>
    <w:rsid w:val="001D7444"/>
    <w:rsid w:val="001D7D34"/>
    <w:rsid w:val="001D7DF4"/>
    <w:rsid w:val="001E002B"/>
    <w:rsid w:val="001E01A1"/>
    <w:rsid w:val="001E0678"/>
    <w:rsid w:val="001E0861"/>
    <w:rsid w:val="001E08F1"/>
    <w:rsid w:val="001E0A03"/>
    <w:rsid w:val="001E1324"/>
    <w:rsid w:val="001E1D4F"/>
    <w:rsid w:val="001E2499"/>
    <w:rsid w:val="001E331C"/>
    <w:rsid w:val="001E3FA4"/>
    <w:rsid w:val="001E4083"/>
    <w:rsid w:val="001E48A0"/>
    <w:rsid w:val="001E4EBC"/>
    <w:rsid w:val="001E54F1"/>
    <w:rsid w:val="001E5A67"/>
    <w:rsid w:val="001E6850"/>
    <w:rsid w:val="001E6C18"/>
    <w:rsid w:val="001E6D98"/>
    <w:rsid w:val="001E6EA8"/>
    <w:rsid w:val="001E7425"/>
    <w:rsid w:val="001E7DBD"/>
    <w:rsid w:val="001F004C"/>
    <w:rsid w:val="001F00E3"/>
    <w:rsid w:val="001F03D4"/>
    <w:rsid w:val="001F0E32"/>
    <w:rsid w:val="001F258A"/>
    <w:rsid w:val="001F2F3D"/>
    <w:rsid w:val="001F3976"/>
    <w:rsid w:val="001F3E43"/>
    <w:rsid w:val="001F4293"/>
    <w:rsid w:val="001F4521"/>
    <w:rsid w:val="001F4A57"/>
    <w:rsid w:val="001F54A8"/>
    <w:rsid w:val="001F5AC5"/>
    <w:rsid w:val="001F5ED9"/>
    <w:rsid w:val="001F6759"/>
    <w:rsid w:val="002013B7"/>
    <w:rsid w:val="00201F73"/>
    <w:rsid w:val="002025E9"/>
    <w:rsid w:val="002029E0"/>
    <w:rsid w:val="00202DAF"/>
    <w:rsid w:val="0020331D"/>
    <w:rsid w:val="002034DF"/>
    <w:rsid w:val="002037E8"/>
    <w:rsid w:val="00204202"/>
    <w:rsid w:val="002043DB"/>
    <w:rsid w:val="0020445C"/>
    <w:rsid w:val="00204478"/>
    <w:rsid w:val="00204584"/>
    <w:rsid w:val="00204E50"/>
    <w:rsid w:val="00205859"/>
    <w:rsid w:val="00205C1D"/>
    <w:rsid w:val="00206363"/>
    <w:rsid w:val="00206459"/>
    <w:rsid w:val="00206C26"/>
    <w:rsid w:val="00207781"/>
    <w:rsid w:val="00207C20"/>
    <w:rsid w:val="00210BAB"/>
    <w:rsid w:val="002110DD"/>
    <w:rsid w:val="00211164"/>
    <w:rsid w:val="002111C6"/>
    <w:rsid w:val="002112AF"/>
    <w:rsid w:val="002115CD"/>
    <w:rsid w:val="00212085"/>
    <w:rsid w:val="00212654"/>
    <w:rsid w:val="002127EB"/>
    <w:rsid w:val="00212969"/>
    <w:rsid w:val="002129FB"/>
    <w:rsid w:val="00212D1E"/>
    <w:rsid w:val="00213840"/>
    <w:rsid w:val="00213B1D"/>
    <w:rsid w:val="00214061"/>
    <w:rsid w:val="002142DF"/>
    <w:rsid w:val="0021495D"/>
    <w:rsid w:val="002159F4"/>
    <w:rsid w:val="002164F6"/>
    <w:rsid w:val="00216D28"/>
    <w:rsid w:val="00216FFB"/>
    <w:rsid w:val="002176CE"/>
    <w:rsid w:val="002178AD"/>
    <w:rsid w:val="002206D1"/>
    <w:rsid w:val="00221E07"/>
    <w:rsid w:val="002220CE"/>
    <w:rsid w:val="00223921"/>
    <w:rsid w:val="00224128"/>
    <w:rsid w:val="002243FB"/>
    <w:rsid w:val="002247A6"/>
    <w:rsid w:val="00224F92"/>
    <w:rsid w:val="00225474"/>
    <w:rsid w:val="002258E2"/>
    <w:rsid w:val="00226A85"/>
    <w:rsid w:val="002270F2"/>
    <w:rsid w:val="0022711C"/>
    <w:rsid w:val="00227CFB"/>
    <w:rsid w:val="00227F7B"/>
    <w:rsid w:val="00230148"/>
    <w:rsid w:val="00230F5D"/>
    <w:rsid w:val="0023108D"/>
    <w:rsid w:val="002311B2"/>
    <w:rsid w:val="002312A3"/>
    <w:rsid w:val="0023140F"/>
    <w:rsid w:val="0023155D"/>
    <w:rsid w:val="002316F2"/>
    <w:rsid w:val="00231C7B"/>
    <w:rsid w:val="00231CDE"/>
    <w:rsid w:val="0023236A"/>
    <w:rsid w:val="00232B41"/>
    <w:rsid w:val="00233447"/>
    <w:rsid w:val="002334BC"/>
    <w:rsid w:val="002336AB"/>
    <w:rsid w:val="00233F90"/>
    <w:rsid w:val="00234471"/>
    <w:rsid w:val="00234810"/>
    <w:rsid w:val="00234980"/>
    <w:rsid w:val="00234B50"/>
    <w:rsid w:val="00234D08"/>
    <w:rsid w:val="002351D2"/>
    <w:rsid w:val="00235233"/>
    <w:rsid w:val="002352D2"/>
    <w:rsid w:val="002355DA"/>
    <w:rsid w:val="002360BE"/>
    <w:rsid w:val="00236CDA"/>
    <w:rsid w:val="00237090"/>
    <w:rsid w:val="0023713E"/>
    <w:rsid w:val="00240BE5"/>
    <w:rsid w:val="0024107C"/>
    <w:rsid w:val="002413E9"/>
    <w:rsid w:val="0024155C"/>
    <w:rsid w:val="00241B15"/>
    <w:rsid w:val="00241C7B"/>
    <w:rsid w:val="002423AC"/>
    <w:rsid w:val="00243165"/>
    <w:rsid w:val="002436DE"/>
    <w:rsid w:val="002443DC"/>
    <w:rsid w:val="00244408"/>
    <w:rsid w:val="00244C86"/>
    <w:rsid w:val="00245257"/>
    <w:rsid w:val="002453D8"/>
    <w:rsid w:val="002458A2"/>
    <w:rsid w:val="00245E51"/>
    <w:rsid w:val="0024655E"/>
    <w:rsid w:val="00246A30"/>
    <w:rsid w:val="00246B61"/>
    <w:rsid w:val="00246FAD"/>
    <w:rsid w:val="0024701E"/>
    <w:rsid w:val="002470E6"/>
    <w:rsid w:val="00247CD6"/>
    <w:rsid w:val="002505DA"/>
    <w:rsid w:val="002505F1"/>
    <w:rsid w:val="00250B43"/>
    <w:rsid w:val="00250CF8"/>
    <w:rsid w:val="002514D2"/>
    <w:rsid w:val="0025153D"/>
    <w:rsid w:val="00252469"/>
    <w:rsid w:val="00252554"/>
    <w:rsid w:val="00252D98"/>
    <w:rsid w:val="00252DFE"/>
    <w:rsid w:val="0025371A"/>
    <w:rsid w:val="00253C14"/>
    <w:rsid w:val="00254707"/>
    <w:rsid w:val="00254AC2"/>
    <w:rsid w:val="00254D64"/>
    <w:rsid w:val="00255114"/>
    <w:rsid w:val="002552E5"/>
    <w:rsid w:val="0025621B"/>
    <w:rsid w:val="00256395"/>
    <w:rsid w:val="002569A9"/>
    <w:rsid w:val="002569C9"/>
    <w:rsid w:val="00257726"/>
    <w:rsid w:val="00257A49"/>
    <w:rsid w:val="00257E1E"/>
    <w:rsid w:val="00260230"/>
    <w:rsid w:val="00260B38"/>
    <w:rsid w:val="002617C0"/>
    <w:rsid w:val="00262714"/>
    <w:rsid w:val="0026308F"/>
    <w:rsid w:val="00263F5C"/>
    <w:rsid w:val="00264213"/>
    <w:rsid w:val="002646F4"/>
    <w:rsid w:val="00264B0E"/>
    <w:rsid w:val="00266351"/>
    <w:rsid w:val="0026684F"/>
    <w:rsid w:val="00266A78"/>
    <w:rsid w:val="00267141"/>
    <w:rsid w:val="00267396"/>
    <w:rsid w:val="00267A0D"/>
    <w:rsid w:val="00267A99"/>
    <w:rsid w:val="00270F96"/>
    <w:rsid w:val="0027133D"/>
    <w:rsid w:val="002714E2"/>
    <w:rsid w:val="0027260F"/>
    <w:rsid w:val="002726B4"/>
    <w:rsid w:val="00272A9C"/>
    <w:rsid w:val="00272AF3"/>
    <w:rsid w:val="00273E73"/>
    <w:rsid w:val="00273EDB"/>
    <w:rsid w:val="00274177"/>
    <w:rsid w:val="00274348"/>
    <w:rsid w:val="002748B6"/>
    <w:rsid w:val="00274D50"/>
    <w:rsid w:val="00275E04"/>
    <w:rsid w:val="0027643F"/>
    <w:rsid w:val="00276BBE"/>
    <w:rsid w:val="00276F02"/>
    <w:rsid w:val="002826E7"/>
    <w:rsid w:val="00282CCF"/>
    <w:rsid w:val="00282CDA"/>
    <w:rsid w:val="00283671"/>
    <w:rsid w:val="00283B5B"/>
    <w:rsid w:val="00283EBB"/>
    <w:rsid w:val="00284035"/>
    <w:rsid w:val="00284B42"/>
    <w:rsid w:val="0028536A"/>
    <w:rsid w:val="00285607"/>
    <w:rsid w:val="002856E8"/>
    <w:rsid w:val="0028591A"/>
    <w:rsid w:val="00285D7A"/>
    <w:rsid w:val="002863FC"/>
    <w:rsid w:val="002867FA"/>
    <w:rsid w:val="00286E3D"/>
    <w:rsid w:val="002879E6"/>
    <w:rsid w:val="00287AE5"/>
    <w:rsid w:val="002902F3"/>
    <w:rsid w:val="00290428"/>
    <w:rsid w:val="00290BAC"/>
    <w:rsid w:val="00291F1E"/>
    <w:rsid w:val="00292093"/>
    <w:rsid w:val="00292198"/>
    <w:rsid w:val="002923BC"/>
    <w:rsid w:val="00292822"/>
    <w:rsid w:val="00292C3D"/>
    <w:rsid w:val="002930E1"/>
    <w:rsid w:val="00293101"/>
    <w:rsid w:val="00293814"/>
    <w:rsid w:val="0029409F"/>
    <w:rsid w:val="00294551"/>
    <w:rsid w:val="002948AA"/>
    <w:rsid w:val="00294A76"/>
    <w:rsid w:val="00294AEF"/>
    <w:rsid w:val="00294FEC"/>
    <w:rsid w:val="002952FF"/>
    <w:rsid w:val="002957FD"/>
    <w:rsid w:val="00295CF0"/>
    <w:rsid w:val="002962F2"/>
    <w:rsid w:val="0029691D"/>
    <w:rsid w:val="00296BC1"/>
    <w:rsid w:val="00297165"/>
    <w:rsid w:val="002975FF"/>
    <w:rsid w:val="002A0BE9"/>
    <w:rsid w:val="002A0D5F"/>
    <w:rsid w:val="002A0DAB"/>
    <w:rsid w:val="002A13A5"/>
    <w:rsid w:val="002A186F"/>
    <w:rsid w:val="002A1F9C"/>
    <w:rsid w:val="002A3CA3"/>
    <w:rsid w:val="002A3CF1"/>
    <w:rsid w:val="002A41C3"/>
    <w:rsid w:val="002A4695"/>
    <w:rsid w:val="002A4926"/>
    <w:rsid w:val="002A4CE7"/>
    <w:rsid w:val="002A53DB"/>
    <w:rsid w:val="002A5BFA"/>
    <w:rsid w:val="002A6058"/>
    <w:rsid w:val="002A7207"/>
    <w:rsid w:val="002B03CF"/>
    <w:rsid w:val="002B121B"/>
    <w:rsid w:val="002B12F7"/>
    <w:rsid w:val="002B1404"/>
    <w:rsid w:val="002B1EA1"/>
    <w:rsid w:val="002B22F4"/>
    <w:rsid w:val="002B2426"/>
    <w:rsid w:val="002B280D"/>
    <w:rsid w:val="002B2977"/>
    <w:rsid w:val="002B3268"/>
    <w:rsid w:val="002B326B"/>
    <w:rsid w:val="002B3360"/>
    <w:rsid w:val="002B344B"/>
    <w:rsid w:val="002B348F"/>
    <w:rsid w:val="002B3BA0"/>
    <w:rsid w:val="002B40BB"/>
    <w:rsid w:val="002B4868"/>
    <w:rsid w:val="002B4A8C"/>
    <w:rsid w:val="002B5330"/>
    <w:rsid w:val="002B5B61"/>
    <w:rsid w:val="002B6561"/>
    <w:rsid w:val="002B6AD1"/>
    <w:rsid w:val="002B7251"/>
    <w:rsid w:val="002B7875"/>
    <w:rsid w:val="002B7E42"/>
    <w:rsid w:val="002C04BE"/>
    <w:rsid w:val="002C0504"/>
    <w:rsid w:val="002C0615"/>
    <w:rsid w:val="002C0C9A"/>
    <w:rsid w:val="002C1C6C"/>
    <w:rsid w:val="002C1D00"/>
    <w:rsid w:val="002C20EF"/>
    <w:rsid w:val="002C2236"/>
    <w:rsid w:val="002C23F6"/>
    <w:rsid w:val="002C2A3F"/>
    <w:rsid w:val="002C321F"/>
    <w:rsid w:val="002C3A78"/>
    <w:rsid w:val="002C3D80"/>
    <w:rsid w:val="002C451E"/>
    <w:rsid w:val="002C471A"/>
    <w:rsid w:val="002C5A1E"/>
    <w:rsid w:val="002C5F84"/>
    <w:rsid w:val="002C6038"/>
    <w:rsid w:val="002C60AA"/>
    <w:rsid w:val="002C611F"/>
    <w:rsid w:val="002C6336"/>
    <w:rsid w:val="002C7CB9"/>
    <w:rsid w:val="002C7ECE"/>
    <w:rsid w:val="002D001E"/>
    <w:rsid w:val="002D0E20"/>
    <w:rsid w:val="002D134B"/>
    <w:rsid w:val="002D1B54"/>
    <w:rsid w:val="002D2158"/>
    <w:rsid w:val="002D24C4"/>
    <w:rsid w:val="002D2C33"/>
    <w:rsid w:val="002D34B7"/>
    <w:rsid w:val="002D3E8F"/>
    <w:rsid w:val="002D421B"/>
    <w:rsid w:val="002D4F58"/>
    <w:rsid w:val="002D4F9E"/>
    <w:rsid w:val="002D5029"/>
    <w:rsid w:val="002D51E7"/>
    <w:rsid w:val="002D52EC"/>
    <w:rsid w:val="002D5424"/>
    <w:rsid w:val="002D5C65"/>
    <w:rsid w:val="002D68DA"/>
    <w:rsid w:val="002D73D0"/>
    <w:rsid w:val="002D7445"/>
    <w:rsid w:val="002D7900"/>
    <w:rsid w:val="002D7B8B"/>
    <w:rsid w:val="002E00C2"/>
    <w:rsid w:val="002E0B19"/>
    <w:rsid w:val="002E0D5A"/>
    <w:rsid w:val="002E1845"/>
    <w:rsid w:val="002E1D8A"/>
    <w:rsid w:val="002E2209"/>
    <w:rsid w:val="002E2459"/>
    <w:rsid w:val="002E2557"/>
    <w:rsid w:val="002E2733"/>
    <w:rsid w:val="002E2BBA"/>
    <w:rsid w:val="002E300C"/>
    <w:rsid w:val="002E3699"/>
    <w:rsid w:val="002E468D"/>
    <w:rsid w:val="002E4C27"/>
    <w:rsid w:val="002E54B2"/>
    <w:rsid w:val="002E5873"/>
    <w:rsid w:val="002E5894"/>
    <w:rsid w:val="002E59E3"/>
    <w:rsid w:val="002E61CE"/>
    <w:rsid w:val="002E632F"/>
    <w:rsid w:val="002E684C"/>
    <w:rsid w:val="002E6E6E"/>
    <w:rsid w:val="002F0515"/>
    <w:rsid w:val="002F05E2"/>
    <w:rsid w:val="002F061C"/>
    <w:rsid w:val="002F22C3"/>
    <w:rsid w:val="002F3070"/>
    <w:rsid w:val="002F343D"/>
    <w:rsid w:val="002F35F1"/>
    <w:rsid w:val="002F39A7"/>
    <w:rsid w:val="002F3A19"/>
    <w:rsid w:val="002F3D8E"/>
    <w:rsid w:val="002F4470"/>
    <w:rsid w:val="002F465F"/>
    <w:rsid w:val="002F4732"/>
    <w:rsid w:val="002F4835"/>
    <w:rsid w:val="002F494F"/>
    <w:rsid w:val="002F49E6"/>
    <w:rsid w:val="002F5444"/>
    <w:rsid w:val="002F5CC0"/>
    <w:rsid w:val="002F5CC3"/>
    <w:rsid w:val="002F5CFC"/>
    <w:rsid w:val="002F6195"/>
    <w:rsid w:val="002F621B"/>
    <w:rsid w:val="002F6BCA"/>
    <w:rsid w:val="002F71D3"/>
    <w:rsid w:val="002F7606"/>
    <w:rsid w:val="00300D38"/>
    <w:rsid w:val="00300F9F"/>
    <w:rsid w:val="003011B0"/>
    <w:rsid w:val="00302252"/>
    <w:rsid w:val="00302467"/>
    <w:rsid w:val="003024D7"/>
    <w:rsid w:val="0030266A"/>
    <w:rsid w:val="003040CB"/>
    <w:rsid w:val="00304477"/>
    <w:rsid w:val="003045C6"/>
    <w:rsid w:val="00305003"/>
    <w:rsid w:val="0030508A"/>
    <w:rsid w:val="003055EC"/>
    <w:rsid w:val="00305743"/>
    <w:rsid w:val="00305933"/>
    <w:rsid w:val="00306597"/>
    <w:rsid w:val="0030709C"/>
    <w:rsid w:val="00307616"/>
    <w:rsid w:val="0030782E"/>
    <w:rsid w:val="00307A01"/>
    <w:rsid w:val="003112BD"/>
    <w:rsid w:val="0031133D"/>
    <w:rsid w:val="003131E2"/>
    <w:rsid w:val="003132E9"/>
    <w:rsid w:val="003134D1"/>
    <w:rsid w:val="003137BA"/>
    <w:rsid w:val="00314056"/>
    <w:rsid w:val="003141DD"/>
    <w:rsid w:val="00314F67"/>
    <w:rsid w:val="003152A4"/>
    <w:rsid w:val="003158DF"/>
    <w:rsid w:val="00316B0A"/>
    <w:rsid w:val="00316FAC"/>
    <w:rsid w:val="0031741E"/>
    <w:rsid w:val="003174F4"/>
    <w:rsid w:val="003177BB"/>
    <w:rsid w:val="00320420"/>
    <w:rsid w:val="003207BF"/>
    <w:rsid w:val="0032095F"/>
    <w:rsid w:val="00320DFE"/>
    <w:rsid w:val="003214B7"/>
    <w:rsid w:val="00321A5D"/>
    <w:rsid w:val="00321CE3"/>
    <w:rsid w:val="00322518"/>
    <w:rsid w:val="003235F5"/>
    <w:rsid w:val="00323C56"/>
    <w:rsid w:val="00323F49"/>
    <w:rsid w:val="003240F7"/>
    <w:rsid w:val="00324613"/>
    <w:rsid w:val="00324C30"/>
    <w:rsid w:val="00324DE3"/>
    <w:rsid w:val="00324EA0"/>
    <w:rsid w:val="003257F2"/>
    <w:rsid w:val="00325C62"/>
    <w:rsid w:val="00325E1F"/>
    <w:rsid w:val="00325E31"/>
    <w:rsid w:val="00325FBE"/>
    <w:rsid w:val="003264E4"/>
    <w:rsid w:val="00326923"/>
    <w:rsid w:val="00326B46"/>
    <w:rsid w:val="00326F3C"/>
    <w:rsid w:val="003300C8"/>
    <w:rsid w:val="0033037A"/>
    <w:rsid w:val="0033055A"/>
    <w:rsid w:val="00330AD8"/>
    <w:rsid w:val="003312AC"/>
    <w:rsid w:val="00331457"/>
    <w:rsid w:val="00331F1B"/>
    <w:rsid w:val="0033235D"/>
    <w:rsid w:val="00332409"/>
    <w:rsid w:val="00332410"/>
    <w:rsid w:val="00332954"/>
    <w:rsid w:val="003331F0"/>
    <w:rsid w:val="0033342F"/>
    <w:rsid w:val="0033379B"/>
    <w:rsid w:val="00333829"/>
    <w:rsid w:val="003338C2"/>
    <w:rsid w:val="00333ABE"/>
    <w:rsid w:val="00333B08"/>
    <w:rsid w:val="00333DC8"/>
    <w:rsid w:val="00334389"/>
    <w:rsid w:val="003344A5"/>
    <w:rsid w:val="003347BE"/>
    <w:rsid w:val="00334D87"/>
    <w:rsid w:val="00335C9F"/>
    <w:rsid w:val="0033776E"/>
    <w:rsid w:val="00337B7B"/>
    <w:rsid w:val="00337BAA"/>
    <w:rsid w:val="00337C90"/>
    <w:rsid w:val="00340568"/>
    <w:rsid w:val="00340F29"/>
    <w:rsid w:val="003419CA"/>
    <w:rsid w:val="0034220D"/>
    <w:rsid w:val="003422FC"/>
    <w:rsid w:val="00342423"/>
    <w:rsid w:val="00342A36"/>
    <w:rsid w:val="003434EB"/>
    <w:rsid w:val="00343542"/>
    <w:rsid w:val="003437C6"/>
    <w:rsid w:val="0034437D"/>
    <w:rsid w:val="00344409"/>
    <w:rsid w:val="003446D6"/>
    <w:rsid w:val="00344745"/>
    <w:rsid w:val="00344D62"/>
    <w:rsid w:val="003451A3"/>
    <w:rsid w:val="00345962"/>
    <w:rsid w:val="00345ED1"/>
    <w:rsid w:val="003460B9"/>
    <w:rsid w:val="00346DF2"/>
    <w:rsid w:val="00347206"/>
    <w:rsid w:val="00347545"/>
    <w:rsid w:val="00347C20"/>
    <w:rsid w:val="00347E09"/>
    <w:rsid w:val="00347E83"/>
    <w:rsid w:val="00350365"/>
    <w:rsid w:val="00350390"/>
    <w:rsid w:val="0035047B"/>
    <w:rsid w:val="00350C9D"/>
    <w:rsid w:val="00350E4F"/>
    <w:rsid w:val="003519B0"/>
    <w:rsid w:val="003521D9"/>
    <w:rsid w:val="003527F7"/>
    <w:rsid w:val="00352B81"/>
    <w:rsid w:val="00352BD5"/>
    <w:rsid w:val="00353048"/>
    <w:rsid w:val="0035334D"/>
    <w:rsid w:val="0035335C"/>
    <w:rsid w:val="003536A1"/>
    <w:rsid w:val="00353D19"/>
    <w:rsid w:val="003548C7"/>
    <w:rsid w:val="00354C8B"/>
    <w:rsid w:val="0035519D"/>
    <w:rsid w:val="00355966"/>
    <w:rsid w:val="00355AB5"/>
    <w:rsid w:val="003565D7"/>
    <w:rsid w:val="00357CE4"/>
    <w:rsid w:val="00360726"/>
    <w:rsid w:val="00360E83"/>
    <w:rsid w:val="00361C47"/>
    <w:rsid w:val="00362778"/>
    <w:rsid w:val="003629DE"/>
    <w:rsid w:val="00362B18"/>
    <w:rsid w:val="0036341D"/>
    <w:rsid w:val="003636FB"/>
    <w:rsid w:val="00363B26"/>
    <w:rsid w:val="0036481B"/>
    <w:rsid w:val="00364A4C"/>
    <w:rsid w:val="00364D39"/>
    <w:rsid w:val="00364E5E"/>
    <w:rsid w:val="00364FCD"/>
    <w:rsid w:val="003652A2"/>
    <w:rsid w:val="003654BB"/>
    <w:rsid w:val="003655CD"/>
    <w:rsid w:val="00365B4C"/>
    <w:rsid w:val="00365D25"/>
    <w:rsid w:val="00367386"/>
    <w:rsid w:val="0036754F"/>
    <w:rsid w:val="00367642"/>
    <w:rsid w:val="00367842"/>
    <w:rsid w:val="00367859"/>
    <w:rsid w:val="00370333"/>
    <w:rsid w:val="0037063F"/>
    <w:rsid w:val="00370C10"/>
    <w:rsid w:val="00370DA1"/>
    <w:rsid w:val="00370EBB"/>
    <w:rsid w:val="003713C3"/>
    <w:rsid w:val="003716A0"/>
    <w:rsid w:val="00371F33"/>
    <w:rsid w:val="0037464B"/>
    <w:rsid w:val="00375478"/>
    <w:rsid w:val="003756E0"/>
    <w:rsid w:val="00376011"/>
    <w:rsid w:val="00376126"/>
    <w:rsid w:val="00376BDC"/>
    <w:rsid w:val="00376DF1"/>
    <w:rsid w:val="003770E9"/>
    <w:rsid w:val="00377377"/>
    <w:rsid w:val="003774B5"/>
    <w:rsid w:val="003777CA"/>
    <w:rsid w:val="00380027"/>
    <w:rsid w:val="0038088E"/>
    <w:rsid w:val="00380FD3"/>
    <w:rsid w:val="00380FFA"/>
    <w:rsid w:val="00381841"/>
    <w:rsid w:val="00382413"/>
    <w:rsid w:val="00382AD9"/>
    <w:rsid w:val="00383099"/>
    <w:rsid w:val="0038312C"/>
    <w:rsid w:val="00383148"/>
    <w:rsid w:val="0038330B"/>
    <w:rsid w:val="00383BB2"/>
    <w:rsid w:val="00384A5E"/>
    <w:rsid w:val="00384A85"/>
    <w:rsid w:val="00384AE7"/>
    <w:rsid w:val="00385857"/>
    <w:rsid w:val="0038649F"/>
    <w:rsid w:val="0038669D"/>
    <w:rsid w:val="003866A8"/>
    <w:rsid w:val="0038691F"/>
    <w:rsid w:val="00386E92"/>
    <w:rsid w:val="00387018"/>
    <w:rsid w:val="00387266"/>
    <w:rsid w:val="003872BE"/>
    <w:rsid w:val="003878B8"/>
    <w:rsid w:val="00387C8A"/>
    <w:rsid w:val="00390B7B"/>
    <w:rsid w:val="00390F8F"/>
    <w:rsid w:val="00391811"/>
    <w:rsid w:val="0039242B"/>
    <w:rsid w:val="00392981"/>
    <w:rsid w:val="00392ED3"/>
    <w:rsid w:val="00392FDC"/>
    <w:rsid w:val="00392FE0"/>
    <w:rsid w:val="00393F4E"/>
    <w:rsid w:val="0039401A"/>
    <w:rsid w:val="0039476A"/>
    <w:rsid w:val="003948EC"/>
    <w:rsid w:val="00394F68"/>
    <w:rsid w:val="0039506D"/>
    <w:rsid w:val="00395180"/>
    <w:rsid w:val="00396016"/>
    <w:rsid w:val="0039617C"/>
    <w:rsid w:val="003962AA"/>
    <w:rsid w:val="0039679A"/>
    <w:rsid w:val="00396895"/>
    <w:rsid w:val="003968D1"/>
    <w:rsid w:val="00396FB9"/>
    <w:rsid w:val="003975A2"/>
    <w:rsid w:val="00397B75"/>
    <w:rsid w:val="003A0067"/>
    <w:rsid w:val="003A22AC"/>
    <w:rsid w:val="003A2648"/>
    <w:rsid w:val="003A2844"/>
    <w:rsid w:val="003A3387"/>
    <w:rsid w:val="003A397A"/>
    <w:rsid w:val="003A3E71"/>
    <w:rsid w:val="003A3E9F"/>
    <w:rsid w:val="003A406E"/>
    <w:rsid w:val="003A44E6"/>
    <w:rsid w:val="003A4639"/>
    <w:rsid w:val="003A49CC"/>
    <w:rsid w:val="003A5EA2"/>
    <w:rsid w:val="003A6525"/>
    <w:rsid w:val="003A789B"/>
    <w:rsid w:val="003A796E"/>
    <w:rsid w:val="003A7EFD"/>
    <w:rsid w:val="003B0BD9"/>
    <w:rsid w:val="003B1874"/>
    <w:rsid w:val="003B1FB8"/>
    <w:rsid w:val="003B233C"/>
    <w:rsid w:val="003B241A"/>
    <w:rsid w:val="003B26DB"/>
    <w:rsid w:val="003B2C13"/>
    <w:rsid w:val="003B433C"/>
    <w:rsid w:val="003B4521"/>
    <w:rsid w:val="003B4A17"/>
    <w:rsid w:val="003B4A8E"/>
    <w:rsid w:val="003B5845"/>
    <w:rsid w:val="003B5B89"/>
    <w:rsid w:val="003B5E37"/>
    <w:rsid w:val="003B5EA9"/>
    <w:rsid w:val="003B60D9"/>
    <w:rsid w:val="003B6BCC"/>
    <w:rsid w:val="003B712C"/>
    <w:rsid w:val="003C192E"/>
    <w:rsid w:val="003C1A6E"/>
    <w:rsid w:val="003C1AC1"/>
    <w:rsid w:val="003C1AD1"/>
    <w:rsid w:val="003C1DA1"/>
    <w:rsid w:val="003C201A"/>
    <w:rsid w:val="003C33D0"/>
    <w:rsid w:val="003C36B4"/>
    <w:rsid w:val="003C3B13"/>
    <w:rsid w:val="003C450A"/>
    <w:rsid w:val="003C487A"/>
    <w:rsid w:val="003C5188"/>
    <w:rsid w:val="003C528D"/>
    <w:rsid w:val="003C52E9"/>
    <w:rsid w:val="003C533C"/>
    <w:rsid w:val="003C54B9"/>
    <w:rsid w:val="003C5A0E"/>
    <w:rsid w:val="003C5A51"/>
    <w:rsid w:val="003C5F17"/>
    <w:rsid w:val="003C61AC"/>
    <w:rsid w:val="003C789A"/>
    <w:rsid w:val="003C79C6"/>
    <w:rsid w:val="003D0299"/>
    <w:rsid w:val="003D04F5"/>
    <w:rsid w:val="003D08F8"/>
    <w:rsid w:val="003D0F85"/>
    <w:rsid w:val="003D1DE4"/>
    <w:rsid w:val="003D2124"/>
    <w:rsid w:val="003D22CD"/>
    <w:rsid w:val="003D2693"/>
    <w:rsid w:val="003D26C7"/>
    <w:rsid w:val="003D28CD"/>
    <w:rsid w:val="003D2B1B"/>
    <w:rsid w:val="003D33A8"/>
    <w:rsid w:val="003D3BEE"/>
    <w:rsid w:val="003D3D4B"/>
    <w:rsid w:val="003D3DC8"/>
    <w:rsid w:val="003D3FA2"/>
    <w:rsid w:val="003D40B3"/>
    <w:rsid w:val="003D44B5"/>
    <w:rsid w:val="003D4701"/>
    <w:rsid w:val="003D4880"/>
    <w:rsid w:val="003D5125"/>
    <w:rsid w:val="003D5FBE"/>
    <w:rsid w:val="003D66F8"/>
    <w:rsid w:val="003D7928"/>
    <w:rsid w:val="003D7A3E"/>
    <w:rsid w:val="003D7AD8"/>
    <w:rsid w:val="003E1F7B"/>
    <w:rsid w:val="003E2614"/>
    <w:rsid w:val="003E2695"/>
    <w:rsid w:val="003E302E"/>
    <w:rsid w:val="003E306E"/>
    <w:rsid w:val="003E3904"/>
    <w:rsid w:val="003E3AB2"/>
    <w:rsid w:val="003E42AF"/>
    <w:rsid w:val="003E46BE"/>
    <w:rsid w:val="003E4FA1"/>
    <w:rsid w:val="003E52FF"/>
    <w:rsid w:val="003E53CF"/>
    <w:rsid w:val="003E5408"/>
    <w:rsid w:val="003E5416"/>
    <w:rsid w:val="003E57B0"/>
    <w:rsid w:val="003E59B3"/>
    <w:rsid w:val="003E5C68"/>
    <w:rsid w:val="003E5C99"/>
    <w:rsid w:val="003E6100"/>
    <w:rsid w:val="003E6728"/>
    <w:rsid w:val="003E6B1B"/>
    <w:rsid w:val="003E6CB8"/>
    <w:rsid w:val="003E71F3"/>
    <w:rsid w:val="003E74CA"/>
    <w:rsid w:val="003E7592"/>
    <w:rsid w:val="003F0401"/>
    <w:rsid w:val="003F0EBB"/>
    <w:rsid w:val="003F1304"/>
    <w:rsid w:val="003F204C"/>
    <w:rsid w:val="003F20CD"/>
    <w:rsid w:val="003F2EDB"/>
    <w:rsid w:val="003F35DA"/>
    <w:rsid w:val="003F3B12"/>
    <w:rsid w:val="003F3B86"/>
    <w:rsid w:val="003F3FA7"/>
    <w:rsid w:val="003F42A3"/>
    <w:rsid w:val="003F4A63"/>
    <w:rsid w:val="003F4FCD"/>
    <w:rsid w:val="003F6A9F"/>
    <w:rsid w:val="003F7278"/>
    <w:rsid w:val="003F7F22"/>
    <w:rsid w:val="003F7F77"/>
    <w:rsid w:val="00400109"/>
    <w:rsid w:val="0040021A"/>
    <w:rsid w:val="0040046A"/>
    <w:rsid w:val="00400720"/>
    <w:rsid w:val="00401243"/>
    <w:rsid w:val="00401FD1"/>
    <w:rsid w:val="004025AC"/>
    <w:rsid w:val="00402F7E"/>
    <w:rsid w:val="0040315C"/>
    <w:rsid w:val="0040398B"/>
    <w:rsid w:val="00404121"/>
    <w:rsid w:val="004046E9"/>
    <w:rsid w:val="00404C1D"/>
    <w:rsid w:val="00404E36"/>
    <w:rsid w:val="00405028"/>
    <w:rsid w:val="00405A85"/>
    <w:rsid w:val="00405C39"/>
    <w:rsid w:val="004061AF"/>
    <w:rsid w:val="004067F6"/>
    <w:rsid w:val="00406CA8"/>
    <w:rsid w:val="00407219"/>
    <w:rsid w:val="00407688"/>
    <w:rsid w:val="00407A39"/>
    <w:rsid w:val="00410160"/>
    <w:rsid w:val="00410367"/>
    <w:rsid w:val="00410931"/>
    <w:rsid w:val="00411060"/>
    <w:rsid w:val="00411138"/>
    <w:rsid w:val="00411789"/>
    <w:rsid w:val="00411A7E"/>
    <w:rsid w:val="00411F98"/>
    <w:rsid w:val="00412184"/>
    <w:rsid w:val="00412742"/>
    <w:rsid w:val="00412EAF"/>
    <w:rsid w:val="00413DFA"/>
    <w:rsid w:val="0041433A"/>
    <w:rsid w:val="004143A3"/>
    <w:rsid w:val="00415266"/>
    <w:rsid w:val="00415388"/>
    <w:rsid w:val="004153FF"/>
    <w:rsid w:val="004154ED"/>
    <w:rsid w:val="004155DF"/>
    <w:rsid w:val="004164E5"/>
    <w:rsid w:val="00416ABF"/>
    <w:rsid w:val="00416D70"/>
    <w:rsid w:val="00417AB8"/>
    <w:rsid w:val="00417AED"/>
    <w:rsid w:val="00417AEF"/>
    <w:rsid w:val="00420028"/>
    <w:rsid w:val="00420129"/>
    <w:rsid w:val="004202EF"/>
    <w:rsid w:val="00420E0B"/>
    <w:rsid w:val="0042135E"/>
    <w:rsid w:val="00421806"/>
    <w:rsid w:val="00421887"/>
    <w:rsid w:val="00422247"/>
    <w:rsid w:val="0042229C"/>
    <w:rsid w:val="004223DA"/>
    <w:rsid w:val="0042303E"/>
    <w:rsid w:val="004230CD"/>
    <w:rsid w:val="00423DE2"/>
    <w:rsid w:val="00424145"/>
    <w:rsid w:val="00424267"/>
    <w:rsid w:val="00424784"/>
    <w:rsid w:val="00425490"/>
    <w:rsid w:val="00425539"/>
    <w:rsid w:val="00425E8F"/>
    <w:rsid w:val="00425F79"/>
    <w:rsid w:val="00426C58"/>
    <w:rsid w:val="00426D9A"/>
    <w:rsid w:val="00426FE5"/>
    <w:rsid w:val="004274C6"/>
    <w:rsid w:val="0042788B"/>
    <w:rsid w:val="00430B35"/>
    <w:rsid w:val="00430B4D"/>
    <w:rsid w:val="00431CB8"/>
    <w:rsid w:val="00431DF8"/>
    <w:rsid w:val="004323E3"/>
    <w:rsid w:val="004325B6"/>
    <w:rsid w:val="00432D89"/>
    <w:rsid w:val="00432DC9"/>
    <w:rsid w:val="00434655"/>
    <w:rsid w:val="004348AF"/>
    <w:rsid w:val="00434FBD"/>
    <w:rsid w:val="004355EF"/>
    <w:rsid w:val="00435CE2"/>
    <w:rsid w:val="004363AD"/>
    <w:rsid w:val="00436545"/>
    <w:rsid w:val="00436610"/>
    <w:rsid w:val="00436F20"/>
    <w:rsid w:val="004374A6"/>
    <w:rsid w:val="00437975"/>
    <w:rsid w:val="00440134"/>
    <w:rsid w:val="00440715"/>
    <w:rsid w:val="00440878"/>
    <w:rsid w:val="00440941"/>
    <w:rsid w:val="00440D0A"/>
    <w:rsid w:val="00441177"/>
    <w:rsid w:val="00441577"/>
    <w:rsid w:val="004417F5"/>
    <w:rsid w:val="00441B20"/>
    <w:rsid w:val="00442782"/>
    <w:rsid w:val="00442C86"/>
    <w:rsid w:val="00443225"/>
    <w:rsid w:val="00443A27"/>
    <w:rsid w:val="00443D87"/>
    <w:rsid w:val="0044447F"/>
    <w:rsid w:val="004447ED"/>
    <w:rsid w:val="004451CC"/>
    <w:rsid w:val="00445289"/>
    <w:rsid w:val="004456F0"/>
    <w:rsid w:val="00445AF9"/>
    <w:rsid w:val="00445CFC"/>
    <w:rsid w:val="00445FAE"/>
    <w:rsid w:val="0044658B"/>
    <w:rsid w:val="00447A53"/>
    <w:rsid w:val="00447F1F"/>
    <w:rsid w:val="004500A8"/>
    <w:rsid w:val="0045029A"/>
    <w:rsid w:val="004507D2"/>
    <w:rsid w:val="00453CA9"/>
    <w:rsid w:val="00453D89"/>
    <w:rsid w:val="0045402E"/>
    <w:rsid w:val="00454097"/>
    <w:rsid w:val="00454487"/>
    <w:rsid w:val="00454D8F"/>
    <w:rsid w:val="004551DD"/>
    <w:rsid w:val="00455528"/>
    <w:rsid w:val="00455542"/>
    <w:rsid w:val="0045577F"/>
    <w:rsid w:val="00455D4F"/>
    <w:rsid w:val="00456152"/>
    <w:rsid w:val="0045695F"/>
    <w:rsid w:val="004577F1"/>
    <w:rsid w:val="00457F85"/>
    <w:rsid w:val="0046009B"/>
    <w:rsid w:val="0046095C"/>
    <w:rsid w:val="00460B9F"/>
    <w:rsid w:val="00460DA2"/>
    <w:rsid w:val="00461928"/>
    <w:rsid w:val="00461978"/>
    <w:rsid w:val="00461D4D"/>
    <w:rsid w:val="00461E36"/>
    <w:rsid w:val="004621F2"/>
    <w:rsid w:val="00462397"/>
    <w:rsid w:val="0046258C"/>
    <w:rsid w:val="00462CA8"/>
    <w:rsid w:val="00462CFA"/>
    <w:rsid w:val="00463633"/>
    <w:rsid w:val="004636C6"/>
    <w:rsid w:val="00464D8B"/>
    <w:rsid w:val="00464FC9"/>
    <w:rsid w:val="004654D2"/>
    <w:rsid w:val="00465A5F"/>
    <w:rsid w:val="00465CD8"/>
    <w:rsid w:val="00465F17"/>
    <w:rsid w:val="004664E5"/>
    <w:rsid w:val="0046671E"/>
    <w:rsid w:val="004677C2"/>
    <w:rsid w:val="00467916"/>
    <w:rsid w:val="00470169"/>
    <w:rsid w:val="00470CCC"/>
    <w:rsid w:val="004710FC"/>
    <w:rsid w:val="004712B4"/>
    <w:rsid w:val="004719A0"/>
    <w:rsid w:val="00471C37"/>
    <w:rsid w:val="00472287"/>
    <w:rsid w:val="004729D5"/>
    <w:rsid w:val="00472D2E"/>
    <w:rsid w:val="00472E82"/>
    <w:rsid w:val="00472EE4"/>
    <w:rsid w:val="0047310F"/>
    <w:rsid w:val="00473306"/>
    <w:rsid w:val="00473A9D"/>
    <w:rsid w:val="00473AF1"/>
    <w:rsid w:val="00475434"/>
    <w:rsid w:val="00475541"/>
    <w:rsid w:val="004758F6"/>
    <w:rsid w:val="004771AE"/>
    <w:rsid w:val="00477754"/>
    <w:rsid w:val="004806CF"/>
    <w:rsid w:val="0048185C"/>
    <w:rsid w:val="00481939"/>
    <w:rsid w:val="00481BAD"/>
    <w:rsid w:val="00481D51"/>
    <w:rsid w:val="00482472"/>
    <w:rsid w:val="00482474"/>
    <w:rsid w:val="004828EA"/>
    <w:rsid w:val="00482AB4"/>
    <w:rsid w:val="00482FC0"/>
    <w:rsid w:val="00483A5E"/>
    <w:rsid w:val="00483B03"/>
    <w:rsid w:val="00483B04"/>
    <w:rsid w:val="0048431B"/>
    <w:rsid w:val="00484357"/>
    <w:rsid w:val="00484657"/>
    <w:rsid w:val="0048475B"/>
    <w:rsid w:val="00484A89"/>
    <w:rsid w:val="0048502D"/>
    <w:rsid w:val="00485093"/>
    <w:rsid w:val="004858F4"/>
    <w:rsid w:val="004867A0"/>
    <w:rsid w:val="004873F9"/>
    <w:rsid w:val="0048776B"/>
    <w:rsid w:val="00487A0A"/>
    <w:rsid w:val="004900DC"/>
    <w:rsid w:val="004902AE"/>
    <w:rsid w:val="0049072C"/>
    <w:rsid w:val="00490813"/>
    <w:rsid w:val="004914EA"/>
    <w:rsid w:val="00491DCE"/>
    <w:rsid w:val="00492E33"/>
    <w:rsid w:val="004930D1"/>
    <w:rsid w:val="004932D7"/>
    <w:rsid w:val="004937E0"/>
    <w:rsid w:val="004940A6"/>
    <w:rsid w:val="00494C30"/>
    <w:rsid w:val="00494D4F"/>
    <w:rsid w:val="00495FD7"/>
    <w:rsid w:val="0049665F"/>
    <w:rsid w:val="00496681"/>
    <w:rsid w:val="004966F2"/>
    <w:rsid w:val="0049694D"/>
    <w:rsid w:val="00496E79"/>
    <w:rsid w:val="004970F4"/>
    <w:rsid w:val="00497602"/>
    <w:rsid w:val="004A0A6A"/>
    <w:rsid w:val="004A0D65"/>
    <w:rsid w:val="004A0DA8"/>
    <w:rsid w:val="004A1052"/>
    <w:rsid w:val="004A15FB"/>
    <w:rsid w:val="004A20CB"/>
    <w:rsid w:val="004A2CC4"/>
    <w:rsid w:val="004A3222"/>
    <w:rsid w:val="004A375F"/>
    <w:rsid w:val="004A38AB"/>
    <w:rsid w:val="004A4D04"/>
    <w:rsid w:val="004A5082"/>
    <w:rsid w:val="004A5101"/>
    <w:rsid w:val="004A535D"/>
    <w:rsid w:val="004A5593"/>
    <w:rsid w:val="004A5720"/>
    <w:rsid w:val="004A6C93"/>
    <w:rsid w:val="004B0027"/>
    <w:rsid w:val="004B0122"/>
    <w:rsid w:val="004B0DCB"/>
    <w:rsid w:val="004B0F03"/>
    <w:rsid w:val="004B10AA"/>
    <w:rsid w:val="004B10AE"/>
    <w:rsid w:val="004B1105"/>
    <w:rsid w:val="004B219C"/>
    <w:rsid w:val="004B22C4"/>
    <w:rsid w:val="004B255B"/>
    <w:rsid w:val="004B2FF5"/>
    <w:rsid w:val="004B3698"/>
    <w:rsid w:val="004B377D"/>
    <w:rsid w:val="004B467B"/>
    <w:rsid w:val="004B46EC"/>
    <w:rsid w:val="004B4F46"/>
    <w:rsid w:val="004B514C"/>
    <w:rsid w:val="004B744B"/>
    <w:rsid w:val="004B748A"/>
    <w:rsid w:val="004B7D7F"/>
    <w:rsid w:val="004C0489"/>
    <w:rsid w:val="004C08B0"/>
    <w:rsid w:val="004C11DA"/>
    <w:rsid w:val="004C159F"/>
    <w:rsid w:val="004C1823"/>
    <w:rsid w:val="004C20AF"/>
    <w:rsid w:val="004C2272"/>
    <w:rsid w:val="004C23B5"/>
    <w:rsid w:val="004C24C9"/>
    <w:rsid w:val="004C2578"/>
    <w:rsid w:val="004C2D1D"/>
    <w:rsid w:val="004C33CD"/>
    <w:rsid w:val="004C33E6"/>
    <w:rsid w:val="004C3BE8"/>
    <w:rsid w:val="004C3D9E"/>
    <w:rsid w:val="004C4470"/>
    <w:rsid w:val="004C46F7"/>
    <w:rsid w:val="004C4860"/>
    <w:rsid w:val="004C6385"/>
    <w:rsid w:val="004C6518"/>
    <w:rsid w:val="004C6962"/>
    <w:rsid w:val="004C6DBD"/>
    <w:rsid w:val="004C6DF5"/>
    <w:rsid w:val="004C7800"/>
    <w:rsid w:val="004C78D4"/>
    <w:rsid w:val="004C7AD3"/>
    <w:rsid w:val="004D0C4B"/>
    <w:rsid w:val="004D102F"/>
    <w:rsid w:val="004D13C2"/>
    <w:rsid w:val="004D168B"/>
    <w:rsid w:val="004D18D7"/>
    <w:rsid w:val="004D20B8"/>
    <w:rsid w:val="004D219C"/>
    <w:rsid w:val="004D3235"/>
    <w:rsid w:val="004D3499"/>
    <w:rsid w:val="004D35E3"/>
    <w:rsid w:val="004D3A30"/>
    <w:rsid w:val="004D3AEA"/>
    <w:rsid w:val="004D4732"/>
    <w:rsid w:val="004D479E"/>
    <w:rsid w:val="004D575F"/>
    <w:rsid w:val="004D579E"/>
    <w:rsid w:val="004D62A7"/>
    <w:rsid w:val="004D639B"/>
    <w:rsid w:val="004D63A8"/>
    <w:rsid w:val="004D672B"/>
    <w:rsid w:val="004D6A99"/>
    <w:rsid w:val="004D7514"/>
    <w:rsid w:val="004D7C3A"/>
    <w:rsid w:val="004E15BF"/>
    <w:rsid w:val="004E1D17"/>
    <w:rsid w:val="004E2AA9"/>
    <w:rsid w:val="004E2C8A"/>
    <w:rsid w:val="004E2FF0"/>
    <w:rsid w:val="004E3561"/>
    <w:rsid w:val="004E3798"/>
    <w:rsid w:val="004E38EE"/>
    <w:rsid w:val="004E3A13"/>
    <w:rsid w:val="004E3A5E"/>
    <w:rsid w:val="004E3E42"/>
    <w:rsid w:val="004E40B6"/>
    <w:rsid w:val="004E4C14"/>
    <w:rsid w:val="004E52DC"/>
    <w:rsid w:val="004E532B"/>
    <w:rsid w:val="004E5981"/>
    <w:rsid w:val="004E5BA0"/>
    <w:rsid w:val="004E5F6E"/>
    <w:rsid w:val="004E66BA"/>
    <w:rsid w:val="004E66BD"/>
    <w:rsid w:val="004E6B65"/>
    <w:rsid w:val="004E6CC6"/>
    <w:rsid w:val="004E771F"/>
    <w:rsid w:val="004E7987"/>
    <w:rsid w:val="004F0002"/>
    <w:rsid w:val="004F0357"/>
    <w:rsid w:val="004F0551"/>
    <w:rsid w:val="004F0E33"/>
    <w:rsid w:val="004F0F8B"/>
    <w:rsid w:val="004F103A"/>
    <w:rsid w:val="004F244A"/>
    <w:rsid w:val="004F24AC"/>
    <w:rsid w:val="004F24C7"/>
    <w:rsid w:val="004F302A"/>
    <w:rsid w:val="004F3656"/>
    <w:rsid w:val="004F3ED7"/>
    <w:rsid w:val="004F42CA"/>
    <w:rsid w:val="004F4B2F"/>
    <w:rsid w:val="004F4B3E"/>
    <w:rsid w:val="004F5134"/>
    <w:rsid w:val="004F522E"/>
    <w:rsid w:val="004F5D95"/>
    <w:rsid w:val="004F640C"/>
    <w:rsid w:val="004F652B"/>
    <w:rsid w:val="004F6DE3"/>
    <w:rsid w:val="004F757F"/>
    <w:rsid w:val="004F765D"/>
    <w:rsid w:val="004F77E2"/>
    <w:rsid w:val="004F787D"/>
    <w:rsid w:val="004F7B8E"/>
    <w:rsid w:val="00500C94"/>
    <w:rsid w:val="00502AAA"/>
    <w:rsid w:val="005036AD"/>
    <w:rsid w:val="00503C3C"/>
    <w:rsid w:val="00503CB6"/>
    <w:rsid w:val="005044E8"/>
    <w:rsid w:val="00504ACF"/>
    <w:rsid w:val="00504BDE"/>
    <w:rsid w:val="00504FF1"/>
    <w:rsid w:val="0050507F"/>
    <w:rsid w:val="005050AC"/>
    <w:rsid w:val="00505556"/>
    <w:rsid w:val="005058FD"/>
    <w:rsid w:val="0050595A"/>
    <w:rsid w:val="00505E46"/>
    <w:rsid w:val="005060C3"/>
    <w:rsid w:val="00506564"/>
    <w:rsid w:val="00510B42"/>
    <w:rsid w:val="00511334"/>
    <w:rsid w:val="005118DB"/>
    <w:rsid w:val="00511B6F"/>
    <w:rsid w:val="0051234E"/>
    <w:rsid w:val="00512506"/>
    <w:rsid w:val="005129E5"/>
    <w:rsid w:val="00512B63"/>
    <w:rsid w:val="0051379E"/>
    <w:rsid w:val="00513C82"/>
    <w:rsid w:val="005150FB"/>
    <w:rsid w:val="00515233"/>
    <w:rsid w:val="005156DC"/>
    <w:rsid w:val="00515819"/>
    <w:rsid w:val="00515BBF"/>
    <w:rsid w:val="00515D49"/>
    <w:rsid w:val="005164CA"/>
    <w:rsid w:val="00517B6E"/>
    <w:rsid w:val="00522464"/>
    <w:rsid w:val="005226E1"/>
    <w:rsid w:val="005228AD"/>
    <w:rsid w:val="00522997"/>
    <w:rsid w:val="00523A4B"/>
    <w:rsid w:val="00523ABB"/>
    <w:rsid w:val="00523B84"/>
    <w:rsid w:val="0052450C"/>
    <w:rsid w:val="00524AD1"/>
    <w:rsid w:val="00524F3C"/>
    <w:rsid w:val="005255A1"/>
    <w:rsid w:val="005259EF"/>
    <w:rsid w:val="00525C0F"/>
    <w:rsid w:val="005264BF"/>
    <w:rsid w:val="0052663E"/>
    <w:rsid w:val="00526AFD"/>
    <w:rsid w:val="00527023"/>
    <w:rsid w:val="0052716F"/>
    <w:rsid w:val="005274E9"/>
    <w:rsid w:val="00527722"/>
    <w:rsid w:val="00527C46"/>
    <w:rsid w:val="00527F7E"/>
    <w:rsid w:val="0053013A"/>
    <w:rsid w:val="005301EE"/>
    <w:rsid w:val="0053105E"/>
    <w:rsid w:val="00532BE4"/>
    <w:rsid w:val="00533370"/>
    <w:rsid w:val="00533BDD"/>
    <w:rsid w:val="00533CC0"/>
    <w:rsid w:val="00534428"/>
    <w:rsid w:val="005345CF"/>
    <w:rsid w:val="005346A4"/>
    <w:rsid w:val="00535A5B"/>
    <w:rsid w:val="00536300"/>
    <w:rsid w:val="0053661F"/>
    <w:rsid w:val="005367A3"/>
    <w:rsid w:val="00536A12"/>
    <w:rsid w:val="00536DDA"/>
    <w:rsid w:val="00536F7F"/>
    <w:rsid w:val="0053736D"/>
    <w:rsid w:val="0053744E"/>
    <w:rsid w:val="005375A6"/>
    <w:rsid w:val="0054045A"/>
    <w:rsid w:val="005408CA"/>
    <w:rsid w:val="005413AE"/>
    <w:rsid w:val="00541411"/>
    <w:rsid w:val="005417BE"/>
    <w:rsid w:val="00541BFC"/>
    <w:rsid w:val="0054228F"/>
    <w:rsid w:val="00542A37"/>
    <w:rsid w:val="00542B0B"/>
    <w:rsid w:val="005435E8"/>
    <w:rsid w:val="00543969"/>
    <w:rsid w:val="00544868"/>
    <w:rsid w:val="00544AB4"/>
    <w:rsid w:val="0054540E"/>
    <w:rsid w:val="005458EF"/>
    <w:rsid w:val="00545938"/>
    <w:rsid w:val="00545B2F"/>
    <w:rsid w:val="00545CF0"/>
    <w:rsid w:val="00545DD1"/>
    <w:rsid w:val="005460CE"/>
    <w:rsid w:val="005460F8"/>
    <w:rsid w:val="00546147"/>
    <w:rsid w:val="0054666C"/>
    <w:rsid w:val="00546974"/>
    <w:rsid w:val="00546B48"/>
    <w:rsid w:val="00546D05"/>
    <w:rsid w:val="00547EF9"/>
    <w:rsid w:val="00547F58"/>
    <w:rsid w:val="005500A2"/>
    <w:rsid w:val="00550322"/>
    <w:rsid w:val="00551698"/>
    <w:rsid w:val="00552225"/>
    <w:rsid w:val="00552319"/>
    <w:rsid w:val="00552EB9"/>
    <w:rsid w:val="00552F34"/>
    <w:rsid w:val="00553DE3"/>
    <w:rsid w:val="00554380"/>
    <w:rsid w:val="005546C2"/>
    <w:rsid w:val="00555A61"/>
    <w:rsid w:val="00555AC2"/>
    <w:rsid w:val="00555B8C"/>
    <w:rsid w:val="00555D4C"/>
    <w:rsid w:val="00556049"/>
    <w:rsid w:val="00556778"/>
    <w:rsid w:val="00556841"/>
    <w:rsid w:val="00557399"/>
    <w:rsid w:val="005577E2"/>
    <w:rsid w:val="005578FA"/>
    <w:rsid w:val="0055799B"/>
    <w:rsid w:val="00557C2C"/>
    <w:rsid w:val="005605E1"/>
    <w:rsid w:val="00562185"/>
    <w:rsid w:val="0056221A"/>
    <w:rsid w:val="00562C13"/>
    <w:rsid w:val="0056300A"/>
    <w:rsid w:val="005632A3"/>
    <w:rsid w:val="0056332E"/>
    <w:rsid w:val="00563847"/>
    <w:rsid w:val="00563B0B"/>
    <w:rsid w:val="00563D71"/>
    <w:rsid w:val="00563DEE"/>
    <w:rsid w:val="005642AA"/>
    <w:rsid w:val="005642AB"/>
    <w:rsid w:val="00565155"/>
    <w:rsid w:val="00566660"/>
    <w:rsid w:val="005668B7"/>
    <w:rsid w:val="005679A0"/>
    <w:rsid w:val="00570AAD"/>
    <w:rsid w:val="00570C40"/>
    <w:rsid w:val="00570F2C"/>
    <w:rsid w:val="00571442"/>
    <w:rsid w:val="00572B0F"/>
    <w:rsid w:val="00573791"/>
    <w:rsid w:val="0057384C"/>
    <w:rsid w:val="00574884"/>
    <w:rsid w:val="005759A8"/>
    <w:rsid w:val="00575A00"/>
    <w:rsid w:val="00575B58"/>
    <w:rsid w:val="0057683F"/>
    <w:rsid w:val="00576DFF"/>
    <w:rsid w:val="005772CB"/>
    <w:rsid w:val="005776E2"/>
    <w:rsid w:val="0058000C"/>
    <w:rsid w:val="0058086D"/>
    <w:rsid w:val="00580E1B"/>
    <w:rsid w:val="00581240"/>
    <w:rsid w:val="00581F4D"/>
    <w:rsid w:val="00582258"/>
    <w:rsid w:val="0058230D"/>
    <w:rsid w:val="00582333"/>
    <w:rsid w:val="005823D2"/>
    <w:rsid w:val="0058261D"/>
    <w:rsid w:val="00582DA7"/>
    <w:rsid w:val="0058362A"/>
    <w:rsid w:val="00584516"/>
    <w:rsid w:val="00584FA4"/>
    <w:rsid w:val="005856FC"/>
    <w:rsid w:val="00585943"/>
    <w:rsid w:val="00585B49"/>
    <w:rsid w:val="00585BD7"/>
    <w:rsid w:val="0058672B"/>
    <w:rsid w:val="00586860"/>
    <w:rsid w:val="00586A8B"/>
    <w:rsid w:val="0058722D"/>
    <w:rsid w:val="005873D9"/>
    <w:rsid w:val="005876EB"/>
    <w:rsid w:val="00590329"/>
    <w:rsid w:val="00590921"/>
    <w:rsid w:val="00590C9E"/>
    <w:rsid w:val="00590CD6"/>
    <w:rsid w:val="00590E6C"/>
    <w:rsid w:val="00591D24"/>
    <w:rsid w:val="00591F01"/>
    <w:rsid w:val="005924F5"/>
    <w:rsid w:val="0059365B"/>
    <w:rsid w:val="00594454"/>
    <w:rsid w:val="005945DF"/>
    <w:rsid w:val="0059461E"/>
    <w:rsid w:val="005950BC"/>
    <w:rsid w:val="0059560D"/>
    <w:rsid w:val="00595FE5"/>
    <w:rsid w:val="0059657A"/>
    <w:rsid w:val="00596E3D"/>
    <w:rsid w:val="00596F43"/>
    <w:rsid w:val="00597485"/>
    <w:rsid w:val="005978A2"/>
    <w:rsid w:val="005A16AD"/>
    <w:rsid w:val="005A202B"/>
    <w:rsid w:val="005A23C7"/>
    <w:rsid w:val="005A269E"/>
    <w:rsid w:val="005A2A4D"/>
    <w:rsid w:val="005A2B0E"/>
    <w:rsid w:val="005A30A4"/>
    <w:rsid w:val="005A3162"/>
    <w:rsid w:val="005A3317"/>
    <w:rsid w:val="005A39BB"/>
    <w:rsid w:val="005A3C46"/>
    <w:rsid w:val="005A3CBF"/>
    <w:rsid w:val="005A47BE"/>
    <w:rsid w:val="005A4C4B"/>
    <w:rsid w:val="005A4CBB"/>
    <w:rsid w:val="005A4DBA"/>
    <w:rsid w:val="005A5439"/>
    <w:rsid w:val="005A55EC"/>
    <w:rsid w:val="005A5B1B"/>
    <w:rsid w:val="005A5C34"/>
    <w:rsid w:val="005A5F56"/>
    <w:rsid w:val="005A7EB5"/>
    <w:rsid w:val="005B264F"/>
    <w:rsid w:val="005B34F2"/>
    <w:rsid w:val="005B371B"/>
    <w:rsid w:val="005B3E2D"/>
    <w:rsid w:val="005B4196"/>
    <w:rsid w:val="005B4BC1"/>
    <w:rsid w:val="005B4C63"/>
    <w:rsid w:val="005B6949"/>
    <w:rsid w:val="005B6DC2"/>
    <w:rsid w:val="005B751E"/>
    <w:rsid w:val="005B770F"/>
    <w:rsid w:val="005B7C3B"/>
    <w:rsid w:val="005C0094"/>
    <w:rsid w:val="005C014C"/>
    <w:rsid w:val="005C04B1"/>
    <w:rsid w:val="005C0934"/>
    <w:rsid w:val="005C0A23"/>
    <w:rsid w:val="005C131C"/>
    <w:rsid w:val="005C1502"/>
    <w:rsid w:val="005C1606"/>
    <w:rsid w:val="005C17B2"/>
    <w:rsid w:val="005C227F"/>
    <w:rsid w:val="005C234E"/>
    <w:rsid w:val="005C24A5"/>
    <w:rsid w:val="005C3074"/>
    <w:rsid w:val="005C3C4C"/>
    <w:rsid w:val="005C41D8"/>
    <w:rsid w:val="005C4763"/>
    <w:rsid w:val="005C47B0"/>
    <w:rsid w:val="005C511B"/>
    <w:rsid w:val="005C52DA"/>
    <w:rsid w:val="005C5373"/>
    <w:rsid w:val="005C53BB"/>
    <w:rsid w:val="005C55FA"/>
    <w:rsid w:val="005C5707"/>
    <w:rsid w:val="005C5ED6"/>
    <w:rsid w:val="005C647B"/>
    <w:rsid w:val="005C64FE"/>
    <w:rsid w:val="005C6E3E"/>
    <w:rsid w:val="005C7702"/>
    <w:rsid w:val="005C79D3"/>
    <w:rsid w:val="005D0243"/>
    <w:rsid w:val="005D05D3"/>
    <w:rsid w:val="005D1719"/>
    <w:rsid w:val="005D1FE0"/>
    <w:rsid w:val="005D2503"/>
    <w:rsid w:val="005D2C9D"/>
    <w:rsid w:val="005D31BE"/>
    <w:rsid w:val="005D3388"/>
    <w:rsid w:val="005D3A56"/>
    <w:rsid w:val="005D3B83"/>
    <w:rsid w:val="005D3B8F"/>
    <w:rsid w:val="005D3D7F"/>
    <w:rsid w:val="005D481B"/>
    <w:rsid w:val="005D48B4"/>
    <w:rsid w:val="005D49E2"/>
    <w:rsid w:val="005D4D27"/>
    <w:rsid w:val="005D55DF"/>
    <w:rsid w:val="005D5FC5"/>
    <w:rsid w:val="005D6312"/>
    <w:rsid w:val="005D6389"/>
    <w:rsid w:val="005D67F9"/>
    <w:rsid w:val="005D6DF1"/>
    <w:rsid w:val="005D7107"/>
    <w:rsid w:val="005D75B9"/>
    <w:rsid w:val="005D7ABB"/>
    <w:rsid w:val="005E04AC"/>
    <w:rsid w:val="005E04E1"/>
    <w:rsid w:val="005E0B7D"/>
    <w:rsid w:val="005E10E2"/>
    <w:rsid w:val="005E136D"/>
    <w:rsid w:val="005E26C3"/>
    <w:rsid w:val="005E2740"/>
    <w:rsid w:val="005E292D"/>
    <w:rsid w:val="005E3032"/>
    <w:rsid w:val="005E3B65"/>
    <w:rsid w:val="005E3EE8"/>
    <w:rsid w:val="005E4712"/>
    <w:rsid w:val="005E484D"/>
    <w:rsid w:val="005E49EF"/>
    <w:rsid w:val="005E52BB"/>
    <w:rsid w:val="005E57A0"/>
    <w:rsid w:val="005E68C5"/>
    <w:rsid w:val="005E6941"/>
    <w:rsid w:val="005E69E7"/>
    <w:rsid w:val="005E6FE8"/>
    <w:rsid w:val="005E706E"/>
    <w:rsid w:val="005E7C4A"/>
    <w:rsid w:val="005F01A0"/>
    <w:rsid w:val="005F02BC"/>
    <w:rsid w:val="005F073E"/>
    <w:rsid w:val="005F075E"/>
    <w:rsid w:val="005F0E06"/>
    <w:rsid w:val="005F0FAA"/>
    <w:rsid w:val="005F1EDB"/>
    <w:rsid w:val="005F2756"/>
    <w:rsid w:val="005F2E53"/>
    <w:rsid w:val="005F346F"/>
    <w:rsid w:val="005F348B"/>
    <w:rsid w:val="005F3715"/>
    <w:rsid w:val="005F3A9C"/>
    <w:rsid w:val="005F3C63"/>
    <w:rsid w:val="005F4245"/>
    <w:rsid w:val="005F5083"/>
    <w:rsid w:val="005F548A"/>
    <w:rsid w:val="005F5594"/>
    <w:rsid w:val="005F5DCB"/>
    <w:rsid w:val="005F613E"/>
    <w:rsid w:val="005F6EC2"/>
    <w:rsid w:val="005F7559"/>
    <w:rsid w:val="006000DA"/>
    <w:rsid w:val="006017E0"/>
    <w:rsid w:val="00601B74"/>
    <w:rsid w:val="0060222C"/>
    <w:rsid w:val="00602AE7"/>
    <w:rsid w:val="00603419"/>
    <w:rsid w:val="00603421"/>
    <w:rsid w:val="00603512"/>
    <w:rsid w:val="00603A93"/>
    <w:rsid w:val="0060425F"/>
    <w:rsid w:val="00604370"/>
    <w:rsid w:val="00604432"/>
    <w:rsid w:val="006047FC"/>
    <w:rsid w:val="00604B5B"/>
    <w:rsid w:val="00604C3C"/>
    <w:rsid w:val="00605A61"/>
    <w:rsid w:val="00605ECE"/>
    <w:rsid w:val="00606146"/>
    <w:rsid w:val="0060664B"/>
    <w:rsid w:val="00606EE1"/>
    <w:rsid w:val="0060768A"/>
    <w:rsid w:val="0061019A"/>
    <w:rsid w:val="00610359"/>
    <w:rsid w:val="00610616"/>
    <w:rsid w:val="00610705"/>
    <w:rsid w:val="00610935"/>
    <w:rsid w:val="00610E34"/>
    <w:rsid w:val="0061114C"/>
    <w:rsid w:val="006119A2"/>
    <w:rsid w:val="00611BDE"/>
    <w:rsid w:val="006121AE"/>
    <w:rsid w:val="00612247"/>
    <w:rsid w:val="0061372B"/>
    <w:rsid w:val="00613B22"/>
    <w:rsid w:val="00613C7E"/>
    <w:rsid w:val="00613CEB"/>
    <w:rsid w:val="00613EE0"/>
    <w:rsid w:val="00615138"/>
    <w:rsid w:val="0061587E"/>
    <w:rsid w:val="00615A3B"/>
    <w:rsid w:val="00615BE4"/>
    <w:rsid w:val="00615F93"/>
    <w:rsid w:val="00616006"/>
    <w:rsid w:val="0061605D"/>
    <w:rsid w:val="00616C5C"/>
    <w:rsid w:val="00616D4C"/>
    <w:rsid w:val="00617350"/>
    <w:rsid w:val="006177C7"/>
    <w:rsid w:val="0061781B"/>
    <w:rsid w:val="0062080B"/>
    <w:rsid w:val="00622062"/>
    <w:rsid w:val="00622243"/>
    <w:rsid w:val="006224CA"/>
    <w:rsid w:val="00622F98"/>
    <w:rsid w:val="00623D90"/>
    <w:rsid w:val="006241FB"/>
    <w:rsid w:val="00624D2A"/>
    <w:rsid w:val="00624D5F"/>
    <w:rsid w:val="00624DAA"/>
    <w:rsid w:val="00625B24"/>
    <w:rsid w:val="00625E5B"/>
    <w:rsid w:val="0062641D"/>
    <w:rsid w:val="006264D9"/>
    <w:rsid w:val="0062653C"/>
    <w:rsid w:val="00626639"/>
    <w:rsid w:val="0062681B"/>
    <w:rsid w:val="00626943"/>
    <w:rsid w:val="00626A2D"/>
    <w:rsid w:val="00626AA6"/>
    <w:rsid w:val="00627376"/>
    <w:rsid w:val="00627BE4"/>
    <w:rsid w:val="00627F4D"/>
    <w:rsid w:val="0063001B"/>
    <w:rsid w:val="0063063B"/>
    <w:rsid w:val="00630ABA"/>
    <w:rsid w:val="00630C95"/>
    <w:rsid w:val="00630E87"/>
    <w:rsid w:val="006311B7"/>
    <w:rsid w:val="00631260"/>
    <w:rsid w:val="00631638"/>
    <w:rsid w:val="00631BCF"/>
    <w:rsid w:val="00632879"/>
    <w:rsid w:val="00632C89"/>
    <w:rsid w:val="00632CF3"/>
    <w:rsid w:val="00632DC1"/>
    <w:rsid w:val="00633016"/>
    <w:rsid w:val="00633146"/>
    <w:rsid w:val="0063344F"/>
    <w:rsid w:val="00633735"/>
    <w:rsid w:val="00633DCD"/>
    <w:rsid w:val="0063412C"/>
    <w:rsid w:val="00634231"/>
    <w:rsid w:val="00634678"/>
    <w:rsid w:val="00635032"/>
    <w:rsid w:val="006351DE"/>
    <w:rsid w:val="0063524E"/>
    <w:rsid w:val="0063558A"/>
    <w:rsid w:val="0063587A"/>
    <w:rsid w:val="00636124"/>
    <w:rsid w:val="006363E7"/>
    <w:rsid w:val="0063642F"/>
    <w:rsid w:val="00636689"/>
    <w:rsid w:val="00636A25"/>
    <w:rsid w:val="00640CED"/>
    <w:rsid w:val="00641463"/>
    <w:rsid w:val="00641C69"/>
    <w:rsid w:val="006421D1"/>
    <w:rsid w:val="00642634"/>
    <w:rsid w:val="00642888"/>
    <w:rsid w:val="00642BF7"/>
    <w:rsid w:val="00642F3C"/>
    <w:rsid w:val="006431E7"/>
    <w:rsid w:val="00644912"/>
    <w:rsid w:val="00644D0E"/>
    <w:rsid w:val="0064535F"/>
    <w:rsid w:val="00645419"/>
    <w:rsid w:val="006461A9"/>
    <w:rsid w:val="006462D9"/>
    <w:rsid w:val="006463F5"/>
    <w:rsid w:val="00646DCA"/>
    <w:rsid w:val="006477C0"/>
    <w:rsid w:val="00647ADB"/>
    <w:rsid w:val="00647D3F"/>
    <w:rsid w:val="006502D6"/>
    <w:rsid w:val="00650434"/>
    <w:rsid w:val="00650D3E"/>
    <w:rsid w:val="00650F0B"/>
    <w:rsid w:val="0065113F"/>
    <w:rsid w:val="00651458"/>
    <w:rsid w:val="006514A5"/>
    <w:rsid w:val="006528AF"/>
    <w:rsid w:val="00653BA3"/>
    <w:rsid w:val="00653EBD"/>
    <w:rsid w:val="00653F17"/>
    <w:rsid w:val="00654D12"/>
    <w:rsid w:val="006551E4"/>
    <w:rsid w:val="006555EC"/>
    <w:rsid w:val="00655D5C"/>
    <w:rsid w:val="00655E2B"/>
    <w:rsid w:val="00656811"/>
    <w:rsid w:val="00657499"/>
    <w:rsid w:val="00657D21"/>
    <w:rsid w:val="00657E11"/>
    <w:rsid w:val="0066009C"/>
    <w:rsid w:val="0066030E"/>
    <w:rsid w:val="00660335"/>
    <w:rsid w:val="00660587"/>
    <w:rsid w:val="0066059B"/>
    <w:rsid w:val="00660ACB"/>
    <w:rsid w:val="00660AEA"/>
    <w:rsid w:val="00660DA7"/>
    <w:rsid w:val="00661091"/>
    <w:rsid w:val="0066160C"/>
    <w:rsid w:val="00661F10"/>
    <w:rsid w:val="0066234D"/>
    <w:rsid w:val="00662414"/>
    <w:rsid w:val="00662860"/>
    <w:rsid w:val="00662921"/>
    <w:rsid w:val="00662A04"/>
    <w:rsid w:val="00662A58"/>
    <w:rsid w:val="00662DEF"/>
    <w:rsid w:val="006634D0"/>
    <w:rsid w:val="00663A62"/>
    <w:rsid w:val="00664E8C"/>
    <w:rsid w:val="006654D8"/>
    <w:rsid w:val="006657CD"/>
    <w:rsid w:val="00666123"/>
    <w:rsid w:val="0066623E"/>
    <w:rsid w:val="00666A1E"/>
    <w:rsid w:val="00667D52"/>
    <w:rsid w:val="00670496"/>
    <w:rsid w:val="006705FB"/>
    <w:rsid w:val="00670DEC"/>
    <w:rsid w:val="00671039"/>
    <w:rsid w:val="0067138B"/>
    <w:rsid w:val="00671B3B"/>
    <w:rsid w:val="00672395"/>
    <w:rsid w:val="0067288A"/>
    <w:rsid w:val="00673482"/>
    <w:rsid w:val="0067351A"/>
    <w:rsid w:val="0067372C"/>
    <w:rsid w:val="00673A22"/>
    <w:rsid w:val="006741F4"/>
    <w:rsid w:val="0067480C"/>
    <w:rsid w:val="00674931"/>
    <w:rsid w:val="00674D39"/>
    <w:rsid w:val="00675191"/>
    <w:rsid w:val="00675319"/>
    <w:rsid w:val="00675E8B"/>
    <w:rsid w:val="0067695F"/>
    <w:rsid w:val="0067785F"/>
    <w:rsid w:val="00677F63"/>
    <w:rsid w:val="006803DB"/>
    <w:rsid w:val="00680A4E"/>
    <w:rsid w:val="00681EC6"/>
    <w:rsid w:val="006821CC"/>
    <w:rsid w:val="00682E9E"/>
    <w:rsid w:val="00682F58"/>
    <w:rsid w:val="00683D4F"/>
    <w:rsid w:val="00683FE0"/>
    <w:rsid w:val="00684686"/>
    <w:rsid w:val="0068483C"/>
    <w:rsid w:val="0068560C"/>
    <w:rsid w:val="00685DC9"/>
    <w:rsid w:val="0068638A"/>
    <w:rsid w:val="00686A15"/>
    <w:rsid w:val="00686C64"/>
    <w:rsid w:val="00686E1F"/>
    <w:rsid w:val="00687401"/>
    <w:rsid w:val="0069003B"/>
    <w:rsid w:val="00690BF8"/>
    <w:rsid w:val="00690D27"/>
    <w:rsid w:val="00691516"/>
    <w:rsid w:val="00691971"/>
    <w:rsid w:val="00692D47"/>
    <w:rsid w:val="006932D5"/>
    <w:rsid w:val="00693415"/>
    <w:rsid w:val="006936B3"/>
    <w:rsid w:val="00693F57"/>
    <w:rsid w:val="0069415E"/>
    <w:rsid w:val="006941B0"/>
    <w:rsid w:val="0069459B"/>
    <w:rsid w:val="0069527B"/>
    <w:rsid w:val="00695708"/>
    <w:rsid w:val="0069588B"/>
    <w:rsid w:val="006959C8"/>
    <w:rsid w:val="00695F8F"/>
    <w:rsid w:val="00696A0B"/>
    <w:rsid w:val="006970CD"/>
    <w:rsid w:val="006977B7"/>
    <w:rsid w:val="006978CF"/>
    <w:rsid w:val="006A096E"/>
    <w:rsid w:val="006A0A98"/>
    <w:rsid w:val="006A0D5E"/>
    <w:rsid w:val="006A1A2F"/>
    <w:rsid w:val="006A1F3D"/>
    <w:rsid w:val="006A21BE"/>
    <w:rsid w:val="006A2730"/>
    <w:rsid w:val="006A2A3E"/>
    <w:rsid w:val="006A2C03"/>
    <w:rsid w:val="006A2CA6"/>
    <w:rsid w:val="006A34B6"/>
    <w:rsid w:val="006A360B"/>
    <w:rsid w:val="006A3700"/>
    <w:rsid w:val="006A55E1"/>
    <w:rsid w:val="006A5DE3"/>
    <w:rsid w:val="006A691A"/>
    <w:rsid w:val="006A6F1B"/>
    <w:rsid w:val="006A78E3"/>
    <w:rsid w:val="006A7B33"/>
    <w:rsid w:val="006B03A7"/>
    <w:rsid w:val="006B0424"/>
    <w:rsid w:val="006B0AA2"/>
    <w:rsid w:val="006B1211"/>
    <w:rsid w:val="006B1E0C"/>
    <w:rsid w:val="006B1E47"/>
    <w:rsid w:val="006B3090"/>
    <w:rsid w:val="006B3206"/>
    <w:rsid w:val="006B396C"/>
    <w:rsid w:val="006B39FD"/>
    <w:rsid w:val="006B3B6D"/>
    <w:rsid w:val="006B478F"/>
    <w:rsid w:val="006B4A00"/>
    <w:rsid w:val="006B5295"/>
    <w:rsid w:val="006B5971"/>
    <w:rsid w:val="006B5C35"/>
    <w:rsid w:val="006B5D65"/>
    <w:rsid w:val="006B6ADF"/>
    <w:rsid w:val="006B6B09"/>
    <w:rsid w:val="006B76DE"/>
    <w:rsid w:val="006B7843"/>
    <w:rsid w:val="006C019E"/>
    <w:rsid w:val="006C02A8"/>
    <w:rsid w:val="006C0761"/>
    <w:rsid w:val="006C0F0F"/>
    <w:rsid w:val="006C14F0"/>
    <w:rsid w:val="006C1534"/>
    <w:rsid w:val="006C1CFC"/>
    <w:rsid w:val="006C1E45"/>
    <w:rsid w:val="006C2AAF"/>
    <w:rsid w:val="006C325F"/>
    <w:rsid w:val="006C33FC"/>
    <w:rsid w:val="006C39BB"/>
    <w:rsid w:val="006C3AA4"/>
    <w:rsid w:val="006C3B73"/>
    <w:rsid w:val="006C3F82"/>
    <w:rsid w:val="006C4CC2"/>
    <w:rsid w:val="006C4D5D"/>
    <w:rsid w:val="006C4FD4"/>
    <w:rsid w:val="006C51A3"/>
    <w:rsid w:val="006C59C6"/>
    <w:rsid w:val="006C5FEC"/>
    <w:rsid w:val="006C6769"/>
    <w:rsid w:val="006C67C1"/>
    <w:rsid w:val="006C7EA6"/>
    <w:rsid w:val="006D0295"/>
    <w:rsid w:val="006D0A31"/>
    <w:rsid w:val="006D0FF3"/>
    <w:rsid w:val="006D1224"/>
    <w:rsid w:val="006D13CA"/>
    <w:rsid w:val="006D142C"/>
    <w:rsid w:val="006D1710"/>
    <w:rsid w:val="006D19CE"/>
    <w:rsid w:val="006D2440"/>
    <w:rsid w:val="006D2B04"/>
    <w:rsid w:val="006D4590"/>
    <w:rsid w:val="006D4ACA"/>
    <w:rsid w:val="006D53F4"/>
    <w:rsid w:val="006D561E"/>
    <w:rsid w:val="006D5790"/>
    <w:rsid w:val="006D5C8B"/>
    <w:rsid w:val="006D6167"/>
    <w:rsid w:val="006D61A5"/>
    <w:rsid w:val="006D700C"/>
    <w:rsid w:val="006D7A4B"/>
    <w:rsid w:val="006D7DAC"/>
    <w:rsid w:val="006E01E5"/>
    <w:rsid w:val="006E0415"/>
    <w:rsid w:val="006E064F"/>
    <w:rsid w:val="006E0FF6"/>
    <w:rsid w:val="006E1D58"/>
    <w:rsid w:val="006E26CD"/>
    <w:rsid w:val="006E2F4B"/>
    <w:rsid w:val="006E37FE"/>
    <w:rsid w:val="006E3B4C"/>
    <w:rsid w:val="006E3E44"/>
    <w:rsid w:val="006E42FD"/>
    <w:rsid w:val="006E444D"/>
    <w:rsid w:val="006E538A"/>
    <w:rsid w:val="006E5527"/>
    <w:rsid w:val="006E56AE"/>
    <w:rsid w:val="006E58AA"/>
    <w:rsid w:val="006E5D2A"/>
    <w:rsid w:val="006E5E13"/>
    <w:rsid w:val="006E5FD0"/>
    <w:rsid w:val="006E6280"/>
    <w:rsid w:val="006E62A0"/>
    <w:rsid w:val="006E651F"/>
    <w:rsid w:val="006E65F0"/>
    <w:rsid w:val="006E7444"/>
    <w:rsid w:val="006E7556"/>
    <w:rsid w:val="006E761B"/>
    <w:rsid w:val="006E7676"/>
    <w:rsid w:val="006E771F"/>
    <w:rsid w:val="006F039A"/>
    <w:rsid w:val="006F058D"/>
    <w:rsid w:val="006F0B45"/>
    <w:rsid w:val="006F165C"/>
    <w:rsid w:val="006F1A6E"/>
    <w:rsid w:val="006F1F64"/>
    <w:rsid w:val="006F21D1"/>
    <w:rsid w:val="006F22E7"/>
    <w:rsid w:val="006F232A"/>
    <w:rsid w:val="006F2571"/>
    <w:rsid w:val="006F3680"/>
    <w:rsid w:val="006F3776"/>
    <w:rsid w:val="006F37EB"/>
    <w:rsid w:val="006F38BF"/>
    <w:rsid w:val="006F4152"/>
    <w:rsid w:val="006F4CC2"/>
    <w:rsid w:val="006F4CC6"/>
    <w:rsid w:val="006F5195"/>
    <w:rsid w:val="006F5B36"/>
    <w:rsid w:val="006F6DC4"/>
    <w:rsid w:val="006F6EE2"/>
    <w:rsid w:val="006F7B0D"/>
    <w:rsid w:val="0070069A"/>
    <w:rsid w:val="00700FC8"/>
    <w:rsid w:val="00701172"/>
    <w:rsid w:val="007012A3"/>
    <w:rsid w:val="0070198D"/>
    <w:rsid w:val="00702666"/>
    <w:rsid w:val="00702684"/>
    <w:rsid w:val="007026DD"/>
    <w:rsid w:val="00703511"/>
    <w:rsid w:val="007035C1"/>
    <w:rsid w:val="00703E31"/>
    <w:rsid w:val="007049C2"/>
    <w:rsid w:val="00705B46"/>
    <w:rsid w:val="0070664D"/>
    <w:rsid w:val="00707042"/>
    <w:rsid w:val="00707212"/>
    <w:rsid w:val="00707AE4"/>
    <w:rsid w:val="00707DDD"/>
    <w:rsid w:val="00707E3F"/>
    <w:rsid w:val="007104A3"/>
    <w:rsid w:val="007117F0"/>
    <w:rsid w:val="007118EF"/>
    <w:rsid w:val="007129F8"/>
    <w:rsid w:val="00712B7E"/>
    <w:rsid w:val="00712C7E"/>
    <w:rsid w:val="00713265"/>
    <w:rsid w:val="007132E3"/>
    <w:rsid w:val="00713321"/>
    <w:rsid w:val="00713434"/>
    <w:rsid w:val="007134C5"/>
    <w:rsid w:val="007137D9"/>
    <w:rsid w:val="00713A24"/>
    <w:rsid w:val="00713C76"/>
    <w:rsid w:val="00714F3A"/>
    <w:rsid w:val="0071514E"/>
    <w:rsid w:val="00715237"/>
    <w:rsid w:val="007160E5"/>
    <w:rsid w:val="0071635A"/>
    <w:rsid w:val="0071667D"/>
    <w:rsid w:val="007168A0"/>
    <w:rsid w:val="00716CF6"/>
    <w:rsid w:val="00716D19"/>
    <w:rsid w:val="00716FA9"/>
    <w:rsid w:val="00717FF7"/>
    <w:rsid w:val="0072002F"/>
    <w:rsid w:val="0072094D"/>
    <w:rsid w:val="00720975"/>
    <w:rsid w:val="00720CBA"/>
    <w:rsid w:val="00720E24"/>
    <w:rsid w:val="00720FB5"/>
    <w:rsid w:val="0072126A"/>
    <w:rsid w:val="00721458"/>
    <w:rsid w:val="007223C5"/>
    <w:rsid w:val="0072242F"/>
    <w:rsid w:val="0072390C"/>
    <w:rsid w:val="00723A14"/>
    <w:rsid w:val="007240E4"/>
    <w:rsid w:val="0072480D"/>
    <w:rsid w:val="00724B42"/>
    <w:rsid w:val="00725318"/>
    <w:rsid w:val="007253A4"/>
    <w:rsid w:val="00725DA3"/>
    <w:rsid w:val="00726220"/>
    <w:rsid w:val="007262E0"/>
    <w:rsid w:val="007267BB"/>
    <w:rsid w:val="00726C65"/>
    <w:rsid w:val="007271CC"/>
    <w:rsid w:val="00727288"/>
    <w:rsid w:val="007273FE"/>
    <w:rsid w:val="00727CBC"/>
    <w:rsid w:val="00727DC2"/>
    <w:rsid w:val="0073005F"/>
    <w:rsid w:val="00730597"/>
    <w:rsid w:val="00730614"/>
    <w:rsid w:val="00730D87"/>
    <w:rsid w:val="00730E19"/>
    <w:rsid w:val="0073110E"/>
    <w:rsid w:val="0073116A"/>
    <w:rsid w:val="00731188"/>
    <w:rsid w:val="007314DE"/>
    <w:rsid w:val="00731F90"/>
    <w:rsid w:val="007326A3"/>
    <w:rsid w:val="00733246"/>
    <w:rsid w:val="0073392C"/>
    <w:rsid w:val="007339B7"/>
    <w:rsid w:val="00733CEC"/>
    <w:rsid w:val="007342FF"/>
    <w:rsid w:val="00734390"/>
    <w:rsid w:val="0073476C"/>
    <w:rsid w:val="00734B23"/>
    <w:rsid w:val="00734DCD"/>
    <w:rsid w:val="00734E07"/>
    <w:rsid w:val="00735323"/>
    <w:rsid w:val="007353F3"/>
    <w:rsid w:val="007358AC"/>
    <w:rsid w:val="0073650F"/>
    <w:rsid w:val="00736A96"/>
    <w:rsid w:val="00736BCB"/>
    <w:rsid w:val="00736F7A"/>
    <w:rsid w:val="0073785B"/>
    <w:rsid w:val="007379CC"/>
    <w:rsid w:val="00737E01"/>
    <w:rsid w:val="007403C1"/>
    <w:rsid w:val="00740954"/>
    <w:rsid w:val="00740B58"/>
    <w:rsid w:val="0074122A"/>
    <w:rsid w:val="0074166F"/>
    <w:rsid w:val="00741A12"/>
    <w:rsid w:val="007427FF"/>
    <w:rsid w:val="00742B58"/>
    <w:rsid w:val="00742ED5"/>
    <w:rsid w:val="00743738"/>
    <w:rsid w:val="007441CE"/>
    <w:rsid w:val="00744206"/>
    <w:rsid w:val="00744237"/>
    <w:rsid w:val="00744497"/>
    <w:rsid w:val="0074451D"/>
    <w:rsid w:val="00744F57"/>
    <w:rsid w:val="0074567E"/>
    <w:rsid w:val="007459EE"/>
    <w:rsid w:val="00745F4B"/>
    <w:rsid w:val="007464D4"/>
    <w:rsid w:val="007479BC"/>
    <w:rsid w:val="0075013C"/>
    <w:rsid w:val="0075038E"/>
    <w:rsid w:val="00750451"/>
    <w:rsid w:val="0075069D"/>
    <w:rsid w:val="00750DBC"/>
    <w:rsid w:val="007512ED"/>
    <w:rsid w:val="00751545"/>
    <w:rsid w:val="007516A1"/>
    <w:rsid w:val="00751A80"/>
    <w:rsid w:val="00751C80"/>
    <w:rsid w:val="007527E6"/>
    <w:rsid w:val="00752A4D"/>
    <w:rsid w:val="0075402B"/>
    <w:rsid w:val="007541C2"/>
    <w:rsid w:val="007542D9"/>
    <w:rsid w:val="00754724"/>
    <w:rsid w:val="0075475B"/>
    <w:rsid w:val="00754EBC"/>
    <w:rsid w:val="00754F3E"/>
    <w:rsid w:val="00755001"/>
    <w:rsid w:val="007555B0"/>
    <w:rsid w:val="00755DAE"/>
    <w:rsid w:val="00755E41"/>
    <w:rsid w:val="00756ADB"/>
    <w:rsid w:val="00760242"/>
    <w:rsid w:val="007605DF"/>
    <w:rsid w:val="00760ED7"/>
    <w:rsid w:val="0076113A"/>
    <w:rsid w:val="00761449"/>
    <w:rsid w:val="007625D0"/>
    <w:rsid w:val="00762887"/>
    <w:rsid w:val="00762AC7"/>
    <w:rsid w:val="00762AFB"/>
    <w:rsid w:val="007632BC"/>
    <w:rsid w:val="00763552"/>
    <w:rsid w:val="007637FE"/>
    <w:rsid w:val="00763D6D"/>
    <w:rsid w:val="00763DB5"/>
    <w:rsid w:val="007649A3"/>
    <w:rsid w:val="00764FA6"/>
    <w:rsid w:val="007653A0"/>
    <w:rsid w:val="007657F2"/>
    <w:rsid w:val="00766C78"/>
    <w:rsid w:val="007700C1"/>
    <w:rsid w:val="00770BFF"/>
    <w:rsid w:val="007715ED"/>
    <w:rsid w:val="0077254A"/>
    <w:rsid w:val="00774890"/>
    <w:rsid w:val="00774C21"/>
    <w:rsid w:val="00774D83"/>
    <w:rsid w:val="007752B6"/>
    <w:rsid w:val="00775A10"/>
    <w:rsid w:val="00775E5A"/>
    <w:rsid w:val="0077649B"/>
    <w:rsid w:val="00776E5A"/>
    <w:rsid w:val="00777515"/>
    <w:rsid w:val="007775AD"/>
    <w:rsid w:val="00777948"/>
    <w:rsid w:val="00777C0A"/>
    <w:rsid w:val="00780246"/>
    <w:rsid w:val="007808E8"/>
    <w:rsid w:val="00780E2E"/>
    <w:rsid w:val="00781319"/>
    <w:rsid w:val="00781E57"/>
    <w:rsid w:val="0078297D"/>
    <w:rsid w:val="00782C23"/>
    <w:rsid w:val="00782EF0"/>
    <w:rsid w:val="0078318F"/>
    <w:rsid w:val="00783EB5"/>
    <w:rsid w:val="00784B29"/>
    <w:rsid w:val="00784BFD"/>
    <w:rsid w:val="007858CF"/>
    <w:rsid w:val="00787218"/>
    <w:rsid w:val="007873E9"/>
    <w:rsid w:val="007876FA"/>
    <w:rsid w:val="0078772A"/>
    <w:rsid w:val="00790917"/>
    <w:rsid w:val="00790BF3"/>
    <w:rsid w:val="0079163B"/>
    <w:rsid w:val="00791EEA"/>
    <w:rsid w:val="0079261C"/>
    <w:rsid w:val="00792669"/>
    <w:rsid w:val="00792D96"/>
    <w:rsid w:val="00793543"/>
    <w:rsid w:val="00794FBF"/>
    <w:rsid w:val="00795995"/>
    <w:rsid w:val="00795A51"/>
    <w:rsid w:val="00796610"/>
    <w:rsid w:val="00796837"/>
    <w:rsid w:val="00796844"/>
    <w:rsid w:val="00796C7A"/>
    <w:rsid w:val="0079741E"/>
    <w:rsid w:val="00797E27"/>
    <w:rsid w:val="007A04DB"/>
    <w:rsid w:val="007A0A1B"/>
    <w:rsid w:val="007A1321"/>
    <w:rsid w:val="007A1493"/>
    <w:rsid w:val="007A1E85"/>
    <w:rsid w:val="007A232B"/>
    <w:rsid w:val="007A25F3"/>
    <w:rsid w:val="007A3028"/>
    <w:rsid w:val="007A336A"/>
    <w:rsid w:val="007A3563"/>
    <w:rsid w:val="007A388A"/>
    <w:rsid w:val="007A4117"/>
    <w:rsid w:val="007A4A44"/>
    <w:rsid w:val="007A4DA0"/>
    <w:rsid w:val="007A4EAA"/>
    <w:rsid w:val="007A54A4"/>
    <w:rsid w:val="007A556C"/>
    <w:rsid w:val="007A57D6"/>
    <w:rsid w:val="007A57D9"/>
    <w:rsid w:val="007A5B38"/>
    <w:rsid w:val="007A5FF9"/>
    <w:rsid w:val="007A6049"/>
    <w:rsid w:val="007A64EE"/>
    <w:rsid w:val="007A6621"/>
    <w:rsid w:val="007A6C57"/>
    <w:rsid w:val="007A6CBA"/>
    <w:rsid w:val="007A6CF2"/>
    <w:rsid w:val="007A7F0B"/>
    <w:rsid w:val="007B044B"/>
    <w:rsid w:val="007B0AFE"/>
    <w:rsid w:val="007B1619"/>
    <w:rsid w:val="007B16A3"/>
    <w:rsid w:val="007B1756"/>
    <w:rsid w:val="007B1930"/>
    <w:rsid w:val="007B21F9"/>
    <w:rsid w:val="007B2F99"/>
    <w:rsid w:val="007B363F"/>
    <w:rsid w:val="007B3943"/>
    <w:rsid w:val="007B3952"/>
    <w:rsid w:val="007B3A37"/>
    <w:rsid w:val="007B3BEB"/>
    <w:rsid w:val="007B3F79"/>
    <w:rsid w:val="007B40CD"/>
    <w:rsid w:val="007B4C2A"/>
    <w:rsid w:val="007B4D86"/>
    <w:rsid w:val="007B4EBC"/>
    <w:rsid w:val="007B4FFE"/>
    <w:rsid w:val="007B5DBD"/>
    <w:rsid w:val="007B6414"/>
    <w:rsid w:val="007B6506"/>
    <w:rsid w:val="007B696B"/>
    <w:rsid w:val="007B6A50"/>
    <w:rsid w:val="007B7444"/>
    <w:rsid w:val="007B7594"/>
    <w:rsid w:val="007B764F"/>
    <w:rsid w:val="007B7787"/>
    <w:rsid w:val="007B7815"/>
    <w:rsid w:val="007B7CF4"/>
    <w:rsid w:val="007C0740"/>
    <w:rsid w:val="007C08BC"/>
    <w:rsid w:val="007C0934"/>
    <w:rsid w:val="007C2775"/>
    <w:rsid w:val="007C2CF8"/>
    <w:rsid w:val="007C2EE1"/>
    <w:rsid w:val="007C2F73"/>
    <w:rsid w:val="007C31C3"/>
    <w:rsid w:val="007C3682"/>
    <w:rsid w:val="007C3802"/>
    <w:rsid w:val="007C3A75"/>
    <w:rsid w:val="007C3EC5"/>
    <w:rsid w:val="007C4414"/>
    <w:rsid w:val="007C48F9"/>
    <w:rsid w:val="007C4C90"/>
    <w:rsid w:val="007C4D52"/>
    <w:rsid w:val="007C5224"/>
    <w:rsid w:val="007C6B33"/>
    <w:rsid w:val="007C6FE4"/>
    <w:rsid w:val="007C7862"/>
    <w:rsid w:val="007C7B29"/>
    <w:rsid w:val="007C7ED0"/>
    <w:rsid w:val="007C7F7A"/>
    <w:rsid w:val="007D0022"/>
    <w:rsid w:val="007D0275"/>
    <w:rsid w:val="007D0A6C"/>
    <w:rsid w:val="007D17F2"/>
    <w:rsid w:val="007D1AF6"/>
    <w:rsid w:val="007D2787"/>
    <w:rsid w:val="007D2A73"/>
    <w:rsid w:val="007D3646"/>
    <w:rsid w:val="007D3947"/>
    <w:rsid w:val="007D51A0"/>
    <w:rsid w:val="007D55C0"/>
    <w:rsid w:val="007D5686"/>
    <w:rsid w:val="007D5716"/>
    <w:rsid w:val="007D5E81"/>
    <w:rsid w:val="007D6743"/>
    <w:rsid w:val="007E064D"/>
    <w:rsid w:val="007E12D3"/>
    <w:rsid w:val="007E1442"/>
    <w:rsid w:val="007E152A"/>
    <w:rsid w:val="007E236A"/>
    <w:rsid w:val="007E24A2"/>
    <w:rsid w:val="007E27DE"/>
    <w:rsid w:val="007E2C74"/>
    <w:rsid w:val="007E2C9A"/>
    <w:rsid w:val="007E30B2"/>
    <w:rsid w:val="007E3144"/>
    <w:rsid w:val="007E3513"/>
    <w:rsid w:val="007E3E58"/>
    <w:rsid w:val="007E4415"/>
    <w:rsid w:val="007E4B82"/>
    <w:rsid w:val="007E4F8E"/>
    <w:rsid w:val="007E59DA"/>
    <w:rsid w:val="007E62CF"/>
    <w:rsid w:val="007E648A"/>
    <w:rsid w:val="007E6948"/>
    <w:rsid w:val="007E6A4C"/>
    <w:rsid w:val="007E6BB7"/>
    <w:rsid w:val="007E722D"/>
    <w:rsid w:val="007E727C"/>
    <w:rsid w:val="007E77FC"/>
    <w:rsid w:val="007E7B55"/>
    <w:rsid w:val="007F06AA"/>
    <w:rsid w:val="007F0C1B"/>
    <w:rsid w:val="007F1A05"/>
    <w:rsid w:val="007F1A9B"/>
    <w:rsid w:val="007F24AC"/>
    <w:rsid w:val="007F293F"/>
    <w:rsid w:val="007F29EF"/>
    <w:rsid w:val="007F2D4F"/>
    <w:rsid w:val="007F2DFB"/>
    <w:rsid w:val="007F30E4"/>
    <w:rsid w:val="007F312E"/>
    <w:rsid w:val="007F378C"/>
    <w:rsid w:val="007F3823"/>
    <w:rsid w:val="007F42C0"/>
    <w:rsid w:val="007F4312"/>
    <w:rsid w:val="007F44E4"/>
    <w:rsid w:val="007F4544"/>
    <w:rsid w:val="007F4980"/>
    <w:rsid w:val="007F4D0F"/>
    <w:rsid w:val="007F54A7"/>
    <w:rsid w:val="007F5639"/>
    <w:rsid w:val="007F63C0"/>
    <w:rsid w:val="007F6872"/>
    <w:rsid w:val="007F68E6"/>
    <w:rsid w:val="007F6EDC"/>
    <w:rsid w:val="007F71E0"/>
    <w:rsid w:val="007F7290"/>
    <w:rsid w:val="0080027A"/>
    <w:rsid w:val="0080072E"/>
    <w:rsid w:val="0080085E"/>
    <w:rsid w:val="00801099"/>
    <w:rsid w:val="0080285C"/>
    <w:rsid w:val="008028BF"/>
    <w:rsid w:val="00802C1A"/>
    <w:rsid w:val="00802C2D"/>
    <w:rsid w:val="0080337E"/>
    <w:rsid w:val="008034A6"/>
    <w:rsid w:val="0080382C"/>
    <w:rsid w:val="008039E0"/>
    <w:rsid w:val="00803D40"/>
    <w:rsid w:val="00804A18"/>
    <w:rsid w:val="00805738"/>
    <w:rsid w:val="008059E4"/>
    <w:rsid w:val="00805A93"/>
    <w:rsid w:val="00805DE4"/>
    <w:rsid w:val="00806C61"/>
    <w:rsid w:val="00806EE2"/>
    <w:rsid w:val="00807504"/>
    <w:rsid w:val="00807593"/>
    <w:rsid w:val="00807855"/>
    <w:rsid w:val="00807C75"/>
    <w:rsid w:val="00810941"/>
    <w:rsid w:val="008112C1"/>
    <w:rsid w:val="008113A5"/>
    <w:rsid w:val="008119F3"/>
    <w:rsid w:val="008129F2"/>
    <w:rsid w:val="00812E59"/>
    <w:rsid w:val="00814290"/>
    <w:rsid w:val="008150DA"/>
    <w:rsid w:val="00815240"/>
    <w:rsid w:val="008154AA"/>
    <w:rsid w:val="008159BB"/>
    <w:rsid w:val="00815E0D"/>
    <w:rsid w:val="00816504"/>
    <w:rsid w:val="00817BAC"/>
    <w:rsid w:val="0082034A"/>
    <w:rsid w:val="00820412"/>
    <w:rsid w:val="00820AC7"/>
    <w:rsid w:val="00820C10"/>
    <w:rsid w:val="00820DC6"/>
    <w:rsid w:val="0082171E"/>
    <w:rsid w:val="00822466"/>
    <w:rsid w:val="008230A6"/>
    <w:rsid w:val="00823A09"/>
    <w:rsid w:val="00823B09"/>
    <w:rsid w:val="00823C63"/>
    <w:rsid w:val="0082472D"/>
    <w:rsid w:val="00824A93"/>
    <w:rsid w:val="00824D51"/>
    <w:rsid w:val="00825343"/>
    <w:rsid w:val="0082549E"/>
    <w:rsid w:val="00825F06"/>
    <w:rsid w:val="00826179"/>
    <w:rsid w:val="00826730"/>
    <w:rsid w:val="00826809"/>
    <w:rsid w:val="00826CA6"/>
    <w:rsid w:val="00826DF1"/>
    <w:rsid w:val="00827966"/>
    <w:rsid w:val="008303A9"/>
    <w:rsid w:val="008307DF"/>
    <w:rsid w:val="00831853"/>
    <w:rsid w:val="00831E9E"/>
    <w:rsid w:val="00833153"/>
    <w:rsid w:val="00833CC5"/>
    <w:rsid w:val="00834B87"/>
    <w:rsid w:val="00834CBA"/>
    <w:rsid w:val="00834D6E"/>
    <w:rsid w:val="00835558"/>
    <w:rsid w:val="008357A7"/>
    <w:rsid w:val="00835BA8"/>
    <w:rsid w:val="0083661D"/>
    <w:rsid w:val="00836928"/>
    <w:rsid w:val="00836944"/>
    <w:rsid w:val="00836BDC"/>
    <w:rsid w:val="00836EA4"/>
    <w:rsid w:val="00837778"/>
    <w:rsid w:val="008377E3"/>
    <w:rsid w:val="00837903"/>
    <w:rsid w:val="00837B16"/>
    <w:rsid w:val="00837C48"/>
    <w:rsid w:val="0084128D"/>
    <w:rsid w:val="008418DF"/>
    <w:rsid w:val="00841D06"/>
    <w:rsid w:val="00841D97"/>
    <w:rsid w:val="00842201"/>
    <w:rsid w:val="008424AA"/>
    <w:rsid w:val="00842595"/>
    <w:rsid w:val="00842A8D"/>
    <w:rsid w:val="00842C87"/>
    <w:rsid w:val="008435A7"/>
    <w:rsid w:val="00843734"/>
    <w:rsid w:val="00843761"/>
    <w:rsid w:val="00843904"/>
    <w:rsid w:val="00843914"/>
    <w:rsid w:val="0084391D"/>
    <w:rsid w:val="00843ADB"/>
    <w:rsid w:val="00843CB5"/>
    <w:rsid w:val="00843F4D"/>
    <w:rsid w:val="00844448"/>
    <w:rsid w:val="008447EA"/>
    <w:rsid w:val="008457A3"/>
    <w:rsid w:val="00845916"/>
    <w:rsid w:val="0084595D"/>
    <w:rsid w:val="00845DA7"/>
    <w:rsid w:val="00846400"/>
    <w:rsid w:val="00846C27"/>
    <w:rsid w:val="0084703F"/>
    <w:rsid w:val="00847A87"/>
    <w:rsid w:val="00847AD6"/>
    <w:rsid w:val="00850015"/>
    <w:rsid w:val="0085074B"/>
    <w:rsid w:val="0085094A"/>
    <w:rsid w:val="00850B70"/>
    <w:rsid w:val="00851394"/>
    <w:rsid w:val="00851653"/>
    <w:rsid w:val="00851B33"/>
    <w:rsid w:val="0085212C"/>
    <w:rsid w:val="008523F4"/>
    <w:rsid w:val="008539C7"/>
    <w:rsid w:val="00854784"/>
    <w:rsid w:val="00854C2F"/>
    <w:rsid w:val="00855476"/>
    <w:rsid w:val="0085571D"/>
    <w:rsid w:val="00856259"/>
    <w:rsid w:val="0085645E"/>
    <w:rsid w:val="00856AA4"/>
    <w:rsid w:val="00856D60"/>
    <w:rsid w:val="008570BA"/>
    <w:rsid w:val="00857929"/>
    <w:rsid w:val="00857ADB"/>
    <w:rsid w:val="00857BA8"/>
    <w:rsid w:val="00857D57"/>
    <w:rsid w:val="00857DB0"/>
    <w:rsid w:val="00860999"/>
    <w:rsid w:val="00860DF0"/>
    <w:rsid w:val="0086107B"/>
    <w:rsid w:val="00861C4B"/>
    <w:rsid w:val="00861DDF"/>
    <w:rsid w:val="00862788"/>
    <w:rsid w:val="00862A18"/>
    <w:rsid w:val="00862C8C"/>
    <w:rsid w:val="00862CC4"/>
    <w:rsid w:val="00862D27"/>
    <w:rsid w:val="008634EE"/>
    <w:rsid w:val="00863A54"/>
    <w:rsid w:val="00864414"/>
    <w:rsid w:val="008644AC"/>
    <w:rsid w:val="00864A22"/>
    <w:rsid w:val="00864BDF"/>
    <w:rsid w:val="00864F5F"/>
    <w:rsid w:val="0086523C"/>
    <w:rsid w:val="008652D9"/>
    <w:rsid w:val="0086532B"/>
    <w:rsid w:val="00866C61"/>
    <w:rsid w:val="008673C3"/>
    <w:rsid w:val="0087099E"/>
    <w:rsid w:val="008709D3"/>
    <w:rsid w:val="008709E9"/>
    <w:rsid w:val="0087105B"/>
    <w:rsid w:val="0087116B"/>
    <w:rsid w:val="008712DC"/>
    <w:rsid w:val="00871788"/>
    <w:rsid w:val="00871938"/>
    <w:rsid w:val="00871CAA"/>
    <w:rsid w:val="00871CCB"/>
    <w:rsid w:val="00872321"/>
    <w:rsid w:val="00874050"/>
    <w:rsid w:val="0087408B"/>
    <w:rsid w:val="0087422A"/>
    <w:rsid w:val="008758DD"/>
    <w:rsid w:val="00875B9C"/>
    <w:rsid w:val="00875C62"/>
    <w:rsid w:val="00876438"/>
    <w:rsid w:val="008765D6"/>
    <w:rsid w:val="0087679E"/>
    <w:rsid w:val="00876882"/>
    <w:rsid w:val="00876A9A"/>
    <w:rsid w:val="00876F48"/>
    <w:rsid w:val="008774D1"/>
    <w:rsid w:val="0087779B"/>
    <w:rsid w:val="00877AFE"/>
    <w:rsid w:val="00880489"/>
    <w:rsid w:val="0088051D"/>
    <w:rsid w:val="00880637"/>
    <w:rsid w:val="0088092C"/>
    <w:rsid w:val="00881384"/>
    <w:rsid w:val="00881441"/>
    <w:rsid w:val="00882176"/>
    <w:rsid w:val="0088258B"/>
    <w:rsid w:val="008833E3"/>
    <w:rsid w:val="0088456F"/>
    <w:rsid w:val="008848C4"/>
    <w:rsid w:val="00885232"/>
    <w:rsid w:val="008854EA"/>
    <w:rsid w:val="008856F7"/>
    <w:rsid w:val="00885F55"/>
    <w:rsid w:val="00886474"/>
    <w:rsid w:val="008872BC"/>
    <w:rsid w:val="008873C8"/>
    <w:rsid w:val="008874A9"/>
    <w:rsid w:val="00887968"/>
    <w:rsid w:val="00887E05"/>
    <w:rsid w:val="00887F03"/>
    <w:rsid w:val="0089112F"/>
    <w:rsid w:val="008914B9"/>
    <w:rsid w:val="008916C6"/>
    <w:rsid w:val="00891A7A"/>
    <w:rsid w:val="008924D5"/>
    <w:rsid w:val="00892D88"/>
    <w:rsid w:val="008936C6"/>
    <w:rsid w:val="008937F8"/>
    <w:rsid w:val="00893A5E"/>
    <w:rsid w:val="008943B2"/>
    <w:rsid w:val="00894616"/>
    <w:rsid w:val="00894DEC"/>
    <w:rsid w:val="008952D3"/>
    <w:rsid w:val="00895476"/>
    <w:rsid w:val="0089628F"/>
    <w:rsid w:val="00896587"/>
    <w:rsid w:val="0089688C"/>
    <w:rsid w:val="00896AE9"/>
    <w:rsid w:val="0089741D"/>
    <w:rsid w:val="00897570"/>
    <w:rsid w:val="008A0B03"/>
    <w:rsid w:val="008A0C5C"/>
    <w:rsid w:val="008A21D3"/>
    <w:rsid w:val="008A2D33"/>
    <w:rsid w:val="008A3152"/>
    <w:rsid w:val="008A3FAC"/>
    <w:rsid w:val="008A4BD0"/>
    <w:rsid w:val="008A50B6"/>
    <w:rsid w:val="008A5BEE"/>
    <w:rsid w:val="008A5EBB"/>
    <w:rsid w:val="008A6089"/>
    <w:rsid w:val="008A61DF"/>
    <w:rsid w:val="008A681B"/>
    <w:rsid w:val="008A6A44"/>
    <w:rsid w:val="008A6B50"/>
    <w:rsid w:val="008A6B93"/>
    <w:rsid w:val="008A6E9F"/>
    <w:rsid w:val="008A6F46"/>
    <w:rsid w:val="008A7179"/>
    <w:rsid w:val="008A717C"/>
    <w:rsid w:val="008A76F7"/>
    <w:rsid w:val="008A792E"/>
    <w:rsid w:val="008A7C3B"/>
    <w:rsid w:val="008B02A9"/>
    <w:rsid w:val="008B06D6"/>
    <w:rsid w:val="008B07EC"/>
    <w:rsid w:val="008B147B"/>
    <w:rsid w:val="008B17D1"/>
    <w:rsid w:val="008B1961"/>
    <w:rsid w:val="008B251B"/>
    <w:rsid w:val="008B2836"/>
    <w:rsid w:val="008B2AEE"/>
    <w:rsid w:val="008B2D4F"/>
    <w:rsid w:val="008B2F45"/>
    <w:rsid w:val="008B30A7"/>
    <w:rsid w:val="008B319D"/>
    <w:rsid w:val="008B37B8"/>
    <w:rsid w:val="008B391F"/>
    <w:rsid w:val="008B3CEB"/>
    <w:rsid w:val="008B44CB"/>
    <w:rsid w:val="008B4574"/>
    <w:rsid w:val="008B490B"/>
    <w:rsid w:val="008B5A32"/>
    <w:rsid w:val="008B6547"/>
    <w:rsid w:val="008B68C6"/>
    <w:rsid w:val="008B6DC6"/>
    <w:rsid w:val="008B7BF5"/>
    <w:rsid w:val="008B7ECC"/>
    <w:rsid w:val="008C0304"/>
    <w:rsid w:val="008C0A56"/>
    <w:rsid w:val="008C15B6"/>
    <w:rsid w:val="008C168A"/>
    <w:rsid w:val="008C1F5D"/>
    <w:rsid w:val="008C30B5"/>
    <w:rsid w:val="008C34DD"/>
    <w:rsid w:val="008C36E0"/>
    <w:rsid w:val="008C3D92"/>
    <w:rsid w:val="008C3F82"/>
    <w:rsid w:val="008C3FBC"/>
    <w:rsid w:val="008C50A0"/>
    <w:rsid w:val="008C6887"/>
    <w:rsid w:val="008C6AE0"/>
    <w:rsid w:val="008C7BC9"/>
    <w:rsid w:val="008D02B4"/>
    <w:rsid w:val="008D1ABF"/>
    <w:rsid w:val="008D1AE2"/>
    <w:rsid w:val="008D1BEF"/>
    <w:rsid w:val="008D1DE1"/>
    <w:rsid w:val="008D1F28"/>
    <w:rsid w:val="008D23C4"/>
    <w:rsid w:val="008D2EFD"/>
    <w:rsid w:val="008D336D"/>
    <w:rsid w:val="008D3700"/>
    <w:rsid w:val="008D3B0A"/>
    <w:rsid w:val="008D3F55"/>
    <w:rsid w:val="008D51F7"/>
    <w:rsid w:val="008D52C0"/>
    <w:rsid w:val="008D5CBD"/>
    <w:rsid w:val="008D609F"/>
    <w:rsid w:val="008D6281"/>
    <w:rsid w:val="008D6367"/>
    <w:rsid w:val="008D7989"/>
    <w:rsid w:val="008D7A56"/>
    <w:rsid w:val="008D7BD2"/>
    <w:rsid w:val="008E040A"/>
    <w:rsid w:val="008E0586"/>
    <w:rsid w:val="008E1514"/>
    <w:rsid w:val="008E16F6"/>
    <w:rsid w:val="008E20D9"/>
    <w:rsid w:val="008E2AE2"/>
    <w:rsid w:val="008E2EBB"/>
    <w:rsid w:val="008E31A8"/>
    <w:rsid w:val="008E377A"/>
    <w:rsid w:val="008E3EAB"/>
    <w:rsid w:val="008E4003"/>
    <w:rsid w:val="008E48A4"/>
    <w:rsid w:val="008E4B58"/>
    <w:rsid w:val="008E53B8"/>
    <w:rsid w:val="008E544E"/>
    <w:rsid w:val="008E5ED6"/>
    <w:rsid w:val="008E6457"/>
    <w:rsid w:val="008E6B0C"/>
    <w:rsid w:val="008E6D53"/>
    <w:rsid w:val="008E735F"/>
    <w:rsid w:val="008E7E0D"/>
    <w:rsid w:val="008F05A0"/>
    <w:rsid w:val="008F095C"/>
    <w:rsid w:val="008F1161"/>
    <w:rsid w:val="008F1377"/>
    <w:rsid w:val="008F1D49"/>
    <w:rsid w:val="008F2433"/>
    <w:rsid w:val="008F2C28"/>
    <w:rsid w:val="008F2C5C"/>
    <w:rsid w:val="008F2C6C"/>
    <w:rsid w:val="008F2D5B"/>
    <w:rsid w:val="008F3199"/>
    <w:rsid w:val="008F4222"/>
    <w:rsid w:val="008F462E"/>
    <w:rsid w:val="008F4774"/>
    <w:rsid w:val="008F4C17"/>
    <w:rsid w:val="008F5F45"/>
    <w:rsid w:val="008F63E5"/>
    <w:rsid w:val="008F7898"/>
    <w:rsid w:val="008F793B"/>
    <w:rsid w:val="008F7E34"/>
    <w:rsid w:val="00900100"/>
    <w:rsid w:val="009006A6"/>
    <w:rsid w:val="00900A4D"/>
    <w:rsid w:val="0090166F"/>
    <w:rsid w:val="00901EE5"/>
    <w:rsid w:val="009020F1"/>
    <w:rsid w:val="0090221A"/>
    <w:rsid w:val="00902268"/>
    <w:rsid w:val="0090238E"/>
    <w:rsid w:val="00903257"/>
    <w:rsid w:val="009034AB"/>
    <w:rsid w:val="00903F73"/>
    <w:rsid w:val="00904012"/>
    <w:rsid w:val="0090431F"/>
    <w:rsid w:val="009046D3"/>
    <w:rsid w:val="009048CD"/>
    <w:rsid w:val="009053CA"/>
    <w:rsid w:val="0090587F"/>
    <w:rsid w:val="00905E91"/>
    <w:rsid w:val="009061F7"/>
    <w:rsid w:val="00906CCC"/>
    <w:rsid w:val="00906D2B"/>
    <w:rsid w:val="009073D1"/>
    <w:rsid w:val="00907985"/>
    <w:rsid w:val="00907F91"/>
    <w:rsid w:val="009102A4"/>
    <w:rsid w:val="00910828"/>
    <w:rsid w:val="00911021"/>
    <w:rsid w:val="009116E0"/>
    <w:rsid w:val="00911826"/>
    <w:rsid w:val="00911D26"/>
    <w:rsid w:val="00912298"/>
    <w:rsid w:val="0091332A"/>
    <w:rsid w:val="009133BE"/>
    <w:rsid w:val="00913547"/>
    <w:rsid w:val="009137A9"/>
    <w:rsid w:val="0091470E"/>
    <w:rsid w:val="0091480A"/>
    <w:rsid w:val="00914DC5"/>
    <w:rsid w:val="00914EB8"/>
    <w:rsid w:val="00914EBA"/>
    <w:rsid w:val="00915348"/>
    <w:rsid w:val="00915AD0"/>
    <w:rsid w:val="00915EC1"/>
    <w:rsid w:val="009160FC"/>
    <w:rsid w:val="00916315"/>
    <w:rsid w:val="00916572"/>
    <w:rsid w:val="00916662"/>
    <w:rsid w:val="0091693F"/>
    <w:rsid w:val="00916E1B"/>
    <w:rsid w:val="00916EB2"/>
    <w:rsid w:val="009172AC"/>
    <w:rsid w:val="009178CF"/>
    <w:rsid w:val="00920143"/>
    <w:rsid w:val="009202D8"/>
    <w:rsid w:val="00920D4F"/>
    <w:rsid w:val="00921055"/>
    <w:rsid w:val="009218E9"/>
    <w:rsid w:val="00921D12"/>
    <w:rsid w:val="00922647"/>
    <w:rsid w:val="00922F04"/>
    <w:rsid w:val="00923114"/>
    <w:rsid w:val="0092311F"/>
    <w:rsid w:val="00923323"/>
    <w:rsid w:val="0092335F"/>
    <w:rsid w:val="00923D4A"/>
    <w:rsid w:val="00924EE6"/>
    <w:rsid w:val="009255AC"/>
    <w:rsid w:val="00925738"/>
    <w:rsid w:val="00926441"/>
    <w:rsid w:val="009265C8"/>
    <w:rsid w:val="00926B97"/>
    <w:rsid w:val="00927126"/>
    <w:rsid w:val="009275B7"/>
    <w:rsid w:val="00927967"/>
    <w:rsid w:val="00927EA6"/>
    <w:rsid w:val="00930300"/>
    <w:rsid w:val="0093061E"/>
    <w:rsid w:val="009306B2"/>
    <w:rsid w:val="009310D9"/>
    <w:rsid w:val="009311C6"/>
    <w:rsid w:val="00931AD9"/>
    <w:rsid w:val="00931F2C"/>
    <w:rsid w:val="00932837"/>
    <w:rsid w:val="00932910"/>
    <w:rsid w:val="00933041"/>
    <w:rsid w:val="009332A3"/>
    <w:rsid w:val="00934F7C"/>
    <w:rsid w:val="00935278"/>
    <w:rsid w:val="00935344"/>
    <w:rsid w:val="009355D9"/>
    <w:rsid w:val="00935982"/>
    <w:rsid w:val="00935D17"/>
    <w:rsid w:val="00936283"/>
    <w:rsid w:val="009367E3"/>
    <w:rsid w:val="00936A67"/>
    <w:rsid w:val="00936C41"/>
    <w:rsid w:val="009370CA"/>
    <w:rsid w:val="009371F6"/>
    <w:rsid w:val="009404C3"/>
    <w:rsid w:val="00940D35"/>
    <w:rsid w:val="00940E0A"/>
    <w:rsid w:val="0094280A"/>
    <w:rsid w:val="009430D8"/>
    <w:rsid w:val="00943111"/>
    <w:rsid w:val="00943613"/>
    <w:rsid w:val="009441A7"/>
    <w:rsid w:val="00944886"/>
    <w:rsid w:val="00944F53"/>
    <w:rsid w:val="009450D6"/>
    <w:rsid w:val="009452E8"/>
    <w:rsid w:val="009455DD"/>
    <w:rsid w:val="00946A5B"/>
    <w:rsid w:val="00946D53"/>
    <w:rsid w:val="00947786"/>
    <w:rsid w:val="00950192"/>
    <w:rsid w:val="0095061C"/>
    <w:rsid w:val="00950B7B"/>
    <w:rsid w:val="00950CB1"/>
    <w:rsid w:val="0095152A"/>
    <w:rsid w:val="00953497"/>
    <w:rsid w:val="00954516"/>
    <w:rsid w:val="00954597"/>
    <w:rsid w:val="009549E8"/>
    <w:rsid w:val="00954ADE"/>
    <w:rsid w:val="00955CD9"/>
    <w:rsid w:val="00955D7B"/>
    <w:rsid w:val="00956C97"/>
    <w:rsid w:val="009575CA"/>
    <w:rsid w:val="00957C9B"/>
    <w:rsid w:val="009606B6"/>
    <w:rsid w:val="0096083A"/>
    <w:rsid w:val="00961244"/>
    <w:rsid w:val="009616B1"/>
    <w:rsid w:val="00961790"/>
    <w:rsid w:val="00961B2F"/>
    <w:rsid w:val="00962A86"/>
    <w:rsid w:val="00963237"/>
    <w:rsid w:val="0096325E"/>
    <w:rsid w:val="009636E6"/>
    <w:rsid w:val="009637F2"/>
    <w:rsid w:val="00964E75"/>
    <w:rsid w:val="009658D9"/>
    <w:rsid w:val="00965ECB"/>
    <w:rsid w:val="009660EC"/>
    <w:rsid w:val="009663A3"/>
    <w:rsid w:val="00966984"/>
    <w:rsid w:val="00967093"/>
    <w:rsid w:val="009677C2"/>
    <w:rsid w:val="009700E8"/>
    <w:rsid w:val="00970439"/>
    <w:rsid w:val="00970E65"/>
    <w:rsid w:val="00971496"/>
    <w:rsid w:val="0097177B"/>
    <w:rsid w:val="009728E4"/>
    <w:rsid w:val="00972AF3"/>
    <w:rsid w:val="0097352D"/>
    <w:rsid w:val="00973B09"/>
    <w:rsid w:val="009745D5"/>
    <w:rsid w:val="00974B2E"/>
    <w:rsid w:val="009754EE"/>
    <w:rsid w:val="009755F8"/>
    <w:rsid w:val="00975D5B"/>
    <w:rsid w:val="009768F6"/>
    <w:rsid w:val="00976CF7"/>
    <w:rsid w:val="00977891"/>
    <w:rsid w:val="00980509"/>
    <w:rsid w:val="00980A33"/>
    <w:rsid w:val="009812F5"/>
    <w:rsid w:val="009814DF"/>
    <w:rsid w:val="00981F05"/>
    <w:rsid w:val="00981FF3"/>
    <w:rsid w:val="00982216"/>
    <w:rsid w:val="009826E8"/>
    <w:rsid w:val="00982795"/>
    <w:rsid w:val="00982799"/>
    <w:rsid w:val="00982A9D"/>
    <w:rsid w:val="00982C1A"/>
    <w:rsid w:val="0098332D"/>
    <w:rsid w:val="0098363C"/>
    <w:rsid w:val="0098431F"/>
    <w:rsid w:val="00985290"/>
    <w:rsid w:val="0098529E"/>
    <w:rsid w:val="0098554F"/>
    <w:rsid w:val="00985AFB"/>
    <w:rsid w:val="00985B95"/>
    <w:rsid w:val="00985C17"/>
    <w:rsid w:val="00985F55"/>
    <w:rsid w:val="00986B92"/>
    <w:rsid w:val="009904A0"/>
    <w:rsid w:val="0099081B"/>
    <w:rsid w:val="009908C8"/>
    <w:rsid w:val="00990F0F"/>
    <w:rsid w:val="00990F35"/>
    <w:rsid w:val="009911FF"/>
    <w:rsid w:val="009914F9"/>
    <w:rsid w:val="0099152B"/>
    <w:rsid w:val="0099160A"/>
    <w:rsid w:val="00991BC0"/>
    <w:rsid w:val="00991D93"/>
    <w:rsid w:val="00991FE3"/>
    <w:rsid w:val="009926AE"/>
    <w:rsid w:val="00992A70"/>
    <w:rsid w:val="00992C01"/>
    <w:rsid w:val="0099342D"/>
    <w:rsid w:val="00993A35"/>
    <w:rsid w:val="00993C15"/>
    <w:rsid w:val="00993CF4"/>
    <w:rsid w:val="0099404D"/>
    <w:rsid w:val="009942EC"/>
    <w:rsid w:val="0099474D"/>
    <w:rsid w:val="009951F7"/>
    <w:rsid w:val="0099538B"/>
    <w:rsid w:val="00996072"/>
    <w:rsid w:val="00996716"/>
    <w:rsid w:val="00996D5B"/>
    <w:rsid w:val="00997A45"/>
    <w:rsid w:val="00997CA6"/>
    <w:rsid w:val="009A0B3A"/>
    <w:rsid w:val="009A1281"/>
    <w:rsid w:val="009A17B9"/>
    <w:rsid w:val="009A27DF"/>
    <w:rsid w:val="009A28B9"/>
    <w:rsid w:val="009A2919"/>
    <w:rsid w:val="009A2FCF"/>
    <w:rsid w:val="009A3593"/>
    <w:rsid w:val="009A3670"/>
    <w:rsid w:val="009A377F"/>
    <w:rsid w:val="009A42E7"/>
    <w:rsid w:val="009A4E5A"/>
    <w:rsid w:val="009A512A"/>
    <w:rsid w:val="009A5981"/>
    <w:rsid w:val="009A5DB2"/>
    <w:rsid w:val="009A62C8"/>
    <w:rsid w:val="009A68B9"/>
    <w:rsid w:val="009A7508"/>
    <w:rsid w:val="009A7A16"/>
    <w:rsid w:val="009B056F"/>
    <w:rsid w:val="009B176A"/>
    <w:rsid w:val="009B17E3"/>
    <w:rsid w:val="009B20EE"/>
    <w:rsid w:val="009B295F"/>
    <w:rsid w:val="009B2AB2"/>
    <w:rsid w:val="009B4416"/>
    <w:rsid w:val="009B44FC"/>
    <w:rsid w:val="009B4526"/>
    <w:rsid w:val="009B461D"/>
    <w:rsid w:val="009B4685"/>
    <w:rsid w:val="009B4919"/>
    <w:rsid w:val="009B5317"/>
    <w:rsid w:val="009B586B"/>
    <w:rsid w:val="009B5D94"/>
    <w:rsid w:val="009B5DE0"/>
    <w:rsid w:val="009B5F3C"/>
    <w:rsid w:val="009B6983"/>
    <w:rsid w:val="009B6D1B"/>
    <w:rsid w:val="009B7258"/>
    <w:rsid w:val="009C0C43"/>
    <w:rsid w:val="009C1624"/>
    <w:rsid w:val="009C1B43"/>
    <w:rsid w:val="009C1EE1"/>
    <w:rsid w:val="009C1FA0"/>
    <w:rsid w:val="009C2A92"/>
    <w:rsid w:val="009C3A2D"/>
    <w:rsid w:val="009C3DD3"/>
    <w:rsid w:val="009C3E27"/>
    <w:rsid w:val="009C426A"/>
    <w:rsid w:val="009C5167"/>
    <w:rsid w:val="009C5909"/>
    <w:rsid w:val="009C60FA"/>
    <w:rsid w:val="009C622A"/>
    <w:rsid w:val="009C68C2"/>
    <w:rsid w:val="009C6988"/>
    <w:rsid w:val="009C6FFF"/>
    <w:rsid w:val="009C7051"/>
    <w:rsid w:val="009C77DD"/>
    <w:rsid w:val="009D025B"/>
    <w:rsid w:val="009D027D"/>
    <w:rsid w:val="009D0B35"/>
    <w:rsid w:val="009D0BC9"/>
    <w:rsid w:val="009D0C49"/>
    <w:rsid w:val="009D137F"/>
    <w:rsid w:val="009D1BED"/>
    <w:rsid w:val="009D1D1D"/>
    <w:rsid w:val="009D1E09"/>
    <w:rsid w:val="009D2C89"/>
    <w:rsid w:val="009D2E10"/>
    <w:rsid w:val="009D2F11"/>
    <w:rsid w:val="009D3577"/>
    <w:rsid w:val="009D3EE9"/>
    <w:rsid w:val="009D40B3"/>
    <w:rsid w:val="009D49F1"/>
    <w:rsid w:val="009D4CDB"/>
    <w:rsid w:val="009D4DC6"/>
    <w:rsid w:val="009D52A4"/>
    <w:rsid w:val="009D5364"/>
    <w:rsid w:val="009D5A31"/>
    <w:rsid w:val="009D5F39"/>
    <w:rsid w:val="009D61C3"/>
    <w:rsid w:val="009D65DB"/>
    <w:rsid w:val="009D6A0D"/>
    <w:rsid w:val="009D6DAA"/>
    <w:rsid w:val="009D743F"/>
    <w:rsid w:val="009D74D3"/>
    <w:rsid w:val="009D7E06"/>
    <w:rsid w:val="009E03F0"/>
    <w:rsid w:val="009E1248"/>
    <w:rsid w:val="009E17B9"/>
    <w:rsid w:val="009E22F8"/>
    <w:rsid w:val="009E2589"/>
    <w:rsid w:val="009E25D1"/>
    <w:rsid w:val="009E2675"/>
    <w:rsid w:val="009E27E0"/>
    <w:rsid w:val="009E2B6E"/>
    <w:rsid w:val="009E2B9E"/>
    <w:rsid w:val="009E3851"/>
    <w:rsid w:val="009E4288"/>
    <w:rsid w:val="009E4AA7"/>
    <w:rsid w:val="009E4AAF"/>
    <w:rsid w:val="009E554C"/>
    <w:rsid w:val="009E5720"/>
    <w:rsid w:val="009E679F"/>
    <w:rsid w:val="009E6B16"/>
    <w:rsid w:val="009F08F2"/>
    <w:rsid w:val="009F0F5E"/>
    <w:rsid w:val="009F14D7"/>
    <w:rsid w:val="009F160B"/>
    <w:rsid w:val="009F35FE"/>
    <w:rsid w:val="009F38CA"/>
    <w:rsid w:val="009F3A59"/>
    <w:rsid w:val="009F47C9"/>
    <w:rsid w:val="009F48AD"/>
    <w:rsid w:val="009F4ABB"/>
    <w:rsid w:val="009F4AE3"/>
    <w:rsid w:val="009F550D"/>
    <w:rsid w:val="009F55CD"/>
    <w:rsid w:val="009F580A"/>
    <w:rsid w:val="009F66EC"/>
    <w:rsid w:val="009F6C88"/>
    <w:rsid w:val="009F723D"/>
    <w:rsid w:val="009F78C6"/>
    <w:rsid w:val="009F7946"/>
    <w:rsid w:val="009F7CB5"/>
    <w:rsid w:val="00A0065A"/>
    <w:rsid w:val="00A00DB9"/>
    <w:rsid w:val="00A01746"/>
    <w:rsid w:val="00A01CCA"/>
    <w:rsid w:val="00A01FBF"/>
    <w:rsid w:val="00A0304E"/>
    <w:rsid w:val="00A031EE"/>
    <w:rsid w:val="00A03C90"/>
    <w:rsid w:val="00A04BF4"/>
    <w:rsid w:val="00A05032"/>
    <w:rsid w:val="00A0504E"/>
    <w:rsid w:val="00A0582D"/>
    <w:rsid w:val="00A05BD4"/>
    <w:rsid w:val="00A05D96"/>
    <w:rsid w:val="00A06183"/>
    <w:rsid w:val="00A07313"/>
    <w:rsid w:val="00A07436"/>
    <w:rsid w:val="00A07783"/>
    <w:rsid w:val="00A10A12"/>
    <w:rsid w:val="00A11156"/>
    <w:rsid w:val="00A111AD"/>
    <w:rsid w:val="00A12A19"/>
    <w:rsid w:val="00A138B4"/>
    <w:rsid w:val="00A141A5"/>
    <w:rsid w:val="00A14984"/>
    <w:rsid w:val="00A14F60"/>
    <w:rsid w:val="00A14FDB"/>
    <w:rsid w:val="00A156D6"/>
    <w:rsid w:val="00A15A05"/>
    <w:rsid w:val="00A15A0F"/>
    <w:rsid w:val="00A164E5"/>
    <w:rsid w:val="00A16C39"/>
    <w:rsid w:val="00A16CEB"/>
    <w:rsid w:val="00A1727C"/>
    <w:rsid w:val="00A179D1"/>
    <w:rsid w:val="00A20346"/>
    <w:rsid w:val="00A20481"/>
    <w:rsid w:val="00A20528"/>
    <w:rsid w:val="00A212EC"/>
    <w:rsid w:val="00A21631"/>
    <w:rsid w:val="00A21BE2"/>
    <w:rsid w:val="00A21DDB"/>
    <w:rsid w:val="00A22330"/>
    <w:rsid w:val="00A232BB"/>
    <w:rsid w:val="00A23931"/>
    <w:rsid w:val="00A23F1C"/>
    <w:rsid w:val="00A24168"/>
    <w:rsid w:val="00A246E2"/>
    <w:rsid w:val="00A255FB"/>
    <w:rsid w:val="00A25C64"/>
    <w:rsid w:val="00A25F56"/>
    <w:rsid w:val="00A2683D"/>
    <w:rsid w:val="00A26961"/>
    <w:rsid w:val="00A26B89"/>
    <w:rsid w:val="00A26BCF"/>
    <w:rsid w:val="00A26E30"/>
    <w:rsid w:val="00A274E6"/>
    <w:rsid w:val="00A27A1E"/>
    <w:rsid w:val="00A27F15"/>
    <w:rsid w:val="00A27F57"/>
    <w:rsid w:val="00A301AC"/>
    <w:rsid w:val="00A3030E"/>
    <w:rsid w:val="00A304C6"/>
    <w:rsid w:val="00A307E7"/>
    <w:rsid w:val="00A30DBD"/>
    <w:rsid w:val="00A314BF"/>
    <w:rsid w:val="00A31763"/>
    <w:rsid w:val="00A31959"/>
    <w:rsid w:val="00A31B6A"/>
    <w:rsid w:val="00A31D15"/>
    <w:rsid w:val="00A321D9"/>
    <w:rsid w:val="00A32311"/>
    <w:rsid w:val="00A326B6"/>
    <w:rsid w:val="00A334B5"/>
    <w:rsid w:val="00A338F2"/>
    <w:rsid w:val="00A34415"/>
    <w:rsid w:val="00A34E61"/>
    <w:rsid w:val="00A34E78"/>
    <w:rsid w:val="00A34F5C"/>
    <w:rsid w:val="00A353ED"/>
    <w:rsid w:val="00A355E8"/>
    <w:rsid w:val="00A35E42"/>
    <w:rsid w:val="00A35FCD"/>
    <w:rsid w:val="00A363F4"/>
    <w:rsid w:val="00A3698C"/>
    <w:rsid w:val="00A36A97"/>
    <w:rsid w:val="00A36E50"/>
    <w:rsid w:val="00A37193"/>
    <w:rsid w:val="00A37A29"/>
    <w:rsid w:val="00A406E0"/>
    <w:rsid w:val="00A4119F"/>
    <w:rsid w:val="00A41665"/>
    <w:rsid w:val="00A418E2"/>
    <w:rsid w:val="00A41A54"/>
    <w:rsid w:val="00A41E39"/>
    <w:rsid w:val="00A42790"/>
    <w:rsid w:val="00A42A67"/>
    <w:rsid w:val="00A43929"/>
    <w:rsid w:val="00A43A56"/>
    <w:rsid w:val="00A43DEF"/>
    <w:rsid w:val="00A44CD6"/>
    <w:rsid w:val="00A44F54"/>
    <w:rsid w:val="00A4569F"/>
    <w:rsid w:val="00A457E6"/>
    <w:rsid w:val="00A458B3"/>
    <w:rsid w:val="00A45B70"/>
    <w:rsid w:val="00A46AB5"/>
    <w:rsid w:val="00A46C9F"/>
    <w:rsid w:val="00A46E57"/>
    <w:rsid w:val="00A47117"/>
    <w:rsid w:val="00A47294"/>
    <w:rsid w:val="00A473B0"/>
    <w:rsid w:val="00A47485"/>
    <w:rsid w:val="00A47E4E"/>
    <w:rsid w:val="00A50EBC"/>
    <w:rsid w:val="00A5154D"/>
    <w:rsid w:val="00A523BD"/>
    <w:rsid w:val="00A533E5"/>
    <w:rsid w:val="00A54187"/>
    <w:rsid w:val="00A541D6"/>
    <w:rsid w:val="00A5442C"/>
    <w:rsid w:val="00A549A1"/>
    <w:rsid w:val="00A54AB4"/>
    <w:rsid w:val="00A55055"/>
    <w:rsid w:val="00A5562C"/>
    <w:rsid w:val="00A56F93"/>
    <w:rsid w:val="00A571B0"/>
    <w:rsid w:val="00A57B45"/>
    <w:rsid w:val="00A60FC3"/>
    <w:rsid w:val="00A6102F"/>
    <w:rsid w:val="00A61284"/>
    <w:rsid w:val="00A615ED"/>
    <w:rsid w:val="00A61EA0"/>
    <w:rsid w:val="00A6247F"/>
    <w:rsid w:val="00A62990"/>
    <w:rsid w:val="00A62D79"/>
    <w:rsid w:val="00A62F74"/>
    <w:rsid w:val="00A63418"/>
    <w:rsid w:val="00A63B4F"/>
    <w:rsid w:val="00A6422C"/>
    <w:rsid w:val="00A642B0"/>
    <w:rsid w:val="00A65419"/>
    <w:rsid w:val="00A65B16"/>
    <w:rsid w:val="00A66482"/>
    <w:rsid w:val="00A66F32"/>
    <w:rsid w:val="00A677AD"/>
    <w:rsid w:val="00A70BDF"/>
    <w:rsid w:val="00A70C2E"/>
    <w:rsid w:val="00A722BB"/>
    <w:rsid w:val="00A724A1"/>
    <w:rsid w:val="00A72849"/>
    <w:rsid w:val="00A729EE"/>
    <w:rsid w:val="00A72D25"/>
    <w:rsid w:val="00A72D93"/>
    <w:rsid w:val="00A73B0D"/>
    <w:rsid w:val="00A746CB"/>
    <w:rsid w:val="00A75014"/>
    <w:rsid w:val="00A756B8"/>
    <w:rsid w:val="00A75A48"/>
    <w:rsid w:val="00A761AE"/>
    <w:rsid w:val="00A76B11"/>
    <w:rsid w:val="00A800E9"/>
    <w:rsid w:val="00A8127E"/>
    <w:rsid w:val="00A819C4"/>
    <w:rsid w:val="00A819FF"/>
    <w:rsid w:val="00A81A94"/>
    <w:rsid w:val="00A8294F"/>
    <w:rsid w:val="00A83B04"/>
    <w:rsid w:val="00A84436"/>
    <w:rsid w:val="00A845B3"/>
    <w:rsid w:val="00A84995"/>
    <w:rsid w:val="00A84DA5"/>
    <w:rsid w:val="00A85360"/>
    <w:rsid w:val="00A85405"/>
    <w:rsid w:val="00A857BB"/>
    <w:rsid w:val="00A86F26"/>
    <w:rsid w:val="00A90245"/>
    <w:rsid w:val="00A90E59"/>
    <w:rsid w:val="00A90EC1"/>
    <w:rsid w:val="00A90F18"/>
    <w:rsid w:val="00A911ED"/>
    <w:rsid w:val="00A91233"/>
    <w:rsid w:val="00A91B15"/>
    <w:rsid w:val="00A91C20"/>
    <w:rsid w:val="00A91CD7"/>
    <w:rsid w:val="00A9219A"/>
    <w:rsid w:val="00A923A8"/>
    <w:rsid w:val="00A92E00"/>
    <w:rsid w:val="00A93076"/>
    <w:rsid w:val="00A93365"/>
    <w:rsid w:val="00A936D4"/>
    <w:rsid w:val="00A93D23"/>
    <w:rsid w:val="00A9417C"/>
    <w:rsid w:val="00A94251"/>
    <w:rsid w:val="00A946E5"/>
    <w:rsid w:val="00A94CC7"/>
    <w:rsid w:val="00A960AA"/>
    <w:rsid w:val="00A96358"/>
    <w:rsid w:val="00A9705B"/>
    <w:rsid w:val="00A97E88"/>
    <w:rsid w:val="00A97F8A"/>
    <w:rsid w:val="00AA044E"/>
    <w:rsid w:val="00AA074D"/>
    <w:rsid w:val="00AA0E33"/>
    <w:rsid w:val="00AA0E47"/>
    <w:rsid w:val="00AA0F9D"/>
    <w:rsid w:val="00AA1256"/>
    <w:rsid w:val="00AA1A4F"/>
    <w:rsid w:val="00AA1CB8"/>
    <w:rsid w:val="00AA1E93"/>
    <w:rsid w:val="00AA21AE"/>
    <w:rsid w:val="00AA251F"/>
    <w:rsid w:val="00AA2775"/>
    <w:rsid w:val="00AA2B57"/>
    <w:rsid w:val="00AA4380"/>
    <w:rsid w:val="00AA549E"/>
    <w:rsid w:val="00AA5D13"/>
    <w:rsid w:val="00AA6229"/>
    <w:rsid w:val="00AA6640"/>
    <w:rsid w:val="00AA6749"/>
    <w:rsid w:val="00AA6895"/>
    <w:rsid w:val="00AA68B2"/>
    <w:rsid w:val="00AA6A38"/>
    <w:rsid w:val="00AA6AF5"/>
    <w:rsid w:val="00AA6C77"/>
    <w:rsid w:val="00AA74F7"/>
    <w:rsid w:val="00AA795C"/>
    <w:rsid w:val="00AB0342"/>
    <w:rsid w:val="00AB1158"/>
    <w:rsid w:val="00AB183C"/>
    <w:rsid w:val="00AB19A7"/>
    <w:rsid w:val="00AB1D10"/>
    <w:rsid w:val="00AB2323"/>
    <w:rsid w:val="00AB281A"/>
    <w:rsid w:val="00AB2A0E"/>
    <w:rsid w:val="00AB365F"/>
    <w:rsid w:val="00AB37D4"/>
    <w:rsid w:val="00AB3A80"/>
    <w:rsid w:val="00AB3BA2"/>
    <w:rsid w:val="00AB3F83"/>
    <w:rsid w:val="00AB4542"/>
    <w:rsid w:val="00AB4862"/>
    <w:rsid w:val="00AB6083"/>
    <w:rsid w:val="00AB6B39"/>
    <w:rsid w:val="00AB78A2"/>
    <w:rsid w:val="00AC0026"/>
    <w:rsid w:val="00AC0596"/>
    <w:rsid w:val="00AC1FE3"/>
    <w:rsid w:val="00AC20B2"/>
    <w:rsid w:val="00AC2372"/>
    <w:rsid w:val="00AC30EC"/>
    <w:rsid w:val="00AC36EC"/>
    <w:rsid w:val="00AC39F0"/>
    <w:rsid w:val="00AC39F5"/>
    <w:rsid w:val="00AC4787"/>
    <w:rsid w:val="00AC4912"/>
    <w:rsid w:val="00AC4F13"/>
    <w:rsid w:val="00AC50B2"/>
    <w:rsid w:val="00AC5259"/>
    <w:rsid w:val="00AC5343"/>
    <w:rsid w:val="00AC54D2"/>
    <w:rsid w:val="00AC6031"/>
    <w:rsid w:val="00AC6195"/>
    <w:rsid w:val="00AC61C6"/>
    <w:rsid w:val="00AC633A"/>
    <w:rsid w:val="00AC63AA"/>
    <w:rsid w:val="00AC66B3"/>
    <w:rsid w:val="00AC679D"/>
    <w:rsid w:val="00AC7044"/>
    <w:rsid w:val="00AC7238"/>
    <w:rsid w:val="00AD0EEF"/>
    <w:rsid w:val="00AD135A"/>
    <w:rsid w:val="00AD1445"/>
    <w:rsid w:val="00AD15B7"/>
    <w:rsid w:val="00AD182F"/>
    <w:rsid w:val="00AD2152"/>
    <w:rsid w:val="00AD224C"/>
    <w:rsid w:val="00AD237C"/>
    <w:rsid w:val="00AD2A15"/>
    <w:rsid w:val="00AD35E0"/>
    <w:rsid w:val="00AD4161"/>
    <w:rsid w:val="00AD4306"/>
    <w:rsid w:val="00AD4610"/>
    <w:rsid w:val="00AD46C8"/>
    <w:rsid w:val="00AD4D69"/>
    <w:rsid w:val="00AD6476"/>
    <w:rsid w:val="00AD64F6"/>
    <w:rsid w:val="00AD6A28"/>
    <w:rsid w:val="00AD6BAC"/>
    <w:rsid w:val="00AD7375"/>
    <w:rsid w:val="00AD7469"/>
    <w:rsid w:val="00AD78F5"/>
    <w:rsid w:val="00AE01D8"/>
    <w:rsid w:val="00AE03D8"/>
    <w:rsid w:val="00AE14C6"/>
    <w:rsid w:val="00AE1974"/>
    <w:rsid w:val="00AE212A"/>
    <w:rsid w:val="00AE23F8"/>
    <w:rsid w:val="00AE2455"/>
    <w:rsid w:val="00AE2CCE"/>
    <w:rsid w:val="00AE32DE"/>
    <w:rsid w:val="00AE40ED"/>
    <w:rsid w:val="00AE436C"/>
    <w:rsid w:val="00AE43C3"/>
    <w:rsid w:val="00AE4B18"/>
    <w:rsid w:val="00AE5063"/>
    <w:rsid w:val="00AE5CF8"/>
    <w:rsid w:val="00AE6542"/>
    <w:rsid w:val="00AE662D"/>
    <w:rsid w:val="00AE6B0D"/>
    <w:rsid w:val="00AE6C00"/>
    <w:rsid w:val="00AE6C25"/>
    <w:rsid w:val="00AE6CB8"/>
    <w:rsid w:val="00AE6CFA"/>
    <w:rsid w:val="00AE72D0"/>
    <w:rsid w:val="00AE73BD"/>
    <w:rsid w:val="00AE7B72"/>
    <w:rsid w:val="00AF02CD"/>
    <w:rsid w:val="00AF0F0A"/>
    <w:rsid w:val="00AF1759"/>
    <w:rsid w:val="00AF1B3C"/>
    <w:rsid w:val="00AF20C8"/>
    <w:rsid w:val="00AF2465"/>
    <w:rsid w:val="00AF354C"/>
    <w:rsid w:val="00AF3988"/>
    <w:rsid w:val="00AF3B3B"/>
    <w:rsid w:val="00AF4CD0"/>
    <w:rsid w:val="00AF50A1"/>
    <w:rsid w:val="00AF5229"/>
    <w:rsid w:val="00AF594F"/>
    <w:rsid w:val="00AF5BC1"/>
    <w:rsid w:val="00AF5DE9"/>
    <w:rsid w:val="00AF69F1"/>
    <w:rsid w:val="00AF6A57"/>
    <w:rsid w:val="00AF6B0D"/>
    <w:rsid w:val="00AF7439"/>
    <w:rsid w:val="00AF7E57"/>
    <w:rsid w:val="00B00145"/>
    <w:rsid w:val="00B008FB"/>
    <w:rsid w:val="00B00A2E"/>
    <w:rsid w:val="00B0145C"/>
    <w:rsid w:val="00B015FE"/>
    <w:rsid w:val="00B01A46"/>
    <w:rsid w:val="00B03323"/>
    <w:rsid w:val="00B03A5E"/>
    <w:rsid w:val="00B03D1B"/>
    <w:rsid w:val="00B04012"/>
    <w:rsid w:val="00B041BD"/>
    <w:rsid w:val="00B04C47"/>
    <w:rsid w:val="00B051AF"/>
    <w:rsid w:val="00B058DD"/>
    <w:rsid w:val="00B05998"/>
    <w:rsid w:val="00B05B9C"/>
    <w:rsid w:val="00B06404"/>
    <w:rsid w:val="00B0654D"/>
    <w:rsid w:val="00B06915"/>
    <w:rsid w:val="00B0701F"/>
    <w:rsid w:val="00B0716E"/>
    <w:rsid w:val="00B103D2"/>
    <w:rsid w:val="00B107C6"/>
    <w:rsid w:val="00B10FD1"/>
    <w:rsid w:val="00B12A87"/>
    <w:rsid w:val="00B12EC1"/>
    <w:rsid w:val="00B13B44"/>
    <w:rsid w:val="00B13C0A"/>
    <w:rsid w:val="00B1498E"/>
    <w:rsid w:val="00B14DB2"/>
    <w:rsid w:val="00B14F6A"/>
    <w:rsid w:val="00B15EB8"/>
    <w:rsid w:val="00B16231"/>
    <w:rsid w:val="00B164D4"/>
    <w:rsid w:val="00B165E8"/>
    <w:rsid w:val="00B166E5"/>
    <w:rsid w:val="00B16B4F"/>
    <w:rsid w:val="00B177E9"/>
    <w:rsid w:val="00B178D2"/>
    <w:rsid w:val="00B17976"/>
    <w:rsid w:val="00B206E1"/>
    <w:rsid w:val="00B20A99"/>
    <w:rsid w:val="00B20D36"/>
    <w:rsid w:val="00B213C2"/>
    <w:rsid w:val="00B22F3B"/>
    <w:rsid w:val="00B2300B"/>
    <w:rsid w:val="00B23A42"/>
    <w:rsid w:val="00B23C91"/>
    <w:rsid w:val="00B24000"/>
    <w:rsid w:val="00B241CF"/>
    <w:rsid w:val="00B24ECF"/>
    <w:rsid w:val="00B250F3"/>
    <w:rsid w:val="00B2578A"/>
    <w:rsid w:val="00B25B7E"/>
    <w:rsid w:val="00B25DAF"/>
    <w:rsid w:val="00B26842"/>
    <w:rsid w:val="00B26CDB"/>
    <w:rsid w:val="00B26E77"/>
    <w:rsid w:val="00B275A1"/>
    <w:rsid w:val="00B27B15"/>
    <w:rsid w:val="00B30116"/>
    <w:rsid w:val="00B30802"/>
    <w:rsid w:val="00B30EBF"/>
    <w:rsid w:val="00B30F1C"/>
    <w:rsid w:val="00B31172"/>
    <w:rsid w:val="00B31298"/>
    <w:rsid w:val="00B315BE"/>
    <w:rsid w:val="00B31EA4"/>
    <w:rsid w:val="00B32A71"/>
    <w:rsid w:val="00B3374A"/>
    <w:rsid w:val="00B33A08"/>
    <w:rsid w:val="00B34174"/>
    <w:rsid w:val="00B3448B"/>
    <w:rsid w:val="00B346AE"/>
    <w:rsid w:val="00B3472D"/>
    <w:rsid w:val="00B3516D"/>
    <w:rsid w:val="00B351A8"/>
    <w:rsid w:val="00B3596C"/>
    <w:rsid w:val="00B35A76"/>
    <w:rsid w:val="00B36001"/>
    <w:rsid w:val="00B36010"/>
    <w:rsid w:val="00B36013"/>
    <w:rsid w:val="00B36374"/>
    <w:rsid w:val="00B36622"/>
    <w:rsid w:val="00B36B69"/>
    <w:rsid w:val="00B37E07"/>
    <w:rsid w:val="00B37F77"/>
    <w:rsid w:val="00B40163"/>
    <w:rsid w:val="00B40C87"/>
    <w:rsid w:val="00B41016"/>
    <w:rsid w:val="00B428A5"/>
    <w:rsid w:val="00B42B44"/>
    <w:rsid w:val="00B42B4D"/>
    <w:rsid w:val="00B42D33"/>
    <w:rsid w:val="00B42D99"/>
    <w:rsid w:val="00B433D2"/>
    <w:rsid w:val="00B43536"/>
    <w:rsid w:val="00B436BA"/>
    <w:rsid w:val="00B447D2"/>
    <w:rsid w:val="00B4486C"/>
    <w:rsid w:val="00B44EB5"/>
    <w:rsid w:val="00B45163"/>
    <w:rsid w:val="00B45717"/>
    <w:rsid w:val="00B45D8B"/>
    <w:rsid w:val="00B465CA"/>
    <w:rsid w:val="00B4753C"/>
    <w:rsid w:val="00B476E5"/>
    <w:rsid w:val="00B47BB5"/>
    <w:rsid w:val="00B47E69"/>
    <w:rsid w:val="00B506BA"/>
    <w:rsid w:val="00B507F2"/>
    <w:rsid w:val="00B5086F"/>
    <w:rsid w:val="00B50E1A"/>
    <w:rsid w:val="00B51BE3"/>
    <w:rsid w:val="00B5210C"/>
    <w:rsid w:val="00B5255F"/>
    <w:rsid w:val="00B5280D"/>
    <w:rsid w:val="00B52A18"/>
    <w:rsid w:val="00B52C74"/>
    <w:rsid w:val="00B5316C"/>
    <w:rsid w:val="00B53D60"/>
    <w:rsid w:val="00B53E0E"/>
    <w:rsid w:val="00B5441A"/>
    <w:rsid w:val="00B54A7A"/>
    <w:rsid w:val="00B5503C"/>
    <w:rsid w:val="00B55BE6"/>
    <w:rsid w:val="00B55C5D"/>
    <w:rsid w:val="00B56CB7"/>
    <w:rsid w:val="00B56E26"/>
    <w:rsid w:val="00B5703B"/>
    <w:rsid w:val="00B57273"/>
    <w:rsid w:val="00B579D8"/>
    <w:rsid w:val="00B57CDC"/>
    <w:rsid w:val="00B57F3F"/>
    <w:rsid w:val="00B601A8"/>
    <w:rsid w:val="00B60936"/>
    <w:rsid w:val="00B60DE8"/>
    <w:rsid w:val="00B60E72"/>
    <w:rsid w:val="00B6119B"/>
    <w:rsid w:val="00B612B1"/>
    <w:rsid w:val="00B61431"/>
    <w:rsid w:val="00B61F50"/>
    <w:rsid w:val="00B627FA"/>
    <w:rsid w:val="00B6295B"/>
    <w:rsid w:val="00B62AF6"/>
    <w:rsid w:val="00B6336C"/>
    <w:rsid w:val="00B6358C"/>
    <w:rsid w:val="00B64E41"/>
    <w:rsid w:val="00B6507E"/>
    <w:rsid w:val="00B659F9"/>
    <w:rsid w:val="00B65F05"/>
    <w:rsid w:val="00B66173"/>
    <w:rsid w:val="00B66C1B"/>
    <w:rsid w:val="00B66F16"/>
    <w:rsid w:val="00B672EA"/>
    <w:rsid w:val="00B6732A"/>
    <w:rsid w:val="00B67376"/>
    <w:rsid w:val="00B67635"/>
    <w:rsid w:val="00B67F1A"/>
    <w:rsid w:val="00B701AA"/>
    <w:rsid w:val="00B70551"/>
    <w:rsid w:val="00B70937"/>
    <w:rsid w:val="00B70939"/>
    <w:rsid w:val="00B70DDF"/>
    <w:rsid w:val="00B70E50"/>
    <w:rsid w:val="00B71613"/>
    <w:rsid w:val="00B720F3"/>
    <w:rsid w:val="00B72DAB"/>
    <w:rsid w:val="00B736E5"/>
    <w:rsid w:val="00B73947"/>
    <w:rsid w:val="00B73E25"/>
    <w:rsid w:val="00B73ED4"/>
    <w:rsid w:val="00B74F09"/>
    <w:rsid w:val="00B754CF"/>
    <w:rsid w:val="00B756D3"/>
    <w:rsid w:val="00B7579A"/>
    <w:rsid w:val="00B757D3"/>
    <w:rsid w:val="00B75AA4"/>
    <w:rsid w:val="00B75C93"/>
    <w:rsid w:val="00B75F4D"/>
    <w:rsid w:val="00B75F74"/>
    <w:rsid w:val="00B7640C"/>
    <w:rsid w:val="00B77723"/>
    <w:rsid w:val="00B77BC2"/>
    <w:rsid w:val="00B77EBE"/>
    <w:rsid w:val="00B80094"/>
    <w:rsid w:val="00B80360"/>
    <w:rsid w:val="00B80387"/>
    <w:rsid w:val="00B80516"/>
    <w:rsid w:val="00B82333"/>
    <w:rsid w:val="00B824CF"/>
    <w:rsid w:val="00B82773"/>
    <w:rsid w:val="00B8285E"/>
    <w:rsid w:val="00B82916"/>
    <w:rsid w:val="00B8303A"/>
    <w:rsid w:val="00B833C6"/>
    <w:rsid w:val="00B835BD"/>
    <w:rsid w:val="00B83EDB"/>
    <w:rsid w:val="00B83F97"/>
    <w:rsid w:val="00B841C6"/>
    <w:rsid w:val="00B84631"/>
    <w:rsid w:val="00B8486F"/>
    <w:rsid w:val="00B84E0A"/>
    <w:rsid w:val="00B84E87"/>
    <w:rsid w:val="00B851AA"/>
    <w:rsid w:val="00B85B0C"/>
    <w:rsid w:val="00B86200"/>
    <w:rsid w:val="00B8668D"/>
    <w:rsid w:val="00B86AD6"/>
    <w:rsid w:val="00B8728D"/>
    <w:rsid w:val="00B874FD"/>
    <w:rsid w:val="00B87732"/>
    <w:rsid w:val="00B87D68"/>
    <w:rsid w:val="00B9004C"/>
    <w:rsid w:val="00B9082A"/>
    <w:rsid w:val="00B91071"/>
    <w:rsid w:val="00B91C27"/>
    <w:rsid w:val="00B921BD"/>
    <w:rsid w:val="00B92271"/>
    <w:rsid w:val="00B92786"/>
    <w:rsid w:val="00B92815"/>
    <w:rsid w:val="00B93DB0"/>
    <w:rsid w:val="00B93FBD"/>
    <w:rsid w:val="00B9438E"/>
    <w:rsid w:val="00B94B82"/>
    <w:rsid w:val="00B94C51"/>
    <w:rsid w:val="00B953C7"/>
    <w:rsid w:val="00B9580E"/>
    <w:rsid w:val="00B95E5A"/>
    <w:rsid w:val="00B95FB7"/>
    <w:rsid w:val="00B96560"/>
    <w:rsid w:val="00B96AF9"/>
    <w:rsid w:val="00B97CDF"/>
    <w:rsid w:val="00B97E1F"/>
    <w:rsid w:val="00B97F9C"/>
    <w:rsid w:val="00BA012B"/>
    <w:rsid w:val="00BA220B"/>
    <w:rsid w:val="00BA2245"/>
    <w:rsid w:val="00BA24DD"/>
    <w:rsid w:val="00BA266D"/>
    <w:rsid w:val="00BA2BF6"/>
    <w:rsid w:val="00BA3337"/>
    <w:rsid w:val="00BA3BB8"/>
    <w:rsid w:val="00BA462C"/>
    <w:rsid w:val="00BA50D6"/>
    <w:rsid w:val="00BA5348"/>
    <w:rsid w:val="00BA5915"/>
    <w:rsid w:val="00BA59F1"/>
    <w:rsid w:val="00BA63EF"/>
    <w:rsid w:val="00BA699C"/>
    <w:rsid w:val="00BA6B1B"/>
    <w:rsid w:val="00BA71B6"/>
    <w:rsid w:val="00BA721A"/>
    <w:rsid w:val="00BA74C6"/>
    <w:rsid w:val="00BA74F4"/>
    <w:rsid w:val="00BA7530"/>
    <w:rsid w:val="00BA764E"/>
    <w:rsid w:val="00BA7A45"/>
    <w:rsid w:val="00BA7F8D"/>
    <w:rsid w:val="00BB0166"/>
    <w:rsid w:val="00BB0938"/>
    <w:rsid w:val="00BB2411"/>
    <w:rsid w:val="00BB2469"/>
    <w:rsid w:val="00BB2512"/>
    <w:rsid w:val="00BB2934"/>
    <w:rsid w:val="00BB305A"/>
    <w:rsid w:val="00BB36E7"/>
    <w:rsid w:val="00BB38B7"/>
    <w:rsid w:val="00BB3BF1"/>
    <w:rsid w:val="00BB4145"/>
    <w:rsid w:val="00BB418C"/>
    <w:rsid w:val="00BB4422"/>
    <w:rsid w:val="00BB47F6"/>
    <w:rsid w:val="00BB5ADF"/>
    <w:rsid w:val="00BB5D8E"/>
    <w:rsid w:val="00BB65C1"/>
    <w:rsid w:val="00BB6FD6"/>
    <w:rsid w:val="00BB7342"/>
    <w:rsid w:val="00BC093D"/>
    <w:rsid w:val="00BC0BE9"/>
    <w:rsid w:val="00BC0DC2"/>
    <w:rsid w:val="00BC166A"/>
    <w:rsid w:val="00BC2511"/>
    <w:rsid w:val="00BC28BE"/>
    <w:rsid w:val="00BC2AA0"/>
    <w:rsid w:val="00BC2C43"/>
    <w:rsid w:val="00BC33CD"/>
    <w:rsid w:val="00BC3804"/>
    <w:rsid w:val="00BC38A7"/>
    <w:rsid w:val="00BC3E50"/>
    <w:rsid w:val="00BC3E75"/>
    <w:rsid w:val="00BC4145"/>
    <w:rsid w:val="00BC42DD"/>
    <w:rsid w:val="00BC5511"/>
    <w:rsid w:val="00BC5F85"/>
    <w:rsid w:val="00BC63FD"/>
    <w:rsid w:val="00BC65F3"/>
    <w:rsid w:val="00BC78B9"/>
    <w:rsid w:val="00BD015E"/>
    <w:rsid w:val="00BD1740"/>
    <w:rsid w:val="00BD1DF7"/>
    <w:rsid w:val="00BD1E15"/>
    <w:rsid w:val="00BD1F0B"/>
    <w:rsid w:val="00BD220B"/>
    <w:rsid w:val="00BD25F0"/>
    <w:rsid w:val="00BD2635"/>
    <w:rsid w:val="00BD26C4"/>
    <w:rsid w:val="00BD27CD"/>
    <w:rsid w:val="00BD2B83"/>
    <w:rsid w:val="00BD35FA"/>
    <w:rsid w:val="00BD36F3"/>
    <w:rsid w:val="00BD43C7"/>
    <w:rsid w:val="00BD458D"/>
    <w:rsid w:val="00BD4E88"/>
    <w:rsid w:val="00BD53C5"/>
    <w:rsid w:val="00BD5716"/>
    <w:rsid w:val="00BD58DF"/>
    <w:rsid w:val="00BD5AE9"/>
    <w:rsid w:val="00BD5E30"/>
    <w:rsid w:val="00BD5F8F"/>
    <w:rsid w:val="00BD6282"/>
    <w:rsid w:val="00BD65F3"/>
    <w:rsid w:val="00BD6B00"/>
    <w:rsid w:val="00BD6E9F"/>
    <w:rsid w:val="00BD70C9"/>
    <w:rsid w:val="00BE037D"/>
    <w:rsid w:val="00BE0B33"/>
    <w:rsid w:val="00BE1A20"/>
    <w:rsid w:val="00BE3610"/>
    <w:rsid w:val="00BE3A10"/>
    <w:rsid w:val="00BE4A04"/>
    <w:rsid w:val="00BE58D4"/>
    <w:rsid w:val="00BE5C49"/>
    <w:rsid w:val="00BE6377"/>
    <w:rsid w:val="00BE68CB"/>
    <w:rsid w:val="00BE693F"/>
    <w:rsid w:val="00BE6F21"/>
    <w:rsid w:val="00BE7DB1"/>
    <w:rsid w:val="00BF01E4"/>
    <w:rsid w:val="00BF0243"/>
    <w:rsid w:val="00BF16C7"/>
    <w:rsid w:val="00BF17F5"/>
    <w:rsid w:val="00BF1DE4"/>
    <w:rsid w:val="00BF1DF4"/>
    <w:rsid w:val="00BF24FB"/>
    <w:rsid w:val="00BF279F"/>
    <w:rsid w:val="00BF344E"/>
    <w:rsid w:val="00BF3583"/>
    <w:rsid w:val="00BF386E"/>
    <w:rsid w:val="00BF38E9"/>
    <w:rsid w:val="00BF39FC"/>
    <w:rsid w:val="00BF3A1D"/>
    <w:rsid w:val="00BF3C86"/>
    <w:rsid w:val="00BF3FBC"/>
    <w:rsid w:val="00BF4878"/>
    <w:rsid w:val="00BF4FE3"/>
    <w:rsid w:val="00BF54D8"/>
    <w:rsid w:val="00BF55A9"/>
    <w:rsid w:val="00BF56B6"/>
    <w:rsid w:val="00BF57C0"/>
    <w:rsid w:val="00BF5962"/>
    <w:rsid w:val="00BF6C01"/>
    <w:rsid w:val="00BF6E02"/>
    <w:rsid w:val="00BF7518"/>
    <w:rsid w:val="00BF7C29"/>
    <w:rsid w:val="00C00AB3"/>
    <w:rsid w:val="00C00BF8"/>
    <w:rsid w:val="00C010A4"/>
    <w:rsid w:val="00C01D46"/>
    <w:rsid w:val="00C01DA6"/>
    <w:rsid w:val="00C01F4E"/>
    <w:rsid w:val="00C02242"/>
    <w:rsid w:val="00C023A1"/>
    <w:rsid w:val="00C0252E"/>
    <w:rsid w:val="00C02DE0"/>
    <w:rsid w:val="00C02E2C"/>
    <w:rsid w:val="00C0411A"/>
    <w:rsid w:val="00C043FA"/>
    <w:rsid w:val="00C044C9"/>
    <w:rsid w:val="00C04638"/>
    <w:rsid w:val="00C046EA"/>
    <w:rsid w:val="00C052DC"/>
    <w:rsid w:val="00C05E1B"/>
    <w:rsid w:val="00C06328"/>
    <w:rsid w:val="00C06703"/>
    <w:rsid w:val="00C06C5F"/>
    <w:rsid w:val="00C07D36"/>
    <w:rsid w:val="00C07F2A"/>
    <w:rsid w:val="00C105F0"/>
    <w:rsid w:val="00C11F09"/>
    <w:rsid w:val="00C1220D"/>
    <w:rsid w:val="00C1225E"/>
    <w:rsid w:val="00C1307D"/>
    <w:rsid w:val="00C137C5"/>
    <w:rsid w:val="00C13A6B"/>
    <w:rsid w:val="00C14339"/>
    <w:rsid w:val="00C14538"/>
    <w:rsid w:val="00C14ACD"/>
    <w:rsid w:val="00C14F93"/>
    <w:rsid w:val="00C150B6"/>
    <w:rsid w:val="00C15589"/>
    <w:rsid w:val="00C1576B"/>
    <w:rsid w:val="00C15928"/>
    <w:rsid w:val="00C159D5"/>
    <w:rsid w:val="00C15E5B"/>
    <w:rsid w:val="00C161AA"/>
    <w:rsid w:val="00C163CE"/>
    <w:rsid w:val="00C1668B"/>
    <w:rsid w:val="00C16923"/>
    <w:rsid w:val="00C16C87"/>
    <w:rsid w:val="00C16DC9"/>
    <w:rsid w:val="00C177C0"/>
    <w:rsid w:val="00C177EB"/>
    <w:rsid w:val="00C17E99"/>
    <w:rsid w:val="00C17F2B"/>
    <w:rsid w:val="00C20F8B"/>
    <w:rsid w:val="00C2107D"/>
    <w:rsid w:val="00C21C46"/>
    <w:rsid w:val="00C22204"/>
    <w:rsid w:val="00C22F1B"/>
    <w:rsid w:val="00C23063"/>
    <w:rsid w:val="00C23518"/>
    <w:rsid w:val="00C239EC"/>
    <w:rsid w:val="00C24C45"/>
    <w:rsid w:val="00C24E73"/>
    <w:rsid w:val="00C24FE4"/>
    <w:rsid w:val="00C25151"/>
    <w:rsid w:val="00C251F3"/>
    <w:rsid w:val="00C256DC"/>
    <w:rsid w:val="00C26AF8"/>
    <w:rsid w:val="00C26CF4"/>
    <w:rsid w:val="00C26FA9"/>
    <w:rsid w:val="00C272F5"/>
    <w:rsid w:val="00C27318"/>
    <w:rsid w:val="00C30018"/>
    <w:rsid w:val="00C31309"/>
    <w:rsid w:val="00C31557"/>
    <w:rsid w:val="00C32170"/>
    <w:rsid w:val="00C32186"/>
    <w:rsid w:val="00C324F4"/>
    <w:rsid w:val="00C339BB"/>
    <w:rsid w:val="00C33FC4"/>
    <w:rsid w:val="00C34012"/>
    <w:rsid w:val="00C343FE"/>
    <w:rsid w:val="00C3464B"/>
    <w:rsid w:val="00C34903"/>
    <w:rsid w:val="00C34B3B"/>
    <w:rsid w:val="00C3589F"/>
    <w:rsid w:val="00C35BB6"/>
    <w:rsid w:val="00C366DC"/>
    <w:rsid w:val="00C400A3"/>
    <w:rsid w:val="00C40533"/>
    <w:rsid w:val="00C4121C"/>
    <w:rsid w:val="00C4122F"/>
    <w:rsid w:val="00C41982"/>
    <w:rsid w:val="00C4199E"/>
    <w:rsid w:val="00C41C7E"/>
    <w:rsid w:val="00C4200A"/>
    <w:rsid w:val="00C4245F"/>
    <w:rsid w:val="00C42616"/>
    <w:rsid w:val="00C4264B"/>
    <w:rsid w:val="00C43074"/>
    <w:rsid w:val="00C432A0"/>
    <w:rsid w:val="00C43420"/>
    <w:rsid w:val="00C437B5"/>
    <w:rsid w:val="00C43DC5"/>
    <w:rsid w:val="00C44607"/>
    <w:rsid w:val="00C449C7"/>
    <w:rsid w:val="00C44A81"/>
    <w:rsid w:val="00C460B1"/>
    <w:rsid w:val="00C46369"/>
    <w:rsid w:val="00C46421"/>
    <w:rsid w:val="00C47018"/>
    <w:rsid w:val="00C4708D"/>
    <w:rsid w:val="00C50B0E"/>
    <w:rsid w:val="00C51335"/>
    <w:rsid w:val="00C513A8"/>
    <w:rsid w:val="00C514B2"/>
    <w:rsid w:val="00C51ACF"/>
    <w:rsid w:val="00C51F61"/>
    <w:rsid w:val="00C52636"/>
    <w:rsid w:val="00C529A3"/>
    <w:rsid w:val="00C52B2A"/>
    <w:rsid w:val="00C52EEF"/>
    <w:rsid w:val="00C5389C"/>
    <w:rsid w:val="00C54856"/>
    <w:rsid w:val="00C54CA6"/>
    <w:rsid w:val="00C55005"/>
    <w:rsid w:val="00C5540F"/>
    <w:rsid w:val="00C5555C"/>
    <w:rsid w:val="00C55845"/>
    <w:rsid w:val="00C564C0"/>
    <w:rsid w:val="00C567DB"/>
    <w:rsid w:val="00C56CAA"/>
    <w:rsid w:val="00C56DA6"/>
    <w:rsid w:val="00C56F1B"/>
    <w:rsid w:val="00C57343"/>
    <w:rsid w:val="00C57A42"/>
    <w:rsid w:val="00C57A46"/>
    <w:rsid w:val="00C60E99"/>
    <w:rsid w:val="00C61237"/>
    <w:rsid w:val="00C61457"/>
    <w:rsid w:val="00C6153A"/>
    <w:rsid w:val="00C617E5"/>
    <w:rsid w:val="00C61B73"/>
    <w:rsid w:val="00C621CD"/>
    <w:rsid w:val="00C62BB9"/>
    <w:rsid w:val="00C62E77"/>
    <w:rsid w:val="00C641EB"/>
    <w:rsid w:val="00C64737"/>
    <w:rsid w:val="00C650A8"/>
    <w:rsid w:val="00C6581D"/>
    <w:rsid w:val="00C658DA"/>
    <w:rsid w:val="00C6593E"/>
    <w:rsid w:val="00C6595D"/>
    <w:rsid w:val="00C6626E"/>
    <w:rsid w:val="00C66453"/>
    <w:rsid w:val="00C66776"/>
    <w:rsid w:val="00C66D0D"/>
    <w:rsid w:val="00C67468"/>
    <w:rsid w:val="00C677BC"/>
    <w:rsid w:val="00C67A60"/>
    <w:rsid w:val="00C67C47"/>
    <w:rsid w:val="00C67E68"/>
    <w:rsid w:val="00C67FFA"/>
    <w:rsid w:val="00C7049B"/>
    <w:rsid w:val="00C70B92"/>
    <w:rsid w:val="00C70BE6"/>
    <w:rsid w:val="00C70C12"/>
    <w:rsid w:val="00C70F1D"/>
    <w:rsid w:val="00C71523"/>
    <w:rsid w:val="00C71780"/>
    <w:rsid w:val="00C71EE1"/>
    <w:rsid w:val="00C72023"/>
    <w:rsid w:val="00C72BA4"/>
    <w:rsid w:val="00C73089"/>
    <w:rsid w:val="00C7396B"/>
    <w:rsid w:val="00C739DA"/>
    <w:rsid w:val="00C73E21"/>
    <w:rsid w:val="00C73E28"/>
    <w:rsid w:val="00C7405E"/>
    <w:rsid w:val="00C74259"/>
    <w:rsid w:val="00C74B69"/>
    <w:rsid w:val="00C75591"/>
    <w:rsid w:val="00C75D4B"/>
    <w:rsid w:val="00C75E44"/>
    <w:rsid w:val="00C767FC"/>
    <w:rsid w:val="00C76897"/>
    <w:rsid w:val="00C76ED1"/>
    <w:rsid w:val="00C76EDD"/>
    <w:rsid w:val="00C7727F"/>
    <w:rsid w:val="00C778A2"/>
    <w:rsid w:val="00C7796E"/>
    <w:rsid w:val="00C77AB6"/>
    <w:rsid w:val="00C80604"/>
    <w:rsid w:val="00C80883"/>
    <w:rsid w:val="00C81330"/>
    <w:rsid w:val="00C8181D"/>
    <w:rsid w:val="00C81B3C"/>
    <w:rsid w:val="00C81D75"/>
    <w:rsid w:val="00C827C8"/>
    <w:rsid w:val="00C82828"/>
    <w:rsid w:val="00C82AB5"/>
    <w:rsid w:val="00C83607"/>
    <w:rsid w:val="00C83EAA"/>
    <w:rsid w:val="00C8406F"/>
    <w:rsid w:val="00C841BC"/>
    <w:rsid w:val="00C84D68"/>
    <w:rsid w:val="00C8520F"/>
    <w:rsid w:val="00C85335"/>
    <w:rsid w:val="00C85437"/>
    <w:rsid w:val="00C85881"/>
    <w:rsid w:val="00C86B0A"/>
    <w:rsid w:val="00C86D57"/>
    <w:rsid w:val="00C87580"/>
    <w:rsid w:val="00C875C6"/>
    <w:rsid w:val="00C875EB"/>
    <w:rsid w:val="00C90451"/>
    <w:rsid w:val="00C90638"/>
    <w:rsid w:val="00C909A1"/>
    <w:rsid w:val="00C90BBB"/>
    <w:rsid w:val="00C91131"/>
    <w:rsid w:val="00C9127A"/>
    <w:rsid w:val="00C9134A"/>
    <w:rsid w:val="00C91712"/>
    <w:rsid w:val="00C91C49"/>
    <w:rsid w:val="00C91D84"/>
    <w:rsid w:val="00C92458"/>
    <w:rsid w:val="00C925B3"/>
    <w:rsid w:val="00C93BAB"/>
    <w:rsid w:val="00C94413"/>
    <w:rsid w:val="00C9487A"/>
    <w:rsid w:val="00C94955"/>
    <w:rsid w:val="00C94CAA"/>
    <w:rsid w:val="00C951BF"/>
    <w:rsid w:val="00C95455"/>
    <w:rsid w:val="00C95A28"/>
    <w:rsid w:val="00C95B27"/>
    <w:rsid w:val="00C96E17"/>
    <w:rsid w:val="00C96F81"/>
    <w:rsid w:val="00C97B20"/>
    <w:rsid w:val="00CA1176"/>
    <w:rsid w:val="00CA1928"/>
    <w:rsid w:val="00CA28AE"/>
    <w:rsid w:val="00CA2E21"/>
    <w:rsid w:val="00CA33DB"/>
    <w:rsid w:val="00CA3890"/>
    <w:rsid w:val="00CA48FC"/>
    <w:rsid w:val="00CA5946"/>
    <w:rsid w:val="00CA5B2E"/>
    <w:rsid w:val="00CA5DC4"/>
    <w:rsid w:val="00CA684F"/>
    <w:rsid w:val="00CA6F15"/>
    <w:rsid w:val="00CA7CFB"/>
    <w:rsid w:val="00CA7D7F"/>
    <w:rsid w:val="00CB0079"/>
    <w:rsid w:val="00CB0625"/>
    <w:rsid w:val="00CB06ED"/>
    <w:rsid w:val="00CB07B2"/>
    <w:rsid w:val="00CB0950"/>
    <w:rsid w:val="00CB0C0A"/>
    <w:rsid w:val="00CB1104"/>
    <w:rsid w:val="00CB1780"/>
    <w:rsid w:val="00CB18BE"/>
    <w:rsid w:val="00CB1BB4"/>
    <w:rsid w:val="00CB2405"/>
    <w:rsid w:val="00CB2F74"/>
    <w:rsid w:val="00CB38B8"/>
    <w:rsid w:val="00CB4404"/>
    <w:rsid w:val="00CB4966"/>
    <w:rsid w:val="00CB561A"/>
    <w:rsid w:val="00CB5C3C"/>
    <w:rsid w:val="00CB5FC8"/>
    <w:rsid w:val="00CB666C"/>
    <w:rsid w:val="00CB6B00"/>
    <w:rsid w:val="00CB6D8B"/>
    <w:rsid w:val="00CB7AE4"/>
    <w:rsid w:val="00CB7DEB"/>
    <w:rsid w:val="00CC01E0"/>
    <w:rsid w:val="00CC0C67"/>
    <w:rsid w:val="00CC0D4D"/>
    <w:rsid w:val="00CC0E11"/>
    <w:rsid w:val="00CC186D"/>
    <w:rsid w:val="00CC1D4F"/>
    <w:rsid w:val="00CC2682"/>
    <w:rsid w:val="00CC2BBC"/>
    <w:rsid w:val="00CC2FE6"/>
    <w:rsid w:val="00CC3032"/>
    <w:rsid w:val="00CC30C1"/>
    <w:rsid w:val="00CC3E4F"/>
    <w:rsid w:val="00CC47A7"/>
    <w:rsid w:val="00CC63D8"/>
    <w:rsid w:val="00CC71F3"/>
    <w:rsid w:val="00CC729D"/>
    <w:rsid w:val="00CC748C"/>
    <w:rsid w:val="00CC78CA"/>
    <w:rsid w:val="00CC790E"/>
    <w:rsid w:val="00CD035F"/>
    <w:rsid w:val="00CD0734"/>
    <w:rsid w:val="00CD161B"/>
    <w:rsid w:val="00CD243F"/>
    <w:rsid w:val="00CD3150"/>
    <w:rsid w:val="00CD329C"/>
    <w:rsid w:val="00CD3395"/>
    <w:rsid w:val="00CD38C9"/>
    <w:rsid w:val="00CD4133"/>
    <w:rsid w:val="00CD443C"/>
    <w:rsid w:val="00CD4EDD"/>
    <w:rsid w:val="00CD5526"/>
    <w:rsid w:val="00CD5995"/>
    <w:rsid w:val="00CD6632"/>
    <w:rsid w:val="00CD66E2"/>
    <w:rsid w:val="00CD687A"/>
    <w:rsid w:val="00CD69D9"/>
    <w:rsid w:val="00CD70C9"/>
    <w:rsid w:val="00CD73FE"/>
    <w:rsid w:val="00CE056D"/>
    <w:rsid w:val="00CE0813"/>
    <w:rsid w:val="00CE1257"/>
    <w:rsid w:val="00CE1292"/>
    <w:rsid w:val="00CE137A"/>
    <w:rsid w:val="00CE1945"/>
    <w:rsid w:val="00CE29DD"/>
    <w:rsid w:val="00CE3E98"/>
    <w:rsid w:val="00CE54BD"/>
    <w:rsid w:val="00CE5579"/>
    <w:rsid w:val="00CE5730"/>
    <w:rsid w:val="00CE61FB"/>
    <w:rsid w:val="00CE6B3D"/>
    <w:rsid w:val="00CE79E0"/>
    <w:rsid w:val="00CE7EC9"/>
    <w:rsid w:val="00CF1288"/>
    <w:rsid w:val="00CF1491"/>
    <w:rsid w:val="00CF1524"/>
    <w:rsid w:val="00CF1D03"/>
    <w:rsid w:val="00CF1FD2"/>
    <w:rsid w:val="00CF2584"/>
    <w:rsid w:val="00CF2BB5"/>
    <w:rsid w:val="00CF3669"/>
    <w:rsid w:val="00CF3703"/>
    <w:rsid w:val="00CF3B42"/>
    <w:rsid w:val="00CF491F"/>
    <w:rsid w:val="00CF4AAE"/>
    <w:rsid w:val="00CF50C3"/>
    <w:rsid w:val="00CF518F"/>
    <w:rsid w:val="00CF5BCE"/>
    <w:rsid w:val="00CF5DDA"/>
    <w:rsid w:val="00CF6BD7"/>
    <w:rsid w:val="00CF7742"/>
    <w:rsid w:val="00CF798D"/>
    <w:rsid w:val="00CF7E4D"/>
    <w:rsid w:val="00D00150"/>
    <w:rsid w:val="00D014F2"/>
    <w:rsid w:val="00D0152A"/>
    <w:rsid w:val="00D01A34"/>
    <w:rsid w:val="00D01C20"/>
    <w:rsid w:val="00D02A8E"/>
    <w:rsid w:val="00D02C58"/>
    <w:rsid w:val="00D0404D"/>
    <w:rsid w:val="00D04202"/>
    <w:rsid w:val="00D0423C"/>
    <w:rsid w:val="00D04445"/>
    <w:rsid w:val="00D04788"/>
    <w:rsid w:val="00D05137"/>
    <w:rsid w:val="00D05138"/>
    <w:rsid w:val="00D05CDF"/>
    <w:rsid w:val="00D0652E"/>
    <w:rsid w:val="00D0675A"/>
    <w:rsid w:val="00D07206"/>
    <w:rsid w:val="00D07906"/>
    <w:rsid w:val="00D10A3F"/>
    <w:rsid w:val="00D10A95"/>
    <w:rsid w:val="00D11104"/>
    <w:rsid w:val="00D11319"/>
    <w:rsid w:val="00D1147A"/>
    <w:rsid w:val="00D12186"/>
    <w:rsid w:val="00D12C0E"/>
    <w:rsid w:val="00D130CD"/>
    <w:rsid w:val="00D147CE"/>
    <w:rsid w:val="00D17C85"/>
    <w:rsid w:val="00D202BF"/>
    <w:rsid w:val="00D215D2"/>
    <w:rsid w:val="00D21DAB"/>
    <w:rsid w:val="00D21FF0"/>
    <w:rsid w:val="00D2226C"/>
    <w:rsid w:val="00D22895"/>
    <w:rsid w:val="00D22A8B"/>
    <w:rsid w:val="00D240CE"/>
    <w:rsid w:val="00D24299"/>
    <w:rsid w:val="00D258D3"/>
    <w:rsid w:val="00D25EB0"/>
    <w:rsid w:val="00D268CD"/>
    <w:rsid w:val="00D27D3F"/>
    <w:rsid w:val="00D301BB"/>
    <w:rsid w:val="00D307EB"/>
    <w:rsid w:val="00D30C81"/>
    <w:rsid w:val="00D31682"/>
    <w:rsid w:val="00D31A81"/>
    <w:rsid w:val="00D31BA0"/>
    <w:rsid w:val="00D31D39"/>
    <w:rsid w:val="00D32487"/>
    <w:rsid w:val="00D32A79"/>
    <w:rsid w:val="00D32DFC"/>
    <w:rsid w:val="00D32E98"/>
    <w:rsid w:val="00D3364F"/>
    <w:rsid w:val="00D33D31"/>
    <w:rsid w:val="00D33EDE"/>
    <w:rsid w:val="00D3468D"/>
    <w:rsid w:val="00D34979"/>
    <w:rsid w:val="00D356F0"/>
    <w:rsid w:val="00D35BF8"/>
    <w:rsid w:val="00D35C7B"/>
    <w:rsid w:val="00D35E43"/>
    <w:rsid w:val="00D368A1"/>
    <w:rsid w:val="00D36AF8"/>
    <w:rsid w:val="00D373AC"/>
    <w:rsid w:val="00D376EB"/>
    <w:rsid w:val="00D37827"/>
    <w:rsid w:val="00D37BFF"/>
    <w:rsid w:val="00D40603"/>
    <w:rsid w:val="00D40A3F"/>
    <w:rsid w:val="00D41E52"/>
    <w:rsid w:val="00D42D85"/>
    <w:rsid w:val="00D42F85"/>
    <w:rsid w:val="00D43ED3"/>
    <w:rsid w:val="00D44185"/>
    <w:rsid w:val="00D4434B"/>
    <w:rsid w:val="00D4449D"/>
    <w:rsid w:val="00D44B8E"/>
    <w:rsid w:val="00D4591B"/>
    <w:rsid w:val="00D45982"/>
    <w:rsid w:val="00D46A2C"/>
    <w:rsid w:val="00D46BB1"/>
    <w:rsid w:val="00D46E3A"/>
    <w:rsid w:val="00D471CD"/>
    <w:rsid w:val="00D473F2"/>
    <w:rsid w:val="00D474E2"/>
    <w:rsid w:val="00D4770A"/>
    <w:rsid w:val="00D477B4"/>
    <w:rsid w:val="00D47A95"/>
    <w:rsid w:val="00D47AA1"/>
    <w:rsid w:val="00D50899"/>
    <w:rsid w:val="00D50914"/>
    <w:rsid w:val="00D51B5B"/>
    <w:rsid w:val="00D51BF6"/>
    <w:rsid w:val="00D51C54"/>
    <w:rsid w:val="00D523F6"/>
    <w:rsid w:val="00D526E3"/>
    <w:rsid w:val="00D528D1"/>
    <w:rsid w:val="00D52E13"/>
    <w:rsid w:val="00D53D76"/>
    <w:rsid w:val="00D53DFD"/>
    <w:rsid w:val="00D540BE"/>
    <w:rsid w:val="00D54199"/>
    <w:rsid w:val="00D542BE"/>
    <w:rsid w:val="00D54748"/>
    <w:rsid w:val="00D549A0"/>
    <w:rsid w:val="00D54ABD"/>
    <w:rsid w:val="00D550E9"/>
    <w:rsid w:val="00D55177"/>
    <w:rsid w:val="00D5535B"/>
    <w:rsid w:val="00D556A2"/>
    <w:rsid w:val="00D56843"/>
    <w:rsid w:val="00D56945"/>
    <w:rsid w:val="00D56C90"/>
    <w:rsid w:val="00D5738F"/>
    <w:rsid w:val="00D57EF6"/>
    <w:rsid w:val="00D60037"/>
    <w:rsid w:val="00D60274"/>
    <w:rsid w:val="00D602A0"/>
    <w:rsid w:val="00D60416"/>
    <w:rsid w:val="00D60AF0"/>
    <w:rsid w:val="00D60C73"/>
    <w:rsid w:val="00D6239A"/>
    <w:rsid w:val="00D6248D"/>
    <w:rsid w:val="00D62C04"/>
    <w:rsid w:val="00D62FB9"/>
    <w:rsid w:val="00D632D1"/>
    <w:rsid w:val="00D633C9"/>
    <w:rsid w:val="00D63641"/>
    <w:rsid w:val="00D6396F"/>
    <w:rsid w:val="00D63BA8"/>
    <w:rsid w:val="00D64AE3"/>
    <w:rsid w:val="00D6518A"/>
    <w:rsid w:val="00D651B9"/>
    <w:rsid w:val="00D65339"/>
    <w:rsid w:val="00D65522"/>
    <w:rsid w:val="00D65651"/>
    <w:rsid w:val="00D66130"/>
    <w:rsid w:val="00D66188"/>
    <w:rsid w:val="00D663C5"/>
    <w:rsid w:val="00D66846"/>
    <w:rsid w:val="00D66B55"/>
    <w:rsid w:val="00D67442"/>
    <w:rsid w:val="00D679DB"/>
    <w:rsid w:val="00D67C14"/>
    <w:rsid w:val="00D67E1F"/>
    <w:rsid w:val="00D70636"/>
    <w:rsid w:val="00D70841"/>
    <w:rsid w:val="00D7106D"/>
    <w:rsid w:val="00D717E7"/>
    <w:rsid w:val="00D71DD6"/>
    <w:rsid w:val="00D7253F"/>
    <w:rsid w:val="00D72543"/>
    <w:rsid w:val="00D72B09"/>
    <w:rsid w:val="00D72E55"/>
    <w:rsid w:val="00D73415"/>
    <w:rsid w:val="00D7358B"/>
    <w:rsid w:val="00D73683"/>
    <w:rsid w:val="00D740A7"/>
    <w:rsid w:val="00D741B9"/>
    <w:rsid w:val="00D74294"/>
    <w:rsid w:val="00D766F2"/>
    <w:rsid w:val="00D7685A"/>
    <w:rsid w:val="00D76DC6"/>
    <w:rsid w:val="00D80AEE"/>
    <w:rsid w:val="00D80B85"/>
    <w:rsid w:val="00D80CAC"/>
    <w:rsid w:val="00D81962"/>
    <w:rsid w:val="00D8204C"/>
    <w:rsid w:val="00D824E7"/>
    <w:rsid w:val="00D82708"/>
    <w:rsid w:val="00D842C4"/>
    <w:rsid w:val="00D84318"/>
    <w:rsid w:val="00D84F09"/>
    <w:rsid w:val="00D86655"/>
    <w:rsid w:val="00D86EBF"/>
    <w:rsid w:val="00D87C18"/>
    <w:rsid w:val="00D87D69"/>
    <w:rsid w:val="00D87FDF"/>
    <w:rsid w:val="00D9074F"/>
    <w:rsid w:val="00D90DEC"/>
    <w:rsid w:val="00D9167E"/>
    <w:rsid w:val="00D91BBC"/>
    <w:rsid w:val="00D91DA4"/>
    <w:rsid w:val="00D91DE5"/>
    <w:rsid w:val="00D932BD"/>
    <w:rsid w:val="00D9334B"/>
    <w:rsid w:val="00D93369"/>
    <w:rsid w:val="00D93777"/>
    <w:rsid w:val="00D937C1"/>
    <w:rsid w:val="00D938F1"/>
    <w:rsid w:val="00D94F0F"/>
    <w:rsid w:val="00D951C3"/>
    <w:rsid w:val="00D959E3"/>
    <w:rsid w:val="00D95EDF"/>
    <w:rsid w:val="00D96503"/>
    <w:rsid w:val="00D96C1B"/>
    <w:rsid w:val="00D96FBE"/>
    <w:rsid w:val="00D975E6"/>
    <w:rsid w:val="00D977BB"/>
    <w:rsid w:val="00DA0525"/>
    <w:rsid w:val="00DA0738"/>
    <w:rsid w:val="00DA07AF"/>
    <w:rsid w:val="00DA16BA"/>
    <w:rsid w:val="00DA1797"/>
    <w:rsid w:val="00DA2814"/>
    <w:rsid w:val="00DA2D01"/>
    <w:rsid w:val="00DA39F2"/>
    <w:rsid w:val="00DA3D8B"/>
    <w:rsid w:val="00DA406E"/>
    <w:rsid w:val="00DA491F"/>
    <w:rsid w:val="00DA5586"/>
    <w:rsid w:val="00DA65D3"/>
    <w:rsid w:val="00DA69CE"/>
    <w:rsid w:val="00DB0565"/>
    <w:rsid w:val="00DB0898"/>
    <w:rsid w:val="00DB12F2"/>
    <w:rsid w:val="00DB1438"/>
    <w:rsid w:val="00DB18A1"/>
    <w:rsid w:val="00DB1F8A"/>
    <w:rsid w:val="00DB3635"/>
    <w:rsid w:val="00DB3994"/>
    <w:rsid w:val="00DB3A46"/>
    <w:rsid w:val="00DB4080"/>
    <w:rsid w:val="00DB4BBA"/>
    <w:rsid w:val="00DB4E8A"/>
    <w:rsid w:val="00DB58CF"/>
    <w:rsid w:val="00DB59CA"/>
    <w:rsid w:val="00DB5E75"/>
    <w:rsid w:val="00DB63C1"/>
    <w:rsid w:val="00DB6936"/>
    <w:rsid w:val="00DB77FC"/>
    <w:rsid w:val="00DB78DF"/>
    <w:rsid w:val="00DB795E"/>
    <w:rsid w:val="00DB7F6E"/>
    <w:rsid w:val="00DC0BF2"/>
    <w:rsid w:val="00DC12F2"/>
    <w:rsid w:val="00DC1D45"/>
    <w:rsid w:val="00DC2BE6"/>
    <w:rsid w:val="00DC38B1"/>
    <w:rsid w:val="00DC408B"/>
    <w:rsid w:val="00DC4386"/>
    <w:rsid w:val="00DC43BD"/>
    <w:rsid w:val="00DC470E"/>
    <w:rsid w:val="00DC4DAD"/>
    <w:rsid w:val="00DC54A6"/>
    <w:rsid w:val="00DC5A4E"/>
    <w:rsid w:val="00DC5BF0"/>
    <w:rsid w:val="00DC5BF6"/>
    <w:rsid w:val="00DC5DF2"/>
    <w:rsid w:val="00DC5DFB"/>
    <w:rsid w:val="00DC5EE1"/>
    <w:rsid w:val="00DC629A"/>
    <w:rsid w:val="00DC63C3"/>
    <w:rsid w:val="00DC6A4A"/>
    <w:rsid w:val="00DC6FBF"/>
    <w:rsid w:val="00DC72FC"/>
    <w:rsid w:val="00DD1341"/>
    <w:rsid w:val="00DD152B"/>
    <w:rsid w:val="00DD1694"/>
    <w:rsid w:val="00DD187B"/>
    <w:rsid w:val="00DD1B9E"/>
    <w:rsid w:val="00DD1F78"/>
    <w:rsid w:val="00DD2129"/>
    <w:rsid w:val="00DD2483"/>
    <w:rsid w:val="00DD2FC1"/>
    <w:rsid w:val="00DD30F3"/>
    <w:rsid w:val="00DD317F"/>
    <w:rsid w:val="00DD389C"/>
    <w:rsid w:val="00DD39C5"/>
    <w:rsid w:val="00DD3FEB"/>
    <w:rsid w:val="00DD4254"/>
    <w:rsid w:val="00DD4605"/>
    <w:rsid w:val="00DD46FC"/>
    <w:rsid w:val="00DD4AD7"/>
    <w:rsid w:val="00DD5391"/>
    <w:rsid w:val="00DD571D"/>
    <w:rsid w:val="00DD71E3"/>
    <w:rsid w:val="00DD729D"/>
    <w:rsid w:val="00DD7900"/>
    <w:rsid w:val="00DD7B42"/>
    <w:rsid w:val="00DE0559"/>
    <w:rsid w:val="00DE3BD9"/>
    <w:rsid w:val="00DE3CA4"/>
    <w:rsid w:val="00DE3EBB"/>
    <w:rsid w:val="00DE4797"/>
    <w:rsid w:val="00DE4F41"/>
    <w:rsid w:val="00DE5124"/>
    <w:rsid w:val="00DE59B4"/>
    <w:rsid w:val="00DE59CD"/>
    <w:rsid w:val="00DE5A2B"/>
    <w:rsid w:val="00DE64A1"/>
    <w:rsid w:val="00DE6939"/>
    <w:rsid w:val="00DE6A29"/>
    <w:rsid w:val="00DE6C20"/>
    <w:rsid w:val="00DE74C4"/>
    <w:rsid w:val="00DE74C9"/>
    <w:rsid w:val="00DE7A4E"/>
    <w:rsid w:val="00DE7F4F"/>
    <w:rsid w:val="00DF056A"/>
    <w:rsid w:val="00DF0E2F"/>
    <w:rsid w:val="00DF1015"/>
    <w:rsid w:val="00DF176C"/>
    <w:rsid w:val="00DF1957"/>
    <w:rsid w:val="00DF1B3C"/>
    <w:rsid w:val="00DF2152"/>
    <w:rsid w:val="00DF3A40"/>
    <w:rsid w:val="00DF439C"/>
    <w:rsid w:val="00DF4436"/>
    <w:rsid w:val="00DF4D99"/>
    <w:rsid w:val="00DF4F6A"/>
    <w:rsid w:val="00DF52C2"/>
    <w:rsid w:val="00DF5610"/>
    <w:rsid w:val="00DF5DC5"/>
    <w:rsid w:val="00DF5E7B"/>
    <w:rsid w:val="00DF5ED5"/>
    <w:rsid w:val="00DF63AE"/>
    <w:rsid w:val="00DF661B"/>
    <w:rsid w:val="00DF6A4C"/>
    <w:rsid w:val="00DF76A2"/>
    <w:rsid w:val="00DF76DE"/>
    <w:rsid w:val="00DF7803"/>
    <w:rsid w:val="00E008E3"/>
    <w:rsid w:val="00E00AB3"/>
    <w:rsid w:val="00E00F57"/>
    <w:rsid w:val="00E01316"/>
    <w:rsid w:val="00E0160F"/>
    <w:rsid w:val="00E024A3"/>
    <w:rsid w:val="00E02846"/>
    <w:rsid w:val="00E0384F"/>
    <w:rsid w:val="00E03C06"/>
    <w:rsid w:val="00E03F5E"/>
    <w:rsid w:val="00E04B43"/>
    <w:rsid w:val="00E04C09"/>
    <w:rsid w:val="00E057F4"/>
    <w:rsid w:val="00E05B35"/>
    <w:rsid w:val="00E06359"/>
    <w:rsid w:val="00E069E2"/>
    <w:rsid w:val="00E0732F"/>
    <w:rsid w:val="00E07B24"/>
    <w:rsid w:val="00E10488"/>
    <w:rsid w:val="00E1056E"/>
    <w:rsid w:val="00E12492"/>
    <w:rsid w:val="00E12E71"/>
    <w:rsid w:val="00E13C89"/>
    <w:rsid w:val="00E13E8E"/>
    <w:rsid w:val="00E1495C"/>
    <w:rsid w:val="00E1582E"/>
    <w:rsid w:val="00E15EC4"/>
    <w:rsid w:val="00E162D9"/>
    <w:rsid w:val="00E163A2"/>
    <w:rsid w:val="00E16771"/>
    <w:rsid w:val="00E168BB"/>
    <w:rsid w:val="00E16A3E"/>
    <w:rsid w:val="00E16D64"/>
    <w:rsid w:val="00E17804"/>
    <w:rsid w:val="00E17AE3"/>
    <w:rsid w:val="00E20392"/>
    <w:rsid w:val="00E2083D"/>
    <w:rsid w:val="00E20898"/>
    <w:rsid w:val="00E20AA0"/>
    <w:rsid w:val="00E20C5B"/>
    <w:rsid w:val="00E22521"/>
    <w:rsid w:val="00E22783"/>
    <w:rsid w:val="00E22B99"/>
    <w:rsid w:val="00E22CA5"/>
    <w:rsid w:val="00E230EB"/>
    <w:rsid w:val="00E23BB6"/>
    <w:rsid w:val="00E23F26"/>
    <w:rsid w:val="00E241A4"/>
    <w:rsid w:val="00E2445E"/>
    <w:rsid w:val="00E2461F"/>
    <w:rsid w:val="00E247EC"/>
    <w:rsid w:val="00E24B90"/>
    <w:rsid w:val="00E24C1C"/>
    <w:rsid w:val="00E25ED5"/>
    <w:rsid w:val="00E261D4"/>
    <w:rsid w:val="00E26535"/>
    <w:rsid w:val="00E265C8"/>
    <w:rsid w:val="00E26674"/>
    <w:rsid w:val="00E26676"/>
    <w:rsid w:val="00E26DAD"/>
    <w:rsid w:val="00E2721B"/>
    <w:rsid w:val="00E279C6"/>
    <w:rsid w:val="00E302FD"/>
    <w:rsid w:val="00E30F83"/>
    <w:rsid w:val="00E3193F"/>
    <w:rsid w:val="00E319FE"/>
    <w:rsid w:val="00E31E2B"/>
    <w:rsid w:val="00E31EBD"/>
    <w:rsid w:val="00E31F12"/>
    <w:rsid w:val="00E3274F"/>
    <w:rsid w:val="00E32EE2"/>
    <w:rsid w:val="00E33032"/>
    <w:rsid w:val="00E33639"/>
    <w:rsid w:val="00E33C82"/>
    <w:rsid w:val="00E34282"/>
    <w:rsid w:val="00E35890"/>
    <w:rsid w:val="00E364CA"/>
    <w:rsid w:val="00E365FE"/>
    <w:rsid w:val="00E36C4C"/>
    <w:rsid w:val="00E36C97"/>
    <w:rsid w:val="00E36CDA"/>
    <w:rsid w:val="00E37219"/>
    <w:rsid w:val="00E3751E"/>
    <w:rsid w:val="00E3780C"/>
    <w:rsid w:val="00E37FCB"/>
    <w:rsid w:val="00E40572"/>
    <w:rsid w:val="00E40994"/>
    <w:rsid w:val="00E40D9F"/>
    <w:rsid w:val="00E4108C"/>
    <w:rsid w:val="00E41148"/>
    <w:rsid w:val="00E41429"/>
    <w:rsid w:val="00E420A6"/>
    <w:rsid w:val="00E42102"/>
    <w:rsid w:val="00E42746"/>
    <w:rsid w:val="00E42BD3"/>
    <w:rsid w:val="00E434EC"/>
    <w:rsid w:val="00E43935"/>
    <w:rsid w:val="00E439A7"/>
    <w:rsid w:val="00E44248"/>
    <w:rsid w:val="00E451F2"/>
    <w:rsid w:val="00E45419"/>
    <w:rsid w:val="00E454BE"/>
    <w:rsid w:val="00E455B7"/>
    <w:rsid w:val="00E456FE"/>
    <w:rsid w:val="00E4574F"/>
    <w:rsid w:val="00E45C38"/>
    <w:rsid w:val="00E4693F"/>
    <w:rsid w:val="00E46C66"/>
    <w:rsid w:val="00E47991"/>
    <w:rsid w:val="00E47BC4"/>
    <w:rsid w:val="00E50110"/>
    <w:rsid w:val="00E50383"/>
    <w:rsid w:val="00E5095C"/>
    <w:rsid w:val="00E51476"/>
    <w:rsid w:val="00E518E5"/>
    <w:rsid w:val="00E51D70"/>
    <w:rsid w:val="00E520F6"/>
    <w:rsid w:val="00E5223C"/>
    <w:rsid w:val="00E52409"/>
    <w:rsid w:val="00E5464B"/>
    <w:rsid w:val="00E5498B"/>
    <w:rsid w:val="00E54E6F"/>
    <w:rsid w:val="00E5547F"/>
    <w:rsid w:val="00E55EA1"/>
    <w:rsid w:val="00E566E5"/>
    <w:rsid w:val="00E56A78"/>
    <w:rsid w:val="00E5704C"/>
    <w:rsid w:val="00E573CE"/>
    <w:rsid w:val="00E577BB"/>
    <w:rsid w:val="00E60154"/>
    <w:rsid w:val="00E60559"/>
    <w:rsid w:val="00E6099E"/>
    <w:rsid w:val="00E60E4A"/>
    <w:rsid w:val="00E61398"/>
    <w:rsid w:val="00E61543"/>
    <w:rsid w:val="00E62C9E"/>
    <w:rsid w:val="00E63E15"/>
    <w:rsid w:val="00E6400E"/>
    <w:rsid w:val="00E6403F"/>
    <w:rsid w:val="00E6404A"/>
    <w:rsid w:val="00E65FBC"/>
    <w:rsid w:val="00E6648E"/>
    <w:rsid w:val="00E665AB"/>
    <w:rsid w:val="00E66CD5"/>
    <w:rsid w:val="00E67612"/>
    <w:rsid w:val="00E679B8"/>
    <w:rsid w:val="00E70690"/>
    <w:rsid w:val="00E708F2"/>
    <w:rsid w:val="00E70D91"/>
    <w:rsid w:val="00E70F18"/>
    <w:rsid w:val="00E70FC1"/>
    <w:rsid w:val="00E7121E"/>
    <w:rsid w:val="00E7235B"/>
    <w:rsid w:val="00E72474"/>
    <w:rsid w:val="00E72479"/>
    <w:rsid w:val="00E72AA0"/>
    <w:rsid w:val="00E72CC2"/>
    <w:rsid w:val="00E73383"/>
    <w:rsid w:val="00E74397"/>
    <w:rsid w:val="00E749B9"/>
    <w:rsid w:val="00E75272"/>
    <w:rsid w:val="00E76E51"/>
    <w:rsid w:val="00E77D4F"/>
    <w:rsid w:val="00E808E6"/>
    <w:rsid w:val="00E80C57"/>
    <w:rsid w:val="00E80E7B"/>
    <w:rsid w:val="00E80EA5"/>
    <w:rsid w:val="00E8109C"/>
    <w:rsid w:val="00E813B9"/>
    <w:rsid w:val="00E81535"/>
    <w:rsid w:val="00E81900"/>
    <w:rsid w:val="00E823F7"/>
    <w:rsid w:val="00E82C73"/>
    <w:rsid w:val="00E84146"/>
    <w:rsid w:val="00E85297"/>
    <w:rsid w:val="00E85299"/>
    <w:rsid w:val="00E85628"/>
    <w:rsid w:val="00E86030"/>
    <w:rsid w:val="00E86627"/>
    <w:rsid w:val="00E8688C"/>
    <w:rsid w:val="00E868ED"/>
    <w:rsid w:val="00E86C31"/>
    <w:rsid w:val="00E8788E"/>
    <w:rsid w:val="00E87FA4"/>
    <w:rsid w:val="00E904C9"/>
    <w:rsid w:val="00E90992"/>
    <w:rsid w:val="00E90D8E"/>
    <w:rsid w:val="00E911AF"/>
    <w:rsid w:val="00E91324"/>
    <w:rsid w:val="00E915AD"/>
    <w:rsid w:val="00E9203C"/>
    <w:rsid w:val="00E920A8"/>
    <w:rsid w:val="00E920C9"/>
    <w:rsid w:val="00E92750"/>
    <w:rsid w:val="00E92A32"/>
    <w:rsid w:val="00E92E47"/>
    <w:rsid w:val="00E937DE"/>
    <w:rsid w:val="00E94439"/>
    <w:rsid w:val="00E945F8"/>
    <w:rsid w:val="00E9496A"/>
    <w:rsid w:val="00E94D12"/>
    <w:rsid w:val="00E96B46"/>
    <w:rsid w:val="00E96F12"/>
    <w:rsid w:val="00E97420"/>
    <w:rsid w:val="00E979E5"/>
    <w:rsid w:val="00EA0931"/>
    <w:rsid w:val="00EA1B88"/>
    <w:rsid w:val="00EA2005"/>
    <w:rsid w:val="00EA3741"/>
    <w:rsid w:val="00EA375E"/>
    <w:rsid w:val="00EA3A81"/>
    <w:rsid w:val="00EA3C34"/>
    <w:rsid w:val="00EA3C6A"/>
    <w:rsid w:val="00EA3E06"/>
    <w:rsid w:val="00EA401C"/>
    <w:rsid w:val="00EA413B"/>
    <w:rsid w:val="00EA5D20"/>
    <w:rsid w:val="00EA5F1E"/>
    <w:rsid w:val="00EA6669"/>
    <w:rsid w:val="00EA73DD"/>
    <w:rsid w:val="00EA768E"/>
    <w:rsid w:val="00EB01F7"/>
    <w:rsid w:val="00EB03CC"/>
    <w:rsid w:val="00EB0572"/>
    <w:rsid w:val="00EB0928"/>
    <w:rsid w:val="00EB1680"/>
    <w:rsid w:val="00EB1932"/>
    <w:rsid w:val="00EB19F5"/>
    <w:rsid w:val="00EB22FB"/>
    <w:rsid w:val="00EB2657"/>
    <w:rsid w:val="00EB2799"/>
    <w:rsid w:val="00EB2813"/>
    <w:rsid w:val="00EB29C6"/>
    <w:rsid w:val="00EB30EB"/>
    <w:rsid w:val="00EB3250"/>
    <w:rsid w:val="00EB352D"/>
    <w:rsid w:val="00EB3960"/>
    <w:rsid w:val="00EB39C7"/>
    <w:rsid w:val="00EB476C"/>
    <w:rsid w:val="00EB4770"/>
    <w:rsid w:val="00EB4FFF"/>
    <w:rsid w:val="00EB575A"/>
    <w:rsid w:val="00EB5D32"/>
    <w:rsid w:val="00EB5FF6"/>
    <w:rsid w:val="00EB6079"/>
    <w:rsid w:val="00EB6A0E"/>
    <w:rsid w:val="00EB745F"/>
    <w:rsid w:val="00EB7FEC"/>
    <w:rsid w:val="00EC018E"/>
    <w:rsid w:val="00EC03A6"/>
    <w:rsid w:val="00EC03DF"/>
    <w:rsid w:val="00EC0615"/>
    <w:rsid w:val="00EC07F4"/>
    <w:rsid w:val="00EC0B88"/>
    <w:rsid w:val="00EC13B0"/>
    <w:rsid w:val="00EC16AF"/>
    <w:rsid w:val="00EC1FDF"/>
    <w:rsid w:val="00EC2272"/>
    <w:rsid w:val="00EC2305"/>
    <w:rsid w:val="00EC2727"/>
    <w:rsid w:val="00EC287B"/>
    <w:rsid w:val="00EC2BA7"/>
    <w:rsid w:val="00EC3467"/>
    <w:rsid w:val="00EC3813"/>
    <w:rsid w:val="00EC3861"/>
    <w:rsid w:val="00EC3E51"/>
    <w:rsid w:val="00EC40DE"/>
    <w:rsid w:val="00EC42F1"/>
    <w:rsid w:val="00EC47BE"/>
    <w:rsid w:val="00EC4AD5"/>
    <w:rsid w:val="00EC4F9B"/>
    <w:rsid w:val="00EC531E"/>
    <w:rsid w:val="00EC56D0"/>
    <w:rsid w:val="00EC5AA3"/>
    <w:rsid w:val="00EC5D9D"/>
    <w:rsid w:val="00EC6359"/>
    <w:rsid w:val="00EC642A"/>
    <w:rsid w:val="00EC7174"/>
    <w:rsid w:val="00EC7EC6"/>
    <w:rsid w:val="00ED0648"/>
    <w:rsid w:val="00ED0B48"/>
    <w:rsid w:val="00ED0D98"/>
    <w:rsid w:val="00ED104C"/>
    <w:rsid w:val="00ED18EB"/>
    <w:rsid w:val="00ED1DEF"/>
    <w:rsid w:val="00ED2C0D"/>
    <w:rsid w:val="00ED2C6A"/>
    <w:rsid w:val="00ED2E72"/>
    <w:rsid w:val="00ED2FE8"/>
    <w:rsid w:val="00ED38CE"/>
    <w:rsid w:val="00ED3CD7"/>
    <w:rsid w:val="00ED3EA4"/>
    <w:rsid w:val="00ED4487"/>
    <w:rsid w:val="00ED4525"/>
    <w:rsid w:val="00ED4CF7"/>
    <w:rsid w:val="00ED4F1C"/>
    <w:rsid w:val="00ED59F8"/>
    <w:rsid w:val="00ED71D9"/>
    <w:rsid w:val="00ED77F7"/>
    <w:rsid w:val="00ED7A37"/>
    <w:rsid w:val="00ED7FE0"/>
    <w:rsid w:val="00EE036D"/>
    <w:rsid w:val="00EE037C"/>
    <w:rsid w:val="00EE051B"/>
    <w:rsid w:val="00EE0CC7"/>
    <w:rsid w:val="00EE0D47"/>
    <w:rsid w:val="00EE1000"/>
    <w:rsid w:val="00EE1032"/>
    <w:rsid w:val="00EE19ED"/>
    <w:rsid w:val="00EE22F7"/>
    <w:rsid w:val="00EE23D3"/>
    <w:rsid w:val="00EE25C5"/>
    <w:rsid w:val="00EE2959"/>
    <w:rsid w:val="00EE2A28"/>
    <w:rsid w:val="00EE374C"/>
    <w:rsid w:val="00EE379F"/>
    <w:rsid w:val="00EE3FD1"/>
    <w:rsid w:val="00EE442F"/>
    <w:rsid w:val="00EE56ED"/>
    <w:rsid w:val="00EE5E93"/>
    <w:rsid w:val="00EE63D6"/>
    <w:rsid w:val="00EE6A0B"/>
    <w:rsid w:val="00EE6A32"/>
    <w:rsid w:val="00EE6C5E"/>
    <w:rsid w:val="00EE7153"/>
    <w:rsid w:val="00EE7D15"/>
    <w:rsid w:val="00EF03D1"/>
    <w:rsid w:val="00EF0452"/>
    <w:rsid w:val="00EF08BD"/>
    <w:rsid w:val="00EF0912"/>
    <w:rsid w:val="00EF0BCD"/>
    <w:rsid w:val="00EF0F3E"/>
    <w:rsid w:val="00EF12CB"/>
    <w:rsid w:val="00EF1763"/>
    <w:rsid w:val="00EF1C85"/>
    <w:rsid w:val="00EF288C"/>
    <w:rsid w:val="00EF2957"/>
    <w:rsid w:val="00EF3C11"/>
    <w:rsid w:val="00EF46BF"/>
    <w:rsid w:val="00EF4CFB"/>
    <w:rsid w:val="00EF4DB3"/>
    <w:rsid w:val="00EF4FA4"/>
    <w:rsid w:val="00EF53FE"/>
    <w:rsid w:val="00EF56A6"/>
    <w:rsid w:val="00EF60EE"/>
    <w:rsid w:val="00EF6389"/>
    <w:rsid w:val="00EF64D1"/>
    <w:rsid w:val="00EF67AA"/>
    <w:rsid w:val="00EF6BCC"/>
    <w:rsid w:val="00EF6E23"/>
    <w:rsid w:val="00EF6F57"/>
    <w:rsid w:val="00EF7480"/>
    <w:rsid w:val="00EF7904"/>
    <w:rsid w:val="00EF7922"/>
    <w:rsid w:val="00EF7EE9"/>
    <w:rsid w:val="00F01641"/>
    <w:rsid w:val="00F017E6"/>
    <w:rsid w:val="00F02533"/>
    <w:rsid w:val="00F025AA"/>
    <w:rsid w:val="00F02B39"/>
    <w:rsid w:val="00F02EA4"/>
    <w:rsid w:val="00F038EB"/>
    <w:rsid w:val="00F0478B"/>
    <w:rsid w:val="00F048AA"/>
    <w:rsid w:val="00F05D96"/>
    <w:rsid w:val="00F05F61"/>
    <w:rsid w:val="00F07B44"/>
    <w:rsid w:val="00F10113"/>
    <w:rsid w:val="00F1022E"/>
    <w:rsid w:val="00F102E1"/>
    <w:rsid w:val="00F1075A"/>
    <w:rsid w:val="00F1076E"/>
    <w:rsid w:val="00F10913"/>
    <w:rsid w:val="00F109B6"/>
    <w:rsid w:val="00F11A27"/>
    <w:rsid w:val="00F12078"/>
    <w:rsid w:val="00F120E8"/>
    <w:rsid w:val="00F12330"/>
    <w:rsid w:val="00F12A3A"/>
    <w:rsid w:val="00F12D32"/>
    <w:rsid w:val="00F13267"/>
    <w:rsid w:val="00F133DD"/>
    <w:rsid w:val="00F1408D"/>
    <w:rsid w:val="00F149EA"/>
    <w:rsid w:val="00F14DE1"/>
    <w:rsid w:val="00F15BB9"/>
    <w:rsid w:val="00F15DF3"/>
    <w:rsid w:val="00F16CD3"/>
    <w:rsid w:val="00F17072"/>
    <w:rsid w:val="00F17FA3"/>
    <w:rsid w:val="00F20C62"/>
    <w:rsid w:val="00F20D11"/>
    <w:rsid w:val="00F21326"/>
    <w:rsid w:val="00F21BCA"/>
    <w:rsid w:val="00F22A4D"/>
    <w:rsid w:val="00F22AC0"/>
    <w:rsid w:val="00F22D80"/>
    <w:rsid w:val="00F239EF"/>
    <w:rsid w:val="00F24133"/>
    <w:rsid w:val="00F246D2"/>
    <w:rsid w:val="00F24C9D"/>
    <w:rsid w:val="00F25278"/>
    <w:rsid w:val="00F2562B"/>
    <w:rsid w:val="00F25968"/>
    <w:rsid w:val="00F25F8E"/>
    <w:rsid w:val="00F26980"/>
    <w:rsid w:val="00F26BE6"/>
    <w:rsid w:val="00F26E9D"/>
    <w:rsid w:val="00F274A9"/>
    <w:rsid w:val="00F27B73"/>
    <w:rsid w:val="00F3031D"/>
    <w:rsid w:val="00F30659"/>
    <w:rsid w:val="00F315AB"/>
    <w:rsid w:val="00F31EAF"/>
    <w:rsid w:val="00F322B6"/>
    <w:rsid w:val="00F3243D"/>
    <w:rsid w:val="00F32662"/>
    <w:rsid w:val="00F3290F"/>
    <w:rsid w:val="00F32B98"/>
    <w:rsid w:val="00F32FFE"/>
    <w:rsid w:val="00F339C5"/>
    <w:rsid w:val="00F339EE"/>
    <w:rsid w:val="00F3419A"/>
    <w:rsid w:val="00F345DE"/>
    <w:rsid w:val="00F34F33"/>
    <w:rsid w:val="00F3504B"/>
    <w:rsid w:val="00F3522C"/>
    <w:rsid w:val="00F35B56"/>
    <w:rsid w:val="00F35FD7"/>
    <w:rsid w:val="00F37129"/>
    <w:rsid w:val="00F372DB"/>
    <w:rsid w:val="00F3776C"/>
    <w:rsid w:val="00F37AE5"/>
    <w:rsid w:val="00F37E00"/>
    <w:rsid w:val="00F37E6B"/>
    <w:rsid w:val="00F40D89"/>
    <w:rsid w:val="00F4130D"/>
    <w:rsid w:val="00F41FC0"/>
    <w:rsid w:val="00F42066"/>
    <w:rsid w:val="00F420A5"/>
    <w:rsid w:val="00F4338C"/>
    <w:rsid w:val="00F43FE9"/>
    <w:rsid w:val="00F440D6"/>
    <w:rsid w:val="00F44C73"/>
    <w:rsid w:val="00F44D13"/>
    <w:rsid w:val="00F450D7"/>
    <w:rsid w:val="00F452C8"/>
    <w:rsid w:val="00F45392"/>
    <w:rsid w:val="00F45976"/>
    <w:rsid w:val="00F45AB5"/>
    <w:rsid w:val="00F45B7F"/>
    <w:rsid w:val="00F46067"/>
    <w:rsid w:val="00F46274"/>
    <w:rsid w:val="00F46558"/>
    <w:rsid w:val="00F46EE4"/>
    <w:rsid w:val="00F47566"/>
    <w:rsid w:val="00F475A2"/>
    <w:rsid w:val="00F4769F"/>
    <w:rsid w:val="00F501CD"/>
    <w:rsid w:val="00F50393"/>
    <w:rsid w:val="00F5050B"/>
    <w:rsid w:val="00F5067A"/>
    <w:rsid w:val="00F508CB"/>
    <w:rsid w:val="00F5144B"/>
    <w:rsid w:val="00F51CED"/>
    <w:rsid w:val="00F51DC1"/>
    <w:rsid w:val="00F523F6"/>
    <w:rsid w:val="00F52E46"/>
    <w:rsid w:val="00F5372A"/>
    <w:rsid w:val="00F53FA9"/>
    <w:rsid w:val="00F54F15"/>
    <w:rsid w:val="00F55065"/>
    <w:rsid w:val="00F550DD"/>
    <w:rsid w:val="00F55CEE"/>
    <w:rsid w:val="00F562C5"/>
    <w:rsid w:val="00F56B2D"/>
    <w:rsid w:val="00F56C2D"/>
    <w:rsid w:val="00F56E17"/>
    <w:rsid w:val="00F56E67"/>
    <w:rsid w:val="00F57486"/>
    <w:rsid w:val="00F57BF3"/>
    <w:rsid w:val="00F57E30"/>
    <w:rsid w:val="00F60131"/>
    <w:rsid w:val="00F60815"/>
    <w:rsid w:val="00F60F4E"/>
    <w:rsid w:val="00F617F4"/>
    <w:rsid w:val="00F618DE"/>
    <w:rsid w:val="00F61918"/>
    <w:rsid w:val="00F61FB9"/>
    <w:rsid w:val="00F63263"/>
    <w:rsid w:val="00F6353F"/>
    <w:rsid w:val="00F63AFC"/>
    <w:rsid w:val="00F63CDF"/>
    <w:rsid w:val="00F64753"/>
    <w:rsid w:val="00F64D3F"/>
    <w:rsid w:val="00F64FF2"/>
    <w:rsid w:val="00F650D6"/>
    <w:rsid w:val="00F650F7"/>
    <w:rsid w:val="00F65809"/>
    <w:rsid w:val="00F66CDE"/>
    <w:rsid w:val="00F6721C"/>
    <w:rsid w:val="00F70AFD"/>
    <w:rsid w:val="00F71200"/>
    <w:rsid w:val="00F71E63"/>
    <w:rsid w:val="00F724FD"/>
    <w:rsid w:val="00F72C1F"/>
    <w:rsid w:val="00F72FE8"/>
    <w:rsid w:val="00F7372B"/>
    <w:rsid w:val="00F738C8"/>
    <w:rsid w:val="00F73D55"/>
    <w:rsid w:val="00F74620"/>
    <w:rsid w:val="00F746A3"/>
    <w:rsid w:val="00F747A8"/>
    <w:rsid w:val="00F74DB9"/>
    <w:rsid w:val="00F75813"/>
    <w:rsid w:val="00F76230"/>
    <w:rsid w:val="00F765FD"/>
    <w:rsid w:val="00F76AF5"/>
    <w:rsid w:val="00F76B91"/>
    <w:rsid w:val="00F77478"/>
    <w:rsid w:val="00F774BB"/>
    <w:rsid w:val="00F77529"/>
    <w:rsid w:val="00F77B36"/>
    <w:rsid w:val="00F802EC"/>
    <w:rsid w:val="00F80601"/>
    <w:rsid w:val="00F8148A"/>
    <w:rsid w:val="00F8278F"/>
    <w:rsid w:val="00F82944"/>
    <w:rsid w:val="00F82E20"/>
    <w:rsid w:val="00F82F0B"/>
    <w:rsid w:val="00F8316F"/>
    <w:rsid w:val="00F84071"/>
    <w:rsid w:val="00F84556"/>
    <w:rsid w:val="00F84E5A"/>
    <w:rsid w:val="00F8539D"/>
    <w:rsid w:val="00F85452"/>
    <w:rsid w:val="00F85A93"/>
    <w:rsid w:val="00F8623D"/>
    <w:rsid w:val="00F868CA"/>
    <w:rsid w:val="00F871BE"/>
    <w:rsid w:val="00F87370"/>
    <w:rsid w:val="00F87AAE"/>
    <w:rsid w:val="00F87B86"/>
    <w:rsid w:val="00F87F6A"/>
    <w:rsid w:val="00F90A5C"/>
    <w:rsid w:val="00F90D53"/>
    <w:rsid w:val="00F91048"/>
    <w:rsid w:val="00F91950"/>
    <w:rsid w:val="00F91E08"/>
    <w:rsid w:val="00F92425"/>
    <w:rsid w:val="00F926FD"/>
    <w:rsid w:val="00F9333E"/>
    <w:rsid w:val="00F936C4"/>
    <w:rsid w:val="00F943CA"/>
    <w:rsid w:val="00F949E2"/>
    <w:rsid w:val="00F95073"/>
    <w:rsid w:val="00F951A1"/>
    <w:rsid w:val="00F954CB"/>
    <w:rsid w:val="00F95973"/>
    <w:rsid w:val="00F959E5"/>
    <w:rsid w:val="00F961B7"/>
    <w:rsid w:val="00F96254"/>
    <w:rsid w:val="00F964EA"/>
    <w:rsid w:val="00F96524"/>
    <w:rsid w:val="00F967BA"/>
    <w:rsid w:val="00F96A52"/>
    <w:rsid w:val="00F96C32"/>
    <w:rsid w:val="00F9754D"/>
    <w:rsid w:val="00FA0060"/>
    <w:rsid w:val="00FA0146"/>
    <w:rsid w:val="00FA0776"/>
    <w:rsid w:val="00FA161B"/>
    <w:rsid w:val="00FA19EB"/>
    <w:rsid w:val="00FA1AAC"/>
    <w:rsid w:val="00FA3631"/>
    <w:rsid w:val="00FA3B9D"/>
    <w:rsid w:val="00FA446B"/>
    <w:rsid w:val="00FA57BF"/>
    <w:rsid w:val="00FA5D22"/>
    <w:rsid w:val="00FA642C"/>
    <w:rsid w:val="00FA6472"/>
    <w:rsid w:val="00FA6581"/>
    <w:rsid w:val="00FA6732"/>
    <w:rsid w:val="00FA692F"/>
    <w:rsid w:val="00FA6C25"/>
    <w:rsid w:val="00FA7425"/>
    <w:rsid w:val="00FA7910"/>
    <w:rsid w:val="00FB03FA"/>
    <w:rsid w:val="00FB08E9"/>
    <w:rsid w:val="00FB0EA3"/>
    <w:rsid w:val="00FB0EAF"/>
    <w:rsid w:val="00FB1099"/>
    <w:rsid w:val="00FB17EE"/>
    <w:rsid w:val="00FB1DFF"/>
    <w:rsid w:val="00FB2AB0"/>
    <w:rsid w:val="00FB2B06"/>
    <w:rsid w:val="00FB2CB8"/>
    <w:rsid w:val="00FB30FA"/>
    <w:rsid w:val="00FB37E6"/>
    <w:rsid w:val="00FB47B5"/>
    <w:rsid w:val="00FB498A"/>
    <w:rsid w:val="00FB4D81"/>
    <w:rsid w:val="00FB5168"/>
    <w:rsid w:val="00FB530D"/>
    <w:rsid w:val="00FB554D"/>
    <w:rsid w:val="00FB63F5"/>
    <w:rsid w:val="00FB71B8"/>
    <w:rsid w:val="00FB78B7"/>
    <w:rsid w:val="00FB79E8"/>
    <w:rsid w:val="00FC0099"/>
    <w:rsid w:val="00FC043F"/>
    <w:rsid w:val="00FC0B79"/>
    <w:rsid w:val="00FC1636"/>
    <w:rsid w:val="00FC1878"/>
    <w:rsid w:val="00FC235C"/>
    <w:rsid w:val="00FC2EB1"/>
    <w:rsid w:val="00FC2F94"/>
    <w:rsid w:val="00FC319A"/>
    <w:rsid w:val="00FC4C5C"/>
    <w:rsid w:val="00FC50FF"/>
    <w:rsid w:val="00FC5155"/>
    <w:rsid w:val="00FC5E3B"/>
    <w:rsid w:val="00FC6A36"/>
    <w:rsid w:val="00FC7376"/>
    <w:rsid w:val="00FD02BE"/>
    <w:rsid w:val="00FD0E37"/>
    <w:rsid w:val="00FD1D6B"/>
    <w:rsid w:val="00FD1E38"/>
    <w:rsid w:val="00FD1EED"/>
    <w:rsid w:val="00FD202A"/>
    <w:rsid w:val="00FD21F0"/>
    <w:rsid w:val="00FD2AEC"/>
    <w:rsid w:val="00FD2CB4"/>
    <w:rsid w:val="00FD4B57"/>
    <w:rsid w:val="00FD4D20"/>
    <w:rsid w:val="00FD50A2"/>
    <w:rsid w:val="00FD5884"/>
    <w:rsid w:val="00FD61F3"/>
    <w:rsid w:val="00FD6AC4"/>
    <w:rsid w:val="00FD6B2B"/>
    <w:rsid w:val="00FD7E66"/>
    <w:rsid w:val="00FE05BF"/>
    <w:rsid w:val="00FE06E2"/>
    <w:rsid w:val="00FE0700"/>
    <w:rsid w:val="00FE079A"/>
    <w:rsid w:val="00FE0DB3"/>
    <w:rsid w:val="00FE10D8"/>
    <w:rsid w:val="00FE1313"/>
    <w:rsid w:val="00FE134E"/>
    <w:rsid w:val="00FE1A75"/>
    <w:rsid w:val="00FE20FD"/>
    <w:rsid w:val="00FE25FD"/>
    <w:rsid w:val="00FE2716"/>
    <w:rsid w:val="00FE2DFD"/>
    <w:rsid w:val="00FE3747"/>
    <w:rsid w:val="00FE3D44"/>
    <w:rsid w:val="00FE454D"/>
    <w:rsid w:val="00FE4656"/>
    <w:rsid w:val="00FE5760"/>
    <w:rsid w:val="00FE57E3"/>
    <w:rsid w:val="00FE57E4"/>
    <w:rsid w:val="00FE58B0"/>
    <w:rsid w:val="00FE5B05"/>
    <w:rsid w:val="00FE5C6F"/>
    <w:rsid w:val="00FE6EFD"/>
    <w:rsid w:val="00FE7837"/>
    <w:rsid w:val="00FF003E"/>
    <w:rsid w:val="00FF0186"/>
    <w:rsid w:val="00FF0353"/>
    <w:rsid w:val="00FF06BB"/>
    <w:rsid w:val="00FF07AB"/>
    <w:rsid w:val="00FF09A9"/>
    <w:rsid w:val="00FF09C7"/>
    <w:rsid w:val="00FF0B7F"/>
    <w:rsid w:val="00FF0D76"/>
    <w:rsid w:val="00FF16FA"/>
    <w:rsid w:val="00FF2011"/>
    <w:rsid w:val="00FF23A3"/>
    <w:rsid w:val="00FF247F"/>
    <w:rsid w:val="00FF2577"/>
    <w:rsid w:val="00FF315A"/>
    <w:rsid w:val="00FF349C"/>
    <w:rsid w:val="00FF4006"/>
    <w:rsid w:val="00FF408A"/>
    <w:rsid w:val="00FF44E1"/>
    <w:rsid w:val="00FF4965"/>
    <w:rsid w:val="00FF4988"/>
    <w:rsid w:val="00FF4CC3"/>
    <w:rsid w:val="00FF5879"/>
    <w:rsid w:val="00FF5B03"/>
    <w:rsid w:val="00FF69C5"/>
    <w:rsid w:val="00FF6B6E"/>
    <w:rsid w:val="00FF71AC"/>
    <w:rsid w:val="00FF73A9"/>
    <w:rsid w:val="00FF7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9E288"/>
  <w14:defaultImageDpi w14:val="32767"/>
  <w15:chartTrackingRefBased/>
  <w15:docId w15:val="{267894DD-C828-974B-BC6A-F93F46E31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23063"/>
    <w:pPr>
      <w:spacing w:before="240" w:line="360" w:lineRule="auto"/>
      <w:ind w:firstLine="576"/>
      <w:contextualSpacing/>
      <w:jc w:val="both"/>
    </w:pPr>
    <w:rPr>
      <w:lang w:val="en-US"/>
    </w:rPr>
  </w:style>
  <w:style w:type="paragraph" w:styleId="Heading1">
    <w:name w:val="heading 1"/>
    <w:basedOn w:val="Normal"/>
    <w:next w:val="Normal"/>
    <w:link w:val="Heading1Char"/>
    <w:rsid w:val="00C23063"/>
    <w:pPr>
      <w:keepNext/>
      <w:keepLines/>
      <w:pageBreakBefore/>
      <w:spacing w:before="1440" w:after="1440"/>
      <w:ind w:firstLine="0"/>
      <w:jc w:val="center"/>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rsid w:val="00C23063"/>
    <w:pPr>
      <w:keepNext/>
      <w:keepLines/>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nhideWhenUsed/>
    <w:qFormat/>
    <w:rsid w:val="00442782"/>
    <w:pPr>
      <w:keepNext/>
      <w:keepLines/>
      <w:ind w:firstLine="578"/>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7405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uiPriority w:val="9"/>
    <w:semiHidden/>
    <w:unhideWhenUsed/>
    <w:qFormat/>
    <w:rsid w:val="007B3F7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B3F7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3063"/>
    <w:rPr>
      <w:rFonts w:asciiTheme="majorHAnsi" w:eastAsiaTheme="majorEastAsia" w:hAnsiTheme="majorHAnsi" w:cstheme="majorBidi"/>
      <w:color w:val="000000" w:themeColor="text1"/>
      <w:sz w:val="32"/>
      <w:szCs w:val="32"/>
      <w:lang w:val="en-US"/>
    </w:rPr>
  </w:style>
  <w:style w:type="character" w:customStyle="1" w:styleId="Heading2Char">
    <w:name w:val="Heading 2 Char"/>
    <w:basedOn w:val="DefaultParagraphFont"/>
    <w:link w:val="Heading2"/>
    <w:rsid w:val="00C23063"/>
    <w:rPr>
      <w:rFonts w:asciiTheme="majorHAnsi" w:eastAsiaTheme="majorEastAsia" w:hAnsiTheme="majorHAnsi" w:cstheme="majorBidi"/>
      <w:color w:val="000000" w:themeColor="text1"/>
      <w:sz w:val="26"/>
      <w:szCs w:val="26"/>
      <w:lang w:val="en-US"/>
    </w:rPr>
  </w:style>
  <w:style w:type="character" w:customStyle="1" w:styleId="Heading8Char">
    <w:name w:val="Heading 8 Char"/>
    <w:basedOn w:val="DefaultParagraphFont"/>
    <w:link w:val="Heading8"/>
    <w:uiPriority w:val="9"/>
    <w:semiHidden/>
    <w:rsid w:val="007B3F79"/>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7B3F79"/>
    <w:rPr>
      <w:rFonts w:asciiTheme="majorHAnsi" w:eastAsiaTheme="majorEastAsia" w:hAnsiTheme="majorHAnsi" w:cstheme="majorBidi"/>
      <w:i/>
      <w:iCs/>
      <w:color w:val="272727" w:themeColor="text1" w:themeTint="D8"/>
      <w:sz w:val="21"/>
      <w:szCs w:val="21"/>
      <w:lang w:val="en-US"/>
    </w:rPr>
  </w:style>
  <w:style w:type="character" w:styleId="Hyperlink">
    <w:name w:val="Hyperlink"/>
    <w:basedOn w:val="DefaultParagraphFont"/>
    <w:uiPriority w:val="99"/>
    <w:unhideWhenUsed/>
    <w:rsid w:val="00666123"/>
    <w:rPr>
      <w:color w:val="0563C1" w:themeColor="hyperlink"/>
      <w:u w:val="none"/>
    </w:rPr>
  </w:style>
  <w:style w:type="character" w:styleId="FollowedHyperlink">
    <w:name w:val="FollowedHyperlink"/>
    <w:basedOn w:val="DefaultParagraphFont"/>
    <w:unhideWhenUsed/>
    <w:rsid w:val="00666123"/>
    <w:rPr>
      <w:color w:val="954F72" w:themeColor="followedHyperlink"/>
      <w:u w:val="none"/>
    </w:rPr>
  </w:style>
  <w:style w:type="paragraph" w:styleId="Footer">
    <w:name w:val="footer"/>
    <w:basedOn w:val="Normal"/>
    <w:link w:val="FooterChar"/>
    <w:unhideWhenUsed/>
    <w:rsid w:val="007B3F79"/>
    <w:pPr>
      <w:tabs>
        <w:tab w:val="center" w:pos="4513"/>
        <w:tab w:val="right" w:pos="9026"/>
      </w:tabs>
    </w:pPr>
  </w:style>
  <w:style w:type="character" w:customStyle="1" w:styleId="FooterChar">
    <w:name w:val="Footer Char"/>
    <w:basedOn w:val="DefaultParagraphFont"/>
    <w:link w:val="Footer"/>
    <w:uiPriority w:val="99"/>
    <w:rsid w:val="007B3F79"/>
    <w:rPr>
      <w:lang w:val="en-US"/>
    </w:rPr>
  </w:style>
  <w:style w:type="character" w:styleId="PageNumber">
    <w:name w:val="page number"/>
    <w:basedOn w:val="DefaultParagraphFont"/>
    <w:unhideWhenUsed/>
    <w:rsid w:val="007B3F79"/>
  </w:style>
  <w:style w:type="paragraph" w:styleId="Header">
    <w:name w:val="header"/>
    <w:basedOn w:val="Normal"/>
    <w:link w:val="HeaderChar"/>
    <w:unhideWhenUsed/>
    <w:rsid w:val="007B3F79"/>
    <w:pPr>
      <w:tabs>
        <w:tab w:val="center" w:pos="4513"/>
        <w:tab w:val="right" w:pos="9026"/>
      </w:tabs>
    </w:pPr>
  </w:style>
  <w:style w:type="character" w:customStyle="1" w:styleId="HeaderChar">
    <w:name w:val="Header Char"/>
    <w:basedOn w:val="DefaultParagraphFont"/>
    <w:link w:val="Header"/>
    <w:rsid w:val="007B3F79"/>
    <w:rPr>
      <w:lang w:val="en-US"/>
    </w:rPr>
  </w:style>
  <w:style w:type="paragraph" w:styleId="ListParagraph">
    <w:name w:val="List Paragraph"/>
    <w:basedOn w:val="Normal"/>
    <w:uiPriority w:val="34"/>
    <w:qFormat/>
    <w:rsid w:val="00C23063"/>
    <w:pPr>
      <w:ind w:left="720"/>
    </w:pPr>
  </w:style>
  <w:style w:type="character" w:customStyle="1" w:styleId="1Text">
    <w:name w:val="1 Text"/>
    <w:rsid w:val="007B3F79"/>
    <w:rPr>
      <w:u w:val="single"/>
    </w:rPr>
  </w:style>
  <w:style w:type="paragraph" w:customStyle="1" w:styleId="Para01">
    <w:name w:val="Para 01"/>
    <w:basedOn w:val="Normal"/>
    <w:qFormat/>
    <w:rsid w:val="007B3F79"/>
    <w:pPr>
      <w:spacing w:line="288" w:lineRule="atLeast"/>
      <w:ind w:firstLineChars="250" w:firstLine="250"/>
    </w:pPr>
    <w:rPr>
      <w:rFonts w:ascii="Courier" w:eastAsia="Courier" w:hAnsi="Courier" w:cs="Times New Roman"/>
      <w:i/>
      <w:iCs/>
      <w:color w:val="000000"/>
      <w:lang w:val="en" w:eastAsia="en"/>
    </w:rPr>
  </w:style>
  <w:style w:type="character" w:customStyle="1" w:styleId="apple-style-span">
    <w:name w:val="apple-style-span"/>
    <w:rsid w:val="007B3F79"/>
  </w:style>
  <w:style w:type="paragraph" w:styleId="PlainText">
    <w:name w:val="Plain Text"/>
    <w:basedOn w:val="Normal"/>
    <w:link w:val="PlainTextChar"/>
    <w:uiPriority w:val="99"/>
    <w:unhideWhenUsed/>
    <w:rsid w:val="007B3F79"/>
    <w:rPr>
      <w:rFonts w:ascii="Tms Rmn" w:eastAsia="Tms Rmn" w:hAnsi="Tms Rmn" w:cs="Times New Roman"/>
      <w:sz w:val="22"/>
      <w:szCs w:val="21"/>
      <w:lang w:val="en-GB"/>
    </w:rPr>
  </w:style>
  <w:style w:type="character" w:customStyle="1" w:styleId="PlainTextChar">
    <w:name w:val="Plain Text Char"/>
    <w:basedOn w:val="DefaultParagraphFont"/>
    <w:link w:val="PlainText"/>
    <w:uiPriority w:val="99"/>
    <w:rsid w:val="007B3F79"/>
    <w:rPr>
      <w:rFonts w:ascii="Tms Rmn" w:eastAsia="Tms Rmn" w:hAnsi="Tms Rmn" w:cs="Times New Roman"/>
      <w:sz w:val="22"/>
      <w:szCs w:val="21"/>
    </w:rPr>
  </w:style>
  <w:style w:type="paragraph" w:styleId="BodyTextIndent2">
    <w:name w:val="Body Text Indent 2"/>
    <w:basedOn w:val="Normal"/>
    <w:link w:val="BodyTextIndent2Char"/>
    <w:semiHidden/>
    <w:rsid w:val="007B3F79"/>
    <w:pPr>
      <w:ind w:firstLine="720"/>
    </w:pPr>
    <w:rPr>
      <w:rFonts w:ascii="Times New Roman" w:eastAsia="Times New Roman" w:hAnsi="Times New Roman" w:cs="Times New Roman"/>
      <w:sz w:val="22"/>
      <w:szCs w:val="20"/>
    </w:rPr>
  </w:style>
  <w:style w:type="character" w:customStyle="1" w:styleId="BodyTextIndent2Char">
    <w:name w:val="Body Text Indent 2 Char"/>
    <w:basedOn w:val="DefaultParagraphFont"/>
    <w:link w:val="BodyTextIndent2"/>
    <w:semiHidden/>
    <w:rsid w:val="007B3F79"/>
    <w:rPr>
      <w:rFonts w:ascii="Times New Roman" w:eastAsia="Times New Roman" w:hAnsi="Times New Roman" w:cs="Times New Roman"/>
      <w:sz w:val="22"/>
      <w:szCs w:val="20"/>
      <w:lang w:val="en-US"/>
    </w:rPr>
  </w:style>
  <w:style w:type="paragraph" w:styleId="TOC1">
    <w:name w:val="toc 1"/>
    <w:basedOn w:val="Normal"/>
    <w:next w:val="Normal"/>
    <w:autoRedefine/>
    <w:uiPriority w:val="39"/>
    <w:rsid w:val="007B3F79"/>
    <w:pPr>
      <w:spacing w:after="120"/>
      <w:jc w:val="left"/>
    </w:pPr>
    <w:rPr>
      <w:rFonts w:cstheme="minorHAnsi"/>
      <w:b/>
      <w:bCs/>
      <w:sz w:val="20"/>
      <w:szCs w:val="20"/>
    </w:rPr>
  </w:style>
  <w:style w:type="paragraph" w:styleId="TOC2">
    <w:name w:val="toc 2"/>
    <w:basedOn w:val="Normal"/>
    <w:next w:val="Normal"/>
    <w:autoRedefine/>
    <w:uiPriority w:val="39"/>
    <w:rsid w:val="00993A35"/>
    <w:pPr>
      <w:spacing w:before="120"/>
      <w:ind w:left="240"/>
      <w:jc w:val="left"/>
    </w:pPr>
    <w:rPr>
      <w:rFonts w:cstheme="minorHAnsi"/>
      <w:i/>
      <w:iCs/>
      <w:sz w:val="20"/>
      <w:szCs w:val="20"/>
    </w:rPr>
  </w:style>
  <w:style w:type="paragraph" w:styleId="BodyText">
    <w:name w:val="Body Text"/>
    <w:basedOn w:val="Normal"/>
    <w:link w:val="BodyTextChar"/>
    <w:rsid w:val="007B3F79"/>
    <w:rPr>
      <w:rFonts w:ascii="Helv" w:eastAsia="Times New Roman" w:hAnsi="Helv" w:cs="Times New Roman"/>
      <w:color w:val="FF0000"/>
      <w:sz w:val="20"/>
      <w:lang w:val="en-CA" w:eastAsia="en-GB"/>
    </w:rPr>
  </w:style>
  <w:style w:type="character" w:customStyle="1" w:styleId="BodyTextChar">
    <w:name w:val="Body Text Char"/>
    <w:basedOn w:val="DefaultParagraphFont"/>
    <w:link w:val="BodyText"/>
    <w:rsid w:val="007B3F79"/>
    <w:rPr>
      <w:rFonts w:ascii="Helv" w:eastAsia="Times New Roman" w:hAnsi="Helv" w:cs="Times New Roman"/>
      <w:color w:val="FF0000"/>
      <w:sz w:val="20"/>
      <w:lang w:val="en-CA" w:eastAsia="en-GB"/>
    </w:rPr>
  </w:style>
  <w:style w:type="paragraph" w:styleId="BodyText2">
    <w:name w:val="Body Text 2"/>
    <w:basedOn w:val="Normal"/>
    <w:link w:val="BodyText2Char"/>
    <w:rsid w:val="007B3F79"/>
    <w:rPr>
      <w:rFonts w:ascii="Helv" w:eastAsia="Times New Roman" w:hAnsi="Helv" w:cs="Times New Roman"/>
      <w:color w:val="000080"/>
      <w:sz w:val="20"/>
      <w:lang w:val="en-CA" w:eastAsia="en-GB"/>
    </w:rPr>
  </w:style>
  <w:style w:type="character" w:customStyle="1" w:styleId="BodyText2Char">
    <w:name w:val="Body Text 2 Char"/>
    <w:basedOn w:val="DefaultParagraphFont"/>
    <w:link w:val="BodyText2"/>
    <w:semiHidden/>
    <w:rsid w:val="007B3F79"/>
    <w:rPr>
      <w:rFonts w:ascii="Helv" w:eastAsia="Times New Roman" w:hAnsi="Helv" w:cs="Times New Roman"/>
      <w:color w:val="000080"/>
      <w:sz w:val="20"/>
      <w:lang w:val="en-CA" w:eastAsia="en-GB"/>
    </w:rPr>
  </w:style>
  <w:style w:type="paragraph" w:styleId="BodyText3">
    <w:name w:val="Body Text 3"/>
    <w:basedOn w:val="Normal"/>
    <w:link w:val="BodyText3Char"/>
    <w:rsid w:val="007B3F79"/>
    <w:pPr>
      <w:ind w:right="1927"/>
    </w:pPr>
    <w:rPr>
      <w:rFonts w:ascii="Helv" w:eastAsia="Times New Roman" w:hAnsi="Helv" w:cs="Times New Roman"/>
      <w:b/>
      <w:color w:val="000080"/>
      <w:lang w:eastAsia="en-GB"/>
    </w:rPr>
  </w:style>
  <w:style w:type="character" w:customStyle="1" w:styleId="BodyText3Char">
    <w:name w:val="Body Text 3 Char"/>
    <w:basedOn w:val="DefaultParagraphFont"/>
    <w:link w:val="BodyText3"/>
    <w:rsid w:val="007B3F79"/>
    <w:rPr>
      <w:rFonts w:ascii="Helv" w:eastAsia="Times New Roman" w:hAnsi="Helv" w:cs="Times New Roman"/>
      <w:b/>
      <w:color w:val="000080"/>
      <w:lang w:val="en-US" w:eastAsia="en-GB"/>
    </w:rPr>
  </w:style>
  <w:style w:type="paragraph" w:styleId="BodyTextIndent">
    <w:name w:val="Body Text Indent"/>
    <w:basedOn w:val="Normal"/>
    <w:link w:val="BodyTextIndentChar"/>
    <w:rsid w:val="007B3F79"/>
    <w:rPr>
      <w:rFonts w:ascii="Helv" w:eastAsia="Times New Roman" w:hAnsi="Helv" w:cs="Times New Roman"/>
      <w:color w:val="000080"/>
      <w:sz w:val="20"/>
      <w:lang w:val="en-CA"/>
    </w:rPr>
  </w:style>
  <w:style w:type="character" w:customStyle="1" w:styleId="BodyTextIndentChar">
    <w:name w:val="Body Text Indent Char"/>
    <w:basedOn w:val="DefaultParagraphFont"/>
    <w:link w:val="BodyTextIndent"/>
    <w:rsid w:val="007B3F79"/>
    <w:rPr>
      <w:rFonts w:ascii="Helv" w:eastAsia="Times New Roman" w:hAnsi="Helv" w:cs="Times New Roman"/>
      <w:color w:val="000080"/>
      <w:sz w:val="20"/>
      <w:lang w:val="en-CA"/>
    </w:rPr>
  </w:style>
  <w:style w:type="character" w:customStyle="1" w:styleId="0Text">
    <w:name w:val="0 Text"/>
    <w:rsid w:val="007B3F79"/>
    <w:rPr>
      <w:u w:val="single"/>
    </w:rPr>
  </w:style>
  <w:style w:type="character" w:customStyle="1" w:styleId="nowrap">
    <w:name w:val="nowrap"/>
    <w:basedOn w:val="DefaultParagraphFont"/>
    <w:uiPriority w:val="99"/>
    <w:rsid w:val="007B3F79"/>
    <w:rPr>
      <w:rFonts w:cs="Times New Roman"/>
    </w:rPr>
  </w:style>
  <w:style w:type="character" w:customStyle="1" w:styleId="texhtml">
    <w:name w:val="texhtml"/>
    <w:basedOn w:val="DefaultParagraphFont"/>
    <w:uiPriority w:val="99"/>
    <w:rsid w:val="007B3F79"/>
    <w:rPr>
      <w:rFonts w:cs="Times New Roman"/>
    </w:rPr>
  </w:style>
  <w:style w:type="character" w:styleId="PlaceholderText">
    <w:name w:val="Placeholder Text"/>
    <w:basedOn w:val="DefaultParagraphFont"/>
    <w:uiPriority w:val="99"/>
    <w:semiHidden/>
    <w:rsid w:val="007B3F79"/>
    <w:rPr>
      <w:color w:val="808080"/>
    </w:rPr>
  </w:style>
  <w:style w:type="character" w:styleId="UnresolvedMention">
    <w:name w:val="Unresolved Mention"/>
    <w:basedOn w:val="DefaultParagraphFont"/>
    <w:uiPriority w:val="99"/>
    <w:rsid w:val="007B3F79"/>
    <w:rPr>
      <w:color w:val="605E5C"/>
      <w:shd w:val="clear" w:color="auto" w:fill="E1DFDD"/>
    </w:rPr>
  </w:style>
  <w:style w:type="table" w:styleId="GridTable5Dark-Accent4">
    <w:name w:val="Grid Table 5 Dark Accent 4"/>
    <w:basedOn w:val="TableNormal"/>
    <w:uiPriority w:val="50"/>
    <w:rsid w:val="007B3F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BookTitle">
    <w:name w:val="Book Title"/>
    <w:basedOn w:val="DefaultParagraphFont"/>
    <w:uiPriority w:val="33"/>
    <w:qFormat/>
    <w:rsid w:val="003E6CB8"/>
    <w:rPr>
      <w:b/>
      <w:bCs/>
      <w:i/>
      <w:iCs/>
      <w:spacing w:val="5"/>
    </w:rPr>
  </w:style>
  <w:style w:type="paragraph" w:styleId="Subtitle">
    <w:name w:val="Subtitle"/>
    <w:basedOn w:val="Normal"/>
    <w:next w:val="Normal"/>
    <w:link w:val="SubtitleChar"/>
    <w:rsid w:val="00C23063"/>
    <w:pPr>
      <w:numPr>
        <w:ilvl w:val="1"/>
      </w:numPr>
      <w:spacing w:before="0" w:after="160"/>
      <w:ind w:firstLine="576"/>
      <w:jc w:val="cente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rsid w:val="00C23063"/>
    <w:rPr>
      <w:rFonts w:eastAsiaTheme="minorEastAsia"/>
      <w:color w:val="5A5A5A" w:themeColor="text1" w:themeTint="A5"/>
      <w:spacing w:val="15"/>
      <w:sz w:val="22"/>
      <w:szCs w:val="22"/>
      <w:lang w:val="en-US"/>
    </w:rPr>
  </w:style>
  <w:style w:type="paragraph" w:styleId="Caption">
    <w:name w:val="caption"/>
    <w:basedOn w:val="Normal"/>
    <w:next w:val="Normal"/>
    <w:autoRedefine/>
    <w:rsid w:val="00C23063"/>
    <w:pPr>
      <w:spacing w:before="0" w:after="200" w:line="240" w:lineRule="auto"/>
      <w:ind w:left="2880" w:right="2700" w:firstLine="0"/>
      <w:jc w:val="center"/>
    </w:pPr>
    <w:rPr>
      <w:bCs/>
      <w:i/>
      <w:sz w:val="20"/>
      <w:szCs w:val="18"/>
    </w:rPr>
  </w:style>
  <w:style w:type="paragraph" w:customStyle="1" w:styleId="VellumAuthor">
    <w:name w:val="Vellum Author"/>
    <w:basedOn w:val="Normal"/>
    <w:next w:val="Normal"/>
    <w:autoRedefine/>
    <w:qFormat/>
    <w:rsid w:val="00C23063"/>
    <w:pPr>
      <w:spacing w:before="720"/>
      <w:ind w:firstLine="0"/>
      <w:jc w:val="center"/>
    </w:pPr>
    <w:rPr>
      <w:rFonts w:asciiTheme="majorHAnsi" w:hAnsiTheme="majorHAnsi"/>
      <w:sz w:val="32"/>
    </w:rPr>
  </w:style>
  <w:style w:type="paragraph" w:customStyle="1" w:styleId="VellumElementSubtitle">
    <w:name w:val="Vellum Element Subtitle"/>
    <w:basedOn w:val="Normal"/>
    <w:qFormat/>
    <w:rsid w:val="00C23063"/>
    <w:pPr>
      <w:spacing w:before="0" w:after="1440"/>
      <w:ind w:firstLine="0"/>
      <w:jc w:val="center"/>
    </w:pPr>
    <w:rPr>
      <w:iCs/>
    </w:rPr>
  </w:style>
  <w:style w:type="paragraph" w:styleId="Quote">
    <w:name w:val="Quote"/>
    <w:basedOn w:val="Normal"/>
    <w:next w:val="Normal"/>
    <w:link w:val="QuoteChar"/>
    <w:qFormat/>
    <w:rsid w:val="00C23063"/>
    <w:pPr>
      <w:spacing w:after="240"/>
      <w:ind w:left="1440" w:right="1440"/>
    </w:pPr>
  </w:style>
  <w:style w:type="character" w:customStyle="1" w:styleId="QuoteChar">
    <w:name w:val="Quote Char"/>
    <w:basedOn w:val="DefaultParagraphFont"/>
    <w:link w:val="Quote"/>
    <w:rsid w:val="00C23063"/>
    <w:rPr>
      <w:lang w:val="en-US"/>
    </w:rPr>
  </w:style>
  <w:style w:type="paragraph" w:customStyle="1" w:styleId="VellumAttribution">
    <w:name w:val="Vellum Attribution"/>
    <w:basedOn w:val="Normal"/>
    <w:next w:val="Normal"/>
    <w:qFormat/>
    <w:rsid w:val="00C23063"/>
    <w:pPr>
      <w:spacing w:after="240"/>
      <w:ind w:left="1440" w:right="1440" w:firstLine="360"/>
      <w:jc w:val="right"/>
    </w:pPr>
    <w:rPr>
      <w:smallCaps/>
    </w:rPr>
  </w:style>
  <w:style w:type="paragraph" w:customStyle="1" w:styleId="VellumVerse">
    <w:name w:val="Vellum Verse"/>
    <w:basedOn w:val="Normal"/>
    <w:qFormat/>
    <w:rsid w:val="00C23063"/>
    <w:pPr>
      <w:spacing w:after="240" w:line="240" w:lineRule="auto"/>
      <w:ind w:left="1800" w:right="1440" w:hanging="360"/>
    </w:pPr>
    <w:rPr>
      <w:i/>
    </w:rPr>
  </w:style>
  <w:style w:type="paragraph" w:customStyle="1" w:styleId="VellumFlushLeft">
    <w:name w:val="Vellum Flush Left"/>
    <w:basedOn w:val="Normal"/>
    <w:next w:val="Normal"/>
    <w:qFormat/>
    <w:rsid w:val="00C23063"/>
    <w:pPr>
      <w:spacing w:after="240"/>
      <w:ind w:firstLine="0"/>
    </w:pPr>
  </w:style>
  <w:style w:type="character" w:customStyle="1" w:styleId="VellumMonospace">
    <w:name w:val="Vellum Monospace"/>
    <w:basedOn w:val="DefaultParagraphFont"/>
    <w:uiPriority w:val="1"/>
    <w:qFormat/>
    <w:rsid w:val="00C23063"/>
    <w:rPr>
      <w:rFonts w:ascii="Courier" w:hAnsi="Courier"/>
    </w:rPr>
  </w:style>
  <w:style w:type="character" w:customStyle="1" w:styleId="VellumSansSerif">
    <w:name w:val="Vellum Sans Serif"/>
    <w:basedOn w:val="DefaultParagraphFont"/>
    <w:uiPriority w:val="1"/>
    <w:qFormat/>
    <w:rsid w:val="00C23063"/>
    <w:rPr>
      <w:rFonts w:ascii="Helvetica Neue" w:hAnsi="Helvetica Neue"/>
    </w:rPr>
  </w:style>
  <w:style w:type="paragraph" w:styleId="Title">
    <w:name w:val="Title"/>
    <w:basedOn w:val="Normal"/>
    <w:next w:val="Normal"/>
    <w:link w:val="TitleChar"/>
    <w:rsid w:val="00C23063"/>
    <w:pPr>
      <w:spacing w:before="5040" w:line="240" w:lineRule="auto"/>
      <w:ind w:firstLine="0"/>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23063"/>
    <w:rPr>
      <w:rFonts w:asciiTheme="majorHAnsi" w:eastAsiaTheme="majorEastAsia" w:hAnsiTheme="majorHAnsi" w:cstheme="majorBidi"/>
      <w:spacing w:val="-10"/>
      <w:kern w:val="28"/>
      <w:sz w:val="56"/>
      <w:szCs w:val="56"/>
      <w:lang w:val="en-US"/>
    </w:rPr>
  </w:style>
  <w:style w:type="paragraph" w:styleId="Date">
    <w:name w:val="Date"/>
    <w:basedOn w:val="Normal"/>
    <w:next w:val="Normal"/>
    <w:link w:val="DateChar"/>
    <w:unhideWhenUsed/>
    <w:rsid w:val="00C23063"/>
  </w:style>
  <w:style w:type="character" w:customStyle="1" w:styleId="DateChar">
    <w:name w:val="Date Char"/>
    <w:basedOn w:val="DefaultParagraphFont"/>
    <w:link w:val="Date"/>
    <w:rsid w:val="00C23063"/>
    <w:rPr>
      <w:lang w:val="en-US"/>
    </w:rPr>
  </w:style>
  <w:style w:type="paragraph" w:customStyle="1" w:styleId="VellumHiddenHeading">
    <w:name w:val="Vellum Hidden Heading"/>
    <w:basedOn w:val="Heading1"/>
    <w:qFormat/>
    <w:rsid w:val="00C23063"/>
    <w:rPr>
      <w:color w:val="BFBFBF" w:themeColor="background1" w:themeShade="BF"/>
    </w:rPr>
  </w:style>
  <w:style w:type="character" w:customStyle="1" w:styleId="Heading3Char">
    <w:name w:val="Heading 3 Char"/>
    <w:basedOn w:val="DefaultParagraphFont"/>
    <w:link w:val="Heading3"/>
    <w:uiPriority w:val="9"/>
    <w:rsid w:val="00442782"/>
    <w:rPr>
      <w:rFonts w:asciiTheme="majorHAnsi" w:eastAsiaTheme="majorEastAsia" w:hAnsiTheme="majorHAnsi" w:cstheme="majorBidi"/>
      <w:color w:val="1F3763" w:themeColor="accent1" w:themeShade="7F"/>
      <w:lang w:val="en-US"/>
    </w:rPr>
  </w:style>
  <w:style w:type="character" w:styleId="Emphasis">
    <w:name w:val="Emphasis"/>
    <w:basedOn w:val="DefaultParagraphFont"/>
    <w:uiPriority w:val="20"/>
    <w:qFormat/>
    <w:rsid w:val="00B03D1B"/>
    <w:rPr>
      <w:i/>
      <w:iCs/>
    </w:rPr>
  </w:style>
  <w:style w:type="paragraph" w:styleId="TOC3">
    <w:name w:val="toc 3"/>
    <w:basedOn w:val="Normal"/>
    <w:next w:val="Normal"/>
    <w:autoRedefine/>
    <w:uiPriority w:val="39"/>
    <w:unhideWhenUsed/>
    <w:rsid w:val="006F5B36"/>
    <w:pPr>
      <w:spacing w:before="0"/>
      <w:ind w:left="480"/>
      <w:jc w:val="left"/>
    </w:pPr>
    <w:rPr>
      <w:rFonts w:cstheme="minorHAnsi"/>
      <w:sz w:val="20"/>
      <w:szCs w:val="20"/>
    </w:rPr>
  </w:style>
  <w:style w:type="paragraph" w:styleId="TOC4">
    <w:name w:val="toc 4"/>
    <w:basedOn w:val="Normal"/>
    <w:next w:val="Normal"/>
    <w:autoRedefine/>
    <w:uiPriority w:val="39"/>
    <w:unhideWhenUsed/>
    <w:rsid w:val="006F5B36"/>
    <w:pPr>
      <w:spacing w:before="0"/>
      <w:ind w:left="720"/>
      <w:jc w:val="left"/>
    </w:pPr>
    <w:rPr>
      <w:rFonts w:cstheme="minorHAnsi"/>
      <w:sz w:val="20"/>
      <w:szCs w:val="20"/>
    </w:rPr>
  </w:style>
  <w:style w:type="paragraph" w:styleId="TOC5">
    <w:name w:val="toc 5"/>
    <w:basedOn w:val="Normal"/>
    <w:next w:val="Normal"/>
    <w:autoRedefine/>
    <w:uiPriority w:val="39"/>
    <w:unhideWhenUsed/>
    <w:rsid w:val="006F5B36"/>
    <w:pPr>
      <w:spacing w:before="0"/>
      <w:ind w:left="960"/>
      <w:jc w:val="left"/>
    </w:pPr>
    <w:rPr>
      <w:rFonts w:cstheme="minorHAnsi"/>
      <w:sz w:val="20"/>
      <w:szCs w:val="20"/>
    </w:rPr>
  </w:style>
  <w:style w:type="paragraph" w:styleId="TOC6">
    <w:name w:val="toc 6"/>
    <w:basedOn w:val="Normal"/>
    <w:next w:val="Normal"/>
    <w:autoRedefine/>
    <w:uiPriority w:val="39"/>
    <w:unhideWhenUsed/>
    <w:rsid w:val="006F5B36"/>
    <w:pPr>
      <w:spacing w:before="0"/>
      <w:ind w:left="1200"/>
      <w:jc w:val="left"/>
    </w:pPr>
    <w:rPr>
      <w:rFonts w:cstheme="minorHAnsi"/>
      <w:sz w:val="20"/>
      <w:szCs w:val="20"/>
    </w:rPr>
  </w:style>
  <w:style w:type="paragraph" w:styleId="TOC7">
    <w:name w:val="toc 7"/>
    <w:basedOn w:val="Normal"/>
    <w:next w:val="Normal"/>
    <w:autoRedefine/>
    <w:uiPriority w:val="39"/>
    <w:unhideWhenUsed/>
    <w:rsid w:val="006F5B36"/>
    <w:pPr>
      <w:spacing w:before="0"/>
      <w:ind w:left="1440"/>
      <w:jc w:val="left"/>
    </w:pPr>
    <w:rPr>
      <w:rFonts w:cstheme="minorHAnsi"/>
      <w:sz w:val="20"/>
      <w:szCs w:val="20"/>
    </w:rPr>
  </w:style>
  <w:style w:type="paragraph" w:styleId="TOC8">
    <w:name w:val="toc 8"/>
    <w:basedOn w:val="Normal"/>
    <w:next w:val="Normal"/>
    <w:autoRedefine/>
    <w:uiPriority w:val="39"/>
    <w:unhideWhenUsed/>
    <w:rsid w:val="006F5B36"/>
    <w:pPr>
      <w:spacing w:before="0"/>
      <w:ind w:left="1680"/>
      <w:jc w:val="left"/>
    </w:pPr>
    <w:rPr>
      <w:rFonts w:cstheme="minorHAnsi"/>
      <w:sz w:val="20"/>
      <w:szCs w:val="20"/>
    </w:rPr>
  </w:style>
  <w:style w:type="paragraph" w:styleId="TOC9">
    <w:name w:val="toc 9"/>
    <w:basedOn w:val="Normal"/>
    <w:next w:val="Normal"/>
    <w:autoRedefine/>
    <w:uiPriority w:val="39"/>
    <w:unhideWhenUsed/>
    <w:rsid w:val="006F5B36"/>
    <w:pPr>
      <w:spacing w:before="0"/>
      <w:ind w:left="1920"/>
      <w:jc w:val="left"/>
    </w:pPr>
    <w:rPr>
      <w:rFonts w:cstheme="minorHAnsi"/>
      <w:sz w:val="20"/>
      <w:szCs w:val="20"/>
    </w:rPr>
  </w:style>
  <w:style w:type="character" w:customStyle="1" w:styleId="Heading4Char">
    <w:name w:val="Heading 4 Char"/>
    <w:basedOn w:val="DefaultParagraphFont"/>
    <w:link w:val="Heading4"/>
    <w:uiPriority w:val="9"/>
    <w:semiHidden/>
    <w:rsid w:val="00C7405E"/>
    <w:rPr>
      <w:rFonts w:asciiTheme="majorHAnsi" w:eastAsiaTheme="majorEastAsia" w:hAnsiTheme="majorHAnsi" w:cstheme="majorBidi"/>
      <w:i/>
      <w:iCs/>
      <w:color w:val="2F5496" w:themeColor="accent1" w:themeShade="BF"/>
      <w:lang w:val="en-US"/>
    </w:rPr>
  </w:style>
  <w:style w:type="paragraph" w:styleId="Revision">
    <w:name w:val="Revision"/>
    <w:hidden/>
    <w:uiPriority w:val="99"/>
    <w:semiHidden/>
    <w:rsid w:val="00C42616"/>
    <w:rPr>
      <w:lang w:val="en-US"/>
    </w:rPr>
  </w:style>
  <w:style w:type="paragraph" w:styleId="EndnoteText">
    <w:name w:val="endnote text"/>
    <w:basedOn w:val="Normal"/>
    <w:link w:val="EndnoteTextChar"/>
    <w:semiHidden/>
    <w:unhideWhenUsed/>
    <w:rsid w:val="00FD0E37"/>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FD0E37"/>
    <w:rPr>
      <w:sz w:val="20"/>
      <w:szCs w:val="20"/>
      <w:lang w:val="en-US"/>
    </w:rPr>
  </w:style>
  <w:style w:type="character" w:styleId="EndnoteReference">
    <w:name w:val="endnote reference"/>
    <w:basedOn w:val="DefaultParagraphFont"/>
    <w:semiHidden/>
    <w:unhideWhenUsed/>
    <w:rsid w:val="00FD0E37"/>
    <w:rPr>
      <w:vertAlign w:val="superscript"/>
    </w:rPr>
  </w:style>
  <w:style w:type="paragraph" w:styleId="Bibliography">
    <w:name w:val="Bibliography"/>
    <w:basedOn w:val="Normal"/>
    <w:next w:val="Normal"/>
    <w:uiPriority w:val="37"/>
    <w:unhideWhenUsed/>
    <w:rsid w:val="009951F7"/>
  </w:style>
  <w:style w:type="table" w:styleId="TableGrid">
    <w:name w:val="Table Grid"/>
    <w:basedOn w:val="TableNormal"/>
    <w:rsid w:val="00A138B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0">
    <w:name w:val="EmailStyle20"/>
    <w:semiHidden/>
    <w:rsid w:val="00A138B4"/>
    <w:rPr>
      <w:rFonts w:ascii="Verdana" w:hAnsi="Verdana" w:hint="default"/>
      <w:b w:val="0"/>
      <w:bCs w:val="0"/>
      <w:i w:val="0"/>
      <w:iCs w:val="0"/>
      <w:strike w:val="0"/>
      <w:dstrike w:val="0"/>
      <w:color w:val="000080"/>
      <w:sz w:val="20"/>
      <w:szCs w:val="20"/>
      <w:u w:val="none"/>
      <w:effect w:val="none"/>
    </w:rPr>
  </w:style>
  <w:style w:type="character" w:customStyle="1" w:styleId="body1">
    <w:name w:val="body1"/>
    <w:rsid w:val="00A138B4"/>
    <w:rPr>
      <w:rFonts w:ascii="Verdana" w:hAnsi="Verdana" w:hint="default"/>
      <w:sz w:val="20"/>
      <w:szCs w:val="20"/>
    </w:rPr>
  </w:style>
  <w:style w:type="paragraph" w:styleId="NormalWeb">
    <w:name w:val="Normal (Web)"/>
    <w:basedOn w:val="Normal"/>
    <w:rsid w:val="00A138B4"/>
    <w:pPr>
      <w:spacing w:before="96" w:after="120" w:line="360" w:lineRule="atLeast"/>
      <w:jc w:val="left"/>
    </w:pPr>
  </w:style>
  <w:style w:type="character" w:customStyle="1" w:styleId="EmailStyle23">
    <w:name w:val="EmailStyle23"/>
    <w:semiHidden/>
    <w:rsid w:val="00A138B4"/>
    <w:rPr>
      <w:rFonts w:ascii="Verdana" w:hAnsi="Verdana" w:hint="default"/>
      <w:b w:val="0"/>
      <w:bCs w:val="0"/>
      <w:i w:val="0"/>
      <w:iCs w:val="0"/>
      <w:strike w:val="0"/>
      <w:dstrike w:val="0"/>
      <w:color w:val="000080"/>
      <w:sz w:val="20"/>
      <w:szCs w:val="20"/>
      <w:u w:val="none"/>
      <w:effect w:val="none"/>
    </w:rPr>
  </w:style>
  <w:style w:type="character" w:customStyle="1" w:styleId="r">
    <w:name w:val="r"/>
    <w:semiHidden/>
    <w:rsid w:val="00A138B4"/>
    <w:rPr>
      <w:rFonts w:ascii="Verdana" w:hAnsi="Verdana"/>
      <w:b w:val="0"/>
      <w:bCs w:val="0"/>
      <w:i w:val="0"/>
      <w:iCs w:val="0"/>
      <w:strike w:val="0"/>
      <w:color w:val="000080"/>
      <w:sz w:val="20"/>
      <w:szCs w:val="20"/>
      <w:u w:val="none"/>
    </w:rPr>
  </w:style>
  <w:style w:type="character" w:customStyle="1" w:styleId="EmailStyle26">
    <w:name w:val="EmailStyle26"/>
    <w:semiHidden/>
    <w:rsid w:val="00A138B4"/>
    <w:rPr>
      <w:rFonts w:ascii="Verdana" w:hAnsi="Verdana"/>
      <w:b w:val="0"/>
      <w:bCs w:val="0"/>
      <w:i w:val="0"/>
      <w:iCs w:val="0"/>
      <w:strike w:val="0"/>
      <w:color w:val="000080"/>
      <w:sz w:val="20"/>
      <w:szCs w:val="20"/>
      <w:u w:val="none"/>
    </w:rPr>
  </w:style>
  <w:style w:type="paragraph" w:customStyle="1" w:styleId="yiv532698898msonormal">
    <w:name w:val="yiv532698898msonormal"/>
    <w:basedOn w:val="Normal"/>
    <w:rsid w:val="00A138B4"/>
    <w:pPr>
      <w:spacing w:before="100" w:beforeAutospacing="1" w:after="100" w:afterAutospacing="1"/>
      <w:jc w:val="left"/>
    </w:pPr>
    <w:rPr>
      <w:rFonts w:eastAsia="Calibri"/>
    </w:rPr>
  </w:style>
  <w:style w:type="character" w:customStyle="1" w:styleId="apple-converted-space">
    <w:name w:val="apple-converted-space"/>
    <w:rsid w:val="00A138B4"/>
  </w:style>
  <w:style w:type="character" w:customStyle="1" w:styleId="yshortcuts">
    <w:name w:val="yshortcuts"/>
    <w:rsid w:val="00A138B4"/>
  </w:style>
  <w:style w:type="character" w:styleId="Strong">
    <w:name w:val="Strong"/>
    <w:uiPriority w:val="22"/>
    <w:qFormat/>
    <w:rsid w:val="00A138B4"/>
    <w:rPr>
      <w:b/>
      <w:bCs/>
    </w:rPr>
  </w:style>
  <w:style w:type="character" w:styleId="HTMLAcronym">
    <w:name w:val="HTML Acronym"/>
    <w:basedOn w:val="DefaultParagraphFont"/>
    <w:rsid w:val="00A138B4"/>
  </w:style>
  <w:style w:type="paragraph" w:styleId="TOCHeading">
    <w:name w:val="TOC Heading"/>
    <w:basedOn w:val="Heading1"/>
    <w:next w:val="Normal"/>
    <w:uiPriority w:val="39"/>
    <w:unhideWhenUsed/>
    <w:qFormat/>
    <w:rsid w:val="00927126"/>
    <w:pPr>
      <w:pageBreakBefore w:val="0"/>
      <w:spacing w:before="480" w:after="0" w:line="276" w:lineRule="auto"/>
      <w:contextualSpacing w:val="0"/>
      <w:jc w:val="left"/>
      <w:outlineLvl w:val="9"/>
    </w:pPr>
    <w:rPr>
      <w:b/>
      <w:bCs/>
      <w:color w:val="2F5496" w:themeColor="accent1" w:themeShade="BF"/>
      <w:sz w:val="28"/>
      <w:szCs w:val="28"/>
    </w:rPr>
  </w:style>
  <w:style w:type="paragraph" w:customStyle="1" w:styleId="ydp15ab9f39msonormal">
    <w:name w:val="ydp15ab9f39msonormal"/>
    <w:basedOn w:val="Normal"/>
    <w:rsid w:val="00134BD0"/>
    <w:pPr>
      <w:spacing w:before="100" w:beforeAutospacing="1" w:after="100" w:afterAutospacing="1" w:line="240" w:lineRule="auto"/>
      <w:ind w:firstLine="0"/>
      <w:contextualSpacing w:val="0"/>
      <w:jc w:val="left"/>
    </w:pPr>
    <w:rPr>
      <w:rFonts w:ascii="Calibr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0">
      <w:bodyDiv w:val="1"/>
      <w:marLeft w:val="0"/>
      <w:marRight w:val="0"/>
      <w:marTop w:val="0"/>
      <w:marBottom w:val="0"/>
      <w:divBdr>
        <w:top w:val="none" w:sz="0" w:space="0" w:color="auto"/>
        <w:left w:val="none" w:sz="0" w:space="0" w:color="auto"/>
        <w:bottom w:val="none" w:sz="0" w:space="0" w:color="auto"/>
        <w:right w:val="none" w:sz="0" w:space="0" w:color="auto"/>
      </w:divBdr>
    </w:div>
    <w:div w:id="1977695">
      <w:bodyDiv w:val="1"/>
      <w:marLeft w:val="0"/>
      <w:marRight w:val="0"/>
      <w:marTop w:val="0"/>
      <w:marBottom w:val="0"/>
      <w:divBdr>
        <w:top w:val="none" w:sz="0" w:space="0" w:color="auto"/>
        <w:left w:val="none" w:sz="0" w:space="0" w:color="auto"/>
        <w:bottom w:val="none" w:sz="0" w:space="0" w:color="auto"/>
        <w:right w:val="none" w:sz="0" w:space="0" w:color="auto"/>
      </w:divBdr>
    </w:div>
    <w:div w:id="13852543">
      <w:bodyDiv w:val="1"/>
      <w:marLeft w:val="0"/>
      <w:marRight w:val="0"/>
      <w:marTop w:val="0"/>
      <w:marBottom w:val="0"/>
      <w:divBdr>
        <w:top w:val="none" w:sz="0" w:space="0" w:color="auto"/>
        <w:left w:val="none" w:sz="0" w:space="0" w:color="auto"/>
        <w:bottom w:val="none" w:sz="0" w:space="0" w:color="auto"/>
        <w:right w:val="none" w:sz="0" w:space="0" w:color="auto"/>
      </w:divBdr>
    </w:div>
    <w:div w:id="17313149">
      <w:bodyDiv w:val="1"/>
      <w:marLeft w:val="0"/>
      <w:marRight w:val="0"/>
      <w:marTop w:val="0"/>
      <w:marBottom w:val="0"/>
      <w:divBdr>
        <w:top w:val="none" w:sz="0" w:space="0" w:color="auto"/>
        <w:left w:val="none" w:sz="0" w:space="0" w:color="auto"/>
        <w:bottom w:val="none" w:sz="0" w:space="0" w:color="auto"/>
        <w:right w:val="none" w:sz="0" w:space="0" w:color="auto"/>
      </w:divBdr>
    </w:div>
    <w:div w:id="30886832">
      <w:bodyDiv w:val="1"/>
      <w:marLeft w:val="0"/>
      <w:marRight w:val="0"/>
      <w:marTop w:val="0"/>
      <w:marBottom w:val="0"/>
      <w:divBdr>
        <w:top w:val="none" w:sz="0" w:space="0" w:color="auto"/>
        <w:left w:val="none" w:sz="0" w:space="0" w:color="auto"/>
        <w:bottom w:val="none" w:sz="0" w:space="0" w:color="auto"/>
        <w:right w:val="none" w:sz="0" w:space="0" w:color="auto"/>
      </w:divBdr>
    </w:div>
    <w:div w:id="49378525">
      <w:bodyDiv w:val="1"/>
      <w:marLeft w:val="0"/>
      <w:marRight w:val="0"/>
      <w:marTop w:val="0"/>
      <w:marBottom w:val="0"/>
      <w:divBdr>
        <w:top w:val="none" w:sz="0" w:space="0" w:color="auto"/>
        <w:left w:val="none" w:sz="0" w:space="0" w:color="auto"/>
        <w:bottom w:val="none" w:sz="0" w:space="0" w:color="auto"/>
        <w:right w:val="none" w:sz="0" w:space="0" w:color="auto"/>
      </w:divBdr>
    </w:div>
    <w:div w:id="64232055">
      <w:bodyDiv w:val="1"/>
      <w:marLeft w:val="0"/>
      <w:marRight w:val="0"/>
      <w:marTop w:val="0"/>
      <w:marBottom w:val="0"/>
      <w:divBdr>
        <w:top w:val="none" w:sz="0" w:space="0" w:color="auto"/>
        <w:left w:val="none" w:sz="0" w:space="0" w:color="auto"/>
        <w:bottom w:val="none" w:sz="0" w:space="0" w:color="auto"/>
        <w:right w:val="none" w:sz="0" w:space="0" w:color="auto"/>
      </w:divBdr>
    </w:div>
    <w:div w:id="100999216">
      <w:bodyDiv w:val="1"/>
      <w:marLeft w:val="0"/>
      <w:marRight w:val="0"/>
      <w:marTop w:val="0"/>
      <w:marBottom w:val="0"/>
      <w:divBdr>
        <w:top w:val="none" w:sz="0" w:space="0" w:color="auto"/>
        <w:left w:val="none" w:sz="0" w:space="0" w:color="auto"/>
        <w:bottom w:val="none" w:sz="0" w:space="0" w:color="auto"/>
        <w:right w:val="none" w:sz="0" w:space="0" w:color="auto"/>
      </w:divBdr>
    </w:div>
    <w:div w:id="110173527">
      <w:bodyDiv w:val="1"/>
      <w:marLeft w:val="0"/>
      <w:marRight w:val="0"/>
      <w:marTop w:val="0"/>
      <w:marBottom w:val="0"/>
      <w:divBdr>
        <w:top w:val="none" w:sz="0" w:space="0" w:color="auto"/>
        <w:left w:val="none" w:sz="0" w:space="0" w:color="auto"/>
        <w:bottom w:val="none" w:sz="0" w:space="0" w:color="auto"/>
        <w:right w:val="none" w:sz="0" w:space="0" w:color="auto"/>
      </w:divBdr>
    </w:div>
    <w:div w:id="119226533">
      <w:bodyDiv w:val="1"/>
      <w:marLeft w:val="0"/>
      <w:marRight w:val="0"/>
      <w:marTop w:val="0"/>
      <w:marBottom w:val="0"/>
      <w:divBdr>
        <w:top w:val="none" w:sz="0" w:space="0" w:color="auto"/>
        <w:left w:val="none" w:sz="0" w:space="0" w:color="auto"/>
        <w:bottom w:val="none" w:sz="0" w:space="0" w:color="auto"/>
        <w:right w:val="none" w:sz="0" w:space="0" w:color="auto"/>
      </w:divBdr>
    </w:div>
    <w:div w:id="129250633">
      <w:bodyDiv w:val="1"/>
      <w:marLeft w:val="0"/>
      <w:marRight w:val="0"/>
      <w:marTop w:val="0"/>
      <w:marBottom w:val="0"/>
      <w:divBdr>
        <w:top w:val="none" w:sz="0" w:space="0" w:color="auto"/>
        <w:left w:val="none" w:sz="0" w:space="0" w:color="auto"/>
        <w:bottom w:val="none" w:sz="0" w:space="0" w:color="auto"/>
        <w:right w:val="none" w:sz="0" w:space="0" w:color="auto"/>
      </w:divBdr>
    </w:div>
    <w:div w:id="148794554">
      <w:bodyDiv w:val="1"/>
      <w:marLeft w:val="0"/>
      <w:marRight w:val="0"/>
      <w:marTop w:val="0"/>
      <w:marBottom w:val="0"/>
      <w:divBdr>
        <w:top w:val="none" w:sz="0" w:space="0" w:color="auto"/>
        <w:left w:val="none" w:sz="0" w:space="0" w:color="auto"/>
        <w:bottom w:val="none" w:sz="0" w:space="0" w:color="auto"/>
        <w:right w:val="none" w:sz="0" w:space="0" w:color="auto"/>
      </w:divBdr>
    </w:div>
    <w:div w:id="158886161">
      <w:bodyDiv w:val="1"/>
      <w:marLeft w:val="0"/>
      <w:marRight w:val="0"/>
      <w:marTop w:val="0"/>
      <w:marBottom w:val="0"/>
      <w:divBdr>
        <w:top w:val="none" w:sz="0" w:space="0" w:color="auto"/>
        <w:left w:val="none" w:sz="0" w:space="0" w:color="auto"/>
        <w:bottom w:val="none" w:sz="0" w:space="0" w:color="auto"/>
        <w:right w:val="none" w:sz="0" w:space="0" w:color="auto"/>
      </w:divBdr>
    </w:div>
    <w:div w:id="241263669">
      <w:bodyDiv w:val="1"/>
      <w:marLeft w:val="0"/>
      <w:marRight w:val="0"/>
      <w:marTop w:val="0"/>
      <w:marBottom w:val="0"/>
      <w:divBdr>
        <w:top w:val="none" w:sz="0" w:space="0" w:color="auto"/>
        <w:left w:val="none" w:sz="0" w:space="0" w:color="auto"/>
        <w:bottom w:val="none" w:sz="0" w:space="0" w:color="auto"/>
        <w:right w:val="none" w:sz="0" w:space="0" w:color="auto"/>
      </w:divBdr>
    </w:div>
    <w:div w:id="251478031">
      <w:bodyDiv w:val="1"/>
      <w:marLeft w:val="0"/>
      <w:marRight w:val="0"/>
      <w:marTop w:val="0"/>
      <w:marBottom w:val="0"/>
      <w:divBdr>
        <w:top w:val="none" w:sz="0" w:space="0" w:color="auto"/>
        <w:left w:val="none" w:sz="0" w:space="0" w:color="auto"/>
        <w:bottom w:val="none" w:sz="0" w:space="0" w:color="auto"/>
        <w:right w:val="none" w:sz="0" w:space="0" w:color="auto"/>
      </w:divBdr>
    </w:div>
    <w:div w:id="263848178">
      <w:bodyDiv w:val="1"/>
      <w:marLeft w:val="0"/>
      <w:marRight w:val="0"/>
      <w:marTop w:val="0"/>
      <w:marBottom w:val="0"/>
      <w:divBdr>
        <w:top w:val="none" w:sz="0" w:space="0" w:color="auto"/>
        <w:left w:val="none" w:sz="0" w:space="0" w:color="auto"/>
        <w:bottom w:val="none" w:sz="0" w:space="0" w:color="auto"/>
        <w:right w:val="none" w:sz="0" w:space="0" w:color="auto"/>
      </w:divBdr>
    </w:div>
    <w:div w:id="275334884">
      <w:bodyDiv w:val="1"/>
      <w:marLeft w:val="0"/>
      <w:marRight w:val="0"/>
      <w:marTop w:val="0"/>
      <w:marBottom w:val="0"/>
      <w:divBdr>
        <w:top w:val="none" w:sz="0" w:space="0" w:color="auto"/>
        <w:left w:val="none" w:sz="0" w:space="0" w:color="auto"/>
        <w:bottom w:val="none" w:sz="0" w:space="0" w:color="auto"/>
        <w:right w:val="none" w:sz="0" w:space="0" w:color="auto"/>
      </w:divBdr>
    </w:div>
    <w:div w:id="302851147">
      <w:bodyDiv w:val="1"/>
      <w:marLeft w:val="0"/>
      <w:marRight w:val="0"/>
      <w:marTop w:val="0"/>
      <w:marBottom w:val="0"/>
      <w:divBdr>
        <w:top w:val="none" w:sz="0" w:space="0" w:color="auto"/>
        <w:left w:val="none" w:sz="0" w:space="0" w:color="auto"/>
        <w:bottom w:val="none" w:sz="0" w:space="0" w:color="auto"/>
        <w:right w:val="none" w:sz="0" w:space="0" w:color="auto"/>
      </w:divBdr>
    </w:div>
    <w:div w:id="305936232">
      <w:bodyDiv w:val="1"/>
      <w:marLeft w:val="0"/>
      <w:marRight w:val="0"/>
      <w:marTop w:val="0"/>
      <w:marBottom w:val="0"/>
      <w:divBdr>
        <w:top w:val="none" w:sz="0" w:space="0" w:color="auto"/>
        <w:left w:val="none" w:sz="0" w:space="0" w:color="auto"/>
        <w:bottom w:val="none" w:sz="0" w:space="0" w:color="auto"/>
        <w:right w:val="none" w:sz="0" w:space="0" w:color="auto"/>
      </w:divBdr>
    </w:div>
    <w:div w:id="313873158">
      <w:bodyDiv w:val="1"/>
      <w:marLeft w:val="0"/>
      <w:marRight w:val="0"/>
      <w:marTop w:val="0"/>
      <w:marBottom w:val="0"/>
      <w:divBdr>
        <w:top w:val="none" w:sz="0" w:space="0" w:color="auto"/>
        <w:left w:val="none" w:sz="0" w:space="0" w:color="auto"/>
        <w:bottom w:val="none" w:sz="0" w:space="0" w:color="auto"/>
        <w:right w:val="none" w:sz="0" w:space="0" w:color="auto"/>
      </w:divBdr>
    </w:div>
    <w:div w:id="316691503">
      <w:bodyDiv w:val="1"/>
      <w:marLeft w:val="0"/>
      <w:marRight w:val="0"/>
      <w:marTop w:val="0"/>
      <w:marBottom w:val="0"/>
      <w:divBdr>
        <w:top w:val="none" w:sz="0" w:space="0" w:color="auto"/>
        <w:left w:val="none" w:sz="0" w:space="0" w:color="auto"/>
        <w:bottom w:val="none" w:sz="0" w:space="0" w:color="auto"/>
        <w:right w:val="none" w:sz="0" w:space="0" w:color="auto"/>
      </w:divBdr>
    </w:div>
    <w:div w:id="323821312">
      <w:bodyDiv w:val="1"/>
      <w:marLeft w:val="0"/>
      <w:marRight w:val="0"/>
      <w:marTop w:val="0"/>
      <w:marBottom w:val="0"/>
      <w:divBdr>
        <w:top w:val="none" w:sz="0" w:space="0" w:color="auto"/>
        <w:left w:val="none" w:sz="0" w:space="0" w:color="auto"/>
        <w:bottom w:val="none" w:sz="0" w:space="0" w:color="auto"/>
        <w:right w:val="none" w:sz="0" w:space="0" w:color="auto"/>
      </w:divBdr>
    </w:div>
    <w:div w:id="347681921">
      <w:bodyDiv w:val="1"/>
      <w:marLeft w:val="0"/>
      <w:marRight w:val="0"/>
      <w:marTop w:val="0"/>
      <w:marBottom w:val="0"/>
      <w:divBdr>
        <w:top w:val="none" w:sz="0" w:space="0" w:color="auto"/>
        <w:left w:val="none" w:sz="0" w:space="0" w:color="auto"/>
        <w:bottom w:val="none" w:sz="0" w:space="0" w:color="auto"/>
        <w:right w:val="none" w:sz="0" w:space="0" w:color="auto"/>
      </w:divBdr>
    </w:div>
    <w:div w:id="365374324">
      <w:bodyDiv w:val="1"/>
      <w:marLeft w:val="0"/>
      <w:marRight w:val="0"/>
      <w:marTop w:val="0"/>
      <w:marBottom w:val="0"/>
      <w:divBdr>
        <w:top w:val="none" w:sz="0" w:space="0" w:color="auto"/>
        <w:left w:val="none" w:sz="0" w:space="0" w:color="auto"/>
        <w:bottom w:val="none" w:sz="0" w:space="0" w:color="auto"/>
        <w:right w:val="none" w:sz="0" w:space="0" w:color="auto"/>
      </w:divBdr>
    </w:div>
    <w:div w:id="409427234">
      <w:bodyDiv w:val="1"/>
      <w:marLeft w:val="0"/>
      <w:marRight w:val="0"/>
      <w:marTop w:val="0"/>
      <w:marBottom w:val="0"/>
      <w:divBdr>
        <w:top w:val="none" w:sz="0" w:space="0" w:color="auto"/>
        <w:left w:val="none" w:sz="0" w:space="0" w:color="auto"/>
        <w:bottom w:val="none" w:sz="0" w:space="0" w:color="auto"/>
        <w:right w:val="none" w:sz="0" w:space="0" w:color="auto"/>
      </w:divBdr>
    </w:div>
    <w:div w:id="409622244">
      <w:bodyDiv w:val="1"/>
      <w:marLeft w:val="0"/>
      <w:marRight w:val="0"/>
      <w:marTop w:val="0"/>
      <w:marBottom w:val="0"/>
      <w:divBdr>
        <w:top w:val="none" w:sz="0" w:space="0" w:color="auto"/>
        <w:left w:val="none" w:sz="0" w:space="0" w:color="auto"/>
        <w:bottom w:val="none" w:sz="0" w:space="0" w:color="auto"/>
        <w:right w:val="none" w:sz="0" w:space="0" w:color="auto"/>
      </w:divBdr>
    </w:div>
    <w:div w:id="449278102">
      <w:bodyDiv w:val="1"/>
      <w:marLeft w:val="0"/>
      <w:marRight w:val="0"/>
      <w:marTop w:val="0"/>
      <w:marBottom w:val="0"/>
      <w:divBdr>
        <w:top w:val="none" w:sz="0" w:space="0" w:color="auto"/>
        <w:left w:val="none" w:sz="0" w:space="0" w:color="auto"/>
        <w:bottom w:val="none" w:sz="0" w:space="0" w:color="auto"/>
        <w:right w:val="none" w:sz="0" w:space="0" w:color="auto"/>
      </w:divBdr>
    </w:div>
    <w:div w:id="451292469">
      <w:bodyDiv w:val="1"/>
      <w:marLeft w:val="0"/>
      <w:marRight w:val="0"/>
      <w:marTop w:val="0"/>
      <w:marBottom w:val="0"/>
      <w:divBdr>
        <w:top w:val="none" w:sz="0" w:space="0" w:color="auto"/>
        <w:left w:val="none" w:sz="0" w:space="0" w:color="auto"/>
        <w:bottom w:val="none" w:sz="0" w:space="0" w:color="auto"/>
        <w:right w:val="none" w:sz="0" w:space="0" w:color="auto"/>
      </w:divBdr>
    </w:div>
    <w:div w:id="458573943">
      <w:bodyDiv w:val="1"/>
      <w:marLeft w:val="0"/>
      <w:marRight w:val="0"/>
      <w:marTop w:val="0"/>
      <w:marBottom w:val="0"/>
      <w:divBdr>
        <w:top w:val="none" w:sz="0" w:space="0" w:color="auto"/>
        <w:left w:val="none" w:sz="0" w:space="0" w:color="auto"/>
        <w:bottom w:val="none" w:sz="0" w:space="0" w:color="auto"/>
        <w:right w:val="none" w:sz="0" w:space="0" w:color="auto"/>
      </w:divBdr>
    </w:div>
    <w:div w:id="459687474">
      <w:bodyDiv w:val="1"/>
      <w:marLeft w:val="0"/>
      <w:marRight w:val="0"/>
      <w:marTop w:val="0"/>
      <w:marBottom w:val="0"/>
      <w:divBdr>
        <w:top w:val="none" w:sz="0" w:space="0" w:color="auto"/>
        <w:left w:val="none" w:sz="0" w:space="0" w:color="auto"/>
        <w:bottom w:val="none" w:sz="0" w:space="0" w:color="auto"/>
        <w:right w:val="none" w:sz="0" w:space="0" w:color="auto"/>
      </w:divBdr>
    </w:div>
    <w:div w:id="480194042">
      <w:bodyDiv w:val="1"/>
      <w:marLeft w:val="0"/>
      <w:marRight w:val="0"/>
      <w:marTop w:val="0"/>
      <w:marBottom w:val="0"/>
      <w:divBdr>
        <w:top w:val="none" w:sz="0" w:space="0" w:color="auto"/>
        <w:left w:val="none" w:sz="0" w:space="0" w:color="auto"/>
        <w:bottom w:val="none" w:sz="0" w:space="0" w:color="auto"/>
        <w:right w:val="none" w:sz="0" w:space="0" w:color="auto"/>
      </w:divBdr>
    </w:div>
    <w:div w:id="491141318">
      <w:bodyDiv w:val="1"/>
      <w:marLeft w:val="0"/>
      <w:marRight w:val="0"/>
      <w:marTop w:val="0"/>
      <w:marBottom w:val="0"/>
      <w:divBdr>
        <w:top w:val="none" w:sz="0" w:space="0" w:color="auto"/>
        <w:left w:val="none" w:sz="0" w:space="0" w:color="auto"/>
        <w:bottom w:val="none" w:sz="0" w:space="0" w:color="auto"/>
        <w:right w:val="none" w:sz="0" w:space="0" w:color="auto"/>
      </w:divBdr>
    </w:div>
    <w:div w:id="492797300">
      <w:bodyDiv w:val="1"/>
      <w:marLeft w:val="0"/>
      <w:marRight w:val="0"/>
      <w:marTop w:val="0"/>
      <w:marBottom w:val="0"/>
      <w:divBdr>
        <w:top w:val="none" w:sz="0" w:space="0" w:color="auto"/>
        <w:left w:val="none" w:sz="0" w:space="0" w:color="auto"/>
        <w:bottom w:val="none" w:sz="0" w:space="0" w:color="auto"/>
        <w:right w:val="none" w:sz="0" w:space="0" w:color="auto"/>
      </w:divBdr>
    </w:div>
    <w:div w:id="502472297">
      <w:bodyDiv w:val="1"/>
      <w:marLeft w:val="0"/>
      <w:marRight w:val="0"/>
      <w:marTop w:val="0"/>
      <w:marBottom w:val="0"/>
      <w:divBdr>
        <w:top w:val="none" w:sz="0" w:space="0" w:color="auto"/>
        <w:left w:val="none" w:sz="0" w:space="0" w:color="auto"/>
        <w:bottom w:val="none" w:sz="0" w:space="0" w:color="auto"/>
        <w:right w:val="none" w:sz="0" w:space="0" w:color="auto"/>
      </w:divBdr>
    </w:div>
    <w:div w:id="523440478">
      <w:bodyDiv w:val="1"/>
      <w:marLeft w:val="0"/>
      <w:marRight w:val="0"/>
      <w:marTop w:val="0"/>
      <w:marBottom w:val="0"/>
      <w:divBdr>
        <w:top w:val="none" w:sz="0" w:space="0" w:color="auto"/>
        <w:left w:val="none" w:sz="0" w:space="0" w:color="auto"/>
        <w:bottom w:val="none" w:sz="0" w:space="0" w:color="auto"/>
        <w:right w:val="none" w:sz="0" w:space="0" w:color="auto"/>
      </w:divBdr>
    </w:div>
    <w:div w:id="545723577">
      <w:bodyDiv w:val="1"/>
      <w:marLeft w:val="0"/>
      <w:marRight w:val="0"/>
      <w:marTop w:val="0"/>
      <w:marBottom w:val="0"/>
      <w:divBdr>
        <w:top w:val="none" w:sz="0" w:space="0" w:color="auto"/>
        <w:left w:val="none" w:sz="0" w:space="0" w:color="auto"/>
        <w:bottom w:val="none" w:sz="0" w:space="0" w:color="auto"/>
        <w:right w:val="none" w:sz="0" w:space="0" w:color="auto"/>
      </w:divBdr>
    </w:div>
    <w:div w:id="558789536">
      <w:bodyDiv w:val="1"/>
      <w:marLeft w:val="0"/>
      <w:marRight w:val="0"/>
      <w:marTop w:val="0"/>
      <w:marBottom w:val="0"/>
      <w:divBdr>
        <w:top w:val="none" w:sz="0" w:space="0" w:color="auto"/>
        <w:left w:val="none" w:sz="0" w:space="0" w:color="auto"/>
        <w:bottom w:val="none" w:sz="0" w:space="0" w:color="auto"/>
        <w:right w:val="none" w:sz="0" w:space="0" w:color="auto"/>
      </w:divBdr>
    </w:div>
    <w:div w:id="559169768">
      <w:bodyDiv w:val="1"/>
      <w:marLeft w:val="0"/>
      <w:marRight w:val="0"/>
      <w:marTop w:val="0"/>
      <w:marBottom w:val="0"/>
      <w:divBdr>
        <w:top w:val="none" w:sz="0" w:space="0" w:color="auto"/>
        <w:left w:val="none" w:sz="0" w:space="0" w:color="auto"/>
        <w:bottom w:val="none" w:sz="0" w:space="0" w:color="auto"/>
        <w:right w:val="none" w:sz="0" w:space="0" w:color="auto"/>
      </w:divBdr>
    </w:div>
    <w:div w:id="575672296">
      <w:bodyDiv w:val="1"/>
      <w:marLeft w:val="0"/>
      <w:marRight w:val="0"/>
      <w:marTop w:val="0"/>
      <w:marBottom w:val="0"/>
      <w:divBdr>
        <w:top w:val="none" w:sz="0" w:space="0" w:color="auto"/>
        <w:left w:val="none" w:sz="0" w:space="0" w:color="auto"/>
        <w:bottom w:val="none" w:sz="0" w:space="0" w:color="auto"/>
        <w:right w:val="none" w:sz="0" w:space="0" w:color="auto"/>
      </w:divBdr>
    </w:div>
    <w:div w:id="586035065">
      <w:bodyDiv w:val="1"/>
      <w:marLeft w:val="0"/>
      <w:marRight w:val="0"/>
      <w:marTop w:val="0"/>
      <w:marBottom w:val="0"/>
      <w:divBdr>
        <w:top w:val="none" w:sz="0" w:space="0" w:color="auto"/>
        <w:left w:val="none" w:sz="0" w:space="0" w:color="auto"/>
        <w:bottom w:val="none" w:sz="0" w:space="0" w:color="auto"/>
        <w:right w:val="none" w:sz="0" w:space="0" w:color="auto"/>
      </w:divBdr>
    </w:div>
    <w:div w:id="592276308">
      <w:bodyDiv w:val="1"/>
      <w:marLeft w:val="0"/>
      <w:marRight w:val="0"/>
      <w:marTop w:val="0"/>
      <w:marBottom w:val="0"/>
      <w:divBdr>
        <w:top w:val="none" w:sz="0" w:space="0" w:color="auto"/>
        <w:left w:val="none" w:sz="0" w:space="0" w:color="auto"/>
        <w:bottom w:val="none" w:sz="0" w:space="0" w:color="auto"/>
        <w:right w:val="none" w:sz="0" w:space="0" w:color="auto"/>
      </w:divBdr>
    </w:div>
    <w:div w:id="606818389">
      <w:bodyDiv w:val="1"/>
      <w:marLeft w:val="0"/>
      <w:marRight w:val="0"/>
      <w:marTop w:val="0"/>
      <w:marBottom w:val="0"/>
      <w:divBdr>
        <w:top w:val="none" w:sz="0" w:space="0" w:color="auto"/>
        <w:left w:val="none" w:sz="0" w:space="0" w:color="auto"/>
        <w:bottom w:val="none" w:sz="0" w:space="0" w:color="auto"/>
        <w:right w:val="none" w:sz="0" w:space="0" w:color="auto"/>
      </w:divBdr>
    </w:div>
    <w:div w:id="624847606">
      <w:bodyDiv w:val="1"/>
      <w:marLeft w:val="0"/>
      <w:marRight w:val="0"/>
      <w:marTop w:val="0"/>
      <w:marBottom w:val="0"/>
      <w:divBdr>
        <w:top w:val="none" w:sz="0" w:space="0" w:color="auto"/>
        <w:left w:val="none" w:sz="0" w:space="0" w:color="auto"/>
        <w:bottom w:val="none" w:sz="0" w:space="0" w:color="auto"/>
        <w:right w:val="none" w:sz="0" w:space="0" w:color="auto"/>
      </w:divBdr>
    </w:div>
    <w:div w:id="628166190">
      <w:bodyDiv w:val="1"/>
      <w:marLeft w:val="0"/>
      <w:marRight w:val="0"/>
      <w:marTop w:val="0"/>
      <w:marBottom w:val="0"/>
      <w:divBdr>
        <w:top w:val="none" w:sz="0" w:space="0" w:color="auto"/>
        <w:left w:val="none" w:sz="0" w:space="0" w:color="auto"/>
        <w:bottom w:val="none" w:sz="0" w:space="0" w:color="auto"/>
        <w:right w:val="none" w:sz="0" w:space="0" w:color="auto"/>
      </w:divBdr>
    </w:div>
    <w:div w:id="632642252">
      <w:bodyDiv w:val="1"/>
      <w:marLeft w:val="0"/>
      <w:marRight w:val="0"/>
      <w:marTop w:val="0"/>
      <w:marBottom w:val="0"/>
      <w:divBdr>
        <w:top w:val="none" w:sz="0" w:space="0" w:color="auto"/>
        <w:left w:val="none" w:sz="0" w:space="0" w:color="auto"/>
        <w:bottom w:val="none" w:sz="0" w:space="0" w:color="auto"/>
        <w:right w:val="none" w:sz="0" w:space="0" w:color="auto"/>
      </w:divBdr>
    </w:div>
    <w:div w:id="642125649">
      <w:bodyDiv w:val="1"/>
      <w:marLeft w:val="0"/>
      <w:marRight w:val="0"/>
      <w:marTop w:val="0"/>
      <w:marBottom w:val="0"/>
      <w:divBdr>
        <w:top w:val="none" w:sz="0" w:space="0" w:color="auto"/>
        <w:left w:val="none" w:sz="0" w:space="0" w:color="auto"/>
        <w:bottom w:val="none" w:sz="0" w:space="0" w:color="auto"/>
        <w:right w:val="none" w:sz="0" w:space="0" w:color="auto"/>
      </w:divBdr>
    </w:div>
    <w:div w:id="642275817">
      <w:bodyDiv w:val="1"/>
      <w:marLeft w:val="0"/>
      <w:marRight w:val="0"/>
      <w:marTop w:val="0"/>
      <w:marBottom w:val="0"/>
      <w:divBdr>
        <w:top w:val="none" w:sz="0" w:space="0" w:color="auto"/>
        <w:left w:val="none" w:sz="0" w:space="0" w:color="auto"/>
        <w:bottom w:val="none" w:sz="0" w:space="0" w:color="auto"/>
        <w:right w:val="none" w:sz="0" w:space="0" w:color="auto"/>
      </w:divBdr>
    </w:div>
    <w:div w:id="698821617">
      <w:bodyDiv w:val="1"/>
      <w:marLeft w:val="0"/>
      <w:marRight w:val="0"/>
      <w:marTop w:val="0"/>
      <w:marBottom w:val="0"/>
      <w:divBdr>
        <w:top w:val="none" w:sz="0" w:space="0" w:color="auto"/>
        <w:left w:val="none" w:sz="0" w:space="0" w:color="auto"/>
        <w:bottom w:val="none" w:sz="0" w:space="0" w:color="auto"/>
        <w:right w:val="none" w:sz="0" w:space="0" w:color="auto"/>
      </w:divBdr>
    </w:div>
    <w:div w:id="706836413">
      <w:bodyDiv w:val="1"/>
      <w:marLeft w:val="0"/>
      <w:marRight w:val="0"/>
      <w:marTop w:val="0"/>
      <w:marBottom w:val="0"/>
      <w:divBdr>
        <w:top w:val="none" w:sz="0" w:space="0" w:color="auto"/>
        <w:left w:val="none" w:sz="0" w:space="0" w:color="auto"/>
        <w:bottom w:val="none" w:sz="0" w:space="0" w:color="auto"/>
        <w:right w:val="none" w:sz="0" w:space="0" w:color="auto"/>
      </w:divBdr>
    </w:div>
    <w:div w:id="718864741">
      <w:bodyDiv w:val="1"/>
      <w:marLeft w:val="0"/>
      <w:marRight w:val="0"/>
      <w:marTop w:val="0"/>
      <w:marBottom w:val="0"/>
      <w:divBdr>
        <w:top w:val="none" w:sz="0" w:space="0" w:color="auto"/>
        <w:left w:val="none" w:sz="0" w:space="0" w:color="auto"/>
        <w:bottom w:val="none" w:sz="0" w:space="0" w:color="auto"/>
        <w:right w:val="none" w:sz="0" w:space="0" w:color="auto"/>
      </w:divBdr>
    </w:div>
    <w:div w:id="722103124">
      <w:bodyDiv w:val="1"/>
      <w:marLeft w:val="0"/>
      <w:marRight w:val="0"/>
      <w:marTop w:val="0"/>
      <w:marBottom w:val="0"/>
      <w:divBdr>
        <w:top w:val="none" w:sz="0" w:space="0" w:color="auto"/>
        <w:left w:val="none" w:sz="0" w:space="0" w:color="auto"/>
        <w:bottom w:val="none" w:sz="0" w:space="0" w:color="auto"/>
        <w:right w:val="none" w:sz="0" w:space="0" w:color="auto"/>
      </w:divBdr>
    </w:div>
    <w:div w:id="733815226">
      <w:bodyDiv w:val="1"/>
      <w:marLeft w:val="0"/>
      <w:marRight w:val="0"/>
      <w:marTop w:val="0"/>
      <w:marBottom w:val="0"/>
      <w:divBdr>
        <w:top w:val="none" w:sz="0" w:space="0" w:color="auto"/>
        <w:left w:val="none" w:sz="0" w:space="0" w:color="auto"/>
        <w:bottom w:val="none" w:sz="0" w:space="0" w:color="auto"/>
        <w:right w:val="none" w:sz="0" w:space="0" w:color="auto"/>
      </w:divBdr>
    </w:div>
    <w:div w:id="762724321">
      <w:bodyDiv w:val="1"/>
      <w:marLeft w:val="0"/>
      <w:marRight w:val="0"/>
      <w:marTop w:val="0"/>
      <w:marBottom w:val="0"/>
      <w:divBdr>
        <w:top w:val="none" w:sz="0" w:space="0" w:color="auto"/>
        <w:left w:val="none" w:sz="0" w:space="0" w:color="auto"/>
        <w:bottom w:val="none" w:sz="0" w:space="0" w:color="auto"/>
        <w:right w:val="none" w:sz="0" w:space="0" w:color="auto"/>
      </w:divBdr>
    </w:div>
    <w:div w:id="797382987">
      <w:bodyDiv w:val="1"/>
      <w:marLeft w:val="0"/>
      <w:marRight w:val="0"/>
      <w:marTop w:val="0"/>
      <w:marBottom w:val="0"/>
      <w:divBdr>
        <w:top w:val="none" w:sz="0" w:space="0" w:color="auto"/>
        <w:left w:val="none" w:sz="0" w:space="0" w:color="auto"/>
        <w:bottom w:val="none" w:sz="0" w:space="0" w:color="auto"/>
        <w:right w:val="none" w:sz="0" w:space="0" w:color="auto"/>
      </w:divBdr>
    </w:div>
    <w:div w:id="805465486">
      <w:bodyDiv w:val="1"/>
      <w:marLeft w:val="0"/>
      <w:marRight w:val="0"/>
      <w:marTop w:val="0"/>
      <w:marBottom w:val="0"/>
      <w:divBdr>
        <w:top w:val="none" w:sz="0" w:space="0" w:color="auto"/>
        <w:left w:val="none" w:sz="0" w:space="0" w:color="auto"/>
        <w:bottom w:val="none" w:sz="0" w:space="0" w:color="auto"/>
        <w:right w:val="none" w:sz="0" w:space="0" w:color="auto"/>
      </w:divBdr>
    </w:div>
    <w:div w:id="806163583">
      <w:bodyDiv w:val="1"/>
      <w:marLeft w:val="0"/>
      <w:marRight w:val="0"/>
      <w:marTop w:val="0"/>
      <w:marBottom w:val="0"/>
      <w:divBdr>
        <w:top w:val="none" w:sz="0" w:space="0" w:color="auto"/>
        <w:left w:val="none" w:sz="0" w:space="0" w:color="auto"/>
        <w:bottom w:val="none" w:sz="0" w:space="0" w:color="auto"/>
        <w:right w:val="none" w:sz="0" w:space="0" w:color="auto"/>
      </w:divBdr>
    </w:div>
    <w:div w:id="837308821">
      <w:bodyDiv w:val="1"/>
      <w:marLeft w:val="0"/>
      <w:marRight w:val="0"/>
      <w:marTop w:val="0"/>
      <w:marBottom w:val="0"/>
      <w:divBdr>
        <w:top w:val="none" w:sz="0" w:space="0" w:color="auto"/>
        <w:left w:val="none" w:sz="0" w:space="0" w:color="auto"/>
        <w:bottom w:val="none" w:sz="0" w:space="0" w:color="auto"/>
        <w:right w:val="none" w:sz="0" w:space="0" w:color="auto"/>
      </w:divBdr>
    </w:div>
    <w:div w:id="850417857">
      <w:bodyDiv w:val="1"/>
      <w:marLeft w:val="0"/>
      <w:marRight w:val="0"/>
      <w:marTop w:val="0"/>
      <w:marBottom w:val="0"/>
      <w:divBdr>
        <w:top w:val="none" w:sz="0" w:space="0" w:color="auto"/>
        <w:left w:val="none" w:sz="0" w:space="0" w:color="auto"/>
        <w:bottom w:val="none" w:sz="0" w:space="0" w:color="auto"/>
        <w:right w:val="none" w:sz="0" w:space="0" w:color="auto"/>
      </w:divBdr>
    </w:div>
    <w:div w:id="858080895">
      <w:bodyDiv w:val="1"/>
      <w:marLeft w:val="0"/>
      <w:marRight w:val="0"/>
      <w:marTop w:val="0"/>
      <w:marBottom w:val="0"/>
      <w:divBdr>
        <w:top w:val="none" w:sz="0" w:space="0" w:color="auto"/>
        <w:left w:val="none" w:sz="0" w:space="0" w:color="auto"/>
        <w:bottom w:val="none" w:sz="0" w:space="0" w:color="auto"/>
        <w:right w:val="none" w:sz="0" w:space="0" w:color="auto"/>
      </w:divBdr>
    </w:div>
    <w:div w:id="866211043">
      <w:bodyDiv w:val="1"/>
      <w:marLeft w:val="0"/>
      <w:marRight w:val="0"/>
      <w:marTop w:val="0"/>
      <w:marBottom w:val="0"/>
      <w:divBdr>
        <w:top w:val="none" w:sz="0" w:space="0" w:color="auto"/>
        <w:left w:val="none" w:sz="0" w:space="0" w:color="auto"/>
        <w:bottom w:val="none" w:sz="0" w:space="0" w:color="auto"/>
        <w:right w:val="none" w:sz="0" w:space="0" w:color="auto"/>
      </w:divBdr>
    </w:div>
    <w:div w:id="870268619">
      <w:bodyDiv w:val="1"/>
      <w:marLeft w:val="0"/>
      <w:marRight w:val="0"/>
      <w:marTop w:val="0"/>
      <w:marBottom w:val="0"/>
      <w:divBdr>
        <w:top w:val="none" w:sz="0" w:space="0" w:color="auto"/>
        <w:left w:val="none" w:sz="0" w:space="0" w:color="auto"/>
        <w:bottom w:val="none" w:sz="0" w:space="0" w:color="auto"/>
        <w:right w:val="none" w:sz="0" w:space="0" w:color="auto"/>
      </w:divBdr>
    </w:div>
    <w:div w:id="871846196">
      <w:bodyDiv w:val="1"/>
      <w:marLeft w:val="0"/>
      <w:marRight w:val="0"/>
      <w:marTop w:val="0"/>
      <w:marBottom w:val="0"/>
      <w:divBdr>
        <w:top w:val="none" w:sz="0" w:space="0" w:color="auto"/>
        <w:left w:val="none" w:sz="0" w:space="0" w:color="auto"/>
        <w:bottom w:val="none" w:sz="0" w:space="0" w:color="auto"/>
        <w:right w:val="none" w:sz="0" w:space="0" w:color="auto"/>
      </w:divBdr>
    </w:div>
    <w:div w:id="881290405">
      <w:bodyDiv w:val="1"/>
      <w:marLeft w:val="0"/>
      <w:marRight w:val="0"/>
      <w:marTop w:val="0"/>
      <w:marBottom w:val="0"/>
      <w:divBdr>
        <w:top w:val="none" w:sz="0" w:space="0" w:color="auto"/>
        <w:left w:val="none" w:sz="0" w:space="0" w:color="auto"/>
        <w:bottom w:val="none" w:sz="0" w:space="0" w:color="auto"/>
        <w:right w:val="none" w:sz="0" w:space="0" w:color="auto"/>
      </w:divBdr>
    </w:div>
    <w:div w:id="897590879">
      <w:bodyDiv w:val="1"/>
      <w:marLeft w:val="0"/>
      <w:marRight w:val="0"/>
      <w:marTop w:val="0"/>
      <w:marBottom w:val="0"/>
      <w:divBdr>
        <w:top w:val="none" w:sz="0" w:space="0" w:color="auto"/>
        <w:left w:val="none" w:sz="0" w:space="0" w:color="auto"/>
        <w:bottom w:val="none" w:sz="0" w:space="0" w:color="auto"/>
        <w:right w:val="none" w:sz="0" w:space="0" w:color="auto"/>
      </w:divBdr>
    </w:div>
    <w:div w:id="900361512">
      <w:bodyDiv w:val="1"/>
      <w:marLeft w:val="0"/>
      <w:marRight w:val="0"/>
      <w:marTop w:val="0"/>
      <w:marBottom w:val="0"/>
      <w:divBdr>
        <w:top w:val="none" w:sz="0" w:space="0" w:color="auto"/>
        <w:left w:val="none" w:sz="0" w:space="0" w:color="auto"/>
        <w:bottom w:val="none" w:sz="0" w:space="0" w:color="auto"/>
        <w:right w:val="none" w:sz="0" w:space="0" w:color="auto"/>
      </w:divBdr>
    </w:div>
    <w:div w:id="913470869">
      <w:bodyDiv w:val="1"/>
      <w:marLeft w:val="0"/>
      <w:marRight w:val="0"/>
      <w:marTop w:val="0"/>
      <w:marBottom w:val="0"/>
      <w:divBdr>
        <w:top w:val="none" w:sz="0" w:space="0" w:color="auto"/>
        <w:left w:val="none" w:sz="0" w:space="0" w:color="auto"/>
        <w:bottom w:val="none" w:sz="0" w:space="0" w:color="auto"/>
        <w:right w:val="none" w:sz="0" w:space="0" w:color="auto"/>
      </w:divBdr>
    </w:div>
    <w:div w:id="913661053">
      <w:bodyDiv w:val="1"/>
      <w:marLeft w:val="0"/>
      <w:marRight w:val="0"/>
      <w:marTop w:val="0"/>
      <w:marBottom w:val="0"/>
      <w:divBdr>
        <w:top w:val="none" w:sz="0" w:space="0" w:color="auto"/>
        <w:left w:val="none" w:sz="0" w:space="0" w:color="auto"/>
        <w:bottom w:val="none" w:sz="0" w:space="0" w:color="auto"/>
        <w:right w:val="none" w:sz="0" w:space="0" w:color="auto"/>
      </w:divBdr>
    </w:div>
    <w:div w:id="919171947">
      <w:bodyDiv w:val="1"/>
      <w:marLeft w:val="0"/>
      <w:marRight w:val="0"/>
      <w:marTop w:val="0"/>
      <w:marBottom w:val="0"/>
      <w:divBdr>
        <w:top w:val="none" w:sz="0" w:space="0" w:color="auto"/>
        <w:left w:val="none" w:sz="0" w:space="0" w:color="auto"/>
        <w:bottom w:val="none" w:sz="0" w:space="0" w:color="auto"/>
        <w:right w:val="none" w:sz="0" w:space="0" w:color="auto"/>
      </w:divBdr>
    </w:div>
    <w:div w:id="940575434">
      <w:bodyDiv w:val="1"/>
      <w:marLeft w:val="0"/>
      <w:marRight w:val="0"/>
      <w:marTop w:val="0"/>
      <w:marBottom w:val="0"/>
      <w:divBdr>
        <w:top w:val="none" w:sz="0" w:space="0" w:color="auto"/>
        <w:left w:val="none" w:sz="0" w:space="0" w:color="auto"/>
        <w:bottom w:val="none" w:sz="0" w:space="0" w:color="auto"/>
        <w:right w:val="none" w:sz="0" w:space="0" w:color="auto"/>
      </w:divBdr>
    </w:div>
    <w:div w:id="951473809">
      <w:bodyDiv w:val="1"/>
      <w:marLeft w:val="0"/>
      <w:marRight w:val="0"/>
      <w:marTop w:val="0"/>
      <w:marBottom w:val="0"/>
      <w:divBdr>
        <w:top w:val="none" w:sz="0" w:space="0" w:color="auto"/>
        <w:left w:val="none" w:sz="0" w:space="0" w:color="auto"/>
        <w:bottom w:val="none" w:sz="0" w:space="0" w:color="auto"/>
        <w:right w:val="none" w:sz="0" w:space="0" w:color="auto"/>
      </w:divBdr>
    </w:div>
    <w:div w:id="954600391">
      <w:bodyDiv w:val="1"/>
      <w:marLeft w:val="0"/>
      <w:marRight w:val="0"/>
      <w:marTop w:val="0"/>
      <w:marBottom w:val="0"/>
      <w:divBdr>
        <w:top w:val="none" w:sz="0" w:space="0" w:color="auto"/>
        <w:left w:val="none" w:sz="0" w:space="0" w:color="auto"/>
        <w:bottom w:val="none" w:sz="0" w:space="0" w:color="auto"/>
        <w:right w:val="none" w:sz="0" w:space="0" w:color="auto"/>
      </w:divBdr>
    </w:div>
    <w:div w:id="978268411">
      <w:bodyDiv w:val="1"/>
      <w:marLeft w:val="0"/>
      <w:marRight w:val="0"/>
      <w:marTop w:val="0"/>
      <w:marBottom w:val="0"/>
      <w:divBdr>
        <w:top w:val="none" w:sz="0" w:space="0" w:color="auto"/>
        <w:left w:val="none" w:sz="0" w:space="0" w:color="auto"/>
        <w:bottom w:val="none" w:sz="0" w:space="0" w:color="auto"/>
        <w:right w:val="none" w:sz="0" w:space="0" w:color="auto"/>
      </w:divBdr>
    </w:div>
    <w:div w:id="987591708">
      <w:bodyDiv w:val="1"/>
      <w:marLeft w:val="0"/>
      <w:marRight w:val="0"/>
      <w:marTop w:val="0"/>
      <w:marBottom w:val="0"/>
      <w:divBdr>
        <w:top w:val="none" w:sz="0" w:space="0" w:color="auto"/>
        <w:left w:val="none" w:sz="0" w:space="0" w:color="auto"/>
        <w:bottom w:val="none" w:sz="0" w:space="0" w:color="auto"/>
        <w:right w:val="none" w:sz="0" w:space="0" w:color="auto"/>
      </w:divBdr>
    </w:div>
    <w:div w:id="995642882">
      <w:bodyDiv w:val="1"/>
      <w:marLeft w:val="0"/>
      <w:marRight w:val="0"/>
      <w:marTop w:val="0"/>
      <w:marBottom w:val="0"/>
      <w:divBdr>
        <w:top w:val="none" w:sz="0" w:space="0" w:color="auto"/>
        <w:left w:val="none" w:sz="0" w:space="0" w:color="auto"/>
        <w:bottom w:val="none" w:sz="0" w:space="0" w:color="auto"/>
        <w:right w:val="none" w:sz="0" w:space="0" w:color="auto"/>
      </w:divBdr>
    </w:div>
    <w:div w:id="995961480">
      <w:bodyDiv w:val="1"/>
      <w:marLeft w:val="0"/>
      <w:marRight w:val="0"/>
      <w:marTop w:val="0"/>
      <w:marBottom w:val="0"/>
      <w:divBdr>
        <w:top w:val="none" w:sz="0" w:space="0" w:color="auto"/>
        <w:left w:val="none" w:sz="0" w:space="0" w:color="auto"/>
        <w:bottom w:val="none" w:sz="0" w:space="0" w:color="auto"/>
        <w:right w:val="none" w:sz="0" w:space="0" w:color="auto"/>
      </w:divBdr>
    </w:div>
    <w:div w:id="1005860920">
      <w:bodyDiv w:val="1"/>
      <w:marLeft w:val="0"/>
      <w:marRight w:val="0"/>
      <w:marTop w:val="0"/>
      <w:marBottom w:val="0"/>
      <w:divBdr>
        <w:top w:val="none" w:sz="0" w:space="0" w:color="auto"/>
        <w:left w:val="none" w:sz="0" w:space="0" w:color="auto"/>
        <w:bottom w:val="none" w:sz="0" w:space="0" w:color="auto"/>
        <w:right w:val="none" w:sz="0" w:space="0" w:color="auto"/>
      </w:divBdr>
    </w:div>
    <w:div w:id="1031996959">
      <w:bodyDiv w:val="1"/>
      <w:marLeft w:val="0"/>
      <w:marRight w:val="0"/>
      <w:marTop w:val="0"/>
      <w:marBottom w:val="0"/>
      <w:divBdr>
        <w:top w:val="none" w:sz="0" w:space="0" w:color="auto"/>
        <w:left w:val="none" w:sz="0" w:space="0" w:color="auto"/>
        <w:bottom w:val="none" w:sz="0" w:space="0" w:color="auto"/>
        <w:right w:val="none" w:sz="0" w:space="0" w:color="auto"/>
      </w:divBdr>
    </w:div>
    <w:div w:id="1067534857">
      <w:bodyDiv w:val="1"/>
      <w:marLeft w:val="0"/>
      <w:marRight w:val="0"/>
      <w:marTop w:val="0"/>
      <w:marBottom w:val="0"/>
      <w:divBdr>
        <w:top w:val="none" w:sz="0" w:space="0" w:color="auto"/>
        <w:left w:val="none" w:sz="0" w:space="0" w:color="auto"/>
        <w:bottom w:val="none" w:sz="0" w:space="0" w:color="auto"/>
        <w:right w:val="none" w:sz="0" w:space="0" w:color="auto"/>
      </w:divBdr>
    </w:div>
    <w:div w:id="1113355831">
      <w:bodyDiv w:val="1"/>
      <w:marLeft w:val="0"/>
      <w:marRight w:val="0"/>
      <w:marTop w:val="0"/>
      <w:marBottom w:val="0"/>
      <w:divBdr>
        <w:top w:val="none" w:sz="0" w:space="0" w:color="auto"/>
        <w:left w:val="none" w:sz="0" w:space="0" w:color="auto"/>
        <w:bottom w:val="none" w:sz="0" w:space="0" w:color="auto"/>
        <w:right w:val="none" w:sz="0" w:space="0" w:color="auto"/>
      </w:divBdr>
    </w:div>
    <w:div w:id="1126700990">
      <w:bodyDiv w:val="1"/>
      <w:marLeft w:val="0"/>
      <w:marRight w:val="0"/>
      <w:marTop w:val="0"/>
      <w:marBottom w:val="0"/>
      <w:divBdr>
        <w:top w:val="none" w:sz="0" w:space="0" w:color="auto"/>
        <w:left w:val="none" w:sz="0" w:space="0" w:color="auto"/>
        <w:bottom w:val="none" w:sz="0" w:space="0" w:color="auto"/>
        <w:right w:val="none" w:sz="0" w:space="0" w:color="auto"/>
      </w:divBdr>
    </w:div>
    <w:div w:id="1158573623">
      <w:bodyDiv w:val="1"/>
      <w:marLeft w:val="0"/>
      <w:marRight w:val="0"/>
      <w:marTop w:val="0"/>
      <w:marBottom w:val="0"/>
      <w:divBdr>
        <w:top w:val="none" w:sz="0" w:space="0" w:color="auto"/>
        <w:left w:val="none" w:sz="0" w:space="0" w:color="auto"/>
        <w:bottom w:val="none" w:sz="0" w:space="0" w:color="auto"/>
        <w:right w:val="none" w:sz="0" w:space="0" w:color="auto"/>
      </w:divBdr>
    </w:div>
    <w:div w:id="1171870388">
      <w:bodyDiv w:val="1"/>
      <w:marLeft w:val="0"/>
      <w:marRight w:val="0"/>
      <w:marTop w:val="0"/>
      <w:marBottom w:val="0"/>
      <w:divBdr>
        <w:top w:val="none" w:sz="0" w:space="0" w:color="auto"/>
        <w:left w:val="none" w:sz="0" w:space="0" w:color="auto"/>
        <w:bottom w:val="none" w:sz="0" w:space="0" w:color="auto"/>
        <w:right w:val="none" w:sz="0" w:space="0" w:color="auto"/>
      </w:divBdr>
    </w:div>
    <w:div w:id="1172526942">
      <w:bodyDiv w:val="1"/>
      <w:marLeft w:val="0"/>
      <w:marRight w:val="0"/>
      <w:marTop w:val="0"/>
      <w:marBottom w:val="0"/>
      <w:divBdr>
        <w:top w:val="none" w:sz="0" w:space="0" w:color="auto"/>
        <w:left w:val="none" w:sz="0" w:space="0" w:color="auto"/>
        <w:bottom w:val="none" w:sz="0" w:space="0" w:color="auto"/>
        <w:right w:val="none" w:sz="0" w:space="0" w:color="auto"/>
      </w:divBdr>
    </w:div>
    <w:div w:id="1183393629">
      <w:bodyDiv w:val="1"/>
      <w:marLeft w:val="0"/>
      <w:marRight w:val="0"/>
      <w:marTop w:val="0"/>
      <w:marBottom w:val="0"/>
      <w:divBdr>
        <w:top w:val="none" w:sz="0" w:space="0" w:color="auto"/>
        <w:left w:val="none" w:sz="0" w:space="0" w:color="auto"/>
        <w:bottom w:val="none" w:sz="0" w:space="0" w:color="auto"/>
        <w:right w:val="none" w:sz="0" w:space="0" w:color="auto"/>
      </w:divBdr>
    </w:div>
    <w:div w:id="1183545357">
      <w:bodyDiv w:val="1"/>
      <w:marLeft w:val="0"/>
      <w:marRight w:val="0"/>
      <w:marTop w:val="0"/>
      <w:marBottom w:val="0"/>
      <w:divBdr>
        <w:top w:val="none" w:sz="0" w:space="0" w:color="auto"/>
        <w:left w:val="none" w:sz="0" w:space="0" w:color="auto"/>
        <w:bottom w:val="none" w:sz="0" w:space="0" w:color="auto"/>
        <w:right w:val="none" w:sz="0" w:space="0" w:color="auto"/>
      </w:divBdr>
    </w:div>
    <w:div w:id="1184898880">
      <w:bodyDiv w:val="1"/>
      <w:marLeft w:val="0"/>
      <w:marRight w:val="0"/>
      <w:marTop w:val="0"/>
      <w:marBottom w:val="0"/>
      <w:divBdr>
        <w:top w:val="none" w:sz="0" w:space="0" w:color="auto"/>
        <w:left w:val="none" w:sz="0" w:space="0" w:color="auto"/>
        <w:bottom w:val="none" w:sz="0" w:space="0" w:color="auto"/>
        <w:right w:val="none" w:sz="0" w:space="0" w:color="auto"/>
      </w:divBdr>
    </w:div>
    <w:div w:id="1191914244">
      <w:bodyDiv w:val="1"/>
      <w:marLeft w:val="0"/>
      <w:marRight w:val="0"/>
      <w:marTop w:val="0"/>
      <w:marBottom w:val="0"/>
      <w:divBdr>
        <w:top w:val="none" w:sz="0" w:space="0" w:color="auto"/>
        <w:left w:val="none" w:sz="0" w:space="0" w:color="auto"/>
        <w:bottom w:val="none" w:sz="0" w:space="0" w:color="auto"/>
        <w:right w:val="none" w:sz="0" w:space="0" w:color="auto"/>
      </w:divBdr>
    </w:div>
    <w:div w:id="1198813312">
      <w:bodyDiv w:val="1"/>
      <w:marLeft w:val="0"/>
      <w:marRight w:val="0"/>
      <w:marTop w:val="0"/>
      <w:marBottom w:val="0"/>
      <w:divBdr>
        <w:top w:val="none" w:sz="0" w:space="0" w:color="auto"/>
        <w:left w:val="none" w:sz="0" w:space="0" w:color="auto"/>
        <w:bottom w:val="none" w:sz="0" w:space="0" w:color="auto"/>
        <w:right w:val="none" w:sz="0" w:space="0" w:color="auto"/>
      </w:divBdr>
    </w:div>
    <w:div w:id="1204555598">
      <w:bodyDiv w:val="1"/>
      <w:marLeft w:val="0"/>
      <w:marRight w:val="0"/>
      <w:marTop w:val="0"/>
      <w:marBottom w:val="0"/>
      <w:divBdr>
        <w:top w:val="none" w:sz="0" w:space="0" w:color="auto"/>
        <w:left w:val="none" w:sz="0" w:space="0" w:color="auto"/>
        <w:bottom w:val="none" w:sz="0" w:space="0" w:color="auto"/>
        <w:right w:val="none" w:sz="0" w:space="0" w:color="auto"/>
      </w:divBdr>
    </w:div>
    <w:div w:id="1213035038">
      <w:bodyDiv w:val="1"/>
      <w:marLeft w:val="0"/>
      <w:marRight w:val="0"/>
      <w:marTop w:val="0"/>
      <w:marBottom w:val="0"/>
      <w:divBdr>
        <w:top w:val="none" w:sz="0" w:space="0" w:color="auto"/>
        <w:left w:val="none" w:sz="0" w:space="0" w:color="auto"/>
        <w:bottom w:val="none" w:sz="0" w:space="0" w:color="auto"/>
        <w:right w:val="none" w:sz="0" w:space="0" w:color="auto"/>
      </w:divBdr>
    </w:div>
    <w:div w:id="1214930944">
      <w:bodyDiv w:val="1"/>
      <w:marLeft w:val="0"/>
      <w:marRight w:val="0"/>
      <w:marTop w:val="0"/>
      <w:marBottom w:val="0"/>
      <w:divBdr>
        <w:top w:val="none" w:sz="0" w:space="0" w:color="auto"/>
        <w:left w:val="none" w:sz="0" w:space="0" w:color="auto"/>
        <w:bottom w:val="none" w:sz="0" w:space="0" w:color="auto"/>
        <w:right w:val="none" w:sz="0" w:space="0" w:color="auto"/>
      </w:divBdr>
    </w:div>
    <w:div w:id="1259367275">
      <w:bodyDiv w:val="1"/>
      <w:marLeft w:val="0"/>
      <w:marRight w:val="0"/>
      <w:marTop w:val="0"/>
      <w:marBottom w:val="0"/>
      <w:divBdr>
        <w:top w:val="none" w:sz="0" w:space="0" w:color="auto"/>
        <w:left w:val="none" w:sz="0" w:space="0" w:color="auto"/>
        <w:bottom w:val="none" w:sz="0" w:space="0" w:color="auto"/>
        <w:right w:val="none" w:sz="0" w:space="0" w:color="auto"/>
      </w:divBdr>
    </w:div>
    <w:div w:id="1260987888">
      <w:bodyDiv w:val="1"/>
      <w:marLeft w:val="0"/>
      <w:marRight w:val="0"/>
      <w:marTop w:val="0"/>
      <w:marBottom w:val="0"/>
      <w:divBdr>
        <w:top w:val="none" w:sz="0" w:space="0" w:color="auto"/>
        <w:left w:val="none" w:sz="0" w:space="0" w:color="auto"/>
        <w:bottom w:val="none" w:sz="0" w:space="0" w:color="auto"/>
        <w:right w:val="none" w:sz="0" w:space="0" w:color="auto"/>
      </w:divBdr>
    </w:div>
    <w:div w:id="1304694819">
      <w:bodyDiv w:val="1"/>
      <w:marLeft w:val="0"/>
      <w:marRight w:val="0"/>
      <w:marTop w:val="0"/>
      <w:marBottom w:val="0"/>
      <w:divBdr>
        <w:top w:val="none" w:sz="0" w:space="0" w:color="auto"/>
        <w:left w:val="none" w:sz="0" w:space="0" w:color="auto"/>
        <w:bottom w:val="none" w:sz="0" w:space="0" w:color="auto"/>
        <w:right w:val="none" w:sz="0" w:space="0" w:color="auto"/>
      </w:divBdr>
    </w:div>
    <w:div w:id="1306349470">
      <w:bodyDiv w:val="1"/>
      <w:marLeft w:val="0"/>
      <w:marRight w:val="0"/>
      <w:marTop w:val="0"/>
      <w:marBottom w:val="0"/>
      <w:divBdr>
        <w:top w:val="none" w:sz="0" w:space="0" w:color="auto"/>
        <w:left w:val="none" w:sz="0" w:space="0" w:color="auto"/>
        <w:bottom w:val="none" w:sz="0" w:space="0" w:color="auto"/>
        <w:right w:val="none" w:sz="0" w:space="0" w:color="auto"/>
      </w:divBdr>
    </w:div>
    <w:div w:id="1308126312">
      <w:bodyDiv w:val="1"/>
      <w:marLeft w:val="0"/>
      <w:marRight w:val="0"/>
      <w:marTop w:val="0"/>
      <w:marBottom w:val="0"/>
      <w:divBdr>
        <w:top w:val="none" w:sz="0" w:space="0" w:color="auto"/>
        <w:left w:val="none" w:sz="0" w:space="0" w:color="auto"/>
        <w:bottom w:val="none" w:sz="0" w:space="0" w:color="auto"/>
        <w:right w:val="none" w:sz="0" w:space="0" w:color="auto"/>
      </w:divBdr>
    </w:div>
    <w:div w:id="1315332235">
      <w:bodyDiv w:val="1"/>
      <w:marLeft w:val="0"/>
      <w:marRight w:val="0"/>
      <w:marTop w:val="0"/>
      <w:marBottom w:val="0"/>
      <w:divBdr>
        <w:top w:val="none" w:sz="0" w:space="0" w:color="auto"/>
        <w:left w:val="none" w:sz="0" w:space="0" w:color="auto"/>
        <w:bottom w:val="none" w:sz="0" w:space="0" w:color="auto"/>
        <w:right w:val="none" w:sz="0" w:space="0" w:color="auto"/>
      </w:divBdr>
    </w:div>
    <w:div w:id="1327245790">
      <w:bodyDiv w:val="1"/>
      <w:marLeft w:val="0"/>
      <w:marRight w:val="0"/>
      <w:marTop w:val="0"/>
      <w:marBottom w:val="0"/>
      <w:divBdr>
        <w:top w:val="none" w:sz="0" w:space="0" w:color="auto"/>
        <w:left w:val="none" w:sz="0" w:space="0" w:color="auto"/>
        <w:bottom w:val="none" w:sz="0" w:space="0" w:color="auto"/>
        <w:right w:val="none" w:sz="0" w:space="0" w:color="auto"/>
      </w:divBdr>
    </w:div>
    <w:div w:id="1329479469">
      <w:bodyDiv w:val="1"/>
      <w:marLeft w:val="0"/>
      <w:marRight w:val="0"/>
      <w:marTop w:val="0"/>
      <w:marBottom w:val="0"/>
      <w:divBdr>
        <w:top w:val="none" w:sz="0" w:space="0" w:color="auto"/>
        <w:left w:val="none" w:sz="0" w:space="0" w:color="auto"/>
        <w:bottom w:val="none" w:sz="0" w:space="0" w:color="auto"/>
        <w:right w:val="none" w:sz="0" w:space="0" w:color="auto"/>
      </w:divBdr>
    </w:div>
    <w:div w:id="1367369839">
      <w:bodyDiv w:val="1"/>
      <w:marLeft w:val="0"/>
      <w:marRight w:val="0"/>
      <w:marTop w:val="0"/>
      <w:marBottom w:val="0"/>
      <w:divBdr>
        <w:top w:val="none" w:sz="0" w:space="0" w:color="auto"/>
        <w:left w:val="none" w:sz="0" w:space="0" w:color="auto"/>
        <w:bottom w:val="none" w:sz="0" w:space="0" w:color="auto"/>
        <w:right w:val="none" w:sz="0" w:space="0" w:color="auto"/>
      </w:divBdr>
    </w:div>
    <w:div w:id="1397167611">
      <w:bodyDiv w:val="1"/>
      <w:marLeft w:val="0"/>
      <w:marRight w:val="0"/>
      <w:marTop w:val="0"/>
      <w:marBottom w:val="0"/>
      <w:divBdr>
        <w:top w:val="none" w:sz="0" w:space="0" w:color="auto"/>
        <w:left w:val="none" w:sz="0" w:space="0" w:color="auto"/>
        <w:bottom w:val="none" w:sz="0" w:space="0" w:color="auto"/>
        <w:right w:val="none" w:sz="0" w:space="0" w:color="auto"/>
      </w:divBdr>
    </w:div>
    <w:div w:id="1414620857">
      <w:bodyDiv w:val="1"/>
      <w:marLeft w:val="0"/>
      <w:marRight w:val="0"/>
      <w:marTop w:val="0"/>
      <w:marBottom w:val="0"/>
      <w:divBdr>
        <w:top w:val="none" w:sz="0" w:space="0" w:color="auto"/>
        <w:left w:val="none" w:sz="0" w:space="0" w:color="auto"/>
        <w:bottom w:val="none" w:sz="0" w:space="0" w:color="auto"/>
        <w:right w:val="none" w:sz="0" w:space="0" w:color="auto"/>
      </w:divBdr>
    </w:div>
    <w:div w:id="1430541805">
      <w:bodyDiv w:val="1"/>
      <w:marLeft w:val="0"/>
      <w:marRight w:val="0"/>
      <w:marTop w:val="0"/>
      <w:marBottom w:val="0"/>
      <w:divBdr>
        <w:top w:val="none" w:sz="0" w:space="0" w:color="auto"/>
        <w:left w:val="none" w:sz="0" w:space="0" w:color="auto"/>
        <w:bottom w:val="none" w:sz="0" w:space="0" w:color="auto"/>
        <w:right w:val="none" w:sz="0" w:space="0" w:color="auto"/>
      </w:divBdr>
    </w:div>
    <w:div w:id="1440249630">
      <w:bodyDiv w:val="1"/>
      <w:marLeft w:val="0"/>
      <w:marRight w:val="0"/>
      <w:marTop w:val="0"/>
      <w:marBottom w:val="0"/>
      <w:divBdr>
        <w:top w:val="none" w:sz="0" w:space="0" w:color="auto"/>
        <w:left w:val="none" w:sz="0" w:space="0" w:color="auto"/>
        <w:bottom w:val="none" w:sz="0" w:space="0" w:color="auto"/>
        <w:right w:val="none" w:sz="0" w:space="0" w:color="auto"/>
      </w:divBdr>
    </w:div>
    <w:div w:id="1452171280">
      <w:bodyDiv w:val="1"/>
      <w:marLeft w:val="0"/>
      <w:marRight w:val="0"/>
      <w:marTop w:val="0"/>
      <w:marBottom w:val="0"/>
      <w:divBdr>
        <w:top w:val="none" w:sz="0" w:space="0" w:color="auto"/>
        <w:left w:val="none" w:sz="0" w:space="0" w:color="auto"/>
        <w:bottom w:val="none" w:sz="0" w:space="0" w:color="auto"/>
        <w:right w:val="none" w:sz="0" w:space="0" w:color="auto"/>
      </w:divBdr>
    </w:div>
    <w:div w:id="1453937642">
      <w:bodyDiv w:val="1"/>
      <w:marLeft w:val="0"/>
      <w:marRight w:val="0"/>
      <w:marTop w:val="0"/>
      <w:marBottom w:val="0"/>
      <w:divBdr>
        <w:top w:val="none" w:sz="0" w:space="0" w:color="auto"/>
        <w:left w:val="none" w:sz="0" w:space="0" w:color="auto"/>
        <w:bottom w:val="none" w:sz="0" w:space="0" w:color="auto"/>
        <w:right w:val="none" w:sz="0" w:space="0" w:color="auto"/>
      </w:divBdr>
    </w:div>
    <w:div w:id="1460415230">
      <w:bodyDiv w:val="1"/>
      <w:marLeft w:val="0"/>
      <w:marRight w:val="0"/>
      <w:marTop w:val="0"/>
      <w:marBottom w:val="0"/>
      <w:divBdr>
        <w:top w:val="none" w:sz="0" w:space="0" w:color="auto"/>
        <w:left w:val="none" w:sz="0" w:space="0" w:color="auto"/>
        <w:bottom w:val="none" w:sz="0" w:space="0" w:color="auto"/>
        <w:right w:val="none" w:sz="0" w:space="0" w:color="auto"/>
      </w:divBdr>
    </w:div>
    <w:div w:id="1499349346">
      <w:bodyDiv w:val="1"/>
      <w:marLeft w:val="0"/>
      <w:marRight w:val="0"/>
      <w:marTop w:val="0"/>
      <w:marBottom w:val="0"/>
      <w:divBdr>
        <w:top w:val="none" w:sz="0" w:space="0" w:color="auto"/>
        <w:left w:val="none" w:sz="0" w:space="0" w:color="auto"/>
        <w:bottom w:val="none" w:sz="0" w:space="0" w:color="auto"/>
        <w:right w:val="none" w:sz="0" w:space="0" w:color="auto"/>
      </w:divBdr>
    </w:div>
    <w:div w:id="1508902835">
      <w:bodyDiv w:val="1"/>
      <w:marLeft w:val="0"/>
      <w:marRight w:val="0"/>
      <w:marTop w:val="0"/>
      <w:marBottom w:val="0"/>
      <w:divBdr>
        <w:top w:val="none" w:sz="0" w:space="0" w:color="auto"/>
        <w:left w:val="none" w:sz="0" w:space="0" w:color="auto"/>
        <w:bottom w:val="none" w:sz="0" w:space="0" w:color="auto"/>
        <w:right w:val="none" w:sz="0" w:space="0" w:color="auto"/>
      </w:divBdr>
    </w:div>
    <w:div w:id="1515265901">
      <w:bodyDiv w:val="1"/>
      <w:marLeft w:val="0"/>
      <w:marRight w:val="0"/>
      <w:marTop w:val="0"/>
      <w:marBottom w:val="0"/>
      <w:divBdr>
        <w:top w:val="none" w:sz="0" w:space="0" w:color="auto"/>
        <w:left w:val="none" w:sz="0" w:space="0" w:color="auto"/>
        <w:bottom w:val="none" w:sz="0" w:space="0" w:color="auto"/>
        <w:right w:val="none" w:sz="0" w:space="0" w:color="auto"/>
      </w:divBdr>
    </w:div>
    <w:div w:id="1516728514">
      <w:bodyDiv w:val="1"/>
      <w:marLeft w:val="0"/>
      <w:marRight w:val="0"/>
      <w:marTop w:val="0"/>
      <w:marBottom w:val="0"/>
      <w:divBdr>
        <w:top w:val="none" w:sz="0" w:space="0" w:color="auto"/>
        <w:left w:val="none" w:sz="0" w:space="0" w:color="auto"/>
        <w:bottom w:val="none" w:sz="0" w:space="0" w:color="auto"/>
        <w:right w:val="none" w:sz="0" w:space="0" w:color="auto"/>
      </w:divBdr>
    </w:div>
    <w:div w:id="1517235551">
      <w:bodyDiv w:val="1"/>
      <w:marLeft w:val="0"/>
      <w:marRight w:val="0"/>
      <w:marTop w:val="0"/>
      <w:marBottom w:val="0"/>
      <w:divBdr>
        <w:top w:val="none" w:sz="0" w:space="0" w:color="auto"/>
        <w:left w:val="none" w:sz="0" w:space="0" w:color="auto"/>
        <w:bottom w:val="none" w:sz="0" w:space="0" w:color="auto"/>
        <w:right w:val="none" w:sz="0" w:space="0" w:color="auto"/>
      </w:divBdr>
    </w:div>
    <w:div w:id="1541285905">
      <w:bodyDiv w:val="1"/>
      <w:marLeft w:val="0"/>
      <w:marRight w:val="0"/>
      <w:marTop w:val="0"/>
      <w:marBottom w:val="0"/>
      <w:divBdr>
        <w:top w:val="none" w:sz="0" w:space="0" w:color="auto"/>
        <w:left w:val="none" w:sz="0" w:space="0" w:color="auto"/>
        <w:bottom w:val="none" w:sz="0" w:space="0" w:color="auto"/>
        <w:right w:val="none" w:sz="0" w:space="0" w:color="auto"/>
      </w:divBdr>
    </w:div>
    <w:div w:id="1548107052">
      <w:bodyDiv w:val="1"/>
      <w:marLeft w:val="0"/>
      <w:marRight w:val="0"/>
      <w:marTop w:val="0"/>
      <w:marBottom w:val="0"/>
      <w:divBdr>
        <w:top w:val="none" w:sz="0" w:space="0" w:color="auto"/>
        <w:left w:val="none" w:sz="0" w:space="0" w:color="auto"/>
        <w:bottom w:val="none" w:sz="0" w:space="0" w:color="auto"/>
        <w:right w:val="none" w:sz="0" w:space="0" w:color="auto"/>
      </w:divBdr>
    </w:div>
    <w:div w:id="1586307127">
      <w:bodyDiv w:val="1"/>
      <w:marLeft w:val="0"/>
      <w:marRight w:val="0"/>
      <w:marTop w:val="0"/>
      <w:marBottom w:val="0"/>
      <w:divBdr>
        <w:top w:val="none" w:sz="0" w:space="0" w:color="auto"/>
        <w:left w:val="none" w:sz="0" w:space="0" w:color="auto"/>
        <w:bottom w:val="none" w:sz="0" w:space="0" w:color="auto"/>
        <w:right w:val="none" w:sz="0" w:space="0" w:color="auto"/>
      </w:divBdr>
    </w:div>
    <w:div w:id="1612321440">
      <w:bodyDiv w:val="1"/>
      <w:marLeft w:val="0"/>
      <w:marRight w:val="0"/>
      <w:marTop w:val="0"/>
      <w:marBottom w:val="0"/>
      <w:divBdr>
        <w:top w:val="none" w:sz="0" w:space="0" w:color="auto"/>
        <w:left w:val="none" w:sz="0" w:space="0" w:color="auto"/>
        <w:bottom w:val="none" w:sz="0" w:space="0" w:color="auto"/>
        <w:right w:val="none" w:sz="0" w:space="0" w:color="auto"/>
      </w:divBdr>
    </w:div>
    <w:div w:id="1612931538">
      <w:bodyDiv w:val="1"/>
      <w:marLeft w:val="0"/>
      <w:marRight w:val="0"/>
      <w:marTop w:val="0"/>
      <w:marBottom w:val="0"/>
      <w:divBdr>
        <w:top w:val="none" w:sz="0" w:space="0" w:color="auto"/>
        <w:left w:val="none" w:sz="0" w:space="0" w:color="auto"/>
        <w:bottom w:val="none" w:sz="0" w:space="0" w:color="auto"/>
        <w:right w:val="none" w:sz="0" w:space="0" w:color="auto"/>
      </w:divBdr>
    </w:div>
    <w:div w:id="1614751190">
      <w:bodyDiv w:val="1"/>
      <w:marLeft w:val="0"/>
      <w:marRight w:val="0"/>
      <w:marTop w:val="0"/>
      <w:marBottom w:val="0"/>
      <w:divBdr>
        <w:top w:val="none" w:sz="0" w:space="0" w:color="auto"/>
        <w:left w:val="none" w:sz="0" w:space="0" w:color="auto"/>
        <w:bottom w:val="none" w:sz="0" w:space="0" w:color="auto"/>
        <w:right w:val="none" w:sz="0" w:space="0" w:color="auto"/>
      </w:divBdr>
    </w:div>
    <w:div w:id="1658192539">
      <w:bodyDiv w:val="1"/>
      <w:marLeft w:val="0"/>
      <w:marRight w:val="0"/>
      <w:marTop w:val="0"/>
      <w:marBottom w:val="0"/>
      <w:divBdr>
        <w:top w:val="none" w:sz="0" w:space="0" w:color="auto"/>
        <w:left w:val="none" w:sz="0" w:space="0" w:color="auto"/>
        <w:bottom w:val="none" w:sz="0" w:space="0" w:color="auto"/>
        <w:right w:val="none" w:sz="0" w:space="0" w:color="auto"/>
      </w:divBdr>
    </w:div>
    <w:div w:id="1669868072">
      <w:bodyDiv w:val="1"/>
      <w:marLeft w:val="0"/>
      <w:marRight w:val="0"/>
      <w:marTop w:val="0"/>
      <w:marBottom w:val="0"/>
      <w:divBdr>
        <w:top w:val="none" w:sz="0" w:space="0" w:color="auto"/>
        <w:left w:val="none" w:sz="0" w:space="0" w:color="auto"/>
        <w:bottom w:val="none" w:sz="0" w:space="0" w:color="auto"/>
        <w:right w:val="none" w:sz="0" w:space="0" w:color="auto"/>
      </w:divBdr>
    </w:div>
    <w:div w:id="1673289274">
      <w:bodyDiv w:val="1"/>
      <w:marLeft w:val="0"/>
      <w:marRight w:val="0"/>
      <w:marTop w:val="0"/>
      <w:marBottom w:val="0"/>
      <w:divBdr>
        <w:top w:val="none" w:sz="0" w:space="0" w:color="auto"/>
        <w:left w:val="none" w:sz="0" w:space="0" w:color="auto"/>
        <w:bottom w:val="none" w:sz="0" w:space="0" w:color="auto"/>
        <w:right w:val="none" w:sz="0" w:space="0" w:color="auto"/>
      </w:divBdr>
    </w:div>
    <w:div w:id="1673680625">
      <w:bodyDiv w:val="1"/>
      <w:marLeft w:val="0"/>
      <w:marRight w:val="0"/>
      <w:marTop w:val="0"/>
      <w:marBottom w:val="0"/>
      <w:divBdr>
        <w:top w:val="none" w:sz="0" w:space="0" w:color="auto"/>
        <w:left w:val="none" w:sz="0" w:space="0" w:color="auto"/>
        <w:bottom w:val="none" w:sz="0" w:space="0" w:color="auto"/>
        <w:right w:val="none" w:sz="0" w:space="0" w:color="auto"/>
      </w:divBdr>
    </w:div>
    <w:div w:id="1683167557">
      <w:bodyDiv w:val="1"/>
      <w:marLeft w:val="0"/>
      <w:marRight w:val="0"/>
      <w:marTop w:val="0"/>
      <w:marBottom w:val="0"/>
      <w:divBdr>
        <w:top w:val="none" w:sz="0" w:space="0" w:color="auto"/>
        <w:left w:val="none" w:sz="0" w:space="0" w:color="auto"/>
        <w:bottom w:val="none" w:sz="0" w:space="0" w:color="auto"/>
        <w:right w:val="none" w:sz="0" w:space="0" w:color="auto"/>
      </w:divBdr>
    </w:div>
    <w:div w:id="1693843738">
      <w:bodyDiv w:val="1"/>
      <w:marLeft w:val="0"/>
      <w:marRight w:val="0"/>
      <w:marTop w:val="0"/>
      <w:marBottom w:val="0"/>
      <w:divBdr>
        <w:top w:val="none" w:sz="0" w:space="0" w:color="auto"/>
        <w:left w:val="none" w:sz="0" w:space="0" w:color="auto"/>
        <w:bottom w:val="none" w:sz="0" w:space="0" w:color="auto"/>
        <w:right w:val="none" w:sz="0" w:space="0" w:color="auto"/>
      </w:divBdr>
    </w:div>
    <w:div w:id="1695957862">
      <w:bodyDiv w:val="1"/>
      <w:marLeft w:val="0"/>
      <w:marRight w:val="0"/>
      <w:marTop w:val="0"/>
      <w:marBottom w:val="0"/>
      <w:divBdr>
        <w:top w:val="none" w:sz="0" w:space="0" w:color="auto"/>
        <w:left w:val="none" w:sz="0" w:space="0" w:color="auto"/>
        <w:bottom w:val="none" w:sz="0" w:space="0" w:color="auto"/>
        <w:right w:val="none" w:sz="0" w:space="0" w:color="auto"/>
      </w:divBdr>
    </w:div>
    <w:div w:id="1734966167">
      <w:bodyDiv w:val="1"/>
      <w:marLeft w:val="0"/>
      <w:marRight w:val="0"/>
      <w:marTop w:val="0"/>
      <w:marBottom w:val="0"/>
      <w:divBdr>
        <w:top w:val="none" w:sz="0" w:space="0" w:color="auto"/>
        <w:left w:val="none" w:sz="0" w:space="0" w:color="auto"/>
        <w:bottom w:val="none" w:sz="0" w:space="0" w:color="auto"/>
        <w:right w:val="none" w:sz="0" w:space="0" w:color="auto"/>
      </w:divBdr>
    </w:div>
    <w:div w:id="1739203899">
      <w:bodyDiv w:val="1"/>
      <w:marLeft w:val="0"/>
      <w:marRight w:val="0"/>
      <w:marTop w:val="0"/>
      <w:marBottom w:val="0"/>
      <w:divBdr>
        <w:top w:val="none" w:sz="0" w:space="0" w:color="auto"/>
        <w:left w:val="none" w:sz="0" w:space="0" w:color="auto"/>
        <w:bottom w:val="none" w:sz="0" w:space="0" w:color="auto"/>
        <w:right w:val="none" w:sz="0" w:space="0" w:color="auto"/>
      </w:divBdr>
    </w:div>
    <w:div w:id="1754936807">
      <w:bodyDiv w:val="1"/>
      <w:marLeft w:val="0"/>
      <w:marRight w:val="0"/>
      <w:marTop w:val="0"/>
      <w:marBottom w:val="0"/>
      <w:divBdr>
        <w:top w:val="none" w:sz="0" w:space="0" w:color="auto"/>
        <w:left w:val="none" w:sz="0" w:space="0" w:color="auto"/>
        <w:bottom w:val="none" w:sz="0" w:space="0" w:color="auto"/>
        <w:right w:val="none" w:sz="0" w:space="0" w:color="auto"/>
      </w:divBdr>
    </w:div>
    <w:div w:id="1761831696">
      <w:bodyDiv w:val="1"/>
      <w:marLeft w:val="0"/>
      <w:marRight w:val="0"/>
      <w:marTop w:val="0"/>
      <w:marBottom w:val="0"/>
      <w:divBdr>
        <w:top w:val="none" w:sz="0" w:space="0" w:color="auto"/>
        <w:left w:val="none" w:sz="0" w:space="0" w:color="auto"/>
        <w:bottom w:val="none" w:sz="0" w:space="0" w:color="auto"/>
        <w:right w:val="none" w:sz="0" w:space="0" w:color="auto"/>
      </w:divBdr>
    </w:div>
    <w:div w:id="1773209840">
      <w:bodyDiv w:val="1"/>
      <w:marLeft w:val="0"/>
      <w:marRight w:val="0"/>
      <w:marTop w:val="0"/>
      <w:marBottom w:val="0"/>
      <w:divBdr>
        <w:top w:val="none" w:sz="0" w:space="0" w:color="auto"/>
        <w:left w:val="none" w:sz="0" w:space="0" w:color="auto"/>
        <w:bottom w:val="none" w:sz="0" w:space="0" w:color="auto"/>
        <w:right w:val="none" w:sz="0" w:space="0" w:color="auto"/>
      </w:divBdr>
    </w:div>
    <w:div w:id="1794132311">
      <w:bodyDiv w:val="1"/>
      <w:marLeft w:val="0"/>
      <w:marRight w:val="0"/>
      <w:marTop w:val="0"/>
      <w:marBottom w:val="0"/>
      <w:divBdr>
        <w:top w:val="none" w:sz="0" w:space="0" w:color="auto"/>
        <w:left w:val="none" w:sz="0" w:space="0" w:color="auto"/>
        <w:bottom w:val="none" w:sz="0" w:space="0" w:color="auto"/>
        <w:right w:val="none" w:sz="0" w:space="0" w:color="auto"/>
      </w:divBdr>
    </w:div>
    <w:div w:id="1818109757">
      <w:bodyDiv w:val="1"/>
      <w:marLeft w:val="0"/>
      <w:marRight w:val="0"/>
      <w:marTop w:val="0"/>
      <w:marBottom w:val="0"/>
      <w:divBdr>
        <w:top w:val="none" w:sz="0" w:space="0" w:color="auto"/>
        <w:left w:val="none" w:sz="0" w:space="0" w:color="auto"/>
        <w:bottom w:val="none" w:sz="0" w:space="0" w:color="auto"/>
        <w:right w:val="none" w:sz="0" w:space="0" w:color="auto"/>
      </w:divBdr>
    </w:div>
    <w:div w:id="1840656650">
      <w:bodyDiv w:val="1"/>
      <w:marLeft w:val="0"/>
      <w:marRight w:val="0"/>
      <w:marTop w:val="0"/>
      <w:marBottom w:val="0"/>
      <w:divBdr>
        <w:top w:val="none" w:sz="0" w:space="0" w:color="auto"/>
        <w:left w:val="none" w:sz="0" w:space="0" w:color="auto"/>
        <w:bottom w:val="none" w:sz="0" w:space="0" w:color="auto"/>
        <w:right w:val="none" w:sz="0" w:space="0" w:color="auto"/>
      </w:divBdr>
    </w:div>
    <w:div w:id="1848858397">
      <w:bodyDiv w:val="1"/>
      <w:marLeft w:val="0"/>
      <w:marRight w:val="0"/>
      <w:marTop w:val="0"/>
      <w:marBottom w:val="0"/>
      <w:divBdr>
        <w:top w:val="none" w:sz="0" w:space="0" w:color="auto"/>
        <w:left w:val="none" w:sz="0" w:space="0" w:color="auto"/>
        <w:bottom w:val="none" w:sz="0" w:space="0" w:color="auto"/>
        <w:right w:val="none" w:sz="0" w:space="0" w:color="auto"/>
      </w:divBdr>
    </w:div>
    <w:div w:id="1851067333">
      <w:bodyDiv w:val="1"/>
      <w:marLeft w:val="0"/>
      <w:marRight w:val="0"/>
      <w:marTop w:val="0"/>
      <w:marBottom w:val="0"/>
      <w:divBdr>
        <w:top w:val="none" w:sz="0" w:space="0" w:color="auto"/>
        <w:left w:val="none" w:sz="0" w:space="0" w:color="auto"/>
        <w:bottom w:val="none" w:sz="0" w:space="0" w:color="auto"/>
        <w:right w:val="none" w:sz="0" w:space="0" w:color="auto"/>
      </w:divBdr>
    </w:div>
    <w:div w:id="1851987425">
      <w:bodyDiv w:val="1"/>
      <w:marLeft w:val="0"/>
      <w:marRight w:val="0"/>
      <w:marTop w:val="0"/>
      <w:marBottom w:val="0"/>
      <w:divBdr>
        <w:top w:val="none" w:sz="0" w:space="0" w:color="auto"/>
        <w:left w:val="none" w:sz="0" w:space="0" w:color="auto"/>
        <w:bottom w:val="none" w:sz="0" w:space="0" w:color="auto"/>
        <w:right w:val="none" w:sz="0" w:space="0" w:color="auto"/>
      </w:divBdr>
    </w:div>
    <w:div w:id="1872843275">
      <w:bodyDiv w:val="1"/>
      <w:marLeft w:val="0"/>
      <w:marRight w:val="0"/>
      <w:marTop w:val="0"/>
      <w:marBottom w:val="0"/>
      <w:divBdr>
        <w:top w:val="none" w:sz="0" w:space="0" w:color="auto"/>
        <w:left w:val="none" w:sz="0" w:space="0" w:color="auto"/>
        <w:bottom w:val="none" w:sz="0" w:space="0" w:color="auto"/>
        <w:right w:val="none" w:sz="0" w:space="0" w:color="auto"/>
      </w:divBdr>
    </w:div>
    <w:div w:id="1906404169">
      <w:bodyDiv w:val="1"/>
      <w:marLeft w:val="0"/>
      <w:marRight w:val="0"/>
      <w:marTop w:val="0"/>
      <w:marBottom w:val="0"/>
      <w:divBdr>
        <w:top w:val="none" w:sz="0" w:space="0" w:color="auto"/>
        <w:left w:val="none" w:sz="0" w:space="0" w:color="auto"/>
        <w:bottom w:val="none" w:sz="0" w:space="0" w:color="auto"/>
        <w:right w:val="none" w:sz="0" w:space="0" w:color="auto"/>
      </w:divBdr>
    </w:div>
    <w:div w:id="1916471684">
      <w:bodyDiv w:val="1"/>
      <w:marLeft w:val="0"/>
      <w:marRight w:val="0"/>
      <w:marTop w:val="0"/>
      <w:marBottom w:val="0"/>
      <w:divBdr>
        <w:top w:val="none" w:sz="0" w:space="0" w:color="auto"/>
        <w:left w:val="none" w:sz="0" w:space="0" w:color="auto"/>
        <w:bottom w:val="none" w:sz="0" w:space="0" w:color="auto"/>
        <w:right w:val="none" w:sz="0" w:space="0" w:color="auto"/>
      </w:divBdr>
    </w:div>
    <w:div w:id="1919904501">
      <w:bodyDiv w:val="1"/>
      <w:marLeft w:val="0"/>
      <w:marRight w:val="0"/>
      <w:marTop w:val="0"/>
      <w:marBottom w:val="0"/>
      <w:divBdr>
        <w:top w:val="none" w:sz="0" w:space="0" w:color="auto"/>
        <w:left w:val="none" w:sz="0" w:space="0" w:color="auto"/>
        <w:bottom w:val="none" w:sz="0" w:space="0" w:color="auto"/>
        <w:right w:val="none" w:sz="0" w:space="0" w:color="auto"/>
      </w:divBdr>
    </w:div>
    <w:div w:id="1928340375">
      <w:bodyDiv w:val="1"/>
      <w:marLeft w:val="0"/>
      <w:marRight w:val="0"/>
      <w:marTop w:val="0"/>
      <w:marBottom w:val="0"/>
      <w:divBdr>
        <w:top w:val="none" w:sz="0" w:space="0" w:color="auto"/>
        <w:left w:val="none" w:sz="0" w:space="0" w:color="auto"/>
        <w:bottom w:val="none" w:sz="0" w:space="0" w:color="auto"/>
        <w:right w:val="none" w:sz="0" w:space="0" w:color="auto"/>
      </w:divBdr>
    </w:div>
    <w:div w:id="1946301655">
      <w:bodyDiv w:val="1"/>
      <w:marLeft w:val="0"/>
      <w:marRight w:val="0"/>
      <w:marTop w:val="0"/>
      <w:marBottom w:val="0"/>
      <w:divBdr>
        <w:top w:val="none" w:sz="0" w:space="0" w:color="auto"/>
        <w:left w:val="none" w:sz="0" w:space="0" w:color="auto"/>
        <w:bottom w:val="none" w:sz="0" w:space="0" w:color="auto"/>
        <w:right w:val="none" w:sz="0" w:space="0" w:color="auto"/>
      </w:divBdr>
    </w:div>
    <w:div w:id="1947299620">
      <w:bodyDiv w:val="1"/>
      <w:marLeft w:val="0"/>
      <w:marRight w:val="0"/>
      <w:marTop w:val="0"/>
      <w:marBottom w:val="0"/>
      <w:divBdr>
        <w:top w:val="none" w:sz="0" w:space="0" w:color="auto"/>
        <w:left w:val="none" w:sz="0" w:space="0" w:color="auto"/>
        <w:bottom w:val="none" w:sz="0" w:space="0" w:color="auto"/>
        <w:right w:val="none" w:sz="0" w:space="0" w:color="auto"/>
      </w:divBdr>
    </w:div>
    <w:div w:id="1968855970">
      <w:bodyDiv w:val="1"/>
      <w:marLeft w:val="0"/>
      <w:marRight w:val="0"/>
      <w:marTop w:val="0"/>
      <w:marBottom w:val="0"/>
      <w:divBdr>
        <w:top w:val="none" w:sz="0" w:space="0" w:color="auto"/>
        <w:left w:val="none" w:sz="0" w:space="0" w:color="auto"/>
        <w:bottom w:val="none" w:sz="0" w:space="0" w:color="auto"/>
        <w:right w:val="none" w:sz="0" w:space="0" w:color="auto"/>
      </w:divBdr>
    </w:div>
    <w:div w:id="1969817599">
      <w:bodyDiv w:val="1"/>
      <w:marLeft w:val="0"/>
      <w:marRight w:val="0"/>
      <w:marTop w:val="0"/>
      <w:marBottom w:val="0"/>
      <w:divBdr>
        <w:top w:val="none" w:sz="0" w:space="0" w:color="auto"/>
        <w:left w:val="none" w:sz="0" w:space="0" w:color="auto"/>
        <w:bottom w:val="none" w:sz="0" w:space="0" w:color="auto"/>
        <w:right w:val="none" w:sz="0" w:space="0" w:color="auto"/>
      </w:divBdr>
    </w:div>
    <w:div w:id="1970284053">
      <w:bodyDiv w:val="1"/>
      <w:marLeft w:val="0"/>
      <w:marRight w:val="0"/>
      <w:marTop w:val="0"/>
      <w:marBottom w:val="0"/>
      <w:divBdr>
        <w:top w:val="none" w:sz="0" w:space="0" w:color="auto"/>
        <w:left w:val="none" w:sz="0" w:space="0" w:color="auto"/>
        <w:bottom w:val="none" w:sz="0" w:space="0" w:color="auto"/>
        <w:right w:val="none" w:sz="0" w:space="0" w:color="auto"/>
      </w:divBdr>
    </w:div>
    <w:div w:id="1977833656">
      <w:bodyDiv w:val="1"/>
      <w:marLeft w:val="0"/>
      <w:marRight w:val="0"/>
      <w:marTop w:val="0"/>
      <w:marBottom w:val="0"/>
      <w:divBdr>
        <w:top w:val="none" w:sz="0" w:space="0" w:color="auto"/>
        <w:left w:val="none" w:sz="0" w:space="0" w:color="auto"/>
        <w:bottom w:val="none" w:sz="0" w:space="0" w:color="auto"/>
        <w:right w:val="none" w:sz="0" w:space="0" w:color="auto"/>
      </w:divBdr>
    </w:div>
    <w:div w:id="2006782091">
      <w:bodyDiv w:val="1"/>
      <w:marLeft w:val="0"/>
      <w:marRight w:val="0"/>
      <w:marTop w:val="0"/>
      <w:marBottom w:val="0"/>
      <w:divBdr>
        <w:top w:val="none" w:sz="0" w:space="0" w:color="auto"/>
        <w:left w:val="none" w:sz="0" w:space="0" w:color="auto"/>
        <w:bottom w:val="none" w:sz="0" w:space="0" w:color="auto"/>
        <w:right w:val="none" w:sz="0" w:space="0" w:color="auto"/>
      </w:divBdr>
    </w:div>
    <w:div w:id="2011827353">
      <w:bodyDiv w:val="1"/>
      <w:marLeft w:val="0"/>
      <w:marRight w:val="0"/>
      <w:marTop w:val="0"/>
      <w:marBottom w:val="0"/>
      <w:divBdr>
        <w:top w:val="none" w:sz="0" w:space="0" w:color="auto"/>
        <w:left w:val="none" w:sz="0" w:space="0" w:color="auto"/>
        <w:bottom w:val="none" w:sz="0" w:space="0" w:color="auto"/>
        <w:right w:val="none" w:sz="0" w:space="0" w:color="auto"/>
      </w:divBdr>
    </w:div>
    <w:div w:id="2016687389">
      <w:bodyDiv w:val="1"/>
      <w:marLeft w:val="0"/>
      <w:marRight w:val="0"/>
      <w:marTop w:val="0"/>
      <w:marBottom w:val="0"/>
      <w:divBdr>
        <w:top w:val="none" w:sz="0" w:space="0" w:color="auto"/>
        <w:left w:val="none" w:sz="0" w:space="0" w:color="auto"/>
        <w:bottom w:val="none" w:sz="0" w:space="0" w:color="auto"/>
        <w:right w:val="none" w:sz="0" w:space="0" w:color="auto"/>
      </w:divBdr>
    </w:div>
    <w:div w:id="2053723402">
      <w:bodyDiv w:val="1"/>
      <w:marLeft w:val="0"/>
      <w:marRight w:val="0"/>
      <w:marTop w:val="0"/>
      <w:marBottom w:val="0"/>
      <w:divBdr>
        <w:top w:val="none" w:sz="0" w:space="0" w:color="auto"/>
        <w:left w:val="none" w:sz="0" w:space="0" w:color="auto"/>
        <w:bottom w:val="none" w:sz="0" w:space="0" w:color="auto"/>
        <w:right w:val="none" w:sz="0" w:space="0" w:color="auto"/>
      </w:divBdr>
    </w:div>
    <w:div w:id="2054382471">
      <w:bodyDiv w:val="1"/>
      <w:marLeft w:val="0"/>
      <w:marRight w:val="0"/>
      <w:marTop w:val="0"/>
      <w:marBottom w:val="0"/>
      <w:divBdr>
        <w:top w:val="none" w:sz="0" w:space="0" w:color="auto"/>
        <w:left w:val="none" w:sz="0" w:space="0" w:color="auto"/>
        <w:bottom w:val="none" w:sz="0" w:space="0" w:color="auto"/>
        <w:right w:val="none" w:sz="0" w:space="0" w:color="auto"/>
      </w:divBdr>
    </w:div>
    <w:div w:id="2074959929">
      <w:bodyDiv w:val="1"/>
      <w:marLeft w:val="0"/>
      <w:marRight w:val="0"/>
      <w:marTop w:val="0"/>
      <w:marBottom w:val="0"/>
      <w:divBdr>
        <w:top w:val="none" w:sz="0" w:space="0" w:color="auto"/>
        <w:left w:val="none" w:sz="0" w:space="0" w:color="auto"/>
        <w:bottom w:val="none" w:sz="0" w:space="0" w:color="auto"/>
        <w:right w:val="none" w:sz="0" w:space="0" w:color="auto"/>
      </w:divBdr>
    </w:div>
    <w:div w:id="2082680190">
      <w:bodyDiv w:val="1"/>
      <w:marLeft w:val="0"/>
      <w:marRight w:val="0"/>
      <w:marTop w:val="0"/>
      <w:marBottom w:val="0"/>
      <w:divBdr>
        <w:top w:val="none" w:sz="0" w:space="0" w:color="auto"/>
        <w:left w:val="none" w:sz="0" w:space="0" w:color="auto"/>
        <w:bottom w:val="none" w:sz="0" w:space="0" w:color="auto"/>
        <w:right w:val="none" w:sz="0" w:space="0" w:color="auto"/>
      </w:divBdr>
    </w:div>
    <w:div w:id="2085296226">
      <w:bodyDiv w:val="1"/>
      <w:marLeft w:val="0"/>
      <w:marRight w:val="0"/>
      <w:marTop w:val="0"/>
      <w:marBottom w:val="0"/>
      <w:divBdr>
        <w:top w:val="none" w:sz="0" w:space="0" w:color="auto"/>
        <w:left w:val="none" w:sz="0" w:space="0" w:color="auto"/>
        <w:bottom w:val="none" w:sz="0" w:space="0" w:color="auto"/>
        <w:right w:val="none" w:sz="0" w:space="0" w:color="auto"/>
      </w:divBdr>
    </w:div>
    <w:div w:id="2102338361">
      <w:bodyDiv w:val="1"/>
      <w:marLeft w:val="0"/>
      <w:marRight w:val="0"/>
      <w:marTop w:val="0"/>
      <w:marBottom w:val="0"/>
      <w:divBdr>
        <w:top w:val="none" w:sz="0" w:space="0" w:color="auto"/>
        <w:left w:val="none" w:sz="0" w:space="0" w:color="auto"/>
        <w:bottom w:val="none" w:sz="0" w:space="0" w:color="auto"/>
        <w:right w:val="none" w:sz="0" w:space="0" w:color="auto"/>
      </w:divBdr>
    </w:div>
    <w:div w:id="2117822626">
      <w:bodyDiv w:val="1"/>
      <w:marLeft w:val="0"/>
      <w:marRight w:val="0"/>
      <w:marTop w:val="0"/>
      <w:marBottom w:val="0"/>
      <w:divBdr>
        <w:top w:val="none" w:sz="0" w:space="0" w:color="auto"/>
        <w:left w:val="none" w:sz="0" w:space="0" w:color="auto"/>
        <w:bottom w:val="none" w:sz="0" w:space="0" w:color="auto"/>
        <w:right w:val="none" w:sz="0" w:space="0" w:color="auto"/>
      </w:divBdr>
    </w:div>
    <w:div w:id="213031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mazon.co.uk/New-Age-Physics-Ultraterrestrial-Interdimensional-ebook/dp/B0BFXLSHKP/ref=sr_1_1" TargetMode="External"/><Relationship Id="rId21" Type="http://schemas.openxmlformats.org/officeDocument/2006/relationships/hyperlink" Target="http://www.themarginal.com/Relativity_QM_Debunk.pdf" TargetMode="External"/><Relationship Id="rId42" Type="http://schemas.openxmlformats.org/officeDocument/2006/relationships/image" Target="media/image11.wmf"/><Relationship Id="rId47" Type="http://schemas.openxmlformats.org/officeDocument/2006/relationships/hyperlink" Target="http://www.themarginal.com" TargetMode="External"/><Relationship Id="rId63" Type="http://schemas.openxmlformats.org/officeDocument/2006/relationships/hyperlink" Target="https://youtu.be/bQYrHkOOf_M" TargetMode="External"/><Relationship Id="rId68" Type="http://schemas.openxmlformats.org/officeDocument/2006/relationships/hyperlink" Target="https://geraldclark77.vhx.tv/gravity/season:1/videos/filmora-7pb-02-24-18-gravity-series-e2" TargetMode="External"/><Relationship Id="rId84" Type="http://schemas.openxmlformats.org/officeDocument/2006/relationships/hyperlink" Target="http://www.chrisfreely.blogspot.com" TargetMode="External"/><Relationship Id="rId89" Type="http://schemas.openxmlformats.org/officeDocument/2006/relationships/hyperlink" Target="https://youtu.be/V6hZCyE2SV8" TargetMode="External"/><Relationship Id="rId112" Type="http://schemas.openxmlformats.org/officeDocument/2006/relationships/image" Target="media/image26.png"/><Relationship Id="rId16" Type="http://schemas.openxmlformats.org/officeDocument/2006/relationships/hyperlink" Target="http://www.amazon.com/New-Age-Physics-Ultraterrestrial-Interdimensional-ebook/dp/B0BFXLSHKP/ref=sr_1_1" TargetMode="External"/><Relationship Id="rId107" Type="http://schemas.openxmlformats.org/officeDocument/2006/relationships/hyperlink" Target="http://www.themarginal.com/FinalTheoryChapter1.pdf" TargetMode="External"/><Relationship Id="rId11" Type="http://schemas.openxmlformats.org/officeDocument/2006/relationships/hyperlink" Target="http://www.themarginal.com" TargetMode="External"/><Relationship Id="rId32" Type="http://schemas.openxmlformats.org/officeDocument/2006/relationships/hyperlink" Target="https://rolandmicheltremblay.substack.com/p/4-emc2-is-the-kinetic-energy-equation-disguised" TargetMode="External"/><Relationship Id="rId37" Type="http://schemas.openxmlformats.org/officeDocument/2006/relationships/image" Target="media/image6.wmf"/><Relationship Id="rId53" Type="http://schemas.openxmlformats.org/officeDocument/2006/relationships/hyperlink" Target="https://youtu.be/oKb2tCtpvNU" TargetMode="External"/><Relationship Id="rId58" Type="http://schemas.openxmlformats.org/officeDocument/2006/relationships/hyperlink" Target="https://youtu.be/QboDTgped1E" TargetMode="External"/><Relationship Id="rId74" Type="http://schemas.openxmlformats.org/officeDocument/2006/relationships/hyperlink" Target="https://geraldclark77.vhx.tv/gravity/season:1/videos/filmora-7pb-final-theory-orbits2" TargetMode="External"/><Relationship Id="rId79" Type="http://schemas.openxmlformats.org/officeDocument/2006/relationships/hyperlink" Target="https://youtu.be/gBBtIu55m-s" TargetMode="External"/><Relationship Id="rId102" Type="http://schemas.openxmlformats.org/officeDocument/2006/relationships/image" Target="media/image20.jpg"/><Relationship Id="rId123" Type="http://schemas.openxmlformats.org/officeDocument/2006/relationships/image" Target="media/image30.jpg"/><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youtu.be/szyEXjg-Vtk" TargetMode="External"/><Relationship Id="rId95" Type="http://schemas.openxmlformats.org/officeDocument/2006/relationships/hyperlink" Target="http://www.ourhollowearth.com/" TargetMode="External"/><Relationship Id="rId22" Type="http://schemas.openxmlformats.org/officeDocument/2006/relationships/hyperlink" Target="http://www.themarginal.com/FinalTheoryChapter1.pdf" TargetMode="External"/><Relationship Id="rId27" Type="http://schemas.openxmlformats.org/officeDocument/2006/relationships/hyperlink" Target="http://projectcamelot.org/ralph_ring.html" TargetMode="External"/><Relationship Id="rId43" Type="http://schemas.openxmlformats.org/officeDocument/2006/relationships/image" Target="media/image12.wmf"/><Relationship Id="rId48" Type="http://schemas.openxmlformats.org/officeDocument/2006/relationships/hyperlink" Target="http://www.themarginal.com/pioneer_anomaly.pdf" TargetMode="External"/><Relationship Id="rId64" Type="http://schemas.openxmlformats.org/officeDocument/2006/relationships/hyperlink" Target="https://youtu.be/PG9cYJWu8Xc" TargetMode="External"/><Relationship Id="rId69" Type="http://schemas.openxmlformats.org/officeDocument/2006/relationships/hyperlink" Target="https://geraldclark77.vhx.tv/gravity/season:1/videos/filmora-7pb-03-02-18-final-theory-part-1" TargetMode="External"/><Relationship Id="rId113" Type="http://schemas.openxmlformats.org/officeDocument/2006/relationships/image" Target="media/image27.png"/><Relationship Id="rId118" Type="http://schemas.openxmlformats.org/officeDocument/2006/relationships/hyperlink" Target="http://www.amazon.com/New-Age-Physics-Ultraterrestrial-Interdimensional-ebook/dp/B0BFXLSHKP/ref=sr_1_1" TargetMode="External"/><Relationship Id="rId80" Type="http://schemas.openxmlformats.org/officeDocument/2006/relationships/hyperlink" Target="https://youtu.be/-T-PyUWp01o" TargetMode="External"/><Relationship Id="rId85" Type="http://schemas.openxmlformats.org/officeDocument/2006/relationships/hyperlink" Target="http://www.youtube.com/channel/UCE1h_z9F-fyLIX-IOmRKcjQ" TargetMode="External"/><Relationship Id="rId12" Type="http://schemas.openxmlformats.org/officeDocument/2006/relationships/hyperlink" Target="http://www.lemarginal.com" TargetMode="External"/><Relationship Id="rId17" Type="http://schemas.openxmlformats.org/officeDocument/2006/relationships/hyperlink" Target="http://www.amazon.ca/New-Age-Physics-Ultraterrestrial-Interdimensional-ebook/dp/B0BFXLSHKP/ref=tmm_kin_swatch_0" TargetMode="External"/><Relationship Id="rId33" Type="http://schemas.openxmlformats.org/officeDocument/2006/relationships/image" Target="media/image2.wmf"/><Relationship Id="rId38" Type="http://schemas.openxmlformats.org/officeDocument/2006/relationships/image" Target="media/image7.wmf"/><Relationship Id="rId59" Type="http://schemas.openxmlformats.org/officeDocument/2006/relationships/hyperlink" Target="https://youtu.be/q-i8CxH_Cuc" TargetMode="External"/><Relationship Id="rId103" Type="http://schemas.openxmlformats.org/officeDocument/2006/relationships/image" Target="media/image21.tif"/><Relationship Id="rId108" Type="http://schemas.openxmlformats.org/officeDocument/2006/relationships/image" Target="media/image23.wmf"/><Relationship Id="rId124" Type="http://schemas.openxmlformats.org/officeDocument/2006/relationships/image" Target="media/image31.jpg"/><Relationship Id="rId129" Type="http://schemas.openxmlformats.org/officeDocument/2006/relationships/header" Target="header3.xml"/><Relationship Id="rId54" Type="http://schemas.openxmlformats.org/officeDocument/2006/relationships/hyperlink" Target="http://www.avantgravity.com" TargetMode="External"/><Relationship Id="rId70" Type="http://schemas.openxmlformats.org/officeDocument/2006/relationships/hyperlink" Target="https://geraldclark77.vhx.tv/gravity/season:1/videos/7pb-gravity-series-ep3-supplement" TargetMode="External"/><Relationship Id="rId75" Type="http://schemas.openxmlformats.org/officeDocument/2006/relationships/hyperlink" Target="http://www.youtube.com/channel/UC5835CWoYWpQrv05ahKbugQ" TargetMode="External"/><Relationship Id="rId91" Type="http://schemas.openxmlformats.org/officeDocument/2006/relationships/hyperlink" Target="http://www.themarginal.com/map2.jpg" TargetMode="External"/><Relationship Id="rId96" Type="http://schemas.openxmlformats.org/officeDocument/2006/relationships/hyperlink" Target="https://wespenre.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hemarginal.com/CosmologyInCrisis.pdf" TargetMode="External"/><Relationship Id="rId28" Type="http://schemas.openxmlformats.org/officeDocument/2006/relationships/hyperlink" Target="http://bluestarenterprise.com" TargetMode="External"/><Relationship Id="rId49" Type="http://schemas.openxmlformats.org/officeDocument/2006/relationships/image" Target="media/image15.wmf"/><Relationship Id="rId114" Type="http://schemas.openxmlformats.org/officeDocument/2006/relationships/image" Target="media/image28.png"/><Relationship Id="rId119" Type="http://schemas.openxmlformats.org/officeDocument/2006/relationships/hyperlink" Target="http://www.amazon.ca/New-Age-Physics-Ultraterrestrial-Interdimensional-ebook/dp/B0BFXLSHKP/ref=tmm_kin_swatch_0" TargetMode="External"/><Relationship Id="rId44" Type="http://schemas.openxmlformats.org/officeDocument/2006/relationships/hyperlink" Target="http://www.themarginal.com/TheFinalTheory_SecondEdition_Chapter1.pdf" TargetMode="External"/><Relationship Id="rId60" Type="http://schemas.openxmlformats.org/officeDocument/2006/relationships/hyperlink" Target="http://www.youtube.com/channel/UCFUH_0JRBPG9g5k5M3AgJ4g" TargetMode="External"/><Relationship Id="rId65" Type="http://schemas.openxmlformats.org/officeDocument/2006/relationships/hyperlink" Target="https://youtu.be/8lj1F8UqPc8" TargetMode="External"/><Relationship Id="rId81" Type="http://schemas.openxmlformats.org/officeDocument/2006/relationships/hyperlink" Target="https://youtu.be/5FpwzaBH98M" TargetMode="External"/><Relationship Id="rId86" Type="http://schemas.openxmlformats.org/officeDocument/2006/relationships/hyperlink" Target="https://youtu.be/dctDTZWsi6s" TargetMode="External"/><Relationship Id="rId130" Type="http://schemas.openxmlformats.org/officeDocument/2006/relationships/footer" Target="footer3.xml"/><Relationship Id="rId13" Type="http://schemas.openxmlformats.org/officeDocument/2006/relationships/hyperlink" Target="https://youtu.be/q-i8CxH_Cuc" TargetMode="External"/><Relationship Id="rId18" Type="http://schemas.openxmlformats.org/officeDocument/2006/relationships/hyperlink" Target="http://www.amazon.com.au/New-Age-Physics-Ultraterrestrial-Interdimensional-ebook/dp/B0BFXLSHKP/ref=sr_1_1" TargetMode="External"/><Relationship Id="rId39" Type="http://schemas.openxmlformats.org/officeDocument/2006/relationships/image" Target="media/image8.wmf"/><Relationship Id="rId109" Type="http://schemas.openxmlformats.org/officeDocument/2006/relationships/image" Target="media/image24.wmf"/><Relationship Id="rId34" Type="http://schemas.openxmlformats.org/officeDocument/2006/relationships/image" Target="media/image3.wmf"/><Relationship Id="rId50" Type="http://schemas.openxmlformats.org/officeDocument/2006/relationships/hyperlink" Target="https://youtu.be/uiyMuHuCFo4" TargetMode="External"/><Relationship Id="rId55" Type="http://schemas.openxmlformats.org/officeDocument/2006/relationships/hyperlink" Target="http://www.youtube.com/c/cdewilde" TargetMode="External"/><Relationship Id="rId76" Type="http://schemas.openxmlformats.org/officeDocument/2006/relationships/hyperlink" Target="https://youtu.be/8CtP3wAGOe0" TargetMode="External"/><Relationship Id="rId97" Type="http://schemas.openxmlformats.org/officeDocument/2006/relationships/hyperlink" Target="https://wespenre.com/" TargetMode="External"/><Relationship Id="rId104" Type="http://schemas.openxmlformats.org/officeDocument/2006/relationships/image" Target="media/image22.png"/><Relationship Id="rId120" Type="http://schemas.openxmlformats.org/officeDocument/2006/relationships/hyperlink" Target="http://www.amazon.com.au/New-Age-Physics-Ultraterrestrial-Interdimensional-ebook/dp/B0BFXLSHKP/ref=sr_1_1"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geraldclark77.vhx.tv/gravity/season:1/videos/filmora-7pb-03-02-18-final-theory-part-2" TargetMode="External"/><Relationship Id="rId92" Type="http://schemas.openxmlformats.org/officeDocument/2006/relationships/image" Target="media/image16.jpg"/><Relationship Id="rId2" Type="http://schemas.openxmlformats.org/officeDocument/2006/relationships/numbering" Target="numbering.xml"/><Relationship Id="rId29" Type="http://schemas.openxmlformats.org/officeDocument/2006/relationships/hyperlink" Target="http://www.themarginal.com/nap2_ch1.pdf" TargetMode="External"/><Relationship Id="rId24" Type="http://schemas.openxmlformats.org/officeDocument/2006/relationships/hyperlink" Target="http://www.themarginal.com/pioneer_anomaly.pdf" TargetMode="External"/><Relationship Id="rId40" Type="http://schemas.openxmlformats.org/officeDocument/2006/relationships/image" Target="media/image9.wmf"/><Relationship Id="rId45" Type="http://schemas.openxmlformats.org/officeDocument/2006/relationships/image" Target="media/image13.wmf"/><Relationship Id="rId66" Type="http://schemas.openxmlformats.org/officeDocument/2006/relationships/hyperlink" Target="https://geraldclark77.vhx.tv/gravity" TargetMode="External"/><Relationship Id="rId87" Type="http://schemas.openxmlformats.org/officeDocument/2006/relationships/hyperlink" Target="http://www.candigram.co.uk" TargetMode="External"/><Relationship Id="rId110" Type="http://schemas.openxmlformats.org/officeDocument/2006/relationships/hyperlink" Target="http://www.themarginal.com/CosmologyInCrisis.pdf" TargetMode="External"/><Relationship Id="rId115" Type="http://schemas.openxmlformats.org/officeDocument/2006/relationships/hyperlink" Target="https://youtu.be/q-i8CxH_Cuc" TargetMode="External"/><Relationship Id="rId131" Type="http://schemas.openxmlformats.org/officeDocument/2006/relationships/fontTable" Target="fontTable.xml"/><Relationship Id="rId61" Type="http://schemas.openxmlformats.org/officeDocument/2006/relationships/hyperlink" Target="https://youtu.be/5l-y93gbGy8" TargetMode="External"/><Relationship Id="rId82" Type="http://schemas.openxmlformats.org/officeDocument/2006/relationships/hyperlink" Target="https://youtu.be/cn-caIld_38" TargetMode="External"/><Relationship Id="rId19" Type="http://schemas.openxmlformats.org/officeDocument/2006/relationships/hyperlink" Target="https://youtu.be/q-i8CxH_Cuc" TargetMode="External"/><Relationship Id="rId14" Type="http://schemas.openxmlformats.org/officeDocument/2006/relationships/hyperlink" Target="https://youtu.be/8lj1F8UqPc8" TargetMode="External"/><Relationship Id="rId30" Type="http://schemas.openxmlformats.org/officeDocument/2006/relationships/hyperlink" Target="https://www.themarginal.com/" TargetMode="External"/><Relationship Id="rId35" Type="http://schemas.openxmlformats.org/officeDocument/2006/relationships/image" Target="media/image4.wmf"/><Relationship Id="rId56" Type="http://schemas.openxmlformats.org/officeDocument/2006/relationships/hyperlink" Target="https://youtu.be/bd-QqKmVyfU" TargetMode="External"/><Relationship Id="rId77" Type="http://schemas.openxmlformats.org/officeDocument/2006/relationships/hyperlink" Target="https://youtu.be/2rEObGt0Vbc" TargetMode="External"/><Relationship Id="rId100" Type="http://schemas.openxmlformats.org/officeDocument/2006/relationships/image" Target="media/image18.jpg"/><Relationship Id="rId105" Type="http://schemas.openxmlformats.org/officeDocument/2006/relationships/hyperlink" Target="http://www.thefinaltheory.com" TargetMode="External"/><Relationship Id="rId126"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yperlink" Target="https://youtu.be/JsytnJ_pSf8" TargetMode="External"/><Relationship Id="rId72" Type="http://schemas.openxmlformats.org/officeDocument/2006/relationships/hyperlink" Target="https://geraldclark77.vhx.tv/gravity/season:1/videos/filmora-7pb-03-12-18-gravity-series-e4" TargetMode="External"/><Relationship Id="rId93" Type="http://schemas.openxmlformats.org/officeDocument/2006/relationships/image" Target="media/image17.jpg"/><Relationship Id="rId98" Type="http://schemas.openxmlformats.org/officeDocument/2006/relationships/hyperlink" Target="https://archive.org/details/HolographicModelOfTheUniverse" TargetMode="External"/><Relationship Id="rId121" Type="http://schemas.openxmlformats.org/officeDocument/2006/relationships/hyperlink" Target="https://www.barnesandnoble.com/w/new-age-physics-roland-michel-tremblay/1142628443?ean=2940186744771" TargetMode="External"/><Relationship Id="rId3" Type="http://schemas.openxmlformats.org/officeDocument/2006/relationships/styles" Target="styles.xml"/><Relationship Id="rId25" Type="http://schemas.openxmlformats.org/officeDocument/2006/relationships/hyperlink" Target="http://www.nealadams.com/science-videos" TargetMode="External"/><Relationship Id="rId46" Type="http://schemas.openxmlformats.org/officeDocument/2006/relationships/image" Target="media/image14.wmf"/><Relationship Id="rId67" Type="http://schemas.openxmlformats.org/officeDocument/2006/relationships/hyperlink" Target="https://geraldclark77.vhx.tv/gravity/season:1/videos/filmora-7pb-02-24-18-gravity-series-e1" TargetMode="External"/><Relationship Id="rId116" Type="http://schemas.openxmlformats.org/officeDocument/2006/relationships/hyperlink" Target="https://youtu.be/8lj1F8UqPc8" TargetMode="External"/><Relationship Id="rId20" Type="http://schemas.openxmlformats.org/officeDocument/2006/relationships/hyperlink" Target="https://youtu.be/8lj1F8UqPc8" TargetMode="External"/><Relationship Id="rId41" Type="http://schemas.openxmlformats.org/officeDocument/2006/relationships/image" Target="media/image10.wmf"/><Relationship Id="rId62" Type="http://schemas.openxmlformats.org/officeDocument/2006/relationships/hyperlink" Target="https://youtu.be/q4wRuZY5pic" TargetMode="External"/><Relationship Id="rId83" Type="http://schemas.openxmlformats.org/officeDocument/2006/relationships/hyperlink" Target="http://www.chrisfreely.com" TargetMode="External"/><Relationship Id="rId88" Type="http://schemas.openxmlformats.org/officeDocument/2006/relationships/hyperlink" Target="http://www.youtube.com/channel/UCPQR8jv6Xk3kpOsBm4A_iHQ" TargetMode="External"/><Relationship Id="rId111" Type="http://schemas.openxmlformats.org/officeDocument/2006/relationships/image" Target="media/image25.png"/><Relationship Id="rId132" Type="http://schemas.openxmlformats.org/officeDocument/2006/relationships/theme" Target="theme/theme1.xml"/><Relationship Id="rId15" Type="http://schemas.openxmlformats.org/officeDocument/2006/relationships/hyperlink" Target="http://www.amazon.co.uk/New-Age-Physics-Ultraterrestrial-Interdimensional-ebook/dp/B0BFXLSHKP/ref=sr_1_1" TargetMode="External"/><Relationship Id="rId36" Type="http://schemas.openxmlformats.org/officeDocument/2006/relationships/image" Target="media/image5.wmf"/><Relationship Id="rId57" Type="http://schemas.openxmlformats.org/officeDocument/2006/relationships/hyperlink" Target="https://youtu.be/cvpfiKiNkZg" TargetMode="External"/><Relationship Id="rId106" Type="http://schemas.openxmlformats.org/officeDocument/2006/relationships/hyperlink" Target="http://www.themarginal.com/pioneer_anomaly.pdf" TargetMode="External"/><Relationship Id="rId127" Type="http://schemas.openxmlformats.org/officeDocument/2006/relationships/footer" Target="footer1.xml"/><Relationship Id="rId10" Type="http://schemas.openxmlformats.org/officeDocument/2006/relationships/hyperlink" Target="mailto:rm@themarginal.com" TargetMode="External"/><Relationship Id="rId31" Type="http://schemas.openxmlformats.org/officeDocument/2006/relationships/hyperlink" Target="https://medium.com/@rolandmicheltremblay/4-e-mc2-is-just-the-kinetic-energy-equation-known-prior-to-einstein-134f11160781" TargetMode="External"/><Relationship Id="rId52" Type="http://schemas.openxmlformats.org/officeDocument/2006/relationships/hyperlink" Target="https://youtu.be/eCMmmEEyOO0" TargetMode="External"/><Relationship Id="rId73" Type="http://schemas.openxmlformats.org/officeDocument/2006/relationships/hyperlink" Target="https://geraldclark77.vhx.tv/gravity/season:1/videos/filmora-7pb-gravity-and-you" TargetMode="External"/><Relationship Id="rId78" Type="http://schemas.openxmlformats.org/officeDocument/2006/relationships/hyperlink" Target="https://youtu.be/AkNmjyUnoEQ" TargetMode="External"/><Relationship Id="rId94" Type="http://schemas.openxmlformats.org/officeDocument/2006/relationships/hyperlink" Target="https://ia800309.us.archive.org/25/items/GenesisForTheNewSpaceAge/gennewspage.pdf" TargetMode="External"/><Relationship Id="rId99" Type="http://schemas.openxmlformats.org/officeDocument/2006/relationships/hyperlink" Target="http://www.themarginal.com" TargetMode="External"/><Relationship Id="rId101" Type="http://schemas.openxmlformats.org/officeDocument/2006/relationships/image" Target="media/image19.wmf"/><Relationship Id="rId122" Type="http://schemas.openxmlformats.org/officeDocument/2006/relationships/image" Target="media/image29.jpg"/><Relationship Id="rId4" Type="http://schemas.openxmlformats.org/officeDocument/2006/relationships/settings" Target="settings.xml"/><Relationship Id="rId9" Type="http://schemas.openxmlformats.org/officeDocument/2006/relationships/hyperlink" Target="http://www.youtube.com/@nealadamsdotcom" TargetMode="External"/><Relationship Id="rId26" Type="http://schemas.openxmlformats.org/officeDocument/2006/relationships/hyperlink" Target="https://youtu.be/oJfBSc6e7QQ"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landmicheltremblay/Documents/rmfiles/Vellum_Amazon_Guidelines_ebooks_creators/VellumAdvancedImportDocuments/Vellum%20Book%20Sty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McC10</b:Tag>
    <b:SourceType>Book</b:SourceType>
    <b:Guid>{F76436DB-7F6A-DA47-A2E0-2BE33D740DE8}</b:Guid>
    <b:Title>The Final Theory, Rethinking Our Scientific Legacy (Second Edition)</b:Title>
    <b:City>Irvine</b:City>
    <b:Publisher>Universal Publishers, Inc.</b:Publisher>
    <b:Year>2010</b:Year>
    <b:Author>
      <b:Author>
        <b:NameList>
          <b:Person>
            <b:Last>McCutcheon</b:Last>
            <b:First>Mark</b:First>
          </b:Person>
        </b:NameList>
      </b:Author>
    </b:Author>
    <b:StateProvince>CA</b:StateProvince>
    <b:CountryRegion>USA</b:CountryRegion>
    <b:RefOrder>1</b:RefOrder>
  </b:Source>
  <b:Source>
    <b:Tag>Can98</b:Tag>
    <b:SourceType>Book</b:SourceType>
    <b:Guid>{44DB7946-CE7F-594F-A671-6065AAF0E96A}</b:Guid>
    <b:Title>The Custodians: "Beyond Abduction"</b:Title>
    <b:City>Huntsville</b:City>
    <b:Publisher>Ozark Mountain Publishing, Inc.</b:Publisher>
    <b:Year>1998</b:Year>
    <b:Author>
      <b:Author>
        <b:NameList>
          <b:Person>
            <b:Last>Cannon</b:Last>
            <b:First>Dolores</b:First>
          </b:Person>
        </b:NameList>
      </b:Author>
    </b:Author>
    <b:StateProvince>AR</b:StateProvince>
    <b:CountryRegion>USA</b:CountryRegion>
    <b:RefOrder>2</b:RefOrder>
  </b:Source>
  <b:Source>
    <b:Tag>Can94</b:Tag>
    <b:SourceType>Book</b:SourceType>
    <b:Guid>{29C203BD-B4CF-8A4E-813E-F61AFA0703CF}</b:Guid>
    <b:Title>Conversations With Nostradamus: His Prophecies Explained (Trilogy)</b:Title>
    <b:City>Huntsville</b:City>
    <b:Publisher>Ozark Mountain Publishing, Inc.</b:Publisher>
    <b:Year>1991-1994</b:Year>
    <b:Author>
      <b:Author>
        <b:NameList>
          <b:Person>
            <b:Last>Cannon</b:Last>
            <b:First>Dolores</b:First>
          </b:Person>
        </b:NameList>
      </b:Author>
    </b:Author>
    <b:StateProvince>AR</b:StateProvince>
    <b:CountryRegion>USA</b:CountryRegion>
    <b:NumberVolumes>3</b:NumberVolumes>
    <b:RefOrder>3</b:RefOrder>
  </b:Source>
  <b:Source>
    <b:Tag>Can15</b:Tag>
    <b:SourceType>Book</b:SourceType>
    <b:Guid>{BA8A8605-84A5-BB4E-AB7B-AD9423874786}</b:Guid>
    <b:Title>The Convoluted Universe (5 book series)</b:Title>
    <b:City>Huntsville</b:City>
    <b:Publisher>Ozark Mountain Publishing, Inc.</b:Publisher>
    <b:Year>2001-2015</b:Year>
    <b:Author>
      <b:Author>
        <b:NameList>
          <b:Person>
            <b:Last>Cannon</b:Last>
            <b:First>Dolores</b:First>
          </b:Person>
        </b:NameList>
      </b:Author>
    </b:Author>
    <b:StateProvince>AR</b:StateProvince>
    <b:CountryRegion>USA</b:CountryRegion>
    <b:NumberVolumes>5</b:NumberVolumes>
    <b:RefOrder>4</b:RefOrder>
  </b:Source>
  <b:Source>
    <b:Tag>Rob02</b:Tag>
    <b:SourceType>Book</b:SourceType>
    <b:Guid>{A7A42928-F79A-0148-8C8C-7A11B5E2B309}</b:Guid>
    <b:Title>The Early Sessions of the Seth Material (9 book series)</b:Title>
    <b:City>Port Washington</b:City>
    <b:Publisher>New Awareness Network</b:Publisher>
    <b:Year>1997-2002</b:Year>
    <b:Author>
      <b:Author>
        <b:NameList>
          <b:Person>
            <b:Last>Roberts</b:Last>
            <b:First>Jane</b:First>
          </b:Person>
        </b:NameList>
      </b:Author>
      <b:Editor>
        <b:NameList>
          <b:Person>
            <b:Last>Butts</b:Last>
            <b:First>Robert</b:First>
          </b:Person>
          <b:Person>
            <b:Last>Stack</b:Last>
            <b:First>Rick</b:First>
          </b:Person>
        </b:NameList>
      </b:Editor>
    </b:Author>
    <b:StateProvince>NY</b:StateProvince>
    <b:CountryRegion>USA</b:CountryRegion>
    <b:NumberVolumes>9</b:NumberVolumes>
    <b:RefOrder>5</b:RefOrder>
  </b:Source>
  <b:Source>
    <b:Tag>Kee13</b:Tag>
    <b:SourceType>Book</b:SourceType>
    <b:Guid>{7E1BE437-9CDD-B14B-B18F-CF055FBC55D9}</b:Guid>
    <b:Title>THE EIGHTH TOWER: On Ultraterrestrials and the Superspectrum</b:Title>
    <b:City>Charlottesville</b:City>
    <b:Publisher>Anomalist Books</b:Publisher>
    <b:Year>2013</b:Year>
    <b:Author>
      <b:Author>
        <b:NameList>
          <b:Person>
            <b:Last>Keel</b:Last>
            <b:Middle>A.</b:Middle>
            <b:First>John</b:First>
          </b:Person>
        </b:NameList>
      </b:Author>
    </b:Author>
    <b:StateProvince>VA</b:StateProvince>
    <b:CountryRegion>USA</b:CountryRegion>
    <b:RefOrder>6</b:RefOrder>
  </b:Source>
  <b:Source>
    <b:Tag>Kee02</b:Tag>
    <b:SourceType>Book</b:SourceType>
    <b:Guid>{C94E4CE8-BB57-2245-82DC-C26A4DA061F8}</b:Guid>
    <b:Title>The Mothman Prophecies</b:Title>
    <b:City>London</b:City>
    <b:Publisher>Hodder &amp; Stoughton</b:Publisher>
    <b:Year>2002</b:Year>
    <b:Author>
      <b:Author>
        <b:NameList>
          <b:Person>
            <b:Last>Keel</b:Last>
            <b:Middle>A.</b:Middle>
            <b:First>John</b:First>
          </b:Person>
        </b:NameList>
      </b:Author>
    </b:Author>
    <b:CountryRegion>UK</b:CountryRegion>
    <b:RefOrder>7</b:RefOrder>
  </b:Source>
  <b:Source>
    <b:Tag>Kee131</b:Tag>
    <b:SourceType>Book</b:SourceType>
    <b:Guid>{32026E24-684E-AB4D-BAF8-0C1019E954DD}</b:Guid>
    <b:Title>Operation Trojan Horse: The Classic Breakthrough Study of UFOs</b:Title>
    <b:City>Charlottesville</b:City>
    <b:Publisher>Anomalist Books</b:Publisher>
    <b:Year>2013</b:Year>
    <b:Author>
      <b:Author>
        <b:NameList>
          <b:Person>
            <b:Last>Keel</b:Last>
            <b:Middle>A.</b:Middle>
            <b:First>John</b:First>
          </b:Person>
        </b:NameList>
      </b:Author>
    </b:Author>
    <b:StateProvince>VA</b:StateProvince>
    <b:CountryRegion>USA</b:CountryRegion>
    <b:RefOrder>8</b:RefOrder>
  </b:Source>
  <b:Source>
    <b:Tag>Kee132</b:Tag>
    <b:SourceType>Book</b:SourceType>
    <b:Guid>{B104E601-5620-B948-BE1E-0C75151B06A2}</b:Guid>
    <b:Title>Flying Saucer to the Center of Your Mind: Selected Writings of John A. Keel</b:Title>
    <b:City>Seattle</b:City>
    <b:Publisher>Metadisc Books</b:Publisher>
    <b:Year>2013</b:Year>
    <b:Author>
      <b:Author>
        <b:NameList>
          <b:Person>
            <b:Last>Keel</b:Last>
            <b:Middle>A.</b:Middle>
            <b:First>John</b:First>
          </b:Person>
        </b:NameList>
      </b:Author>
      <b:Editor>
        <b:NameList>
          <b:Person>
            <b:Last>Colvin</b:Last>
            <b:First>Andrew</b:First>
          </b:Person>
        </b:NameList>
      </b:Editor>
    </b:Author>
    <b:StateProvince>WA</b:StateProvince>
    <b:CountryRegion>USA</b:CountryRegion>
    <b:RefOrder>9</b:RefOrder>
  </b:Source>
  <b:Source>
    <b:Tag>Tal11</b:Tag>
    <b:SourceType>Book</b:SourceType>
    <b:Guid>{6E8E184F-302C-434F-BE66-1F7AE08CD906}</b:Guid>
    <b:Title>The Holographic Universe: The Revolutionary Theory of Reality</b:Title>
    <b:City>New York</b:City>
    <b:Publisher>HarperCollins</b:Publisher>
    <b:Year>2011</b:Year>
    <b:Author>
      <b:Author>
        <b:NameList>
          <b:Person>
            <b:Last>Talbot</b:Last>
            <b:First>Michael</b:First>
          </b:Person>
        </b:NameList>
      </b:Author>
    </b:Author>
    <b:StateProvince>NY</b:StateProvince>
    <b:CountryRegion>USA</b:CountryRegion>
    <b:RefOrder>10</b:RefOrder>
  </b:Source>
  <b:Source>
    <b:Tag>Lei15</b:Tag>
    <b:SourceType>Book</b:SourceType>
    <b:Guid>{990143F6-B5F4-884B-B86B-3FE18D0B7DA4}</b:Guid>
    <b:Title>Genesis of the Space Race: The Inner Earth and the Extra Terrestrials</b:Title>
    <b:City>Ooltewah</b:City>
    <b:Publisher>Timestream Pictures &amp; Books</b:Publisher>
    <b:Year>2015</b:Year>
    <b:StateProvince>TN</b:StateProvince>
    <b:CountryRegion>USA</b:CountryRegion>
    <b:Author>
      <b:Author>
        <b:NameList>
          <b:Person>
            <b:Last>Leith</b:Last>
            <b:Middle>B.</b:Middle>
            <b:First>John</b:First>
          </b:Person>
        </b:NameList>
      </b:Author>
    </b:Author>
    <b:RefOrder>11</b:RefOrder>
  </b:Source>
  <b:Source>
    <b:Tag>Clu20</b:Tag>
    <b:SourceType>Book</b:SourceType>
    <b:Guid>{48E88AFC-F515-F941-AA9F-12B8860B5B24}</b:Guid>
    <b:Title>World Top Secret: Our Earth IS Hollow!: The Scientific, Scriptural and Historical Evidence that Our Earth Is Hollow!</b:Title>
    <b:City> Sun City</b:City>
    <b:Publisher>Independently published</b:Publisher>
    <b:Year>2020</b:Year>
    <b:StateProvince>AZ</b:StateProvince>
    <b:CountryRegion>USA</b:CountryRegion>
    <b:Author>
      <b:Author>
        <b:NameList>
          <b:Person>
            <b:Last>Cluff</b:Last>
            <b:Middle>M.</b:Middle>
            <b:First>Rodney</b:First>
          </b:Person>
        </b:NameList>
      </b:Author>
    </b:Author>
    <b:RefOrder>12</b:RefOrder>
  </b:Source>
  <b:Source>
    <b:Tag>Pen11</b:Tag>
    <b:SourceType>Book</b:SourceType>
    <b:Guid>{E729D0B1-E977-5646-BB7A-0B3714F99A49}</b:Guid>
    <b:Title>The Wes Penre Papers - A Journey through the multiverse, Levels of Learning</b:Title>
    <b:City>Eugene</b:City>
    <b:Publisher>Self-published online</b:Publisher>
    <b:Year>2011</b:Year>
    <b:Author>
      <b:Author>
        <b:NameList>
          <b:Person>
            <b:Last>Penre</b:Last>
            <b:First>Wes</b:First>
          </b:Person>
        </b:NameList>
      </b:Author>
    </b:Author>
    <b:StateProvince>OR</b:StateProvince>
    <b:CountryRegion>USA</b:CountryRegion>
    <b:RefOrder>13</b:RefOrder>
  </b:Source>
  <b:Source>
    <b:Tag>Ura55</b:Tag>
    <b:SourceType>Book</b:SourceType>
    <b:Guid>{3184D3FB-8669-8C4B-86BF-890CEAB81854}</b:Guid>
    <b:Title>The Urantia Book: Revealing the Mysteries of God, the Universe, World History, Jesus, and Ourselves</b:Title>
    <b:City>Chicago</b:City>
    <b:Publisher>Urantia Foundation</b:Publisher>
    <b:Year>1955</b:Year>
    <b:Author>
      <b:Author>
        <b:NameList>
          <b:Person>
            <b:Last>Urantia Foundation</b:Last>
          </b:Person>
        </b:NameList>
      </b:Author>
    </b:Author>
    <b:StateProvince>IL</b:StateProvince>
    <b:CountryRegion>USA</b:CountryRegion>
    <b:RefOrder>14</b:RefOrder>
  </b:Source>
  <b:Source>
    <b:Tag>Hic04</b:Tag>
    <b:SourceType>Book</b:SourceType>
    <b:Guid>{CB0ECFB9-9ADD-2B4E-9A0C-F70872A6A3F0}</b:Guid>
    <b:Title>Ask and It Is Given: Learning to Manifest Your Desires</b:Title>
    <b:City>Carlsbad</b:City>
    <b:Publisher>Hay House Inc.</b:Publisher>
    <b:Year>2004</b:Year>
    <b:Author>
      <b:Author>
        <b:NameList>
          <b:Person>
            <b:Last>Hicks</b:Last>
            <b:First>Esther</b:First>
          </b:Person>
          <b:Person>
            <b:Last>Hicks</b:Last>
            <b:First>Jerry</b:First>
          </b:Person>
        </b:NameList>
      </b:Author>
    </b:Author>
    <b:StateProvince>CA</b:StateProvince>
    <b:CountryRegion>USA</b:CountryRegion>
    <b:RefOrder>15</b:RefOrder>
  </b:Source>
</b:Sources>
</file>

<file path=customXml/itemProps1.xml><?xml version="1.0" encoding="utf-8"?>
<ds:datastoreItem xmlns:ds="http://schemas.openxmlformats.org/officeDocument/2006/customXml" ds:itemID="{507423C0-894F-8B4D-9C87-87A0C5DD4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Vellum Book Style.dotx</Template>
  <TotalTime>1</TotalTime>
  <Pages>385</Pages>
  <Words>98800</Words>
  <Characters>563160</Characters>
  <Application>Microsoft Office Word</Application>
  <DocSecurity>0</DocSecurity>
  <Lines>4693</Lines>
  <Paragraphs>1321</Paragraphs>
  <ScaleCrop>false</ScaleCrop>
  <HeadingPairs>
    <vt:vector size="2" baseType="variant">
      <vt:variant>
        <vt:lpstr>Title</vt:lpstr>
      </vt:variant>
      <vt:variant>
        <vt:i4>1</vt:i4>
      </vt:variant>
    </vt:vector>
  </HeadingPairs>
  <TitlesOfParts>
    <vt:vector size="1" baseType="lpstr">
      <vt:lpstr>New Age Physics</vt:lpstr>
    </vt:vector>
  </TitlesOfParts>
  <Manager/>
  <Company>The Marginal</Company>
  <LinksUpToDate>false</LinksUpToDate>
  <CharactersWithSpaces>660639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Age Physics</dc:title>
  <dc:subject>Theory of Everything</dc:subject>
  <dc:creator>Roland Michel Tremblay</dc:creator>
  <cp:keywords>Theory of Everything, New Physics, New Age, TOE</cp:keywords>
  <dc:description>www.themarginal.com
rm@themarginal.com</dc:description>
  <cp:lastModifiedBy>Office</cp:lastModifiedBy>
  <cp:revision>3</cp:revision>
  <cp:lastPrinted>2022-06-04T11:33:00Z</cp:lastPrinted>
  <dcterms:created xsi:type="dcterms:W3CDTF">2023-11-20T10:25:00Z</dcterms:created>
  <dcterms:modified xsi:type="dcterms:W3CDTF">2023-11-24T11:02:00Z</dcterms:modified>
  <cp:category/>
</cp:coreProperties>
</file>